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96E1E2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w:t>
            </w:r>
            <w:r w:rsidR="00984A07">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85864">
              <w:rPr>
                <w:rFonts w:ascii="Arial" w:hAnsi="Arial" w:cs="Arial"/>
                <w:color w:val="002060"/>
                <w:sz w:val="40"/>
                <w:szCs w:val="40"/>
              </w:rPr>
              <w:t>0</w:t>
            </w:r>
            <w:r w:rsidR="00984A07">
              <w:rPr>
                <w:rFonts w:ascii="Arial" w:hAnsi="Arial" w:cs="Arial"/>
                <w:color w:val="002060"/>
                <w:sz w:val="40"/>
                <w:szCs w:val="40"/>
              </w:rPr>
              <w:t>9</w:t>
            </w:r>
            <w:r w:rsidR="00580BE5">
              <w:rPr>
                <w:rFonts w:ascii="Arial" w:hAnsi="Arial" w:cs="Arial"/>
                <w:color w:val="002060"/>
                <w:sz w:val="40"/>
                <w:szCs w:val="40"/>
              </w:rPr>
              <w:t>/</w:t>
            </w:r>
            <w:r w:rsidR="00FE3D87">
              <w:rPr>
                <w:rFonts w:ascii="Arial" w:hAnsi="Arial" w:cs="Arial"/>
                <w:color w:val="002060"/>
                <w:sz w:val="40"/>
                <w:szCs w:val="40"/>
              </w:rPr>
              <w:t>0</w:t>
            </w:r>
            <w:r w:rsidR="00985864">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20F6FA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14C81">
          <w:rPr>
            <w:noProof/>
            <w:webHidden/>
          </w:rPr>
          <w:t>1</w:t>
        </w:r>
        <w:r w:rsidR="00AC19D9" w:rsidRPr="00DE1EF7">
          <w:rPr>
            <w:noProof/>
            <w:webHidden/>
          </w:rPr>
          <w:fldChar w:fldCharType="end"/>
        </w:r>
      </w:hyperlink>
    </w:p>
    <w:p w14:paraId="112EDB38" w14:textId="1FAA73EB"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14C81">
          <w:rPr>
            <w:noProof/>
            <w:webHidden/>
          </w:rPr>
          <w:t>1</w:t>
        </w:r>
        <w:r w:rsidRPr="00DE1EF7">
          <w:rPr>
            <w:noProof/>
            <w:webHidden/>
          </w:rPr>
          <w:fldChar w:fldCharType="end"/>
        </w:r>
      </w:hyperlink>
    </w:p>
    <w:p w14:paraId="4D9CAD43" w14:textId="1BA78581"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14C81">
          <w:rPr>
            <w:noProof/>
            <w:webHidden/>
          </w:rPr>
          <w:t>1</w:t>
        </w:r>
        <w:r w:rsidRPr="00DE1EF7">
          <w:rPr>
            <w:noProof/>
            <w:webHidden/>
          </w:rPr>
          <w:fldChar w:fldCharType="end"/>
        </w:r>
      </w:hyperlink>
    </w:p>
    <w:p w14:paraId="0EAFCCD8" w14:textId="5606EBE1"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14C81">
          <w:rPr>
            <w:noProof/>
            <w:webHidden/>
          </w:rPr>
          <w:t>1</w:t>
        </w:r>
        <w:r w:rsidRPr="00DE1EF7">
          <w:rPr>
            <w:noProof/>
            <w:webHidden/>
          </w:rPr>
          <w:fldChar w:fldCharType="end"/>
        </w:r>
      </w:hyperlink>
    </w:p>
    <w:p w14:paraId="0952245B" w14:textId="626F9931"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14C81">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D752D35" w14:textId="77777777" w:rsidR="009476DC" w:rsidRDefault="009476DC" w:rsidP="00F336CC">
      <w:pPr>
        <w:rPr>
          <w:rFonts w:ascii="Arial" w:hAnsi="Arial" w:cs="Arial"/>
          <w:color w:val="002060"/>
          <w:sz w:val="22"/>
          <w:szCs w:val="22"/>
        </w:rPr>
      </w:pPr>
    </w:p>
    <w:p w14:paraId="10DFBB4E" w14:textId="77777777" w:rsidR="00C31221" w:rsidRPr="00C31221" w:rsidRDefault="00C31221" w:rsidP="00C31221">
      <w:pPr>
        <w:pStyle w:val="LndNormale1"/>
        <w:rPr>
          <w:b/>
          <w:color w:val="002060"/>
          <w:sz w:val="28"/>
          <w:szCs w:val="28"/>
        </w:rPr>
      </w:pPr>
      <w:r w:rsidRPr="00C31221">
        <w:rPr>
          <w:b/>
          <w:color w:val="002060"/>
          <w:sz w:val="28"/>
          <w:szCs w:val="28"/>
        </w:rPr>
        <w:t>CIRCOLARE N. 56 DEL 07.04.2025</w:t>
      </w:r>
    </w:p>
    <w:p w14:paraId="2D60DB16" w14:textId="77777777" w:rsidR="00C31221" w:rsidRPr="00C31221" w:rsidRDefault="00C31221" w:rsidP="00C31221">
      <w:pPr>
        <w:pStyle w:val="LndNormale1"/>
        <w:rPr>
          <w:color w:val="002060"/>
        </w:rPr>
      </w:pPr>
    </w:p>
    <w:p w14:paraId="722163AB" w14:textId="5E3EE194" w:rsidR="00C31221" w:rsidRPr="00C31221" w:rsidRDefault="00C31221" w:rsidP="00C31221">
      <w:pPr>
        <w:pStyle w:val="LndNormale1"/>
        <w:rPr>
          <w:color w:val="002060"/>
        </w:rPr>
      </w:pPr>
      <w:r w:rsidRPr="00C31221">
        <w:rPr>
          <w:color w:val="002060"/>
        </w:rPr>
        <w:t>Si trasmette, per opportuna conoscenza, copia della Circolare in epigrafe avente per oggetto:</w:t>
      </w:r>
    </w:p>
    <w:p w14:paraId="05F98A24" w14:textId="77777777" w:rsidR="00C31221" w:rsidRPr="00C31221" w:rsidRDefault="00C31221" w:rsidP="00C31221">
      <w:pPr>
        <w:pStyle w:val="LndNormale1"/>
        <w:rPr>
          <w:b/>
          <w:i/>
          <w:color w:val="002060"/>
        </w:rPr>
      </w:pPr>
      <w:r w:rsidRPr="00C31221">
        <w:rPr>
          <w:b/>
          <w:i/>
          <w:color w:val="002060"/>
        </w:rPr>
        <w:t>“Comitato permanente di cui all’art. 6, comma 4-bis, del Decreto Legislativo 28 febbraio 2021, n. 39 – principali aspetti di non conformità riscontrati negli Statuti degli Enti Sportivi Dilettantistici e relative FAQ pubblicate sul sito del Dipartimento”.</w:t>
      </w:r>
    </w:p>
    <w:p w14:paraId="1AE2FBB9" w14:textId="77777777" w:rsidR="00C31221" w:rsidRPr="00C31221" w:rsidRDefault="00C31221"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lastRenderedPageBreak/>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54DB7EC3" w14:textId="4960E5FE" w:rsidR="00775244" w:rsidRPr="00B03784" w:rsidRDefault="00775244" w:rsidP="00775244">
      <w:pPr>
        <w:pStyle w:val="LndNormale1"/>
        <w:rPr>
          <w:rFonts w:cs="Arial"/>
          <w:b/>
          <w:color w:val="002060"/>
          <w:sz w:val="28"/>
          <w:szCs w:val="28"/>
        </w:rPr>
      </w:pPr>
      <w:bookmarkStart w:id="6" w:name="_Toc186723952"/>
      <w:bookmarkStart w:id="7" w:name="_Hlk187329270"/>
      <w:bookmarkStart w:id="8" w:name="_Hlk187329235"/>
      <w:r w:rsidRPr="00B03784">
        <w:rPr>
          <w:rFonts w:cs="Arial"/>
          <w:b/>
          <w:color w:val="002060"/>
          <w:sz w:val="28"/>
          <w:szCs w:val="28"/>
        </w:rPr>
        <w:t xml:space="preserve">CORSO ALLENATORE </w:t>
      </w:r>
      <w:r>
        <w:rPr>
          <w:rFonts w:cs="Arial"/>
          <w:b/>
          <w:color w:val="002060"/>
          <w:sz w:val="28"/>
          <w:szCs w:val="28"/>
        </w:rPr>
        <w:t>CALCIO A CINQUE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 05/05/2025 al 28/06/2025.</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bookmarkEnd w:id="6"/>
    <w:bookmarkEnd w:id="7"/>
    <w:bookmarkEnd w:id="8"/>
    <w:p w14:paraId="1A78C9C3" w14:textId="77777777" w:rsidR="00157200" w:rsidRDefault="00157200" w:rsidP="0047674B">
      <w:pPr>
        <w:pStyle w:val="LndNormale1"/>
        <w:rPr>
          <w:color w:val="002060"/>
        </w:rPr>
      </w:pPr>
    </w:p>
    <w:p w14:paraId="3B6BA7E2" w14:textId="77777777" w:rsidR="0006305D" w:rsidRDefault="0006305D" w:rsidP="0047674B">
      <w:pPr>
        <w:pStyle w:val="LndNormale1"/>
        <w:rPr>
          <w:color w:val="002060"/>
        </w:rPr>
      </w:pPr>
    </w:p>
    <w:p w14:paraId="3AFD0888" w14:textId="77777777" w:rsidR="0006305D" w:rsidRPr="00552EFA" w:rsidRDefault="0006305D" w:rsidP="0006305D">
      <w:pPr>
        <w:rPr>
          <w:rFonts w:ascii="Arial" w:hAnsi="Arial" w:cs="Arial"/>
          <w:b/>
          <w:color w:val="002060"/>
          <w:sz w:val="28"/>
          <w:szCs w:val="28"/>
        </w:rPr>
      </w:pPr>
      <w:r w:rsidRPr="00552EFA">
        <w:rPr>
          <w:rFonts w:ascii="Arial" w:hAnsi="Arial" w:cs="Arial"/>
          <w:b/>
          <w:color w:val="002060"/>
          <w:sz w:val="28"/>
          <w:szCs w:val="28"/>
        </w:rPr>
        <w:t>ATTIVITA’ DI RAPPRESENTATIVA</w:t>
      </w:r>
    </w:p>
    <w:p w14:paraId="183D2486" w14:textId="77777777" w:rsidR="0006305D" w:rsidRPr="00552EFA" w:rsidRDefault="0006305D" w:rsidP="0006305D">
      <w:pPr>
        <w:rPr>
          <w:rFonts w:ascii="Arial" w:hAnsi="Arial" w:cs="Arial"/>
          <w:color w:val="002060"/>
          <w:sz w:val="22"/>
          <w:szCs w:val="22"/>
        </w:rPr>
      </w:pPr>
    </w:p>
    <w:p w14:paraId="7CAED75B" w14:textId="77777777" w:rsidR="0006305D" w:rsidRPr="00552EFA" w:rsidRDefault="0006305D" w:rsidP="0006305D">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19</w:t>
      </w:r>
    </w:p>
    <w:p w14:paraId="5A88C47B" w14:textId="77777777" w:rsidR="0006305D" w:rsidRPr="00552EFA" w:rsidRDefault="0006305D" w:rsidP="0006305D">
      <w:pPr>
        <w:pStyle w:val="Nessunaspaziatura"/>
        <w:jc w:val="center"/>
        <w:rPr>
          <w:rFonts w:ascii="Arial" w:hAnsi="Arial" w:cs="Arial"/>
          <w:b/>
          <w:color w:val="002060"/>
          <w:sz w:val="24"/>
          <w:szCs w:val="24"/>
          <w:u w:val="single"/>
        </w:rPr>
      </w:pPr>
    </w:p>
    <w:p w14:paraId="4BE67747" w14:textId="77777777" w:rsidR="0006305D" w:rsidRPr="00697CB9" w:rsidRDefault="0006305D" w:rsidP="0006305D">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 xml:space="preserve">cinque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637ABB67" w14:textId="77777777" w:rsidR="0006305D" w:rsidRDefault="0006305D" w:rsidP="0006305D">
      <w:pPr>
        <w:pStyle w:val="Nessunaspaziatura"/>
        <w:rPr>
          <w:rFonts w:ascii="Arial" w:hAnsi="Arial" w:cs="Arial"/>
          <w:b/>
          <w:color w:val="002060"/>
        </w:rPr>
      </w:pPr>
    </w:p>
    <w:p w14:paraId="76744BBC" w14:textId="77777777" w:rsidR="0006305D" w:rsidRDefault="0006305D" w:rsidP="0006305D">
      <w:pPr>
        <w:pStyle w:val="Nessunaspaziatura"/>
        <w:jc w:val="center"/>
        <w:rPr>
          <w:rFonts w:ascii="Arial" w:hAnsi="Arial" w:cs="Arial"/>
          <w:b/>
          <w:color w:val="002060"/>
        </w:rPr>
      </w:pPr>
      <w:r>
        <w:rPr>
          <w:rFonts w:ascii="Arial" w:hAnsi="Arial" w:cs="Arial"/>
          <w:b/>
          <w:color w:val="002060"/>
        </w:rPr>
        <w:t>LUNEDI’ 14/04/2025, ore 18:00</w:t>
      </w:r>
    </w:p>
    <w:p w14:paraId="668A6C06"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675EFE44"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18:30</w:t>
      </w:r>
    </w:p>
    <w:p w14:paraId="424D599C" w14:textId="77777777" w:rsidR="0006305D" w:rsidRDefault="0006305D" w:rsidP="0006305D">
      <w:pPr>
        <w:pStyle w:val="Nessunaspaziatura"/>
        <w:rPr>
          <w:rFonts w:ascii="Arial" w:hAnsi="Arial" w:cs="Arial"/>
          <w:b/>
          <w:color w:val="002060"/>
        </w:rPr>
      </w:pPr>
    </w:p>
    <w:p w14:paraId="2C738685" w14:textId="77777777" w:rsidR="0006305D" w:rsidRDefault="0006305D" w:rsidP="0006305D">
      <w:pPr>
        <w:pStyle w:val="Nessunaspaziatura"/>
        <w:jc w:val="center"/>
        <w:rPr>
          <w:rFonts w:ascii="Arial" w:hAnsi="Arial" w:cs="Arial"/>
          <w:b/>
          <w:color w:val="002060"/>
        </w:rPr>
      </w:pPr>
      <w:r>
        <w:rPr>
          <w:rFonts w:ascii="Arial" w:hAnsi="Arial" w:cs="Arial"/>
          <w:b/>
          <w:color w:val="002060"/>
        </w:rPr>
        <w:lastRenderedPageBreak/>
        <w:t>MERCOLEDI’ 16/04/2025, ore 18:00</w:t>
      </w:r>
    </w:p>
    <w:p w14:paraId="66FC75C7"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7E3F4ED9"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18:30</w:t>
      </w:r>
    </w:p>
    <w:p w14:paraId="5DC0C8D3" w14:textId="77777777" w:rsidR="0006305D" w:rsidRDefault="0006305D" w:rsidP="0006305D">
      <w:pPr>
        <w:pStyle w:val="Nessunaspaziatura"/>
        <w:rPr>
          <w:rFonts w:ascii="Arial" w:hAnsi="Arial" w:cs="Arial"/>
          <w:b/>
          <w:color w:val="002060"/>
        </w:rPr>
      </w:pPr>
    </w:p>
    <w:p w14:paraId="47E5395E" w14:textId="77777777" w:rsidR="0006305D" w:rsidRDefault="0006305D" w:rsidP="0006305D">
      <w:pPr>
        <w:pStyle w:val="Nessunaspaziatura"/>
        <w:ind w:firstLine="708"/>
        <w:jc w:val="center"/>
        <w:rPr>
          <w:rFonts w:ascii="Arial" w:hAnsi="Arial" w:cs="Arial"/>
          <w:b/>
          <w:color w:val="002060"/>
        </w:rPr>
      </w:pPr>
      <w:r>
        <w:rPr>
          <w:rFonts w:ascii="Arial" w:hAnsi="Arial" w:cs="Arial"/>
          <w:b/>
          <w:color w:val="002060"/>
        </w:rPr>
        <w:t>GIOVEDI’ 17/04/2025, ore 19:45</w:t>
      </w:r>
    </w:p>
    <w:p w14:paraId="3FD6A882"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Tensostruttura Calcio a Cinque</w:t>
      </w:r>
      <w:r w:rsidRPr="00DB3615">
        <w:rPr>
          <w:rFonts w:ascii="Arial" w:hAnsi="Arial" w:cs="Arial"/>
          <w:b/>
          <w:i/>
          <w:iCs/>
          <w:color w:val="002060"/>
        </w:rPr>
        <w:t xml:space="preserve"> di </w:t>
      </w:r>
      <w:r>
        <w:rPr>
          <w:rFonts w:ascii="Arial" w:hAnsi="Arial" w:cs="Arial"/>
          <w:b/>
          <w:i/>
          <w:iCs/>
          <w:color w:val="002060"/>
        </w:rPr>
        <w:t xml:space="preserve">MONTELUPONE </w:t>
      </w:r>
      <w:r w:rsidRPr="00DB3615">
        <w:rPr>
          <w:rFonts w:ascii="Arial" w:hAnsi="Arial" w:cs="Arial"/>
          <w:b/>
          <w:i/>
          <w:iCs/>
          <w:color w:val="002060"/>
        </w:rPr>
        <w:t xml:space="preserve">(Via </w:t>
      </w:r>
      <w:r>
        <w:rPr>
          <w:rFonts w:ascii="Arial" w:hAnsi="Arial" w:cs="Arial"/>
          <w:b/>
          <w:i/>
          <w:iCs/>
          <w:color w:val="002060"/>
        </w:rPr>
        <w:t>Alessandro Manzoni</w:t>
      </w:r>
      <w:r w:rsidRPr="00DB3615">
        <w:rPr>
          <w:rFonts w:ascii="Arial" w:hAnsi="Arial" w:cs="Arial"/>
          <w:b/>
          <w:i/>
          <w:iCs/>
          <w:color w:val="002060"/>
        </w:rPr>
        <w:t>)</w:t>
      </w:r>
    </w:p>
    <w:p w14:paraId="290B6981" w14:textId="77777777" w:rsidR="0006305D" w:rsidRDefault="0006305D" w:rsidP="0006305D">
      <w:pPr>
        <w:pStyle w:val="LndNormale1"/>
        <w:jc w:val="center"/>
        <w:rPr>
          <w:i/>
          <w:iCs/>
          <w:color w:val="002060"/>
        </w:rPr>
      </w:pPr>
      <w:r w:rsidRPr="00934B26">
        <w:rPr>
          <w:i/>
          <w:iCs/>
          <w:color w:val="002060"/>
        </w:rPr>
        <w:t xml:space="preserve">inizio </w:t>
      </w:r>
      <w:r>
        <w:rPr>
          <w:i/>
          <w:iCs/>
          <w:color w:val="002060"/>
        </w:rPr>
        <w:t>gara di allenamento con il Montelupone Calcio a 5 Serie C1 ore 20:30</w:t>
      </w:r>
    </w:p>
    <w:p w14:paraId="35DB5161" w14:textId="77777777" w:rsidR="0006305D" w:rsidRDefault="0006305D" w:rsidP="0006305D">
      <w:pPr>
        <w:pStyle w:val="Nessunaspaziatura"/>
        <w:rPr>
          <w:rFonts w:ascii="Arial" w:hAnsi="Arial" w:cs="Arial"/>
          <w:b/>
          <w:color w:val="002060"/>
        </w:rPr>
      </w:pPr>
    </w:p>
    <w:p w14:paraId="39CDD613" w14:textId="77777777" w:rsidR="0006305D" w:rsidRDefault="0006305D" w:rsidP="0006305D">
      <w:pPr>
        <w:pStyle w:val="Nessunaspaziatura"/>
        <w:jc w:val="center"/>
        <w:rPr>
          <w:rFonts w:ascii="Arial" w:hAnsi="Arial" w:cs="Arial"/>
          <w:b/>
          <w:color w:val="002060"/>
        </w:rPr>
      </w:pPr>
      <w:r>
        <w:rPr>
          <w:rFonts w:ascii="Arial" w:hAnsi="Arial" w:cs="Arial"/>
          <w:b/>
          <w:color w:val="002060"/>
        </w:rPr>
        <w:t>MARTEDI’ 22/04/2025, ore 18:00</w:t>
      </w:r>
    </w:p>
    <w:p w14:paraId="289A5698"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3F8C7D5"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18:30</w:t>
      </w:r>
    </w:p>
    <w:p w14:paraId="3A16FC36" w14:textId="77777777" w:rsidR="0006305D" w:rsidRDefault="0006305D" w:rsidP="0006305D">
      <w:pPr>
        <w:pStyle w:val="Nessunaspaziatura"/>
        <w:rPr>
          <w:rFonts w:ascii="Arial" w:hAnsi="Arial" w:cs="Arial"/>
          <w:b/>
          <w:color w:val="002060"/>
        </w:rPr>
      </w:pPr>
    </w:p>
    <w:p w14:paraId="1ED6888C" w14:textId="77777777" w:rsidR="0006305D" w:rsidRDefault="0006305D" w:rsidP="0006305D">
      <w:pPr>
        <w:pStyle w:val="Nessunaspaziatura"/>
        <w:jc w:val="center"/>
        <w:rPr>
          <w:rFonts w:ascii="Arial" w:hAnsi="Arial" w:cs="Arial"/>
          <w:b/>
          <w:color w:val="002060"/>
        </w:rPr>
      </w:pPr>
      <w:r>
        <w:rPr>
          <w:rFonts w:ascii="Arial" w:hAnsi="Arial" w:cs="Arial"/>
          <w:b/>
          <w:color w:val="002060"/>
        </w:rPr>
        <w:t>MERCOLEDI’ 23/04/2025, ore 18:00</w:t>
      </w:r>
    </w:p>
    <w:p w14:paraId="2741300A"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0ADCA68F"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18:30</w:t>
      </w:r>
    </w:p>
    <w:p w14:paraId="4DEE74E5" w14:textId="77777777" w:rsidR="0006305D" w:rsidRDefault="0006305D" w:rsidP="0006305D">
      <w:pPr>
        <w:pStyle w:val="Nessunaspaziatura"/>
        <w:jc w:val="both"/>
        <w:rPr>
          <w:color w:val="002060"/>
        </w:rPr>
      </w:pPr>
    </w:p>
    <w:p w14:paraId="500750D4" w14:textId="77777777" w:rsidR="0006305D" w:rsidRPr="00037449" w:rsidRDefault="0006305D" w:rsidP="0006305D">
      <w:pPr>
        <w:pStyle w:val="LndNormale1"/>
        <w:ind w:left="4245" w:hanging="4245"/>
        <w:rPr>
          <w:color w:val="002060"/>
        </w:rPr>
      </w:pPr>
      <w:r w:rsidRPr="00037449">
        <w:rPr>
          <w:b/>
          <w:bCs/>
          <w:color w:val="002060"/>
        </w:rPr>
        <w:t>ACLI MANTOVANI CALCIO A 5</w:t>
      </w:r>
      <w:r w:rsidRPr="00037449">
        <w:rPr>
          <w:b/>
          <w:bCs/>
          <w:color w:val="002060"/>
        </w:rPr>
        <w:tab/>
      </w:r>
      <w:r w:rsidRPr="00037449">
        <w:rPr>
          <w:color w:val="002060"/>
        </w:rPr>
        <w:t>LORENZINI Luca</w:t>
      </w:r>
    </w:p>
    <w:p w14:paraId="43B4B479" w14:textId="77777777" w:rsidR="0006305D" w:rsidRPr="00037449" w:rsidRDefault="0006305D" w:rsidP="0006305D">
      <w:pPr>
        <w:pStyle w:val="LndNormale1"/>
        <w:ind w:left="4245" w:hanging="4245"/>
        <w:rPr>
          <w:color w:val="002060"/>
        </w:rPr>
      </w:pPr>
      <w:r w:rsidRPr="00037449">
        <w:rPr>
          <w:b/>
          <w:bCs/>
          <w:color w:val="002060"/>
        </w:rPr>
        <w:t>AMICI DEL CENTROSOCIO SP.</w:t>
      </w:r>
      <w:r w:rsidRPr="00037449">
        <w:rPr>
          <w:color w:val="002060"/>
        </w:rPr>
        <w:tab/>
        <w:t xml:space="preserve">BAIONI Edoardo, FURLANI Diego, GIACOMETTI Michelangelo, MARANGIO Matteo, PICCIOLI Gioele, POLVERARI Tommaso, RAMOSCELLI Jacopo, </w:t>
      </w:r>
      <w:r w:rsidRPr="002445D9">
        <w:rPr>
          <w:color w:val="002060"/>
        </w:rPr>
        <w:t>TORRICELLA Nicolas</w:t>
      </w:r>
    </w:p>
    <w:p w14:paraId="067C6F89" w14:textId="77777777" w:rsidR="0006305D" w:rsidRPr="00037449" w:rsidRDefault="0006305D" w:rsidP="0006305D">
      <w:pPr>
        <w:pStyle w:val="LndNormale1"/>
        <w:ind w:left="4245" w:hanging="4245"/>
        <w:rPr>
          <w:color w:val="002060"/>
        </w:rPr>
      </w:pPr>
      <w:r w:rsidRPr="00037449">
        <w:rPr>
          <w:b/>
          <w:bCs/>
          <w:color w:val="002060"/>
        </w:rPr>
        <w:t>BORGOROSSO TOLENTINO</w:t>
      </w:r>
      <w:r w:rsidRPr="00037449">
        <w:rPr>
          <w:b/>
          <w:bCs/>
          <w:color w:val="002060"/>
        </w:rPr>
        <w:tab/>
      </w:r>
      <w:r w:rsidRPr="00037449">
        <w:rPr>
          <w:color w:val="002060"/>
        </w:rPr>
        <w:t>SURDU Ionut Bogdan</w:t>
      </w:r>
    </w:p>
    <w:p w14:paraId="6ECF8B9F" w14:textId="77777777" w:rsidR="0006305D" w:rsidRPr="00037449" w:rsidRDefault="0006305D" w:rsidP="0006305D">
      <w:pPr>
        <w:pStyle w:val="LndNormale1"/>
        <w:ind w:left="4245" w:hanging="4245"/>
        <w:rPr>
          <w:b/>
          <w:bCs/>
          <w:color w:val="002060"/>
        </w:rPr>
      </w:pPr>
      <w:r w:rsidRPr="00037449">
        <w:rPr>
          <w:b/>
          <w:bCs/>
          <w:color w:val="002060"/>
        </w:rPr>
        <w:t>CERRETO D’ESI C5 A.S.D.</w:t>
      </w:r>
      <w:r w:rsidRPr="00037449">
        <w:rPr>
          <w:b/>
          <w:bCs/>
          <w:color w:val="002060"/>
        </w:rPr>
        <w:tab/>
      </w:r>
      <w:r w:rsidRPr="00037449">
        <w:rPr>
          <w:color w:val="002060"/>
        </w:rPr>
        <w:t>LIPPERA Tommaso, LUNARDI Diego</w:t>
      </w:r>
    </w:p>
    <w:p w14:paraId="2B2C3D16" w14:textId="77777777" w:rsidR="0006305D" w:rsidRPr="00037449" w:rsidRDefault="0006305D" w:rsidP="0006305D">
      <w:pPr>
        <w:pStyle w:val="LndNormale1"/>
        <w:ind w:left="4245" w:hanging="4245"/>
        <w:rPr>
          <w:color w:val="002060"/>
        </w:rPr>
      </w:pPr>
      <w:r w:rsidRPr="00037449">
        <w:rPr>
          <w:b/>
          <w:bCs/>
          <w:color w:val="002060"/>
        </w:rPr>
        <w:t>GAGLIOLE CALCIO A 5</w:t>
      </w:r>
      <w:r w:rsidRPr="00037449">
        <w:rPr>
          <w:b/>
          <w:bCs/>
          <w:color w:val="002060"/>
        </w:rPr>
        <w:tab/>
      </w:r>
      <w:r w:rsidRPr="00037449">
        <w:rPr>
          <w:color w:val="002060"/>
        </w:rPr>
        <w:t>OCHARAN CARRILLO Christian Adrian</w:t>
      </w:r>
    </w:p>
    <w:p w14:paraId="5B30453D" w14:textId="77777777" w:rsidR="0006305D" w:rsidRPr="00216874" w:rsidRDefault="0006305D" w:rsidP="0006305D">
      <w:pPr>
        <w:pStyle w:val="LndNormale1"/>
        <w:ind w:left="4245" w:hanging="4245"/>
        <w:rPr>
          <w:color w:val="002060"/>
        </w:rPr>
      </w:pPr>
      <w:r w:rsidRPr="00037449">
        <w:rPr>
          <w:b/>
          <w:bCs/>
          <w:color w:val="002060"/>
        </w:rPr>
        <w:t>POL.CAGLI SPORT ASSOCIATI</w:t>
      </w:r>
      <w:r w:rsidRPr="00037449">
        <w:rPr>
          <w:b/>
          <w:bCs/>
          <w:color w:val="002060"/>
        </w:rPr>
        <w:tab/>
      </w:r>
      <w:r w:rsidRPr="00037449">
        <w:rPr>
          <w:color w:val="002060"/>
        </w:rPr>
        <w:t>CAPRA Edoardo, MARCHIONNI Francesco</w:t>
      </w:r>
    </w:p>
    <w:p w14:paraId="65DD239A" w14:textId="77777777" w:rsidR="0006305D" w:rsidRPr="00552EFA" w:rsidRDefault="0006305D" w:rsidP="0006305D">
      <w:pPr>
        <w:pStyle w:val="Nessunaspaziatura"/>
        <w:ind w:left="4245" w:hanging="4245"/>
        <w:jc w:val="both"/>
        <w:rPr>
          <w:rFonts w:ascii="Arial" w:hAnsi="Arial" w:cs="Arial"/>
          <w:bCs/>
          <w:iCs/>
          <w:color w:val="002060"/>
        </w:rPr>
      </w:pPr>
    </w:p>
    <w:p w14:paraId="6FABC11B" w14:textId="77777777" w:rsidR="0006305D" w:rsidRPr="00552EFA" w:rsidRDefault="0006305D" w:rsidP="0006305D">
      <w:pPr>
        <w:pStyle w:val="LndNormale1"/>
        <w:tabs>
          <w:tab w:val="left" w:pos="6765"/>
        </w:tabs>
      </w:pPr>
      <w:r w:rsidRPr="00552EFA">
        <w:tab/>
      </w:r>
    </w:p>
    <w:p w14:paraId="2B1C13CF" w14:textId="77777777" w:rsidR="0006305D" w:rsidRPr="00552EFA" w:rsidRDefault="0006305D" w:rsidP="0006305D">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FEMMINILE</w:t>
      </w:r>
    </w:p>
    <w:p w14:paraId="6F30AE5C" w14:textId="77777777" w:rsidR="0006305D" w:rsidRPr="00552EFA" w:rsidRDefault="0006305D" w:rsidP="0006305D">
      <w:pPr>
        <w:pStyle w:val="Nessunaspaziatura"/>
        <w:jc w:val="center"/>
        <w:rPr>
          <w:rFonts w:ascii="Arial" w:hAnsi="Arial" w:cs="Arial"/>
          <w:b/>
          <w:color w:val="002060"/>
          <w:sz w:val="24"/>
          <w:szCs w:val="24"/>
          <w:u w:val="single"/>
        </w:rPr>
      </w:pPr>
    </w:p>
    <w:p w14:paraId="399DE82C" w14:textId="77777777" w:rsidR="0006305D" w:rsidRPr="00697CB9" w:rsidRDefault="0006305D" w:rsidP="0006305D">
      <w:pPr>
        <w:pStyle w:val="Nessunaspaziatura"/>
        <w:jc w:val="both"/>
        <w:rPr>
          <w:rFonts w:ascii="Arial" w:hAnsi="Arial" w:cs="Arial"/>
          <w:color w:val="002060"/>
        </w:rPr>
      </w:pPr>
      <w:r>
        <w:rPr>
          <w:rFonts w:ascii="Arial" w:hAnsi="Arial" w:cs="Arial"/>
          <w:color w:val="002060"/>
        </w:rPr>
        <w:t xml:space="preserve">Le </w:t>
      </w:r>
      <w:r w:rsidRPr="00697CB9">
        <w:rPr>
          <w:rFonts w:ascii="Arial" w:hAnsi="Arial" w:cs="Arial"/>
          <w:color w:val="002060"/>
        </w:rPr>
        <w:t>sottoelencat</w:t>
      </w:r>
      <w:r>
        <w:rPr>
          <w:rFonts w:ascii="Arial" w:hAnsi="Arial" w:cs="Arial"/>
          <w:color w:val="002060"/>
        </w:rPr>
        <w:t>e</w:t>
      </w:r>
      <w:r w:rsidRPr="00697CB9">
        <w:rPr>
          <w:rFonts w:ascii="Arial" w:hAnsi="Arial" w:cs="Arial"/>
          <w:color w:val="002060"/>
        </w:rPr>
        <w:t xml:space="preserve"> calciat</w:t>
      </w:r>
      <w:r>
        <w:rPr>
          <w:rFonts w:ascii="Arial" w:hAnsi="Arial" w:cs="Arial"/>
          <w:color w:val="002060"/>
        </w:rPr>
        <w: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 </w:t>
      </w:r>
      <w:r>
        <w:rPr>
          <w:rFonts w:ascii="Arial" w:hAnsi="Arial" w:cs="Arial"/>
          <w:b/>
          <w:color w:val="002060"/>
          <w:u w:val="single"/>
        </w:rPr>
        <w:t>cinque sedute di allenamento</w:t>
      </w:r>
      <w:r>
        <w:rPr>
          <w:rFonts w:ascii="Arial" w:hAnsi="Arial" w:cs="Arial"/>
          <w:color w:val="002060"/>
        </w:rPr>
        <w:t xml:space="preserve"> come di seguito riportato:</w:t>
      </w:r>
    </w:p>
    <w:p w14:paraId="79E0B746" w14:textId="77777777" w:rsidR="0006305D" w:rsidRDefault="0006305D" w:rsidP="0006305D">
      <w:pPr>
        <w:pStyle w:val="Nessunaspaziatura"/>
        <w:rPr>
          <w:rFonts w:ascii="Arial" w:hAnsi="Arial" w:cs="Arial"/>
          <w:b/>
          <w:color w:val="002060"/>
        </w:rPr>
      </w:pPr>
    </w:p>
    <w:p w14:paraId="3CE3E9B9" w14:textId="77777777" w:rsidR="0006305D" w:rsidRDefault="0006305D" w:rsidP="0006305D">
      <w:pPr>
        <w:pStyle w:val="Nessunaspaziatura"/>
        <w:jc w:val="center"/>
        <w:rPr>
          <w:rFonts w:ascii="Arial" w:hAnsi="Arial" w:cs="Arial"/>
          <w:b/>
          <w:color w:val="002060"/>
        </w:rPr>
      </w:pPr>
      <w:r>
        <w:rPr>
          <w:rFonts w:ascii="Arial" w:hAnsi="Arial" w:cs="Arial"/>
          <w:b/>
          <w:color w:val="002060"/>
        </w:rPr>
        <w:t>LUNEDI’ 14/04/2025, ore 19:45</w:t>
      </w:r>
    </w:p>
    <w:p w14:paraId="0E8A2A43"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65840DD3"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20:15</w:t>
      </w:r>
    </w:p>
    <w:p w14:paraId="16134E6B" w14:textId="77777777" w:rsidR="0006305D" w:rsidRDefault="0006305D" w:rsidP="0006305D">
      <w:pPr>
        <w:pStyle w:val="Nessunaspaziatura"/>
        <w:rPr>
          <w:rFonts w:ascii="Arial" w:hAnsi="Arial" w:cs="Arial"/>
          <w:b/>
          <w:color w:val="002060"/>
        </w:rPr>
      </w:pPr>
    </w:p>
    <w:p w14:paraId="7DB40E86" w14:textId="77777777" w:rsidR="0006305D" w:rsidRDefault="0006305D" w:rsidP="0006305D">
      <w:pPr>
        <w:pStyle w:val="Nessunaspaziatura"/>
        <w:jc w:val="center"/>
        <w:rPr>
          <w:rFonts w:ascii="Arial" w:hAnsi="Arial" w:cs="Arial"/>
          <w:b/>
          <w:color w:val="002060"/>
        </w:rPr>
      </w:pPr>
      <w:r>
        <w:rPr>
          <w:rFonts w:ascii="Arial" w:hAnsi="Arial" w:cs="Arial"/>
          <w:b/>
          <w:color w:val="002060"/>
        </w:rPr>
        <w:t>MERCOLEDI’ 16/04/2025, ore 19:45</w:t>
      </w:r>
    </w:p>
    <w:p w14:paraId="7F9E1899"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6F229167"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20:15</w:t>
      </w:r>
    </w:p>
    <w:p w14:paraId="1C3104F2" w14:textId="77777777" w:rsidR="0006305D" w:rsidRDefault="0006305D" w:rsidP="0006305D">
      <w:pPr>
        <w:pStyle w:val="Nessunaspaziatura"/>
        <w:rPr>
          <w:rFonts w:ascii="Arial" w:hAnsi="Arial" w:cs="Arial"/>
          <w:b/>
          <w:color w:val="002060"/>
        </w:rPr>
      </w:pPr>
    </w:p>
    <w:p w14:paraId="1F977A61" w14:textId="77777777" w:rsidR="0006305D" w:rsidRDefault="0006305D" w:rsidP="0006305D">
      <w:pPr>
        <w:pStyle w:val="Nessunaspaziatura"/>
        <w:ind w:firstLine="708"/>
        <w:jc w:val="center"/>
        <w:rPr>
          <w:rFonts w:ascii="Arial" w:hAnsi="Arial" w:cs="Arial"/>
          <w:b/>
          <w:color w:val="002060"/>
        </w:rPr>
      </w:pPr>
      <w:r>
        <w:rPr>
          <w:rFonts w:ascii="Arial" w:hAnsi="Arial" w:cs="Arial"/>
          <w:b/>
          <w:color w:val="002060"/>
        </w:rPr>
        <w:t>VENERDI’ 18/03/2025, ore 20:15</w:t>
      </w:r>
    </w:p>
    <w:p w14:paraId="113E9323"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 xml:space="preserve">Palazzetto dello Sport </w:t>
      </w:r>
      <w:r w:rsidRPr="00DB3615">
        <w:rPr>
          <w:rFonts w:ascii="Arial" w:hAnsi="Arial" w:cs="Arial"/>
          <w:b/>
          <w:i/>
          <w:iCs/>
          <w:color w:val="002060"/>
        </w:rPr>
        <w:t xml:space="preserve">di </w:t>
      </w:r>
      <w:r>
        <w:rPr>
          <w:rFonts w:ascii="Arial" w:hAnsi="Arial" w:cs="Arial"/>
          <w:b/>
          <w:i/>
          <w:iCs/>
          <w:color w:val="002060"/>
        </w:rPr>
        <w:t>CHIARAVALLE (</w:t>
      </w:r>
      <w:r w:rsidRPr="00DB3615">
        <w:rPr>
          <w:rFonts w:ascii="Arial" w:hAnsi="Arial" w:cs="Arial"/>
          <w:b/>
          <w:i/>
          <w:iCs/>
          <w:color w:val="002060"/>
        </w:rPr>
        <w:t xml:space="preserve">Via </w:t>
      </w:r>
      <w:r>
        <w:rPr>
          <w:rFonts w:ascii="Arial" w:hAnsi="Arial" w:cs="Arial"/>
          <w:b/>
          <w:i/>
          <w:iCs/>
          <w:color w:val="002060"/>
        </w:rPr>
        <w:t>Firenze, snc</w:t>
      </w:r>
      <w:r w:rsidRPr="00DB3615">
        <w:rPr>
          <w:rFonts w:ascii="Arial" w:hAnsi="Arial" w:cs="Arial"/>
          <w:b/>
          <w:i/>
          <w:iCs/>
          <w:color w:val="002060"/>
        </w:rPr>
        <w:t>)</w:t>
      </w:r>
    </w:p>
    <w:p w14:paraId="289F6C86" w14:textId="77777777" w:rsidR="0006305D" w:rsidRDefault="0006305D" w:rsidP="0006305D">
      <w:pPr>
        <w:pStyle w:val="LndNormale1"/>
        <w:jc w:val="center"/>
        <w:rPr>
          <w:i/>
          <w:iCs/>
          <w:color w:val="002060"/>
        </w:rPr>
      </w:pPr>
      <w:r w:rsidRPr="00934B26">
        <w:rPr>
          <w:i/>
          <w:iCs/>
          <w:color w:val="002060"/>
        </w:rPr>
        <w:t xml:space="preserve">inizio </w:t>
      </w:r>
      <w:r>
        <w:rPr>
          <w:i/>
          <w:iCs/>
          <w:color w:val="002060"/>
        </w:rPr>
        <w:t>gara di allenamento con l’Atletico Chiaravalle ore 21:00</w:t>
      </w:r>
    </w:p>
    <w:p w14:paraId="07131D1C" w14:textId="77777777" w:rsidR="0006305D" w:rsidRDefault="0006305D" w:rsidP="0006305D">
      <w:pPr>
        <w:pStyle w:val="Nessunaspaziatura"/>
        <w:rPr>
          <w:rFonts w:ascii="Arial" w:hAnsi="Arial" w:cs="Arial"/>
          <w:b/>
          <w:color w:val="002060"/>
        </w:rPr>
      </w:pPr>
    </w:p>
    <w:p w14:paraId="03507924" w14:textId="77777777" w:rsidR="0006305D" w:rsidRDefault="0006305D" w:rsidP="0006305D">
      <w:pPr>
        <w:pStyle w:val="Nessunaspaziatura"/>
        <w:jc w:val="center"/>
        <w:rPr>
          <w:rFonts w:ascii="Arial" w:hAnsi="Arial" w:cs="Arial"/>
          <w:b/>
          <w:color w:val="002060"/>
        </w:rPr>
      </w:pPr>
      <w:r>
        <w:rPr>
          <w:rFonts w:ascii="Arial" w:hAnsi="Arial" w:cs="Arial"/>
          <w:b/>
          <w:color w:val="002060"/>
        </w:rPr>
        <w:t>MARTEDI’ 22/04/2025, ore 19:45</w:t>
      </w:r>
    </w:p>
    <w:p w14:paraId="414415DF"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6C07E3E7"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20:15</w:t>
      </w:r>
    </w:p>
    <w:p w14:paraId="05BF083D" w14:textId="77777777" w:rsidR="0006305D" w:rsidRDefault="0006305D" w:rsidP="0006305D">
      <w:pPr>
        <w:pStyle w:val="Nessunaspaziatura"/>
        <w:rPr>
          <w:rFonts w:ascii="Arial" w:hAnsi="Arial" w:cs="Arial"/>
          <w:b/>
          <w:color w:val="002060"/>
        </w:rPr>
      </w:pPr>
    </w:p>
    <w:p w14:paraId="0CABAE42" w14:textId="77777777" w:rsidR="0006305D" w:rsidRDefault="0006305D" w:rsidP="0006305D">
      <w:pPr>
        <w:pStyle w:val="Nessunaspaziatura"/>
        <w:jc w:val="center"/>
        <w:rPr>
          <w:rFonts w:ascii="Arial" w:hAnsi="Arial" w:cs="Arial"/>
          <w:b/>
          <w:color w:val="002060"/>
        </w:rPr>
      </w:pPr>
      <w:r>
        <w:rPr>
          <w:rFonts w:ascii="Arial" w:hAnsi="Arial" w:cs="Arial"/>
          <w:b/>
          <w:color w:val="002060"/>
        </w:rPr>
        <w:t>MERCOLEDI’ 23/04/2025, ore 19:45</w:t>
      </w:r>
    </w:p>
    <w:p w14:paraId="3148BFE4"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EF66438"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20:15</w:t>
      </w:r>
    </w:p>
    <w:p w14:paraId="5D6FA2BE" w14:textId="77777777" w:rsidR="0006305D" w:rsidRDefault="0006305D" w:rsidP="0006305D">
      <w:pPr>
        <w:pStyle w:val="Nessunaspaziatura"/>
        <w:jc w:val="both"/>
        <w:rPr>
          <w:color w:val="002060"/>
        </w:rPr>
      </w:pPr>
    </w:p>
    <w:p w14:paraId="1EC32A2B" w14:textId="77777777" w:rsidR="0006305D" w:rsidRPr="003804E5" w:rsidRDefault="0006305D" w:rsidP="0006305D">
      <w:pPr>
        <w:pStyle w:val="LndNormale1"/>
        <w:ind w:left="4245" w:hanging="4245"/>
        <w:rPr>
          <w:color w:val="002060"/>
        </w:rPr>
      </w:pPr>
      <w:r w:rsidRPr="003804E5">
        <w:rPr>
          <w:b/>
          <w:bCs/>
          <w:color w:val="002060"/>
        </w:rPr>
        <w:lastRenderedPageBreak/>
        <w:t>AMICI DEL CENTROSOCIO SP.</w:t>
      </w:r>
      <w:r w:rsidRPr="003804E5">
        <w:rPr>
          <w:b/>
          <w:bCs/>
          <w:color w:val="002060"/>
        </w:rPr>
        <w:tab/>
      </w:r>
      <w:r w:rsidRPr="003804E5">
        <w:rPr>
          <w:color w:val="002060"/>
        </w:rPr>
        <w:t>PRINCIPI Martina</w:t>
      </w:r>
    </w:p>
    <w:p w14:paraId="4035709D" w14:textId="77777777" w:rsidR="0006305D" w:rsidRPr="003804E5" w:rsidRDefault="0006305D" w:rsidP="0006305D">
      <w:pPr>
        <w:pStyle w:val="LndNormale1"/>
        <w:ind w:left="4245" w:hanging="4245"/>
        <w:rPr>
          <w:color w:val="002060"/>
        </w:rPr>
      </w:pPr>
      <w:r w:rsidRPr="003804E5">
        <w:rPr>
          <w:b/>
          <w:bCs/>
          <w:color w:val="002060"/>
        </w:rPr>
        <w:t>CALCIO POTENZA PICENA</w:t>
      </w:r>
      <w:r w:rsidRPr="003804E5">
        <w:rPr>
          <w:b/>
          <w:bCs/>
          <w:color w:val="002060"/>
        </w:rPr>
        <w:tab/>
      </w:r>
      <w:r w:rsidRPr="003804E5">
        <w:rPr>
          <w:color w:val="002060"/>
        </w:rPr>
        <w:t>FAKAROS Diana, VIOLA Naomi</w:t>
      </w:r>
    </w:p>
    <w:p w14:paraId="5D2E0B54" w14:textId="77777777" w:rsidR="0006305D" w:rsidRPr="003804E5" w:rsidRDefault="0006305D" w:rsidP="0006305D">
      <w:pPr>
        <w:pStyle w:val="LndNormale1"/>
        <w:ind w:left="4245" w:hanging="4245"/>
        <w:rPr>
          <w:b/>
          <w:bCs/>
          <w:color w:val="002060"/>
        </w:rPr>
      </w:pPr>
      <w:r w:rsidRPr="003804E5">
        <w:rPr>
          <w:b/>
          <w:bCs/>
          <w:color w:val="002060"/>
        </w:rPr>
        <w:t>PIANDIROSE</w:t>
      </w:r>
      <w:r w:rsidRPr="003804E5">
        <w:rPr>
          <w:b/>
          <w:bCs/>
          <w:color w:val="002060"/>
        </w:rPr>
        <w:tab/>
      </w:r>
      <w:r w:rsidRPr="003804E5">
        <w:rPr>
          <w:color w:val="002060"/>
        </w:rPr>
        <w:t>LANI Elisa, SILVESTRINI Monica</w:t>
      </w:r>
    </w:p>
    <w:p w14:paraId="4A757C9E" w14:textId="77777777" w:rsidR="0006305D" w:rsidRPr="003804E5" w:rsidRDefault="0006305D" w:rsidP="0006305D">
      <w:pPr>
        <w:pStyle w:val="LndNormale1"/>
        <w:ind w:left="4245" w:hanging="4245"/>
        <w:rPr>
          <w:color w:val="002060"/>
        </w:rPr>
      </w:pPr>
      <w:r w:rsidRPr="003804E5">
        <w:rPr>
          <w:b/>
          <w:bCs/>
          <w:color w:val="002060"/>
        </w:rPr>
        <w:t>RIPABERARDA</w:t>
      </w:r>
      <w:r w:rsidRPr="003804E5">
        <w:rPr>
          <w:color w:val="002060"/>
        </w:rPr>
        <w:tab/>
        <w:t>ANGELINI Beatrice, PATACCA Crizia, VAGNONI Giulia</w:t>
      </w:r>
    </w:p>
    <w:p w14:paraId="183A90D8" w14:textId="77777777" w:rsidR="0006305D" w:rsidRPr="003804E5" w:rsidRDefault="0006305D" w:rsidP="0006305D">
      <w:pPr>
        <w:pStyle w:val="LndNormale1"/>
        <w:ind w:left="4245" w:hanging="4245"/>
        <w:rPr>
          <w:color w:val="002060"/>
        </w:rPr>
      </w:pPr>
      <w:r w:rsidRPr="003804E5">
        <w:rPr>
          <w:b/>
          <w:bCs/>
          <w:color w:val="002060"/>
        </w:rPr>
        <w:t>TRODICA FUTSAL</w:t>
      </w:r>
      <w:r w:rsidRPr="003804E5">
        <w:rPr>
          <w:color w:val="002060"/>
        </w:rPr>
        <w:tab/>
        <w:t>FRONTINI Greta, LOMBARDELLI Alessia, TOMASSINI Adele</w:t>
      </w:r>
    </w:p>
    <w:p w14:paraId="19D360F9" w14:textId="77777777" w:rsidR="0006305D" w:rsidRPr="003804E5" w:rsidRDefault="0006305D" w:rsidP="0006305D">
      <w:pPr>
        <w:pStyle w:val="LndNormale1"/>
        <w:ind w:left="4245" w:hanging="4245"/>
        <w:rPr>
          <w:color w:val="002060"/>
        </w:rPr>
      </w:pPr>
      <w:r w:rsidRPr="003804E5">
        <w:rPr>
          <w:b/>
          <w:bCs/>
          <w:color w:val="002060"/>
        </w:rPr>
        <w:t>VENERE POTENTIA</w:t>
      </w:r>
      <w:r w:rsidRPr="003804E5">
        <w:rPr>
          <w:color w:val="002060"/>
        </w:rPr>
        <w:tab/>
        <w:t xml:space="preserve">BLENKUS Serena, MODESTI Aurora, </w:t>
      </w:r>
    </w:p>
    <w:p w14:paraId="5D3BF444" w14:textId="77777777" w:rsidR="0006305D" w:rsidRDefault="0006305D" w:rsidP="0006305D">
      <w:pPr>
        <w:pStyle w:val="LndNormale1"/>
        <w:ind w:left="4245" w:hanging="4245"/>
        <w:rPr>
          <w:color w:val="002060"/>
        </w:rPr>
      </w:pPr>
      <w:r w:rsidRPr="003804E5">
        <w:rPr>
          <w:b/>
          <w:bCs/>
          <w:color w:val="002060"/>
        </w:rPr>
        <w:t>WOMAN SANGIUSTESE A.S.D.</w:t>
      </w:r>
      <w:r w:rsidRPr="003804E5">
        <w:rPr>
          <w:color w:val="002060"/>
        </w:rPr>
        <w:tab/>
        <w:t>CRISPINI Chiara, TORREGIANI Alessia</w:t>
      </w:r>
    </w:p>
    <w:p w14:paraId="6016BD4D" w14:textId="77777777" w:rsidR="0006305D" w:rsidRDefault="0006305D" w:rsidP="0006305D">
      <w:pPr>
        <w:pStyle w:val="LndNormale1"/>
        <w:ind w:left="4245" w:hanging="4245"/>
        <w:rPr>
          <w:color w:val="002060"/>
        </w:rPr>
      </w:pPr>
    </w:p>
    <w:p w14:paraId="636922B0" w14:textId="77777777" w:rsidR="0006305D" w:rsidRPr="00226E98" w:rsidRDefault="0006305D" w:rsidP="0006305D">
      <w:pPr>
        <w:pStyle w:val="LndNormale1"/>
        <w:ind w:left="4245" w:hanging="4245"/>
        <w:rPr>
          <w:color w:val="002060"/>
        </w:rPr>
      </w:pPr>
    </w:p>
    <w:p w14:paraId="5364B378" w14:textId="77777777" w:rsidR="0006305D" w:rsidRPr="00552EFA" w:rsidRDefault="0006305D" w:rsidP="0006305D">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17</w:t>
      </w:r>
    </w:p>
    <w:p w14:paraId="5945F442" w14:textId="77777777" w:rsidR="0006305D" w:rsidRPr="00552EFA" w:rsidRDefault="0006305D" w:rsidP="0006305D">
      <w:pPr>
        <w:pStyle w:val="Nessunaspaziatura"/>
        <w:jc w:val="center"/>
        <w:rPr>
          <w:rFonts w:ascii="Arial" w:hAnsi="Arial" w:cs="Arial"/>
          <w:b/>
          <w:color w:val="002060"/>
          <w:sz w:val="24"/>
          <w:szCs w:val="24"/>
          <w:u w:val="single"/>
        </w:rPr>
      </w:pPr>
    </w:p>
    <w:p w14:paraId="6BB876DE" w14:textId="77777777" w:rsidR="0006305D" w:rsidRPr="00697CB9" w:rsidRDefault="0006305D" w:rsidP="0006305D">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 xml:space="preserve">cinque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1EB51C42" w14:textId="77777777" w:rsidR="0006305D" w:rsidRDefault="0006305D" w:rsidP="0006305D">
      <w:pPr>
        <w:pStyle w:val="Nessunaspaziatura"/>
        <w:rPr>
          <w:rFonts w:ascii="Arial" w:hAnsi="Arial" w:cs="Arial"/>
          <w:b/>
          <w:color w:val="002060"/>
        </w:rPr>
      </w:pPr>
    </w:p>
    <w:p w14:paraId="2509E253" w14:textId="77777777" w:rsidR="0006305D" w:rsidRDefault="0006305D" w:rsidP="0006305D">
      <w:pPr>
        <w:pStyle w:val="Nessunaspaziatura"/>
        <w:jc w:val="center"/>
        <w:rPr>
          <w:rFonts w:ascii="Arial" w:hAnsi="Arial" w:cs="Arial"/>
          <w:b/>
          <w:color w:val="002060"/>
        </w:rPr>
      </w:pPr>
      <w:r>
        <w:rPr>
          <w:rFonts w:ascii="Arial" w:hAnsi="Arial" w:cs="Arial"/>
          <w:b/>
          <w:color w:val="002060"/>
        </w:rPr>
        <w:t>LUNEDI’ 14/04/2025, ore 16:15</w:t>
      </w:r>
    </w:p>
    <w:p w14:paraId="073C5589"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30AA11E8"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16:45</w:t>
      </w:r>
    </w:p>
    <w:p w14:paraId="077DC069" w14:textId="77777777" w:rsidR="0006305D" w:rsidRDefault="0006305D" w:rsidP="0006305D">
      <w:pPr>
        <w:pStyle w:val="Nessunaspaziatura"/>
        <w:rPr>
          <w:rFonts w:ascii="Arial" w:hAnsi="Arial" w:cs="Arial"/>
          <w:b/>
          <w:color w:val="002060"/>
        </w:rPr>
      </w:pPr>
    </w:p>
    <w:p w14:paraId="7E4B286C" w14:textId="77777777" w:rsidR="0006305D" w:rsidRDefault="0006305D" w:rsidP="0006305D">
      <w:pPr>
        <w:pStyle w:val="Nessunaspaziatura"/>
        <w:jc w:val="center"/>
        <w:rPr>
          <w:rFonts w:ascii="Arial" w:hAnsi="Arial" w:cs="Arial"/>
          <w:b/>
          <w:color w:val="002060"/>
        </w:rPr>
      </w:pPr>
      <w:r>
        <w:rPr>
          <w:rFonts w:ascii="Arial" w:hAnsi="Arial" w:cs="Arial"/>
          <w:b/>
          <w:color w:val="002060"/>
        </w:rPr>
        <w:t>MERCOLEDI’ 16/04/2025, ore 16:15</w:t>
      </w:r>
    </w:p>
    <w:p w14:paraId="245AC4DA"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93E9E36"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16:45</w:t>
      </w:r>
    </w:p>
    <w:p w14:paraId="02484E3E" w14:textId="77777777" w:rsidR="0006305D" w:rsidRDefault="0006305D" w:rsidP="0006305D">
      <w:pPr>
        <w:pStyle w:val="Nessunaspaziatura"/>
        <w:rPr>
          <w:rFonts w:ascii="Arial" w:hAnsi="Arial" w:cs="Arial"/>
          <w:b/>
          <w:color w:val="002060"/>
        </w:rPr>
      </w:pPr>
    </w:p>
    <w:p w14:paraId="2AEE6516" w14:textId="77777777" w:rsidR="0006305D" w:rsidRDefault="0006305D" w:rsidP="0006305D">
      <w:pPr>
        <w:pStyle w:val="Nessunaspaziatura"/>
        <w:ind w:firstLine="708"/>
        <w:jc w:val="center"/>
        <w:rPr>
          <w:rFonts w:ascii="Arial" w:hAnsi="Arial" w:cs="Arial"/>
          <w:b/>
          <w:color w:val="002060"/>
        </w:rPr>
      </w:pPr>
      <w:r>
        <w:rPr>
          <w:rFonts w:ascii="Arial" w:hAnsi="Arial" w:cs="Arial"/>
          <w:b/>
          <w:color w:val="002060"/>
        </w:rPr>
        <w:t>GIOVEDI’ 17/04/2025, ore 17:30</w:t>
      </w:r>
    </w:p>
    <w:p w14:paraId="16A8B831"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 xml:space="preserve">Palazzetto dello Sport </w:t>
      </w:r>
      <w:r w:rsidRPr="00DB3615">
        <w:rPr>
          <w:rFonts w:ascii="Arial" w:hAnsi="Arial" w:cs="Arial"/>
          <w:b/>
          <w:i/>
          <w:iCs/>
          <w:color w:val="002060"/>
        </w:rPr>
        <w:t xml:space="preserve">di </w:t>
      </w:r>
      <w:r>
        <w:rPr>
          <w:rFonts w:ascii="Arial" w:hAnsi="Arial" w:cs="Arial"/>
          <w:b/>
          <w:i/>
          <w:iCs/>
          <w:color w:val="002060"/>
        </w:rPr>
        <w:t xml:space="preserve">CORINALDO (Strada del </w:t>
      </w:r>
      <w:proofErr w:type="spellStart"/>
      <w:r>
        <w:rPr>
          <w:rFonts w:ascii="Arial" w:hAnsi="Arial" w:cs="Arial"/>
          <w:b/>
          <w:i/>
          <w:iCs/>
          <w:color w:val="002060"/>
        </w:rPr>
        <w:t>Burello</w:t>
      </w:r>
      <w:proofErr w:type="spellEnd"/>
      <w:r>
        <w:rPr>
          <w:rFonts w:ascii="Arial" w:hAnsi="Arial" w:cs="Arial"/>
          <w:b/>
          <w:i/>
          <w:iCs/>
          <w:color w:val="002060"/>
        </w:rPr>
        <w:t>, snc</w:t>
      </w:r>
      <w:r w:rsidRPr="00DB3615">
        <w:rPr>
          <w:rFonts w:ascii="Arial" w:hAnsi="Arial" w:cs="Arial"/>
          <w:b/>
          <w:i/>
          <w:iCs/>
          <w:color w:val="002060"/>
        </w:rPr>
        <w:t>)</w:t>
      </w:r>
    </w:p>
    <w:p w14:paraId="61AEE6F2" w14:textId="77777777" w:rsidR="0006305D" w:rsidRDefault="0006305D" w:rsidP="0006305D">
      <w:pPr>
        <w:pStyle w:val="LndNormale1"/>
        <w:jc w:val="center"/>
        <w:rPr>
          <w:i/>
          <w:iCs/>
          <w:color w:val="002060"/>
        </w:rPr>
      </w:pPr>
      <w:r w:rsidRPr="00934B26">
        <w:rPr>
          <w:i/>
          <w:iCs/>
          <w:color w:val="002060"/>
        </w:rPr>
        <w:t xml:space="preserve">inizio </w:t>
      </w:r>
      <w:r>
        <w:rPr>
          <w:i/>
          <w:iCs/>
          <w:color w:val="002060"/>
        </w:rPr>
        <w:t>gara di allenamento con il Calcio a 5 Corinaldo Under 19 Nazionale ore 18:30</w:t>
      </w:r>
    </w:p>
    <w:p w14:paraId="0DDEC622" w14:textId="77777777" w:rsidR="0006305D" w:rsidRDefault="0006305D" w:rsidP="0006305D">
      <w:pPr>
        <w:pStyle w:val="Nessunaspaziatura"/>
        <w:rPr>
          <w:rFonts w:ascii="Arial" w:hAnsi="Arial" w:cs="Arial"/>
          <w:b/>
          <w:color w:val="002060"/>
        </w:rPr>
      </w:pPr>
    </w:p>
    <w:p w14:paraId="3663AF43" w14:textId="77777777" w:rsidR="0006305D" w:rsidRDefault="0006305D" w:rsidP="0006305D">
      <w:pPr>
        <w:pStyle w:val="Nessunaspaziatura"/>
        <w:jc w:val="center"/>
        <w:rPr>
          <w:rFonts w:ascii="Arial" w:hAnsi="Arial" w:cs="Arial"/>
          <w:b/>
          <w:color w:val="002060"/>
        </w:rPr>
      </w:pPr>
      <w:r>
        <w:rPr>
          <w:rFonts w:ascii="Arial" w:hAnsi="Arial" w:cs="Arial"/>
          <w:b/>
          <w:color w:val="002060"/>
        </w:rPr>
        <w:t>MARTEDI’ 22/04/2025, ore 16:15</w:t>
      </w:r>
    </w:p>
    <w:p w14:paraId="29477DED"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36B6A5BF"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16:45</w:t>
      </w:r>
    </w:p>
    <w:p w14:paraId="18015027" w14:textId="77777777" w:rsidR="0006305D" w:rsidRDefault="0006305D" w:rsidP="0006305D">
      <w:pPr>
        <w:pStyle w:val="Nessunaspaziatura"/>
        <w:rPr>
          <w:rFonts w:ascii="Arial" w:hAnsi="Arial" w:cs="Arial"/>
          <w:b/>
          <w:color w:val="002060"/>
        </w:rPr>
      </w:pPr>
    </w:p>
    <w:p w14:paraId="056CB1C0" w14:textId="77777777" w:rsidR="0006305D" w:rsidRDefault="0006305D" w:rsidP="0006305D">
      <w:pPr>
        <w:pStyle w:val="Nessunaspaziatura"/>
        <w:jc w:val="center"/>
        <w:rPr>
          <w:rFonts w:ascii="Arial" w:hAnsi="Arial" w:cs="Arial"/>
          <w:b/>
          <w:color w:val="002060"/>
        </w:rPr>
      </w:pPr>
      <w:r>
        <w:rPr>
          <w:rFonts w:ascii="Arial" w:hAnsi="Arial" w:cs="Arial"/>
          <w:b/>
          <w:color w:val="002060"/>
        </w:rPr>
        <w:t>MERCOLEDI’ 23/04/2025, ore 16:15</w:t>
      </w:r>
    </w:p>
    <w:p w14:paraId="35EBD477"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3342982C"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16:45</w:t>
      </w:r>
    </w:p>
    <w:p w14:paraId="1CD499A4" w14:textId="77777777" w:rsidR="0006305D" w:rsidRDefault="0006305D" w:rsidP="0006305D">
      <w:pPr>
        <w:pStyle w:val="Nessunaspaziatura"/>
        <w:jc w:val="both"/>
        <w:rPr>
          <w:color w:val="002060"/>
        </w:rPr>
      </w:pPr>
    </w:p>
    <w:p w14:paraId="2316F143" w14:textId="77777777" w:rsidR="0006305D" w:rsidRPr="002B0445" w:rsidRDefault="0006305D" w:rsidP="0006305D">
      <w:pPr>
        <w:pStyle w:val="LndNormale1"/>
        <w:ind w:left="4245" w:hanging="4245"/>
        <w:rPr>
          <w:b/>
          <w:bCs/>
          <w:color w:val="002060"/>
        </w:rPr>
      </w:pPr>
      <w:r w:rsidRPr="002B0445">
        <w:rPr>
          <w:b/>
          <w:bCs/>
          <w:color w:val="002060"/>
        </w:rPr>
        <w:t>ACLI MANTOVANI CALCIO A 5</w:t>
      </w:r>
      <w:r w:rsidRPr="002B0445">
        <w:rPr>
          <w:b/>
          <w:bCs/>
          <w:color w:val="002060"/>
        </w:rPr>
        <w:tab/>
      </w:r>
      <w:r w:rsidRPr="002B0445">
        <w:rPr>
          <w:color w:val="002060"/>
        </w:rPr>
        <w:t xml:space="preserve">STACCHIOTTI Matteo </w:t>
      </w:r>
    </w:p>
    <w:p w14:paraId="42325229" w14:textId="77777777" w:rsidR="0006305D" w:rsidRPr="002B0445" w:rsidRDefault="0006305D" w:rsidP="0006305D">
      <w:pPr>
        <w:pStyle w:val="LndNormale1"/>
        <w:ind w:left="4245" w:hanging="4245"/>
        <w:rPr>
          <w:color w:val="002060"/>
        </w:rPr>
      </w:pPr>
      <w:r w:rsidRPr="002B0445">
        <w:rPr>
          <w:b/>
          <w:bCs/>
          <w:color w:val="002060"/>
        </w:rPr>
        <w:t>AMICI DEL CENTROSOCIO SP.</w:t>
      </w:r>
      <w:r w:rsidRPr="002B0445">
        <w:rPr>
          <w:color w:val="002060"/>
        </w:rPr>
        <w:tab/>
        <w:t>ORCIANI Stefano, SEBASTIANELLI Leonardo, TOMASSINI Nicolas</w:t>
      </w:r>
    </w:p>
    <w:p w14:paraId="1F86B8ED" w14:textId="77777777" w:rsidR="0006305D" w:rsidRPr="002B0445" w:rsidRDefault="0006305D" w:rsidP="0006305D">
      <w:pPr>
        <w:pStyle w:val="LndNormale1"/>
        <w:ind w:left="4245" w:hanging="4245"/>
        <w:rPr>
          <w:color w:val="002060"/>
        </w:rPr>
      </w:pPr>
      <w:r w:rsidRPr="002B0445">
        <w:rPr>
          <w:b/>
          <w:bCs/>
          <w:color w:val="002060"/>
        </w:rPr>
        <w:t>C.U.S. MACERATA CALCIO A5</w:t>
      </w:r>
      <w:r w:rsidRPr="002B0445">
        <w:rPr>
          <w:b/>
          <w:bCs/>
          <w:color w:val="002060"/>
        </w:rPr>
        <w:tab/>
      </w:r>
      <w:r w:rsidRPr="002B0445">
        <w:rPr>
          <w:color w:val="002060"/>
        </w:rPr>
        <w:t>FRATICELLI Nicolò</w:t>
      </w:r>
    </w:p>
    <w:p w14:paraId="0E712143" w14:textId="77777777" w:rsidR="0006305D" w:rsidRPr="002B0445" w:rsidRDefault="0006305D" w:rsidP="0006305D">
      <w:pPr>
        <w:pStyle w:val="LndNormale1"/>
        <w:ind w:left="4245" w:hanging="4245"/>
        <w:rPr>
          <w:color w:val="002060"/>
        </w:rPr>
      </w:pPr>
      <w:r w:rsidRPr="002B0445">
        <w:rPr>
          <w:b/>
          <w:bCs/>
          <w:color w:val="002060"/>
        </w:rPr>
        <w:t>CALCIO A 5 CORINALDO</w:t>
      </w:r>
      <w:r w:rsidRPr="002B0445">
        <w:rPr>
          <w:b/>
          <w:bCs/>
          <w:color w:val="002060"/>
        </w:rPr>
        <w:tab/>
      </w:r>
      <w:r w:rsidRPr="002B0445">
        <w:rPr>
          <w:color w:val="002060"/>
        </w:rPr>
        <w:t>BRUCIATI Samuele</w:t>
      </w:r>
    </w:p>
    <w:p w14:paraId="2515AD8E" w14:textId="77777777" w:rsidR="0006305D" w:rsidRPr="002B0445" w:rsidRDefault="0006305D" w:rsidP="0006305D">
      <w:pPr>
        <w:pStyle w:val="LndNormale1"/>
        <w:ind w:left="4245" w:hanging="4245"/>
        <w:rPr>
          <w:b/>
          <w:bCs/>
          <w:color w:val="002060"/>
        </w:rPr>
      </w:pPr>
      <w:r w:rsidRPr="002B0445">
        <w:rPr>
          <w:b/>
          <w:bCs/>
          <w:color w:val="002060"/>
        </w:rPr>
        <w:t>ETA BETA FOOTBALL</w:t>
      </w:r>
      <w:r w:rsidRPr="002B0445">
        <w:rPr>
          <w:b/>
          <w:bCs/>
          <w:color w:val="002060"/>
        </w:rPr>
        <w:tab/>
      </w:r>
      <w:r w:rsidRPr="002B0445">
        <w:rPr>
          <w:color w:val="002060"/>
        </w:rPr>
        <w:t>LORENZETTI Hiago Nicolas</w:t>
      </w:r>
    </w:p>
    <w:p w14:paraId="4BAFEC7D" w14:textId="77777777" w:rsidR="0006305D" w:rsidRPr="002B0445" w:rsidRDefault="0006305D" w:rsidP="0006305D">
      <w:pPr>
        <w:pStyle w:val="LndNormale1"/>
        <w:ind w:left="4245" w:hanging="4245"/>
        <w:rPr>
          <w:color w:val="002060"/>
        </w:rPr>
      </w:pPr>
      <w:r w:rsidRPr="002B0445">
        <w:rPr>
          <w:b/>
          <w:bCs/>
          <w:color w:val="002060"/>
        </w:rPr>
        <w:t>ITALSERVICE C5</w:t>
      </w:r>
      <w:r w:rsidRPr="002B0445">
        <w:rPr>
          <w:b/>
          <w:bCs/>
          <w:color w:val="002060"/>
        </w:rPr>
        <w:tab/>
      </w:r>
      <w:r w:rsidRPr="002B0445">
        <w:rPr>
          <w:color w:val="002060"/>
        </w:rPr>
        <w:t>DI GENNARO Lorenzo, LEPORE Vincenzo</w:t>
      </w:r>
    </w:p>
    <w:p w14:paraId="37105153" w14:textId="77777777" w:rsidR="0006305D" w:rsidRPr="002B0445" w:rsidRDefault="0006305D" w:rsidP="0006305D">
      <w:pPr>
        <w:pStyle w:val="LndNormale1"/>
        <w:ind w:left="4245" w:hanging="4245"/>
        <w:rPr>
          <w:b/>
          <w:bCs/>
          <w:color w:val="002060"/>
        </w:rPr>
      </w:pPr>
      <w:r w:rsidRPr="002B0445">
        <w:rPr>
          <w:b/>
          <w:bCs/>
          <w:color w:val="002060"/>
        </w:rPr>
        <w:t>JESINA S.R.L.</w:t>
      </w:r>
      <w:r w:rsidRPr="002B0445">
        <w:rPr>
          <w:b/>
          <w:bCs/>
          <w:color w:val="002060"/>
        </w:rPr>
        <w:tab/>
      </w:r>
      <w:r w:rsidRPr="002B0445">
        <w:rPr>
          <w:color w:val="002060"/>
        </w:rPr>
        <w:t>LUPI Alessio, PASTORE Mattia</w:t>
      </w:r>
    </w:p>
    <w:p w14:paraId="080CB5CC" w14:textId="77777777" w:rsidR="0006305D" w:rsidRPr="002B0445" w:rsidRDefault="0006305D" w:rsidP="0006305D">
      <w:pPr>
        <w:pStyle w:val="LndNormale1"/>
        <w:ind w:left="4245" w:hanging="4245"/>
        <w:rPr>
          <w:b/>
          <w:bCs/>
          <w:color w:val="002060"/>
        </w:rPr>
      </w:pPr>
      <w:r w:rsidRPr="002B0445">
        <w:rPr>
          <w:b/>
          <w:bCs/>
          <w:color w:val="002060"/>
        </w:rPr>
        <w:t>NUOVA JUVENTINA FFC</w:t>
      </w:r>
      <w:r w:rsidRPr="002B0445">
        <w:rPr>
          <w:b/>
          <w:bCs/>
          <w:color w:val="002060"/>
        </w:rPr>
        <w:tab/>
      </w:r>
      <w:r w:rsidRPr="002B0445">
        <w:rPr>
          <w:color w:val="002060"/>
        </w:rPr>
        <w:t>MAZZA Nicola</w:t>
      </w:r>
    </w:p>
    <w:p w14:paraId="6AA70203" w14:textId="77777777" w:rsidR="0006305D" w:rsidRPr="002B0445" w:rsidRDefault="0006305D" w:rsidP="0006305D">
      <w:pPr>
        <w:pStyle w:val="LndNormale1"/>
        <w:ind w:left="4245" w:hanging="4245"/>
        <w:rPr>
          <w:color w:val="002060"/>
        </w:rPr>
      </w:pPr>
      <w:r w:rsidRPr="002B0445">
        <w:rPr>
          <w:b/>
          <w:bCs/>
          <w:color w:val="002060"/>
        </w:rPr>
        <w:t>POL.CAGLI SPORT ASSOCIATI</w:t>
      </w:r>
      <w:r w:rsidRPr="002B0445">
        <w:rPr>
          <w:b/>
          <w:bCs/>
          <w:color w:val="002060"/>
        </w:rPr>
        <w:tab/>
      </w:r>
      <w:r w:rsidRPr="002B0445">
        <w:rPr>
          <w:color w:val="002060"/>
        </w:rPr>
        <w:t>NUNES SEVERIANO Enzo Ghael</w:t>
      </w:r>
    </w:p>
    <w:p w14:paraId="2405220E" w14:textId="77777777" w:rsidR="0006305D" w:rsidRPr="002B0445" w:rsidRDefault="0006305D" w:rsidP="0006305D">
      <w:pPr>
        <w:pStyle w:val="LndNormale1"/>
        <w:ind w:left="4245" w:hanging="4245"/>
        <w:rPr>
          <w:color w:val="002060"/>
        </w:rPr>
      </w:pPr>
      <w:r w:rsidRPr="002B0445">
        <w:rPr>
          <w:b/>
          <w:bCs/>
          <w:color w:val="002060"/>
        </w:rPr>
        <w:t>TRE TORRI A.S.D.</w:t>
      </w:r>
      <w:r w:rsidRPr="002B0445">
        <w:rPr>
          <w:b/>
          <w:bCs/>
          <w:color w:val="002060"/>
        </w:rPr>
        <w:tab/>
      </w:r>
      <w:r w:rsidRPr="002B0445">
        <w:rPr>
          <w:color w:val="002060"/>
        </w:rPr>
        <w:t>FABRIZI Filippo</w:t>
      </w:r>
    </w:p>
    <w:p w14:paraId="73F83B50" w14:textId="77777777" w:rsidR="0006305D" w:rsidRDefault="0006305D" w:rsidP="0006305D">
      <w:pPr>
        <w:pStyle w:val="Nessunaspaziatura"/>
        <w:ind w:left="4245" w:hanging="4245"/>
        <w:jc w:val="both"/>
        <w:rPr>
          <w:rFonts w:ascii="Arial" w:hAnsi="Arial" w:cs="Arial"/>
          <w:bCs/>
          <w:iCs/>
          <w:color w:val="002060"/>
        </w:rPr>
      </w:pPr>
      <w:r w:rsidRPr="002B0445">
        <w:rPr>
          <w:rFonts w:ascii="Arial" w:hAnsi="Arial" w:cs="Arial"/>
          <w:b/>
          <w:iCs/>
          <w:color w:val="002060"/>
        </w:rPr>
        <w:t>U.S. FORTUNA FANO</w:t>
      </w:r>
      <w:r w:rsidRPr="002B0445">
        <w:rPr>
          <w:rFonts w:ascii="Arial" w:hAnsi="Arial" w:cs="Arial"/>
          <w:bCs/>
          <w:iCs/>
          <w:color w:val="002060"/>
        </w:rPr>
        <w:tab/>
        <w:t>BANDU Alessandro</w:t>
      </w:r>
    </w:p>
    <w:p w14:paraId="1508702A" w14:textId="77777777" w:rsidR="0006305D" w:rsidRPr="00552EFA" w:rsidRDefault="0006305D" w:rsidP="0006305D">
      <w:pPr>
        <w:pStyle w:val="LndNormale1"/>
        <w:rPr>
          <w:color w:val="002060"/>
        </w:rPr>
      </w:pPr>
    </w:p>
    <w:p w14:paraId="7FC3B7B9" w14:textId="77777777" w:rsidR="0006305D" w:rsidRPr="00552EFA" w:rsidRDefault="0006305D" w:rsidP="0006305D">
      <w:pPr>
        <w:pStyle w:val="LndNormale1"/>
      </w:pPr>
    </w:p>
    <w:p w14:paraId="126C2474" w14:textId="77777777" w:rsidR="0006305D" w:rsidRPr="00552EFA" w:rsidRDefault="0006305D" w:rsidP="0006305D">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15</w:t>
      </w:r>
    </w:p>
    <w:p w14:paraId="59BF2D5D" w14:textId="77777777" w:rsidR="0006305D" w:rsidRPr="00552EFA" w:rsidRDefault="0006305D" w:rsidP="0006305D">
      <w:pPr>
        <w:pStyle w:val="Nessunaspaziatura"/>
        <w:jc w:val="center"/>
        <w:rPr>
          <w:rFonts w:ascii="Arial" w:hAnsi="Arial" w:cs="Arial"/>
          <w:b/>
          <w:color w:val="002060"/>
          <w:sz w:val="24"/>
          <w:szCs w:val="24"/>
          <w:u w:val="single"/>
        </w:rPr>
      </w:pPr>
    </w:p>
    <w:p w14:paraId="163C1D9B" w14:textId="77777777" w:rsidR="0006305D" w:rsidRPr="00697CB9" w:rsidRDefault="0006305D" w:rsidP="0006305D">
      <w:pPr>
        <w:pStyle w:val="Nessunaspaziatura"/>
        <w:jc w:val="both"/>
        <w:rPr>
          <w:rFonts w:ascii="Arial" w:hAnsi="Arial" w:cs="Arial"/>
          <w:color w:val="002060"/>
        </w:rPr>
      </w:pPr>
      <w:r>
        <w:rPr>
          <w:rFonts w:ascii="Arial" w:hAnsi="Arial" w:cs="Arial"/>
          <w:color w:val="002060"/>
        </w:rPr>
        <w:lastRenderedPageBreak/>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 xml:space="preserve">cinque </w:t>
      </w:r>
      <w:r w:rsidRPr="00BF62CC">
        <w:rPr>
          <w:rFonts w:ascii="Arial" w:hAnsi="Arial" w:cs="Arial"/>
          <w:b/>
          <w:color w:val="002060"/>
          <w:u w:val="single"/>
        </w:rPr>
        <w:t>sedut</w:t>
      </w:r>
      <w:r>
        <w:rPr>
          <w:rFonts w:ascii="Arial" w:hAnsi="Arial" w:cs="Arial"/>
          <w:b/>
          <w:color w:val="002060"/>
          <w:u w:val="single"/>
        </w:rPr>
        <w:t>e</w:t>
      </w:r>
      <w:r w:rsidRPr="00BF62CC">
        <w:rPr>
          <w:rFonts w:ascii="Arial" w:hAnsi="Arial" w:cs="Arial"/>
          <w:b/>
          <w:color w:val="002060"/>
          <w:u w:val="single"/>
        </w:rPr>
        <w:t xml:space="preserve"> di allenamento</w:t>
      </w:r>
      <w:r>
        <w:rPr>
          <w:rFonts w:ascii="Arial" w:hAnsi="Arial" w:cs="Arial"/>
          <w:color w:val="002060"/>
        </w:rPr>
        <w:t xml:space="preserve"> come di seguito riportato:</w:t>
      </w:r>
    </w:p>
    <w:p w14:paraId="1B488E77" w14:textId="77777777" w:rsidR="0006305D" w:rsidRDefault="0006305D" w:rsidP="0006305D">
      <w:pPr>
        <w:pStyle w:val="Nessunaspaziatura"/>
        <w:rPr>
          <w:rFonts w:ascii="Arial" w:hAnsi="Arial" w:cs="Arial"/>
          <w:b/>
          <w:color w:val="002060"/>
        </w:rPr>
      </w:pPr>
    </w:p>
    <w:p w14:paraId="498E25D3" w14:textId="77777777" w:rsidR="0006305D" w:rsidRDefault="0006305D" w:rsidP="0006305D">
      <w:pPr>
        <w:pStyle w:val="Nessunaspaziatura"/>
        <w:jc w:val="center"/>
        <w:rPr>
          <w:rFonts w:ascii="Arial" w:hAnsi="Arial" w:cs="Arial"/>
          <w:b/>
          <w:color w:val="002060"/>
        </w:rPr>
      </w:pPr>
      <w:r>
        <w:rPr>
          <w:rFonts w:ascii="Arial" w:hAnsi="Arial" w:cs="Arial"/>
          <w:b/>
          <w:color w:val="002060"/>
        </w:rPr>
        <w:t>LUNEDI’ 14/04/2025, ore 14:30</w:t>
      </w:r>
    </w:p>
    <w:p w14:paraId="6D4DEB23"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61429599"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15:00</w:t>
      </w:r>
    </w:p>
    <w:p w14:paraId="52720066" w14:textId="77777777" w:rsidR="0006305D" w:rsidRDefault="0006305D" w:rsidP="0006305D">
      <w:pPr>
        <w:pStyle w:val="Nessunaspaziatura"/>
        <w:rPr>
          <w:rFonts w:ascii="Arial" w:hAnsi="Arial" w:cs="Arial"/>
          <w:b/>
          <w:color w:val="002060"/>
        </w:rPr>
      </w:pPr>
    </w:p>
    <w:p w14:paraId="7A861F85" w14:textId="77777777" w:rsidR="0006305D" w:rsidRDefault="0006305D" w:rsidP="0006305D">
      <w:pPr>
        <w:pStyle w:val="Nessunaspaziatura"/>
        <w:jc w:val="center"/>
        <w:rPr>
          <w:rFonts w:ascii="Arial" w:hAnsi="Arial" w:cs="Arial"/>
          <w:b/>
          <w:color w:val="002060"/>
        </w:rPr>
      </w:pPr>
      <w:r>
        <w:rPr>
          <w:rFonts w:ascii="Arial" w:hAnsi="Arial" w:cs="Arial"/>
          <w:b/>
          <w:color w:val="002060"/>
        </w:rPr>
        <w:t>MERCOLEDI’ 16/04/2025, ore 14:30</w:t>
      </w:r>
    </w:p>
    <w:p w14:paraId="067422B0"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306366AC"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15:00</w:t>
      </w:r>
    </w:p>
    <w:p w14:paraId="706698D1" w14:textId="77777777" w:rsidR="0006305D" w:rsidRDefault="0006305D" w:rsidP="0006305D">
      <w:pPr>
        <w:pStyle w:val="Nessunaspaziatura"/>
        <w:rPr>
          <w:rFonts w:ascii="Arial" w:hAnsi="Arial" w:cs="Arial"/>
          <w:b/>
          <w:color w:val="002060"/>
        </w:rPr>
      </w:pPr>
    </w:p>
    <w:p w14:paraId="2B017CF1" w14:textId="77777777" w:rsidR="0006305D" w:rsidRDefault="0006305D" w:rsidP="0006305D">
      <w:pPr>
        <w:pStyle w:val="Nessunaspaziatura"/>
        <w:ind w:firstLine="708"/>
        <w:jc w:val="center"/>
        <w:rPr>
          <w:rFonts w:ascii="Arial" w:hAnsi="Arial" w:cs="Arial"/>
          <w:b/>
          <w:color w:val="002060"/>
        </w:rPr>
      </w:pPr>
      <w:r>
        <w:rPr>
          <w:rFonts w:ascii="Arial" w:hAnsi="Arial" w:cs="Arial"/>
          <w:b/>
          <w:color w:val="002060"/>
        </w:rPr>
        <w:t>SABATO 19/04/2025, ore 09:45</w:t>
      </w:r>
    </w:p>
    <w:p w14:paraId="7322FC7E"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 xml:space="preserve">Palazzetto dello Sport “Ezio </w:t>
      </w:r>
      <w:proofErr w:type="spellStart"/>
      <w:r>
        <w:rPr>
          <w:rFonts w:ascii="Arial" w:hAnsi="Arial" w:cs="Arial"/>
          <w:b/>
          <w:i/>
          <w:iCs/>
          <w:color w:val="002060"/>
        </w:rPr>
        <w:t>Galosi</w:t>
      </w:r>
      <w:proofErr w:type="spellEnd"/>
      <w:r>
        <w:rPr>
          <w:rFonts w:ascii="Arial" w:hAnsi="Arial" w:cs="Arial"/>
          <w:b/>
          <w:i/>
          <w:iCs/>
          <w:color w:val="002060"/>
        </w:rPr>
        <w:t xml:space="preserve">” di ASCOLI PICENO </w:t>
      </w:r>
      <w:r w:rsidRPr="00DB3615">
        <w:rPr>
          <w:rFonts w:ascii="Arial" w:hAnsi="Arial" w:cs="Arial"/>
          <w:b/>
          <w:i/>
          <w:iCs/>
          <w:color w:val="002060"/>
        </w:rPr>
        <w:t xml:space="preserve">(Via </w:t>
      </w:r>
      <w:r>
        <w:rPr>
          <w:rFonts w:ascii="Arial" w:hAnsi="Arial" w:cs="Arial"/>
          <w:b/>
          <w:i/>
          <w:iCs/>
          <w:color w:val="002060"/>
        </w:rPr>
        <w:t xml:space="preserve">A. Mancini – </w:t>
      </w:r>
      <w:proofErr w:type="spellStart"/>
      <w:r>
        <w:rPr>
          <w:rFonts w:ascii="Arial" w:hAnsi="Arial" w:cs="Arial"/>
          <w:b/>
          <w:i/>
          <w:iCs/>
          <w:color w:val="002060"/>
        </w:rPr>
        <w:t>Loc</w:t>
      </w:r>
      <w:proofErr w:type="spellEnd"/>
      <w:r>
        <w:rPr>
          <w:rFonts w:ascii="Arial" w:hAnsi="Arial" w:cs="Arial"/>
          <w:b/>
          <w:i/>
          <w:iCs/>
          <w:color w:val="002060"/>
        </w:rPr>
        <w:t xml:space="preserve">. </w:t>
      </w:r>
      <w:proofErr w:type="spellStart"/>
      <w:r>
        <w:rPr>
          <w:rFonts w:ascii="Arial" w:hAnsi="Arial" w:cs="Arial"/>
          <w:b/>
          <w:i/>
          <w:iCs/>
          <w:color w:val="002060"/>
        </w:rPr>
        <w:t>Monterocco</w:t>
      </w:r>
      <w:proofErr w:type="spellEnd"/>
      <w:r w:rsidRPr="00DB3615">
        <w:rPr>
          <w:rFonts w:ascii="Arial" w:hAnsi="Arial" w:cs="Arial"/>
          <w:b/>
          <w:i/>
          <w:iCs/>
          <w:color w:val="002060"/>
        </w:rPr>
        <w:t>)</w:t>
      </w:r>
    </w:p>
    <w:p w14:paraId="203D70E6" w14:textId="77777777" w:rsidR="0006305D" w:rsidRDefault="0006305D" w:rsidP="0006305D">
      <w:pPr>
        <w:pStyle w:val="LndNormale1"/>
        <w:jc w:val="center"/>
        <w:rPr>
          <w:i/>
          <w:iCs/>
          <w:color w:val="002060"/>
        </w:rPr>
      </w:pPr>
      <w:r w:rsidRPr="00934B26">
        <w:rPr>
          <w:i/>
          <w:iCs/>
          <w:color w:val="002060"/>
        </w:rPr>
        <w:t xml:space="preserve">inizio </w:t>
      </w:r>
      <w:r>
        <w:rPr>
          <w:i/>
          <w:iCs/>
          <w:color w:val="002060"/>
        </w:rPr>
        <w:t>gara di allenamento con il Futsal Vire Geosistem Under 17 ore 11:00</w:t>
      </w:r>
    </w:p>
    <w:p w14:paraId="7020FC72" w14:textId="77777777" w:rsidR="0006305D" w:rsidRDefault="0006305D" w:rsidP="0006305D">
      <w:pPr>
        <w:pStyle w:val="Nessunaspaziatura"/>
        <w:rPr>
          <w:rFonts w:ascii="Arial" w:hAnsi="Arial" w:cs="Arial"/>
          <w:b/>
          <w:color w:val="002060"/>
        </w:rPr>
      </w:pPr>
    </w:p>
    <w:p w14:paraId="3C8199E6" w14:textId="77777777" w:rsidR="0006305D" w:rsidRDefault="0006305D" w:rsidP="0006305D">
      <w:pPr>
        <w:pStyle w:val="Nessunaspaziatura"/>
        <w:jc w:val="center"/>
        <w:rPr>
          <w:rFonts w:ascii="Arial" w:hAnsi="Arial" w:cs="Arial"/>
          <w:b/>
          <w:color w:val="002060"/>
        </w:rPr>
      </w:pPr>
      <w:r>
        <w:rPr>
          <w:rFonts w:ascii="Arial" w:hAnsi="Arial" w:cs="Arial"/>
          <w:b/>
          <w:color w:val="002060"/>
        </w:rPr>
        <w:t>MARTEDI’ 22/04/2025, ore 14:30</w:t>
      </w:r>
    </w:p>
    <w:p w14:paraId="52F9E964"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587B7D30"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15:00</w:t>
      </w:r>
    </w:p>
    <w:p w14:paraId="147E8ECE" w14:textId="77777777" w:rsidR="0006305D" w:rsidRDefault="0006305D" w:rsidP="0006305D">
      <w:pPr>
        <w:pStyle w:val="Nessunaspaziatura"/>
        <w:rPr>
          <w:rFonts w:ascii="Arial" w:hAnsi="Arial" w:cs="Arial"/>
          <w:b/>
          <w:color w:val="002060"/>
        </w:rPr>
      </w:pPr>
    </w:p>
    <w:p w14:paraId="56392BAF" w14:textId="77777777" w:rsidR="0006305D" w:rsidRDefault="0006305D" w:rsidP="0006305D">
      <w:pPr>
        <w:pStyle w:val="Nessunaspaziatura"/>
        <w:jc w:val="center"/>
        <w:rPr>
          <w:rFonts w:ascii="Arial" w:hAnsi="Arial" w:cs="Arial"/>
          <w:b/>
          <w:color w:val="002060"/>
        </w:rPr>
      </w:pPr>
      <w:r>
        <w:rPr>
          <w:rFonts w:ascii="Arial" w:hAnsi="Arial" w:cs="Arial"/>
          <w:b/>
          <w:color w:val="002060"/>
        </w:rPr>
        <w:t>MERCOLEDI’ 23/04/2025, ore 14:30</w:t>
      </w:r>
    </w:p>
    <w:p w14:paraId="6A4DB0EA" w14:textId="77777777" w:rsidR="0006305D" w:rsidRPr="00DB3615" w:rsidRDefault="0006305D" w:rsidP="0006305D">
      <w:pPr>
        <w:pStyle w:val="Nessunaspaziatura"/>
        <w:jc w:val="center"/>
        <w:rPr>
          <w:rFonts w:ascii="Arial" w:hAnsi="Arial" w:cs="Arial"/>
          <w:b/>
          <w:i/>
          <w:iCs/>
          <w:color w:val="002060"/>
          <w:sz w:val="21"/>
          <w:szCs w:val="21"/>
        </w:rPr>
      </w:pPr>
      <w:r>
        <w:rPr>
          <w:rFonts w:ascii="Arial" w:hAnsi="Arial" w:cs="Arial"/>
          <w:b/>
          <w:i/>
          <w:iCs/>
          <w:color w:val="002060"/>
        </w:rPr>
        <w:t>“Pallone Geodetico F.I.G.C.</w:t>
      </w:r>
      <w:r w:rsidRPr="00DB3615">
        <w:rPr>
          <w:rFonts w:ascii="Arial" w:hAnsi="Arial" w:cs="Arial"/>
          <w:b/>
          <w:i/>
          <w:iCs/>
          <w:color w:val="002060"/>
        </w:rPr>
        <w:t xml:space="preserve">” di </w:t>
      </w:r>
      <w:r>
        <w:rPr>
          <w:rFonts w:ascii="Arial" w:hAnsi="Arial" w:cs="Arial"/>
          <w:b/>
          <w:i/>
          <w:iCs/>
          <w:color w:val="002060"/>
        </w:rPr>
        <w:t xml:space="preserve">ANCONA </w:t>
      </w:r>
      <w:r w:rsidRPr="00DB3615">
        <w:rPr>
          <w:rFonts w:ascii="Arial" w:hAnsi="Arial" w:cs="Arial"/>
          <w:b/>
          <w:i/>
          <w:iCs/>
          <w:color w:val="002060"/>
        </w:rPr>
        <w:t xml:space="preserve">(Via </w:t>
      </w:r>
      <w:r>
        <w:rPr>
          <w:rFonts w:ascii="Arial" w:hAnsi="Arial" w:cs="Arial"/>
          <w:b/>
          <w:i/>
          <w:iCs/>
          <w:color w:val="002060"/>
        </w:rPr>
        <w:t>Schiavoni, snc</w:t>
      </w:r>
      <w:r w:rsidRPr="00DB3615">
        <w:rPr>
          <w:rFonts w:ascii="Arial" w:hAnsi="Arial" w:cs="Arial"/>
          <w:b/>
          <w:i/>
          <w:iCs/>
          <w:color w:val="002060"/>
        </w:rPr>
        <w:t>)</w:t>
      </w:r>
    </w:p>
    <w:p w14:paraId="4188E0C4" w14:textId="77777777" w:rsidR="0006305D" w:rsidRDefault="0006305D" w:rsidP="0006305D">
      <w:pPr>
        <w:pStyle w:val="LndNormale1"/>
        <w:jc w:val="center"/>
        <w:rPr>
          <w:i/>
          <w:iCs/>
          <w:color w:val="002060"/>
        </w:rPr>
      </w:pPr>
      <w:r w:rsidRPr="00934B26">
        <w:rPr>
          <w:i/>
          <w:iCs/>
          <w:color w:val="002060"/>
        </w:rPr>
        <w:t xml:space="preserve">inizio seduta di allenamento ore </w:t>
      </w:r>
      <w:r>
        <w:rPr>
          <w:i/>
          <w:iCs/>
          <w:color w:val="002060"/>
        </w:rPr>
        <w:t>15:00</w:t>
      </w:r>
    </w:p>
    <w:p w14:paraId="3B239E4A" w14:textId="77777777" w:rsidR="0006305D" w:rsidRDefault="0006305D" w:rsidP="0006305D">
      <w:pPr>
        <w:pStyle w:val="Nessunaspaziatura"/>
        <w:jc w:val="both"/>
        <w:rPr>
          <w:color w:val="002060"/>
        </w:rPr>
      </w:pPr>
    </w:p>
    <w:p w14:paraId="607C439D" w14:textId="77777777" w:rsidR="0006305D" w:rsidRPr="00C94875" w:rsidRDefault="0006305D" w:rsidP="0006305D">
      <w:pPr>
        <w:pStyle w:val="LndNormale1"/>
        <w:ind w:left="4245" w:hanging="4245"/>
        <w:rPr>
          <w:color w:val="002060"/>
        </w:rPr>
      </w:pPr>
      <w:r w:rsidRPr="00C94875">
        <w:rPr>
          <w:b/>
          <w:bCs/>
          <w:color w:val="002060"/>
        </w:rPr>
        <w:t>AMICI DEL CENTROSOCIO SP.</w:t>
      </w:r>
      <w:r w:rsidRPr="00C94875">
        <w:rPr>
          <w:color w:val="002060"/>
        </w:rPr>
        <w:tab/>
        <w:t>BENEDETTI Elvis, FABRIZI Elia, LONGARINI Matteo, LUCCHETTI Marco, PENNONI Manuel, ROSSETTI Tommaso, SOLAZZI Diego</w:t>
      </w:r>
    </w:p>
    <w:p w14:paraId="1A3AC9DC" w14:textId="77777777" w:rsidR="0006305D" w:rsidRPr="00C94875" w:rsidRDefault="0006305D" w:rsidP="0006305D">
      <w:pPr>
        <w:pStyle w:val="LndNormale1"/>
        <w:ind w:left="4245" w:hanging="4245"/>
        <w:rPr>
          <w:color w:val="002060"/>
        </w:rPr>
      </w:pPr>
      <w:r w:rsidRPr="00C94875">
        <w:rPr>
          <w:b/>
          <w:bCs/>
          <w:color w:val="002060"/>
        </w:rPr>
        <w:t>C.U.S. ANCONA</w:t>
      </w:r>
      <w:r w:rsidRPr="00C94875">
        <w:rPr>
          <w:color w:val="002060"/>
        </w:rPr>
        <w:tab/>
        <w:t>GIAMMARCHI Giovanni, UMILE Samuele</w:t>
      </w:r>
    </w:p>
    <w:p w14:paraId="5C5EBF02" w14:textId="77777777" w:rsidR="0006305D" w:rsidRPr="002F7CB2" w:rsidRDefault="0006305D" w:rsidP="0006305D">
      <w:pPr>
        <w:pStyle w:val="LndNormale1"/>
        <w:ind w:left="4245" w:hanging="4245"/>
        <w:rPr>
          <w:color w:val="002060"/>
        </w:rPr>
      </w:pPr>
      <w:r w:rsidRPr="00C94875">
        <w:rPr>
          <w:b/>
          <w:bCs/>
          <w:color w:val="002060"/>
        </w:rPr>
        <w:t>C.U.S. MACERATA</w:t>
      </w:r>
      <w:r w:rsidRPr="00C94875">
        <w:rPr>
          <w:b/>
          <w:bCs/>
          <w:color w:val="002060"/>
        </w:rPr>
        <w:tab/>
      </w:r>
      <w:r w:rsidRPr="00C94875">
        <w:rPr>
          <w:color w:val="002060"/>
        </w:rPr>
        <w:t>BAJRAMI Arlind</w:t>
      </w:r>
    </w:p>
    <w:p w14:paraId="39D29182" w14:textId="77777777" w:rsidR="0006305D" w:rsidRPr="002F7CB2" w:rsidRDefault="0006305D" w:rsidP="0006305D">
      <w:pPr>
        <w:pStyle w:val="LndNormale1"/>
        <w:ind w:left="4245" w:hanging="4245"/>
        <w:rPr>
          <w:color w:val="002060"/>
        </w:rPr>
      </w:pPr>
      <w:r w:rsidRPr="002F7CB2">
        <w:rPr>
          <w:b/>
          <w:bCs/>
          <w:color w:val="002060"/>
        </w:rPr>
        <w:t>CALCIO A 5 CORINALDO</w:t>
      </w:r>
      <w:r w:rsidRPr="002F7CB2">
        <w:rPr>
          <w:b/>
          <w:bCs/>
          <w:color w:val="002060"/>
        </w:rPr>
        <w:tab/>
      </w:r>
      <w:r w:rsidRPr="002F7CB2">
        <w:rPr>
          <w:color w:val="002060"/>
        </w:rPr>
        <w:t>COPPARI Francesco</w:t>
      </w:r>
    </w:p>
    <w:p w14:paraId="5E2503A3" w14:textId="77777777" w:rsidR="0006305D" w:rsidRPr="002F7CB2" w:rsidRDefault="0006305D" w:rsidP="0006305D">
      <w:pPr>
        <w:pStyle w:val="LndNormale1"/>
        <w:ind w:left="4245" w:hanging="4245"/>
        <w:rPr>
          <w:color w:val="002060"/>
        </w:rPr>
      </w:pPr>
      <w:r w:rsidRPr="002F7CB2">
        <w:rPr>
          <w:b/>
          <w:bCs/>
          <w:color w:val="002060"/>
        </w:rPr>
        <w:t>ITALSERVICE C5</w:t>
      </w:r>
      <w:r w:rsidRPr="002F7CB2">
        <w:rPr>
          <w:b/>
          <w:bCs/>
          <w:color w:val="002060"/>
        </w:rPr>
        <w:tab/>
      </w:r>
      <w:r w:rsidRPr="002F7CB2">
        <w:rPr>
          <w:color w:val="002060"/>
        </w:rPr>
        <w:t>BORDONI Luca, DELLA CHIARA Giacomo</w:t>
      </w:r>
    </w:p>
    <w:p w14:paraId="4D097522" w14:textId="77777777" w:rsidR="0006305D" w:rsidRPr="00B76602" w:rsidRDefault="0006305D" w:rsidP="0006305D">
      <w:pPr>
        <w:pStyle w:val="LndNormale1"/>
        <w:ind w:left="4245" w:hanging="4245"/>
        <w:rPr>
          <w:color w:val="002060"/>
        </w:rPr>
      </w:pPr>
      <w:r w:rsidRPr="002F7CB2">
        <w:rPr>
          <w:b/>
          <w:bCs/>
          <w:color w:val="002060"/>
        </w:rPr>
        <w:t>SPORTFLY ARL</w:t>
      </w:r>
      <w:r w:rsidRPr="002F7CB2">
        <w:rPr>
          <w:b/>
          <w:bCs/>
          <w:color w:val="002060"/>
        </w:rPr>
        <w:tab/>
      </w:r>
      <w:r w:rsidRPr="002F7CB2">
        <w:rPr>
          <w:color w:val="002060"/>
        </w:rPr>
        <w:t>PRETI Mirco</w:t>
      </w:r>
    </w:p>
    <w:p w14:paraId="7EDF68EC" w14:textId="77777777" w:rsidR="0006305D" w:rsidRPr="00552EFA" w:rsidRDefault="0006305D" w:rsidP="0006305D">
      <w:pPr>
        <w:pStyle w:val="Nessunaspaziatura"/>
        <w:ind w:left="4245" w:hanging="4245"/>
        <w:jc w:val="both"/>
        <w:rPr>
          <w:rFonts w:ascii="Arial" w:hAnsi="Arial" w:cs="Arial"/>
          <w:bCs/>
          <w:iCs/>
          <w:color w:val="002060"/>
        </w:rPr>
      </w:pPr>
    </w:p>
    <w:p w14:paraId="5BC92230" w14:textId="77777777" w:rsidR="0006305D" w:rsidRPr="00552EFA" w:rsidRDefault="0006305D" w:rsidP="0006305D">
      <w:pPr>
        <w:pStyle w:val="Nessunaspaziatura"/>
        <w:rPr>
          <w:rFonts w:ascii="Arial" w:hAnsi="Arial" w:cs="Arial"/>
          <w:color w:val="002060"/>
        </w:rPr>
      </w:pPr>
      <w:r w:rsidRPr="00552EFA">
        <w:rPr>
          <w:rFonts w:ascii="Arial" w:hAnsi="Arial" w:cs="Arial"/>
          <w:color w:val="002060"/>
        </w:rPr>
        <w:t>Dirigente Responsabile</w:t>
      </w:r>
      <w:r w:rsidRPr="00552EFA">
        <w:rPr>
          <w:rFonts w:ascii="Arial" w:hAnsi="Arial" w:cs="Arial"/>
          <w:color w:val="002060"/>
        </w:rPr>
        <w:tab/>
      </w:r>
      <w:r w:rsidRPr="00552EFA">
        <w:rPr>
          <w:rFonts w:ascii="Arial" w:hAnsi="Arial" w:cs="Arial"/>
          <w:color w:val="002060"/>
        </w:rPr>
        <w:tab/>
      </w:r>
      <w:r w:rsidRPr="00552EFA">
        <w:rPr>
          <w:rFonts w:ascii="Arial" w:hAnsi="Arial" w:cs="Arial"/>
          <w:color w:val="002060"/>
        </w:rPr>
        <w:tab/>
        <w:t>CAPRETTI Marco</w:t>
      </w:r>
    </w:p>
    <w:p w14:paraId="4E318066" w14:textId="77777777" w:rsidR="0006305D" w:rsidRPr="00552EFA" w:rsidRDefault="0006305D" w:rsidP="0006305D">
      <w:pPr>
        <w:pStyle w:val="Nessunaspaziatura"/>
        <w:ind w:left="4240" w:hanging="4240"/>
        <w:rPr>
          <w:rFonts w:ascii="Arial" w:hAnsi="Arial" w:cs="Arial"/>
          <w:color w:val="002060"/>
        </w:rPr>
      </w:pPr>
      <w:r w:rsidRPr="00552EFA">
        <w:rPr>
          <w:rFonts w:ascii="Arial" w:hAnsi="Arial" w:cs="Arial"/>
          <w:color w:val="002060"/>
        </w:rPr>
        <w:t>Dirigenti Accompagnatori</w:t>
      </w:r>
      <w:r w:rsidRPr="00552EFA">
        <w:rPr>
          <w:rFonts w:ascii="Arial" w:hAnsi="Arial" w:cs="Arial"/>
          <w:color w:val="002060"/>
        </w:rPr>
        <w:tab/>
      </w:r>
      <w:r w:rsidRPr="00552EFA">
        <w:rPr>
          <w:rFonts w:ascii="Arial" w:hAnsi="Arial" w:cs="Arial"/>
          <w:color w:val="002060"/>
        </w:rPr>
        <w:tab/>
        <w:t>GIACOMETTI Michele, PACENTI Paolo</w:t>
      </w:r>
    </w:p>
    <w:p w14:paraId="5C17B7A6" w14:textId="77777777" w:rsidR="0006305D" w:rsidRPr="00552EFA" w:rsidRDefault="0006305D" w:rsidP="0006305D">
      <w:pPr>
        <w:pStyle w:val="Nessunaspaziatura"/>
        <w:ind w:left="4240" w:hanging="4240"/>
        <w:rPr>
          <w:rFonts w:ascii="Arial" w:hAnsi="Arial" w:cs="Arial"/>
          <w:color w:val="002060"/>
        </w:rPr>
      </w:pPr>
      <w:r w:rsidRPr="00552EFA">
        <w:rPr>
          <w:rFonts w:ascii="Arial" w:hAnsi="Arial" w:cs="Arial"/>
          <w:color w:val="002060"/>
        </w:rPr>
        <w:t>Staff Tecnico</w:t>
      </w:r>
      <w:r w:rsidRPr="00552EFA">
        <w:rPr>
          <w:rFonts w:ascii="Arial" w:hAnsi="Arial" w:cs="Arial"/>
          <w:color w:val="002060"/>
        </w:rPr>
        <w:tab/>
        <w:t>BARGONI Enzo, DITOMMASO Giovanni, DOMINICI Luca, MACELLARI Alfredo</w:t>
      </w:r>
    </w:p>
    <w:p w14:paraId="14ED390B" w14:textId="77777777" w:rsidR="0006305D" w:rsidRPr="00552EFA" w:rsidRDefault="0006305D" w:rsidP="0006305D">
      <w:pPr>
        <w:pStyle w:val="Nessunaspaziatura"/>
        <w:ind w:left="4240" w:hanging="4240"/>
        <w:rPr>
          <w:rFonts w:ascii="Arial" w:hAnsi="Arial" w:cs="Arial"/>
          <w:color w:val="002060"/>
        </w:rPr>
      </w:pPr>
      <w:r w:rsidRPr="00552EFA">
        <w:rPr>
          <w:rFonts w:ascii="Arial" w:hAnsi="Arial" w:cs="Arial"/>
          <w:color w:val="002060"/>
        </w:rPr>
        <w:t>Fisioterapisti</w:t>
      </w:r>
      <w:r w:rsidRPr="00552EFA">
        <w:rPr>
          <w:rFonts w:ascii="Arial" w:hAnsi="Arial" w:cs="Arial"/>
          <w:color w:val="002060"/>
        </w:rPr>
        <w:tab/>
      </w:r>
      <w:r w:rsidRPr="00552EFA">
        <w:rPr>
          <w:rFonts w:ascii="Arial" w:hAnsi="Arial" w:cs="Arial"/>
          <w:color w:val="002060"/>
        </w:rPr>
        <w:tab/>
        <w:t>MAGNATERRA Jonatan, PERUCCI Michele, PIGNOCCHI Letizia</w:t>
      </w:r>
    </w:p>
    <w:p w14:paraId="6BB21763" w14:textId="77777777" w:rsidR="0006305D" w:rsidRPr="00552EFA" w:rsidRDefault="0006305D" w:rsidP="0006305D">
      <w:pPr>
        <w:pStyle w:val="Nessunaspaziatura"/>
        <w:ind w:left="3540" w:hanging="3540"/>
        <w:rPr>
          <w:rFonts w:ascii="Arial" w:hAnsi="Arial" w:cs="Arial"/>
          <w:color w:val="002060"/>
        </w:rPr>
      </w:pPr>
      <w:r w:rsidRPr="00552EFA">
        <w:rPr>
          <w:rFonts w:ascii="Arial" w:hAnsi="Arial" w:cs="Arial"/>
          <w:color w:val="002060"/>
        </w:rPr>
        <w:t>Responsabili Logistica</w:t>
      </w:r>
      <w:r w:rsidRPr="00552EFA">
        <w:rPr>
          <w:rFonts w:ascii="Arial" w:hAnsi="Arial" w:cs="Arial"/>
          <w:color w:val="002060"/>
        </w:rPr>
        <w:tab/>
      </w:r>
      <w:r w:rsidRPr="00552EFA">
        <w:rPr>
          <w:rFonts w:ascii="Arial" w:hAnsi="Arial" w:cs="Arial"/>
          <w:color w:val="002060"/>
        </w:rPr>
        <w:tab/>
        <w:t>COTOLONI Attilio, MENGHINI Lamberto</w:t>
      </w:r>
    </w:p>
    <w:p w14:paraId="2A381A3E" w14:textId="77777777" w:rsidR="0006305D" w:rsidRPr="00552EFA" w:rsidRDefault="0006305D" w:rsidP="0006305D">
      <w:pPr>
        <w:pStyle w:val="Nessunaspaziatura"/>
        <w:ind w:left="3540" w:hanging="3540"/>
        <w:rPr>
          <w:rFonts w:ascii="Arial" w:hAnsi="Arial" w:cs="Arial"/>
          <w:color w:val="002060"/>
        </w:rPr>
      </w:pPr>
      <w:r w:rsidRPr="00552EFA">
        <w:rPr>
          <w:rFonts w:ascii="Arial" w:hAnsi="Arial" w:cs="Arial"/>
          <w:color w:val="002060"/>
        </w:rPr>
        <w:t>Segretario</w:t>
      </w:r>
      <w:r w:rsidRPr="00552EFA">
        <w:rPr>
          <w:rFonts w:ascii="Arial" w:hAnsi="Arial" w:cs="Arial"/>
          <w:color w:val="002060"/>
        </w:rPr>
        <w:tab/>
      </w:r>
      <w:r w:rsidRPr="00552EFA">
        <w:rPr>
          <w:rFonts w:ascii="Arial" w:hAnsi="Arial" w:cs="Arial"/>
          <w:color w:val="002060"/>
        </w:rPr>
        <w:tab/>
        <w:t>TORRESI Alver</w:t>
      </w:r>
    </w:p>
    <w:p w14:paraId="455377F1" w14:textId="77777777" w:rsidR="0006305D" w:rsidRPr="00552EFA" w:rsidRDefault="0006305D" w:rsidP="0006305D">
      <w:pPr>
        <w:pStyle w:val="Nessunaspaziatura"/>
        <w:jc w:val="both"/>
        <w:rPr>
          <w:rFonts w:ascii="Arial" w:hAnsi="Arial" w:cs="Arial"/>
          <w:color w:val="002060"/>
        </w:rPr>
      </w:pPr>
    </w:p>
    <w:p w14:paraId="2E2D33F7" w14:textId="77777777" w:rsidR="0006305D" w:rsidRPr="00552EFA" w:rsidRDefault="0006305D" w:rsidP="0006305D">
      <w:pPr>
        <w:pStyle w:val="Nessunaspaziatura"/>
        <w:jc w:val="both"/>
        <w:rPr>
          <w:rFonts w:ascii="Arial" w:hAnsi="Arial" w:cs="Arial"/>
          <w:color w:val="002060"/>
        </w:rPr>
      </w:pPr>
      <w:r w:rsidRPr="00552EFA">
        <w:rPr>
          <w:rFonts w:ascii="Arial" w:hAnsi="Arial" w:cs="Arial"/>
          <w:color w:val="002060"/>
        </w:rPr>
        <w:t xml:space="preserve">I calciatori e le calciatrici convocati debbono presentarsi </w:t>
      </w:r>
      <w:r w:rsidRPr="00552EFA">
        <w:rPr>
          <w:rFonts w:ascii="Arial" w:hAnsi="Arial" w:cs="Arial"/>
          <w:b/>
          <w:bCs/>
          <w:color w:val="002060"/>
          <w:u w:val="single"/>
        </w:rPr>
        <w:t>muniti degli indumenti personali di gioco e di un documento di identità in corso di validità</w:t>
      </w:r>
      <w:r w:rsidRPr="00552EFA">
        <w:rPr>
          <w:rFonts w:ascii="Arial" w:hAnsi="Arial" w:cs="Arial"/>
          <w:color w:val="002060"/>
        </w:rPr>
        <w:t>.</w:t>
      </w:r>
    </w:p>
    <w:p w14:paraId="172F5549" w14:textId="77777777" w:rsidR="0006305D" w:rsidRPr="002B5FE4" w:rsidRDefault="0006305D" w:rsidP="0006305D">
      <w:pPr>
        <w:rPr>
          <w:sz w:val="22"/>
          <w:szCs w:val="22"/>
        </w:rPr>
      </w:pPr>
      <w:r w:rsidRPr="00552EFA">
        <w:rPr>
          <w:rFonts w:ascii="Arial" w:hAnsi="Arial" w:cs="Arial"/>
          <w:color w:val="002060"/>
          <w:sz w:val="22"/>
          <w:szCs w:val="22"/>
        </w:rPr>
        <w:t>Si ricorda a tutte le Società che debbono rispondere alla mail che è stata loro inviata entro il termine previsto allegando alla stessa la copia del certificato di idoneità medico-sportiva di ogni calciatore/calciatrice convocato/a.</w:t>
      </w:r>
    </w:p>
    <w:p w14:paraId="24611205" w14:textId="77777777" w:rsidR="0006305D" w:rsidRDefault="0006305D" w:rsidP="0047674B">
      <w:pPr>
        <w:pStyle w:val="LndNormale1"/>
        <w:rPr>
          <w:color w:val="002060"/>
        </w:rPr>
      </w:pPr>
    </w:p>
    <w:p w14:paraId="7118ABCE" w14:textId="77777777" w:rsidR="00C31221" w:rsidRDefault="00C31221" w:rsidP="0047674B">
      <w:pPr>
        <w:pStyle w:val="LndNormale1"/>
        <w:rPr>
          <w:color w:val="002060"/>
        </w:rPr>
      </w:pPr>
    </w:p>
    <w:p w14:paraId="60316529" w14:textId="77777777" w:rsidR="00C31221" w:rsidRPr="00C31221" w:rsidRDefault="00C31221" w:rsidP="00C31221">
      <w:pPr>
        <w:pStyle w:val="LndNormale1"/>
        <w:rPr>
          <w:b/>
          <w:color w:val="002060"/>
          <w:sz w:val="28"/>
          <w:szCs w:val="28"/>
        </w:rPr>
      </w:pPr>
      <w:r w:rsidRPr="00C31221">
        <w:rPr>
          <w:b/>
          <w:color w:val="002060"/>
          <w:sz w:val="28"/>
          <w:szCs w:val="28"/>
        </w:rPr>
        <w:t>SVINCOLI EX ART. 117 BIS NOIF</w:t>
      </w:r>
    </w:p>
    <w:p w14:paraId="6202B979" w14:textId="77777777" w:rsidR="00C31221" w:rsidRPr="00C31221" w:rsidRDefault="00C31221" w:rsidP="00C31221">
      <w:pPr>
        <w:pStyle w:val="LndNormale1"/>
        <w:rPr>
          <w:color w:val="002060"/>
        </w:rPr>
      </w:pPr>
    </w:p>
    <w:p w14:paraId="1D924029" w14:textId="77777777" w:rsidR="00C31221" w:rsidRPr="00C31221" w:rsidRDefault="00C31221" w:rsidP="00C31221">
      <w:pPr>
        <w:pStyle w:val="LndNormale1"/>
        <w:rPr>
          <w:b/>
          <w:color w:val="002060"/>
        </w:rPr>
      </w:pPr>
      <w:r w:rsidRPr="00C31221">
        <w:rPr>
          <w:color w:val="002060"/>
        </w:rPr>
        <w:t xml:space="preserve">Secondo quanto previsto dall’art. 117 Bis delle NOIF per la risoluzione del rapporto contrattuale di lavoro sportivo o di apprendistato con calciatori/calciatrici non professionisti/e, “Giovani Dilettanti”, </w:t>
      </w:r>
      <w:r w:rsidRPr="00C31221">
        <w:rPr>
          <w:color w:val="002060"/>
        </w:rPr>
        <w:lastRenderedPageBreak/>
        <w:t xml:space="preserve">“giovani di Serie” e dei calciatori/calciatrici di calcio a 5, vista la documentazione trasmessa al Comitato Regionale Marche, si dichiarano svincolati i seguenti calciatori a decorrere dal </w:t>
      </w:r>
      <w:r w:rsidRPr="00C31221">
        <w:rPr>
          <w:b/>
          <w:color w:val="002060"/>
        </w:rPr>
        <w:t>08.04.2025:</w:t>
      </w:r>
    </w:p>
    <w:tbl>
      <w:tblPr>
        <w:tblW w:w="0" w:type="auto"/>
        <w:tblLook w:val="04A0" w:firstRow="1" w:lastRow="0" w:firstColumn="1" w:lastColumn="0" w:noHBand="0" w:noVBand="1"/>
      </w:tblPr>
      <w:tblGrid>
        <w:gridCol w:w="1265"/>
        <w:gridCol w:w="2717"/>
        <w:gridCol w:w="39"/>
        <w:gridCol w:w="1233"/>
        <w:gridCol w:w="40"/>
        <w:gridCol w:w="1142"/>
        <w:gridCol w:w="40"/>
        <w:gridCol w:w="3436"/>
      </w:tblGrid>
      <w:tr w:rsidR="00C31221" w:rsidRPr="00C31221" w14:paraId="50596BD5" w14:textId="77777777" w:rsidTr="006723BE">
        <w:tc>
          <w:tcPr>
            <w:tcW w:w="1265" w:type="dxa"/>
            <w:tcBorders>
              <w:top w:val="single" w:sz="4" w:space="0" w:color="auto"/>
              <w:left w:val="single" w:sz="4" w:space="0" w:color="auto"/>
              <w:bottom w:val="single" w:sz="4" w:space="0" w:color="auto"/>
              <w:right w:val="single" w:sz="4" w:space="0" w:color="auto"/>
            </w:tcBorders>
            <w:hideMark/>
          </w:tcPr>
          <w:p w14:paraId="0EB41946" w14:textId="77777777" w:rsidR="00C31221" w:rsidRPr="00C31221" w:rsidRDefault="00C31221" w:rsidP="006723BE">
            <w:pPr>
              <w:pStyle w:val="LndNormale1"/>
              <w:jc w:val="center"/>
              <w:rPr>
                <w:color w:val="002060"/>
              </w:rPr>
            </w:pPr>
            <w:r w:rsidRPr="00C31221">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2E3A44A2" w14:textId="77777777" w:rsidR="00C31221" w:rsidRPr="00C31221" w:rsidRDefault="00C31221" w:rsidP="006723BE">
            <w:pPr>
              <w:pStyle w:val="LndNormale1"/>
              <w:jc w:val="center"/>
              <w:rPr>
                <w:color w:val="002060"/>
              </w:rPr>
            </w:pPr>
            <w:r w:rsidRPr="00C31221">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0C67C928" w14:textId="77777777" w:rsidR="00C31221" w:rsidRPr="00C31221" w:rsidRDefault="00C31221" w:rsidP="006723BE">
            <w:pPr>
              <w:pStyle w:val="LndNormale1"/>
              <w:jc w:val="center"/>
              <w:rPr>
                <w:color w:val="002060"/>
              </w:rPr>
            </w:pPr>
            <w:r w:rsidRPr="00C31221">
              <w:rPr>
                <w:color w:val="002060"/>
              </w:rPr>
              <w:t>Nascita</w:t>
            </w:r>
          </w:p>
        </w:tc>
        <w:tc>
          <w:tcPr>
            <w:tcW w:w="1182" w:type="dxa"/>
            <w:gridSpan w:val="2"/>
            <w:tcBorders>
              <w:top w:val="single" w:sz="4" w:space="0" w:color="auto"/>
              <w:left w:val="single" w:sz="4" w:space="0" w:color="auto"/>
              <w:bottom w:val="single" w:sz="4" w:space="0" w:color="auto"/>
              <w:right w:val="single" w:sz="4" w:space="0" w:color="auto"/>
            </w:tcBorders>
            <w:hideMark/>
          </w:tcPr>
          <w:p w14:paraId="049CAFE5" w14:textId="77777777" w:rsidR="00C31221" w:rsidRPr="00C31221" w:rsidRDefault="00C31221" w:rsidP="006723BE">
            <w:pPr>
              <w:pStyle w:val="LndNormale1"/>
              <w:jc w:val="center"/>
              <w:rPr>
                <w:color w:val="002060"/>
              </w:rPr>
            </w:pPr>
            <w:r w:rsidRPr="00C3122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A1485B0" w14:textId="77777777" w:rsidR="00C31221" w:rsidRPr="00C31221" w:rsidRDefault="00C31221" w:rsidP="006723BE">
            <w:pPr>
              <w:pStyle w:val="LndNormale1"/>
              <w:jc w:val="center"/>
              <w:rPr>
                <w:color w:val="002060"/>
              </w:rPr>
            </w:pPr>
            <w:r w:rsidRPr="00C31221">
              <w:rPr>
                <w:color w:val="002060"/>
              </w:rPr>
              <w:t>Società</w:t>
            </w:r>
          </w:p>
        </w:tc>
      </w:tr>
      <w:tr w:rsidR="00C31221" w:rsidRPr="00C31221" w14:paraId="623C45F6" w14:textId="77777777" w:rsidTr="006723BE">
        <w:tc>
          <w:tcPr>
            <w:tcW w:w="1265" w:type="dxa"/>
            <w:tcBorders>
              <w:top w:val="single" w:sz="4" w:space="0" w:color="auto"/>
              <w:left w:val="single" w:sz="4" w:space="0" w:color="auto"/>
              <w:bottom w:val="single" w:sz="4" w:space="0" w:color="auto"/>
              <w:right w:val="single" w:sz="4" w:space="0" w:color="auto"/>
            </w:tcBorders>
          </w:tcPr>
          <w:p w14:paraId="118A9B61" w14:textId="77777777" w:rsidR="00C31221" w:rsidRPr="00C31221" w:rsidRDefault="00C31221" w:rsidP="006723BE">
            <w:pPr>
              <w:pStyle w:val="LndNormale1"/>
              <w:jc w:val="left"/>
              <w:textAlignment w:val="baseline"/>
              <w:rPr>
                <w:color w:val="002060"/>
                <w:sz w:val="20"/>
              </w:rPr>
            </w:pPr>
            <w:r w:rsidRPr="00C31221">
              <w:rPr>
                <w:color w:val="002060"/>
                <w:sz w:val="20"/>
              </w:rPr>
              <w:t>3030632</w:t>
            </w:r>
          </w:p>
        </w:tc>
        <w:tc>
          <w:tcPr>
            <w:tcW w:w="2717" w:type="dxa"/>
            <w:tcBorders>
              <w:top w:val="single" w:sz="4" w:space="0" w:color="auto"/>
              <w:left w:val="single" w:sz="4" w:space="0" w:color="auto"/>
              <w:bottom w:val="single" w:sz="4" w:space="0" w:color="auto"/>
              <w:right w:val="single" w:sz="4" w:space="0" w:color="auto"/>
            </w:tcBorders>
          </w:tcPr>
          <w:p w14:paraId="0D779948" w14:textId="77777777" w:rsidR="00C31221" w:rsidRPr="00C31221" w:rsidRDefault="00C31221" w:rsidP="006723BE">
            <w:pPr>
              <w:pStyle w:val="LndNormale1"/>
              <w:jc w:val="left"/>
              <w:textAlignment w:val="baseline"/>
              <w:rPr>
                <w:color w:val="002060"/>
                <w:sz w:val="20"/>
              </w:rPr>
            </w:pPr>
            <w:r w:rsidRPr="00C31221">
              <w:rPr>
                <w:color w:val="002060"/>
                <w:sz w:val="20"/>
              </w:rPr>
              <w:t>FALL EL HADJI ISMAIL</w:t>
            </w:r>
          </w:p>
        </w:tc>
        <w:tc>
          <w:tcPr>
            <w:tcW w:w="1272" w:type="dxa"/>
            <w:gridSpan w:val="2"/>
            <w:tcBorders>
              <w:top w:val="single" w:sz="4" w:space="0" w:color="auto"/>
              <w:left w:val="single" w:sz="4" w:space="0" w:color="auto"/>
              <w:bottom w:val="single" w:sz="4" w:space="0" w:color="auto"/>
              <w:right w:val="single" w:sz="4" w:space="0" w:color="auto"/>
            </w:tcBorders>
          </w:tcPr>
          <w:p w14:paraId="404005BF" w14:textId="77777777" w:rsidR="00C31221" w:rsidRPr="00C31221" w:rsidRDefault="00C31221" w:rsidP="006723BE">
            <w:pPr>
              <w:pStyle w:val="LndNormale1"/>
              <w:jc w:val="center"/>
              <w:textAlignment w:val="baseline"/>
              <w:rPr>
                <w:color w:val="002060"/>
                <w:sz w:val="20"/>
              </w:rPr>
            </w:pPr>
            <w:r w:rsidRPr="00C31221">
              <w:rPr>
                <w:color w:val="002060"/>
                <w:sz w:val="20"/>
              </w:rPr>
              <w:t>11.07.2001</w:t>
            </w:r>
          </w:p>
        </w:tc>
        <w:tc>
          <w:tcPr>
            <w:tcW w:w="1182" w:type="dxa"/>
            <w:gridSpan w:val="2"/>
            <w:tcBorders>
              <w:top w:val="single" w:sz="4" w:space="0" w:color="auto"/>
              <w:left w:val="single" w:sz="4" w:space="0" w:color="auto"/>
              <w:bottom w:val="single" w:sz="4" w:space="0" w:color="auto"/>
              <w:right w:val="single" w:sz="4" w:space="0" w:color="auto"/>
            </w:tcBorders>
          </w:tcPr>
          <w:p w14:paraId="732938C4" w14:textId="77777777" w:rsidR="00C31221" w:rsidRPr="00C31221" w:rsidRDefault="00C31221" w:rsidP="006723BE">
            <w:pPr>
              <w:pStyle w:val="LndNormale1"/>
              <w:textAlignment w:val="baseline"/>
              <w:rPr>
                <w:color w:val="002060"/>
                <w:sz w:val="20"/>
              </w:rPr>
            </w:pPr>
            <w:r w:rsidRPr="00C31221">
              <w:rPr>
                <w:color w:val="002060"/>
                <w:sz w:val="20"/>
              </w:rPr>
              <w:t>943403</w:t>
            </w:r>
          </w:p>
        </w:tc>
        <w:tc>
          <w:tcPr>
            <w:tcW w:w="3476" w:type="dxa"/>
            <w:gridSpan w:val="2"/>
            <w:tcBorders>
              <w:top w:val="single" w:sz="4" w:space="0" w:color="auto"/>
              <w:left w:val="single" w:sz="4" w:space="0" w:color="auto"/>
              <w:bottom w:val="single" w:sz="4" w:space="0" w:color="auto"/>
              <w:right w:val="single" w:sz="4" w:space="0" w:color="auto"/>
            </w:tcBorders>
          </w:tcPr>
          <w:p w14:paraId="0F73A2E1" w14:textId="77777777" w:rsidR="00C31221" w:rsidRPr="00C31221" w:rsidRDefault="00C31221" w:rsidP="006723BE">
            <w:pPr>
              <w:pStyle w:val="LndNormale1"/>
              <w:jc w:val="left"/>
              <w:textAlignment w:val="baseline"/>
              <w:rPr>
                <w:color w:val="002060"/>
                <w:sz w:val="20"/>
                <w:lang w:val="en-US"/>
              </w:rPr>
            </w:pPr>
            <w:r w:rsidRPr="00C31221">
              <w:rPr>
                <w:color w:val="002060"/>
                <w:sz w:val="20"/>
                <w:lang w:val="en-US"/>
              </w:rPr>
              <w:t>SSDARL ACADEMY CIVITANOVES</w:t>
            </w:r>
          </w:p>
        </w:tc>
      </w:tr>
    </w:tbl>
    <w:p w14:paraId="15790E97" w14:textId="77777777" w:rsidR="00C31221" w:rsidRPr="00C31221" w:rsidRDefault="00C31221" w:rsidP="0047674B">
      <w:pPr>
        <w:pStyle w:val="LndNormale1"/>
        <w:rPr>
          <w:color w:val="002060"/>
        </w:rPr>
      </w:pPr>
    </w:p>
    <w:p w14:paraId="536C3B8D" w14:textId="77777777" w:rsidR="00CC00DD" w:rsidRPr="00C31221" w:rsidRDefault="00CC00DD"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43C4AC8D" w14:textId="77777777" w:rsidR="007A018C" w:rsidRPr="00B21CAC" w:rsidRDefault="007A018C" w:rsidP="00D75A04">
      <w:pPr>
        <w:pStyle w:val="breakline"/>
        <w:rPr>
          <w:rFonts w:ascii="Arial" w:hAnsi="Arial" w:cs="Arial"/>
          <w:color w:val="002060"/>
          <w:sz w:val="4"/>
          <w:szCs w:val="4"/>
        </w:rPr>
      </w:pPr>
    </w:p>
    <w:p w14:paraId="1BE45DC2" w14:textId="77777777" w:rsidR="00530523" w:rsidRPr="000D0BD2" w:rsidRDefault="00530523" w:rsidP="00530523">
      <w:pPr>
        <w:pStyle w:val="breakline"/>
        <w:rPr>
          <w:color w:val="002060"/>
        </w:rPr>
      </w:pPr>
    </w:p>
    <w:p w14:paraId="22EDA043" w14:textId="77777777" w:rsidR="00530523" w:rsidRPr="000D0BD2" w:rsidRDefault="00530523" w:rsidP="00530523">
      <w:pPr>
        <w:pStyle w:val="titolocampionato0"/>
        <w:shd w:val="clear" w:color="auto" w:fill="CCCCCC"/>
        <w:spacing w:before="80" w:after="40"/>
        <w:rPr>
          <w:color w:val="002060"/>
        </w:rPr>
      </w:pPr>
      <w:r w:rsidRPr="000D0BD2">
        <w:rPr>
          <w:color w:val="002060"/>
        </w:rPr>
        <w:t>CALCIO A CINQUE SERIE C1</w:t>
      </w:r>
    </w:p>
    <w:p w14:paraId="49D7D3FF" w14:textId="77777777" w:rsidR="00530523" w:rsidRPr="000D0BD2" w:rsidRDefault="00530523" w:rsidP="00530523">
      <w:pPr>
        <w:pStyle w:val="titoloprinc0"/>
        <w:rPr>
          <w:color w:val="002060"/>
        </w:rPr>
      </w:pPr>
      <w:r w:rsidRPr="000D0BD2">
        <w:rPr>
          <w:color w:val="002060"/>
        </w:rPr>
        <w:t>RISULTATI</w:t>
      </w:r>
    </w:p>
    <w:p w14:paraId="77ECB42D" w14:textId="77777777" w:rsidR="00530523" w:rsidRPr="000D0BD2" w:rsidRDefault="00530523" w:rsidP="00530523">
      <w:pPr>
        <w:pStyle w:val="breakline"/>
        <w:rPr>
          <w:color w:val="002060"/>
        </w:rPr>
      </w:pPr>
    </w:p>
    <w:p w14:paraId="4EC91AAF" w14:textId="77777777" w:rsidR="00530523" w:rsidRPr="000D0BD2" w:rsidRDefault="00530523" w:rsidP="00530523">
      <w:pPr>
        <w:pStyle w:val="sottotitolocampionato10"/>
        <w:rPr>
          <w:color w:val="002060"/>
        </w:rPr>
      </w:pPr>
      <w:r w:rsidRPr="000D0BD2">
        <w:rPr>
          <w:color w:val="002060"/>
        </w:rPr>
        <w:t>RISULTATI UFFICIALI GARE DEL 04/04/2025</w:t>
      </w:r>
    </w:p>
    <w:p w14:paraId="14117AA0"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7D9A17CD"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176B7FD8"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7E30898B"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FFED9" w14:textId="77777777" w:rsidR="00530523" w:rsidRPr="000D0BD2" w:rsidRDefault="00530523" w:rsidP="006723BE">
                  <w:pPr>
                    <w:pStyle w:val="headertabella0"/>
                    <w:rPr>
                      <w:color w:val="002060"/>
                    </w:rPr>
                  </w:pPr>
                  <w:r w:rsidRPr="000D0BD2">
                    <w:rPr>
                      <w:color w:val="002060"/>
                    </w:rPr>
                    <w:t>GIRONE A - 12 Giornata - R</w:t>
                  </w:r>
                </w:p>
              </w:tc>
            </w:tr>
            <w:tr w:rsidR="00530523" w:rsidRPr="000D0BD2" w14:paraId="21A01C2F"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199AF9" w14:textId="77777777" w:rsidR="00530523" w:rsidRPr="000D0BD2" w:rsidRDefault="00530523" w:rsidP="006723BE">
                  <w:pPr>
                    <w:pStyle w:val="rowtabella0"/>
                    <w:rPr>
                      <w:color w:val="002060"/>
                    </w:rPr>
                  </w:pPr>
                  <w:r w:rsidRPr="000D0BD2">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B1781" w14:textId="77777777" w:rsidR="00530523" w:rsidRPr="000D0BD2" w:rsidRDefault="00530523" w:rsidP="006723BE">
                  <w:pPr>
                    <w:pStyle w:val="rowtabella0"/>
                    <w:rPr>
                      <w:color w:val="002060"/>
                    </w:rPr>
                  </w:pPr>
                  <w:r w:rsidRPr="000D0BD2">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1698E" w14:textId="77777777" w:rsidR="00530523" w:rsidRPr="000D0BD2" w:rsidRDefault="00530523" w:rsidP="006723BE">
                  <w:pPr>
                    <w:pStyle w:val="rowtabella0"/>
                    <w:jc w:val="center"/>
                    <w:rPr>
                      <w:color w:val="002060"/>
                    </w:rPr>
                  </w:pPr>
                  <w:r w:rsidRPr="000D0BD2">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B678B" w14:textId="77777777" w:rsidR="00530523" w:rsidRPr="000D0BD2" w:rsidRDefault="00530523" w:rsidP="006723BE">
                  <w:pPr>
                    <w:pStyle w:val="rowtabella0"/>
                    <w:jc w:val="center"/>
                    <w:rPr>
                      <w:color w:val="002060"/>
                    </w:rPr>
                  </w:pPr>
                  <w:r w:rsidRPr="000D0BD2">
                    <w:rPr>
                      <w:color w:val="002060"/>
                    </w:rPr>
                    <w:t> </w:t>
                  </w:r>
                </w:p>
              </w:tc>
            </w:tr>
            <w:tr w:rsidR="00530523" w:rsidRPr="000D0BD2" w14:paraId="5ED08024"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660501" w14:textId="77777777" w:rsidR="00530523" w:rsidRPr="000D0BD2" w:rsidRDefault="00530523" w:rsidP="006723BE">
                  <w:pPr>
                    <w:pStyle w:val="rowtabella0"/>
                    <w:rPr>
                      <w:color w:val="002060"/>
                    </w:rPr>
                  </w:pPr>
                  <w:r w:rsidRPr="000D0BD2">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DAA73E" w14:textId="77777777" w:rsidR="00530523" w:rsidRPr="000D0BD2" w:rsidRDefault="00530523" w:rsidP="006723BE">
                  <w:pPr>
                    <w:pStyle w:val="rowtabella0"/>
                    <w:rPr>
                      <w:color w:val="002060"/>
                    </w:rPr>
                  </w:pPr>
                  <w:r w:rsidRPr="000D0BD2">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4ED1FB" w14:textId="77777777" w:rsidR="00530523" w:rsidRPr="000D0BD2" w:rsidRDefault="00530523" w:rsidP="006723BE">
                  <w:pPr>
                    <w:pStyle w:val="rowtabella0"/>
                    <w:jc w:val="center"/>
                    <w:rPr>
                      <w:color w:val="002060"/>
                    </w:rPr>
                  </w:pPr>
                  <w:r w:rsidRPr="000D0BD2">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DA8FEE" w14:textId="77777777" w:rsidR="00530523" w:rsidRPr="000D0BD2" w:rsidRDefault="00530523" w:rsidP="006723BE">
                  <w:pPr>
                    <w:pStyle w:val="rowtabella0"/>
                    <w:jc w:val="center"/>
                    <w:rPr>
                      <w:color w:val="002060"/>
                    </w:rPr>
                  </w:pPr>
                  <w:r w:rsidRPr="000D0BD2">
                    <w:rPr>
                      <w:color w:val="002060"/>
                    </w:rPr>
                    <w:t> </w:t>
                  </w:r>
                </w:p>
              </w:tc>
            </w:tr>
            <w:tr w:rsidR="00530523" w:rsidRPr="000D0BD2" w14:paraId="2CB63425"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0C761" w14:textId="77777777" w:rsidR="00530523" w:rsidRPr="000D0BD2" w:rsidRDefault="00530523" w:rsidP="006723BE">
                  <w:pPr>
                    <w:pStyle w:val="rowtabella0"/>
                    <w:rPr>
                      <w:color w:val="002060"/>
                    </w:rPr>
                  </w:pPr>
                  <w:r w:rsidRPr="000D0BD2">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7DE06F" w14:textId="77777777" w:rsidR="00530523" w:rsidRPr="000D0BD2" w:rsidRDefault="00530523" w:rsidP="006723BE">
                  <w:pPr>
                    <w:pStyle w:val="rowtabella0"/>
                    <w:rPr>
                      <w:color w:val="002060"/>
                    </w:rPr>
                  </w:pPr>
                  <w:r w:rsidRPr="000D0BD2">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17B01C" w14:textId="77777777" w:rsidR="00530523" w:rsidRPr="000D0BD2" w:rsidRDefault="00530523" w:rsidP="006723BE">
                  <w:pPr>
                    <w:pStyle w:val="rowtabella0"/>
                    <w:jc w:val="center"/>
                    <w:rPr>
                      <w:color w:val="002060"/>
                    </w:rPr>
                  </w:pPr>
                  <w:r w:rsidRPr="000D0BD2">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CBD4F9" w14:textId="77777777" w:rsidR="00530523" w:rsidRPr="000D0BD2" w:rsidRDefault="00530523" w:rsidP="006723BE">
                  <w:pPr>
                    <w:pStyle w:val="rowtabella0"/>
                    <w:jc w:val="center"/>
                    <w:rPr>
                      <w:color w:val="002060"/>
                    </w:rPr>
                  </w:pPr>
                  <w:r w:rsidRPr="000D0BD2">
                    <w:rPr>
                      <w:color w:val="002060"/>
                    </w:rPr>
                    <w:t> </w:t>
                  </w:r>
                </w:p>
              </w:tc>
            </w:tr>
            <w:tr w:rsidR="00530523" w:rsidRPr="000D0BD2" w14:paraId="51B74A5A"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FB3832" w14:textId="77777777" w:rsidR="00530523" w:rsidRPr="000D0BD2" w:rsidRDefault="00530523" w:rsidP="006723BE">
                  <w:pPr>
                    <w:pStyle w:val="rowtabella0"/>
                    <w:rPr>
                      <w:color w:val="002060"/>
                    </w:rPr>
                  </w:pPr>
                  <w:r w:rsidRPr="000D0BD2">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A7BE51" w14:textId="77777777" w:rsidR="00530523" w:rsidRPr="000D0BD2" w:rsidRDefault="00530523" w:rsidP="006723BE">
                  <w:pPr>
                    <w:pStyle w:val="rowtabella0"/>
                    <w:rPr>
                      <w:color w:val="002060"/>
                    </w:rPr>
                  </w:pPr>
                  <w:r w:rsidRPr="000D0BD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3CEF57" w14:textId="77777777" w:rsidR="00530523" w:rsidRPr="000D0BD2" w:rsidRDefault="00530523" w:rsidP="006723BE">
                  <w:pPr>
                    <w:pStyle w:val="rowtabella0"/>
                    <w:jc w:val="center"/>
                    <w:rPr>
                      <w:color w:val="002060"/>
                    </w:rPr>
                  </w:pPr>
                  <w:r w:rsidRPr="000D0BD2">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B67BC6" w14:textId="77777777" w:rsidR="00530523" w:rsidRPr="000D0BD2" w:rsidRDefault="00530523" w:rsidP="006723BE">
                  <w:pPr>
                    <w:pStyle w:val="rowtabella0"/>
                    <w:jc w:val="center"/>
                    <w:rPr>
                      <w:color w:val="002060"/>
                    </w:rPr>
                  </w:pPr>
                  <w:r w:rsidRPr="000D0BD2">
                    <w:rPr>
                      <w:color w:val="002060"/>
                    </w:rPr>
                    <w:t> </w:t>
                  </w:r>
                </w:p>
              </w:tc>
            </w:tr>
            <w:tr w:rsidR="00530523" w:rsidRPr="000D0BD2" w14:paraId="578C06B8"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AC2CFE" w14:textId="77777777" w:rsidR="00530523" w:rsidRPr="000D0BD2" w:rsidRDefault="00530523" w:rsidP="006723BE">
                  <w:pPr>
                    <w:pStyle w:val="rowtabella0"/>
                    <w:rPr>
                      <w:color w:val="002060"/>
                    </w:rPr>
                  </w:pPr>
                  <w:r w:rsidRPr="000D0BD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47055C" w14:textId="77777777" w:rsidR="00530523" w:rsidRPr="000D0BD2" w:rsidRDefault="00530523" w:rsidP="006723BE">
                  <w:pPr>
                    <w:pStyle w:val="rowtabella0"/>
                    <w:rPr>
                      <w:color w:val="002060"/>
                    </w:rPr>
                  </w:pPr>
                  <w:r w:rsidRPr="000D0BD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A56247" w14:textId="77777777" w:rsidR="00530523" w:rsidRPr="000D0BD2" w:rsidRDefault="00530523" w:rsidP="006723BE">
                  <w:pPr>
                    <w:pStyle w:val="rowtabella0"/>
                    <w:jc w:val="center"/>
                    <w:rPr>
                      <w:color w:val="002060"/>
                    </w:rPr>
                  </w:pPr>
                  <w:r w:rsidRPr="000D0BD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B81F0C" w14:textId="77777777" w:rsidR="00530523" w:rsidRPr="000D0BD2" w:rsidRDefault="00530523" w:rsidP="006723BE">
                  <w:pPr>
                    <w:pStyle w:val="rowtabella0"/>
                    <w:jc w:val="center"/>
                    <w:rPr>
                      <w:color w:val="002060"/>
                    </w:rPr>
                  </w:pPr>
                  <w:r w:rsidRPr="000D0BD2">
                    <w:rPr>
                      <w:color w:val="002060"/>
                    </w:rPr>
                    <w:t> </w:t>
                  </w:r>
                </w:p>
              </w:tc>
            </w:tr>
            <w:tr w:rsidR="00530523" w:rsidRPr="000D0BD2" w14:paraId="0A31465C"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EAA83F" w14:textId="77777777" w:rsidR="00530523" w:rsidRPr="000D0BD2" w:rsidRDefault="00530523" w:rsidP="006723BE">
                  <w:pPr>
                    <w:pStyle w:val="rowtabella0"/>
                    <w:rPr>
                      <w:color w:val="002060"/>
                    </w:rPr>
                  </w:pPr>
                  <w:r w:rsidRPr="000D0BD2">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4545D7" w14:textId="77777777" w:rsidR="00530523" w:rsidRPr="000D0BD2" w:rsidRDefault="00530523" w:rsidP="006723BE">
                  <w:pPr>
                    <w:pStyle w:val="rowtabella0"/>
                    <w:rPr>
                      <w:color w:val="002060"/>
                    </w:rPr>
                  </w:pPr>
                  <w:r w:rsidRPr="000D0BD2">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95117D" w14:textId="77777777" w:rsidR="00530523" w:rsidRPr="000D0BD2" w:rsidRDefault="00530523" w:rsidP="006723BE">
                  <w:pPr>
                    <w:pStyle w:val="rowtabella0"/>
                    <w:jc w:val="center"/>
                    <w:rPr>
                      <w:color w:val="002060"/>
                    </w:rPr>
                  </w:pPr>
                  <w:r w:rsidRPr="000D0BD2">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CCADB9" w14:textId="77777777" w:rsidR="00530523" w:rsidRPr="000D0BD2" w:rsidRDefault="00530523" w:rsidP="006723BE">
                  <w:pPr>
                    <w:pStyle w:val="rowtabella0"/>
                    <w:jc w:val="center"/>
                    <w:rPr>
                      <w:color w:val="002060"/>
                    </w:rPr>
                  </w:pPr>
                  <w:r w:rsidRPr="000D0BD2">
                    <w:rPr>
                      <w:color w:val="002060"/>
                    </w:rPr>
                    <w:t> </w:t>
                  </w:r>
                </w:p>
              </w:tc>
            </w:tr>
            <w:tr w:rsidR="00530523" w:rsidRPr="000D0BD2" w14:paraId="53B06409"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64FB16" w14:textId="77777777" w:rsidR="00530523" w:rsidRPr="000D0BD2" w:rsidRDefault="00530523" w:rsidP="006723BE">
                  <w:pPr>
                    <w:pStyle w:val="rowtabella0"/>
                    <w:rPr>
                      <w:color w:val="002060"/>
                    </w:rPr>
                  </w:pPr>
                  <w:r w:rsidRPr="000D0BD2">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12F4C" w14:textId="77777777" w:rsidR="00530523" w:rsidRPr="000D0BD2" w:rsidRDefault="00530523" w:rsidP="006723BE">
                  <w:pPr>
                    <w:pStyle w:val="rowtabella0"/>
                    <w:rPr>
                      <w:color w:val="002060"/>
                    </w:rPr>
                  </w:pPr>
                  <w:r w:rsidRPr="000D0BD2">
                    <w:rPr>
                      <w:color w:val="002060"/>
                    </w:rPr>
                    <w:t>- SAMBENEDETTESE C5 SSDARL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021D8" w14:textId="77777777" w:rsidR="00530523" w:rsidRPr="000D0BD2" w:rsidRDefault="00530523" w:rsidP="006723BE">
                  <w:pPr>
                    <w:pStyle w:val="rowtabella0"/>
                    <w:jc w:val="center"/>
                    <w:rPr>
                      <w:color w:val="002060"/>
                    </w:rPr>
                  </w:pPr>
                  <w:r w:rsidRPr="000D0BD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F2DE3" w14:textId="77777777" w:rsidR="00530523" w:rsidRPr="000D0BD2" w:rsidRDefault="00530523" w:rsidP="006723BE">
                  <w:pPr>
                    <w:pStyle w:val="rowtabella0"/>
                    <w:jc w:val="center"/>
                    <w:rPr>
                      <w:color w:val="002060"/>
                    </w:rPr>
                  </w:pPr>
                  <w:r w:rsidRPr="000D0BD2">
                    <w:rPr>
                      <w:color w:val="002060"/>
                    </w:rPr>
                    <w:t> </w:t>
                  </w:r>
                </w:p>
              </w:tc>
            </w:tr>
          </w:tbl>
          <w:p w14:paraId="30FA8FCD" w14:textId="77777777" w:rsidR="00530523" w:rsidRPr="000D0BD2" w:rsidRDefault="00530523" w:rsidP="006723BE">
            <w:pPr>
              <w:rPr>
                <w:color w:val="002060"/>
              </w:rPr>
            </w:pPr>
          </w:p>
        </w:tc>
      </w:tr>
    </w:tbl>
    <w:p w14:paraId="1214492E" w14:textId="77777777" w:rsidR="00530523" w:rsidRPr="000D0BD2" w:rsidRDefault="00530523" w:rsidP="00530523">
      <w:pPr>
        <w:pStyle w:val="breakline"/>
        <w:rPr>
          <w:rFonts w:eastAsiaTheme="minorEastAsia"/>
          <w:color w:val="002060"/>
        </w:rPr>
      </w:pPr>
    </w:p>
    <w:p w14:paraId="2F4816AB" w14:textId="77777777" w:rsidR="00530523" w:rsidRPr="000D0BD2" w:rsidRDefault="00530523" w:rsidP="00530523">
      <w:pPr>
        <w:pStyle w:val="breakline"/>
        <w:rPr>
          <w:color w:val="002060"/>
        </w:rPr>
      </w:pPr>
    </w:p>
    <w:p w14:paraId="7B9A775B" w14:textId="77777777" w:rsidR="00530523" w:rsidRPr="000D0BD2" w:rsidRDefault="00530523" w:rsidP="00530523">
      <w:pPr>
        <w:pStyle w:val="titoloprinc0"/>
        <w:rPr>
          <w:color w:val="002060"/>
        </w:rPr>
      </w:pPr>
      <w:r w:rsidRPr="000D0BD2">
        <w:rPr>
          <w:color w:val="002060"/>
        </w:rPr>
        <w:t>GIUDICE SPORTIVO</w:t>
      </w:r>
    </w:p>
    <w:p w14:paraId="6FE1EB12" w14:textId="77777777" w:rsidR="00530523" w:rsidRPr="000D0BD2" w:rsidRDefault="00530523" w:rsidP="00530523">
      <w:pPr>
        <w:pStyle w:val="diffida"/>
        <w:rPr>
          <w:color w:val="002060"/>
        </w:rPr>
      </w:pPr>
      <w:r w:rsidRPr="000D0BD2">
        <w:rPr>
          <w:color w:val="002060"/>
        </w:rPr>
        <w:t>Il Giudice Sportivo Avv. Agnese Lazzaretti, con l'assistenza del Segretario Angelo Castellana, nella seduta del 09/04/2025, ha adottato le decisioni che di seguito integralmente si riportano:</w:t>
      </w:r>
    </w:p>
    <w:p w14:paraId="49040C0C" w14:textId="77777777" w:rsidR="00530523" w:rsidRPr="000D0BD2" w:rsidRDefault="00530523" w:rsidP="00530523">
      <w:pPr>
        <w:pStyle w:val="titolo10"/>
        <w:rPr>
          <w:color w:val="002060"/>
        </w:rPr>
      </w:pPr>
      <w:r w:rsidRPr="000D0BD2">
        <w:rPr>
          <w:color w:val="002060"/>
        </w:rPr>
        <w:t xml:space="preserve">GARE DEL 4/ 4/2025 </w:t>
      </w:r>
    </w:p>
    <w:p w14:paraId="3B4F0199" w14:textId="77777777" w:rsidR="00530523" w:rsidRPr="000D0BD2" w:rsidRDefault="00530523" w:rsidP="00530523">
      <w:pPr>
        <w:pStyle w:val="titolo60"/>
        <w:rPr>
          <w:color w:val="002060"/>
        </w:rPr>
      </w:pPr>
      <w:r w:rsidRPr="000D0BD2">
        <w:rPr>
          <w:color w:val="002060"/>
        </w:rPr>
        <w:t xml:space="preserve">DECISIONI DEL GIUDICE SPORTIVO </w:t>
      </w:r>
    </w:p>
    <w:p w14:paraId="760CBE20" w14:textId="77777777" w:rsidR="00C31221" w:rsidRDefault="00530523" w:rsidP="00530523">
      <w:pPr>
        <w:pStyle w:val="diffida"/>
        <w:spacing w:before="80" w:beforeAutospacing="0" w:after="40" w:afterAutospacing="0"/>
        <w:jc w:val="left"/>
        <w:rPr>
          <w:color w:val="002060"/>
        </w:rPr>
      </w:pPr>
      <w:r w:rsidRPr="000D0BD2">
        <w:rPr>
          <w:color w:val="002060"/>
        </w:rPr>
        <w:t xml:space="preserve">gara del 4/ 4/2025 FUTSAL MONTURANO - CERRETO D ESI C5 A.S.D. </w:t>
      </w:r>
      <w:r w:rsidRPr="000D0BD2">
        <w:rPr>
          <w:color w:val="002060"/>
        </w:rPr>
        <w:br/>
        <w:t xml:space="preserve">Il Giudice Sportivo, </w:t>
      </w:r>
    </w:p>
    <w:p w14:paraId="73BFFAB1" w14:textId="77777777" w:rsidR="00C31221" w:rsidRDefault="00530523" w:rsidP="00530523">
      <w:pPr>
        <w:pStyle w:val="diffida"/>
        <w:spacing w:before="80" w:beforeAutospacing="0" w:after="40" w:afterAutospacing="0"/>
        <w:jc w:val="left"/>
        <w:rPr>
          <w:color w:val="002060"/>
        </w:rPr>
      </w:pPr>
      <w:r w:rsidRPr="000D0BD2">
        <w:rPr>
          <w:color w:val="002060"/>
        </w:rPr>
        <w:t xml:space="preserve">esaminato il ricorso proposto alla società </w:t>
      </w:r>
      <w:proofErr w:type="spellStart"/>
      <w:r w:rsidRPr="000D0BD2">
        <w:rPr>
          <w:color w:val="002060"/>
        </w:rPr>
        <w:t>Asd</w:t>
      </w:r>
      <w:proofErr w:type="spellEnd"/>
      <w:r w:rsidRPr="000D0BD2">
        <w:rPr>
          <w:color w:val="002060"/>
        </w:rPr>
        <w:t xml:space="preserve"> Futsal </w:t>
      </w:r>
      <w:proofErr w:type="spellStart"/>
      <w:r w:rsidRPr="000D0BD2">
        <w:rPr>
          <w:color w:val="002060"/>
        </w:rPr>
        <w:t>Monteurano</w:t>
      </w:r>
      <w:proofErr w:type="spellEnd"/>
      <w:r w:rsidRPr="000D0BD2">
        <w:rPr>
          <w:color w:val="002060"/>
        </w:rPr>
        <w:t>, con</w:t>
      </w:r>
      <w:r w:rsidR="00C31221">
        <w:rPr>
          <w:color w:val="002060"/>
        </w:rPr>
        <w:t xml:space="preserve"> </w:t>
      </w:r>
      <w:r w:rsidRPr="000D0BD2">
        <w:rPr>
          <w:color w:val="002060"/>
        </w:rPr>
        <w:t xml:space="preserve">il quale la stessa chiede la ripetizione della gara in considerazione di un presunto errore tecnico dell'Arbitro commesso nel corso della partita in oggetto </w:t>
      </w:r>
    </w:p>
    <w:p w14:paraId="77B3355E" w14:textId="77777777" w:rsidR="00C31221" w:rsidRDefault="00530523" w:rsidP="00530523">
      <w:pPr>
        <w:pStyle w:val="diffida"/>
        <w:spacing w:before="80" w:beforeAutospacing="0" w:after="40" w:afterAutospacing="0"/>
        <w:jc w:val="left"/>
        <w:rPr>
          <w:color w:val="002060"/>
        </w:rPr>
      </w:pPr>
      <w:r w:rsidRPr="000D0BD2">
        <w:rPr>
          <w:color w:val="002060"/>
        </w:rPr>
        <w:t xml:space="preserve">rilevato che </w:t>
      </w:r>
    </w:p>
    <w:p w14:paraId="4E7B0479" w14:textId="77777777" w:rsidR="00C31221" w:rsidRDefault="00530523" w:rsidP="00530523">
      <w:pPr>
        <w:pStyle w:val="diffida"/>
        <w:spacing w:before="80" w:beforeAutospacing="0" w:after="40" w:afterAutospacing="0"/>
        <w:jc w:val="left"/>
        <w:rPr>
          <w:color w:val="002060"/>
        </w:rPr>
      </w:pPr>
      <w:r w:rsidRPr="000D0BD2">
        <w:rPr>
          <w:color w:val="002060"/>
        </w:rPr>
        <w:t xml:space="preserve">- il ricorso </w:t>
      </w:r>
      <w:proofErr w:type="gramStart"/>
      <w:r w:rsidRPr="000D0BD2">
        <w:rPr>
          <w:color w:val="002060"/>
        </w:rPr>
        <w:t>summenzionato</w:t>
      </w:r>
      <w:proofErr w:type="gramEnd"/>
      <w:r w:rsidRPr="000D0BD2">
        <w:rPr>
          <w:color w:val="002060"/>
        </w:rPr>
        <w:t xml:space="preserve"> non è stato preceduto dal relativo preannuncio che costituisce condizione di procedibilità del ricorso stesso; </w:t>
      </w:r>
    </w:p>
    <w:p w14:paraId="7C274C0B" w14:textId="77777777" w:rsidR="00C31221" w:rsidRDefault="00530523" w:rsidP="00530523">
      <w:pPr>
        <w:pStyle w:val="diffida"/>
        <w:spacing w:before="80" w:beforeAutospacing="0" w:after="40" w:afterAutospacing="0"/>
        <w:jc w:val="left"/>
        <w:rPr>
          <w:color w:val="002060"/>
        </w:rPr>
      </w:pPr>
      <w:r w:rsidRPr="000D0BD2">
        <w:rPr>
          <w:color w:val="002060"/>
        </w:rPr>
        <w:t xml:space="preserve">- l'atto non è stato trasmesso ad opera del ricorrente alla controparte come previsto dall'art. 67 co 2 CGS; </w:t>
      </w:r>
    </w:p>
    <w:p w14:paraId="4E6BCB6A" w14:textId="77777777" w:rsidR="00C31221" w:rsidRDefault="00530523" w:rsidP="00530523">
      <w:pPr>
        <w:pStyle w:val="diffida"/>
        <w:spacing w:before="80" w:beforeAutospacing="0" w:after="40" w:afterAutospacing="0"/>
        <w:jc w:val="left"/>
        <w:rPr>
          <w:color w:val="002060"/>
        </w:rPr>
      </w:pPr>
      <w:r w:rsidRPr="000D0BD2">
        <w:rPr>
          <w:color w:val="002060"/>
        </w:rPr>
        <w:t xml:space="preserve">- il ricorso è stato trasmesso non come allegato alla </w:t>
      </w:r>
      <w:proofErr w:type="spellStart"/>
      <w:r w:rsidRPr="000D0BD2">
        <w:rPr>
          <w:color w:val="002060"/>
        </w:rPr>
        <w:t>pec</w:t>
      </w:r>
      <w:proofErr w:type="spellEnd"/>
      <w:r w:rsidRPr="000D0BD2">
        <w:rPr>
          <w:color w:val="002060"/>
        </w:rPr>
        <w:t xml:space="preserve">, ma come file/testo della </w:t>
      </w:r>
      <w:proofErr w:type="spellStart"/>
      <w:r w:rsidRPr="000D0BD2">
        <w:rPr>
          <w:color w:val="002060"/>
        </w:rPr>
        <w:t>pec</w:t>
      </w:r>
      <w:proofErr w:type="spellEnd"/>
      <w:r w:rsidRPr="000D0BD2">
        <w:rPr>
          <w:color w:val="002060"/>
        </w:rPr>
        <w:t xml:space="preserve"> stessa risultando così privo di qualsiasi sottoscrizione (grafica o digitale) </w:t>
      </w:r>
    </w:p>
    <w:p w14:paraId="5507F619" w14:textId="6AADB7FB" w:rsidR="00C31221" w:rsidRDefault="00530523" w:rsidP="00C31221">
      <w:pPr>
        <w:pStyle w:val="diffida"/>
        <w:spacing w:before="80" w:beforeAutospacing="0" w:after="40" w:afterAutospacing="0"/>
        <w:jc w:val="center"/>
        <w:rPr>
          <w:color w:val="002060"/>
        </w:rPr>
      </w:pPr>
      <w:r w:rsidRPr="000D0BD2">
        <w:rPr>
          <w:color w:val="002060"/>
        </w:rPr>
        <w:t>PQM</w:t>
      </w:r>
    </w:p>
    <w:p w14:paraId="2FBE5BBA" w14:textId="6A8189AC" w:rsidR="00C31221" w:rsidRDefault="00C31221" w:rsidP="00530523">
      <w:pPr>
        <w:pStyle w:val="diffida"/>
        <w:spacing w:before="80" w:beforeAutospacing="0" w:after="40" w:afterAutospacing="0"/>
        <w:jc w:val="left"/>
        <w:rPr>
          <w:color w:val="002060"/>
        </w:rPr>
      </w:pPr>
      <w:r w:rsidRPr="000D0BD2">
        <w:rPr>
          <w:color w:val="002060"/>
        </w:rPr>
        <w:t>D</w:t>
      </w:r>
      <w:r w:rsidR="00530523" w:rsidRPr="000D0BD2">
        <w:rPr>
          <w:color w:val="002060"/>
        </w:rPr>
        <w:t>ecide</w:t>
      </w:r>
    </w:p>
    <w:p w14:paraId="446B7D2B" w14:textId="5EE9D074" w:rsidR="00C31221" w:rsidRDefault="00530523" w:rsidP="00530523">
      <w:pPr>
        <w:pStyle w:val="diffida"/>
        <w:spacing w:before="80" w:beforeAutospacing="0" w:after="40" w:afterAutospacing="0"/>
        <w:jc w:val="left"/>
        <w:rPr>
          <w:color w:val="002060"/>
        </w:rPr>
      </w:pPr>
      <w:r w:rsidRPr="000D0BD2">
        <w:rPr>
          <w:color w:val="002060"/>
        </w:rPr>
        <w:t xml:space="preserve"> </w:t>
      </w:r>
      <w:r w:rsidR="00C31221">
        <w:rPr>
          <w:color w:val="002060"/>
        </w:rPr>
        <w:t xml:space="preserve">– </w:t>
      </w:r>
      <w:r w:rsidRPr="000D0BD2">
        <w:rPr>
          <w:color w:val="002060"/>
        </w:rPr>
        <w:t xml:space="preserve">di dichiarare inammissibile il ricorso; </w:t>
      </w:r>
    </w:p>
    <w:p w14:paraId="60FD313B" w14:textId="00F4A506" w:rsidR="00530523" w:rsidRPr="000D0BD2" w:rsidRDefault="00530523" w:rsidP="00530523">
      <w:pPr>
        <w:pStyle w:val="diffida"/>
        <w:spacing w:before="80" w:beforeAutospacing="0" w:after="40" w:afterAutospacing="0"/>
        <w:jc w:val="left"/>
        <w:rPr>
          <w:color w:val="002060"/>
        </w:rPr>
      </w:pPr>
      <w:r w:rsidRPr="000D0BD2">
        <w:rPr>
          <w:color w:val="002060"/>
        </w:rPr>
        <w:t xml:space="preserve">- di incamerare il relativo contributo. </w:t>
      </w:r>
    </w:p>
    <w:p w14:paraId="182CADFE" w14:textId="77777777" w:rsidR="00530523" w:rsidRPr="000D0BD2" w:rsidRDefault="00530523" w:rsidP="00530523">
      <w:pPr>
        <w:pStyle w:val="titolo7a"/>
        <w:rPr>
          <w:color w:val="002060"/>
        </w:rPr>
      </w:pPr>
      <w:r w:rsidRPr="000D0BD2">
        <w:rPr>
          <w:color w:val="002060"/>
        </w:rPr>
        <w:t xml:space="preserve">PROVVEDIMENTI DISCIPLINARI </w:t>
      </w:r>
    </w:p>
    <w:p w14:paraId="051BB149"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126CDFFD" w14:textId="77777777" w:rsidR="00530523" w:rsidRPr="000D0BD2" w:rsidRDefault="00530523" w:rsidP="00530523">
      <w:pPr>
        <w:pStyle w:val="titolo30"/>
        <w:rPr>
          <w:color w:val="002060"/>
        </w:rPr>
      </w:pPr>
      <w:r w:rsidRPr="000D0BD2">
        <w:rPr>
          <w:color w:val="002060"/>
        </w:rPr>
        <w:t xml:space="preserve">DIRIGENTI </w:t>
      </w:r>
    </w:p>
    <w:p w14:paraId="75D9B5AA" w14:textId="77777777" w:rsidR="00530523" w:rsidRPr="000D0BD2" w:rsidRDefault="00530523" w:rsidP="00530523">
      <w:pPr>
        <w:pStyle w:val="titolo20"/>
        <w:rPr>
          <w:color w:val="002060"/>
        </w:rPr>
      </w:pPr>
      <w:r w:rsidRPr="000D0BD2">
        <w:rPr>
          <w:color w:val="002060"/>
        </w:rPr>
        <w:lastRenderedPageBreak/>
        <w:t xml:space="preserve">INIBIZIONE A TEMPO OPPURE SQUALIFICA A GARE: FINO AL 16/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CA6D04D" w14:textId="77777777" w:rsidTr="006723BE">
        <w:tc>
          <w:tcPr>
            <w:tcW w:w="2200" w:type="dxa"/>
            <w:tcMar>
              <w:top w:w="20" w:type="dxa"/>
              <w:left w:w="20" w:type="dxa"/>
              <w:bottom w:w="20" w:type="dxa"/>
              <w:right w:w="20" w:type="dxa"/>
            </w:tcMar>
            <w:vAlign w:val="center"/>
            <w:hideMark/>
          </w:tcPr>
          <w:p w14:paraId="3C1B22E9" w14:textId="77777777" w:rsidR="00530523" w:rsidRPr="000D0BD2" w:rsidRDefault="00530523" w:rsidP="006723BE">
            <w:pPr>
              <w:pStyle w:val="movimento"/>
              <w:rPr>
                <w:color w:val="002060"/>
              </w:rPr>
            </w:pPr>
            <w:r w:rsidRPr="000D0BD2">
              <w:rPr>
                <w:color w:val="002060"/>
              </w:rPr>
              <w:t>PIERBATTISTA MARIANO</w:t>
            </w:r>
          </w:p>
        </w:tc>
        <w:tc>
          <w:tcPr>
            <w:tcW w:w="2200" w:type="dxa"/>
            <w:tcMar>
              <w:top w:w="20" w:type="dxa"/>
              <w:left w:w="20" w:type="dxa"/>
              <w:bottom w:w="20" w:type="dxa"/>
              <w:right w:w="20" w:type="dxa"/>
            </w:tcMar>
            <w:vAlign w:val="center"/>
            <w:hideMark/>
          </w:tcPr>
          <w:p w14:paraId="78170AB3" w14:textId="77777777" w:rsidR="00530523" w:rsidRPr="000D0BD2" w:rsidRDefault="00530523" w:rsidP="006723BE">
            <w:pPr>
              <w:pStyle w:val="movimento2"/>
              <w:rPr>
                <w:color w:val="002060"/>
              </w:rPr>
            </w:pPr>
            <w:r w:rsidRPr="000D0BD2">
              <w:rPr>
                <w:color w:val="002060"/>
              </w:rPr>
              <w:t xml:space="preserve">(FUTSAL MONTURANO) </w:t>
            </w:r>
          </w:p>
        </w:tc>
        <w:tc>
          <w:tcPr>
            <w:tcW w:w="800" w:type="dxa"/>
            <w:tcMar>
              <w:top w:w="20" w:type="dxa"/>
              <w:left w:w="20" w:type="dxa"/>
              <w:bottom w:w="20" w:type="dxa"/>
              <w:right w:w="20" w:type="dxa"/>
            </w:tcMar>
            <w:vAlign w:val="center"/>
            <w:hideMark/>
          </w:tcPr>
          <w:p w14:paraId="27026ED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363D54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7F8BE3C" w14:textId="77777777" w:rsidR="00530523" w:rsidRPr="000D0BD2" w:rsidRDefault="00530523" w:rsidP="006723BE">
            <w:pPr>
              <w:pStyle w:val="movimento2"/>
              <w:rPr>
                <w:color w:val="002060"/>
              </w:rPr>
            </w:pPr>
            <w:r w:rsidRPr="000D0BD2">
              <w:rPr>
                <w:color w:val="002060"/>
              </w:rPr>
              <w:t> </w:t>
            </w:r>
          </w:p>
        </w:tc>
      </w:tr>
    </w:tbl>
    <w:p w14:paraId="1691DEE9" w14:textId="77777777" w:rsidR="00530523" w:rsidRPr="000D0BD2" w:rsidRDefault="00530523" w:rsidP="00530523">
      <w:pPr>
        <w:pStyle w:val="diffida"/>
        <w:spacing w:before="80" w:beforeAutospacing="0" w:after="40" w:afterAutospacing="0"/>
        <w:jc w:val="left"/>
        <w:rPr>
          <w:rFonts w:eastAsiaTheme="minorEastAsia"/>
          <w:color w:val="002060"/>
        </w:rPr>
      </w:pPr>
      <w:r w:rsidRPr="000D0BD2">
        <w:rPr>
          <w:color w:val="002060"/>
        </w:rPr>
        <w:t xml:space="preserve">Per proteste nei confronti dell'arbitro. Allontanato. </w:t>
      </w:r>
    </w:p>
    <w:p w14:paraId="75214850" w14:textId="77777777" w:rsidR="00530523" w:rsidRPr="000D0BD2" w:rsidRDefault="00530523" w:rsidP="00530523">
      <w:pPr>
        <w:pStyle w:val="titolo20"/>
        <w:rPr>
          <w:color w:val="002060"/>
        </w:rPr>
      </w:pPr>
      <w:r w:rsidRPr="000D0BD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3555769B" w14:textId="77777777" w:rsidTr="006723BE">
        <w:tc>
          <w:tcPr>
            <w:tcW w:w="2200" w:type="dxa"/>
            <w:tcMar>
              <w:top w:w="20" w:type="dxa"/>
              <w:left w:w="20" w:type="dxa"/>
              <w:bottom w:w="20" w:type="dxa"/>
              <w:right w:w="20" w:type="dxa"/>
            </w:tcMar>
            <w:vAlign w:val="center"/>
            <w:hideMark/>
          </w:tcPr>
          <w:p w14:paraId="18E023B2" w14:textId="77777777" w:rsidR="00530523" w:rsidRPr="000D0BD2" w:rsidRDefault="00530523" w:rsidP="006723BE">
            <w:pPr>
              <w:pStyle w:val="movimento"/>
              <w:rPr>
                <w:color w:val="002060"/>
              </w:rPr>
            </w:pPr>
            <w:r w:rsidRPr="000D0BD2">
              <w:rPr>
                <w:color w:val="002060"/>
              </w:rPr>
              <w:t>MARTUCCI ZECCA GAETANO</w:t>
            </w:r>
          </w:p>
        </w:tc>
        <w:tc>
          <w:tcPr>
            <w:tcW w:w="2200" w:type="dxa"/>
            <w:tcMar>
              <w:top w:w="20" w:type="dxa"/>
              <w:left w:w="20" w:type="dxa"/>
              <w:bottom w:w="20" w:type="dxa"/>
              <w:right w:w="20" w:type="dxa"/>
            </w:tcMar>
            <w:vAlign w:val="center"/>
            <w:hideMark/>
          </w:tcPr>
          <w:p w14:paraId="69C6163D" w14:textId="77777777" w:rsidR="00530523" w:rsidRPr="000D0BD2" w:rsidRDefault="00530523" w:rsidP="006723BE">
            <w:pPr>
              <w:pStyle w:val="movimento2"/>
              <w:rPr>
                <w:color w:val="002060"/>
              </w:rPr>
            </w:pPr>
            <w:r w:rsidRPr="000D0BD2">
              <w:rPr>
                <w:color w:val="002060"/>
              </w:rPr>
              <w:t xml:space="preserve">(FUTSAL MONTURANO) </w:t>
            </w:r>
          </w:p>
        </w:tc>
        <w:tc>
          <w:tcPr>
            <w:tcW w:w="800" w:type="dxa"/>
            <w:tcMar>
              <w:top w:w="20" w:type="dxa"/>
              <w:left w:w="20" w:type="dxa"/>
              <w:bottom w:w="20" w:type="dxa"/>
              <w:right w:w="20" w:type="dxa"/>
            </w:tcMar>
            <w:vAlign w:val="center"/>
            <w:hideMark/>
          </w:tcPr>
          <w:p w14:paraId="6F50134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E01557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4380CF2" w14:textId="77777777" w:rsidR="00530523" w:rsidRPr="000D0BD2" w:rsidRDefault="00530523" w:rsidP="006723BE">
            <w:pPr>
              <w:pStyle w:val="movimento2"/>
              <w:rPr>
                <w:color w:val="002060"/>
              </w:rPr>
            </w:pPr>
            <w:r w:rsidRPr="000D0BD2">
              <w:rPr>
                <w:color w:val="002060"/>
              </w:rPr>
              <w:t> </w:t>
            </w:r>
          </w:p>
        </w:tc>
      </w:tr>
    </w:tbl>
    <w:p w14:paraId="2AB3F838" w14:textId="77777777" w:rsidR="00530523" w:rsidRPr="000D0BD2" w:rsidRDefault="00530523" w:rsidP="00530523">
      <w:pPr>
        <w:pStyle w:val="titolo20"/>
        <w:rPr>
          <w:rFonts w:eastAsiaTheme="minorEastAsia"/>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3735A78" w14:textId="77777777" w:rsidTr="006723BE">
        <w:tc>
          <w:tcPr>
            <w:tcW w:w="2200" w:type="dxa"/>
            <w:tcMar>
              <w:top w:w="20" w:type="dxa"/>
              <w:left w:w="20" w:type="dxa"/>
              <w:bottom w:w="20" w:type="dxa"/>
              <w:right w:w="20" w:type="dxa"/>
            </w:tcMar>
            <w:vAlign w:val="center"/>
            <w:hideMark/>
          </w:tcPr>
          <w:p w14:paraId="55464300" w14:textId="77777777" w:rsidR="00530523" w:rsidRPr="000D0BD2" w:rsidRDefault="00530523" w:rsidP="006723BE">
            <w:pPr>
              <w:pStyle w:val="movimento"/>
              <w:rPr>
                <w:color w:val="002060"/>
              </w:rPr>
            </w:pPr>
            <w:r w:rsidRPr="000D0BD2">
              <w:rPr>
                <w:color w:val="002060"/>
              </w:rPr>
              <w:t>PIERBATTISTA MARIANO</w:t>
            </w:r>
          </w:p>
        </w:tc>
        <w:tc>
          <w:tcPr>
            <w:tcW w:w="2200" w:type="dxa"/>
            <w:tcMar>
              <w:top w:w="20" w:type="dxa"/>
              <w:left w:w="20" w:type="dxa"/>
              <w:bottom w:w="20" w:type="dxa"/>
              <w:right w:w="20" w:type="dxa"/>
            </w:tcMar>
            <w:vAlign w:val="center"/>
            <w:hideMark/>
          </w:tcPr>
          <w:p w14:paraId="03853BDC" w14:textId="77777777" w:rsidR="00530523" w:rsidRPr="000D0BD2" w:rsidRDefault="00530523" w:rsidP="006723BE">
            <w:pPr>
              <w:pStyle w:val="movimento2"/>
              <w:rPr>
                <w:color w:val="002060"/>
              </w:rPr>
            </w:pPr>
            <w:r w:rsidRPr="000D0BD2">
              <w:rPr>
                <w:color w:val="002060"/>
              </w:rPr>
              <w:t xml:space="preserve">(FUTSAL MONTURANO) </w:t>
            </w:r>
          </w:p>
        </w:tc>
        <w:tc>
          <w:tcPr>
            <w:tcW w:w="800" w:type="dxa"/>
            <w:tcMar>
              <w:top w:w="20" w:type="dxa"/>
              <w:left w:w="20" w:type="dxa"/>
              <w:bottom w:w="20" w:type="dxa"/>
              <w:right w:w="20" w:type="dxa"/>
            </w:tcMar>
            <w:vAlign w:val="center"/>
            <w:hideMark/>
          </w:tcPr>
          <w:p w14:paraId="295606C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44E6E9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FF6359B" w14:textId="77777777" w:rsidR="00530523" w:rsidRPr="000D0BD2" w:rsidRDefault="00530523" w:rsidP="006723BE">
            <w:pPr>
              <w:pStyle w:val="movimento2"/>
              <w:rPr>
                <w:color w:val="002060"/>
              </w:rPr>
            </w:pPr>
            <w:r w:rsidRPr="000D0BD2">
              <w:rPr>
                <w:color w:val="002060"/>
              </w:rPr>
              <w:t> </w:t>
            </w:r>
          </w:p>
        </w:tc>
      </w:tr>
    </w:tbl>
    <w:p w14:paraId="4B627B4B" w14:textId="77777777" w:rsidR="00530523" w:rsidRPr="000D0BD2" w:rsidRDefault="00530523" w:rsidP="00530523">
      <w:pPr>
        <w:pStyle w:val="titolo30"/>
        <w:rPr>
          <w:rFonts w:eastAsiaTheme="minorEastAsia"/>
          <w:color w:val="002060"/>
        </w:rPr>
      </w:pPr>
      <w:r w:rsidRPr="000D0BD2">
        <w:rPr>
          <w:color w:val="002060"/>
        </w:rPr>
        <w:t xml:space="preserve">ALLENATORI </w:t>
      </w:r>
    </w:p>
    <w:p w14:paraId="1C20D3F3" w14:textId="77777777" w:rsidR="00530523" w:rsidRPr="000D0BD2" w:rsidRDefault="00530523" w:rsidP="00530523">
      <w:pPr>
        <w:pStyle w:val="titolo20"/>
        <w:rPr>
          <w:color w:val="002060"/>
        </w:rPr>
      </w:pPr>
      <w:r w:rsidRPr="000D0BD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F651D0A" w14:textId="77777777" w:rsidTr="006723BE">
        <w:tc>
          <w:tcPr>
            <w:tcW w:w="2200" w:type="dxa"/>
            <w:tcMar>
              <w:top w:w="20" w:type="dxa"/>
              <w:left w:w="20" w:type="dxa"/>
              <w:bottom w:w="20" w:type="dxa"/>
              <w:right w:w="20" w:type="dxa"/>
            </w:tcMar>
            <w:vAlign w:val="center"/>
            <w:hideMark/>
          </w:tcPr>
          <w:p w14:paraId="326FD3BD" w14:textId="77777777" w:rsidR="00530523" w:rsidRPr="000D0BD2" w:rsidRDefault="00530523" w:rsidP="006723BE">
            <w:pPr>
              <w:pStyle w:val="movimento"/>
              <w:rPr>
                <w:color w:val="002060"/>
              </w:rPr>
            </w:pPr>
            <w:r w:rsidRPr="000D0BD2">
              <w:rPr>
                <w:color w:val="002060"/>
              </w:rPr>
              <w:t>MONALDI MAURO</w:t>
            </w:r>
          </w:p>
        </w:tc>
        <w:tc>
          <w:tcPr>
            <w:tcW w:w="2200" w:type="dxa"/>
            <w:tcMar>
              <w:top w:w="20" w:type="dxa"/>
              <w:left w:w="20" w:type="dxa"/>
              <w:bottom w:w="20" w:type="dxa"/>
              <w:right w:w="20" w:type="dxa"/>
            </w:tcMar>
            <w:vAlign w:val="center"/>
            <w:hideMark/>
          </w:tcPr>
          <w:p w14:paraId="071AD7EC" w14:textId="77777777" w:rsidR="00530523" w:rsidRPr="000D0BD2" w:rsidRDefault="00530523" w:rsidP="006723BE">
            <w:pPr>
              <w:pStyle w:val="movimento2"/>
              <w:rPr>
                <w:color w:val="002060"/>
              </w:rPr>
            </w:pPr>
            <w:r w:rsidRPr="000D0BD2">
              <w:rPr>
                <w:color w:val="002060"/>
              </w:rPr>
              <w:t xml:space="preserve">(TRE TORRI A.S.D.) </w:t>
            </w:r>
          </w:p>
        </w:tc>
        <w:tc>
          <w:tcPr>
            <w:tcW w:w="800" w:type="dxa"/>
            <w:tcMar>
              <w:top w:w="20" w:type="dxa"/>
              <w:left w:w="20" w:type="dxa"/>
              <w:bottom w:w="20" w:type="dxa"/>
              <w:right w:w="20" w:type="dxa"/>
            </w:tcMar>
            <w:vAlign w:val="center"/>
            <w:hideMark/>
          </w:tcPr>
          <w:p w14:paraId="2BDA3F8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EC483E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405D911" w14:textId="77777777" w:rsidR="00530523" w:rsidRPr="000D0BD2" w:rsidRDefault="00530523" w:rsidP="006723BE">
            <w:pPr>
              <w:pStyle w:val="movimento2"/>
              <w:rPr>
                <w:color w:val="002060"/>
              </w:rPr>
            </w:pPr>
            <w:r w:rsidRPr="000D0BD2">
              <w:rPr>
                <w:color w:val="002060"/>
              </w:rPr>
              <w:t> </w:t>
            </w:r>
          </w:p>
        </w:tc>
      </w:tr>
    </w:tbl>
    <w:p w14:paraId="15180DDC" w14:textId="77777777" w:rsidR="00530523" w:rsidRPr="000D0BD2" w:rsidRDefault="00530523" w:rsidP="00530523">
      <w:pPr>
        <w:pStyle w:val="titolo30"/>
        <w:rPr>
          <w:rFonts w:eastAsiaTheme="minorEastAsia"/>
          <w:color w:val="002060"/>
        </w:rPr>
      </w:pPr>
      <w:r w:rsidRPr="000D0BD2">
        <w:rPr>
          <w:color w:val="002060"/>
        </w:rPr>
        <w:t xml:space="preserve">CALCIATORI ESPULSI </w:t>
      </w:r>
    </w:p>
    <w:p w14:paraId="56D862E6" w14:textId="77777777" w:rsidR="00530523" w:rsidRPr="000D0BD2" w:rsidRDefault="00530523" w:rsidP="00530523">
      <w:pPr>
        <w:pStyle w:val="titolo20"/>
        <w:rPr>
          <w:color w:val="002060"/>
        </w:rPr>
      </w:pPr>
      <w:r w:rsidRPr="000D0BD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4BE6B31E" w14:textId="77777777" w:rsidTr="006723BE">
        <w:tc>
          <w:tcPr>
            <w:tcW w:w="2200" w:type="dxa"/>
            <w:tcMar>
              <w:top w:w="20" w:type="dxa"/>
              <w:left w:w="20" w:type="dxa"/>
              <w:bottom w:w="20" w:type="dxa"/>
              <w:right w:w="20" w:type="dxa"/>
            </w:tcMar>
            <w:vAlign w:val="center"/>
            <w:hideMark/>
          </w:tcPr>
          <w:p w14:paraId="4656F150" w14:textId="77777777" w:rsidR="00530523" w:rsidRPr="000D0BD2" w:rsidRDefault="00530523" w:rsidP="006723BE">
            <w:pPr>
              <w:pStyle w:val="movimento"/>
              <w:rPr>
                <w:color w:val="002060"/>
              </w:rPr>
            </w:pPr>
            <w:r w:rsidRPr="000D0BD2">
              <w:rPr>
                <w:color w:val="002060"/>
              </w:rPr>
              <w:t>BORSATO LUIZ HENRIQUE</w:t>
            </w:r>
          </w:p>
        </w:tc>
        <w:tc>
          <w:tcPr>
            <w:tcW w:w="2200" w:type="dxa"/>
            <w:tcMar>
              <w:top w:w="20" w:type="dxa"/>
              <w:left w:w="20" w:type="dxa"/>
              <w:bottom w:w="20" w:type="dxa"/>
              <w:right w:w="20" w:type="dxa"/>
            </w:tcMar>
            <w:vAlign w:val="center"/>
            <w:hideMark/>
          </w:tcPr>
          <w:p w14:paraId="10746926" w14:textId="77777777" w:rsidR="00530523" w:rsidRPr="000D0BD2" w:rsidRDefault="00530523" w:rsidP="006723BE">
            <w:pPr>
              <w:pStyle w:val="movimento2"/>
              <w:rPr>
                <w:color w:val="002060"/>
              </w:rPr>
            </w:pPr>
            <w:r w:rsidRPr="000D0BD2">
              <w:rPr>
                <w:color w:val="002060"/>
              </w:rPr>
              <w:t xml:space="preserve">(FUTSAL MONTURANO) </w:t>
            </w:r>
          </w:p>
        </w:tc>
        <w:tc>
          <w:tcPr>
            <w:tcW w:w="800" w:type="dxa"/>
            <w:tcMar>
              <w:top w:w="20" w:type="dxa"/>
              <w:left w:w="20" w:type="dxa"/>
              <w:bottom w:w="20" w:type="dxa"/>
              <w:right w:w="20" w:type="dxa"/>
            </w:tcMar>
            <w:vAlign w:val="center"/>
            <w:hideMark/>
          </w:tcPr>
          <w:p w14:paraId="5CF29D8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2927C97" w14:textId="77777777" w:rsidR="00530523" w:rsidRPr="000D0BD2" w:rsidRDefault="00530523" w:rsidP="006723BE">
            <w:pPr>
              <w:pStyle w:val="movimento"/>
              <w:rPr>
                <w:color w:val="002060"/>
              </w:rPr>
            </w:pPr>
            <w:r w:rsidRPr="000D0BD2">
              <w:rPr>
                <w:color w:val="002060"/>
              </w:rPr>
              <w:t>AZALEA CRISTIAN</w:t>
            </w:r>
          </w:p>
        </w:tc>
        <w:tc>
          <w:tcPr>
            <w:tcW w:w="2200" w:type="dxa"/>
            <w:tcMar>
              <w:top w:w="20" w:type="dxa"/>
              <w:left w:w="20" w:type="dxa"/>
              <w:bottom w:w="20" w:type="dxa"/>
              <w:right w:w="20" w:type="dxa"/>
            </w:tcMar>
            <w:vAlign w:val="center"/>
            <w:hideMark/>
          </w:tcPr>
          <w:p w14:paraId="28C2954F" w14:textId="77777777" w:rsidR="00530523" w:rsidRPr="000D0BD2" w:rsidRDefault="00530523" w:rsidP="006723BE">
            <w:pPr>
              <w:pStyle w:val="movimento2"/>
              <w:rPr>
                <w:color w:val="002060"/>
              </w:rPr>
            </w:pPr>
            <w:r w:rsidRPr="000D0BD2">
              <w:rPr>
                <w:color w:val="002060"/>
              </w:rPr>
              <w:t xml:space="preserve">(POL.CAGLI SPORT ASSOCIATI) </w:t>
            </w:r>
          </w:p>
        </w:tc>
      </w:tr>
      <w:tr w:rsidR="00530523" w:rsidRPr="000D0BD2" w14:paraId="32F99A1B" w14:textId="77777777" w:rsidTr="006723BE">
        <w:tc>
          <w:tcPr>
            <w:tcW w:w="2200" w:type="dxa"/>
            <w:tcMar>
              <w:top w:w="20" w:type="dxa"/>
              <w:left w:w="20" w:type="dxa"/>
              <w:bottom w:w="20" w:type="dxa"/>
              <w:right w:w="20" w:type="dxa"/>
            </w:tcMar>
            <w:vAlign w:val="center"/>
            <w:hideMark/>
          </w:tcPr>
          <w:p w14:paraId="6C72614F" w14:textId="77777777" w:rsidR="00530523" w:rsidRPr="000D0BD2" w:rsidRDefault="00530523" w:rsidP="006723BE">
            <w:pPr>
              <w:pStyle w:val="movimento"/>
              <w:rPr>
                <w:color w:val="002060"/>
              </w:rPr>
            </w:pPr>
            <w:r w:rsidRPr="000D0BD2">
              <w:rPr>
                <w:color w:val="002060"/>
              </w:rPr>
              <w:t>REBISCINI TOMMASO</w:t>
            </w:r>
          </w:p>
        </w:tc>
        <w:tc>
          <w:tcPr>
            <w:tcW w:w="2200" w:type="dxa"/>
            <w:tcMar>
              <w:top w:w="20" w:type="dxa"/>
              <w:left w:w="20" w:type="dxa"/>
              <w:bottom w:w="20" w:type="dxa"/>
              <w:right w:w="20" w:type="dxa"/>
            </w:tcMar>
            <w:vAlign w:val="center"/>
            <w:hideMark/>
          </w:tcPr>
          <w:p w14:paraId="7B0C049D" w14:textId="77777777" w:rsidR="00530523" w:rsidRPr="000D0BD2" w:rsidRDefault="00530523" w:rsidP="006723BE">
            <w:pPr>
              <w:pStyle w:val="movimento2"/>
              <w:rPr>
                <w:color w:val="002060"/>
              </w:rPr>
            </w:pPr>
            <w:r w:rsidRPr="000D0BD2">
              <w:rPr>
                <w:color w:val="002060"/>
              </w:rPr>
              <w:t xml:space="preserve">(POL.CAGLI SPORT ASSOCIATI) </w:t>
            </w:r>
          </w:p>
        </w:tc>
        <w:tc>
          <w:tcPr>
            <w:tcW w:w="800" w:type="dxa"/>
            <w:tcMar>
              <w:top w:w="20" w:type="dxa"/>
              <w:left w:w="20" w:type="dxa"/>
              <w:bottom w:w="20" w:type="dxa"/>
              <w:right w:w="20" w:type="dxa"/>
            </w:tcMar>
            <w:vAlign w:val="center"/>
            <w:hideMark/>
          </w:tcPr>
          <w:p w14:paraId="1719F10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941367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5D47783" w14:textId="77777777" w:rsidR="00530523" w:rsidRPr="000D0BD2" w:rsidRDefault="00530523" w:rsidP="006723BE">
            <w:pPr>
              <w:pStyle w:val="movimento2"/>
              <w:rPr>
                <w:color w:val="002060"/>
              </w:rPr>
            </w:pPr>
            <w:r w:rsidRPr="000D0BD2">
              <w:rPr>
                <w:color w:val="002060"/>
              </w:rPr>
              <w:t> </w:t>
            </w:r>
          </w:p>
        </w:tc>
      </w:tr>
    </w:tbl>
    <w:p w14:paraId="2C99DC85" w14:textId="77777777" w:rsidR="00530523" w:rsidRPr="000D0BD2" w:rsidRDefault="00530523" w:rsidP="00530523">
      <w:pPr>
        <w:pStyle w:val="titolo20"/>
        <w:rPr>
          <w:rFonts w:eastAsiaTheme="minorEastAsia"/>
          <w:color w:val="002060"/>
        </w:rPr>
      </w:pPr>
      <w:r w:rsidRPr="000D0BD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792C193" w14:textId="77777777" w:rsidTr="006723BE">
        <w:tc>
          <w:tcPr>
            <w:tcW w:w="2200" w:type="dxa"/>
            <w:tcMar>
              <w:top w:w="20" w:type="dxa"/>
              <w:left w:w="20" w:type="dxa"/>
              <w:bottom w:w="20" w:type="dxa"/>
              <w:right w:w="20" w:type="dxa"/>
            </w:tcMar>
            <w:vAlign w:val="center"/>
            <w:hideMark/>
          </w:tcPr>
          <w:p w14:paraId="25ADA493" w14:textId="77777777" w:rsidR="00530523" w:rsidRPr="000D0BD2" w:rsidRDefault="00530523" w:rsidP="006723BE">
            <w:pPr>
              <w:pStyle w:val="movimento"/>
              <w:rPr>
                <w:color w:val="002060"/>
              </w:rPr>
            </w:pPr>
            <w:r w:rsidRPr="000D0BD2">
              <w:rPr>
                <w:color w:val="002060"/>
              </w:rPr>
              <w:t>PANELLA ALFONSO</w:t>
            </w:r>
          </w:p>
        </w:tc>
        <w:tc>
          <w:tcPr>
            <w:tcW w:w="2200" w:type="dxa"/>
            <w:tcMar>
              <w:top w:w="20" w:type="dxa"/>
              <w:left w:w="20" w:type="dxa"/>
              <w:bottom w:w="20" w:type="dxa"/>
              <w:right w:w="20" w:type="dxa"/>
            </w:tcMar>
            <w:vAlign w:val="center"/>
            <w:hideMark/>
          </w:tcPr>
          <w:p w14:paraId="118F4F1B" w14:textId="77777777" w:rsidR="00530523" w:rsidRPr="000D0BD2" w:rsidRDefault="00530523" w:rsidP="006723BE">
            <w:pPr>
              <w:pStyle w:val="movimento2"/>
              <w:rPr>
                <w:color w:val="002060"/>
              </w:rPr>
            </w:pPr>
            <w:r w:rsidRPr="000D0BD2">
              <w:rPr>
                <w:color w:val="002060"/>
              </w:rPr>
              <w:t xml:space="preserve">(GAGLIOLE CALCIO A 5) </w:t>
            </w:r>
          </w:p>
        </w:tc>
        <w:tc>
          <w:tcPr>
            <w:tcW w:w="800" w:type="dxa"/>
            <w:tcMar>
              <w:top w:w="20" w:type="dxa"/>
              <w:left w:w="20" w:type="dxa"/>
              <w:bottom w:w="20" w:type="dxa"/>
              <w:right w:w="20" w:type="dxa"/>
            </w:tcMar>
            <w:vAlign w:val="center"/>
            <w:hideMark/>
          </w:tcPr>
          <w:p w14:paraId="41DA7F06"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647D634" w14:textId="77777777" w:rsidR="00530523" w:rsidRPr="000D0BD2" w:rsidRDefault="00530523" w:rsidP="006723BE">
            <w:pPr>
              <w:pStyle w:val="movimento"/>
              <w:rPr>
                <w:color w:val="002060"/>
              </w:rPr>
            </w:pPr>
            <w:r w:rsidRPr="000D0BD2">
              <w:rPr>
                <w:color w:val="002060"/>
              </w:rPr>
              <w:t>SAVORETTI MATTEO</w:t>
            </w:r>
          </w:p>
        </w:tc>
        <w:tc>
          <w:tcPr>
            <w:tcW w:w="2200" w:type="dxa"/>
            <w:tcMar>
              <w:top w:w="20" w:type="dxa"/>
              <w:left w:w="20" w:type="dxa"/>
              <w:bottom w:w="20" w:type="dxa"/>
              <w:right w:w="20" w:type="dxa"/>
            </w:tcMar>
            <w:vAlign w:val="center"/>
            <w:hideMark/>
          </w:tcPr>
          <w:p w14:paraId="3CF17E9A" w14:textId="77777777" w:rsidR="00530523" w:rsidRPr="000D0BD2" w:rsidRDefault="00530523" w:rsidP="006723BE">
            <w:pPr>
              <w:pStyle w:val="movimento2"/>
              <w:rPr>
                <w:color w:val="002060"/>
              </w:rPr>
            </w:pPr>
            <w:r w:rsidRPr="000D0BD2">
              <w:rPr>
                <w:color w:val="002060"/>
              </w:rPr>
              <w:t xml:space="preserve">(MONTELUPONE CALCIO A 5) </w:t>
            </w:r>
          </w:p>
        </w:tc>
      </w:tr>
    </w:tbl>
    <w:p w14:paraId="7418DFE4" w14:textId="77777777" w:rsidR="00530523" w:rsidRPr="000D0BD2" w:rsidRDefault="00530523" w:rsidP="00530523">
      <w:pPr>
        <w:pStyle w:val="titolo30"/>
        <w:rPr>
          <w:rFonts w:eastAsiaTheme="minorEastAsia"/>
          <w:color w:val="002060"/>
        </w:rPr>
      </w:pPr>
      <w:r w:rsidRPr="000D0BD2">
        <w:rPr>
          <w:color w:val="002060"/>
        </w:rPr>
        <w:t xml:space="preserve">CALCIATORI NON ESPULSI </w:t>
      </w:r>
    </w:p>
    <w:p w14:paraId="79523692" w14:textId="77777777" w:rsidR="00530523" w:rsidRPr="000D0BD2" w:rsidRDefault="00530523" w:rsidP="00530523">
      <w:pPr>
        <w:pStyle w:val="titolo20"/>
        <w:rPr>
          <w:color w:val="002060"/>
        </w:rPr>
      </w:pPr>
      <w:r w:rsidRPr="000D0BD2">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32ACB2E9" w14:textId="77777777" w:rsidTr="006723BE">
        <w:tc>
          <w:tcPr>
            <w:tcW w:w="2200" w:type="dxa"/>
            <w:tcMar>
              <w:top w:w="20" w:type="dxa"/>
              <w:left w:w="20" w:type="dxa"/>
              <w:bottom w:w="20" w:type="dxa"/>
              <w:right w:w="20" w:type="dxa"/>
            </w:tcMar>
            <w:vAlign w:val="center"/>
            <w:hideMark/>
          </w:tcPr>
          <w:p w14:paraId="62046BE8" w14:textId="77777777" w:rsidR="00530523" w:rsidRPr="000D0BD2" w:rsidRDefault="00530523" w:rsidP="006723BE">
            <w:pPr>
              <w:pStyle w:val="movimento"/>
              <w:rPr>
                <w:color w:val="002060"/>
              </w:rPr>
            </w:pPr>
            <w:r w:rsidRPr="000D0BD2">
              <w:rPr>
                <w:color w:val="002060"/>
              </w:rPr>
              <w:t>MARCHIONNI FRANCESCO</w:t>
            </w:r>
          </w:p>
        </w:tc>
        <w:tc>
          <w:tcPr>
            <w:tcW w:w="2200" w:type="dxa"/>
            <w:tcMar>
              <w:top w:w="20" w:type="dxa"/>
              <w:left w:w="20" w:type="dxa"/>
              <w:bottom w:w="20" w:type="dxa"/>
              <w:right w:w="20" w:type="dxa"/>
            </w:tcMar>
            <w:vAlign w:val="center"/>
            <w:hideMark/>
          </w:tcPr>
          <w:p w14:paraId="5EACA0A2" w14:textId="77777777" w:rsidR="00530523" w:rsidRPr="000D0BD2" w:rsidRDefault="00530523" w:rsidP="006723BE">
            <w:pPr>
              <w:pStyle w:val="movimento2"/>
              <w:rPr>
                <w:color w:val="002060"/>
              </w:rPr>
            </w:pPr>
            <w:r w:rsidRPr="000D0BD2">
              <w:rPr>
                <w:color w:val="002060"/>
              </w:rPr>
              <w:t xml:space="preserve">(POL.CAGLI SPORT ASSOCIATI) </w:t>
            </w:r>
          </w:p>
        </w:tc>
        <w:tc>
          <w:tcPr>
            <w:tcW w:w="800" w:type="dxa"/>
            <w:tcMar>
              <w:top w:w="20" w:type="dxa"/>
              <w:left w:w="20" w:type="dxa"/>
              <w:bottom w:w="20" w:type="dxa"/>
              <w:right w:w="20" w:type="dxa"/>
            </w:tcMar>
            <w:vAlign w:val="center"/>
            <w:hideMark/>
          </w:tcPr>
          <w:p w14:paraId="1F9B62A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723BD64" w14:textId="77777777" w:rsidR="00530523" w:rsidRPr="000D0BD2" w:rsidRDefault="00530523" w:rsidP="006723BE">
            <w:pPr>
              <w:pStyle w:val="movimento"/>
              <w:rPr>
                <w:color w:val="002060"/>
              </w:rPr>
            </w:pPr>
            <w:r w:rsidRPr="000D0BD2">
              <w:rPr>
                <w:color w:val="002060"/>
              </w:rPr>
              <w:t>MATTIOLI CRISTIAN</w:t>
            </w:r>
          </w:p>
        </w:tc>
        <w:tc>
          <w:tcPr>
            <w:tcW w:w="2200" w:type="dxa"/>
            <w:tcMar>
              <w:top w:w="20" w:type="dxa"/>
              <w:left w:w="20" w:type="dxa"/>
              <w:bottom w:w="20" w:type="dxa"/>
              <w:right w:w="20" w:type="dxa"/>
            </w:tcMar>
            <w:vAlign w:val="center"/>
            <w:hideMark/>
          </w:tcPr>
          <w:p w14:paraId="21256552" w14:textId="77777777" w:rsidR="00530523" w:rsidRPr="000D0BD2" w:rsidRDefault="00530523" w:rsidP="006723BE">
            <w:pPr>
              <w:pStyle w:val="movimento2"/>
              <w:rPr>
                <w:color w:val="002060"/>
              </w:rPr>
            </w:pPr>
            <w:r w:rsidRPr="000D0BD2">
              <w:rPr>
                <w:color w:val="002060"/>
              </w:rPr>
              <w:t xml:space="preserve">(U.S. FORTUNA FANO) </w:t>
            </w:r>
          </w:p>
        </w:tc>
      </w:tr>
    </w:tbl>
    <w:p w14:paraId="2658705C" w14:textId="77777777" w:rsidR="00530523" w:rsidRPr="000D0BD2" w:rsidRDefault="00530523" w:rsidP="00530523">
      <w:pPr>
        <w:pStyle w:val="titolo20"/>
        <w:rPr>
          <w:rFonts w:eastAsiaTheme="minorEastAsia"/>
          <w:color w:val="002060"/>
        </w:rPr>
      </w:pPr>
      <w:r w:rsidRPr="000D0BD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7FAD5636" w14:textId="77777777" w:rsidTr="006723BE">
        <w:tc>
          <w:tcPr>
            <w:tcW w:w="2200" w:type="dxa"/>
            <w:tcMar>
              <w:top w:w="20" w:type="dxa"/>
              <w:left w:w="20" w:type="dxa"/>
              <w:bottom w:w="20" w:type="dxa"/>
              <w:right w:w="20" w:type="dxa"/>
            </w:tcMar>
            <w:vAlign w:val="center"/>
            <w:hideMark/>
          </w:tcPr>
          <w:p w14:paraId="29DB397D" w14:textId="77777777" w:rsidR="00530523" w:rsidRPr="000D0BD2" w:rsidRDefault="00530523" w:rsidP="006723BE">
            <w:pPr>
              <w:pStyle w:val="movimento"/>
              <w:rPr>
                <w:color w:val="002060"/>
              </w:rPr>
            </w:pPr>
            <w:r w:rsidRPr="000D0BD2">
              <w:rPr>
                <w:color w:val="002060"/>
              </w:rPr>
              <w:t>MENSA GIACOMO</w:t>
            </w:r>
          </w:p>
        </w:tc>
        <w:tc>
          <w:tcPr>
            <w:tcW w:w="2200" w:type="dxa"/>
            <w:tcMar>
              <w:top w:w="20" w:type="dxa"/>
              <w:left w:w="20" w:type="dxa"/>
              <w:bottom w:w="20" w:type="dxa"/>
              <w:right w:w="20" w:type="dxa"/>
            </w:tcMar>
            <w:vAlign w:val="center"/>
            <w:hideMark/>
          </w:tcPr>
          <w:p w14:paraId="5A392F80" w14:textId="77777777" w:rsidR="00530523" w:rsidRPr="000D0BD2" w:rsidRDefault="00530523" w:rsidP="006723BE">
            <w:pPr>
              <w:pStyle w:val="movimento2"/>
              <w:rPr>
                <w:color w:val="002060"/>
              </w:rPr>
            </w:pPr>
            <w:r w:rsidRPr="000D0BD2">
              <w:rPr>
                <w:color w:val="002060"/>
              </w:rPr>
              <w:t xml:space="preserve">(POL.CAGLI SPORT ASSOCIATI) </w:t>
            </w:r>
          </w:p>
        </w:tc>
        <w:tc>
          <w:tcPr>
            <w:tcW w:w="800" w:type="dxa"/>
            <w:tcMar>
              <w:top w:w="20" w:type="dxa"/>
              <w:left w:w="20" w:type="dxa"/>
              <w:bottom w:w="20" w:type="dxa"/>
              <w:right w:w="20" w:type="dxa"/>
            </w:tcMar>
            <w:vAlign w:val="center"/>
            <w:hideMark/>
          </w:tcPr>
          <w:p w14:paraId="5EE0191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62F6E28" w14:textId="77777777" w:rsidR="00530523" w:rsidRPr="000D0BD2" w:rsidRDefault="00530523" w:rsidP="006723BE">
            <w:pPr>
              <w:pStyle w:val="movimento"/>
              <w:rPr>
                <w:color w:val="002060"/>
              </w:rPr>
            </w:pPr>
            <w:r w:rsidRPr="000D0BD2">
              <w:rPr>
                <w:color w:val="002060"/>
              </w:rPr>
              <w:t>MASSUCCI MIRKO</w:t>
            </w:r>
          </w:p>
        </w:tc>
        <w:tc>
          <w:tcPr>
            <w:tcW w:w="2200" w:type="dxa"/>
            <w:tcMar>
              <w:top w:w="20" w:type="dxa"/>
              <w:left w:w="20" w:type="dxa"/>
              <w:bottom w:w="20" w:type="dxa"/>
              <w:right w:w="20" w:type="dxa"/>
            </w:tcMar>
            <w:vAlign w:val="center"/>
            <w:hideMark/>
          </w:tcPr>
          <w:p w14:paraId="74A1D676" w14:textId="77777777" w:rsidR="00530523" w:rsidRPr="000D0BD2" w:rsidRDefault="00530523" w:rsidP="006723BE">
            <w:pPr>
              <w:pStyle w:val="movimento2"/>
              <w:rPr>
                <w:color w:val="002060"/>
              </w:rPr>
            </w:pPr>
            <w:r w:rsidRPr="000D0BD2">
              <w:rPr>
                <w:color w:val="002060"/>
              </w:rPr>
              <w:t xml:space="preserve">(TRE TORRI A.S.D.) </w:t>
            </w:r>
          </w:p>
        </w:tc>
      </w:tr>
    </w:tbl>
    <w:p w14:paraId="37D164CE" w14:textId="77777777" w:rsidR="00530523" w:rsidRPr="000D0BD2" w:rsidRDefault="00530523" w:rsidP="00530523">
      <w:pPr>
        <w:pStyle w:val="titolo20"/>
        <w:rPr>
          <w:rFonts w:eastAsiaTheme="minorEastAsia"/>
          <w:color w:val="002060"/>
        </w:rPr>
      </w:pPr>
      <w:r w:rsidRPr="000D0BD2">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8947600" w14:textId="77777777" w:rsidTr="006723BE">
        <w:tc>
          <w:tcPr>
            <w:tcW w:w="2200" w:type="dxa"/>
            <w:tcMar>
              <w:top w:w="20" w:type="dxa"/>
              <w:left w:w="20" w:type="dxa"/>
              <w:bottom w:w="20" w:type="dxa"/>
              <w:right w:w="20" w:type="dxa"/>
            </w:tcMar>
            <w:vAlign w:val="center"/>
            <w:hideMark/>
          </w:tcPr>
          <w:p w14:paraId="7715112B" w14:textId="77777777" w:rsidR="00530523" w:rsidRPr="000D0BD2" w:rsidRDefault="00530523" w:rsidP="006723BE">
            <w:pPr>
              <w:pStyle w:val="movimento"/>
              <w:rPr>
                <w:color w:val="002060"/>
              </w:rPr>
            </w:pPr>
            <w:r w:rsidRPr="000D0BD2">
              <w:rPr>
                <w:color w:val="002060"/>
              </w:rPr>
              <w:t>LOMBARDI MICHELE</w:t>
            </w:r>
          </w:p>
        </w:tc>
        <w:tc>
          <w:tcPr>
            <w:tcW w:w="2200" w:type="dxa"/>
            <w:tcMar>
              <w:top w:w="20" w:type="dxa"/>
              <w:left w:w="20" w:type="dxa"/>
              <w:bottom w:w="20" w:type="dxa"/>
              <w:right w:w="20" w:type="dxa"/>
            </w:tcMar>
            <w:vAlign w:val="center"/>
            <w:hideMark/>
          </w:tcPr>
          <w:p w14:paraId="7E4092C2" w14:textId="77777777" w:rsidR="00530523" w:rsidRPr="000D0BD2" w:rsidRDefault="00530523" w:rsidP="006723BE">
            <w:pPr>
              <w:pStyle w:val="movimento2"/>
              <w:rPr>
                <w:color w:val="002060"/>
              </w:rPr>
            </w:pPr>
            <w:r w:rsidRPr="000D0BD2">
              <w:rPr>
                <w:color w:val="002060"/>
              </w:rPr>
              <w:t xml:space="preserve">(PIETRALACROCE 73) </w:t>
            </w:r>
          </w:p>
        </w:tc>
        <w:tc>
          <w:tcPr>
            <w:tcW w:w="800" w:type="dxa"/>
            <w:tcMar>
              <w:top w:w="20" w:type="dxa"/>
              <w:left w:w="20" w:type="dxa"/>
              <w:bottom w:w="20" w:type="dxa"/>
              <w:right w:w="20" w:type="dxa"/>
            </w:tcMar>
            <w:vAlign w:val="center"/>
            <w:hideMark/>
          </w:tcPr>
          <w:p w14:paraId="0E4B0B4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FFD2EF5" w14:textId="77777777" w:rsidR="00530523" w:rsidRPr="000D0BD2" w:rsidRDefault="00530523" w:rsidP="006723BE">
            <w:pPr>
              <w:pStyle w:val="movimento"/>
              <w:rPr>
                <w:color w:val="002060"/>
              </w:rPr>
            </w:pPr>
            <w:r w:rsidRPr="000D0BD2">
              <w:rPr>
                <w:color w:val="002060"/>
              </w:rPr>
              <w:t>LATINI DIEGO</w:t>
            </w:r>
          </w:p>
        </w:tc>
        <w:tc>
          <w:tcPr>
            <w:tcW w:w="2200" w:type="dxa"/>
            <w:tcMar>
              <w:top w:w="20" w:type="dxa"/>
              <w:left w:w="20" w:type="dxa"/>
              <w:bottom w:w="20" w:type="dxa"/>
              <w:right w:w="20" w:type="dxa"/>
            </w:tcMar>
            <w:vAlign w:val="center"/>
            <w:hideMark/>
          </w:tcPr>
          <w:p w14:paraId="5EFF70BA" w14:textId="77777777" w:rsidR="00530523" w:rsidRPr="000D0BD2" w:rsidRDefault="00530523" w:rsidP="006723BE">
            <w:pPr>
              <w:pStyle w:val="movimento2"/>
              <w:rPr>
                <w:color w:val="002060"/>
              </w:rPr>
            </w:pPr>
            <w:r w:rsidRPr="000D0BD2">
              <w:rPr>
                <w:color w:val="002060"/>
              </w:rPr>
              <w:t xml:space="preserve">(TRE TORRI A.S.D.) </w:t>
            </w:r>
          </w:p>
        </w:tc>
      </w:tr>
      <w:tr w:rsidR="00530523" w:rsidRPr="000D0BD2" w14:paraId="4D249D65" w14:textId="77777777" w:rsidTr="006723BE">
        <w:tc>
          <w:tcPr>
            <w:tcW w:w="2200" w:type="dxa"/>
            <w:tcMar>
              <w:top w:w="20" w:type="dxa"/>
              <w:left w:w="20" w:type="dxa"/>
              <w:bottom w:w="20" w:type="dxa"/>
              <w:right w:w="20" w:type="dxa"/>
            </w:tcMar>
            <w:vAlign w:val="center"/>
            <w:hideMark/>
          </w:tcPr>
          <w:p w14:paraId="427F9D17" w14:textId="77777777" w:rsidR="00530523" w:rsidRPr="000D0BD2" w:rsidRDefault="00530523" w:rsidP="006723BE">
            <w:pPr>
              <w:pStyle w:val="movimento"/>
              <w:rPr>
                <w:color w:val="002060"/>
              </w:rPr>
            </w:pPr>
            <w:r w:rsidRPr="000D0BD2">
              <w:rPr>
                <w:color w:val="002060"/>
              </w:rPr>
              <w:t>PALAZZI FEDERICO</w:t>
            </w:r>
          </w:p>
        </w:tc>
        <w:tc>
          <w:tcPr>
            <w:tcW w:w="2200" w:type="dxa"/>
            <w:tcMar>
              <w:top w:w="20" w:type="dxa"/>
              <w:left w:w="20" w:type="dxa"/>
              <w:bottom w:w="20" w:type="dxa"/>
              <w:right w:w="20" w:type="dxa"/>
            </w:tcMar>
            <w:vAlign w:val="center"/>
            <w:hideMark/>
          </w:tcPr>
          <w:p w14:paraId="34BA52F3" w14:textId="77777777" w:rsidR="00530523" w:rsidRPr="000D0BD2" w:rsidRDefault="00530523" w:rsidP="006723BE">
            <w:pPr>
              <w:pStyle w:val="movimento2"/>
              <w:rPr>
                <w:color w:val="002060"/>
              </w:rPr>
            </w:pPr>
            <w:r w:rsidRPr="000D0BD2">
              <w:rPr>
                <w:color w:val="002060"/>
              </w:rPr>
              <w:t xml:space="preserve">(U.S. FORTUNA FANO) </w:t>
            </w:r>
          </w:p>
        </w:tc>
        <w:tc>
          <w:tcPr>
            <w:tcW w:w="800" w:type="dxa"/>
            <w:tcMar>
              <w:top w:w="20" w:type="dxa"/>
              <w:left w:w="20" w:type="dxa"/>
              <w:bottom w:w="20" w:type="dxa"/>
              <w:right w:w="20" w:type="dxa"/>
            </w:tcMar>
            <w:vAlign w:val="center"/>
            <w:hideMark/>
          </w:tcPr>
          <w:p w14:paraId="6B0CF4B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B14F26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DA48F92" w14:textId="77777777" w:rsidR="00530523" w:rsidRPr="000D0BD2" w:rsidRDefault="00530523" w:rsidP="006723BE">
            <w:pPr>
              <w:pStyle w:val="movimento2"/>
              <w:rPr>
                <w:color w:val="002060"/>
              </w:rPr>
            </w:pPr>
            <w:r w:rsidRPr="000D0BD2">
              <w:rPr>
                <w:color w:val="002060"/>
              </w:rPr>
              <w:t> </w:t>
            </w:r>
          </w:p>
        </w:tc>
      </w:tr>
    </w:tbl>
    <w:p w14:paraId="10B6FEDD" w14:textId="77777777" w:rsidR="00530523" w:rsidRPr="000D0BD2" w:rsidRDefault="00530523" w:rsidP="00530523">
      <w:pPr>
        <w:pStyle w:val="titolo20"/>
        <w:rPr>
          <w:rFonts w:eastAsiaTheme="minorEastAsia"/>
          <w:color w:val="002060"/>
        </w:rPr>
      </w:pPr>
      <w:r w:rsidRPr="000D0BD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77A80485" w14:textId="77777777" w:rsidTr="006723BE">
        <w:tc>
          <w:tcPr>
            <w:tcW w:w="2200" w:type="dxa"/>
            <w:tcMar>
              <w:top w:w="20" w:type="dxa"/>
              <w:left w:w="20" w:type="dxa"/>
              <w:bottom w:w="20" w:type="dxa"/>
              <w:right w:w="20" w:type="dxa"/>
            </w:tcMar>
            <w:vAlign w:val="center"/>
            <w:hideMark/>
          </w:tcPr>
          <w:p w14:paraId="575C2F96" w14:textId="77777777" w:rsidR="00530523" w:rsidRPr="000D0BD2" w:rsidRDefault="00530523" w:rsidP="006723BE">
            <w:pPr>
              <w:pStyle w:val="movimento"/>
              <w:rPr>
                <w:color w:val="002060"/>
              </w:rPr>
            </w:pPr>
            <w:r w:rsidRPr="000D0BD2">
              <w:rPr>
                <w:color w:val="002060"/>
              </w:rPr>
              <w:t>DI PLACIDO LORENZO</w:t>
            </w:r>
          </w:p>
        </w:tc>
        <w:tc>
          <w:tcPr>
            <w:tcW w:w="2200" w:type="dxa"/>
            <w:tcMar>
              <w:top w:w="20" w:type="dxa"/>
              <w:left w:w="20" w:type="dxa"/>
              <w:bottom w:w="20" w:type="dxa"/>
              <w:right w:w="20" w:type="dxa"/>
            </w:tcMar>
            <w:vAlign w:val="center"/>
            <w:hideMark/>
          </w:tcPr>
          <w:p w14:paraId="069A7C64" w14:textId="77777777" w:rsidR="00530523" w:rsidRPr="000D0BD2" w:rsidRDefault="00530523" w:rsidP="006723BE">
            <w:pPr>
              <w:pStyle w:val="movimento2"/>
              <w:rPr>
                <w:color w:val="002060"/>
              </w:rPr>
            </w:pPr>
            <w:r w:rsidRPr="000D0BD2">
              <w:rPr>
                <w:color w:val="002060"/>
              </w:rPr>
              <w:t xml:space="preserve">(CHIARAVALLE FUTSAL) </w:t>
            </w:r>
          </w:p>
        </w:tc>
        <w:tc>
          <w:tcPr>
            <w:tcW w:w="800" w:type="dxa"/>
            <w:tcMar>
              <w:top w:w="20" w:type="dxa"/>
              <w:left w:w="20" w:type="dxa"/>
              <w:bottom w:w="20" w:type="dxa"/>
              <w:right w:w="20" w:type="dxa"/>
            </w:tcMar>
            <w:vAlign w:val="center"/>
            <w:hideMark/>
          </w:tcPr>
          <w:p w14:paraId="6FA2B53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00EAAE3" w14:textId="77777777" w:rsidR="00530523" w:rsidRPr="000D0BD2" w:rsidRDefault="00530523" w:rsidP="006723BE">
            <w:pPr>
              <w:pStyle w:val="movimento"/>
              <w:rPr>
                <w:color w:val="002060"/>
              </w:rPr>
            </w:pPr>
            <w:r w:rsidRPr="000D0BD2">
              <w:rPr>
                <w:color w:val="002060"/>
              </w:rPr>
              <w:t>COLOTTO MATTIA</w:t>
            </w:r>
          </w:p>
        </w:tc>
        <w:tc>
          <w:tcPr>
            <w:tcW w:w="2200" w:type="dxa"/>
            <w:tcMar>
              <w:top w:w="20" w:type="dxa"/>
              <w:left w:w="20" w:type="dxa"/>
              <w:bottom w:w="20" w:type="dxa"/>
              <w:right w:w="20" w:type="dxa"/>
            </w:tcMar>
            <w:vAlign w:val="center"/>
            <w:hideMark/>
          </w:tcPr>
          <w:p w14:paraId="5DBEB163" w14:textId="77777777" w:rsidR="00530523" w:rsidRPr="000D0BD2" w:rsidRDefault="00530523" w:rsidP="006723BE">
            <w:pPr>
              <w:pStyle w:val="movimento2"/>
              <w:rPr>
                <w:color w:val="002060"/>
              </w:rPr>
            </w:pPr>
            <w:r w:rsidRPr="000D0BD2">
              <w:rPr>
                <w:color w:val="002060"/>
              </w:rPr>
              <w:t xml:space="preserve">(MONTELUPONE CALCIO A 5) </w:t>
            </w:r>
          </w:p>
        </w:tc>
      </w:tr>
      <w:tr w:rsidR="00530523" w:rsidRPr="000D0BD2" w14:paraId="63A23FA4" w14:textId="77777777" w:rsidTr="006723BE">
        <w:tc>
          <w:tcPr>
            <w:tcW w:w="2200" w:type="dxa"/>
            <w:tcMar>
              <w:top w:w="20" w:type="dxa"/>
              <w:left w:w="20" w:type="dxa"/>
              <w:bottom w:w="20" w:type="dxa"/>
              <w:right w:w="20" w:type="dxa"/>
            </w:tcMar>
            <w:vAlign w:val="center"/>
            <w:hideMark/>
          </w:tcPr>
          <w:p w14:paraId="03C24F31" w14:textId="77777777" w:rsidR="00530523" w:rsidRPr="000D0BD2" w:rsidRDefault="00530523" w:rsidP="006723BE">
            <w:pPr>
              <w:pStyle w:val="movimento"/>
              <w:rPr>
                <w:color w:val="002060"/>
              </w:rPr>
            </w:pPr>
            <w:r w:rsidRPr="000D0BD2">
              <w:rPr>
                <w:color w:val="002060"/>
              </w:rPr>
              <w:t>SEVERINI SIMONE</w:t>
            </w:r>
          </w:p>
        </w:tc>
        <w:tc>
          <w:tcPr>
            <w:tcW w:w="2200" w:type="dxa"/>
            <w:tcMar>
              <w:top w:w="20" w:type="dxa"/>
              <w:left w:w="20" w:type="dxa"/>
              <w:bottom w:w="20" w:type="dxa"/>
              <w:right w:w="20" w:type="dxa"/>
            </w:tcMar>
            <w:vAlign w:val="center"/>
            <w:hideMark/>
          </w:tcPr>
          <w:p w14:paraId="5064BB6E" w14:textId="77777777" w:rsidR="00530523" w:rsidRPr="000D0BD2" w:rsidRDefault="00530523" w:rsidP="006723BE">
            <w:pPr>
              <w:pStyle w:val="movimento2"/>
              <w:rPr>
                <w:color w:val="002060"/>
              </w:rPr>
            </w:pPr>
            <w:r w:rsidRPr="000D0BD2">
              <w:rPr>
                <w:color w:val="002060"/>
              </w:rPr>
              <w:t xml:space="preserve">(PIANACCIO) </w:t>
            </w:r>
          </w:p>
        </w:tc>
        <w:tc>
          <w:tcPr>
            <w:tcW w:w="800" w:type="dxa"/>
            <w:tcMar>
              <w:top w:w="20" w:type="dxa"/>
              <w:left w:w="20" w:type="dxa"/>
              <w:bottom w:w="20" w:type="dxa"/>
              <w:right w:w="20" w:type="dxa"/>
            </w:tcMar>
            <w:vAlign w:val="center"/>
            <w:hideMark/>
          </w:tcPr>
          <w:p w14:paraId="43774061"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0EDA5C6" w14:textId="77777777" w:rsidR="00530523" w:rsidRPr="000D0BD2" w:rsidRDefault="00530523" w:rsidP="006723BE">
            <w:pPr>
              <w:pStyle w:val="movimento"/>
              <w:rPr>
                <w:color w:val="002060"/>
              </w:rPr>
            </w:pPr>
            <w:r w:rsidRPr="000D0BD2">
              <w:rPr>
                <w:color w:val="002060"/>
              </w:rPr>
              <w:t>REBISCINI TOMMASO</w:t>
            </w:r>
          </w:p>
        </w:tc>
        <w:tc>
          <w:tcPr>
            <w:tcW w:w="2200" w:type="dxa"/>
            <w:tcMar>
              <w:top w:w="20" w:type="dxa"/>
              <w:left w:w="20" w:type="dxa"/>
              <w:bottom w:w="20" w:type="dxa"/>
              <w:right w:w="20" w:type="dxa"/>
            </w:tcMar>
            <w:vAlign w:val="center"/>
            <w:hideMark/>
          </w:tcPr>
          <w:p w14:paraId="47FD8348" w14:textId="77777777" w:rsidR="00530523" w:rsidRPr="000D0BD2" w:rsidRDefault="00530523" w:rsidP="006723BE">
            <w:pPr>
              <w:pStyle w:val="movimento2"/>
              <w:rPr>
                <w:color w:val="002060"/>
              </w:rPr>
            </w:pPr>
            <w:r w:rsidRPr="000D0BD2">
              <w:rPr>
                <w:color w:val="002060"/>
              </w:rPr>
              <w:t xml:space="preserve">(POL.CAGLI SPORT ASSOCIATI) </w:t>
            </w:r>
          </w:p>
        </w:tc>
      </w:tr>
      <w:tr w:rsidR="00530523" w:rsidRPr="000D0BD2" w14:paraId="601B84B9" w14:textId="77777777" w:rsidTr="006723BE">
        <w:tc>
          <w:tcPr>
            <w:tcW w:w="2200" w:type="dxa"/>
            <w:tcMar>
              <w:top w:w="20" w:type="dxa"/>
              <w:left w:w="20" w:type="dxa"/>
              <w:bottom w:w="20" w:type="dxa"/>
              <w:right w:w="20" w:type="dxa"/>
            </w:tcMar>
            <w:vAlign w:val="center"/>
            <w:hideMark/>
          </w:tcPr>
          <w:p w14:paraId="6270524A" w14:textId="77777777" w:rsidR="00530523" w:rsidRPr="000D0BD2" w:rsidRDefault="00530523" w:rsidP="006723BE">
            <w:pPr>
              <w:pStyle w:val="movimento"/>
              <w:rPr>
                <w:color w:val="002060"/>
              </w:rPr>
            </w:pPr>
            <w:r w:rsidRPr="000D0BD2">
              <w:rPr>
                <w:color w:val="002060"/>
              </w:rPr>
              <w:t>GABELLA TOMAS</w:t>
            </w:r>
          </w:p>
        </w:tc>
        <w:tc>
          <w:tcPr>
            <w:tcW w:w="2200" w:type="dxa"/>
            <w:tcMar>
              <w:top w:w="20" w:type="dxa"/>
              <w:left w:w="20" w:type="dxa"/>
              <w:bottom w:w="20" w:type="dxa"/>
              <w:right w:w="20" w:type="dxa"/>
            </w:tcMar>
            <w:vAlign w:val="center"/>
            <w:hideMark/>
          </w:tcPr>
          <w:p w14:paraId="0A11C750" w14:textId="77777777" w:rsidR="00530523" w:rsidRPr="000D0BD2" w:rsidRDefault="00530523" w:rsidP="006723BE">
            <w:pPr>
              <w:pStyle w:val="movimento2"/>
              <w:rPr>
                <w:color w:val="002060"/>
              </w:rPr>
            </w:pPr>
            <w:r w:rsidRPr="000D0BD2">
              <w:rPr>
                <w:color w:val="002060"/>
              </w:rPr>
              <w:t xml:space="preserve">(SAMBENEDETTESE C5 SSDARL) </w:t>
            </w:r>
          </w:p>
        </w:tc>
        <w:tc>
          <w:tcPr>
            <w:tcW w:w="800" w:type="dxa"/>
            <w:tcMar>
              <w:top w:w="20" w:type="dxa"/>
              <w:left w:w="20" w:type="dxa"/>
              <w:bottom w:w="20" w:type="dxa"/>
              <w:right w:w="20" w:type="dxa"/>
            </w:tcMar>
            <w:vAlign w:val="center"/>
            <w:hideMark/>
          </w:tcPr>
          <w:p w14:paraId="67180726"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FD73AC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EF60B48" w14:textId="77777777" w:rsidR="00530523" w:rsidRPr="000D0BD2" w:rsidRDefault="00530523" w:rsidP="006723BE">
            <w:pPr>
              <w:pStyle w:val="movimento2"/>
              <w:rPr>
                <w:color w:val="002060"/>
              </w:rPr>
            </w:pPr>
            <w:r w:rsidRPr="000D0BD2">
              <w:rPr>
                <w:color w:val="002060"/>
              </w:rPr>
              <w:t> </w:t>
            </w:r>
          </w:p>
        </w:tc>
      </w:tr>
    </w:tbl>
    <w:p w14:paraId="1ABF968F" w14:textId="77777777" w:rsidR="00530523" w:rsidRPr="000D0BD2" w:rsidRDefault="00530523" w:rsidP="00530523">
      <w:pPr>
        <w:pStyle w:val="titolo20"/>
        <w:rPr>
          <w:rFonts w:eastAsiaTheme="minorEastAsia"/>
          <w:color w:val="002060"/>
        </w:rPr>
      </w:pPr>
      <w:r w:rsidRPr="000D0BD2">
        <w:rPr>
          <w:color w:val="002060"/>
        </w:rPr>
        <w:t xml:space="preserve">AMMONIZIONE CON DIFFIDA (XIII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5445864" w14:textId="77777777" w:rsidTr="006723BE">
        <w:tc>
          <w:tcPr>
            <w:tcW w:w="2200" w:type="dxa"/>
            <w:tcMar>
              <w:top w:w="20" w:type="dxa"/>
              <w:left w:w="20" w:type="dxa"/>
              <w:bottom w:w="20" w:type="dxa"/>
              <w:right w:w="20" w:type="dxa"/>
            </w:tcMar>
            <w:vAlign w:val="center"/>
            <w:hideMark/>
          </w:tcPr>
          <w:p w14:paraId="42FFAE43" w14:textId="77777777" w:rsidR="00530523" w:rsidRPr="000D0BD2" w:rsidRDefault="00530523" w:rsidP="006723BE">
            <w:pPr>
              <w:pStyle w:val="movimento"/>
              <w:rPr>
                <w:color w:val="002060"/>
              </w:rPr>
            </w:pPr>
            <w:r w:rsidRPr="000D0BD2">
              <w:rPr>
                <w:color w:val="002060"/>
              </w:rPr>
              <w:t>DISARNO EMILIANO</w:t>
            </w:r>
          </w:p>
        </w:tc>
        <w:tc>
          <w:tcPr>
            <w:tcW w:w="2200" w:type="dxa"/>
            <w:tcMar>
              <w:top w:w="20" w:type="dxa"/>
              <w:left w:w="20" w:type="dxa"/>
              <w:bottom w:w="20" w:type="dxa"/>
              <w:right w:w="20" w:type="dxa"/>
            </w:tcMar>
            <w:vAlign w:val="center"/>
            <w:hideMark/>
          </w:tcPr>
          <w:p w14:paraId="65CD10A9" w14:textId="77777777" w:rsidR="00530523" w:rsidRPr="000D0BD2" w:rsidRDefault="00530523" w:rsidP="006723BE">
            <w:pPr>
              <w:pStyle w:val="movimento2"/>
              <w:rPr>
                <w:color w:val="002060"/>
              </w:rPr>
            </w:pPr>
            <w:r w:rsidRPr="000D0BD2">
              <w:rPr>
                <w:color w:val="002060"/>
              </w:rPr>
              <w:t xml:space="preserve">(U.S. FORTUNA FANO) </w:t>
            </w:r>
          </w:p>
        </w:tc>
        <w:tc>
          <w:tcPr>
            <w:tcW w:w="800" w:type="dxa"/>
            <w:tcMar>
              <w:top w:w="20" w:type="dxa"/>
              <w:left w:w="20" w:type="dxa"/>
              <w:bottom w:w="20" w:type="dxa"/>
              <w:right w:w="20" w:type="dxa"/>
            </w:tcMar>
            <w:vAlign w:val="center"/>
            <w:hideMark/>
          </w:tcPr>
          <w:p w14:paraId="070518D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99588E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8B0E4C0" w14:textId="77777777" w:rsidR="00530523" w:rsidRPr="000D0BD2" w:rsidRDefault="00530523" w:rsidP="006723BE">
            <w:pPr>
              <w:pStyle w:val="movimento2"/>
              <w:rPr>
                <w:color w:val="002060"/>
              </w:rPr>
            </w:pPr>
            <w:r w:rsidRPr="000D0BD2">
              <w:rPr>
                <w:color w:val="002060"/>
              </w:rPr>
              <w:t> </w:t>
            </w:r>
          </w:p>
        </w:tc>
      </w:tr>
    </w:tbl>
    <w:p w14:paraId="49FFC879" w14:textId="77777777" w:rsidR="00530523" w:rsidRPr="000D0BD2" w:rsidRDefault="00530523" w:rsidP="00530523">
      <w:pPr>
        <w:pStyle w:val="titolo20"/>
        <w:rPr>
          <w:rFonts w:eastAsiaTheme="minorEastAsia"/>
          <w:color w:val="002060"/>
        </w:rPr>
      </w:pPr>
      <w:r w:rsidRPr="000D0BD2">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6CB5EE9" w14:textId="77777777" w:rsidTr="006723BE">
        <w:tc>
          <w:tcPr>
            <w:tcW w:w="2200" w:type="dxa"/>
            <w:tcMar>
              <w:top w:w="20" w:type="dxa"/>
              <w:left w:w="20" w:type="dxa"/>
              <w:bottom w:w="20" w:type="dxa"/>
              <w:right w:w="20" w:type="dxa"/>
            </w:tcMar>
            <w:vAlign w:val="center"/>
            <w:hideMark/>
          </w:tcPr>
          <w:p w14:paraId="74BAA31E" w14:textId="77777777" w:rsidR="00530523" w:rsidRPr="000D0BD2" w:rsidRDefault="00530523" w:rsidP="006723BE">
            <w:pPr>
              <w:pStyle w:val="movimento"/>
              <w:rPr>
                <w:color w:val="002060"/>
              </w:rPr>
            </w:pPr>
            <w:r w:rsidRPr="000D0BD2">
              <w:rPr>
                <w:color w:val="002060"/>
              </w:rPr>
              <w:t>DI GIOACCHINO GIACOMO</w:t>
            </w:r>
          </w:p>
        </w:tc>
        <w:tc>
          <w:tcPr>
            <w:tcW w:w="2200" w:type="dxa"/>
            <w:tcMar>
              <w:top w:w="20" w:type="dxa"/>
              <w:left w:w="20" w:type="dxa"/>
              <w:bottom w:w="20" w:type="dxa"/>
              <w:right w:w="20" w:type="dxa"/>
            </w:tcMar>
            <w:vAlign w:val="center"/>
            <w:hideMark/>
          </w:tcPr>
          <w:p w14:paraId="3710BBF2" w14:textId="77777777" w:rsidR="00530523" w:rsidRPr="000D0BD2" w:rsidRDefault="00530523" w:rsidP="006723BE">
            <w:pPr>
              <w:pStyle w:val="movimento2"/>
              <w:rPr>
                <w:color w:val="002060"/>
              </w:rPr>
            </w:pPr>
            <w:r w:rsidRPr="000D0BD2">
              <w:rPr>
                <w:color w:val="002060"/>
              </w:rPr>
              <w:t xml:space="preserve">(MONTELUPONE CALCIO A 5) </w:t>
            </w:r>
          </w:p>
        </w:tc>
        <w:tc>
          <w:tcPr>
            <w:tcW w:w="800" w:type="dxa"/>
            <w:tcMar>
              <w:top w:w="20" w:type="dxa"/>
              <w:left w:w="20" w:type="dxa"/>
              <w:bottom w:w="20" w:type="dxa"/>
              <w:right w:w="20" w:type="dxa"/>
            </w:tcMar>
            <w:vAlign w:val="center"/>
            <w:hideMark/>
          </w:tcPr>
          <w:p w14:paraId="18070B1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141DCA1" w14:textId="77777777" w:rsidR="00530523" w:rsidRPr="000D0BD2" w:rsidRDefault="00530523" w:rsidP="006723BE">
            <w:pPr>
              <w:pStyle w:val="movimento"/>
              <w:rPr>
                <w:color w:val="002060"/>
              </w:rPr>
            </w:pPr>
            <w:r w:rsidRPr="000D0BD2">
              <w:rPr>
                <w:color w:val="002060"/>
              </w:rPr>
              <w:t>GASPARRONI DANILO</w:t>
            </w:r>
          </w:p>
        </w:tc>
        <w:tc>
          <w:tcPr>
            <w:tcW w:w="2200" w:type="dxa"/>
            <w:tcMar>
              <w:top w:w="20" w:type="dxa"/>
              <w:left w:w="20" w:type="dxa"/>
              <w:bottom w:w="20" w:type="dxa"/>
              <w:right w:w="20" w:type="dxa"/>
            </w:tcMar>
            <w:vAlign w:val="center"/>
            <w:hideMark/>
          </w:tcPr>
          <w:p w14:paraId="36B9F3D1" w14:textId="77777777" w:rsidR="00530523" w:rsidRPr="000D0BD2" w:rsidRDefault="00530523" w:rsidP="006723BE">
            <w:pPr>
              <w:pStyle w:val="movimento2"/>
              <w:rPr>
                <w:color w:val="002060"/>
              </w:rPr>
            </w:pPr>
            <w:r w:rsidRPr="000D0BD2">
              <w:rPr>
                <w:color w:val="002060"/>
              </w:rPr>
              <w:t xml:space="preserve">(PIETRALACROCE 73) </w:t>
            </w:r>
          </w:p>
        </w:tc>
      </w:tr>
      <w:tr w:rsidR="00530523" w:rsidRPr="000D0BD2" w14:paraId="1A499475" w14:textId="77777777" w:rsidTr="006723BE">
        <w:tc>
          <w:tcPr>
            <w:tcW w:w="2200" w:type="dxa"/>
            <w:tcMar>
              <w:top w:w="20" w:type="dxa"/>
              <w:left w:w="20" w:type="dxa"/>
              <w:bottom w:w="20" w:type="dxa"/>
              <w:right w:w="20" w:type="dxa"/>
            </w:tcMar>
            <w:vAlign w:val="center"/>
            <w:hideMark/>
          </w:tcPr>
          <w:p w14:paraId="1304DD26" w14:textId="77777777" w:rsidR="00530523" w:rsidRPr="000D0BD2" w:rsidRDefault="00530523" w:rsidP="006723BE">
            <w:pPr>
              <w:pStyle w:val="movimento"/>
              <w:rPr>
                <w:color w:val="002060"/>
              </w:rPr>
            </w:pPr>
            <w:r w:rsidRPr="000D0BD2">
              <w:rPr>
                <w:color w:val="002060"/>
              </w:rPr>
              <w:t>SESTILI NICCOLO</w:t>
            </w:r>
          </w:p>
        </w:tc>
        <w:tc>
          <w:tcPr>
            <w:tcW w:w="2200" w:type="dxa"/>
            <w:tcMar>
              <w:top w:w="20" w:type="dxa"/>
              <w:left w:w="20" w:type="dxa"/>
              <w:bottom w:w="20" w:type="dxa"/>
              <w:right w:w="20" w:type="dxa"/>
            </w:tcMar>
            <w:vAlign w:val="center"/>
            <w:hideMark/>
          </w:tcPr>
          <w:p w14:paraId="3CA4BFBD" w14:textId="77777777" w:rsidR="00530523" w:rsidRPr="000D0BD2" w:rsidRDefault="00530523" w:rsidP="006723BE">
            <w:pPr>
              <w:pStyle w:val="movimento2"/>
              <w:rPr>
                <w:color w:val="002060"/>
              </w:rPr>
            </w:pPr>
            <w:r w:rsidRPr="000D0BD2">
              <w:rPr>
                <w:color w:val="002060"/>
              </w:rPr>
              <w:t xml:space="preserve">(SAMBENEDETTESE C5 SSDARL) </w:t>
            </w:r>
          </w:p>
        </w:tc>
        <w:tc>
          <w:tcPr>
            <w:tcW w:w="800" w:type="dxa"/>
            <w:tcMar>
              <w:top w:w="20" w:type="dxa"/>
              <w:left w:w="20" w:type="dxa"/>
              <w:bottom w:w="20" w:type="dxa"/>
              <w:right w:w="20" w:type="dxa"/>
            </w:tcMar>
            <w:vAlign w:val="center"/>
            <w:hideMark/>
          </w:tcPr>
          <w:p w14:paraId="175C93B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59AEBE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359E241" w14:textId="77777777" w:rsidR="00530523" w:rsidRPr="000D0BD2" w:rsidRDefault="00530523" w:rsidP="006723BE">
            <w:pPr>
              <w:pStyle w:val="movimento2"/>
              <w:rPr>
                <w:color w:val="002060"/>
              </w:rPr>
            </w:pPr>
            <w:r w:rsidRPr="000D0BD2">
              <w:rPr>
                <w:color w:val="002060"/>
              </w:rPr>
              <w:t> </w:t>
            </w:r>
          </w:p>
        </w:tc>
      </w:tr>
    </w:tbl>
    <w:p w14:paraId="13D112DD" w14:textId="77777777" w:rsidR="00530523" w:rsidRPr="000D0BD2" w:rsidRDefault="00530523" w:rsidP="00530523">
      <w:pPr>
        <w:pStyle w:val="titolo20"/>
        <w:rPr>
          <w:rFonts w:eastAsiaTheme="minorEastAsia"/>
          <w:color w:val="002060"/>
        </w:rPr>
      </w:pPr>
      <w:r w:rsidRPr="000D0BD2">
        <w:rPr>
          <w:color w:val="002060"/>
        </w:rPr>
        <w:lastRenderedPageBreak/>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50C2D12" w14:textId="77777777" w:rsidTr="006723BE">
        <w:tc>
          <w:tcPr>
            <w:tcW w:w="2200" w:type="dxa"/>
            <w:tcMar>
              <w:top w:w="20" w:type="dxa"/>
              <w:left w:w="20" w:type="dxa"/>
              <w:bottom w:w="20" w:type="dxa"/>
              <w:right w:w="20" w:type="dxa"/>
            </w:tcMar>
            <w:vAlign w:val="center"/>
            <w:hideMark/>
          </w:tcPr>
          <w:p w14:paraId="56CD7144" w14:textId="77777777" w:rsidR="00530523" w:rsidRPr="000D0BD2" w:rsidRDefault="00530523" w:rsidP="006723BE">
            <w:pPr>
              <w:pStyle w:val="movimento"/>
              <w:rPr>
                <w:color w:val="002060"/>
              </w:rPr>
            </w:pPr>
            <w:r w:rsidRPr="000D0BD2">
              <w:rPr>
                <w:color w:val="002060"/>
              </w:rPr>
              <w:t>RENKI NAZARENO THOMAS</w:t>
            </w:r>
          </w:p>
        </w:tc>
        <w:tc>
          <w:tcPr>
            <w:tcW w:w="2200" w:type="dxa"/>
            <w:tcMar>
              <w:top w:w="20" w:type="dxa"/>
              <w:left w:w="20" w:type="dxa"/>
              <w:bottom w:w="20" w:type="dxa"/>
              <w:right w:w="20" w:type="dxa"/>
            </w:tcMar>
            <w:vAlign w:val="center"/>
            <w:hideMark/>
          </w:tcPr>
          <w:p w14:paraId="227F1466" w14:textId="77777777" w:rsidR="00530523" w:rsidRPr="000D0BD2" w:rsidRDefault="00530523" w:rsidP="006723BE">
            <w:pPr>
              <w:pStyle w:val="movimento2"/>
              <w:rPr>
                <w:color w:val="002060"/>
              </w:rPr>
            </w:pPr>
            <w:r w:rsidRPr="000D0BD2">
              <w:rPr>
                <w:color w:val="002060"/>
              </w:rPr>
              <w:t xml:space="preserve">(BAYER CAPPUCCINI) </w:t>
            </w:r>
          </w:p>
        </w:tc>
        <w:tc>
          <w:tcPr>
            <w:tcW w:w="800" w:type="dxa"/>
            <w:tcMar>
              <w:top w:w="20" w:type="dxa"/>
              <w:left w:w="20" w:type="dxa"/>
              <w:bottom w:w="20" w:type="dxa"/>
              <w:right w:w="20" w:type="dxa"/>
            </w:tcMar>
            <w:vAlign w:val="center"/>
            <w:hideMark/>
          </w:tcPr>
          <w:p w14:paraId="003E469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027489A" w14:textId="77777777" w:rsidR="00530523" w:rsidRPr="000D0BD2" w:rsidRDefault="00530523" w:rsidP="006723BE">
            <w:pPr>
              <w:pStyle w:val="movimento"/>
              <w:rPr>
                <w:color w:val="002060"/>
              </w:rPr>
            </w:pPr>
            <w:r w:rsidRPr="000D0BD2">
              <w:rPr>
                <w:color w:val="002060"/>
              </w:rPr>
              <w:t>GIORDANO RENATO</w:t>
            </w:r>
          </w:p>
        </w:tc>
        <w:tc>
          <w:tcPr>
            <w:tcW w:w="2200" w:type="dxa"/>
            <w:tcMar>
              <w:top w:w="20" w:type="dxa"/>
              <w:left w:w="20" w:type="dxa"/>
              <w:bottom w:w="20" w:type="dxa"/>
              <w:right w:w="20" w:type="dxa"/>
            </w:tcMar>
            <w:vAlign w:val="center"/>
            <w:hideMark/>
          </w:tcPr>
          <w:p w14:paraId="2E1920CD" w14:textId="77777777" w:rsidR="00530523" w:rsidRPr="000D0BD2" w:rsidRDefault="00530523" w:rsidP="006723BE">
            <w:pPr>
              <w:pStyle w:val="movimento2"/>
              <w:rPr>
                <w:color w:val="002060"/>
              </w:rPr>
            </w:pPr>
            <w:r w:rsidRPr="000D0BD2">
              <w:rPr>
                <w:color w:val="002060"/>
              </w:rPr>
              <w:t xml:space="preserve">(PIETRALACROCE 73) </w:t>
            </w:r>
          </w:p>
        </w:tc>
      </w:tr>
    </w:tbl>
    <w:p w14:paraId="0F29C1CA" w14:textId="77777777" w:rsidR="00530523" w:rsidRPr="000D0BD2" w:rsidRDefault="00530523" w:rsidP="00530523">
      <w:pPr>
        <w:pStyle w:val="titolo20"/>
        <w:rPr>
          <w:rFonts w:eastAsiaTheme="minorEastAsia"/>
          <w:color w:val="002060"/>
        </w:rPr>
      </w:pPr>
      <w:r w:rsidRPr="000D0BD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492DB55A" w14:textId="77777777" w:rsidTr="006723BE">
        <w:tc>
          <w:tcPr>
            <w:tcW w:w="2200" w:type="dxa"/>
            <w:tcMar>
              <w:top w:w="20" w:type="dxa"/>
              <w:left w:w="20" w:type="dxa"/>
              <w:bottom w:w="20" w:type="dxa"/>
              <w:right w:w="20" w:type="dxa"/>
            </w:tcMar>
            <w:vAlign w:val="center"/>
            <w:hideMark/>
          </w:tcPr>
          <w:p w14:paraId="4FFC2957" w14:textId="77777777" w:rsidR="00530523" w:rsidRPr="000D0BD2" w:rsidRDefault="00530523" w:rsidP="006723BE">
            <w:pPr>
              <w:pStyle w:val="movimento"/>
              <w:rPr>
                <w:color w:val="002060"/>
              </w:rPr>
            </w:pPr>
            <w:r w:rsidRPr="000D0BD2">
              <w:rPr>
                <w:color w:val="002060"/>
              </w:rPr>
              <w:t>PANELLA ALFONSO</w:t>
            </w:r>
          </w:p>
        </w:tc>
        <w:tc>
          <w:tcPr>
            <w:tcW w:w="2200" w:type="dxa"/>
            <w:tcMar>
              <w:top w:w="20" w:type="dxa"/>
              <w:left w:w="20" w:type="dxa"/>
              <w:bottom w:w="20" w:type="dxa"/>
              <w:right w:w="20" w:type="dxa"/>
            </w:tcMar>
            <w:vAlign w:val="center"/>
            <w:hideMark/>
          </w:tcPr>
          <w:p w14:paraId="17CAC8F9" w14:textId="77777777" w:rsidR="00530523" w:rsidRPr="000D0BD2" w:rsidRDefault="00530523" w:rsidP="006723BE">
            <w:pPr>
              <w:pStyle w:val="movimento2"/>
              <w:rPr>
                <w:color w:val="002060"/>
              </w:rPr>
            </w:pPr>
            <w:r w:rsidRPr="000D0BD2">
              <w:rPr>
                <w:color w:val="002060"/>
              </w:rPr>
              <w:t xml:space="preserve">(GAGLIOLE CALCIO A 5) </w:t>
            </w:r>
          </w:p>
        </w:tc>
        <w:tc>
          <w:tcPr>
            <w:tcW w:w="800" w:type="dxa"/>
            <w:tcMar>
              <w:top w:w="20" w:type="dxa"/>
              <w:left w:w="20" w:type="dxa"/>
              <w:bottom w:w="20" w:type="dxa"/>
              <w:right w:w="20" w:type="dxa"/>
            </w:tcMar>
            <w:vAlign w:val="center"/>
            <w:hideMark/>
          </w:tcPr>
          <w:p w14:paraId="598CAE2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502FD9F" w14:textId="77777777" w:rsidR="00530523" w:rsidRPr="000D0BD2" w:rsidRDefault="00530523" w:rsidP="006723BE">
            <w:pPr>
              <w:pStyle w:val="movimento"/>
              <w:rPr>
                <w:color w:val="002060"/>
              </w:rPr>
            </w:pPr>
            <w:r w:rsidRPr="000D0BD2">
              <w:rPr>
                <w:color w:val="002060"/>
              </w:rPr>
              <w:t>PIERI DAVIDE</w:t>
            </w:r>
          </w:p>
        </w:tc>
        <w:tc>
          <w:tcPr>
            <w:tcW w:w="2200" w:type="dxa"/>
            <w:tcMar>
              <w:top w:w="20" w:type="dxa"/>
              <w:left w:w="20" w:type="dxa"/>
              <w:bottom w:w="20" w:type="dxa"/>
              <w:right w:w="20" w:type="dxa"/>
            </w:tcMar>
            <w:vAlign w:val="center"/>
            <w:hideMark/>
          </w:tcPr>
          <w:p w14:paraId="5EC8673F" w14:textId="77777777" w:rsidR="00530523" w:rsidRPr="000D0BD2" w:rsidRDefault="00530523" w:rsidP="006723BE">
            <w:pPr>
              <w:pStyle w:val="movimento2"/>
              <w:rPr>
                <w:color w:val="002060"/>
              </w:rPr>
            </w:pPr>
            <w:r w:rsidRPr="000D0BD2">
              <w:rPr>
                <w:color w:val="002060"/>
              </w:rPr>
              <w:t xml:space="preserve">(POL.CAGLI SPORT ASSOCIATI) </w:t>
            </w:r>
          </w:p>
        </w:tc>
      </w:tr>
    </w:tbl>
    <w:p w14:paraId="799312E3" w14:textId="77777777" w:rsidR="00530523" w:rsidRPr="000D0BD2" w:rsidRDefault="00530523" w:rsidP="00530523">
      <w:pPr>
        <w:pStyle w:val="titolo20"/>
        <w:rPr>
          <w:rFonts w:eastAsiaTheme="minorEastAsia"/>
          <w:color w:val="002060"/>
        </w:rPr>
      </w:pPr>
      <w:r w:rsidRPr="000D0BD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5761B0D" w14:textId="77777777" w:rsidTr="006723BE">
        <w:tc>
          <w:tcPr>
            <w:tcW w:w="2200" w:type="dxa"/>
            <w:tcMar>
              <w:top w:w="20" w:type="dxa"/>
              <w:left w:w="20" w:type="dxa"/>
              <w:bottom w:w="20" w:type="dxa"/>
              <w:right w:w="20" w:type="dxa"/>
            </w:tcMar>
            <w:vAlign w:val="center"/>
            <w:hideMark/>
          </w:tcPr>
          <w:p w14:paraId="1A487C76" w14:textId="77777777" w:rsidR="00530523" w:rsidRPr="000D0BD2" w:rsidRDefault="00530523" w:rsidP="006723BE">
            <w:pPr>
              <w:pStyle w:val="movimento"/>
              <w:rPr>
                <w:color w:val="002060"/>
              </w:rPr>
            </w:pPr>
            <w:r w:rsidRPr="000D0BD2">
              <w:rPr>
                <w:color w:val="002060"/>
              </w:rPr>
              <w:t>PAOLINI FEDERICO</w:t>
            </w:r>
          </w:p>
        </w:tc>
        <w:tc>
          <w:tcPr>
            <w:tcW w:w="2200" w:type="dxa"/>
            <w:tcMar>
              <w:top w:w="20" w:type="dxa"/>
              <w:left w:w="20" w:type="dxa"/>
              <w:bottom w:w="20" w:type="dxa"/>
              <w:right w:w="20" w:type="dxa"/>
            </w:tcMar>
            <w:vAlign w:val="center"/>
            <w:hideMark/>
          </w:tcPr>
          <w:p w14:paraId="69DB8738" w14:textId="77777777" w:rsidR="00530523" w:rsidRPr="000D0BD2" w:rsidRDefault="00530523" w:rsidP="006723BE">
            <w:pPr>
              <w:pStyle w:val="movimento2"/>
              <w:rPr>
                <w:color w:val="002060"/>
              </w:rPr>
            </w:pPr>
            <w:r w:rsidRPr="000D0BD2">
              <w:rPr>
                <w:color w:val="002060"/>
              </w:rPr>
              <w:t xml:space="preserve">(AMICI DEL CENTROSOCIO SP.) </w:t>
            </w:r>
          </w:p>
        </w:tc>
        <w:tc>
          <w:tcPr>
            <w:tcW w:w="800" w:type="dxa"/>
            <w:tcMar>
              <w:top w:w="20" w:type="dxa"/>
              <w:left w:w="20" w:type="dxa"/>
              <w:bottom w:w="20" w:type="dxa"/>
              <w:right w:w="20" w:type="dxa"/>
            </w:tcMar>
            <w:vAlign w:val="center"/>
            <w:hideMark/>
          </w:tcPr>
          <w:p w14:paraId="25DF4CB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28E7BAC" w14:textId="77777777" w:rsidR="00530523" w:rsidRPr="000D0BD2" w:rsidRDefault="00530523" w:rsidP="006723BE">
            <w:pPr>
              <w:pStyle w:val="movimento"/>
              <w:rPr>
                <w:color w:val="002060"/>
              </w:rPr>
            </w:pPr>
            <w:r w:rsidRPr="000D0BD2">
              <w:rPr>
                <w:color w:val="002060"/>
              </w:rPr>
              <w:t>BICAJ ENRICO</w:t>
            </w:r>
          </w:p>
        </w:tc>
        <w:tc>
          <w:tcPr>
            <w:tcW w:w="2200" w:type="dxa"/>
            <w:tcMar>
              <w:top w:w="20" w:type="dxa"/>
              <w:left w:w="20" w:type="dxa"/>
              <w:bottom w:w="20" w:type="dxa"/>
              <w:right w:w="20" w:type="dxa"/>
            </w:tcMar>
            <w:vAlign w:val="center"/>
            <w:hideMark/>
          </w:tcPr>
          <w:p w14:paraId="2F2B26A4" w14:textId="77777777" w:rsidR="00530523" w:rsidRPr="000D0BD2" w:rsidRDefault="00530523" w:rsidP="006723BE">
            <w:pPr>
              <w:pStyle w:val="movimento2"/>
              <w:rPr>
                <w:color w:val="002060"/>
              </w:rPr>
            </w:pPr>
            <w:r w:rsidRPr="000D0BD2">
              <w:rPr>
                <w:color w:val="002060"/>
              </w:rPr>
              <w:t xml:space="preserve">(CERRETO D ESI C5 A.S.D.) </w:t>
            </w:r>
          </w:p>
        </w:tc>
      </w:tr>
      <w:tr w:rsidR="00530523" w:rsidRPr="000D0BD2" w14:paraId="26DABF40" w14:textId="77777777" w:rsidTr="006723BE">
        <w:tc>
          <w:tcPr>
            <w:tcW w:w="2200" w:type="dxa"/>
            <w:tcMar>
              <w:top w:w="20" w:type="dxa"/>
              <w:left w:w="20" w:type="dxa"/>
              <w:bottom w:w="20" w:type="dxa"/>
              <w:right w:w="20" w:type="dxa"/>
            </w:tcMar>
            <w:vAlign w:val="center"/>
            <w:hideMark/>
          </w:tcPr>
          <w:p w14:paraId="3EF8986A" w14:textId="77777777" w:rsidR="00530523" w:rsidRPr="000D0BD2" w:rsidRDefault="00530523" w:rsidP="006723BE">
            <w:pPr>
              <w:pStyle w:val="movimento"/>
              <w:rPr>
                <w:color w:val="002060"/>
              </w:rPr>
            </w:pPr>
            <w:r w:rsidRPr="000D0BD2">
              <w:rPr>
                <w:color w:val="002060"/>
              </w:rPr>
              <w:t>CATINI LEONARDO</w:t>
            </w:r>
          </w:p>
        </w:tc>
        <w:tc>
          <w:tcPr>
            <w:tcW w:w="2200" w:type="dxa"/>
            <w:tcMar>
              <w:top w:w="20" w:type="dxa"/>
              <w:left w:w="20" w:type="dxa"/>
              <w:bottom w:w="20" w:type="dxa"/>
              <w:right w:w="20" w:type="dxa"/>
            </w:tcMar>
            <w:vAlign w:val="center"/>
            <w:hideMark/>
          </w:tcPr>
          <w:p w14:paraId="61FBFA6A" w14:textId="77777777" w:rsidR="00530523" w:rsidRPr="000D0BD2" w:rsidRDefault="00530523" w:rsidP="006723BE">
            <w:pPr>
              <w:pStyle w:val="movimento2"/>
              <w:rPr>
                <w:color w:val="002060"/>
              </w:rPr>
            </w:pPr>
            <w:r w:rsidRPr="000D0BD2">
              <w:rPr>
                <w:color w:val="002060"/>
              </w:rPr>
              <w:t xml:space="preserve">(FUTSAL MONTURANO) </w:t>
            </w:r>
          </w:p>
        </w:tc>
        <w:tc>
          <w:tcPr>
            <w:tcW w:w="800" w:type="dxa"/>
            <w:tcMar>
              <w:top w:w="20" w:type="dxa"/>
              <w:left w:w="20" w:type="dxa"/>
              <w:bottom w:w="20" w:type="dxa"/>
              <w:right w:w="20" w:type="dxa"/>
            </w:tcMar>
            <w:vAlign w:val="center"/>
            <w:hideMark/>
          </w:tcPr>
          <w:p w14:paraId="1AC2A188"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7BB9CE6" w14:textId="77777777" w:rsidR="00530523" w:rsidRPr="000D0BD2" w:rsidRDefault="00530523" w:rsidP="006723BE">
            <w:pPr>
              <w:pStyle w:val="movimento"/>
              <w:rPr>
                <w:color w:val="002060"/>
              </w:rPr>
            </w:pPr>
            <w:r w:rsidRPr="000D0BD2">
              <w:rPr>
                <w:color w:val="002060"/>
              </w:rPr>
              <w:t>BOMBAGIONI ALESSIO</w:t>
            </w:r>
          </w:p>
        </w:tc>
        <w:tc>
          <w:tcPr>
            <w:tcW w:w="2200" w:type="dxa"/>
            <w:tcMar>
              <w:top w:w="20" w:type="dxa"/>
              <w:left w:w="20" w:type="dxa"/>
              <w:bottom w:w="20" w:type="dxa"/>
              <w:right w:w="20" w:type="dxa"/>
            </w:tcMar>
            <w:vAlign w:val="center"/>
            <w:hideMark/>
          </w:tcPr>
          <w:p w14:paraId="337EE9C3" w14:textId="77777777" w:rsidR="00530523" w:rsidRPr="000D0BD2" w:rsidRDefault="00530523" w:rsidP="006723BE">
            <w:pPr>
              <w:pStyle w:val="movimento2"/>
              <w:rPr>
                <w:color w:val="002060"/>
              </w:rPr>
            </w:pPr>
            <w:r w:rsidRPr="000D0BD2">
              <w:rPr>
                <w:color w:val="002060"/>
              </w:rPr>
              <w:t xml:space="preserve">(PIANACCIO) </w:t>
            </w:r>
          </w:p>
        </w:tc>
      </w:tr>
      <w:tr w:rsidR="00530523" w:rsidRPr="000D0BD2" w14:paraId="510227D6" w14:textId="77777777" w:rsidTr="006723BE">
        <w:tc>
          <w:tcPr>
            <w:tcW w:w="2200" w:type="dxa"/>
            <w:tcMar>
              <w:top w:w="20" w:type="dxa"/>
              <w:left w:w="20" w:type="dxa"/>
              <w:bottom w:w="20" w:type="dxa"/>
              <w:right w:w="20" w:type="dxa"/>
            </w:tcMar>
            <w:vAlign w:val="center"/>
            <w:hideMark/>
          </w:tcPr>
          <w:p w14:paraId="30E7B2D2" w14:textId="77777777" w:rsidR="00530523" w:rsidRPr="000D0BD2" w:rsidRDefault="00530523" w:rsidP="006723BE">
            <w:pPr>
              <w:pStyle w:val="movimento"/>
              <w:rPr>
                <w:color w:val="002060"/>
              </w:rPr>
            </w:pPr>
            <w:r w:rsidRPr="000D0BD2">
              <w:rPr>
                <w:color w:val="002060"/>
              </w:rPr>
              <w:t>LORENZINI LEONARDO</w:t>
            </w:r>
          </w:p>
        </w:tc>
        <w:tc>
          <w:tcPr>
            <w:tcW w:w="2200" w:type="dxa"/>
            <w:tcMar>
              <w:top w:w="20" w:type="dxa"/>
              <w:left w:w="20" w:type="dxa"/>
              <w:bottom w:w="20" w:type="dxa"/>
              <w:right w:w="20" w:type="dxa"/>
            </w:tcMar>
            <w:vAlign w:val="center"/>
            <w:hideMark/>
          </w:tcPr>
          <w:p w14:paraId="43C40173" w14:textId="77777777" w:rsidR="00530523" w:rsidRPr="000D0BD2" w:rsidRDefault="00530523" w:rsidP="006723BE">
            <w:pPr>
              <w:pStyle w:val="movimento2"/>
              <w:rPr>
                <w:color w:val="002060"/>
              </w:rPr>
            </w:pPr>
            <w:r w:rsidRPr="000D0BD2">
              <w:rPr>
                <w:color w:val="002060"/>
              </w:rPr>
              <w:t xml:space="preserve">(PIETRALACROCE 73) </w:t>
            </w:r>
          </w:p>
        </w:tc>
        <w:tc>
          <w:tcPr>
            <w:tcW w:w="800" w:type="dxa"/>
            <w:tcMar>
              <w:top w:w="20" w:type="dxa"/>
              <w:left w:w="20" w:type="dxa"/>
              <w:bottom w:w="20" w:type="dxa"/>
              <w:right w:w="20" w:type="dxa"/>
            </w:tcMar>
            <w:vAlign w:val="center"/>
            <w:hideMark/>
          </w:tcPr>
          <w:p w14:paraId="5178667A"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3003E06"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B582EA5" w14:textId="77777777" w:rsidR="00530523" w:rsidRPr="000D0BD2" w:rsidRDefault="00530523" w:rsidP="006723BE">
            <w:pPr>
              <w:pStyle w:val="movimento2"/>
              <w:rPr>
                <w:color w:val="002060"/>
              </w:rPr>
            </w:pPr>
            <w:r w:rsidRPr="000D0BD2">
              <w:rPr>
                <w:color w:val="002060"/>
              </w:rPr>
              <w:t> </w:t>
            </w:r>
          </w:p>
        </w:tc>
      </w:tr>
    </w:tbl>
    <w:p w14:paraId="5ABF29E9" w14:textId="77777777" w:rsidR="00530523" w:rsidRPr="000D0BD2" w:rsidRDefault="00530523" w:rsidP="00530523">
      <w:pPr>
        <w:pStyle w:val="titolo20"/>
        <w:rPr>
          <w:rFonts w:eastAsiaTheme="minorEastAsia"/>
          <w:color w:val="002060"/>
        </w:rPr>
      </w:pPr>
      <w:r w:rsidRPr="000D0BD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507444D9" w14:textId="77777777" w:rsidTr="006723BE">
        <w:tc>
          <w:tcPr>
            <w:tcW w:w="2200" w:type="dxa"/>
            <w:tcMar>
              <w:top w:w="20" w:type="dxa"/>
              <w:left w:w="20" w:type="dxa"/>
              <w:bottom w:w="20" w:type="dxa"/>
              <w:right w:w="20" w:type="dxa"/>
            </w:tcMar>
            <w:vAlign w:val="center"/>
            <w:hideMark/>
          </w:tcPr>
          <w:p w14:paraId="72B7C26F" w14:textId="77777777" w:rsidR="00530523" w:rsidRPr="000D0BD2" w:rsidRDefault="00530523" w:rsidP="006723BE">
            <w:pPr>
              <w:pStyle w:val="movimento"/>
              <w:rPr>
                <w:color w:val="002060"/>
              </w:rPr>
            </w:pPr>
            <w:r w:rsidRPr="000D0BD2">
              <w:rPr>
                <w:color w:val="002060"/>
              </w:rPr>
              <w:t>LUCIANI PAOLO</w:t>
            </w:r>
          </w:p>
        </w:tc>
        <w:tc>
          <w:tcPr>
            <w:tcW w:w="2200" w:type="dxa"/>
            <w:tcMar>
              <w:top w:w="20" w:type="dxa"/>
              <w:left w:w="20" w:type="dxa"/>
              <w:bottom w:w="20" w:type="dxa"/>
              <w:right w:w="20" w:type="dxa"/>
            </w:tcMar>
            <w:vAlign w:val="center"/>
            <w:hideMark/>
          </w:tcPr>
          <w:p w14:paraId="0EAB00A8" w14:textId="77777777" w:rsidR="00530523" w:rsidRPr="000D0BD2" w:rsidRDefault="00530523" w:rsidP="006723BE">
            <w:pPr>
              <w:pStyle w:val="movimento2"/>
              <w:rPr>
                <w:color w:val="002060"/>
              </w:rPr>
            </w:pPr>
            <w:r w:rsidRPr="000D0BD2">
              <w:rPr>
                <w:color w:val="002060"/>
              </w:rPr>
              <w:t xml:space="preserve">(BAYER CAPPUCCINI) </w:t>
            </w:r>
          </w:p>
        </w:tc>
        <w:tc>
          <w:tcPr>
            <w:tcW w:w="800" w:type="dxa"/>
            <w:tcMar>
              <w:top w:w="20" w:type="dxa"/>
              <w:left w:w="20" w:type="dxa"/>
              <w:bottom w:w="20" w:type="dxa"/>
              <w:right w:w="20" w:type="dxa"/>
            </w:tcMar>
            <w:vAlign w:val="center"/>
            <w:hideMark/>
          </w:tcPr>
          <w:p w14:paraId="5144E8E6"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BA79E6A" w14:textId="77777777" w:rsidR="00530523" w:rsidRPr="000D0BD2" w:rsidRDefault="00530523" w:rsidP="006723BE">
            <w:pPr>
              <w:pStyle w:val="movimento"/>
              <w:rPr>
                <w:color w:val="002060"/>
              </w:rPr>
            </w:pPr>
            <w:r w:rsidRPr="000D0BD2">
              <w:rPr>
                <w:color w:val="002060"/>
              </w:rPr>
              <w:t>RASTELLI LORENZO</w:t>
            </w:r>
          </w:p>
        </w:tc>
        <w:tc>
          <w:tcPr>
            <w:tcW w:w="2200" w:type="dxa"/>
            <w:tcMar>
              <w:top w:w="20" w:type="dxa"/>
              <w:left w:w="20" w:type="dxa"/>
              <w:bottom w:w="20" w:type="dxa"/>
              <w:right w:w="20" w:type="dxa"/>
            </w:tcMar>
            <w:vAlign w:val="center"/>
            <w:hideMark/>
          </w:tcPr>
          <w:p w14:paraId="487520B3" w14:textId="77777777" w:rsidR="00530523" w:rsidRPr="000D0BD2" w:rsidRDefault="00530523" w:rsidP="006723BE">
            <w:pPr>
              <w:pStyle w:val="movimento2"/>
              <w:rPr>
                <w:color w:val="002060"/>
              </w:rPr>
            </w:pPr>
            <w:r w:rsidRPr="000D0BD2">
              <w:rPr>
                <w:color w:val="002060"/>
              </w:rPr>
              <w:t xml:space="preserve">(FUTSAL MONTURANO) </w:t>
            </w:r>
          </w:p>
        </w:tc>
      </w:tr>
      <w:tr w:rsidR="00530523" w:rsidRPr="000D0BD2" w14:paraId="5993034A" w14:textId="77777777" w:rsidTr="006723BE">
        <w:tc>
          <w:tcPr>
            <w:tcW w:w="2200" w:type="dxa"/>
            <w:tcMar>
              <w:top w:w="20" w:type="dxa"/>
              <w:left w:w="20" w:type="dxa"/>
              <w:bottom w:w="20" w:type="dxa"/>
              <w:right w:w="20" w:type="dxa"/>
            </w:tcMar>
            <w:vAlign w:val="center"/>
            <w:hideMark/>
          </w:tcPr>
          <w:p w14:paraId="17822029" w14:textId="77777777" w:rsidR="00530523" w:rsidRPr="000D0BD2" w:rsidRDefault="00530523" w:rsidP="006723BE">
            <w:pPr>
              <w:pStyle w:val="movimento"/>
              <w:rPr>
                <w:color w:val="002060"/>
              </w:rPr>
            </w:pPr>
            <w:r w:rsidRPr="000D0BD2">
              <w:rPr>
                <w:color w:val="002060"/>
              </w:rPr>
              <w:t>RAHALI AIMEN</w:t>
            </w:r>
          </w:p>
        </w:tc>
        <w:tc>
          <w:tcPr>
            <w:tcW w:w="2200" w:type="dxa"/>
            <w:tcMar>
              <w:top w:w="20" w:type="dxa"/>
              <w:left w:w="20" w:type="dxa"/>
              <w:bottom w:w="20" w:type="dxa"/>
              <w:right w:w="20" w:type="dxa"/>
            </w:tcMar>
            <w:vAlign w:val="center"/>
            <w:hideMark/>
          </w:tcPr>
          <w:p w14:paraId="76188AE0" w14:textId="77777777" w:rsidR="00530523" w:rsidRPr="000D0BD2" w:rsidRDefault="00530523" w:rsidP="006723BE">
            <w:pPr>
              <w:pStyle w:val="movimento2"/>
              <w:rPr>
                <w:color w:val="002060"/>
              </w:rPr>
            </w:pPr>
            <w:r w:rsidRPr="000D0BD2">
              <w:rPr>
                <w:color w:val="002060"/>
              </w:rPr>
              <w:t xml:space="preserve">(GAGLIOLE CALCIO A 5) </w:t>
            </w:r>
          </w:p>
        </w:tc>
        <w:tc>
          <w:tcPr>
            <w:tcW w:w="800" w:type="dxa"/>
            <w:tcMar>
              <w:top w:w="20" w:type="dxa"/>
              <w:left w:w="20" w:type="dxa"/>
              <w:bottom w:w="20" w:type="dxa"/>
              <w:right w:w="20" w:type="dxa"/>
            </w:tcMar>
            <w:vAlign w:val="center"/>
            <w:hideMark/>
          </w:tcPr>
          <w:p w14:paraId="2694A63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FBA5D89" w14:textId="77777777" w:rsidR="00530523" w:rsidRPr="000D0BD2" w:rsidRDefault="00530523" w:rsidP="006723BE">
            <w:pPr>
              <w:pStyle w:val="movimento"/>
              <w:rPr>
                <w:color w:val="002060"/>
              </w:rPr>
            </w:pPr>
            <w:r w:rsidRPr="000D0BD2">
              <w:rPr>
                <w:color w:val="002060"/>
              </w:rPr>
              <w:t>ANTONIONI ANDREA</w:t>
            </w:r>
          </w:p>
        </w:tc>
        <w:tc>
          <w:tcPr>
            <w:tcW w:w="2200" w:type="dxa"/>
            <w:tcMar>
              <w:top w:w="20" w:type="dxa"/>
              <w:left w:w="20" w:type="dxa"/>
              <w:bottom w:w="20" w:type="dxa"/>
              <w:right w:w="20" w:type="dxa"/>
            </w:tcMar>
            <w:vAlign w:val="center"/>
            <w:hideMark/>
          </w:tcPr>
          <w:p w14:paraId="1BA30F6A" w14:textId="77777777" w:rsidR="00530523" w:rsidRPr="000D0BD2" w:rsidRDefault="00530523" w:rsidP="006723BE">
            <w:pPr>
              <w:pStyle w:val="movimento2"/>
              <w:rPr>
                <w:color w:val="002060"/>
              </w:rPr>
            </w:pPr>
            <w:r w:rsidRPr="000D0BD2">
              <w:rPr>
                <w:color w:val="002060"/>
              </w:rPr>
              <w:t xml:space="preserve">(U.S. FORTUNA FANO) </w:t>
            </w:r>
          </w:p>
        </w:tc>
      </w:tr>
    </w:tbl>
    <w:p w14:paraId="77F2070B" w14:textId="77777777" w:rsidR="00530523" w:rsidRPr="000D0BD2" w:rsidRDefault="00530523" w:rsidP="00530523">
      <w:pPr>
        <w:pStyle w:val="titolo20"/>
        <w:rPr>
          <w:rFonts w:eastAsiaTheme="minorEastAsia"/>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ABF2F4B" w14:textId="77777777" w:rsidTr="006723BE">
        <w:tc>
          <w:tcPr>
            <w:tcW w:w="2200" w:type="dxa"/>
            <w:tcMar>
              <w:top w:w="20" w:type="dxa"/>
              <w:left w:w="20" w:type="dxa"/>
              <w:bottom w:w="20" w:type="dxa"/>
              <w:right w:w="20" w:type="dxa"/>
            </w:tcMar>
            <w:vAlign w:val="center"/>
            <w:hideMark/>
          </w:tcPr>
          <w:p w14:paraId="1B05370C" w14:textId="77777777" w:rsidR="00530523" w:rsidRPr="000D0BD2" w:rsidRDefault="00530523" w:rsidP="006723BE">
            <w:pPr>
              <w:pStyle w:val="movimento"/>
              <w:rPr>
                <w:color w:val="002060"/>
              </w:rPr>
            </w:pPr>
            <w:r w:rsidRPr="000D0BD2">
              <w:rPr>
                <w:color w:val="002060"/>
              </w:rPr>
              <w:t>DIONISI JACOPO</w:t>
            </w:r>
          </w:p>
        </w:tc>
        <w:tc>
          <w:tcPr>
            <w:tcW w:w="2200" w:type="dxa"/>
            <w:tcMar>
              <w:top w:w="20" w:type="dxa"/>
              <w:left w:w="20" w:type="dxa"/>
              <w:bottom w:w="20" w:type="dxa"/>
              <w:right w:w="20" w:type="dxa"/>
            </w:tcMar>
            <w:vAlign w:val="center"/>
            <w:hideMark/>
          </w:tcPr>
          <w:p w14:paraId="321D7930" w14:textId="77777777" w:rsidR="00530523" w:rsidRPr="000D0BD2" w:rsidRDefault="00530523" w:rsidP="006723BE">
            <w:pPr>
              <w:pStyle w:val="movimento2"/>
              <w:rPr>
                <w:color w:val="002060"/>
              </w:rPr>
            </w:pPr>
            <w:r w:rsidRPr="000D0BD2">
              <w:rPr>
                <w:color w:val="002060"/>
              </w:rPr>
              <w:t xml:space="preserve">(U.S. FORTUNA FANO) </w:t>
            </w:r>
          </w:p>
        </w:tc>
        <w:tc>
          <w:tcPr>
            <w:tcW w:w="800" w:type="dxa"/>
            <w:tcMar>
              <w:top w:w="20" w:type="dxa"/>
              <w:left w:w="20" w:type="dxa"/>
              <w:bottom w:w="20" w:type="dxa"/>
              <w:right w:w="20" w:type="dxa"/>
            </w:tcMar>
            <w:vAlign w:val="center"/>
            <w:hideMark/>
          </w:tcPr>
          <w:p w14:paraId="2FBEF84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C46E34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68AED51" w14:textId="77777777" w:rsidR="00530523" w:rsidRPr="000D0BD2" w:rsidRDefault="00530523" w:rsidP="006723BE">
            <w:pPr>
              <w:pStyle w:val="movimento2"/>
              <w:rPr>
                <w:color w:val="002060"/>
              </w:rPr>
            </w:pPr>
            <w:r w:rsidRPr="000D0BD2">
              <w:rPr>
                <w:color w:val="002060"/>
              </w:rPr>
              <w:t> </w:t>
            </w:r>
          </w:p>
        </w:tc>
      </w:tr>
    </w:tbl>
    <w:p w14:paraId="0386152F" w14:textId="77777777" w:rsidR="00530523" w:rsidRDefault="00530523" w:rsidP="00530523">
      <w:pPr>
        <w:pStyle w:val="breakline"/>
        <w:rPr>
          <w:color w:val="002060"/>
        </w:rPr>
      </w:pPr>
    </w:p>
    <w:p w14:paraId="49E763BF"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CEA6EA7"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58A3D575" w14:textId="77777777" w:rsidR="00530523" w:rsidRPr="000D0BD2" w:rsidRDefault="00530523" w:rsidP="00530523">
      <w:pPr>
        <w:pStyle w:val="breakline"/>
        <w:rPr>
          <w:rFonts w:eastAsiaTheme="minorEastAsia"/>
          <w:color w:val="002060"/>
        </w:rPr>
      </w:pPr>
    </w:p>
    <w:p w14:paraId="2040CCB6" w14:textId="77777777" w:rsidR="00530523" w:rsidRPr="000D0BD2" w:rsidRDefault="00530523" w:rsidP="00530523">
      <w:pPr>
        <w:pStyle w:val="titoloprinc0"/>
        <w:rPr>
          <w:color w:val="002060"/>
        </w:rPr>
      </w:pPr>
      <w:r w:rsidRPr="000D0BD2">
        <w:rPr>
          <w:color w:val="002060"/>
        </w:rPr>
        <w:t>CLASSIFICA</w:t>
      </w:r>
    </w:p>
    <w:p w14:paraId="70FA2879" w14:textId="77777777" w:rsidR="00530523" w:rsidRPr="000D0BD2" w:rsidRDefault="00530523" w:rsidP="00530523">
      <w:pPr>
        <w:pStyle w:val="breakline"/>
        <w:rPr>
          <w:color w:val="002060"/>
        </w:rPr>
      </w:pPr>
    </w:p>
    <w:p w14:paraId="47EF994D" w14:textId="77777777" w:rsidR="00530523" w:rsidRPr="000D0BD2" w:rsidRDefault="00530523" w:rsidP="00530523">
      <w:pPr>
        <w:pStyle w:val="breakline"/>
        <w:rPr>
          <w:color w:val="002060"/>
        </w:rPr>
      </w:pPr>
    </w:p>
    <w:p w14:paraId="4DD8F5D0" w14:textId="77777777" w:rsidR="00530523" w:rsidRPr="000D0BD2" w:rsidRDefault="00530523" w:rsidP="00530523">
      <w:pPr>
        <w:pStyle w:val="sottotitolocampionato10"/>
        <w:rPr>
          <w:color w:val="002060"/>
        </w:rPr>
      </w:pPr>
      <w:r w:rsidRPr="000D0BD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398F0A89"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B1A69"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0EC90"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00F8E"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179BF"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8994F"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E4E87"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78149"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7AB1B"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BFFA1"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A8EA5" w14:textId="77777777" w:rsidR="00530523" w:rsidRPr="000D0BD2" w:rsidRDefault="00530523" w:rsidP="006723BE">
            <w:pPr>
              <w:pStyle w:val="headertabella0"/>
              <w:rPr>
                <w:color w:val="002060"/>
              </w:rPr>
            </w:pPr>
            <w:r w:rsidRPr="000D0BD2">
              <w:rPr>
                <w:color w:val="002060"/>
              </w:rPr>
              <w:t>PE</w:t>
            </w:r>
          </w:p>
        </w:tc>
      </w:tr>
      <w:tr w:rsidR="00530523" w:rsidRPr="000D0BD2" w14:paraId="76D25FD3"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940542" w14:textId="77777777" w:rsidR="00530523" w:rsidRPr="000D0BD2" w:rsidRDefault="00530523" w:rsidP="006723BE">
            <w:pPr>
              <w:pStyle w:val="rowtabella0"/>
              <w:rPr>
                <w:color w:val="002060"/>
              </w:rPr>
            </w:pPr>
            <w:r w:rsidRPr="000D0BD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8680" w14:textId="77777777" w:rsidR="00530523" w:rsidRPr="000D0BD2" w:rsidRDefault="00530523" w:rsidP="006723BE">
            <w:pPr>
              <w:pStyle w:val="rowtabella0"/>
              <w:jc w:val="center"/>
              <w:rPr>
                <w:color w:val="002060"/>
              </w:rPr>
            </w:pPr>
            <w:r w:rsidRPr="000D0BD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A7F4"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121C"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872E"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9C5F"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A5E0" w14:textId="77777777" w:rsidR="00530523" w:rsidRPr="000D0BD2" w:rsidRDefault="00530523" w:rsidP="006723BE">
            <w:pPr>
              <w:pStyle w:val="rowtabella0"/>
              <w:jc w:val="center"/>
              <w:rPr>
                <w:color w:val="002060"/>
              </w:rPr>
            </w:pPr>
            <w:r w:rsidRPr="000D0BD2">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7982" w14:textId="77777777" w:rsidR="00530523" w:rsidRPr="000D0BD2" w:rsidRDefault="00530523" w:rsidP="006723BE">
            <w:pPr>
              <w:pStyle w:val="rowtabella0"/>
              <w:jc w:val="center"/>
              <w:rPr>
                <w:color w:val="002060"/>
              </w:rPr>
            </w:pPr>
            <w:r w:rsidRPr="000D0BD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6917" w14:textId="77777777" w:rsidR="00530523" w:rsidRPr="000D0BD2" w:rsidRDefault="00530523" w:rsidP="006723BE">
            <w:pPr>
              <w:pStyle w:val="rowtabella0"/>
              <w:jc w:val="center"/>
              <w:rPr>
                <w:color w:val="002060"/>
              </w:rPr>
            </w:pPr>
            <w:r w:rsidRPr="000D0BD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4A62" w14:textId="77777777" w:rsidR="00530523" w:rsidRPr="000D0BD2" w:rsidRDefault="00530523" w:rsidP="006723BE">
            <w:pPr>
              <w:pStyle w:val="rowtabella0"/>
              <w:jc w:val="center"/>
              <w:rPr>
                <w:color w:val="002060"/>
              </w:rPr>
            </w:pPr>
            <w:r w:rsidRPr="000D0BD2">
              <w:rPr>
                <w:color w:val="002060"/>
              </w:rPr>
              <w:t>2</w:t>
            </w:r>
          </w:p>
        </w:tc>
      </w:tr>
      <w:tr w:rsidR="00530523" w:rsidRPr="000D0BD2" w14:paraId="2830A6B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313C4" w14:textId="77777777" w:rsidR="00530523" w:rsidRPr="000D0BD2" w:rsidRDefault="00530523" w:rsidP="006723BE">
            <w:pPr>
              <w:pStyle w:val="rowtabella0"/>
              <w:rPr>
                <w:color w:val="002060"/>
              </w:rPr>
            </w:pPr>
            <w:r w:rsidRPr="000D0BD2">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389F" w14:textId="77777777" w:rsidR="00530523" w:rsidRPr="000D0BD2" w:rsidRDefault="00530523" w:rsidP="006723BE">
            <w:pPr>
              <w:pStyle w:val="rowtabella0"/>
              <w:jc w:val="center"/>
              <w:rPr>
                <w:color w:val="002060"/>
              </w:rPr>
            </w:pPr>
            <w:r w:rsidRPr="000D0BD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ED52"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6084"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A037"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25FD"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23BE" w14:textId="77777777" w:rsidR="00530523" w:rsidRPr="000D0BD2" w:rsidRDefault="00530523" w:rsidP="006723BE">
            <w:pPr>
              <w:pStyle w:val="rowtabella0"/>
              <w:jc w:val="center"/>
              <w:rPr>
                <w:color w:val="002060"/>
              </w:rPr>
            </w:pPr>
            <w:r w:rsidRPr="000D0BD2">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F8C8" w14:textId="77777777" w:rsidR="00530523" w:rsidRPr="000D0BD2" w:rsidRDefault="00530523" w:rsidP="006723BE">
            <w:pPr>
              <w:pStyle w:val="rowtabella0"/>
              <w:jc w:val="center"/>
              <w:rPr>
                <w:color w:val="002060"/>
              </w:rPr>
            </w:pPr>
            <w:r w:rsidRPr="000D0BD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ED272" w14:textId="77777777" w:rsidR="00530523" w:rsidRPr="000D0BD2" w:rsidRDefault="00530523" w:rsidP="006723BE">
            <w:pPr>
              <w:pStyle w:val="rowtabella0"/>
              <w:jc w:val="center"/>
              <w:rPr>
                <w:color w:val="002060"/>
              </w:rPr>
            </w:pPr>
            <w:r w:rsidRPr="000D0BD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2553" w14:textId="77777777" w:rsidR="00530523" w:rsidRPr="000D0BD2" w:rsidRDefault="00530523" w:rsidP="006723BE">
            <w:pPr>
              <w:pStyle w:val="rowtabella0"/>
              <w:jc w:val="center"/>
              <w:rPr>
                <w:color w:val="002060"/>
              </w:rPr>
            </w:pPr>
            <w:r w:rsidRPr="000D0BD2">
              <w:rPr>
                <w:color w:val="002060"/>
              </w:rPr>
              <w:t>0</w:t>
            </w:r>
          </w:p>
        </w:tc>
      </w:tr>
      <w:tr w:rsidR="00530523" w:rsidRPr="000D0BD2" w14:paraId="6D1284C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776FD" w14:textId="77777777" w:rsidR="00530523" w:rsidRPr="000D0BD2" w:rsidRDefault="00530523" w:rsidP="006723BE">
            <w:pPr>
              <w:pStyle w:val="rowtabella0"/>
              <w:rPr>
                <w:color w:val="002060"/>
              </w:rPr>
            </w:pPr>
            <w:r w:rsidRPr="000D0BD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CBF0" w14:textId="77777777" w:rsidR="00530523" w:rsidRPr="000D0BD2" w:rsidRDefault="00530523" w:rsidP="006723BE">
            <w:pPr>
              <w:pStyle w:val="rowtabella0"/>
              <w:jc w:val="center"/>
              <w:rPr>
                <w:color w:val="002060"/>
              </w:rPr>
            </w:pPr>
            <w:r w:rsidRPr="000D0BD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6BC3"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AECCF"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9A4A"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AE198"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86D1" w14:textId="77777777" w:rsidR="00530523" w:rsidRPr="000D0BD2" w:rsidRDefault="00530523" w:rsidP="006723BE">
            <w:pPr>
              <w:pStyle w:val="rowtabella0"/>
              <w:jc w:val="center"/>
              <w:rPr>
                <w:color w:val="002060"/>
              </w:rPr>
            </w:pPr>
            <w:r w:rsidRPr="000D0BD2">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F0D7" w14:textId="77777777" w:rsidR="00530523" w:rsidRPr="000D0BD2" w:rsidRDefault="00530523" w:rsidP="006723BE">
            <w:pPr>
              <w:pStyle w:val="rowtabella0"/>
              <w:jc w:val="center"/>
              <w:rPr>
                <w:color w:val="002060"/>
              </w:rPr>
            </w:pPr>
            <w:r w:rsidRPr="000D0BD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95E1F"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81F6" w14:textId="77777777" w:rsidR="00530523" w:rsidRPr="000D0BD2" w:rsidRDefault="00530523" w:rsidP="006723BE">
            <w:pPr>
              <w:pStyle w:val="rowtabella0"/>
              <w:jc w:val="center"/>
              <w:rPr>
                <w:color w:val="002060"/>
              </w:rPr>
            </w:pPr>
            <w:r w:rsidRPr="000D0BD2">
              <w:rPr>
                <w:color w:val="002060"/>
              </w:rPr>
              <w:t>0</w:t>
            </w:r>
          </w:p>
        </w:tc>
      </w:tr>
      <w:tr w:rsidR="00530523" w:rsidRPr="000D0BD2" w14:paraId="79FC54E8"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C6190" w14:textId="77777777" w:rsidR="00530523" w:rsidRPr="000D0BD2" w:rsidRDefault="00530523" w:rsidP="006723BE">
            <w:pPr>
              <w:pStyle w:val="rowtabella0"/>
              <w:rPr>
                <w:color w:val="002060"/>
              </w:rPr>
            </w:pPr>
            <w:r w:rsidRPr="000D0BD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D604" w14:textId="77777777" w:rsidR="00530523" w:rsidRPr="000D0BD2" w:rsidRDefault="00530523" w:rsidP="006723BE">
            <w:pPr>
              <w:pStyle w:val="rowtabella0"/>
              <w:jc w:val="center"/>
              <w:rPr>
                <w:color w:val="002060"/>
              </w:rPr>
            </w:pPr>
            <w:r w:rsidRPr="000D0B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FEF0"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32D3"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A962"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018D"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35BF" w14:textId="77777777" w:rsidR="00530523" w:rsidRPr="000D0BD2" w:rsidRDefault="00530523" w:rsidP="006723BE">
            <w:pPr>
              <w:pStyle w:val="rowtabella0"/>
              <w:jc w:val="center"/>
              <w:rPr>
                <w:color w:val="002060"/>
              </w:rPr>
            </w:pPr>
            <w:r w:rsidRPr="000D0BD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AAB7" w14:textId="77777777" w:rsidR="00530523" w:rsidRPr="000D0BD2" w:rsidRDefault="00530523" w:rsidP="006723BE">
            <w:pPr>
              <w:pStyle w:val="rowtabella0"/>
              <w:jc w:val="center"/>
              <w:rPr>
                <w:color w:val="002060"/>
              </w:rPr>
            </w:pPr>
            <w:r w:rsidRPr="000D0BD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0F82"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2F70B" w14:textId="77777777" w:rsidR="00530523" w:rsidRPr="000D0BD2" w:rsidRDefault="00530523" w:rsidP="006723BE">
            <w:pPr>
              <w:pStyle w:val="rowtabella0"/>
              <w:jc w:val="center"/>
              <w:rPr>
                <w:color w:val="002060"/>
              </w:rPr>
            </w:pPr>
            <w:r w:rsidRPr="000D0BD2">
              <w:rPr>
                <w:color w:val="002060"/>
              </w:rPr>
              <w:t>0</w:t>
            </w:r>
          </w:p>
        </w:tc>
      </w:tr>
      <w:tr w:rsidR="00530523" w:rsidRPr="000D0BD2" w14:paraId="4AAC863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2487B" w14:textId="77777777" w:rsidR="00530523" w:rsidRPr="000D0BD2" w:rsidRDefault="00530523" w:rsidP="006723BE">
            <w:pPr>
              <w:pStyle w:val="rowtabella0"/>
              <w:rPr>
                <w:color w:val="002060"/>
              </w:rPr>
            </w:pPr>
            <w:r w:rsidRPr="000D0BD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8ECB"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E21B"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EFE9"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B022"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F72C"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31F43" w14:textId="77777777" w:rsidR="00530523" w:rsidRPr="000D0BD2" w:rsidRDefault="00530523" w:rsidP="006723BE">
            <w:pPr>
              <w:pStyle w:val="rowtabella0"/>
              <w:jc w:val="center"/>
              <w:rPr>
                <w:color w:val="002060"/>
              </w:rPr>
            </w:pPr>
            <w:r w:rsidRPr="000D0BD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23BC" w14:textId="77777777" w:rsidR="00530523" w:rsidRPr="000D0BD2" w:rsidRDefault="00530523" w:rsidP="006723BE">
            <w:pPr>
              <w:pStyle w:val="rowtabella0"/>
              <w:jc w:val="center"/>
              <w:rPr>
                <w:color w:val="002060"/>
              </w:rPr>
            </w:pPr>
            <w:r w:rsidRPr="000D0BD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A754"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3F05" w14:textId="77777777" w:rsidR="00530523" w:rsidRPr="000D0BD2" w:rsidRDefault="00530523" w:rsidP="006723BE">
            <w:pPr>
              <w:pStyle w:val="rowtabella0"/>
              <w:jc w:val="center"/>
              <w:rPr>
                <w:color w:val="002060"/>
              </w:rPr>
            </w:pPr>
            <w:r w:rsidRPr="000D0BD2">
              <w:rPr>
                <w:color w:val="002060"/>
              </w:rPr>
              <w:t>0</w:t>
            </w:r>
          </w:p>
        </w:tc>
      </w:tr>
      <w:tr w:rsidR="00530523" w:rsidRPr="000D0BD2" w14:paraId="5A8A67F2"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6FA26" w14:textId="77777777" w:rsidR="00530523" w:rsidRPr="000D0BD2" w:rsidRDefault="00530523" w:rsidP="006723BE">
            <w:pPr>
              <w:pStyle w:val="rowtabella0"/>
              <w:rPr>
                <w:color w:val="002060"/>
              </w:rPr>
            </w:pPr>
            <w:r w:rsidRPr="000D0BD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66C9"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04D6"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5B15"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3090"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C892"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A7515" w14:textId="77777777" w:rsidR="00530523" w:rsidRPr="000D0BD2" w:rsidRDefault="00530523" w:rsidP="006723BE">
            <w:pPr>
              <w:pStyle w:val="rowtabella0"/>
              <w:jc w:val="center"/>
              <w:rPr>
                <w:color w:val="002060"/>
              </w:rPr>
            </w:pPr>
            <w:r w:rsidRPr="000D0BD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A3FC" w14:textId="77777777" w:rsidR="00530523" w:rsidRPr="000D0BD2" w:rsidRDefault="00530523" w:rsidP="006723BE">
            <w:pPr>
              <w:pStyle w:val="rowtabella0"/>
              <w:jc w:val="center"/>
              <w:rPr>
                <w:color w:val="002060"/>
              </w:rPr>
            </w:pPr>
            <w:r w:rsidRPr="000D0BD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D00A"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F322" w14:textId="77777777" w:rsidR="00530523" w:rsidRPr="000D0BD2" w:rsidRDefault="00530523" w:rsidP="006723BE">
            <w:pPr>
              <w:pStyle w:val="rowtabella0"/>
              <w:jc w:val="center"/>
              <w:rPr>
                <w:color w:val="002060"/>
              </w:rPr>
            </w:pPr>
            <w:r w:rsidRPr="000D0BD2">
              <w:rPr>
                <w:color w:val="002060"/>
              </w:rPr>
              <w:t>0</w:t>
            </w:r>
          </w:p>
        </w:tc>
      </w:tr>
      <w:tr w:rsidR="00530523" w:rsidRPr="000D0BD2" w14:paraId="7A14286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28DDA" w14:textId="77777777" w:rsidR="00530523" w:rsidRPr="000D0BD2" w:rsidRDefault="00530523" w:rsidP="006723BE">
            <w:pPr>
              <w:pStyle w:val="rowtabella0"/>
              <w:rPr>
                <w:color w:val="002060"/>
              </w:rPr>
            </w:pPr>
            <w:r w:rsidRPr="000D0BD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89CFD" w14:textId="77777777" w:rsidR="00530523" w:rsidRPr="000D0BD2" w:rsidRDefault="00530523" w:rsidP="006723BE">
            <w:pPr>
              <w:pStyle w:val="rowtabella0"/>
              <w:jc w:val="center"/>
              <w:rPr>
                <w:color w:val="002060"/>
              </w:rPr>
            </w:pPr>
            <w:r w:rsidRPr="000D0B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89F8"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FD29"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D05C"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1151"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3D99" w14:textId="77777777" w:rsidR="00530523" w:rsidRPr="000D0BD2" w:rsidRDefault="00530523" w:rsidP="006723BE">
            <w:pPr>
              <w:pStyle w:val="rowtabella0"/>
              <w:jc w:val="center"/>
              <w:rPr>
                <w:color w:val="002060"/>
              </w:rPr>
            </w:pPr>
            <w:r w:rsidRPr="000D0BD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EE78" w14:textId="77777777" w:rsidR="00530523" w:rsidRPr="000D0BD2" w:rsidRDefault="00530523" w:rsidP="006723BE">
            <w:pPr>
              <w:pStyle w:val="rowtabella0"/>
              <w:jc w:val="center"/>
              <w:rPr>
                <w:color w:val="002060"/>
              </w:rPr>
            </w:pPr>
            <w:r w:rsidRPr="000D0BD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37445"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4C83" w14:textId="77777777" w:rsidR="00530523" w:rsidRPr="000D0BD2" w:rsidRDefault="00530523" w:rsidP="006723BE">
            <w:pPr>
              <w:pStyle w:val="rowtabella0"/>
              <w:jc w:val="center"/>
              <w:rPr>
                <w:color w:val="002060"/>
              </w:rPr>
            </w:pPr>
            <w:r w:rsidRPr="000D0BD2">
              <w:rPr>
                <w:color w:val="002060"/>
              </w:rPr>
              <w:t>0</w:t>
            </w:r>
          </w:p>
        </w:tc>
      </w:tr>
      <w:tr w:rsidR="00530523" w:rsidRPr="000D0BD2" w14:paraId="5EE4BA7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02B46" w14:textId="77777777" w:rsidR="00530523" w:rsidRPr="000D0BD2" w:rsidRDefault="00530523" w:rsidP="006723BE">
            <w:pPr>
              <w:pStyle w:val="rowtabella0"/>
              <w:rPr>
                <w:color w:val="002060"/>
              </w:rPr>
            </w:pPr>
            <w:r w:rsidRPr="000D0BD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0D7E" w14:textId="77777777" w:rsidR="00530523" w:rsidRPr="000D0BD2" w:rsidRDefault="00530523" w:rsidP="006723BE">
            <w:pPr>
              <w:pStyle w:val="rowtabella0"/>
              <w:jc w:val="center"/>
              <w:rPr>
                <w:color w:val="002060"/>
              </w:rPr>
            </w:pPr>
            <w:r w:rsidRPr="000D0BD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9EB9"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F41A"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5B92"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A683"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CB74" w14:textId="77777777" w:rsidR="00530523" w:rsidRPr="000D0BD2" w:rsidRDefault="00530523" w:rsidP="006723BE">
            <w:pPr>
              <w:pStyle w:val="rowtabella0"/>
              <w:jc w:val="center"/>
              <w:rPr>
                <w:color w:val="002060"/>
              </w:rPr>
            </w:pPr>
            <w:r w:rsidRPr="000D0BD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EF25" w14:textId="77777777" w:rsidR="00530523" w:rsidRPr="000D0BD2" w:rsidRDefault="00530523" w:rsidP="006723BE">
            <w:pPr>
              <w:pStyle w:val="rowtabella0"/>
              <w:jc w:val="center"/>
              <w:rPr>
                <w:color w:val="002060"/>
              </w:rPr>
            </w:pPr>
            <w:r w:rsidRPr="000D0BD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154A"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903A" w14:textId="77777777" w:rsidR="00530523" w:rsidRPr="000D0BD2" w:rsidRDefault="00530523" w:rsidP="006723BE">
            <w:pPr>
              <w:pStyle w:val="rowtabella0"/>
              <w:jc w:val="center"/>
              <w:rPr>
                <w:color w:val="002060"/>
              </w:rPr>
            </w:pPr>
            <w:r w:rsidRPr="000D0BD2">
              <w:rPr>
                <w:color w:val="002060"/>
              </w:rPr>
              <w:t>0</w:t>
            </w:r>
          </w:p>
        </w:tc>
      </w:tr>
      <w:tr w:rsidR="00530523" w:rsidRPr="000D0BD2" w14:paraId="5E5E67A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24651" w14:textId="77777777" w:rsidR="00530523" w:rsidRPr="000D0BD2" w:rsidRDefault="00530523" w:rsidP="006723BE">
            <w:pPr>
              <w:pStyle w:val="rowtabella0"/>
              <w:rPr>
                <w:color w:val="002060"/>
              </w:rPr>
            </w:pPr>
            <w:r w:rsidRPr="000D0BD2">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5829" w14:textId="77777777" w:rsidR="00530523" w:rsidRPr="000D0BD2" w:rsidRDefault="00530523" w:rsidP="006723BE">
            <w:pPr>
              <w:pStyle w:val="rowtabella0"/>
              <w:jc w:val="center"/>
              <w:rPr>
                <w:color w:val="002060"/>
              </w:rPr>
            </w:pPr>
            <w:r w:rsidRPr="000D0BD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E25A"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7F26"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49039"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B61F"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08DD2" w14:textId="77777777" w:rsidR="00530523" w:rsidRPr="000D0BD2" w:rsidRDefault="00530523" w:rsidP="006723BE">
            <w:pPr>
              <w:pStyle w:val="rowtabella0"/>
              <w:jc w:val="center"/>
              <w:rPr>
                <w:color w:val="002060"/>
              </w:rPr>
            </w:pPr>
            <w:r w:rsidRPr="000D0BD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5A80" w14:textId="77777777" w:rsidR="00530523" w:rsidRPr="000D0BD2" w:rsidRDefault="00530523" w:rsidP="006723BE">
            <w:pPr>
              <w:pStyle w:val="rowtabella0"/>
              <w:jc w:val="center"/>
              <w:rPr>
                <w:color w:val="002060"/>
              </w:rPr>
            </w:pPr>
            <w:r w:rsidRPr="000D0BD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B698"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B3BE" w14:textId="77777777" w:rsidR="00530523" w:rsidRPr="000D0BD2" w:rsidRDefault="00530523" w:rsidP="006723BE">
            <w:pPr>
              <w:pStyle w:val="rowtabella0"/>
              <w:jc w:val="center"/>
              <w:rPr>
                <w:color w:val="002060"/>
              </w:rPr>
            </w:pPr>
            <w:r w:rsidRPr="000D0BD2">
              <w:rPr>
                <w:color w:val="002060"/>
              </w:rPr>
              <w:t>0</w:t>
            </w:r>
          </w:p>
        </w:tc>
      </w:tr>
      <w:tr w:rsidR="00530523" w:rsidRPr="000D0BD2" w14:paraId="755C438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B2D29" w14:textId="77777777" w:rsidR="00530523" w:rsidRPr="000D0BD2" w:rsidRDefault="00530523" w:rsidP="006723BE">
            <w:pPr>
              <w:pStyle w:val="rowtabella0"/>
              <w:rPr>
                <w:color w:val="002060"/>
              </w:rPr>
            </w:pPr>
            <w:r w:rsidRPr="000D0BD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06047" w14:textId="77777777" w:rsidR="00530523" w:rsidRPr="000D0BD2" w:rsidRDefault="00530523" w:rsidP="006723BE">
            <w:pPr>
              <w:pStyle w:val="rowtabella0"/>
              <w:jc w:val="center"/>
              <w:rPr>
                <w:color w:val="002060"/>
              </w:rPr>
            </w:pPr>
            <w:r w:rsidRPr="000D0B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4A3A"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6305"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8963"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87B3F"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0962" w14:textId="77777777" w:rsidR="00530523" w:rsidRPr="000D0BD2" w:rsidRDefault="00530523" w:rsidP="006723BE">
            <w:pPr>
              <w:pStyle w:val="rowtabella0"/>
              <w:jc w:val="center"/>
              <w:rPr>
                <w:color w:val="002060"/>
              </w:rPr>
            </w:pPr>
            <w:r w:rsidRPr="000D0BD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EB36" w14:textId="77777777" w:rsidR="00530523" w:rsidRPr="000D0BD2" w:rsidRDefault="00530523" w:rsidP="006723BE">
            <w:pPr>
              <w:pStyle w:val="rowtabella0"/>
              <w:jc w:val="center"/>
              <w:rPr>
                <w:color w:val="002060"/>
              </w:rPr>
            </w:pPr>
            <w:r w:rsidRPr="000D0BD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6524"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C67C" w14:textId="77777777" w:rsidR="00530523" w:rsidRPr="000D0BD2" w:rsidRDefault="00530523" w:rsidP="006723BE">
            <w:pPr>
              <w:pStyle w:val="rowtabella0"/>
              <w:jc w:val="center"/>
              <w:rPr>
                <w:color w:val="002060"/>
              </w:rPr>
            </w:pPr>
            <w:r w:rsidRPr="000D0BD2">
              <w:rPr>
                <w:color w:val="002060"/>
              </w:rPr>
              <w:t>0</w:t>
            </w:r>
          </w:p>
        </w:tc>
      </w:tr>
      <w:tr w:rsidR="00530523" w:rsidRPr="000D0BD2" w14:paraId="0E93F1B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8ADD9" w14:textId="77777777" w:rsidR="00530523" w:rsidRPr="000D0BD2" w:rsidRDefault="00530523" w:rsidP="006723BE">
            <w:pPr>
              <w:pStyle w:val="rowtabella0"/>
              <w:rPr>
                <w:color w:val="002060"/>
              </w:rPr>
            </w:pPr>
            <w:r w:rsidRPr="000D0BD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430F" w14:textId="77777777" w:rsidR="00530523" w:rsidRPr="000D0BD2" w:rsidRDefault="00530523" w:rsidP="006723BE">
            <w:pPr>
              <w:pStyle w:val="rowtabella0"/>
              <w:jc w:val="center"/>
              <w:rPr>
                <w:color w:val="002060"/>
              </w:rPr>
            </w:pPr>
            <w:r w:rsidRPr="000D0B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7F93"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FE2C"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BAAB"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2669"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6063" w14:textId="77777777" w:rsidR="00530523" w:rsidRPr="000D0BD2" w:rsidRDefault="00530523" w:rsidP="006723BE">
            <w:pPr>
              <w:pStyle w:val="rowtabella0"/>
              <w:jc w:val="center"/>
              <w:rPr>
                <w:color w:val="002060"/>
              </w:rPr>
            </w:pPr>
            <w:r w:rsidRPr="000D0BD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A926E" w14:textId="77777777" w:rsidR="00530523" w:rsidRPr="000D0BD2" w:rsidRDefault="00530523" w:rsidP="006723BE">
            <w:pPr>
              <w:pStyle w:val="rowtabella0"/>
              <w:jc w:val="center"/>
              <w:rPr>
                <w:color w:val="002060"/>
              </w:rPr>
            </w:pPr>
            <w:r w:rsidRPr="000D0BD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3EFC"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05CB" w14:textId="77777777" w:rsidR="00530523" w:rsidRPr="000D0BD2" w:rsidRDefault="00530523" w:rsidP="006723BE">
            <w:pPr>
              <w:pStyle w:val="rowtabella0"/>
              <w:jc w:val="center"/>
              <w:rPr>
                <w:color w:val="002060"/>
              </w:rPr>
            </w:pPr>
            <w:r w:rsidRPr="000D0BD2">
              <w:rPr>
                <w:color w:val="002060"/>
              </w:rPr>
              <w:t>0</w:t>
            </w:r>
          </w:p>
        </w:tc>
      </w:tr>
      <w:tr w:rsidR="00530523" w:rsidRPr="000D0BD2" w14:paraId="559E90E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D09CA" w14:textId="77777777" w:rsidR="00530523" w:rsidRPr="000D0BD2" w:rsidRDefault="00530523" w:rsidP="006723BE">
            <w:pPr>
              <w:pStyle w:val="rowtabella0"/>
              <w:rPr>
                <w:color w:val="002060"/>
              </w:rPr>
            </w:pPr>
            <w:r w:rsidRPr="000D0BD2">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8470" w14:textId="77777777" w:rsidR="00530523" w:rsidRPr="000D0BD2" w:rsidRDefault="00530523" w:rsidP="006723BE">
            <w:pPr>
              <w:pStyle w:val="rowtabella0"/>
              <w:jc w:val="center"/>
              <w:rPr>
                <w:color w:val="002060"/>
              </w:rPr>
            </w:pPr>
            <w:r w:rsidRPr="000D0B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B8C5"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32F9E"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6FE7"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D0E7"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FB8B" w14:textId="77777777" w:rsidR="00530523" w:rsidRPr="000D0BD2" w:rsidRDefault="00530523" w:rsidP="006723BE">
            <w:pPr>
              <w:pStyle w:val="rowtabella0"/>
              <w:jc w:val="center"/>
              <w:rPr>
                <w:color w:val="002060"/>
              </w:rPr>
            </w:pPr>
            <w:r w:rsidRPr="000D0BD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E43B" w14:textId="77777777" w:rsidR="00530523" w:rsidRPr="000D0BD2" w:rsidRDefault="00530523" w:rsidP="006723BE">
            <w:pPr>
              <w:pStyle w:val="rowtabella0"/>
              <w:jc w:val="center"/>
              <w:rPr>
                <w:color w:val="002060"/>
              </w:rPr>
            </w:pPr>
            <w:r w:rsidRPr="000D0BD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7205" w14:textId="77777777" w:rsidR="00530523" w:rsidRPr="000D0BD2" w:rsidRDefault="00530523" w:rsidP="006723BE">
            <w:pPr>
              <w:pStyle w:val="rowtabella0"/>
              <w:jc w:val="center"/>
              <w:rPr>
                <w:color w:val="002060"/>
              </w:rPr>
            </w:pPr>
            <w:r w:rsidRPr="000D0BD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1E157" w14:textId="77777777" w:rsidR="00530523" w:rsidRPr="000D0BD2" w:rsidRDefault="00530523" w:rsidP="006723BE">
            <w:pPr>
              <w:pStyle w:val="rowtabella0"/>
              <w:jc w:val="center"/>
              <w:rPr>
                <w:color w:val="002060"/>
              </w:rPr>
            </w:pPr>
            <w:r w:rsidRPr="000D0BD2">
              <w:rPr>
                <w:color w:val="002060"/>
              </w:rPr>
              <w:t>0</w:t>
            </w:r>
          </w:p>
        </w:tc>
      </w:tr>
      <w:tr w:rsidR="00530523" w:rsidRPr="000D0BD2" w14:paraId="6A748613"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B01DB" w14:textId="77777777" w:rsidR="00530523" w:rsidRPr="000D0BD2" w:rsidRDefault="00530523" w:rsidP="006723BE">
            <w:pPr>
              <w:pStyle w:val="rowtabella0"/>
              <w:rPr>
                <w:color w:val="002060"/>
              </w:rPr>
            </w:pPr>
            <w:r w:rsidRPr="000D0BD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1103"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093DA"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50475"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8FCC9"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5D4D"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601E1" w14:textId="77777777" w:rsidR="00530523" w:rsidRPr="000D0BD2" w:rsidRDefault="00530523" w:rsidP="006723BE">
            <w:pPr>
              <w:pStyle w:val="rowtabella0"/>
              <w:jc w:val="center"/>
              <w:rPr>
                <w:color w:val="002060"/>
              </w:rPr>
            </w:pPr>
            <w:r w:rsidRPr="000D0BD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E358" w14:textId="77777777" w:rsidR="00530523" w:rsidRPr="000D0BD2" w:rsidRDefault="00530523" w:rsidP="006723BE">
            <w:pPr>
              <w:pStyle w:val="rowtabella0"/>
              <w:jc w:val="center"/>
              <w:rPr>
                <w:color w:val="002060"/>
              </w:rPr>
            </w:pPr>
            <w:r w:rsidRPr="000D0BD2">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48D7" w14:textId="77777777" w:rsidR="00530523" w:rsidRPr="000D0BD2" w:rsidRDefault="00530523" w:rsidP="006723BE">
            <w:pPr>
              <w:pStyle w:val="rowtabella0"/>
              <w:jc w:val="center"/>
              <w:rPr>
                <w:color w:val="002060"/>
              </w:rPr>
            </w:pPr>
            <w:r w:rsidRPr="000D0B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177B" w14:textId="77777777" w:rsidR="00530523" w:rsidRPr="000D0BD2" w:rsidRDefault="00530523" w:rsidP="006723BE">
            <w:pPr>
              <w:pStyle w:val="rowtabella0"/>
              <w:jc w:val="center"/>
              <w:rPr>
                <w:color w:val="002060"/>
              </w:rPr>
            </w:pPr>
            <w:r w:rsidRPr="000D0BD2">
              <w:rPr>
                <w:color w:val="002060"/>
              </w:rPr>
              <w:t>0</w:t>
            </w:r>
          </w:p>
        </w:tc>
      </w:tr>
      <w:tr w:rsidR="00530523" w:rsidRPr="000D0BD2" w14:paraId="474BD1E7"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48702E" w14:textId="77777777" w:rsidR="00530523" w:rsidRPr="000D0BD2" w:rsidRDefault="00530523" w:rsidP="006723BE">
            <w:pPr>
              <w:pStyle w:val="rowtabella0"/>
              <w:rPr>
                <w:color w:val="002060"/>
              </w:rPr>
            </w:pPr>
            <w:r w:rsidRPr="000D0BD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4500D"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FD89"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1916"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09D5"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E3A2"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7A9F" w14:textId="77777777" w:rsidR="00530523" w:rsidRPr="000D0BD2" w:rsidRDefault="00530523" w:rsidP="006723BE">
            <w:pPr>
              <w:pStyle w:val="rowtabella0"/>
              <w:jc w:val="center"/>
              <w:rPr>
                <w:color w:val="002060"/>
              </w:rPr>
            </w:pPr>
            <w:r w:rsidRPr="000D0BD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E526" w14:textId="77777777" w:rsidR="00530523" w:rsidRPr="000D0BD2" w:rsidRDefault="00530523" w:rsidP="006723BE">
            <w:pPr>
              <w:pStyle w:val="rowtabella0"/>
              <w:jc w:val="center"/>
              <w:rPr>
                <w:color w:val="002060"/>
              </w:rPr>
            </w:pPr>
            <w:r w:rsidRPr="000D0BD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ED645" w14:textId="77777777" w:rsidR="00530523" w:rsidRPr="000D0BD2" w:rsidRDefault="00530523" w:rsidP="006723BE">
            <w:pPr>
              <w:pStyle w:val="rowtabella0"/>
              <w:jc w:val="center"/>
              <w:rPr>
                <w:color w:val="002060"/>
              </w:rPr>
            </w:pPr>
            <w:r w:rsidRPr="000D0BD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EB75" w14:textId="77777777" w:rsidR="00530523" w:rsidRPr="000D0BD2" w:rsidRDefault="00530523" w:rsidP="006723BE">
            <w:pPr>
              <w:pStyle w:val="rowtabella0"/>
              <w:jc w:val="center"/>
              <w:rPr>
                <w:color w:val="002060"/>
              </w:rPr>
            </w:pPr>
            <w:r w:rsidRPr="000D0BD2">
              <w:rPr>
                <w:color w:val="002060"/>
              </w:rPr>
              <w:t>0</w:t>
            </w:r>
          </w:p>
        </w:tc>
      </w:tr>
    </w:tbl>
    <w:p w14:paraId="42C0620F" w14:textId="77777777" w:rsidR="00530523" w:rsidRDefault="00530523" w:rsidP="00530523">
      <w:pPr>
        <w:pStyle w:val="breakline"/>
        <w:rPr>
          <w:rFonts w:eastAsiaTheme="minorEastAsia"/>
          <w:color w:val="002060"/>
        </w:rPr>
      </w:pPr>
    </w:p>
    <w:p w14:paraId="2B7A8777" w14:textId="77777777" w:rsidR="00530523" w:rsidRPr="000D0BD2" w:rsidRDefault="00530523" w:rsidP="00530523">
      <w:pPr>
        <w:pStyle w:val="titoloprinc0"/>
        <w:rPr>
          <w:color w:val="002060"/>
        </w:rPr>
      </w:pPr>
      <w:r>
        <w:rPr>
          <w:color w:val="002060"/>
        </w:rPr>
        <w:t>PROGRAMMA GARE</w:t>
      </w:r>
    </w:p>
    <w:p w14:paraId="298697CE" w14:textId="77777777" w:rsidR="00530523" w:rsidRDefault="00530523" w:rsidP="00530523">
      <w:pPr>
        <w:pStyle w:val="breakline"/>
        <w:rPr>
          <w:rFonts w:eastAsiaTheme="minorEastAsia"/>
          <w:color w:val="002060"/>
        </w:rPr>
      </w:pPr>
    </w:p>
    <w:p w14:paraId="2879B0EF" w14:textId="77777777" w:rsidR="00FD7ED8" w:rsidRPr="00A7519B" w:rsidRDefault="00FD7ED8" w:rsidP="00FD7ED8">
      <w:pPr>
        <w:pStyle w:val="sottotitolocampionato10"/>
        <w:rPr>
          <w:color w:val="002060"/>
        </w:rPr>
      </w:pPr>
      <w:r w:rsidRPr="00A7519B">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98"/>
        <w:gridCol w:w="1546"/>
        <w:gridCol w:w="1539"/>
      </w:tblGrid>
      <w:tr w:rsidR="00FD7ED8" w:rsidRPr="00A7519B" w14:paraId="11616D33"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59305"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60A9F"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24D81"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41C3D"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C29D9"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E53EE"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6B317"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7ABFC2B7"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A6E9F5" w14:textId="77777777" w:rsidR="00FD7ED8" w:rsidRPr="00A7519B" w:rsidRDefault="00FD7ED8" w:rsidP="006723BE">
            <w:pPr>
              <w:pStyle w:val="rowtabella0"/>
              <w:rPr>
                <w:color w:val="002060"/>
              </w:rPr>
            </w:pPr>
            <w:r w:rsidRPr="00A7519B">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A5131" w14:textId="77777777" w:rsidR="00FD7ED8" w:rsidRPr="00A7519B" w:rsidRDefault="00FD7ED8" w:rsidP="006723BE">
            <w:pPr>
              <w:pStyle w:val="rowtabella0"/>
              <w:rPr>
                <w:color w:val="002060"/>
              </w:rPr>
            </w:pPr>
            <w:r w:rsidRPr="00A7519B">
              <w:rPr>
                <w:color w:val="002060"/>
              </w:rPr>
              <w:t>GAGLIOLE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9A1F0"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64590" w14:textId="77777777" w:rsidR="00FD7ED8" w:rsidRPr="00A7519B" w:rsidRDefault="00FD7ED8" w:rsidP="006723BE">
            <w:pPr>
              <w:pStyle w:val="rowtabella0"/>
              <w:rPr>
                <w:color w:val="002060"/>
              </w:rPr>
            </w:pPr>
            <w:r w:rsidRPr="00A7519B">
              <w:rPr>
                <w:color w:val="002060"/>
              </w:rPr>
              <w:t>11/04/2025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762D4" w14:textId="77777777" w:rsidR="00FD7ED8" w:rsidRPr="00A7519B" w:rsidRDefault="00FD7ED8" w:rsidP="006723BE">
            <w:pPr>
              <w:pStyle w:val="rowtabella0"/>
              <w:rPr>
                <w:color w:val="002060"/>
              </w:rPr>
            </w:pPr>
            <w:r w:rsidRPr="00A7519B">
              <w:rPr>
                <w:color w:val="002060"/>
              </w:rPr>
              <w:t xml:space="preserve">5286 PALESTRA </w:t>
            </w:r>
            <w:proofErr w:type="gramStart"/>
            <w:r w:rsidRPr="00A7519B">
              <w:rPr>
                <w:color w:val="002060"/>
              </w:rPr>
              <w:t>C.SPORTIVO</w:t>
            </w:r>
            <w:proofErr w:type="gramEnd"/>
            <w:r w:rsidRPr="00A7519B">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73DB9" w14:textId="77777777" w:rsidR="00FD7ED8" w:rsidRPr="00A7519B" w:rsidRDefault="00FD7ED8" w:rsidP="006723BE">
            <w:pPr>
              <w:pStyle w:val="rowtabella0"/>
              <w:rPr>
                <w:color w:val="002060"/>
              </w:rPr>
            </w:pPr>
            <w:r w:rsidRPr="00A7519B">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7D2D3" w14:textId="77777777" w:rsidR="00FD7ED8" w:rsidRPr="00A7519B" w:rsidRDefault="00FD7ED8" w:rsidP="006723BE">
            <w:pPr>
              <w:pStyle w:val="rowtabella0"/>
              <w:rPr>
                <w:color w:val="002060"/>
              </w:rPr>
            </w:pPr>
            <w:r w:rsidRPr="00A7519B">
              <w:rPr>
                <w:color w:val="002060"/>
              </w:rPr>
              <w:t>VIA ALFIERI SNC</w:t>
            </w:r>
          </w:p>
        </w:tc>
      </w:tr>
      <w:tr w:rsidR="00FD7ED8" w:rsidRPr="00A7519B" w14:paraId="10B7D738"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9DCD0F" w14:textId="77777777" w:rsidR="00FD7ED8" w:rsidRPr="00A7519B" w:rsidRDefault="00FD7ED8" w:rsidP="006723BE">
            <w:pPr>
              <w:pStyle w:val="rowtabella0"/>
              <w:rPr>
                <w:color w:val="002060"/>
              </w:rPr>
            </w:pPr>
            <w:r w:rsidRPr="00A7519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D0858D" w14:textId="77777777" w:rsidR="00FD7ED8" w:rsidRPr="00A7519B" w:rsidRDefault="00FD7ED8" w:rsidP="006723BE">
            <w:pPr>
              <w:pStyle w:val="rowtabella0"/>
              <w:rPr>
                <w:color w:val="002060"/>
              </w:rPr>
            </w:pPr>
            <w:r w:rsidRPr="00A7519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A0488A"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0BB990"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DAA493" w14:textId="77777777" w:rsidR="00FD7ED8" w:rsidRPr="00A7519B" w:rsidRDefault="00FD7ED8" w:rsidP="006723BE">
            <w:pPr>
              <w:pStyle w:val="rowtabella0"/>
              <w:rPr>
                <w:color w:val="002060"/>
              </w:rPr>
            </w:pPr>
            <w:r w:rsidRPr="00A7519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E87E62" w14:textId="77777777" w:rsidR="00FD7ED8" w:rsidRPr="00A7519B" w:rsidRDefault="00FD7ED8" w:rsidP="006723BE">
            <w:pPr>
              <w:pStyle w:val="rowtabella0"/>
              <w:rPr>
                <w:color w:val="002060"/>
              </w:rPr>
            </w:pPr>
            <w:r w:rsidRPr="00A7519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54D6B" w14:textId="77777777" w:rsidR="00FD7ED8" w:rsidRPr="00A7519B" w:rsidRDefault="00FD7ED8" w:rsidP="006723BE">
            <w:pPr>
              <w:pStyle w:val="rowtabella0"/>
              <w:rPr>
                <w:color w:val="002060"/>
              </w:rPr>
            </w:pPr>
            <w:r w:rsidRPr="00A7519B">
              <w:rPr>
                <w:color w:val="002060"/>
              </w:rPr>
              <w:t>VIA VERDI</w:t>
            </w:r>
          </w:p>
        </w:tc>
      </w:tr>
      <w:tr w:rsidR="00FD7ED8" w:rsidRPr="00A7519B" w14:paraId="11F3E8ED"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C82E8C" w14:textId="77777777" w:rsidR="00FD7ED8" w:rsidRPr="00A7519B" w:rsidRDefault="00FD7ED8" w:rsidP="006723BE">
            <w:pPr>
              <w:pStyle w:val="rowtabella0"/>
              <w:rPr>
                <w:color w:val="002060"/>
              </w:rPr>
            </w:pPr>
            <w:r w:rsidRPr="00A7519B">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AE9B55" w14:textId="77777777" w:rsidR="00FD7ED8" w:rsidRPr="00A7519B" w:rsidRDefault="00FD7ED8" w:rsidP="006723BE">
            <w:pPr>
              <w:pStyle w:val="rowtabella0"/>
              <w:rPr>
                <w:color w:val="002060"/>
              </w:rPr>
            </w:pPr>
            <w:r w:rsidRPr="00A7519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89EA11"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E54E05"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EEC000" w14:textId="77777777" w:rsidR="00FD7ED8" w:rsidRPr="00A7519B" w:rsidRDefault="00FD7ED8" w:rsidP="006723BE">
            <w:pPr>
              <w:pStyle w:val="rowtabella0"/>
              <w:rPr>
                <w:color w:val="002060"/>
              </w:rPr>
            </w:pPr>
            <w:r w:rsidRPr="00A7519B">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48A3F5" w14:textId="77777777" w:rsidR="00FD7ED8" w:rsidRPr="00A7519B" w:rsidRDefault="00FD7ED8" w:rsidP="006723BE">
            <w:pPr>
              <w:pStyle w:val="rowtabella0"/>
              <w:rPr>
                <w:color w:val="002060"/>
              </w:rPr>
            </w:pPr>
            <w:r w:rsidRPr="00A7519B">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C6AD51" w14:textId="77777777" w:rsidR="00FD7ED8" w:rsidRPr="00A7519B" w:rsidRDefault="00FD7ED8" w:rsidP="006723BE">
            <w:pPr>
              <w:pStyle w:val="rowtabella0"/>
              <w:rPr>
                <w:color w:val="002060"/>
              </w:rPr>
            </w:pPr>
            <w:r w:rsidRPr="00A7519B">
              <w:rPr>
                <w:color w:val="002060"/>
              </w:rPr>
              <w:t>VIA FALCONARA</w:t>
            </w:r>
          </w:p>
        </w:tc>
      </w:tr>
      <w:tr w:rsidR="00FD7ED8" w:rsidRPr="00A7519B" w14:paraId="612D68D9"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3B802C" w14:textId="77777777" w:rsidR="00FD7ED8" w:rsidRPr="00A7519B" w:rsidRDefault="00FD7ED8" w:rsidP="006723BE">
            <w:pPr>
              <w:pStyle w:val="rowtabella0"/>
              <w:rPr>
                <w:color w:val="002060"/>
              </w:rPr>
            </w:pPr>
            <w:r w:rsidRPr="00A7519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B0FB0A" w14:textId="77777777" w:rsidR="00FD7ED8" w:rsidRPr="00A7519B" w:rsidRDefault="00FD7ED8" w:rsidP="006723BE">
            <w:pPr>
              <w:pStyle w:val="rowtabella0"/>
              <w:rPr>
                <w:color w:val="002060"/>
              </w:rPr>
            </w:pPr>
            <w:r w:rsidRPr="00A7519B">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9B8D6B"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8D1318"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2255A9" w14:textId="77777777" w:rsidR="00FD7ED8" w:rsidRPr="00A7519B" w:rsidRDefault="00FD7ED8" w:rsidP="006723BE">
            <w:pPr>
              <w:pStyle w:val="rowtabella0"/>
              <w:rPr>
                <w:color w:val="002060"/>
              </w:rPr>
            </w:pPr>
            <w:r w:rsidRPr="00A7519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D1B59" w14:textId="77777777" w:rsidR="00FD7ED8" w:rsidRPr="00A7519B" w:rsidRDefault="00FD7ED8" w:rsidP="006723BE">
            <w:pPr>
              <w:pStyle w:val="rowtabella0"/>
              <w:rPr>
                <w:color w:val="002060"/>
              </w:rPr>
            </w:pPr>
            <w:r w:rsidRPr="00A7519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4EEED7" w14:textId="77777777" w:rsidR="00FD7ED8" w:rsidRPr="00A7519B" w:rsidRDefault="00FD7ED8" w:rsidP="006723BE">
            <w:pPr>
              <w:pStyle w:val="rowtabella0"/>
              <w:rPr>
                <w:color w:val="002060"/>
              </w:rPr>
            </w:pPr>
            <w:r w:rsidRPr="00A7519B">
              <w:rPr>
                <w:color w:val="002060"/>
              </w:rPr>
              <w:t>VIA ALESSANDRO MANZONI</w:t>
            </w:r>
          </w:p>
        </w:tc>
      </w:tr>
      <w:tr w:rsidR="00FD7ED8" w:rsidRPr="00A7519B" w14:paraId="08EAED86"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1C3642" w14:textId="77777777" w:rsidR="00FD7ED8" w:rsidRPr="00A7519B" w:rsidRDefault="00FD7ED8" w:rsidP="006723BE">
            <w:pPr>
              <w:pStyle w:val="rowtabella0"/>
              <w:rPr>
                <w:color w:val="002060"/>
              </w:rPr>
            </w:pPr>
            <w:r w:rsidRPr="00A7519B">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5A4B42" w14:textId="77777777" w:rsidR="00FD7ED8" w:rsidRPr="00A7519B" w:rsidRDefault="00FD7ED8" w:rsidP="006723BE">
            <w:pPr>
              <w:pStyle w:val="rowtabella0"/>
              <w:rPr>
                <w:color w:val="002060"/>
              </w:rPr>
            </w:pPr>
            <w:r w:rsidRPr="00A7519B">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05EF2D"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B58723"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0E11DF" w14:textId="77777777" w:rsidR="00FD7ED8" w:rsidRPr="00A7519B" w:rsidRDefault="00FD7ED8" w:rsidP="006723BE">
            <w:pPr>
              <w:pStyle w:val="rowtabella0"/>
              <w:rPr>
                <w:color w:val="002060"/>
              </w:rPr>
            </w:pPr>
            <w:r w:rsidRPr="00A7519B">
              <w:rPr>
                <w:color w:val="002060"/>
              </w:rPr>
              <w:t xml:space="preserve">5429 PAL.COM. </w:t>
            </w:r>
            <w:proofErr w:type="gramStart"/>
            <w:r w:rsidRPr="00A7519B">
              <w:rPr>
                <w:color w:val="002060"/>
              </w:rPr>
              <w:t>S.MICHELE</w:t>
            </w:r>
            <w:proofErr w:type="gramEnd"/>
            <w:r w:rsidRPr="00A7519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06EC8" w14:textId="77777777" w:rsidR="00FD7ED8" w:rsidRPr="00A7519B" w:rsidRDefault="00FD7ED8" w:rsidP="006723BE">
            <w:pPr>
              <w:pStyle w:val="rowtabella0"/>
              <w:rPr>
                <w:color w:val="002060"/>
              </w:rPr>
            </w:pPr>
            <w:r w:rsidRPr="00A7519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6AF2B" w14:textId="77777777" w:rsidR="00FD7ED8" w:rsidRPr="00A7519B" w:rsidRDefault="00FD7ED8" w:rsidP="006723BE">
            <w:pPr>
              <w:pStyle w:val="rowtabella0"/>
              <w:rPr>
                <w:color w:val="002060"/>
              </w:rPr>
            </w:pPr>
            <w:r w:rsidRPr="00A7519B">
              <w:rPr>
                <w:color w:val="002060"/>
              </w:rPr>
              <w:t>VIA LORETO</w:t>
            </w:r>
          </w:p>
        </w:tc>
      </w:tr>
      <w:tr w:rsidR="00FD7ED8" w:rsidRPr="00A7519B" w14:paraId="776AA9FF"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A6EC8C" w14:textId="77777777" w:rsidR="00FD7ED8" w:rsidRPr="00A7519B" w:rsidRDefault="00FD7ED8" w:rsidP="006723BE">
            <w:pPr>
              <w:pStyle w:val="rowtabella0"/>
              <w:rPr>
                <w:color w:val="002060"/>
              </w:rPr>
            </w:pPr>
            <w:r w:rsidRPr="00A7519B">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CD798C" w14:textId="77777777" w:rsidR="00FD7ED8" w:rsidRPr="00A7519B" w:rsidRDefault="00FD7ED8" w:rsidP="006723BE">
            <w:pPr>
              <w:pStyle w:val="rowtabella0"/>
              <w:rPr>
                <w:color w:val="002060"/>
              </w:rPr>
            </w:pPr>
            <w:r w:rsidRPr="00A7519B">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BCBCA8"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9E8034"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A91872" w14:textId="77777777" w:rsidR="00FD7ED8" w:rsidRPr="00A7519B" w:rsidRDefault="00FD7ED8" w:rsidP="006723BE">
            <w:pPr>
              <w:pStyle w:val="rowtabella0"/>
              <w:rPr>
                <w:color w:val="002060"/>
              </w:rPr>
            </w:pPr>
            <w:r w:rsidRPr="00A7519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1B80D1" w14:textId="77777777" w:rsidR="00FD7ED8" w:rsidRPr="00A7519B" w:rsidRDefault="00FD7ED8" w:rsidP="006723BE">
            <w:pPr>
              <w:pStyle w:val="rowtabella0"/>
              <w:rPr>
                <w:color w:val="002060"/>
              </w:rPr>
            </w:pPr>
            <w:r w:rsidRPr="00A7519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99CA2" w14:textId="77777777" w:rsidR="00FD7ED8" w:rsidRPr="00A7519B" w:rsidRDefault="00FD7ED8" w:rsidP="006723BE">
            <w:pPr>
              <w:pStyle w:val="rowtabella0"/>
              <w:rPr>
                <w:color w:val="002060"/>
              </w:rPr>
            </w:pPr>
            <w:r w:rsidRPr="00A7519B">
              <w:rPr>
                <w:color w:val="002060"/>
              </w:rPr>
              <w:t>VIA DELLO SPORT</w:t>
            </w:r>
          </w:p>
        </w:tc>
      </w:tr>
      <w:tr w:rsidR="00FD7ED8" w:rsidRPr="00A7519B" w14:paraId="2887DB73"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088FDA" w14:textId="77777777" w:rsidR="00FD7ED8" w:rsidRPr="00A7519B" w:rsidRDefault="00FD7ED8" w:rsidP="006723BE">
            <w:pPr>
              <w:pStyle w:val="rowtabella0"/>
              <w:rPr>
                <w:color w:val="002060"/>
              </w:rPr>
            </w:pPr>
            <w:r w:rsidRPr="00A7519B">
              <w:rPr>
                <w:color w:val="002060"/>
              </w:rPr>
              <w:lastRenderedPageBreak/>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36D8C" w14:textId="77777777" w:rsidR="00FD7ED8" w:rsidRPr="00A7519B" w:rsidRDefault="00FD7ED8" w:rsidP="006723BE">
            <w:pPr>
              <w:pStyle w:val="rowtabella0"/>
              <w:rPr>
                <w:color w:val="002060"/>
              </w:rPr>
            </w:pPr>
            <w:r w:rsidRPr="00A7519B">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E550D"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18840"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4BF63" w14:textId="77777777" w:rsidR="00FD7ED8" w:rsidRPr="00A7519B" w:rsidRDefault="00FD7ED8" w:rsidP="006723BE">
            <w:pPr>
              <w:pStyle w:val="rowtabella0"/>
              <w:rPr>
                <w:color w:val="002060"/>
              </w:rPr>
            </w:pPr>
            <w:r w:rsidRPr="00A7519B">
              <w:rPr>
                <w:color w:val="002060"/>
              </w:rPr>
              <w:t xml:space="preserve">5454 </w:t>
            </w:r>
            <w:proofErr w:type="gramStart"/>
            <w:r w:rsidRPr="00A7519B">
              <w:rPr>
                <w:color w:val="002060"/>
              </w:rPr>
              <w:t>C.COPERTO</w:t>
            </w:r>
            <w:proofErr w:type="gramEnd"/>
            <w:r w:rsidRPr="00A7519B">
              <w:rPr>
                <w:color w:val="002060"/>
              </w:rPr>
              <w:t xml:space="preserve"> </w:t>
            </w:r>
            <w:proofErr w:type="gramStart"/>
            <w:r w:rsidRPr="00A7519B">
              <w:rPr>
                <w:color w:val="002060"/>
              </w:rPr>
              <w:t>C.TENNIS</w:t>
            </w:r>
            <w:proofErr w:type="gramEnd"/>
            <w:r w:rsidRPr="00A7519B">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F2562" w14:textId="77777777" w:rsidR="00FD7ED8" w:rsidRPr="00A7519B" w:rsidRDefault="00FD7ED8" w:rsidP="006723BE">
            <w:pPr>
              <w:pStyle w:val="rowtabella0"/>
              <w:rPr>
                <w:color w:val="002060"/>
              </w:rPr>
            </w:pPr>
            <w:r w:rsidRPr="00A7519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A1A82" w14:textId="77777777" w:rsidR="00FD7ED8" w:rsidRPr="00A7519B" w:rsidRDefault="00FD7ED8" w:rsidP="006723BE">
            <w:pPr>
              <w:pStyle w:val="rowtabella0"/>
              <w:rPr>
                <w:color w:val="002060"/>
              </w:rPr>
            </w:pPr>
            <w:r w:rsidRPr="00A7519B">
              <w:rPr>
                <w:color w:val="002060"/>
              </w:rPr>
              <w:t>VIA VILLA TOMBARI</w:t>
            </w:r>
          </w:p>
        </w:tc>
      </w:tr>
    </w:tbl>
    <w:p w14:paraId="19172882" w14:textId="77777777" w:rsidR="00FD7ED8" w:rsidRPr="000D0BD2" w:rsidRDefault="00FD7ED8" w:rsidP="00530523">
      <w:pPr>
        <w:pStyle w:val="breakline"/>
        <w:rPr>
          <w:rFonts w:eastAsiaTheme="minorEastAsia"/>
          <w:color w:val="002060"/>
        </w:rPr>
      </w:pPr>
    </w:p>
    <w:p w14:paraId="697EBCCD" w14:textId="77777777" w:rsidR="00530523" w:rsidRPr="000D0BD2" w:rsidRDefault="00530523" w:rsidP="00530523">
      <w:pPr>
        <w:pStyle w:val="breakline"/>
        <w:rPr>
          <w:color w:val="002060"/>
        </w:rPr>
      </w:pPr>
    </w:p>
    <w:p w14:paraId="3E1DFF21" w14:textId="77777777" w:rsidR="00530523" w:rsidRPr="000D0BD2" w:rsidRDefault="00530523" w:rsidP="00530523">
      <w:pPr>
        <w:pStyle w:val="titolocampionato0"/>
        <w:shd w:val="clear" w:color="auto" w:fill="CCCCCC"/>
        <w:spacing w:before="80" w:after="40"/>
        <w:rPr>
          <w:color w:val="002060"/>
        </w:rPr>
      </w:pPr>
      <w:r w:rsidRPr="000D0BD2">
        <w:rPr>
          <w:color w:val="002060"/>
        </w:rPr>
        <w:t>CALCIO A CINQUE SERIE C2</w:t>
      </w:r>
    </w:p>
    <w:p w14:paraId="1FD17C18" w14:textId="77777777" w:rsidR="00530523" w:rsidRPr="000D0BD2" w:rsidRDefault="00530523" w:rsidP="00530523">
      <w:pPr>
        <w:pStyle w:val="titoloprinc0"/>
        <w:rPr>
          <w:color w:val="002060"/>
        </w:rPr>
      </w:pPr>
      <w:r w:rsidRPr="000D0BD2">
        <w:rPr>
          <w:color w:val="002060"/>
        </w:rPr>
        <w:t>VARIAZIONI AL PROGRAMMA GARE</w:t>
      </w:r>
    </w:p>
    <w:p w14:paraId="429255CC" w14:textId="77777777" w:rsidR="00530523" w:rsidRPr="000D0BD2" w:rsidRDefault="00530523" w:rsidP="00530523">
      <w:pPr>
        <w:pStyle w:val="breakline"/>
        <w:rPr>
          <w:color w:val="002060"/>
        </w:rPr>
      </w:pPr>
    </w:p>
    <w:p w14:paraId="02F24BFA" w14:textId="77777777" w:rsidR="00530523" w:rsidRPr="000D0BD2" w:rsidRDefault="00530523" w:rsidP="00530523">
      <w:pPr>
        <w:pStyle w:val="breakline"/>
        <w:rPr>
          <w:color w:val="002060"/>
        </w:rPr>
      </w:pPr>
    </w:p>
    <w:p w14:paraId="4D748983" w14:textId="77777777" w:rsidR="00530523" w:rsidRPr="000D0BD2" w:rsidRDefault="00530523" w:rsidP="00530523">
      <w:pPr>
        <w:pStyle w:val="sottotitolocampionato10"/>
        <w:rPr>
          <w:color w:val="002060"/>
        </w:rPr>
      </w:pPr>
      <w:r w:rsidRPr="000D0BD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530523" w:rsidRPr="000D0BD2" w14:paraId="2BDA0100" w14:textId="77777777" w:rsidTr="00C3122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C40BB" w14:textId="77777777" w:rsidR="00530523" w:rsidRPr="000D0BD2" w:rsidRDefault="00530523" w:rsidP="006723BE">
            <w:pPr>
              <w:pStyle w:val="headertabella0"/>
              <w:rPr>
                <w:color w:val="002060"/>
              </w:rPr>
            </w:pPr>
            <w:r w:rsidRPr="000D0BD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C0D1D" w14:textId="77777777" w:rsidR="00530523" w:rsidRPr="000D0BD2" w:rsidRDefault="00530523" w:rsidP="006723BE">
            <w:pPr>
              <w:pStyle w:val="headertabella0"/>
              <w:rPr>
                <w:color w:val="002060"/>
              </w:rPr>
            </w:pPr>
            <w:r w:rsidRPr="000D0BD2">
              <w:rPr>
                <w:color w:val="002060"/>
              </w:rPr>
              <w:t xml:space="preserve">N° </w:t>
            </w:r>
            <w:proofErr w:type="spellStart"/>
            <w:r w:rsidRPr="000D0BD2">
              <w:rPr>
                <w:color w:val="002060"/>
              </w:rPr>
              <w:t>Gior</w:t>
            </w:r>
            <w:proofErr w:type="spellEnd"/>
            <w:r w:rsidRPr="000D0BD2">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000CF" w14:textId="77777777" w:rsidR="00530523" w:rsidRPr="000D0BD2" w:rsidRDefault="00530523" w:rsidP="006723BE">
            <w:pPr>
              <w:pStyle w:val="headertabella0"/>
              <w:rPr>
                <w:color w:val="002060"/>
              </w:rPr>
            </w:pPr>
            <w:r w:rsidRPr="000D0BD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BAE8F" w14:textId="77777777" w:rsidR="00530523" w:rsidRPr="000D0BD2" w:rsidRDefault="00530523" w:rsidP="006723BE">
            <w:pPr>
              <w:pStyle w:val="headertabella0"/>
              <w:rPr>
                <w:color w:val="002060"/>
              </w:rPr>
            </w:pPr>
            <w:r w:rsidRPr="000D0BD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487FA" w14:textId="77777777" w:rsidR="00530523" w:rsidRPr="000D0BD2" w:rsidRDefault="00530523" w:rsidP="006723BE">
            <w:pPr>
              <w:pStyle w:val="headertabella0"/>
              <w:rPr>
                <w:color w:val="002060"/>
              </w:rPr>
            </w:pPr>
            <w:r w:rsidRPr="000D0BD2">
              <w:rPr>
                <w:color w:val="002060"/>
              </w:rPr>
              <w:t xml:space="preserve">Data </w:t>
            </w:r>
            <w:proofErr w:type="spellStart"/>
            <w:r w:rsidRPr="000D0BD2">
              <w:rPr>
                <w:color w:val="002060"/>
              </w:rPr>
              <w:t>Orig</w:t>
            </w:r>
            <w:proofErr w:type="spellEnd"/>
            <w:r w:rsidRPr="000D0BD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16E8B" w14:textId="77777777" w:rsidR="00530523" w:rsidRPr="000D0BD2" w:rsidRDefault="00530523" w:rsidP="006723BE">
            <w:pPr>
              <w:pStyle w:val="headertabella0"/>
              <w:rPr>
                <w:color w:val="002060"/>
              </w:rPr>
            </w:pPr>
            <w:r w:rsidRPr="000D0BD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A937A" w14:textId="77777777" w:rsidR="00530523" w:rsidRPr="000D0BD2" w:rsidRDefault="00530523" w:rsidP="006723BE">
            <w:pPr>
              <w:pStyle w:val="headertabella0"/>
              <w:rPr>
                <w:color w:val="002060"/>
              </w:rPr>
            </w:pPr>
            <w:r w:rsidRPr="000D0BD2">
              <w:rPr>
                <w:color w:val="002060"/>
              </w:rPr>
              <w:t xml:space="preserve">Ora </w:t>
            </w:r>
            <w:proofErr w:type="spellStart"/>
            <w:r w:rsidRPr="000D0BD2">
              <w:rPr>
                <w:color w:val="002060"/>
              </w:rPr>
              <w:t>Orig</w:t>
            </w:r>
            <w:proofErr w:type="spellEnd"/>
            <w:r w:rsidRPr="000D0BD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88603" w14:textId="77777777" w:rsidR="00530523" w:rsidRPr="000D0BD2" w:rsidRDefault="00530523" w:rsidP="006723BE">
            <w:pPr>
              <w:pStyle w:val="headertabella0"/>
              <w:rPr>
                <w:color w:val="002060"/>
              </w:rPr>
            </w:pPr>
            <w:r w:rsidRPr="000D0BD2">
              <w:rPr>
                <w:color w:val="002060"/>
              </w:rPr>
              <w:t>Impianto</w:t>
            </w:r>
          </w:p>
        </w:tc>
      </w:tr>
      <w:tr w:rsidR="00530523" w:rsidRPr="000D0BD2" w14:paraId="7CB53005" w14:textId="77777777" w:rsidTr="00C3122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B937" w14:textId="77777777" w:rsidR="00530523" w:rsidRPr="00C31221" w:rsidRDefault="00530523" w:rsidP="006723BE">
            <w:pPr>
              <w:pStyle w:val="rowtabella0"/>
              <w:rPr>
                <w:color w:val="002060"/>
                <w:highlight w:val="yellow"/>
              </w:rPr>
            </w:pPr>
            <w:r w:rsidRPr="00C31221">
              <w:rPr>
                <w:color w:val="002060"/>
                <w:highlight w:val="yellow"/>
              </w:rPr>
              <w:t>11/04/2025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5D01" w14:textId="77777777" w:rsidR="00530523" w:rsidRPr="00C31221" w:rsidRDefault="00530523" w:rsidP="006723BE">
            <w:pPr>
              <w:pStyle w:val="rowtabella0"/>
              <w:jc w:val="center"/>
              <w:rPr>
                <w:color w:val="002060"/>
                <w:highlight w:val="yellow"/>
              </w:rPr>
            </w:pPr>
            <w:r w:rsidRPr="00C31221">
              <w:rPr>
                <w:color w:val="002060"/>
                <w:highlight w:val="yellow"/>
              </w:rPr>
              <w:t>13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CCA07" w14:textId="77777777" w:rsidR="00530523" w:rsidRPr="00C31221" w:rsidRDefault="00530523" w:rsidP="006723BE">
            <w:pPr>
              <w:pStyle w:val="rowtabella0"/>
              <w:rPr>
                <w:color w:val="002060"/>
                <w:highlight w:val="yellow"/>
              </w:rPr>
            </w:pPr>
            <w:r w:rsidRPr="00C31221">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F4024" w14:textId="77777777" w:rsidR="00530523" w:rsidRPr="00C31221" w:rsidRDefault="00530523" w:rsidP="006723BE">
            <w:pPr>
              <w:pStyle w:val="rowtabella0"/>
              <w:rPr>
                <w:color w:val="002060"/>
                <w:highlight w:val="yellow"/>
              </w:rPr>
            </w:pPr>
            <w:r w:rsidRPr="00C31221">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7781" w14:textId="77777777" w:rsidR="00530523" w:rsidRPr="000D0BD2" w:rsidRDefault="00530523" w:rsidP="006723B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3BD9" w14:textId="77777777" w:rsidR="00530523" w:rsidRPr="000D0BD2" w:rsidRDefault="00530523" w:rsidP="006723BE">
            <w:pPr>
              <w:pStyle w:val="rowtabella0"/>
              <w:jc w:val="center"/>
              <w:rPr>
                <w:color w:val="002060"/>
              </w:rPr>
            </w:pPr>
            <w:r w:rsidRPr="00C31221">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BF36" w14:textId="5DF026DA" w:rsidR="00530523" w:rsidRPr="000D0BD2" w:rsidRDefault="00530523" w:rsidP="006723BE">
            <w:pPr>
              <w:pStyle w:val="rowtabella0"/>
              <w:jc w:val="center"/>
              <w:rPr>
                <w:color w:val="002060"/>
              </w:rPr>
            </w:pPr>
            <w:r w:rsidRPr="000D0BD2">
              <w:rPr>
                <w:color w:val="002060"/>
              </w:rPr>
              <w:t>21:</w:t>
            </w:r>
            <w:r w:rsidR="00C31221">
              <w:rPr>
                <w:color w:val="002060"/>
              </w:rPr>
              <w:t>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4A1F" w14:textId="77777777" w:rsidR="00530523" w:rsidRPr="000D0BD2" w:rsidRDefault="00530523" w:rsidP="006723BE">
            <w:pPr>
              <w:rPr>
                <w:color w:val="002060"/>
              </w:rPr>
            </w:pPr>
          </w:p>
        </w:tc>
      </w:tr>
    </w:tbl>
    <w:p w14:paraId="2DC97796" w14:textId="77777777" w:rsidR="00530523" w:rsidRPr="000D0BD2" w:rsidRDefault="00530523" w:rsidP="00530523">
      <w:pPr>
        <w:pStyle w:val="breakline"/>
        <w:rPr>
          <w:rFonts w:eastAsiaTheme="minorEastAsia"/>
          <w:color w:val="002060"/>
        </w:rPr>
      </w:pPr>
    </w:p>
    <w:p w14:paraId="24FD8D1F" w14:textId="77777777" w:rsidR="00530523" w:rsidRPr="000D0BD2" w:rsidRDefault="00530523" w:rsidP="00530523">
      <w:pPr>
        <w:pStyle w:val="breakline"/>
        <w:rPr>
          <w:color w:val="002060"/>
        </w:rPr>
      </w:pPr>
    </w:p>
    <w:p w14:paraId="6650A54F" w14:textId="77777777" w:rsidR="00530523" w:rsidRPr="000D0BD2" w:rsidRDefault="00530523" w:rsidP="00530523">
      <w:pPr>
        <w:pStyle w:val="breakline"/>
        <w:rPr>
          <w:color w:val="002060"/>
        </w:rPr>
      </w:pPr>
    </w:p>
    <w:p w14:paraId="3EE2A3A3" w14:textId="77777777" w:rsidR="00530523" w:rsidRPr="000D0BD2" w:rsidRDefault="00530523" w:rsidP="00530523">
      <w:pPr>
        <w:pStyle w:val="titoloprinc0"/>
        <w:rPr>
          <w:color w:val="002060"/>
        </w:rPr>
      </w:pPr>
      <w:r w:rsidRPr="000D0BD2">
        <w:rPr>
          <w:color w:val="002060"/>
        </w:rPr>
        <w:t>RISULTATI</w:t>
      </w:r>
    </w:p>
    <w:p w14:paraId="17AC7930" w14:textId="77777777" w:rsidR="00530523" w:rsidRPr="000D0BD2" w:rsidRDefault="00530523" w:rsidP="00530523">
      <w:pPr>
        <w:pStyle w:val="breakline"/>
        <w:rPr>
          <w:color w:val="002060"/>
        </w:rPr>
      </w:pPr>
    </w:p>
    <w:p w14:paraId="4EB1D92A" w14:textId="77777777" w:rsidR="00530523" w:rsidRPr="000D0BD2" w:rsidRDefault="00530523" w:rsidP="00530523">
      <w:pPr>
        <w:pStyle w:val="sottotitolocampionato10"/>
        <w:rPr>
          <w:color w:val="002060"/>
        </w:rPr>
      </w:pPr>
      <w:r w:rsidRPr="000D0BD2">
        <w:rPr>
          <w:color w:val="002060"/>
        </w:rPr>
        <w:t>RISULTATI UFFICIALI GARE DEL 04/04/2025</w:t>
      </w:r>
    </w:p>
    <w:p w14:paraId="7B81D811"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463044B2"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30523" w:rsidRPr="000D0BD2" w14:paraId="31663CDD"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4E2BF30C"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82B25" w14:textId="77777777" w:rsidR="00530523" w:rsidRPr="000D0BD2" w:rsidRDefault="00530523" w:rsidP="006723BE">
                  <w:pPr>
                    <w:pStyle w:val="headertabella0"/>
                    <w:rPr>
                      <w:color w:val="002060"/>
                    </w:rPr>
                  </w:pPr>
                  <w:r w:rsidRPr="000D0BD2">
                    <w:rPr>
                      <w:color w:val="002060"/>
                    </w:rPr>
                    <w:t>GIRONE A - 12 Giornata - R</w:t>
                  </w:r>
                </w:p>
              </w:tc>
            </w:tr>
            <w:tr w:rsidR="00530523" w:rsidRPr="000D0BD2" w14:paraId="3450AF2E"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17ED94" w14:textId="77777777" w:rsidR="00530523" w:rsidRPr="000D0BD2" w:rsidRDefault="00530523" w:rsidP="006723BE">
                  <w:pPr>
                    <w:pStyle w:val="rowtabella0"/>
                    <w:rPr>
                      <w:color w:val="002060"/>
                    </w:rPr>
                  </w:pPr>
                  <w:r w:rsidRPr="000D0BD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1EE8E" w14:textId="77777777" w:rsidR="00530523" w:rsidRPr="000D0BD2" w:rsidRDefault="00530523" w:rsidP="006723BE">
                  <w:pPr>
                    <w:pStyle w:val="rowtabella0"/>
                    <w:rPr>
                      <w:color w:val="002060"/>
                    </w:rPr>
                  </w:pPr>
                  <w:r w:rsidRPr="000D0BD2">
                    <w:rPr>
                      <w:color w:val="002060"/>
                    </w:rPr>
                    <w:t>- CIARNIN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9825F" w14:textId="77777777" w:rsidR="00530523" w:rsidRPr="000D0BD2" w:rsidRDefault="00530523" w:rsidP="006723BE">
                  <w:pPr>
                    <w:pStyle w:val="rowtabella0"/>
                    <w:jc w:val="center"/>
                    <w:rPr>
                      <w:color w:val="002060"/>
                    </w:rPr>
                  </w:pPr>
                  <w:r w:rsidRPr="000D0BD2">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B469D" w14:textId="77777777" w:rsidR="00530523" w:rsidRPr="000D0BD2" w:rsidRDefault="00530523" w:rsidP="006723BE">
                  <w:pPr>
                    <w:pStyle w:val="rowtabella0"/>
                    <w:jc w:val="center"/>
                    <w:rPr>
                      <w:color w:val="002060"/>
                    </w:rPr>
                  </w:pPr>
                  <w:r w:rsidRPr="000D0BD2">
                    <w:rPr>
                      <w:color w:val="002060"/>
                    </w:rPr>
                    <w:t> </w:t>
                  </w:r>
                </w:p>
              </w:tc>
            </w:tr>
            <w:tr w:rsidR="00530523" w:rsidRPr="000D0BD2" w14:paraId="7F5F6CF4"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5D4FC1" w14:textId="77777777" w:rsidR="00530523" w:rsidRPr="000D0BD2" w:rsidRDefault="00530523" w:rsidP="006723BE">
                  <w:pPr>
                    <w:pStyle w:val="rowtabella0"/>
                    <w:rPr>
                      <w:color w:val="002060"/>
                    </w:rPr>
                  </w:pPr>
                  <w:r w:rsidRPr="000D0BD2">
                    <w:rPr>
                      <w:color w:val="002060"/>
                    </w:rPr>
                    <w:t>ACQUALAGNA CALCIO C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C96300" w14:textId="77777777" w:rsidR="00530523" w:rsidRPr="000D0BD2" w:rsidRDefault="00530523" w:rsidP="006723BE">
                  <w:pPr>
                    <w:pStyle w:val="rowtabella0"/>
                    <w:rPr>
                      <w:color w:val="002060"/>
                    </w:rPr>
                  </w:pPr>
                  <w:r w:rsidRPr="000D0BD2">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E7C035" w14:textId="77777777" w:rsidR="00530523" w:rsidRPr="000D0BD2" w:rsidRDefault="00530523" w:rsidP="006723BE">
                  <w:pPr>
                    <w:pStyle w:val="rowtabella0"/>
                    <w:jc w:val="center"/>
                    <w:rPr>
                      <w:color w:val="002060"/>
                    </w:rPr>
                  </w:pPr>
                  <w:r w:rsidRPr="000D0BD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C5767D" w14:textId="77777777" w:rsidR="00530523" w:rsidRPr="000D0BD2" w:rsidRDefault="00530523" w:rsidP="006723BE">
                  <w:pPr>
                    <w:pStyle w:val="rowtabella0"/>
                    <w:jc w:val="center"/>
                    <w:rPr>
                      <w:color w:val="002060"/>
                    </w:rPr>
                  </w:pPr>
                  <w:r w:rsidRPr="000D0BD2">
                    <w:rPr>
                      <w:color w:val="002060"/>
                    </w:rPr>
                    <w:t> </w:t>
                  </w:r>
                </w:p>
              </w:tc>
            </w:tr>
            <w:tr w:rsidR="00530523" w:rsidRPr="000D0BD2" w14:paraId="3BE75385"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E3BACA" w14:textId="77777777" w:rsidR="00530523" w:rsidRPr="000D0BD2" w:rsidRDefault="00530523" w:rsidP="006723BE">
                  <w:pPr>
                    <w:pStyle w:val="rowtabella0"/>
                    <w:rPr>
                      <w:color w:val="002060"/>
                    </w:rPr>
                  </w:pPr>
                  <w:r w:rsidRPr="000D0BD2">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818B75" w14:textId="77777777" w:rsidR="00530523" w:rsidRPr="000D0BD2" w:rsidRDefault="00530523" w:rsidP="006723BE">
                  <w:pPr>
                    <w:pStyle w:val="rowtabella0"/>
                    <w:rPr>
                      <w:color w:val="002060"/>
                    </w:rPr>
                  </w:pPr>
                  <w:r w:rsidRPr="000D0BD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CFEA8F" w14:textId="77777777" w:rsidR="00530523" w:rsidRPr="000D0BD2" w:rsidRDefault="00530523" w:rsidP="006723BE">
                  <w:pPr>
                    <w:pStyle w:val="rowtabella0"/>
                    <w:jc w:val="center"/>
                    <w:rPr>
                      <w:color w:val="002060"/>
                    </w:rPr>
                  </w:pPr>
                  <w:r w:rsidRPr="000D0BD2">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664EBC" w14:textId="77777777" w:rsidR="00530523" w:rsidRPr="000D0BD2" w:rsidRDefault="00530523" w:rsidP="006723BE">
                  <w:pPr>
                    <w:pStyle w:val="rowtabella0"/>
                    <w:jc w:val="center"/>
                    <w:rPr>
                      <w:color w:val="002060"/>
                    </w:rPr>
                  </w:pPr>
                  <w:r w:rsidRPr="000D0BD2">
                    <w:rPr>
                      <w:color w:val="002060"/>
                    </w:rPr>
                    <w:t> </w:t>
                  </w:r>
                </w:p>
              </w:tc>
            </w:tr>
            <w:tr w:rsidR="00530523" w:rsidRPr="000D0BD2" w14:paraId="370FE72B"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7BEB43" w14:textId="77777777" w:rsidR="00530523" w:rsidRPr="000D0BD2" w:rsidRDefault="00530523" w:rsidP="006723BE">
                  <w:pPr>
                    <w:pStyle w:val="rowtabella0"/>
                    <w:rPr>
                      <w:color w:val="002060"/>
                    </w:rPr>
                  </w:pPr>
                  <w:r w:rsidRPr="000D0BD2">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FD29EE" w14:textId="77777777" w:rsidR="00530523" w:rsidRPr="000D0BD2" w:rsidRDefault="00530523" w:rsidP="006723BE">
                  <w:pPr>
                    <w:pStyle w:val="rowtabella0"/>
                    <w:rPr>
                      <w:color w:val="002060"/>
                    </w:rPr>
                  </w:pPr>
                  <w:r w:rsidRPr="000D0BD2">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3E58F7" w14:textId="77777777" w:rsidR="00530523" w:rsidRPr="000D0BD2" w:rsidRDefault="00530523" w:rsidP="006723BE">
                  <w:pPr>
                    <w:pStyle w:val="rowtabella0"/>
                    <w:jc w:val="center"/>
                    <w:rPr>
                      <w:color w:val="002060"/>
                    </w:rPr>
                  </w:pPr>
                  <w:r w:rsidRPr="000D0BD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E7DCD7" w14:textId="77777777" w:rsidR="00530523" w:rsidRPr="000D0BD2" w:rsidRDefault="00530523" w:rsidP="006723BE">
                  <w:pPr>
                    <w:pStyle w:val="rowtabella0"/>
                    <w:jc w:val="center"/>
                    <w:rPr>
                      <w:color w:val="002060"/>
                    </w:rPr>
                  </w:pPr>
                  <w:r w:rsidRPr="000D0BD2">
                    <w:rPr>
                      <w:color w:val="002060"/>
                    </w:rPr>
                    <w:t> </w:t>
                  </w:r>
                </w:p>
              </w:tc>
            </w:tr>
            <w:tr w:rsidR="00530523" w:rsidRPr="000D0BD2" w14:paraId="1D3880BD"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2425E6" w14:textId="77777777" w:rsidR="00530523" w:rsidRPr="000D0BD2" w:rsidRDefault="00530523" w:rsidP="006723BE">
                  <w:pPr>
                    <w:pStyle w:val="rowtabella0"/>
                    <w:rPr>
                      <w:color w:val="002060"/>
                    </w:rPr>
                  </w:pPr>
                  <w:r w:rsidRPr="000D0BD2">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CEF220" w14:textId="77777777" w:rsidR="00530523" w:rsidRPr="000D0BD2" w:rsidRDefault="00530523" w:rsidP="006723BE">
                  <w:pPr>
                    <w:pStyle w:val="rowtabella0"/>
                    <w:rPr>
                      <w:color w:val="002060"/>
                    </w:rPr>
                  </w:pPr>
                  <w:r w:rsidRPr="000D0BD2">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2B7BFC" w14:textId="77777777" w:rsidR="00530523" w:rsidRPr="000D0BD2" w:rsidRDefault="00530523" w:rsidP="006723BE">
                  <w:pPr>
                    <w:pStyle w:val="rowtabella0"/>
                    <w:jc w:val="center"/>
                    <w:rPr>
                      <w:color w:val="002060"/>
                    </w:rPr>
                  </w:pPr>
                  <w:r w:rsidRPr="000D0BD2">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403B87" w14:textId="77777777" w:rsidR="00530523" w:rsidRPr="000D0BD2" w:rsidRDefault="00530523" w:rsidP="006723BE">
                  <w:pPr>
                    <w:pStyle w:val="rowtabella0"/>
                    <w:jc w:val="center"/>
                    <w:rPr>
                      <w:color w:val="002060"/>
                    </w:rPr>
                  </w:pPr>
                  <w:r w:rsidRPr="000D0BD2">
                    <w:rPr>
                      <w:color w:val="002060"/>
                    </w:rPr>
                    <w:t> </w:t>
                  </w:r>
                </w:p>
              </w:tc>
            </w:tr>
            <w:tr w:rsidR="00530523" w:rsidRPr="000D0BD2" w14:paraId="105D0B2A"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AF8C35" w14:textId="77777777" w:rsidR="00530523" w:rsidRPr="000D0BD2" w:rsidRDefault="00530523" w:rsidP="006723BE">
                  <w:pPr>
                    <w:pStyle w:val="rowtabella0"/>
                    <w:rPr>
                      <w:color w:val="002060"/>
                    </w:rPr>
                  </w:pPr>
                  <w:r w:rsidRPr="000D0BD2">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293E9" w14:textId="77777777" w:rsidR="00530523" w:rsidRPr="000D0BD2" w:rsidRDefault="00530523" w:rsidP="006723BE">
                  <w:pPr>
                    <w:pStyle w:val="rowtabella0"/>
                    <w:rPr>
                      <w:color w:val="002060"/>
                    </w:rPr>
                  </w:pPr>
                  <w:r w:rsidRPr="000D0BD2">
                    <w:rPr>
                      <w:color w:val="002060"/>
                    </w:rPr>
                    <w:t>- GIOVANI SANT IPPOLITO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1367F" w14:textId="77777777" w:rsidR="00530523" w:rsidRPr="000D0BD2" w:rsidRDefault="00530523" w:rsidP="006723BE">
                  <w:pPr>
                    <w:pStyle w:val="rowtabella0"/>
                    <w:jc w:val="center"/>
                    <w:rPr>
                      <w:color w:val="002060"/>
                    </w:rPr>
                  </w:pPr>
                  <w:r w:rsidRPr="000D0BD2">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492B5" w14:textId="77777777" w:rsidR="00530523" w:rsidRPr="000D0BD2" w:rsidRDefault="00530523" w:rsidP="006723BE">
                  <w:pPr>
                    <w:pStyle w:val="rowtabella0"/>
                    <w:jc w:val="center"/>
                    <w:rPr>
                      <w:color w:val="002060"/>
                    </w:rPr>
                  </w:pPr>
                  <w:r w:rsidRPr="000D0BD2">
                    <w:rPr>
                      <w:color w:val="002060"/>
                    </w:rPr>
                    <w:t> </w:t>
                  </w:r>
                </w:p>
              </w:tc>
            </w:tr>
          </w:tbl>
          <w:p w14:paraId="5C8202D4" w14:textId="77777777" w:rsidR="00530523" w:rsidRPr="000D0BD2" w:rsidRDefault="00530523" w:rsidP="006723B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3630B20D"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35E2E" w14:textId="77777777" w:rsidR="00530523" w:rsidRPr="000D0BD2" w:rsidRDefault="00530523" w:rsidP="006723BE">
                  <w:pPr>
                    <w:pStyle w:val="headertabella0"/>
                    <w:rPr>
                      <w:color w:val="002060"/>
                    </w:rPr>
                  </w:pPr>
                  <w:r w:rsidRPr="000D0BD2">
                    <w:rPr>
                      <w:color w:val="002060"/>
                    </w:rPr>
                    <w:t>GIRONE B - 12 Giornata - R</w:t>
                  </w:r>
                </w:p>
              </w:tc>
            </w:tr>
            <w:tr w:rsidR="00530523" w:rsidRPr="000D0BD2" w14:paraId="6C97FEB7"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2B5E11" w14:textId="77777777" w:rsidR="00530523" w:rsidRPr="000D0BD2" w:rsidRDefault="00530523" w:rsidP="006723BE">
                  <w:pPr>
                    <w:pStyle w:val="rowtabella0"/>
                    <w:rPr>
                      <w:color w:val="002060"/>
                    </w:rPr>
                  </w:pPr>
                  <w:r w:rsidRPr="000D0BD2">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46546" w14:textId="77777777" w:rsidR="00530523" w:rsidRPr="000D0BD2" w:rsidRDefault="00530523" w:rsidP="006723BE">
                  <w:pPr>
                    <w:pStyle w:val="rowtabella0"/>
                    <w:rPr>
                      <w:color w:val="002060"/>
                    </w:rPr>
                  </w:pPr>
                  <w:r w:rsidRPr="000D0BD2">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E29FC" w14:textId="77777777" w:rsidR="00530523" w:rsidRPr="000D0BD2" w:rsidRDefault="00530523" w:rsidP="006723BE">
                  <w:pPr>
                    <w:pStyle w:val="rowtabella0"/>
                    <w:jc w:val="center"/>
                    <w:rPr>
                      <w:color w:val="002060"/>
                    </w:rPr>
                  </w:pPr>
                  <w:r w:rsidRPr="000D0BD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D969D" w14:textId="77777777" w:rsidR="00530523" w:rsidRPr="000D0BD2" w:rsidRDefault="00530523" w:rsidP="006723BE">
                  <w:pPr>
                    <w:pStyle w:val="rowtabella0"/>
                    <w:jc w:val="center"/>
                    <w:rPr>
                      <w:color w:val="002060"/>
                    </w:rPr>
                  </w:pPr>
                  <w:r w:rsidRPr="000D0BD2">
                    <w:rPr>
                      <w:color w:val="002060"/>
                    </w:rPr>
                    <w:t> </w:t>
                  </w:r>
                </w:p>
              </w:tc>
            </w:tr>
            <w:tr w:rsidR="00530523" w:rsidRPr="000D0BD2" w14:paraId="7EF8ED8F"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13B216" w14:textId="77777777" w:rsidR="00530523" w:rsidRPr="000D0BD2" w:rsidRDefault="00530523" w:rsidP="006723BE">
                  <w:pPr>
                    <w:pStyle w:val="rowtabella0"/>
                    <w:rPr>
                      <w:color w:val="002060"/>
                    </w:rPr>
                  </w:pPr>
                  <w:r w:rsidRPr="000D0BD2">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A3B65A" w14:textId="77777777" w:rsidR="00530523" w:rsidRPr="000D0BD2" w:rsidRDefault="00530523" w:rsidP="006723BE">
                  <w:pPr>
                    <w:pStyle w:val="rowtabella0"/>
                    <w:rPr>
                      <w:color w:val="002060"/>
                    </w:rPr>
                  </w:pPr>
                  <w:r w:rsidRPr="000D0BD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979C05" w14:textId="77777777" w:rsidR="00530523" w:rsidRPr="000D0BD2" w:rsidRDefault="00530523" w:rsidP="006723BE">
                  <w:pPr>
                    <w:pStyle w:val="rowtabella0"/>
                    <w:jc w:val="center"/>
                    <w:rPr>
                      <w:color w:val="002060"/>
                    </w:rPr>
                  </w:pPr>
                  <w:r w:rsidRPr="000D0BD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495970" w14:textId="77777777" w:rsidR="00530523" w:rsidRPr="000D0BD2" w:rsidRDefault="00530523" w:rsidP="006723BE">
                  <w:pPr>
                    <w:pStyle w:val="rowtabella0"/>
                    <w:jc w:val="center"/>
                    <w:rPr>
                      <w:color w:val="002060"/>
                    </w:rPr>
                  </w:pPr>
                  <w:r w:rsidRPr="000D0BD2">
                    <w:rPr>
                      <w:color w:val="002060"/>
                    </w:rPr>
                    <w:t> </w:t>
                  </w:r>
                </w:p>
              </w:tc>
            </w:tr>
            <w:tr w:rsidR="00530523" w:rsidRPr="000D0BD2" w14:paraId="2A8DCEB5"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BE78EB" w14:textId="77777777" w:rsidR="00530523" w:rsidRPr="000D0BD2" w:rsidRDefault="00530523" w:rsidP="006723BE">
                  <w:pPr>
                    <w:pStyle w:val="rowtabella0"/>
                    <w:rPr>
                      <w:color w:val="002060"/>
                    </w:rPr>
                  </w:pPr>
                  <w:r w:rsidRPr="000D0BD2">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318D7C" w14:textId="77777777" w:rsidR="00530523" w:rsidRPr="000D0BD2" w:rsidRDefault="00530523" w:rsidP="006723BE">
                  <w:pPr>
                    <w:pStyle w:val="rowtabella0"/>
                    <w:rPr>
                      <w:color w:val="002060"/>
                    </w:rPr>
                  </w:pPr>
                  <w:r w:rsidRPr="000D0BD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0DBE23" w14:textId="77777777" w:rsidR="00530523" w:rsidRPr="000D0BD2" w:rsidRDefault="00530523" w:rsidP="006723BE">
                  <w:pPr>
                    <w:pStyle w:val="rowtabella0"/>
                    <w:jc w:val="center"/>
                    <w:rPr>
                      <w:color w:val="002060"/>
                    </w:rPr>
                  </w:pPr>
                  <w:r w:rsidRPr="000D0BD2">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443ABA" w14:textId="77777777" w:rsidR="00530523" w:rsidRPr="000D0BD2" w:rsidRDefault="00530523" w:rsidP="006723BE">
                  <w:pPr>
                    <w:pStyle w:val="rowtabella0"/>
                    <w:jc w:val="center"/>
                    <w:rPr>
                      <w:color w:val="002060"/>
                    </w:rPr>
                  </w:pPr>
                  <w:r w:rsidRPr="000D0BD2">
                    <w:rPr>
                      <w:color w:val="002060"/>
                    </w:rPr>
                    <w:t> </w:t>
                  </w:r>
                </w:p>
              </w:tc>
            </w:tr>
            <w:tr w:rsidR="00530523" w:rsidRPr="000D0BD2" w14:paraId="3FF3E118"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3FC721" w14:textId="77777777" w:rsidR="00530523" w:rsidRPr="000D0BD2" w:rsidRDefault="00530523" w:rsidP="006723BE">
                  <w:pPr>
                    <w:pStyle w:val="rowtabella0"/>
                    <w:rPr>
                      <w:color w:val="002060"/>
                    </w:rPr>
                  </w:pPr>
                  <w:r w:rsidRPr="000D0BD2">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C6FA81" w14:textId="77777777" w:rsidR="00530523" w:rsidRPr="000D0BD2" w:rsidRDefault="00530523" w:rsidP="006723BE">
                  <w:pPr>
                    <w:pStyle w:val="rowtabella0"/>
                    <w:rPr>
                      <w:color w:val="002060"/>
                    </w:rPr>
                  </w:pPr>
                  <w:r w:rsidRPr="000D0BD2">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850593" w14:textId="77777777" w:rsidR="00530523" w:rsidRPr="000D0BD2" w:rsidRDefault="00530523" w:rsidP="006723BE">
                  <w:pPr>
                    <w:pStyle w:val="rowtabella0"/>
                    <w:jc w:val="center"/>
                    <w:rPr>
                      <w:color w:val="002060"/>
                    </w:rPr>
                  </w:pPr>
                  <w:r w:rsidRPr="000D0BD2">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33A2A9" w14:textId="77777777" w:rsidR="00530523" w:rsidRPr="000D0BD2" w:rsidRDefault="00530523" w:rsidP="006723BE">
                  <w:pPr>
                    <w:pStyle w:val="rowtabella0"/>
                    <w:jc w:val="center"/>
                    <w:rPr>
                      <w:color w:val="002060"/>
                    </w:rPr>
                  </w:pPr>
                  <w:r w:rsidRPr="000D0BD2">
                    <w:rPr>
                      <w:color w:val="002060"/>
                    </w:rPr>
                    <w:t> </w:t>
                  </w:r>
                </w:p>
              </w:tc>
            </w:tr>
            <w:tr w:rsidR="00530523" w:rsidRPr="000D0BD2" w14:paraId="7B0BB052"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0F3C4D" w14:textId="77777777" w:rsidR="00530523" w:rsidRPr="000D0BD2" w:rsidRDefault="00530523" w:rsidP="006723BE">
                  <w:pPr>
                    <w:pStyle w:val="rowtabella0"/>
                    <w:rPr>
                      <w:color w:val="002060"/>
                    </w:rPr>
                  </w:pPr>
                  <w:r w:rsidRPr="000D0BD2">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88FCA4" w14:textId="77777777" w:rsidR="00530523" w:rsidRPr="000D0BD2" w:rsidRDefault="00530523" w:rsidP="006723BE">
                  <w:pPr>
                    <w:pStyle w:val="rowtabella0"/>
                    <w:rPr>
                      <w:color w:val="002060"/>
                    </w:rPr>
                  </w:pPr>
                  <w:r w:rsidRPr="000D0BD2">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50C890" w14:textId="77777777" w:rsidR="00530523" w:rsidRPr="000D0BD2" w:rsidRDefault="00530523" w:rsidP="006723BE">
                  <w:pPr>
                    <w:pStyle w:val="rowtabella0"/>
                    <w:jc w:val="center"/>
                    <w:rPr>
                      <w:color w:val="002060"/>
                    </w:rPr>
                  </w:pPr>
                  <w:r w:rsidRPr="000D0BD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2B23DC" w14:textId="77777777" w:rsidR="00530523" w:rsidRPr="000D0BD2" w:rsidRDefault="00530523" w:rsidP="006723BE">
                  <w:pPr>
                    <w:pStyle w:val="rowtabella0"/>
                    <w:jc w:val="center"/>
                    <w:rPr>
                      <w:color w:val="002060"/>
                    </w:rPr>
                  </w:pPr>
                  <w:r w:rsidRPr="000D0BD2">
                    <w:rPr>
                      <w:color w:val="002060"/>
                    </w:rPr>
                    <w:t> </w:t>
                  </w:r>
                </w:p>
              </w:tc>
            </w:tr>
            <w:tr w:rsidR="00530523" w:rsidRPr="000D0BD2" w14:paraId="13D9EBB5"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82E4E" w14:textId="77777777" w:rsidR="00530523" w:rsidRPr="000D0BD2" w:rsidRDefault="00530523" w:rsidP="006723BE">
                  <w:pPr>
                    <w:pStyle w:val="rowtabella0"/>
                    <w:rPr>
                      <w:color w:val="002060"/>
                    </w:rPr>
                  </w:pPr>
                  <w:r w:rsidRPr="000D0BD2">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52B32" w14:textId="77777777" w:rsidR="00530523" w:rsidRPr="000D0BD2" w:rsidRDefault="00530523" w:rsidP="006723BE">
                  <w:pPr>
                    <w:pStyle w:val="rowtabella0"/>
                    <w:rPr>
                      <w:color w:val="002060"/>
                    </w:rPr>
                  </w:pPr>
                  <w:r w:rsidRPr="000D0BD2">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6F43B" w14:textId="77777777" w:rsidR="00530523" w:rsidRPr="000D0BD2" w:rsidRDefault="00530523" w:rsidP="006723BE">
                  <w:pPr>
                    <w:pStyle w:val="rowtabella0"/>
                    <w:jc w:val="center"/>
                    <w:rPr>
                      <w:color w:val="002060"/>
                    </w:rPr>
                  </w:pPr>
                  <w:r w:rsidRPr="000D0BD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457D3" w14:textId="77777777" w:rsidR="00530523" w:rsidRPr="000D0BD2" w:rsidRDefault="00530523" w:rsidP="006723BE">
                  <w:pPr>
                    <w:pStyle w:val="rowtabella0"/>
                    <w:jc w:val="center"/>
                    <w:rPr>
                      <w:color w:val="002060"/>
                    </w:rPr>
                  </w:pPr>
                  <w:r w:rsidRPr="000D0BD2">
                    <w:rPr>
                      <w:color w:val="002060"/>
                    </w:rPr>
                    <w:t> </w:t>
                  </w:r>
                </w:p>
              </w:tc>
            </w:tr>
          </w:tbl>
          <w:p w14:paraId="2A343F1E" w14:textId="77777777" w:rsidR="00530523" w:rsidRPr="000D0BD2" w:rsidRDefault="00530523" w:rsidP="006723BE">
            <w:pPr>
              <w:rPr>
                <w:color w:val="002060"/>
              </w:rPr>
            </w:pPr>
          </w:p>
        </w:tc>
      </w:tr>
    </w:tbl>
    <w:p w14:paraId="3A39B165" w14:textId="77777777" w:rsidR="00530523" w:rsidRPr="000D0BD2" w:rsidRDefault="00530523" w:rsidP="0053052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68CA3A85"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7617C154"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731A1" w14:textId="77777777" w:rsidR="00530523" w:rsidRPr="000D0BD2" w:rsidRDefault="00530523" w:rsidP="006723BE">
                  <w:pPr>
                    <w:pStyle w:val="headertabella0"/>
                    <w:rPr>
                      <w:color w:val="002060"/>
                    </w:rPr>
                  </w:pPr>
                  <w:r w:rsidRPr="000D0BD2">
                    <w:rPr>
                      <w:color w:val="002060"/>
                    </w:rPr>
                    <w:t>GIRONE C - 12 Giornata - R</w:t>
                  </w:r>
                </w:p>
              </w:tc>
            </w:tr>
            <w:tr w:rsidR="00530523" w:rsidRPr="000D0BD2" w14:paraId="5D7CFCA9"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60BD8A" w14:textId="77777777" w:rsidR="00530523" w:rsidRPr="000D0BD2" w:rsidRDefault="00530523" w:rsidP="006723BE">
                  <w:pPr>
                    <w:pStyle w:val="rowtabella0"/>
                    <w:rPr>
                      <w:color w:val="002060"/>
                    </w:rPr>
                  </w:pPr>
                  <w:r w:rsidRPr="000D0BD2">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3FABA" w14:textId="77777777" w:rsidR="00530523" w:rsidRPr="000D0BD2" w:rsidRDefault="00530523" w:rsidP="006723BE">
                  <w:pPr>
                    <w:pStyle w:val="rowtabella0"/>
                    <w:rPr>
                      <w:color w:val="002060"/>
                    </w:rPr>
                  </w:pPr>
                  <w:r w:rsidRPr="000D0BD2">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66FC2" w14:textId="77777777" w:rsidR="00530523" w:rsidRPr="000D0BD2" w:rsidRDefault="00530523" w:rsidP="006723BE">
                  <w:pPr>
                    <w:pStyle w:val="rowtabella0"/>
                    <w:jc w:val="center"/>
                    <w:rPr>
                      <w:color w:val="002060"/>
                    </w:rPr>
                  </w:pPr>
                  <w:r w:rsidRPr="000D0BD2">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A5C8A" w14:textId="77777777" w:rsidR="00530523" w:rsidRPr="000D0BD2" w:rsidRDefault="00530523" w:rsidP="006723BE">
                  <w:pPr>
                    <w:pStyle w:val="rowtabella0"/>
                    <w:jc w:val="center"/>
                    <w:rPr>
                      <w:color w:val="002060"/>
                    </w:rPr>
                  </w:pPr>
                  <w:r w:rsidRPr="000D0BD2">
                    <w:rPr>
                      <w:color w:val="002060"/>
                    </w:rPr>
                    <w:t> </w:t>
                  </w:r>
                </w:p>
              </w:tc>
            </w:tr>
            <w:tr w:rsidR="00530523" w:rsidRPr="000D0BD2" w14:paraId="07C8FFAD"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F5DA21" w14:textId="77777777" w:rsidR="00530523" w:rsidRPr="000D0BD2" w:rsidRDefault="00530523" w:rsidP="006723BE">
                  <w:pPr>
                    <w:pStyle w:val="rowtabella0"/>
                    <w:rPr>
                      <w:color w:val="002060"/>
                    </w:rPr>
                  </w:pPr>
                  <w:r w:rsidRPr="000D0BD2">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BDEBB2" w14:textId="77777777" w:rsidR="00530523" w:rsidRPr="000D0BD2" w:rsidRDefault="00530523" w:rsidP="006723BE">
                  <w:pPr>
                    <w:pStyle w:val="rowtabella0"/>
                    <w:rPr>
                      <w:color w:val="002060"/>
                    </w:rPr>
                  </w:pPr>
                  <w:r w:rsidRPr="000D0BD2">
                    <w:rPr>
                      <w:color w:val="002060"/>
                    </w:rPr>
                    <w:t xml:space="preserve">- </w:t>
                  </w:r>
                  <w:proofErr w:type="gramStart"/>
                  <w:r w:rsidRPr="000D0BD2">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07DEFD" w14:textId="77777777" w:rsidR="00530523" w:rsidRPr="000D0BD2" w:rsidRDefault="00530523" w:rsidP="006723BE">
                  <w:pPr>
                    <w:pStyle w:val="rowtabella0"/>
                    <w:jc w:val="center"/>
                    <w:rPr>
                      <w:color w:val="002060"/>
                    </w:rPr>
                  </w:pPr>
                  <w:r w:rsidRPr="000D0BD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0242CA" w14:textId="77777777" w:rsidR="00530523" w:rsidRPr="000D0BD2" w:rsidRDefault="00530523" w:rsidP="006723BE">
                  <w:pPr>
                    <w:pStyle w:val="rowtabella0"/>
                    <w:jc w:val="center"/>
                    <w:rPr>
                      <w:color w:val="002060"/>
                    </w:rPr>
                  </w:pPr>
                  <w:r w:rsidRPr="000D0BD2">
                    <w:rPr>
                      <w:color w:val="002060"/>
                    </w:rPr>
                    <w:t> </w:t>
                  </w:r>
                </w:p>
              </w:tc>
            </w:tr>
            <w:tr w:rsidR="00530523" w:rsidRPr="000D0BD2" w14:paraId="6E97EB8C"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053D7B" w14:textId="77777777" w:rsidR="00530523" w:rsidRPr="000D0BD2" w:rsidRDefault="00530523" w:rsidP="006723BE">
                  <w:pPr>
                    <w:pStyle w:val="rowtabella0"/>
                    <w:rPr>
                      <w:color w:val="002060"/>
                    </w:rPr>
                  </w:pPr>
                  <w:r w:rsidRPr="000D0BD2">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1462E9" w14:textId="77777777" w:rsidR="00530523" w:rsidRPr="000D0BD2" w:rsidRDefault="00530523" w:rsidP="006723BE">
                  <w:pPr>
                    <w:pStyle w:val="rowtabella0"/>
                    <w:rPr>
                      <w:color w:val="002060"/>
                    </w:rPr>
                  </w:pPr>
                  <w:r w:rsidRPr="000D0BD2">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236C92" w14:textId="77777777" w:rsidR="00530523" w:rsidRPr="000D0BD2" w:rsidRDefault="00530523" w:rsidP="006723BE">
                  <w:pPr>
                    <w:pStyle w:val="rowtabella0"/>
                    <w:jc w:val="center"/>
                    <w:rPr>
                      <w:color w:val="002060"/>
                    </w:rPr>
                  </w:pPr>
                  <w:r w:rsidRPr="000D0BD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08F47B" w14:textId="77777777" w:rsidR="00530523" w:rsidRPr="000D0BD2" w:rsidRDefault="00530523" w:rsidP="006723BE">
                  <w:pPr>
                    <w:pStyle w:val="rowtabella0"/>
                    <w:jc w:val="center"/>
                    <w:rPr>
                      <w:color w:val="002060"/>
                    </w:rPr>
                  </w:pPr>
                  <w:r w:rsidRPr="000D0BD2">
                    <w:rPr>
                      <w:color w:val="002060"/>
                    </w:rPr>
                    <w:t> </w:t>
                  </w:r>
                </w:p>
              </w:tc>
            </w:tr>
            <w:tr w:rsidR="00530523" w:rsidRPr="000D0BD2" w14:paraId="70E33F7A"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344408" w14:textId="77777777" w:rsidR="00530523" w:rsidRPr="000D0BD2" w:rsidRDefault="00530523" w:rsidP="006723BE">
                  <w:pPr>
                    <w:pStyle w:val="rowtabella0"/>
                    <w:rPr>
                      <w:color w:val="002060"/>
                    </w:rPr>
                  </w:pPr>
                  <w:r w:rsidRPr="000D0BD2">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22CF95" w14:textId="77777777" w:rsidR="00530523" w:rsidRPr="000D0BD2" w:rsidRDefault="00530523" w:rsidP="006723BE">
                  <w:pPr>
                    <w:pStyle w:val="rowtabella0"/>
                    <w:rPr>
                      <w:color w:val="002060"/>
                    </w:rPr>
                  </w:pPr>
                  <w:r w:rsidRPr="000D0BD2">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825774" w14:textId="77777777" w:rsidR="00530523" w:rsidRPr="000D0BD2" w:rsidRDefault="00530523" w:rsidP="006723BE">
                  <w:pPr>
                    <w:pStyle w:val="rowtabella0"/>
                    <w:jc w:val="center"/>
                    <w:rPr>
                      <w:color w:val="002060"/>
                    </w:rPr>
                  </w:pPr>
                  <w:r w:rsidRPr="000D0BD2">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61CC32" w14:textId="77777777" w:rsidR="00530523" w:rsidRPr="000D0BD2" w:rsidRDefault="00530523" w:rsidP="006723BE">
                  <w:pPr>
                    <w:pStyle w:val="rowtabella0"/>
                    <w:jc w:val="center"/>
                    <w:rPr>
                      <w:color w:val="002060"/>
                    </w:rPr>
                  </w:pPr>
                  <w:r w:rsidRPr="000D0BD2">
                    <w:rPr>
                      <w:color w:val="002060"/>
                    </w:rPr>
                    <w:t> </w:t>
                  </w:r>
                </w:p>
              </w:tc>
            </w:tr>
            <w:tr w:rsidR="00530523" w:rsidRPr="000D0BD2" w14:paraId="461430B8"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0716B1" w14:textId="77777777" w:rsidR="00530523" w:rsidRPr="000D0BD2" w:rsidRDefault="00530523" w:rsidP="006723BE">
                  <w:pPr>
                    <w:pStyle w:val="rowtabella0"/>
                    <w:rPr>
                      <w:color w:val="002060"/>
                    </w:rPr>
                  </w:pPr>
                  <w:r w:rsidRPr="000D0BD2">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FE6960" w14:textId="77777777" w:rsidR="00530523" w:rsidRPr="000D0BD2" w:rsidRDefault="00530523" w:rsidP="006723BE">
                  <w:pPr>
                    <w:pStyle w:val="rowtabella0"/>
                    <w:rPr>
                      <w:color w:val="002060"/>
                    </w:rPr>
                  </w:pPr>
                  <w:r w:rsidRPr="000D0BD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1D8959" w14:textId="77777777" w:rsidR="00530523" w:rsidRPr="000D0BD2" w:rsidRDefault="00530523" w:rsidP="006723BE">
                  <w:pPr>
                    <w:pStyle w:val="rowtabella0"/>
                    <w:jc w:val="center"/>
                    <w:rPr>
                      <w:color w:val="002060"/>
                    </w:rPr>
                  </w:pPr>
                  <w:r w:rsidRPr="000D0BD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2B16BE" w14:textId="77777777" w:rsidR="00530523" w:rsidRPr="000D0BD2" w:rsidRDefault="00530523" w:rsidP="006723BE">
                  <w:pPr>
                    <w:pStyle w:val="rowtabella0"/>
                    <w:jc w:val="center"/>
                    <w:rPr>
                      <w:color w:val="002060"/>
                    </w:rPr>
                  </w:pPr>
                  <w:r w:rsidRPr="000D0BD2">
                    <w:rPr>
                      <w:color w:val="002060"/>
                    </w:rPr>
                    <w:t> </w:t>
                  </w:r>
                </w:p>
              </w:tc>
            </w:tr>
            <w:tr w:rsidR="00530523" w:rsidRPr="000D0BD2" w14:paraId="6964FEBD"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9DD771" w14:textId="77777777" w:rsidR="00530523" w:rsidRPr="000D0BD2" w:rsidRDefault="00530523" w:rsidP="006723BE">
                  <w:pPr>
                    <w:pStyle w:val="rowtabella0"/>
                    <w:rPr>
                      <w:color w:val="002060"/>
                    </w:rPr>
                  </w:pPr>
                  <w:r w:rsidRPr="000D0BD2">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EC04D" w14:textId="77777777" w:rsidR="00530523" w:rsidRPr="000D0BD2" w:rsidRDefault="00530523" w:rsidP="006723BE">
                  <w:pPr>
                    <w:pStyle w:val="rowtabella0"/>
                    <w:rPr>
                      <w:color w:val="002060"/>
                    </w:rPr>
                  </w:pPr>
                  <w:r w:rsidRPr="000D0BD2">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410EF" w14:textId="77777777" w:rsidR="00530523" w:rsidRPr="000D0BD2" w:rsidRDefault="00530523" w:rsidP="006723BE">
                  <w:pPr>
                    <w:pStyle w:val="rowtabella0"/>
                    <w:jc w:val="center"/>
                    <w:rPr>
                      <w:color w:val="002060"/>
                    </w:rPr>
                  </w:pPr>
                  <w:r w:rsidRPr="000D0BD2">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A54D3" w14:textId="77777777" w:rsidR="00530523" w:rsidRPr="000D0BD2" w:rsidRDefault="00530523" w:rsidP="006723BE">
                  <w:pPr>
                    <w:pStyle w:val="rowtabella0"/>
                    <w:jc w:val="center"/>
                    <w:rPr>
                      <w:color w:val="002060"/>
                    </w:rPr>
                  </w:pPr>
                  <w:r w:rsidRPr="000D0BD2">
                    <w:rPr>
                      <w:color w:val="002060"/>
                    </w:rPr>
                    <w:t> </w:t>
                  </w:r>
                </w:p>
              </w:tc>
            </w:tr>
          </w:tbl>
          <w:p w14:paraId="628D7B90" w14:textId="77777777" w:rsidR="00530523" w:rsidRPr="000D0BD2" w:rsidRDefault="00530523" w:rsidP="006723BE">
            <w:pPr>
              <w:rPr>
                <w:color w:val="002060"/>
              </w:rPr>
            </w:pPr>
          </w:p>
        </w:tc>
      </w:tr>
    </w:tbl>
    <w:p w14:paraId="31340025" w14:textId="77777777" w:rsidR="00530523" w:rsidRPr="000D0BD2" w:rsidRDefault="00530523" w:rsidP="00530523">
      <w:pPr>
        <w:pStyle w:val="breakline"/>
        <w:rPr>
          <w:rFonts w:eastAsiaTheme="minorEastAsia"/>
          <w:color w:val="002060"/>
        </w:rPr>
      </w:pPr>
    </w:p>
    <w:p w14:paraId="32F660A3" w14:textId="77777777" w:rsidR="00530523" w:rsidRPr="000D0BD2" w:rsidRDefault="00530523" w:rsidP="00530523">
      <w:pPr>
        <w:pStyle w:val="breakline"/>
        <w:rPr>
          <w:color w:val="002060"/>
        </w:rPr>
      </w:pPr>
    </w:p>
    <w:p w14:paraId="30E614D9" w14:textId="77777777" w:rsidR="00530523" w:rsidRPr="000D0BD2" w:rsidRDefault="00530523" w:rsidP="00530523">
      <w:pPr>
        <w:pStyle w:val="titoloprinc0"/>
        <w:rPr>
          <w:color w:val="002060"/>
        </w:rPr>
      </w:pPr>
      <w:r w:rsidRPr="000D0BD2">
        <w:rPr>
          <w:color w:val="002060"/>
        </w:rPr>
        <w:t>GIUDICE SPORTIVO</w:t>
      </w:r>
    </w:p>
    <w:p w14:paraId="05BA9530" w14:textId="77777777" w:rsidR="00530523" w:rsidRPr="000D0BD2" w:rsidRDefault="00530523" w:rsidP="00530523">
      <w:pPr>
        <w:pStyle w:val="diffida"/>
        <w:rPr>
          <w:color w:val="002060"/>
        </w:rPr>
      </w:pPr>
      <w:r w:rsidRPr="000D0BD2">
        <w:rPr>
          <w:color w:val="002060"/>
        </w:rPr>
        <w:t>Il Giudice Sportivo Avv. Agnese Lazzaretti, con l'assistenza del Segretario Angelo Castellana, nella seduta del 09/04/2025, ha adottato le decisioni che di seguito integralmente si riportano:</w:t>
      </w:r>
    </w:p>
    <w:p w14:paraId="61FA096F" w14:textId="77777777" w:rsidR="00530523" w:rsidRPr="000D0BD2" w:rsidRDefault="00530523" w:rsidP="00530523">
      <w:pPr>
        <w:pStyle w:val="titolo10"/>
        <w:rPr>
          <w:color w:val="002060"/>
        </w:rPr>
      </w:pPr>
      <w:r w:rsidRPr="000D0BD2">
        <w:rPr>
          <w:color w:val="002060"/>
        </w:rPr>
        <w:t xml:space="preserve">GARE DEL 4/ 4/2025 </w:t>
      </w:r>
    </w:p>
    <w:p w14:paraId="5048CD9A" w14:textId="77777777" w:rsidR="00530523" w:rsidRPr="000D0BD2" w:rsidRDefault="00530523" w:rsidP="00530523">
      <w:pPr>
        <w:pStyle w:val="titolo60"/>
        <w:rPr>
          <w:color w:val="002060"/>
        </w:rPr>
      </w:pPr>
      <w:r w:rsidRPr="000D0BD2">
        <w:rPr>
          <w:color w:val="002060"/>
        </w:rPr>
        <w:t xml:space="preserve">DECISIONI DEL GIUDICE SPORTIVO </w:t>
      </w:r>
    </w:p>
    <w:p w14:paraId="4DD3BD71" w14:textId="77777777" w:rsidR="00C31221" w:rsidRDefault="00530523" w:rsidP="00530523">
      <w:pPr>
        <w:pStyle w:val="diffida"/>
        <w:spacing w:before="80" w:beforeAutospacing="0" w:after="40" w:afterAutospacing="0"/>
        <w:jc w:val="left"/>
        <w:rPr>
          <w:color w:val="002060"/>
        </w:rPr>
      </w:pPr>
      <w:r w:rsidRPr="000D0BD2">
        <w:rPr>
          <w:color w:val="002060"/>
        </w:rPr>
        <w:t xml:space="preserve">gara del 4/ 4/2025 SPORTING GROTTAMMARE - REAL SAN GIORGIO </w:t>
      </w:r>
      <w:r w:rsidRPr="000D0BD2">
        <w:rPr>
          <w:color w:val="002060"/>
        </w:rPr>
        <w:br/>
        <w:t xml:space="preserve">Dopo aver esaminato il referto arbitrale relativo alla gara in oggetto, nel quale era presente un provvedimento disciplinare di ammonizione nei confronti del giocatore n. 5 Sig. Sciamanna Fabio (n. 28/05/1979) della Società Sporting Grottammare e, avendo riscontrato, da un controllo del sistema informatico nonché dalle successive verifiche presso l'Ufficio tesseramenti, che il suddetto calciatore non risulta tesserato per la predetta Società sportiva, </w:t>
      </w:r>
    </w:p>
    <w:p w14:paraId="4F961F3A" w14:textId="77777777" w:rsidR="00C31221" w:rsidRDefault="00530523" w:rsidP="00530523">
      <w:pPr>
        <w:pStyle w:val="diffida"/>
        <w:spacing w:before="80" w:beforeAutospacing="0" w:after="40" w:afterAutospacing="0"/>
        <w:jc w:val="left"/>
        <w:rPr>
          <w:color w:val="002060"/>
        </w:rPr>
      </w:pPr>
      <w:r w:rsidRPr="000D0BD2">
        <w:rPr>
          <w:color w:val="002060"/>
        </w:rPr>
        <w:t xml:space="preserve">delibera </w:t>
      </w:r>
    </w:p>
    <w:p w14:paraId="178FECCE" w14:textId="77777777" w:rsidR="00C31221" w:rsidRDefault="00530523" w:rsidP="00530523">
      <w:pPr>
        <w:pStyle w:val="diffida"/>
        <w:spacing w:before="80" w:beforeAutospacing="0" w:after="40" w:afterAutospacing="0"/>
        <w:jc w:val="left"/>
        <w:rPr>
          <w:color w:val="002060"/>
        </w:rPr>
      </w:pPr>
      <w:r w:rsidRPr="000D0BD2">
        <w:rPr>
          <w:color w:val="002060"/>
        </w:rPr>
        <w:t>- di assegnare la gara persa alla Società Sporting Grottammare omologando il risultato: Sporting Grottammare 0</w:t>
      </w:r>
      <w:proofErr w:type="gramStart"/>
      <w:r w:rsidRPr="000D0BD2">
        <w:rPr>
          <w:color w:val="002060"/>
        </w:rPr>
        <w:t xml:space="preserve">- </w:t>
      </w:r>
      <w:r w:rsidR="00C31221">
        <w:rPr>
          <w:color w:val="002060"/>
        </w:rPr>
        <w:t xml:space="preserve"> </w:t>
      </w:r>
      <w:proofErr w:type="spellStart"/>
      <w:r w:rsidR="00C31221">
        <w:rPr>
          <w:color w:val="002060"/>
        </w:rPr>
        <w:t>M</w:t>
      </w:r>
      <w:r w:rsidRPr="000D0BD2">
        <w:rPr>
          <w:color w:val="002060"/>
        </w:rPr>
        <w:t>Real</w:t>
      </w:r>
      <w:proofErr w:type="spellEnd"/>
      <w:proofErr w:type="gramEnd"/>
      <w:r w:rsidRPr="000D0BD2">
        <w:rPr>
          <w:color w:val="002060"/>
        </w:rPr>
        <w:t xml:space="preserve"> S. Giorgio 6;</w:t>
      </w:r>
    </w:p>
    <w:p w14:paraId="14046477" w14:textId="563DAFD9" w:rsidR="00530523" w:rsidRPr="000D0BD2" w:rsidRDefault="00530523" w:rsidP="00530523">
      <w:pPr>
        <w:pStyle w:val="diffida"/>
        <w:spacing w:before="80" w:beforeAutospacing="0" w:after="40" w:afterAutospacing="0"/>
        <w:jc w:val="left"/>
        <w:rPr>
          <w:color w:val="002060"/>
        </w:rPr>
      </w:pPr>
      <w:r w:rsidRPr="000D0BD2">
        <w:rPr>
          <w:color w:val="002060"/>
        </w:rPr>
        <w:t xml:space="preserve">- di inibire fino al 23/04/2025 il dirigente accompagnatore della Sporting Grottammare </w:t>
      </w:r>
      <w:proofErr w:type="spellStart"/>
      <w:r w:rsidRPr="000D0BD2">
        <w:rPr>
          <w:color w:val="002060"/>
        </w:rPr>
        <w:t>Sig.Pomili</w:t>
      </w:r>
      <w:proofErr w:type="spellEnd"/>
      <w:r w:rsidRPr="000D0BD2">
        <w:rPr>
          <w:color w:val="002060"/>
        </w:rPr>
        <w:t xml:space="preserve"> Simone. </w:t>
      </w:r>
    </w:p>
    <w:p w14:paraId="078EE2B4" w14:textId="77777777" w:rsidR="00530523" w:rsidRPr="000D0BD2" w:rsidRDefault="00530523" w:rsidP="00530523">
      <w:pPr>
        <w:pStyle w:val="titolo7a"/>
        <w:rPr>
          <w:color w:val="002060"/>
        </w:rPr>
      </w:pPr>
      <w:r w:rsidRPr="000D0BD2">
        <w:rPr>
          <w:color w:val="002060"/>
        </w:rPr>
        <w:t xml:space="preserve">PROVVEDIMENTI DISCIPLINARI </w:t>
      </w:r>
    </w:p>
    <w:p w14:paraId="0F9BD315" w14:textId="77777777" w:rsidR="00530523" w:rsidRPr="000D0BD2" w:rsidRDefault="00530523" w:rsidP="00530523">
      <w:pPr>
        <w:pStyle w:val="titolo7b0"/>
        <w:rPr>
          <w:color w:val="002060"/>
        </w:rPr>
      </w:pPr>
      <w:r w:rsidRPr="000D0BD2">
        <w:rPr>
          <w:color w:val="002060"/>
        </w:rPr>
        <w:lastRenderedPageBreak/>
        <w:t xml:space="preserve">In base alle risultanze degli atti ufficiali sono state deliberate le seguenti sanzioni disciplinari. </w:t>
      </w:r>
    </w:p>
    <w:p w14:paraId="67FD8F3D" w14:textId="77777777" w:rsidR="00530523" w:rsidRPr="000D0BD2" w:rsidRDefault="00530523" w:rsidP="00530523">
      <w:pPr>
        <w:pStyle w:val="titolo30"/>
        <w:rPr>
          <w:color w:val="002060"/>
        </w:rPr>
      </w:pPr>
      <w:r w:rsidRPr="000D0BD2">
        <w:rPr>
          <w:color w:val="002060"/>
        </w:rPr>
        <w:t xml:space="preserve">SOCIETA' </w:t>
      </w:r>
    </w:p>
    <w:p w14:paraId="056D035C" w14:textId="77777777" w:rsidR="00530523" w:rsidRPr="000D0BD2" w:rsidRDefault="00530523" w:rsidP="00530523">
      <w:pPr>
        <w:pStyle w:val="titolo20"/>
        <w:rPr>
          <w:color w:val="002060"/>
        </w:rPr>
      </w:pPr>
      <w:r w:rsidRPr="000D0BD2">
        <w:rPr>
          <w:color w:val="002060"/>
        </w:rPr>
        <w:t xml:space="preserve">PERDITA DELLA GARA: </w:t>
      </w:r>
    </w:p>
    <w:p w14:paraId="42269EFD" w14:textId="77777777" w:rsidR="00530523" w:rsidRPr="000D0BD2" w:rsidRDefault="00530523" w:rsidP="00530523">
      <w:pPr>
        <w:pStyle w:val="diffida"/>
        <w:spacing w:before="80" w:beforeAutospacing="0" w:after="40" w:afterAutospacing="0"/>
        <w:jc w:val="left"/>
        <w:rPr>
          <w:color w:val="002060"/>
        </w:rPr>
      </w:pPr>
      <w:r w:rsidRPr="000D0BD2">
        <w:rPr>
          <w:color w:val="002060"/>
        </w:rPr>
        <w:t xml:space="preserve">SPORTING GROTTAMMARE </w:t>
      </w:r>
      <w:r w:rsidRPr="000D0BD2">
        <w:rPr>
          <w:color w:val="002060"/>
        </w:rPr>
        <w:br/>
        <w:t xml:space="preserve">V. Delibera </w:t>
      </w:r>
    </w:p>
    <w:p w14:paraId="5EAE1D16" w14:textId="77777777" w:rsidR="00530523" w:rsidRPr="000D0BD2" w:rsidRDefault="00530523" w:rsidP="00530523">
      <w:pPr>
        <w:pStyle w:val="titolo20"/>
        <w:rPr>
          <w:color w:val="002060"/>
        </w:rPr>
      </w:pPr>
      <w:r w:rsidRPr="000D0BD2">
        <w:rPr>
          <w:color w:val="002060"/>
        </w:rPr>
        <w:t xml:space="preserve">AMMENDA </w:t>
      </w:r>
    </w:p>
    <w:p w14:paraId="589EB247" w14:textId="77777777" w:rsidR="00530523" w:rsidRPr="000D0BD2" w:rsidRDefault="00530523" w:rsidP="00530523">
      <w:pPr>
        <w:pStyle w:val="diffida"/>
        <w:spacing w:before="80" w:beforeAutospacing="0" w:after="40" w:afterAutospacing="0"/>
        <w:jc w:val="left"/>
        <w:rPr>
          <w:color w:val="002060"/>
        </w:rPr>
      </w:pPr>
      <w:r w:rsidRPr="000D0BD2">
        <w:rPr>
          <w:color w:val="002060"/>
        </w:rPr>
        <w:t xml:space="preserve">Euro 150,00 SPORTING GROTTAMMARE </w:t>
      </w:r>
      <w:r w:rsidRPr="000D0BD2">
        <w:rPr>
          <w:color w:val="002060"/>
        </w:rPr>
        <w:br/>
        <w:t xml:space="preserve">Per comportamento offensivo del proprio pubblico nei confronti dell'arbitro per tutta la durata della gara. </w:t>
      </w:r>
    </w:p>
    <w:p w14:paraId="5B2A2D1A" w14:textId="77777777" w:rsidR="00530523" w:rsidRPr="000D0BD2" w:rsidRDefault="00530523" w:rsidP="00530523">
      <w:pPr>
        <w:pStyle w:val="diffida"/>
        <w:spacing w:before="80" w:beforeAutospacing="0" w:after="40" w:afterAutospacing="0"/>
        <w:jc w:val="left"/>
        <w:rPr>
          <w:color w:val="002060"/>
        </w:rPr>
      </w:pPr>
      <w:r w:rsidRPr="000D0BD2">
        <w:rPr>
          <w:color w:val="002060"/>
        </w:rPr>
        <w:br/>
        <w:t xml:space="preserve">Euro 80,00 REAL FABRIANO </w:t>
      </w:r>
      <w:r w:rsidRPr="000D0BD2">
        <w:rPr>
          <w:color w:val="002060"/>
        </w:rPr>
        <w:br/>
        <w:t xml:space="preserve">Per comportamento offensivo del proprio pubblico nei confronti dei giocatori avversari. </w:t>
      </w:r>
    </w:p>
    <w:p w14:paraId="7C111A14" w14:textId="77777777" w:rsidR="00530523" w:rsidRPr="000D0BD2" w:rsidRDefault="00530523" w:rsidP="00530523">
      <w:pPr>
        <w:pStyle w:val="diffida"/>
        <w:spacing w:before="80" w:beforeAutospacing="0" w:after="40" w:afterAutospacing="0"/>
        <w:jc w:val="left"/>
        <w:rPr>
          <w:color w:val="002060"/>
        </w:rPr>
      </w:pPr>
      <w:r w:rsidRPr="000D0BD2">
        <w:rPr>
          <w:color w:val="002060"/>
        </w:rPr>
        <w:br/>
        <w:t xml:space="preserve">Euro 80,00 SPORTING GROTTAMMARE </w:t>
      </w:r>
      <w:r w:rsidRPr="000D0BD2">
        <w:rPr>
          <w:color w:val="002060"/>
        </w:rPr>
        <w:br/>
        <w:t xml:space="preserve">Per aver un proprio tifoso, che svolgeva la mansione di custode, offe-so il direttore di gara. </w:t>
      </w:r>
    </w:p>
    <w:p w14:paraId="37227717" w14:textId="77777777" w:rsidR="00530523" w:rsidRPr="000D0BD2" w:rsidRDefault="00530523" w:rsidP="00530523">
      <w:pPr>
        <w:pStyle w:val="titolo30"/>
        <w:rPr>
          <w:color w:val="002060"/>
        </w:rPr>
      </w:pPr>
      <w:r w:rsidRPr="000D0BD2">
        <w:rPr>
          <w:color w:val="002060"/>
        </w:rPr>
        <w:t xml:space="preserve">DIRIGENTI </w:t>
      </w:r>
    </w:p>
    <w:p w14:paraId="403F70B7" w14:textId="77777777" w:rsidR="00530523" w:rsidRPr="000D0BD2" w:rsidRDefault="00530523" w:rsidP="00530523">
      <w:pPr>
        <w:pStyle w:val="titolo20"/>
        <w:rPr>
          <w:color w:val="002060"/>
        </w:rPr>
      </w:pPr>
      <w:r w:rsidRPr="000D0BD2">
        <w:rPr>
          <w:color w:val="002060"/>
        </w:rPr>
        <w:t xml:space="preserve">INIBIZIONE A TEMPO OPPURE SQUALIFICA A GARE: FINO AL 9/ 6/2025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888ADCA" w14:textId="77777777" w:rsidTr="006723BE">
        <w:tc>
          <w:tcPr>
            <w:tcW w:w="2200" w:type="dxa"/>
            <w:tcMar>
              <w:top w:w="20" w:type="dxa"/>
              <w:left w:w="20" w:type="dxa"/>
              <w:bottom w:w="20" w:type="dxa"/>
              <w:right w:w="20" w:type="dxa"/>
            </w:tcMar>
            <w:vAlign w:val="center"/>
            <w:hideMark/>
          </w:tcPr>
          <w:p w14:paraId="5CD401A2" w14:textId="77777777" w:rsidR="00530523" w:rsidRPr="000D0BD2" w:rsidRDefault="00530523" w:rsidP="006723BE">
            <w:pPr>
              <w:pStyle w:val="movimento"/>
              <w:rPr>
                <w:color w:val="002060"/>
              </w:rPr>
            </w:pPr>
            <w:r w:rsidRPr="000D0BD2">
              <w:rPr>
                <w:color w:val="002060"/>
              </w:rPr>
              <w:t>POMILI SIMONE</w:t>
            </w:r>
          </w:p>
        </w:tc>
        <w:tc>
          <w:tcPr>
            <w:tcW w:w="2200" w:type="dxa"/>
            <w:tcMar>
              <w:top w:w="20" w:type="dxa"/>
              <w:left w:w="20" w:type="dxa"/>
              <w:bottom w:w="20" w:type="dxa"/>
              <w:right w:w="20" w:type="dxa"/>
            </w:tcMar>
            <w:vAlign w:val="center"/>
            <w:hideMark/>
          </w:tcPr>
          <w:p w14:paraId="4C4F85EF" w14:textId="77777777" w:rsidR="00530523" w:rsidRPr="000D0BD2" w:rsidRDefault="00530523" w:rsidP="006723BE">
            <w:pPr>
              <w:pStyle w:val="movimento2"/>
              <w:rPr>
                <w:color w:val="002060"/>
              </w:rPr>
            </w:pPr>
            <w:r w:rsidRPr="000D0BD2">
              <w:rPr>
                <w:color w:val="002060"/>
              </w:rPr>
              <w:t xml:space="preserve">(SPORTING GROTTAMMARE) </w:t>
            </w:r>
          </w:p>
        </w:tc>
        <w:tc>
          <w:tcPr>
            <w:tcW w:w="800" w:type="dxa"/>
            <w:tcMar>
              <w:top w:w="20" w:type="dxa"/>
              <w:left w:w="20" w:type="dxa"/>
              <w:bottom w:w="20" w:type="dxa"/>
              <w:right w:w="20" w:type="dxa"/>
            </w:tcMar>
            <w:vAlign w:val="center"/>
            <w:hideMark/>
          </w:tcPr>
          <w:p w14:paraId="21D1F2C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E5A69D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D9A6E5D" w14:textId="77777777" w:rsidR="00530523" w:rsidRPr="000D0BD2" w:rsidRDefault="00530523" w:rsidP="006723BE">
            <w:pPr>
              <w:pStyle w:val="movimento2"/>
              <w:rPr>
                <w:color w:val="002060"/>
              </w:rPr>
            </w:pPr>
            <w:r w:rsidRPr="000D0BD2">
              <w:rPr>
                <w:color w:val="002060"/>
              </w:rPr>
              <w:t> </w:t>
            </w:r>
          </w:p>
        </w:tc>
      </w:tr>
    </w:tbl>
    <w:p w14:paraId="5E800D93" w14:textId="77777777" w:rsidR="00530523" w:rsidRPr="000D0BD2" w:rsidRDefault="00530523" w:rsidP="00530523">
      <w:pPr>
        <w:pStyle w:val="diffida"/>
        <w:spacing w:before="80" w:beforeAutospacing="0" w:after="40" w:afterAutospacing="0"/>
        <w:jc w:val="left"/>
        <w:rPr>
          <w:rFonts w:eastAsiaTheme="minorEastAsia"/>
          <w:color w:val="002060"/>
        </w:rPr>
      </w:pPr>
      <w:r w:rsidRPr="000D0BD2">
        <w:rPr>
          <w:color w:val="002060"/>
        </w:rPr>
        <w:t xml:space="preserve">Espulso per essere entrato in campo al fine di offendere l'arbitro, si posizionava tra il pubblico e per tutta la durata della gara reiterava tale comportamento, integrando così la condotta prevista e punita dall'art. 36 co. 2 lett. a) CGS. </w:t>
      </w:r>
    </w:p>
    <w:p w14:paraId="7195AF85" w14:textId="77777777" w:rsidR="00530523" w:rsidRPr="000D0BD2" w:rsidRDefault="00530523" w:rsidP="00530523">
      <w:pPr>
        <w:pStyle w:val="titolo20"/>
        <w:rPr>
          <w:color w:val="002060"/>
        </w:rPr>
      </w:pPr>
      <w:r w:rsidRPr="000D0BD2">
        <w:rPr>
          <w:color w:val="002060"/>
        </w:rPr>
        <w:t xml:space="preserve">INIBIZIONE A TEMPO OPPURE SQUALIFICA A GARE: FINO AL 23/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733E52E7" w14:textId="77777777" w:rsidTr="006723BE">
        <w:tc>
          <w:tcPr>
            <w:tcW w:w="2200" w:type="dxa"/>
            <w:tcMar>
              <w:top w:w="20" w:type="dxa"/>
              <w:left w:w="20" w:type="dxa"/>
              <w:bottom w:w="20" w:type="dxa"/>
              <w:right w:w="20" w:type="dxa"/>
            </w:tcMar>
            <w:vAlign w:val="center"/>
            <w:hideMark/>
          </w:tcPr>
          <w:p w14:paraId="167B6978" w14:textId="77777777" w:rsidR="00530523" w:rsidRPr="000D0BD2" w:rsidRDefault="00530523" w:rsidP="006723BE">
            <w:pPr>
              <w:pStyle w:val="movimento"/>
              <w:rPr>
                <w:color w:val="002060"/>
              </w:rPr>
            </w:pPr>
            <w:r w:rsidRPr="000D0BD2">
              <w:rPr>
                <w:color w:val="002060"/>
              </w:rPr>
              <w:t>POMILI SIMONE</w:t>
            </w:r>
          </w:p>
        </w:tc>
        <w:tc>
          <w:tcPr>
            <w:tcW w:w="2200" w:type="dxa"/>
            <w:tcMar>
              <w:top w:w="20" w:type="dxa"/>
              <w:left w:w="20" w:type="dxa"/>
              <w:bottom w:w="20" w:type="dxa"/>
              <w:right w:w="20" w:type="dxa"/>
            </w:tcMar>
            <w:vAlign w:val="center"/>
            <w:hideMark/>
          </w:tcPr>
          <w:p w14:paraId="1789E6A8" w14:textId="77777777" w:rsidR="00530523" w:rsidRPr="000D0BD2" w:rsidRDefault="00530523" w:rsidP="006723BE">
            <w:pPr>
              <w:pStyle w:val="movimento2"/>
              <w:rPr>
                <w:color w:val="002060"/>
              </w:rPr>
            </w:pPr>
            <w:r w:rsidRPr="000D0BD2">
              <w:rPr>
                <w:color w:val="002060"/>
              </w:rPr>
              <w:t xml:space="preserve">(SPORTING GROTTAMMARE) </w:t>
            </w:r>
          </w:p>
        </w:tc>
        <w:tc>
          <w:tcPr>
            <w:tcW w:w="800" w:type="dxa"/>
            <w:tcMar>
              <w:top w:w="20" w:type="dxa"/>
              <w:left w:w="20" w:type="dxa"/>
              <w:bottom w:w="20" w:type="dxa"/>
              <w:right w:w="20" w:type="dxa"/>
            </w:tcMar>
            <w:vAlign w:val="center"/>
            <w:hideMark/>
          </w:tcPr>
          <w:p w14:paraId="20626824"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A41EDE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E50223D" w14:textId="77777777" w:rsidR="00530523" w:rsidRPr="000D0BD2" w:rsidRDefault="00530523" w:rsidP="006723BE">
            <w:pPr>
              <w:pStyle w:val="movimento2"/>
              <w:rPr>
                <w:color w:val="002060"/>
              </w:rPr>
            </w:pPr>
            <w:r w:rsidRPr="000D0BD2">
              <w:rPr>
                <w:color w:val="002060"/>
              </w:rPr>
              <w:t> </w:t>
            </w:r>
          </w:p>
        </w:tc>
      </w:tr>
    </w:tbl>
    <w:p w14:paraId="38FF5277" w14:textId="77777777" w:rsidR="00530523" w:rsidRPr="000D0BD2" w:rsidRDefault="00530523" w:rsidP="00530523">
      <w:pPr>
        <w:pStyle w:val="diffida"/>
        <w:spacing w:before="80" w:beforeAutospacing="0" w:after="40" w:afterAutospacing="0"/>
        <w:jc w:val="left"/>
        <w:rPr>
          <w:rFonts w:eastAsiaTheme="minorEastAsia"/>
          <w:color w:val="002060"/>
        </w:rPr>
      </w:pPr>
      <w:r w:rsidRPr="000D0BD2">
        <w:rPr>
          <w:color w:val="002060"/>
        </w:rPr>
        <w:t xml:space="preserve">V. Delibera. </w:t>
      </w:r>
    </w:p>
    <w:p w14:paraId="360B8476" w14:textId="77777777" w:rsidR="00530523" w:rsidRPr="000D0BD2" w:rsidRDefault="00530523" w:rsidP="00530523">
      <w:pPr>
        <w:pStyle w:val="titolo20"/>
        <w:rPr>
          <w:color w:val="002060"/>
        </w:rPr>
      </w:pPr>
      <w:r w:rsidRPr="000D0BD2">
        <w:rPr>
          <w:color w:val="002060"/>
        </w:rPr>
        <w:t xml:space="preserve">INIBIZIONE A TEMPO OPPURE SQUALIFICA A GARE: FINO AL 16/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B48E2B0" w14:textId="77777777" w:rsidTr="006723BE">
        <w:tc>
          <w:tcPr>
            <w:tcW w:w="2200" w:type="dxa"/>
            <w:tcMar>
              <w:top w:w="20" w:type="dxa"/>
              <w:left w:w="20" w:type="dxa"/>
              <w:bottom w:w="20" w:type="dxa"/>
              <w:right w:w="20" w:type="dxa"/>
            </w:tcMar>
            <w:vAlign w:val="center"/>
            <w:hideMark/>
          </w:tcPr>
          <w:p w14:paraId="72E5658D" w14:textId="77777777" w:rsidR="00530523" w:rsidRPr="000D0BD2" w:rsidRDefault="00530523" w:rsidP="006723BE">
            <w:pPr>
              <w:pStyle w:val="movimento"/>
              <w:rPr>
                <w:color w:val="002060"/>
              </w:rPr>
            </w:pPr>
            <w:r w:rsidRPr="000D0BD2">
              <w:rPr>
                <w:color w:val="002060"/>
              </w:rPr>
              <w:t>SPADONI MATTEO</w:t>
            </w:r>
          </w:p>
        </w:tc>
        <w:tc>
          <w:tcPr>
            <w:tcW w:w="2200" w:type="dxa"/>
            <w:tcMar>
              <w:top w:w="20" w:type="dxa"/>
              <w:left w:w="20" w:type="dxa"/>
              <w:bottom w:w="20" w:type="dxa"/>
              <w:right w:w="20" w:type="dxa"/>
            </w:tcMar>
            <w:vAlign w:val="center"/>
            <w:hideMark/>
          </w:tcPr>
          <w:p w14:paraId="6575C563" w14:textId="77777777" w:rsidR="00530523" w:rsidRPr="000D0BD2" w:rsidRDefault="00530523" w:rsidP="006723BE">
            <w:pPr>
              <w:pStyle w:val="movimento2"/>
              <w:rPr>
                <w:color w:val="002060"/>
              </w:rPr>
            </w:pPr>
            <w:r w:rsidRPr="000D0BD2">
              <w:rPr>
                <w:color w:val="002060"/>
              </w:rPr>
              <w:t xml:space="preserve">(PIEVE D ICO CALCIO A 5) </w:t>
            </w:r>
          </w:p>
        </w:tc>
        <w:tc>
          <w:tcPr>
            <w:tcW w:w="800" w:type="dxa"/>
            <w:tcMar>
              <w:top w:w="20" w:type="dxa"/>
              <w:left w:w="20" w:type="dxa"/>
              <w:bottom w:w="20" w:type="dxa"/>
              <w:right w:w="20" w:type="dxa"/>
            </w:tcMar>
            <w:vAlign w:val="center"/>
            <w:hideMark/>
          </w:tcPr>
          <w:p w14:paraId="722247D8"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82B245A"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A1E6657" w14:textId="77777777" w:rsidR="00530523" w:rsidRPr="000D0BD2" w:rsidRDefault="00530523" w:rsidP="006723BE">
            <w:pPr>
              <w:pStyle w:val="movimento2"/>
              <w:rPr>
                <w:color w:val="002060"/>
              </w:rPr>
            </w:pPr>
            <w:r w:rsidRPr="000D0BD2">
              <w:rPr>
                <w:color w:val="002060"/>
              </w:rPr>
              <w:t> </w:t>
            </w:r>
          </w:p>
        </w:tc>
      </w:tr>
    </w:tbl>
    <w:p w14:paraId="562D2D90" w14:textId="77777777" w:rsidR="00530523" w:rsidRPr="000D0BD2" w:rsidRDefault="00530523" w:rsidP="00530523">
      <w:pPr>
        <w:pStyle w:val="diffida"/>
        <w:spacing w:before="80" w:beforeAutospacing="0" w:after="40" w:afterAutospacing="0"/>
        <w:jc w:val="left"/>
        <w:rPr>
          <w:rFonts w:eastAsiaTheme="minorEastAsia"/>
          <w:color w:val="002060"/>
        </w:rPr>
      </w:pPr>
      <w:r w:rsidRPr="000D0BD2">
        <w:rPr>
          <w:color w:val="002060"/>
        </w:rPr>
        <w:t xml:space="preserve">Per proteste nei confronti dell'arbitro a fine gara. </w:t>
      </w:r>
    </w:p>
    <w:p w14:paraId="1E39CCEC" w14:textId="77777777" w:rsidR="00530523" w:rsidRPr="000D0BD2" w:rsidRDefault="00530523" w:rsidP="00530523">
      <w:pPr>
        <w:pStyle w:val="titolo30"/>
        <w:rPr>
          <w:color w:val="002060"/>
        </w:rPr>
      </w:pPr>
      <w:r w:rsidRPr="000D0BD2">
        <w:rPr>
          <w:color w:val="002060"/>
        </w:rPr>
        <w:t xml:space="preserve">ALLENATORI </w:t>
      </w:r>
    </w:p>
    <w:p w14:paraId="2A774AE2" w14:textId="77777777" w:rsidR="00530523" w:rsidRPr="000D0BD2" w:rsidRDefault="00530523" w:rsidP="00530523">
      <w:pPr>
        <w:pStyle w:val="titolo20"/>
        <w:rPr>
          <w:color w:val="002060"/>
        </w:rPr>
      </w:pPr>
      <w:r w:rsidRPr="000D0BD2">
        <w:rPr>
          <w:color w:val="002060"/>
        </w:rPr>
        <w:t xml:space="preserve">SQUALIFICA FINO AL 16/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F598FB0" w14:textId="77777777" w:rsidTr="006723BE">
        <w:tc>
          <w:tcPr>
            <w:tcW w:w="2200" w:type="dxa"/>
            <w:tcMar>
              <w:top w:w="20" w:type="dxa"/>
              <w:left w:w="20" w:type="dxa"/>
              <w:bottom w:w="20" w:type="dxa"/>
              <w:right w:w="20" w:type="dxa"/>
            </w:tcMar>
            <w:vAlign w:val="center"/>
            <w:hideMark/>
          </w:tcPr>
          <w:p w14:paraId="3D808F14" w14:textId="77777777" w:rsidR="00530523" w:rsidRPr="000D0BD2" w:rsidRDefault="00530523" w:rsidP="006723BE">
            <w:pPr>
              <w:pStyle w:val="movimento"/>
              <w:rPr>
                <w:color w:val="002060"/>
              </w:rPr>
            </w:pPr>
            <w:r w:rsidRPr="000D0BD2">
              <w:rPr>
                <w:color w:val="002060"/>
              </w:rPr>
              <w:t>FERRARESI EMANUELE</w:t>
            </w:r>
          </w:p>
        </w:tc>
        <w:tc>
          <w:tcPr>
            <w:tcW w:w="2200" w:type="dxa"/>
            <w:tcMar>
              <w:top w:w="20" w:type="dxa"/>
              <w:left w:w="20" w:type="dxa"/>
              <w:bottom w:w="20" w:type="dxa"/>
              <w:right w:w="20" w:type="dxa"/>
            </w:tcMar>
            <w:vAlign w:val="center"/>
            <w:hideMark/>
          </w:tcPr>
          <w:p w14:paraId="07FDB6FB" w14:textId="77777777" w:rsidR="00530523" w:rsidRPr="000D0BD2" w:rsidRDefault="00530523" w:rsidP="006723BE">
            <w:pPr>
              <w:pStyle w:val="movimento2"/>
              <w:rPr>
                <w:color w:val="002060"/>
              </w:rPr>
            </w:pPr>
            <w:r w:rsidRPr="000D0BD2">
              <w:rPr>
                <w:color w:val="002060"/>
              </w:rPr>
              <w:t xml:space="preserve">(ACLI MANTOVANI CALCIO A 5) </w:t>
            </w:r>
          </w:p>
        </w:tc>
        <w:tc>
          <w:tcPr>
            <w:tcW w:w="800" w:type="dxa"/>
            <w:tcMar>
              <w:top w:w="20" w:type="dxa"/>
              <w:left w:w="20" w:type="dxa"/>
              <w:bottom w:w="20" w:type="dxa"/>
              <w:right w:w="20" w:type="dxa"/>
            </w:tcMar>
            <w:vAlign w:val="center"/>
            <w:hideMark/>
          </w:tcPr>
          <w:p w14:paraId="2B615DF4"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15E17E8"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1C7F6F3" w14:textId="77777777" w:rsidR="00530523" w:rsidRPr="000D0BD2" w:rsidRDefault="00530523" w:rsidP="006723BE">
            <w:pPr>
              <w:pStyle w:val="movimento2"/>
              <w:rPr>
                <w:color w:val="002060"/>
              </w:rPr>
            </w:pPr>
            <w:r w:rsidRPr="000D0BD2">
              <w:rPr>
                <w:color w:val="002060"/>
              </w:rPr>
              <w:t> </w:t>
            </w:r>
          </w:p>
        </w:tc>
      </w:tr>
    </w:tbl>
    <w:p w14:paraId="79EA0A62" w14:textId="77777777" w:rsidR="00530523" w:rsidRPr="000D0BD2" w:rsidRDefault="00530523" w:rsidP="00530523">
      <w:pPr>
        <w:pStyle w:val="diffida"/>
        <w:spacing w:before="80" w:beforeAutospacing="0" w:after="40" w:afterAutospacing="0"/>
        <w:jc w:val="left"/>
        <w:rPr>
          <w:rFonts w:eastAsiaTheme="minorEastAsia"/>
          <w:color w:val="002060"/>
        </w:rPr>
      </w:pPr>
      <w:r w:rsidRPr="000D0BD2">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7E54807" w14:textId="77777777" w:rsidTr="006723BE">
        <w:tc>
          <w:tcPr>
            <w:tcW w:w="2200" w:type="dxa"/>
            <w:tcMar>
              <w:top w:w="20" w:type="dxa"/>
              <w:left w:w="20" w:type="dxa"/>
              <w:bottom w:w="20" w:type="dxa"/>
              <w:right w:w="20" w:type="dxa"/>
            </w:tcMar>
            <w:vAlign w:val="center"/>
            <w:hideMark/>
          </w:tcPr>
          <w:p w14:paraId="229D3B54" w14:textId="77777777" w:rsidR="00530523" w:rsidRPr="000D0BD2" w:rsidRDefault="00530523" w:rsidP="006723BE">
            <w:pPr>
              <w:pStyle w:val="movimento"/>
              <w:rPr>
                <w:color w:val="002060"/>
              </w:rPr>
            </w:pPr>
            <w:r w:rsidRPr="000D0BD2">
              <w:rPr>
                <w:color w:val="002060"/>
              </w:rPr>
              <w:t>MARCELLETTI ROBERTO</w:t>
            </w:r>
          </w:p>
        </w:tc>
        <w:tc>
          <w:tcPr>
            <w:tcW w:w="2200" w:type="dxa"/>
            <w:tcMar>
              <w:top w:w="20" w:type="dxa"/>
              <w:left w:w="20" w:type="dxa"/>
              <w:bottom w:w="20" w:type="dxa"/>
              <w:right w:w="20" w:type="dxa"/>
            </w:tcMar>
            <w:vAlign w:val="center"/>
            <w:hideMark/>
          </w:tcPr>
          <w:p w14:paraId="04F9C462" w14:textId="77777777" w:rsidR="00530523" w:rsidRPr="000D0BD2" w:rsidRDefault="00530523" w:rsidP="006723BE">
            <w:pPr>
              <w:pStyle w:val="movimento2"/>
              <w:rPr>
                <w:color w:val="002060"/>
              </w:rPr>
            </w:pPr>
            <w:r w:rsidRPr="000D0BD2">
              <w:rPr>
                <w:color w:val="002060"/>
              </w:rPr>
              <w:t xml:space="preserve">(VERBENA C5 ANCONA) </w:t>
            </w:r>
          </w:p>
        </w:tc>
        <w:tc>
          <w:tcPr>
            <w:tcW w:w="800" w:type="dxa"/>
            <w:tcMar>
              <w:top w:w="20" w:type="dxa"/>
              <w:left w:w="20" w:type="dxa"/>
              <w:bottom w:w="20" w:type="dxa"/>
              <w:right w:w="20" w:type="dxa"/>
            </w:tcMar>
            <w:vAlign w:val="center"/>
            <w:hideMark/>
          </w:tcPr>
          <w:p w14:paraId="7CEFA64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0CB31B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E3DE774" w14:textId="77777777" w:rsidR="00530523" w:rsidRPr="000D0BD2" w:rsidRDefault="00530523" w:rsidP="006723BE">
            <w:pPr>
              <w:pStyle w:val="movimento2"/>
              <w:rPr>
                <w:color w:val="002060"/>
              </w:rPr>
            </w:pPr>
            <w:r w:rsidRPr="000D0BD2">
              <w:rPr>
                <w:color w:val="002060"/>
              </w:rPr>
              <w:t> </w:t>
            </w:r>
          </w:p>
        </w:tc>
      </w:tr>
    </w:tbl>
    <w:p w14:paraId="0208E3D4" w14:textId="77777777" w:rsidR="00530523" w:rsidRPr="000D0BD2" w:rsidRDefault="00530523" w:rsidP="00530523">
      <w:pPr>
        <w:pStyle w:val="diffida"/>
        <w:spacing w:before="80" w:beforeAutospacing="0" w:after="40" w:afterAutospacing="0"/>
        <w:jc w:val="left"/>
        <w:rPr>
          <w:rFonts w:eastAsiaTheme="minorEastAsia"/>
          <w:color w:val="002060"/>
        </w:rPr>
      </w:pPr>
      <w:r w:rsidRPr="000D0BD2">
        <w:rPr>
          <w:color w:val="002060"/>
        </w:rPr>
        <w:t xml:space="preserve">Per proteste nei confronti dell'arbitro. Allontanato. </w:t>
      </w:r>
    </w:p>
    <w:p w14:paraId="2A18E0BB" w14:textId="77777777" w:rsidR="00530523" w:rsidRPr="000D0BD2" w:rsidRDefault="00530523" w:rsidP="00530523">
      <w:pPr>
        <w:pStyle w:val="titolo20"/>
        <w:rPr>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B393368" w14:textId="77777777" w:rsidTr="006723BE">
        <w:tc>
          <w:tcPr>
            <w:tcW w:w="2200" w:type="dxa"/>
            <w:tcMar>
              <w:top w:w="20" w:type="dxa"/>
              <w:left w:w="20" w:type="dxa"/>
              <w:bottom w:w="20" w:type="dxa"/>
              <w:right w:w="20" w:type="dxa"/>
            </w:tcMar>
            <w:vAlign w:val="center"/>
            <w:hideMark/>
          </w:tcPr>
          <w:p w14:paraId="17723FED" w14:textId="77777777" w:rsidR="00530523" w:rsidRPr="000D0BD2" w:rsidRDefault="00530523" w:rsidP="006723BE">
            <w:pPr>
              <w:pStyle w:val="movimento"/>
              <w:rPr>
                <w:color w:val="002060"/>
              </w:rPr>
            </w:pPr>
            <w:r w:rsidRPr="000D0BD2">
              <w:rPr>
                <w:color w:val="002060"/>
              </w:rPr>
              <w:t>CARUSI MATTEO</w:t>
            </w:r>
          </w:p>
        </w:tc>
        <w:tc>
          <w:tcPr>
            <w:tcW w:w="2200" w:type="dxa"/>
            <w:tcMar>
              <w:top w:w="20" w:type="dxa"/>
              <w:left w:w="20" w:type="dxa"/>
              <w:bottom w:w="20" w:type="dxa"/>
              <w:right w:w="20" w:type="dxa"/>
            </w:tcMar>
            <w:vAlign w:val="center"/>
            <w:hideMark/>
          </w:tcPr>
          <w:p w14:paraId="150B3759" w14:textId="77777777" w:rsidR="00530523" w:rsidRPr="000D0BD2" w:rsidRDefault="00530523" w:rsidP="006723BE">
            <w:pPr>
              <w:pStyle w:val="movimento2"/>
              <w:rPr>
                <w:color w:val="002060"/>
              </w:rPr>
            </w:pPr>
            <w:r w:rsidRPr="000D0BD2">
              <w:rPr>
                <w:color w:val="002060"/>
              </w:rPr>
              <w:t xml:space="preserve">(REAL ANCARIA) </w:t>
            </w:r>
          </w:p>
        </w:tc>
        <w:tc>
          <w:tcPr>
            <w:tcW w:w="800" w:type="dxa"/>
            <w:tcMar>
              <w:top w:w="20" w:type="dxa"/>
              <w:left w:w="20" w:type="dxa"/>
              <w:bottom w:w="20" w:type="dxa"/>
              <w:right w:w="20" w:type="dxa"/>
            </w:tcMar>
            <w:vAlign w:val="center"/>
            <w:hideMark/>
          </w:tcPr>
          <w:p w14:paraId="6A57196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A76C74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9C8E656" w14:textId="77777777" w:rsidR="00530523" w:rsidRPr="000D0BD2" w:rsidRDefault="00530523" w:rsidP="006723BE">
            <w:pPr>
              <w:pStyle w:val="movimento2"/>
              <w:rPr>
                <w:color w:val="002060"/>
              </w:rPr>
            </w:pPr>
            <w:r w:rsidRPr="000D0BD2">
              <w:rPr>
                <w:color w:val="002060"/>
              </w:rPr>
              <w:t> </w:t>
            </w:r>
          </w:p>
        </w:tc>
      </w:tr>
    </w:tbl>
    <w:p w14:paraId="7C75DF2A" w14:textId="77777777" w:rsidR="00530523" w:rsidRPr="000D0BD2" w:rsidRDefault="00530523" w:rsidP="00530523">
      <w:pPr>
        <w:pStyle w:val="titolo30"/>
        <w:rPr>
          <w:rFonts w:eastAsiaTheme="minorEastAsia"/>
          <w:color w:val="002060"/>
        </w:rPr>
      </w:pPr>
      <w:r w:rsidRPr="000D0BD2">
        <w:rPr>
          <w:color w:val="002060"/>
        </w:rPr>
        <w:t xml:space="preserve">CALCIATORI ESPULSI </w:t>
      </w:r>
    </w:p>
    <w:p w14:paraId="50FF4BE9" w14:textId="77777777" w:rsidR="00530523" w:rsidRPr="000D0BD2" w:rsidRDefault="00530523" w:rsidP="00530523">
      <w:pPr>
        <w:pStyle w:val="titolo20"/>
        <w:rPr>
          <w:color w:val="002060"/>
        </w:rPr>
      </w:pPr>
      <w:r w:rsidRPr="000D0BD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3F744F6D" w14:textId="77777777" w:rsidTr="006723BE">
        <w:tc>
          <w:tcPr>
            <w:tcW w:w="2200" w:type="dxa"/>
            <w:tcMar>
              <w:top w:w="20" w:type="dxa"/>
              <w:left w:w="20" w:type="dxa"/>
              <w:bottom w:w="20" w:type="dxa"/>
              <w:right w:w="20" w:type="dxa"/>
            </w:tcMar>
            <w:vAlign w:val="center"/>
            <w:hideMark/>
          </w:tcPr>
          <w:p w14:paraId="6D101B02" w14:textId="77777777" w:rsidR="00530523" w:rsidRPr="000D0BD2" w:rsidRDefault="00530523" w:rsidP="006723BE">
            <w:pPr>
              <w:pStyle w:val="movimento"/>
              <w:rPr>
                <w:color w:val="002060"/>
              </w:rPr>
            </w:pPr>
            <w:r w:rsidRPr="000D0BD2">
              <w:rPr>
                <w:color w:val="002060"/>
              </w:rPr>
              <w:t>BERTOZZI SAMUELE</w:t>
            </w:r>
          </w:p>
        </w:tc>
        <w:tc>
          <w:tcPr>
            <w:tcW w:w="2200" w:type="dxa"/>
            <w:tcMar>
              <w:top w:w="20" w:type="dxa"/>
              <w:left w:w="20" w:type="dxa"/>
              <w:bottom w:w="20" w:type="dxa"/>
              <w:right w:w="20" w:type="dxa"/>
            </w:tcMar>
            <w:vAlign w:val="center"/>
            <w:hideMark/>
          </w:tcPr>
          <w:p w14:paraId="1DE9151D" w14:textId="77777777" w:rsidR="00530523" w:rsidRPr="000D0BD2" w:rsidRDefault="00530523" w:rsidP="006723BE">
            <w:pPr>
              <w:pStyle w:val="movimento2"/>
              <w:rPr>
                <w:color w:val="002060"/>
              </w:rPr>
            </w:pPr>
            <w:r w:rsidRPr="000D0BD2">
              <w:rPr>
                <w:color w:val="002060"/>
              </w:rPr>
              <w:t xml:space="preserve">(PIEVE D ICO CALCIO A 5) </w:t>
            </w:r>
          </w:p>
        </w:tc>
        <w:tc>
          <w:tcPr>
            <w:tcW w:w="800" w:type="dxa"/>
            <w:tcMar>
              <w:top w:w="20" w:type="dxa"/>
              <w:left w:w="20" w:type="dxa"/>
              <w:bottom w:w="20" w:type="dxa"/>
              <w:right w:w="20" w:type="dxa"/>
            </w:tcMar>
            <w:vAlign w:val="center"/>
            <w:hideMark/>
          </w:tcPr>
          <w:p w14:paraId="11DBB6E8"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5048CB1" w14:textId="77777777" w:rsidR="00530523" w:rsidRPr="000D0BD2" w:rsidRDefault="00530523" w:rsidP="006723BE">
            <w:pPr>
              <w:pStyle w:val="movimento"/>
              <w:rPr>
                <w:color w:val="002060"/>
              </w:rPr>
            </w:pPr>
            <w:r w:rsidRPr="000D0BD2">
              <w:rPr>
                <w:color w:val="002060"/>
              </w:rPr>
              <w:t>DEOGRATIAS DAVIDE</w:t>
            </w:r>
          </w:p>
        </w:tc>
        <w:tc>
          <w:tcPr>
            <w:tcW w:w="2200" w:type="dxa"/>
            <w:tcMar>
              <w:top w:w="20" w:type="dxa"/>
              <w:left w:w="20" w:type="dxa"/>
              <w:bottom w:w="20" w:type="dxa"/>
              <w:right w:w="20" w:type="dxa"/>
            </w:tcMar>
            <w:vAlign w:val="center"/>
            <w:hideMark/>
          </w:tcPr>
          <w:p w14:paraId="0A9634CD" w14:textId="77777777" w:rsidR="00530523" w:rsidRPr="000D0BD2" w:rsidRDefault="00530523" w:rsidP="006723BE">
            <w:pPr>
              <w:pStyle w:val="movimento2"/>
              <w:rPr>
                <w:color w:val="002060"/>
              </w:rPr>
            </w:pPr>
            <w:r w:rsidRPr="000D0BD2">
              <w:rPr>
                <w:color w:val="002060"/>
              </w:rPr>
              <w:t xml:space="preserve">(SPORTING GROTTAMMARE) </w:t>
            </w:r>
          </w:p>
        </w:tc>
      </w:tr>
    </w:tbl>
    <w:p w14:paraId="6C17CFDA" w14:textId="77777777" w:rsidR="00530523" w:rsidRPr="000D0BD2" w:rsidRDefault="00530523" w:rsidP="00530523">
      <w:pPr>
        <w:pStyle w:val="titolo20"/>
        <w:rPr>
          <w:rFonts w:eastAsiaTheme="minorEastAsia"/>
          <w:color w:val="002060"/>
        </w:rPr>
      </w:pPr>
      <w:r w:rsidRPr="000D0BD2">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577AAD9D" w14:textId="77777777" w:rsidTr="006723BE">
        <w:tc>
          <w:tcPr>
            <w:tcW w:w="2200" w:type="dxa"/>
            <w:tcMar>
              <w:top w:w="20" w:type="dxa"/>
              <w:left w:w="20" w:type="dxa"/>
              <w:bottom w:w="20" w:type="dxa"/>
              <w:right w:w="20" w:type="dxa"/>
            </w:tcMar>
            <w:vAlign w:val="center"/>
            <w:hideMark/>
          </w:tcPr>
          <w:p w14:paraId="688DD46E" w14:textId="77777777" w:rsidR="00530523" w:rsidRPr="000D0BD2" w:rsidRDefault="00530523" w:rsidP="006723BE">
            <w:pPr>
              <w:pStyle w:val="movimento"/>
              <w:rPr>
                <w:color w:val="002060"/>
              </w:rPr>
            </w:pPr>
            <w:r w:rsidRPr="000D0BD2">
              <w:rPr>
                <w:color w:val="002060"/>
              </w:rPr>
              <w:t>GIANFELICI MANUEL</w:t>
            </w:r>
          </w:p>
        </w:tc>
        <w:tc>
          <w:tcPr>
            <w:tcW w:w="2200" w:type="dxa"/>
            <w:tcMar>
              <w:top w:w="20" w:type="dxa"/>
              <w:left w:w="20" w:type="dxa"/>
              <w:bottom w:w="20" w:type="dxa"/>
              <w:right w:w="20" w:type="dxa"/>
            </w:tcMar>
            <w:vAlign w:val="center"/>
            <w:hideMark/>
          </w:tcPr>
          <w:p w14:paraId="241B7214" w14:textId="77777777" w:rsidR="00530523" w:rsidRPr="000D0BD2" w:rsidRDefault="00530523" w:rsidP="006723BE">
            <w:pPr>
              <w:pStyle w:val="movimento2"/>
              <w:rPr>
                <w:color w:val="002060"/>
              </w:rPr>
            </w:pPr>
            <w:r w:rsidRPr="000D0BD2">
              <w:rPr>
                <w:color w:val="002060"/>
              </w:rPr>
              <w:t xml:space="preserve">(POLISPORTIVA VICTORIA) </w:t>
            </w:r>
          </w:p>
        </w:tc>
        <w:tc>
          <w:tcPr>
            <w:tcW w:w="800" w:type="dxa"/>
            <w:tcMar>
              <w:top w:w="20" w:type="dxa"/>
              <w:left w:w="20" w:type="dxa"/>
              <w:bottom w:w="20" w:type="dxa"/>
              <w:right w:w="20" w:type="dxa"/>
            </w:tcMar>
            <w:vAlign w:val="center"/>
            <w:hideMark/>
          </w:tcPr>
          <w:p w14:paraId="4BF4353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2AB6C67" w14:textId="77777777" w:rsidR="00530523" w:rsidRPr="000D0BD2" w:rsidRDefault="00530523" w:rsidP="006723BE">
            <w:pPr>
              <w:pStyle w:val="movimento"/>
              <w:rPr>
                <w:color w:val="002060"/>
              </w:rPr>
            </w:pPr>
            <w:r w:rsidRPr="000D0BD2">
              <w:rPr>
                <w:color w:val="002060"/>
              </w:rPr>
              <w:t>GIACOMETTI DIEGO</w:t>
            </w:r>
          </w:p>
        </w:tc>
        <w:tc>
          <w:tcPr>
            <w:tcW w:w="2200" w:type="dxa"/>
            <w:tcMar>
              <w:top w:w="20" w:type="dxa"/>
              <w:left w:w="20" w:type="dxa"/>
              <w:bottom w:w="20" w:type="dxa"/>
              <w:right w:w="20" w:type="dxa"/>
            </w:tcMar>
            <w:vAlign w:val="center"/>
            <w:hideMark/>
          </w:tcPr>
          <w:p w14:paraId="356AA64D" w14:textId="77777777" w:rsidR="00530523" w:rsidRPr="000D0BD2" w:rsidRDefault="00530523" w:rsidP="006723BE">
            <w:pPr>
              <w:pStyle w:val="movimento2"/>
              <w:rPr>
                <w:color w:val="002060"/>
              </w:rPr>
            </w:pPr>
            <w:r w:rsidRPr="000D0BD2">
              <w:rPr>
                <w:color w:val="002060"/>
              </w:rPr>
              <w:t xml:space="preserve">(REAL FABRIANO) </w:t>
            </w:r>
          </w:p>
        </w:tc>
      </w:tr>
      <w:tr w:rsidR="00530523" w:rsidRPr="000D0BD2" w14:paraId="1BD03CC8" w14:textId="77777777" w:rsidTr="006723BE">
        <w:tc>
          <w:tcPr>
            <w:tcW w:w="2200" w:type="dxa"/>
            <w:tcMar>
              <w:top w:w="20" w:type="dxa"/>
              <w:left w:w="20" w:type="dxa"/>
              <w:bottom w:w="20" w:type="dxa"/>
              <w:right w:w="20" w:type="dxa"/>
            </w:tcMar>
            <w:vAlign w:val="center"/>
            <w:hideMark/>
          </w:tcPr>
          <w:p w14:paraId="1863517B" w14:textId="77777777" w:rsidR="00530523" w:rsidRPr="000D0BD2" w:rsidRDefault="00530523" w:rsidP="006723BE">
            <w:pPr>
              <w:pStyle w:val="movimento"/>
              <w:rPr>
                <w:color w:val="002060"/>
              </w:rPr>
            </w:pPr>
            <w:r w:rsidRPr="000D0BD2">
              <w:rPr>
                <w:color w:val="002060"/>
              </w:rPr>
              <w:t>BROCCHI YURI</w:t>
            </w:r>
          </w:p>
        </w:tc>
        <w:tc>
          <w:tcPr>
            <w:tcW w:w="2200" w:type="dxa"/>
            <w:tcMar>
              <w:top w:w="20" w:type="dxa"/>
              <w:left w:w="20" w:type="dxa"/>
              <w:bottom w:w="20" w:type="dxa"/>
              <w:right w:w="20" w:type="dxa"/>
            </w:tcMar>
            <w:vAlign w:val="center"/>
            <w:hideMark/>
          </w:tcPr>
          <w:p w14:paraId="35398F4F" w14:textId="77777777" w:rsidR="00530523" w:rsidRPr="000D0BD2" w:rsidRDefault="00530523" w:rsidP="006723BE">
            <w:pPr>
              <w:pStyle w:val="movimento2"/>
              <w:rPr>
                <w:color w:val="002060"/>
              </w:rPr>
            </w:pPr>
            <w:r w:rsidRPr="000D0BD2">
              <w:rPr>
                <w:color w:val="002060"/>
              </w:rPr>
              <w:t>(</w:t>
            </w:r>
            <w:proofErr w:type="gramStart"/>
            <w:r w:rsidRPr="000D0BD2">
              <w:rPr>
                <w:color w:val="002060"/>
              </w:rPr>
              <w:t>U.MANDOLESI</w:t>
            </w:r>
            <w:proofErr w:type="gramEnd"/>
            <w:r w:rsidRPr="000D0BD2">
              <w:rPr>
                <w:color w:val="002060"/>
              </w:rPr>
              <w:t xml:space="preserve">) </w:t>
            </w:r>
          </w:p>
        </w:tc>
        <w:tc>
          <w:tcPr>
            <w:tcW w:w="800" w:type="dxa"/>
            <w:tcMar>
              <w:top w:w="20" w:type="dxa"/>
              <w:left w:w="20" w:type="dxa"/>
              <w:bottom w:w="20" w:type="dxa"/>
              <w:right w:w="20" w:type="dxa"/>
            </w:tcMar>
            <w:vAlign w:val="center"/>
            <w:hideMark/>
          </w:tcPr>
          <w:p w14:paraId="7C3BA94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7DB0CD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988AFE2" w14:textId="77777777" w:rsidR="00530523" w:rsidRPr="000D0BD2" w:rsidRDefault="00530523" w:rsidP="006723BE">
            <w:pPr>
              <w:pStyle w:val="movimento2"/>
              <w:rPr>
                <w:color w:val="002060"/>
              </w:rPr>
            </w:pPr>
            <w:r w:rsidRPr="000D0BD2">
              <w:rPr>
                <w:color w:val="002060"/>
              </w:rPr>
              <w:t> </w:t>
            </w:r>
          </w:p>
        </w:tc>
      </w:tr>
    </w:tbl>
    <w:p w14:paraId="1EB889AB" w14:textId="77777777" w:rsidR="00530523" w:rsidRPr="000D0BD2" w:rsidRDefault="00530523" w:rsidP="00530523">
      <w:pPr>
        <w:pStyle w:val="titolo30"/>
        <w:rPr>
          <w:rFonts w:eastAsiaTheme="minorEastAsia"/>
          <w:color w:val="002060"/>
        </w:rPr>
      </w:pPr>
      <w:r w:rsidRPr="000D0BD2">
        <w:rPr>
          <w:color w:val="002060"/>
        </w:rPr>
        <w:t xml:space="preserve">CALCIATORI NON ESPULSI </w:t>
      </w:r>
    </w:p>
    <w:p w14:paraId="288623C3" w14:textId="77777777" w:rsidR="00530523" w:rsidRPr="000D0BD2" w:rsidRDefault="00530523" w:rsidP="00530523">
      <w:pPr>
        <w:pStyle w:val="titolo20"/>
        <w:rPr>
          <w:color w:val="002060"/>
        </w:rPr>
      </w:pPr>
      <w:r w:rsidRPr="000D0BD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B789633" w14:textId="77777777" w:rsidTr="006723BE">
        <w:tc>
          <w:tcPr>
            <w:tcW w:w="2200" w:type="dxa"/>
            <w:tcMar>
              <w:top w:w="20" w:type="dxa"/>
              <w:left w:w="20" w:type="dxa"/>
              <w:bottom w:w="20" w:type="dxa"/>
              <w:right w:w="20" w:type="dxa"/>
            </w:tcMar>
            <w:vAlign w:val="center"/>
            <w:hideMark/>
          </w:tcPr>
          <w:p w14:paraId="3D16C3FC" w14:textId="77777777" w:rsidR="00530523" w:rsidRPr="000D0BD2" w:rsidRDefault="00530523" w:rsidP="006723BE">
            <w:pPr>
              <w:pStyle w:val="movimento"/>
              <w:rPr>
                <w:color w:val="002060"/>
              </w:rPr>
            </w:pPr>
            <w:r w:rsidRPr="000D0BD2">
              <w:rPr>
                <w:color w:val="002060"/>
              </w:rPr>
              <w:t>LUCIANI GIANLUCA</w:t>
            </w:r>
          </w:p>
        </w:tc>
        <w:tc>
          <w:tcPr>
            <w:tcW w:w="2200" w:type="dxa"/>
            <w:tcMar>
              <w:top w:w="20" w:type="dxa"/>
              <w:left w:w="20" w:type="dxa"/>
              <w:bottom w:w="20" w:type="dxa"/>
              <w:right w:w="20" w:type="dxa"/>
            </w:tcMar>
            <w:vAlign w:val="center"/>
            <w:hideMark/>
          </w:tcPr>
          <w:p w14:paraId="2D6973B7" w14:textId="77777777" w:rsidR="00530523" w:rsidRPr="000D0BD2" w:rsidRDefault="00530523" w:rsidP="006723BE">
            <w:pPr>
              <w:pStyle w:val="movimento2"/>
              <w:rPr>
                <w:color w:val="002060"/>
              </w:rPr>
            </w:pPr>
            <w:r w:rsidRPr="000D0BD2">
              <w:rPr>
                <w:color w:val="002060"/>
              </w:rPr>
              <w:t xml:space="preserve">(AVIS ARCEVIA 1964) </w:t>
            </w:r>
          </w:p>
        </w:tc>
        <w:tc>
          <w:tcPr>
            <w:tcW w:w="800" w:type="dxa"/>
            <w:tcMar>
              <w:top w:w="20" w:type="dxa"/>
              <w:left w:w="20" w:type="dxa"/>
              <w:bottom w:w="20" w:type="dxa"/>
              <w:right w:w="20" w:type="dxa"/>
            </w:tcMar>
            <w:vAlign w:val="center"/>
            <w:hideMark/>
          </w:tcPr>
          <w:p w14:paraId="4188ECC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CF14C97" w14:textId="77777777" w:rsidR="00530523" w:rsidRPr="000D0BD2" w:rsidRDefault="00530523" w:rsidP="006723BE">
            <w:pPr>
              <w:pStyle w:val="movimento"/>
              <w:rPr>
                <w:color w:val="002060"/>
              </w:rPr>
            </w:pPr>
            <w:r w:rsidRPr="000D0BD2">
              <w:rPr>
                <w:color w:val="002060"/>
              </w:rPr>
              <w:t>MORGANTI JONATHAN</w:t>
            </w:r>
          </w:p>
        </w:tc>
        <w:tc>
          <w:tcPr>
            <w:tcW w:w="2200" w:type="dxa"/>
            <w:tcMar>
              <w:top w:w="20" w:type="dxa"/>
              <w:left w:w="20" w:type="dxa"/>
              <w:bottom w:w="20" w:type="dxa"/>
              <w:right w:w="20" w:type="dxa"/>
            </w:tcMar>
            <w:vAlign w:val="center"/>
            <w:hideMark/>
          </w:tcPr>
          <w:p w14:paraId="101407B6" w14:textId="77777777" w:rsidR="00530523" w:rsidRPr="000D0BD2" w:rsidRDefault="00530523" w:rsidP="006723BE">
            <w:pPr>
              <w:pStyle w:val="movimento2"/>
              <w:rPr>
                <w:color w:val="002060"/>
              </w:rPr>
            </w:pPr>
            <w:r w:rsidRPr="000D0BD2">
              <w:rPr>
                <w:color w:val="002060"/>
              </w:rPr>
              <w:t xml:space="preserve">(CASTRUM LAURI) </w:t>
            </w:r>
          </w:p>
        </w:tc>
      </w:tr>
      <w:tr w:rsidR="00530523" w:rsidRPr="000D0BD2" w14:paraId="1BF8B6E8" w14:textId="77777777" w:rsidTr="006723BE">
        <w:tc>
          <w:tcPr>
            <w:tcW w:w="2200" w:type="dxa"/>
            <w:tcMar>
              <w:top w:w="20" w:type="dxa"/>
              <w:left w:w="20" w:type="dxa"/>
              <w:bottom w:w="20" w:type="dxa"/>
              <w:right w:w="20" w:type="dxa"/>
            </w:tcMar>
            <w:vAlign w:val="center"/>
            <w:hideMark/>
          </w:tcPr>
          <w:p w14:paraId="0C270E81" w14:textId="77777777" w:rsidR="00530523" w:rsidRPr="000D0BD2" w:rsidRDefault="00530523" w:rsidP="006723BE">
            <w:pPr>
              <w:pStyle w:val="movimento"/>
              <w:rPr>
                <w:color w:val="002060"/>
              </w:rPr>
            </w:pPr>
            <w:r w:rsidRPr="000D0BD2">
              <w:rPr>
                <w:color w:val="002060"/>
              </w:rPr>
              <w:t>VENTURELLI DENNIS</w:t>
            </w:r>
          </w:p>
        </w:tc>
        <w:tc>
          <w:tcPr>
            <w:tcW w:w="2200" w:type="dxa"/>
            <w:tcMar>
              <w:top w:w="20" w:type="dxa"/>
              <w:left w:w="20" w:type="dxa"/>
              <w:bottom w:w="20" w:type="dxa"/>
              <w:right w:w="20" w:type="dxa"/>
            </w:tcMar>
            <w:vAlign w:val="center"/>
            <w:hideMark/>
          </w:tcPr>
          <w:p w14:paraId="51641499" w14:textId="77777777" w:rsidR="00530523" w:rsidRPr="000D0BD2" w:rsidRDefault="00530523" w:rsidP="006723BE">
            <w:pPr>
              <w:pStyle w:val="movimento2"/>
              <w:rPr>
                <w:color w:val="002060"/>
              </w:rPr>
            </w:pPr>
            <w:r w:rsidRPr="000D0BD2">
              <w:rPr>
                <w:color w:val="002060"/>
              </w:rPr>
              <w:t xml:space="preserve">(POLISPORTIVA UROBORO) </w:t>
            </w:r>
          </w:p>
        </w:tc>
        <w:tc>
          <w:tcPr>
            <w:tcW w:w="800" w:type="dxa"/>
            <w:tcMar>
              <w:top w:w="20" w:type="dxa"/>
              <w:left w:w="20" w:type="dxa"/>
              <w:bottom w:w="20" w:type="dxa"/>
              <w:right w:w="20" w:type="dxa"/>
            </w:tcMar>
            <w:vAlign w:val="center"/>
            <w:hideMark/>
          </w:tcPr>
          <w:p w14:paraId="07771218"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DFDD465" w14:textId="77777777" w:rsidR="00530523" w:rsidRPr="000D0BD2" w:rsidRDefault="00530523" w:rsidP="006723BE">
            <w:pPr>
              <w:pStyle w:val="movimento"/>
              <w:rPr>
                <w:color w:val="002060"/>
              </w:rPr>
            </w:pPr>
            <w:r w:rsidRPr="000D0BD2">
              <w:rPr>
                <w:color w:val="002060"/>
              </w:rPr>
              <w:t>CATALDI ANDREA</w:t>
            </w:r>
          </w:p>
        </w:tc>
        <w:tc>
          <w:tcPr>
            <w:tcW w:w="2200" w:type="dxa"/>
            <w:tcMar>
              <w:top w:w="20" w:type="dxa"/>
              <w:left w:w="20" w:type="dxa"/>
              <w:bottom w:w="20" w:type="dxa"/>
              <w:right w:w="20" w:type="dxa"/>
            </w:tcMar>
            <w:vAlign w:val="center"/>
            <w:hideMark/>
          </w:tcPr>
          <w:p w14:paraId="0DCA10F1" w14:textId="77777777" w:rsidR="00530523" w:rsidRPr="000D0BD2" w:rsidRDefault="00530523" w:rsidP="006723BE">
            <w:pPr>
              <w:pStyle w:val="movimento2"/>
              <w:rPr>
                <w:color w:val="002060"/>
              </w:rPr>
            </w:pPr>
            <w:r w:rsidRPr="000D0BD2">
              <w:rPr>
                <w:color w:val="002060"/>
              </w:rPr>
              <w:t xml:space="preserve">(REAL ANCARIA) </w:t>
            </w:r>
          </w:p>
        </w:tc>
      </w:tr>
      <w:tr w:rsidR="00530523" w:rsidRPr="000D0BD2" w14:paraId="0A417EE8" w14:textId="77777777" w:rsidTr="006723BE">
        <w:tc>
          <w:tcPr>
            <w:tcW w:w="2200" w:type="dxa"/>
            <w:tcMar>
              <w:top w:w="20" w:type="dxa"/>
              <w:left w:w="20" w:type="dxa"/>
              <w:bottom w:w="20" w:type="dxa"/>
              <w:right w:w="20" w:type="dxa"/>
            </w:tcMar>
            <w:vAlign w:val="center"/>
            <w:hideMark/>
          </w:tcPr>
          <w:p w14:paraId="2F8DB574" w14:textId="77777777" w:rsidR="00530523" w:rsidRPr="000D0BD2" w:rsidRDefault="00530523" w:rsidP="006723BE">
            <w:pPr>
              <w:pStyle w:val="movimento"/>
              <w:rPr>
                <w:color w:val="002060"/>
              </w:rPr>
            </w:pPr>
            <w:r w:rsidRPr="000D0BD2">
              <w:rPr>
                <w:color w:val="002060"/>
              </w:rPr>
              <w:t>GIGANTI CARLO GABRIEL</w:t>
            </w:r>
          </w:p>
        </w:tc>
        <w:tc>
          <w:tcPr>
            <w:tcW w:w="2200" w:type="dxa"/>
            <w:tcMar>
              <w:top w:w="20" w:type="dxa"/>
              <w:left w:w="20" w:type="dxa"/>
              <w:bottom w:w="20" w:type="dxa"/>
              <w:right w:w="20" w:type="dxa"/>
            </w:tcMar>
            <w:vAlign w:val="center"/>
            <w:hideMark/>
          </w:tcPr>
          <w:p w14:paraId="6A76EE71" w14:textId="77777777" w:rsidR="00530523" w:rsidRPr="000D0BD2" w:rsidRDefault="00530523" w:rsidP="006723BE">
            <w:pPr>
              <w:pStyle w:val="movimento2"/>
              <w:rPr>
                <w:color w:val="002060"/>
              </w:rPr>
            </w:pPr>
            <w:r w:rsidRPr="000D0BD2">
              <w:rPr>
                <w:color w:val="002060"/>
              </w:rPr>
              <w:t xml:space="preserve">(ROCCAFLUVIONE) </w:t>
            </w:r>
          </w:p>
        </w:tc>
        <w:tc>
          <w:tcPr>
            <w:tcW w:w="800" w:type="dxa"/>
            <w:tcMar>
              <w:top w:w="20" w:type="dxa"/>
              <w:left w:w="20" w:type="dxa"/>
              <w:bottom w:w="20" w:type="dxa"/>
              <w:right w:w="20" w:type="dxa"/>
            </w:tcMar>
            <w:vAlign w:val="center"/>
            <w:hideMark/>
          </w:tcPr>
          <w:p w14:paraId="6FA653F1"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AEF3E28" w14:textId="77777777" w:rsidR="00530523" w:rsidRPr="000D0BD2" w:rsidRDefault="00530523" w:rsidP="006723BE">
            <w:pPr>
              <w:pStyle w:val="movimento"/>
              <w:rPr>
                <w:color w:val="002060"/>
              </w:rPr>
            </w:pPr>
            <w:r w:rsidRPr="000D0BD2">
              <w:rPr>
                <w:color w:val="002060"/>
              </w:rPr>
              <w:t>CENTONZE FRANCESCO</w:t>
            </w:r>
          </w:p>
        </w:tc>
        <w:tc>
          <w:tcPr>
            <w:tcW w:w="2200" w:type="dxa"/>
            <w:tcMar>
              <w:top w:w="20" w:type="dxa"/>
              <w:left w:w="20" w:type="dxa"/>
              <w:bottom w:w="20" w:type="dxa"/>
              <w:right w:w="20" w:type="dxa"/>
            </w:tcMar>
            <w:vAlign w:val="center"/>
            <w:hideMark/>
          </w:tcPr>
          <w:p w14:paraId="27307D3E" w14:textId="77777777" w:rsidR="00530523" w:rsidRPr="000D0BD2" w:rsidRDefault="00530523" w:rsidP="006723BE">
            <w:pPr>
              <w:pStyle w:val="movimento2"/>
              <w:rPr>
                <w:color w:val="002060"/>
              </w:rPr>
            </w:pPr>
            <w:r w:rsidRPr="000D0BD2">
              <w:rPr>
                <w:color w:val="002060"/>
              </w:rPr>
              <w:t xml:space="preserve">(VERBENA C5 ANCONA) </w:t>
            </w:r>
          </w:p>
        </w:tc>
      </w:tr>
    </w:tbl>
    <w:p w14:paraId="0DAE336C" w14:textId="77777777" w:rsidR="00530523" w:rsidRPr="000D0BD2" w:rsidRDefault="00530523" w:rsidP="00530523">
      <w:pPr>
        <w:pStyle w:val="titolo20"/>
        <w:rPr>
          <w:rFonts w:eastAsiaTheme="minorEastAsia"/>
          <w:color w:val="002060"/>
        </w:rPr>
      </w:pPr>
      <w:r w:rsidRPr="000D0BD2">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BF12AD1" w14:textId="77777777" w:rsidTr="006723BE">
        <w:tc>
          <w:tcPr>
            <w:tcW w:w="2200" w:type="dxa"/>
            <w:tcMar>
              <w:top w:w="20" w:type="dxa"/>
              <w:left w:w="20" w:type="dxa"/>
              <w:bottom w:w="20" w:type="dxa"/>
              <w:right w:w="20" w:type="dxa"/>
            </w:tcMar>
            <w:vAlign w:val="center"/>
            <w:hideMark/>
          </w:tcPr>
          <w:p w14:paraId="6EF75EFE" w14:textId="77777777" w:rsidR="00530523" w:rsidRPr="000D0BD2" w:rsidRDefault="00530523" w:rsidP="006723BE">
            <w:pPr>
              <w:pStyle w:val="movimento"/>
              <w:rPr>
                <w:color w:val="002060"/>
              </w:rPr>
            </w:pPr>
            <w:r w:rsidRPr="000D0BD2">
              <w:rPr>
                <w:color w:val="002060"/>
              </w:rPr>
              <w:t>FERRARESI DAVIDE</w:t>
            </w:r>
          </w:p>
        </w:tc>
        <w:tc>
          <w:tcPr>
            <w:tcW w:w="2200" w:type="dxa"/>
            <w:tcMar>
              <w:top w:w="20" w:type="dxa"/>
              <w:left w:w="20" w:type="dxa"/>
              <w:bottom w:w="20" w:type="dxa"/>
              <w:right w:w="20" w:type="dxa"/>
            </w:tcMar>
            <w:vAlign w:val="center"/>
            <w:hideMark/>
          </w:tcPr>
          <w:p w14:paraId="23042F49" w14:textId="77777777" w:rsidR="00530523" w:rsidRPr="000D0BD2" w:rsidRDefault="00530523" w:rsidP="006723BE">
            <w:pPr>
              <w:pStyle w:val="movimento2"/>
              <w:rPr>
                <w:color w:val="002060"/>
              </w:rPr>
            </w:pPr>
            <w:r w:rsidRPr="000D0BD2">
              <w:rPr>
                <w:color w:val="002060"/>
              </w:rPr>
              <w:t xml:space="preserve">(ACLI MANTOVANI CALCIO A 5) </w:t>
            </w:r>
          </w:p>
        </w:tc>
        <w:tc>
          <w:tcPr>
            <w:tcW w:w="800" w:type="dxa"/>
            <w:tcMar>
              <w:top w:w="20" w:type="dxa"/>
              <w:left w:w="20" w:type="dxa"/>
              <w:bottom w:w="20" w:type="dxa"/>
              <w:right w:w="20" w:type="dxa"/>
            </w:tcMar>
            <w:vAlign w:val="center"/>
            <w:hideMark/>
          </w:tcPr>
          <w:p w14:paraId="7296C47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CFC8F08" w14:textId="77777777" w:rsidR="00530523" w:rsidRPr="000D0BD2" w:rsidRDefault="00530523" w:rsidP="006723BE">
            <w:pPr>
              <w:pStyle w:val="movimento"/>
              <w:rPr>
                <w:color w:val="002060"/>
                <w:lang w:val="es-ES"/>
              </w:rPr>
            </w:pPr>
            <w:r w:rsidRPr="000D0BD2">
              <w:rPr>
                <w:color w:val="002060"/>
                <w:lang w:val="es-ES"/>
              </w:rPr>
              <w:t>DE SOUZA JUNIOR EDSON LUIZ</w:t>
            </w:r>
          </w:p>
        </w:tc>
        <w:tc>
          <w:tcPr>
            <w:tcW w:w="2200" w:type="dxa"/>
            <w:tcMar>
              <w:top w:w="20" w:type="dxa"/>
              <w:left w:w="20" w:type="dxa"/>
              <w:bottom w:w="20" w:type="dxa"/>
              <w:right w:w="20" w:type="dxa"/>
            </w:tcMar>
            <w:vAlign w:val="center"/>
            <w:hideMark/>
          </w:tcPr>
          <w:p w14:paraId="2007F28F" w14:textId="77777777" w:rsidR="00530523" w:rsidRPr="000D0BD2" w:rsidRDefault="00530523" w:rsidP="006723BE">
            <w:pPr>
              <w:pStyle w:val="movimento2"/>
              <w:rPr>
                <w:color w:val="002060"/>
              </w:rPr>
            </w:pPr>
            <w:r w:rsidRPr="000D0BD2">
              <w:rPr>
                <w:color w:val="002060"/>
              </w:rPr>
              <w:t xml:space="preserve">(FUTSAL SAMBUCHETO) </w:t>
            </w:r>
          </w:p>
        </w:tc>
      </w:tr>
      <w:tr w:rsidR="00530523" w:rsidRPr="000D0BD2" w14:paraId="54DE0DFA" w14:textId="77777777" w:rsidTr="006723BE">
        <w:tc>
          <w:tcPr>
            <w:tcW w:w="2200" w:type="dxa"/>
            <w:tcMar>
              <w:top w:w="20" w:type="dxa"/>
              <w:left w:w="20" w:type="dxa"/>
              <w:bottom w:w="20" w:type="dxa"/>
              <w:right w:w="20" w:type="dxa"/>
            </w:tcMar>
            <w:vAlign w:val="center"/>
            <w:hideMark/>
          </w:tcPr>
          <w:p w14:paraId="1E049016" w14:textId="77777777" w:rsidR="00530523" w:rsidRPr="000D0BD2" w:rsidRDefault="00530523" w:rsidP="006723BE">
            <w:pPr>
              <w:pStyle w:val="movimento"/>
              <w:rPr>
                <w:color w:val="002060"/>
              </w:rPr>
            </w:pPr>
            <w:r w:rsidRPr="000D0BD2">
              <w:rPr>
                <w:color w:val="002060"/>
              </w:rPr>
              <w:t>ARGALIA ALAN</w:t>
            </w:r>
          </w:p>
        </w:tc>
        <w:tc>
          <w:tcPr>
            <w:tcW w:w="2200" w:type="dxa"/>
            <w:tcMar>
              <w:top w:w="20" w:type="dxa"/>
              <w:left w:w="20" w:type="dxa"/>
              <w:bottom w:w="20" w:type="dxa"/>
              <w:right w:w="20" w:type="dxa"/>
            </w:tcMar>
            <w:vAlign w:val="center"/>
            <w:hideMark/>
          </w:tcPr>
          <w:p w14:paraId="30184EB8" w14:textId="77777777" w:rsidR="00530523" w:rsidRPr="000D0BD2" w:rsidRDefault="00530523" w:rsidP="006723BE">
            <w:pPr>
              <w:pStyle w:val="movimento2"/>
              <w:rPr>
                <w:color w:val="002060"/>
              </w:rPr>
            </w:pPr>
            <w:r w:rsidRPr="000D0BD2">
              <w:rPr>
                <w:color w:val="002060"/>
              </w:rPr>
              <w:t xml:space="preserve">(REAL FABRIANO) </w:t>
            </w:r>
          </w:p>
        </w:tc>
        <w:tc>
          <w:tcPr>
            <w:tcW w:w="800" w:type="dxa"/>
            <w:tcMar>
              <w:top w:w="20" w:type="dxa"/>
              <w:left w:w="20" w:type="dxa"/>
              <w:bottom w:w="20" w:type="dxa"/>
              <w:right w:w="20" w:type="dxa"/>
            </w:tcMar>
            <w:vAlign w:val="center"/>
            <w:hideMark/>
          </w:tcPr>
          <w:p w14:paraId="2F90C18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F5E672F" w14:textId="77777777" w:rsidR="00530523" w:rsidRPr="000D0BD2" w:rsidRDefault="00530523" w:rsidP="006723BE">
            <w:pPr>
              <w:pStyle w:val="movimento"/>
              <w:rPr>
                <w:color w:val="002060"/>
              </w:rPr>
            </w:pPr>
            <w:r w:rsidRPr="000D0BD2">
              <w:rPr>
                <w:color w:val="002060"/>
              </w:rPr>
              <w:t>EGIDI EMANUELE</w:t>
            </w:r>
          </w:p>
        </w:tc>
        <w:tc>
          <w:tcPr>
            <w:tcW w:w="2200" w:type="dxa"/>
            <w:tcMar>
              <w:top w:w="20" w:type="dxa"/>
              <w:left w:w="20" w:type="dxa"/>
              <w:bottom w:w="20" w:type="dxa"/>
              <w:right w:w="20" w:type="dxa"/>
            </w:tcMar>
            <w:vAlign w:val="center"/>
            <w:hideMark/>
          </w:tcPr>
          <w:p w14:paraId="43A966EB" w14:textId="77777777" w:rsidR="00530523" w:rsidRPr="000D0BD2" w:rsidRDefault="00530523" w:rsidP="006723BE">
            <w:pPr>
              <w:pStyle w:val="movimento2"/>
              <w:rPr>
                <w:color w:val="002060"/>
              </w:rPr>
            </w:pPr>
            <w:r w:rsidRPr="000D0BD2">
              <w:rPr>
                <w:color w:val="002060"/>
              </w:rPr>
              <w:t xml:space="preserve">(SPORTING GROTTAMMARE) </w:t>
            </w:r>
          </w:p>
        </w:tc>
      </w:tr>
    </w:tbl>
    <w:p w14:paraId="65CB0A08" w14:textId="77777777" w:rsidR="00530523" w:rsidRPr="000D0BD2" w:rsidRDefault="00530523" w:rsidP="00530523">
      <w:pPr>
        <w:pStyle w:val="titolo20"/>
        <w:rPr>
          <w:rFonts w:eastAsiaTheme="minorEastAsia"/>
          <w:color w:val="002060"/>
        </w:rPr>
      </w:pPr>
      <w:r w:rsidRPr="000D0BD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CB50A99" w14:textId="77777777" w:rsidTr="006723BE">
        <w:tc>
          <w:tcPr>
            <w:tcW w:w="2200" w:type="dxa"/>
            <w:tcMar>
              <w:top w:w="20" w:type="dxa"/>
              <w:left w:w="20" w:type="dxa"/>
              <w:bottom w:w="20" w:type="dxa"/>
              <w:right w:w="20" w:type="dxa"/>
            </w:tcMar>
            <w:vAlign w:val="center"/>
            <w:hideMark/>
          </w:tcPr>
          <w:p w14:paraId="394CC96C" w14:textId="77777777" w:rsidR="00530523" w:rsidRPr="000D0BD2" w:rsidRDefault="00530523" w:rsidP="006723BE">
            <w:pPr>
              <w:pStyle w:val="movimento"/>
              <w:rPr>
                <w:color w:val="002060"/>
              </w:rPr>
            </w:pPr>
            <w:r w:rsidRPr="000D0BD2">
              <w:rPr>
                <w:color w:val="002060"/>
              </w:rPr>
              <w:t>TODERI SAMUELE</w:t>
            </w:r>
          </w:p>
        </w:tc>
        <w:tc>
          <w:tcPr>
            <w:tcW w:w="2200" w:type="dxa"/>
            <w:tcMar>
              <w:top w:w="20" w:type="dxa"/>
              <w:left w:w="20" w:type="dxa"/>
              <w:bottom w:w="20" w:type="dxa"/>
              <w:right w:w="20" w:type="dxa"/>
            </w:tcMar>
            <w:vAlign w:val="center"/>
            <w:hideMark/>
          </w:tcPr>
          <w:p w14:paraId="51D7F905" w14:textId="77777777" w:rsidR="00530523" w:rsidRPr="000D0BD2" w:rsidRDefault="00530523" w:rsidP="006723BE">
            <w:pPr>
              <w:pStyle w:val="movimento2"/>
              <w:rPr>
                <w:color w:val="002060"/>
              </w:rPr>
            </w:pPr>
            <w:r w:rsidRPr="000D0BD2">
              <w:rPr>
                <w:color w:val="002060"/>
              </w:rPr>
              <w:t xml:space="preserve">(AVIS ARCEVIA 1964) </w:t>
            </w:r>
          </w:p>
        </w:tc>
        <w:tc>
          <w:tcPr>
            <w:tcW w:w="800" w:type="dxa"/>
            <w:tcMar>
              <w:top w:w="20" w:type="dxa"/>
              <w:left w:w="20" w:type="dxa"/>
              <w:bottom w:w="20" w:type="dxa"/>
              <w:right w:w="20" w:type="dxa"/>
            </w:tcMar>
            <w:vAlign w:val="center"/>
            <w:hideMark/>
          </w:tcPr>
          <w:p w14:paraId="657904EA"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EBE6583" w14:textId="77777777" w:rsidR="00530523" w:rsidRPr="000D0BD2" w:rsidRDefault="00530523" w:rsidP="006723BE">
            <w:pPr>
              <w:pStyle w:val="movimento"/>
              <w:rPr>
                <w:color w:val="002060"/>
              </w:rPr>
            </w:pPr>
            <w:r w:rsidRPr="000D0BD2">
              <w:rPr>
                <w:color w:val="002060"/>
              </w:rPr>
              <w:t>SURDU IONUT BOGDAN</w:t>
            </w:r>
          </w:p>
        </w:tc>
        <w:tc>
          <w:tcPr>
            <w:tcW w:w="2200" w:type="dxa"/>
            <w:tcMar>
              <w:top w:w="20" w:type="dxa"/>
              <w:left w:w="20" w:type="dxa"/>
              <w:bottom w:w="20" w:type="dxa"/>
              <w:right w:w="20" w:type="dxa"/>
            </w:tcMar>
            <w:vAlign w:val="center"/>
            <w:hideMark/>
          </w:tcPr>
          <w:p w14:paraId="194950FF" w14:textId="77777777" w:rsidR="00530523" w:rsidRPr="000D0BD2" w:rsidRDefault="00530523" w:rsidP="006723BE">
            <w:pPr>
              <w:pStyle w:val="movimento2"/>
              <w:rPr>
                <w:color w:val="002060"/>
              </w:rPr>
            </w:pPr>
            <w:r w:rsidRPr="000D0BD2">
              <w:rPr>
                <w:color w:val="002060"/>
              </w:rPr>
              <w:t xml:space="preserve">(BORGOROSSO TOLENTINO) </w:t>
            </w:r>
          </w:p>
        </w:tc>
      </w:tr>
      <w:tr w:rsidR="00530523" w:rsidRPr="000D0BD2" w14:paraId="67A006ED" w14:textId="77777777" w:rsidTr="006723BE">
        <w:tc>
          <w:tcPr>
            <w:tcW w:w="2200" w:type="dxa"/>
            <w:tcMar>
              <w:top w:w="20" w:type="dxa"/>
              <w:left w:w="20" w:type="dxa"/>
              <w:bottom w:w="20" w:type="dxa"/>
              <w:right w:w="20" w:type="dxa"/>
            </w:tcMar>
            <w:vAlign w:val="center"/>
            <w:hideMark/>
          </w:tcPr>
          <w:p w14:paraId="38645FC2" w14:textId="77777777" w:rsidR="00530523" w:rsidRPr="000D0BD2" w:rsidRDefault="00530523" w:rsidP="006723BE">
            <w:pPr>
              <w:pStyle w:val="movimento"/>
              <w:rPr>
                <w:color w:val="002060"/>
              </w:rPr>
            </w:pPr>
            <w:r w:rsidRPr="000D0BD2">
              <w:rPr>
                <w:color w:val="002060"/>
              </w:rPr>
              <w:t>TRAVAGLINI LORENZO</w:t>
            </w:r>
          </w:p>
        </w:tc>
        <w:tc>
          <w:tcPr>
            <w:tcW w:w="2200" w:type="dxa"/>
            <w:tcMar>
              <w:top w:w="20" w:type="dxa"/>
              <w:left w:w="20" w:type="dxa"/>
              <w:bottom w:w="20" w:type="dxa"/>
              <w:right w:w="20" w:type="dxa"/>
            </w:tcMar>
            <w:vAlign w:val="center"/>
            <w:hideMark/>
          </w:tcPr>
          <w:p w14:paraId="7DBA5696" w14:textId="77777777" w:rsidR="00530523" w:rsidRPr="000D0BD2" w:rsidRDefault="00530523" w:rsidP="006723BE">
            <w:pPr>
              <w:pStyle w:val="movimento2"/>
              <w:rPr>
                <w:color w:val="002060"/>
              </w:rPr>
            </w:pPr>
            <w:r w:rsidRPr="000D0BD2">
              <w:rPr>
                <w:color w:val="002060"/>
              </w:rPr>
              <w:t xml:space="preserve">(CSI STELLA A.S.D.) </w:t>
            </w:r>
          </w:p>
        </w:tc>
        <w:tc>
          <w:tcPr>
            <w:tcW w:w="800" w:type="dxa"/>
            <w:tcMar>
              <w:top w:w="20" w:type="dxa"/>
              <w:left w:w="20" w:type="dxa"/>
              <w:bottom w:w="20" w:type="dxa"/>
              <w:right w:w="20" w:type="dxa"/>
            </w:tcMar>
            <w:vAlign w:val="center"/>
            <w:hideMark/>
          </w:tcPr>
          <w:p w14:paraId="7098B2C6"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D0F408E" w14:textId="77777777" w:rsidR="00530523" w:rsidRPr="000D0BD2" w:rsidRDefault="00530523" w:rsidP="006723BE">
            <w:pPr>
              <w:pStyle w:val="movimento"/>
              <w:rPr>
                <w:color w:val="002060"/>
              </w:rPr>
            </w:pPr>
            <w:r w:rsidRPr="000D0BD2">
              <w:rPr>
                <w:color w:val="002060"/>
              </w:rPr>
              <w:t>PERSICHINI DANIELE</w:t>
            </w:r>
          </w:p>
        </w:tc>
        <w:tc>
          <w:tcPr>
            <w:tcW w:w="2200" w:type="dxa"/>
            <w:tcMar>
              <w:top w:w="20" w:type="dxa"/>
              <w:left w:w="20" w:type="dxa"/>
              <w:bottom w:w="20" w:type="dxa"/>
              <w:right w:w="20" w:type="dxa"/>
            </w:tcMar>
            <w:vAlign w:val="center"/>
            <w:hideMark/>
          </w:tcPr>
          <w:p w14:paraId="3D2C4D58" w14:textId="77777777" w:rsidR="00530523" w:rsidRPr="000D0BD2" w:rsidRDefault="00530523" w:rsidP="006723BE">
            <w:pPr>
              <w:pStyle w:val="movimento2"/>
              <w:rPr>
                <w:color w:val="002060"/>
              </w:rPr>
            </w:pPr>
            <w:r w:rsidRPr="000D0BD2">
              <w:rPr>
                <w:color w:val="002060"/>
              </w:rPr>
              <w:t xml:space="preserve">(FIGHT BULLS CORRIDONIA) </w:t>
            </w:r>
          </w:p>
        </w:tc>
      </w:tr>
      <w:tr w:rsidR="00530523" w:rsidRPr="000D0BD2" w14:paraId="46F4452C" w14:textId="77777777" w:rsidTr="006723BE">
        <w:tc>
          <w:tcPr>
            <w:tcW w:w="2200" w:type="dxa"/>
            <w:tcMar>
              <w:top w:w="20" w:type="dxa"/>
              <w:left w:w="20" w:type="dxa"/>
              <w:bottom w:w="20" w:type="dxa"/>
              <w:right w:w="20" w:type="dxa"/>
            </w:tcMar>
            <w:vAlign w:val="center"/>
            <w:hideMark/>
          </w:tcPr>
          <w:p w14:paraId="0136A9C3" w14:textId="77777777" w:rsidR="00530523" w:rsidRPr="000D0BD2" w:rsidRDefault="00530523" w:rsidP="006723BE">
            <w:pPr>
              <w:pStyle w:val="movimento"/>
              <w:rPr>
                <w:color w:val="002060"/>
              </w:rPr>
            </w:pPr>
            <w:r w:rsidRPr="000D0BD2">
              <w:rPr>
                <w:color w:val="002060"/>
              </w:rPr>
              <w:t>GABELLA AGUSTIN</w:t>
            </w:r>
          </w:p>
        </w:tc>
        <w:tc>
          <w:tcPr>
            <w:tcW w:w="2200" w:type="dxa"/>
            <w:tcMar>
              <w:top w:w="20" w:type="dxa"/>
              <w:left w:w="20" w:type="dxa"/>
              <w:bottom w:w="20" w:type="dxa"/>
              <w:right w:w="20" w:type="dxa"/>
            </w:tcMar>
            <w:vAlign w:val="center"/>
            <w:hideMark/>
          </w:tcPr>
          <w:p w14:paraId="291B5464" w14:textId="77777777" w:rsidR="00530523" w:rsidRPr="000D0BD2" w:rsidRDefault="00530523" w:rsidP="006723BE">
            <w:pPr>
              <w:pStyle w:val="movimento2"/>
              <w:rPr>
                <w:color w:val="002060"/>
              </w:rPr>
            </w:pPr>
            <w:r w:rsidRPr="000D0BD2">
              <w:rPr>
                <w:color w:val="002060"/>
              </w:rPr>
              <w:t xml:space="preserve">(FUTSAL CASTELFIDARDO) </w:t>
            </w:r>
          </w:p>
        </w:tc>
        <w:tc>
          <w:tcPr>
            <w:tcW w:w="800" w:type="dxa"/>
            <w:tcMar>
              <w:top w:w="20" w:type="dxa"/>
              <w:left w:w="20" w:type="dxa"/>
              <w:bottom w:w="20" w:type="dxa"/>
              <w:right w:w="20" w:type="dxa"/>
            </w:tcMar>
            <w:vAlign w:val="center"/>
            <w:hideMark/>
          </w:tcPr>
          <w:p w14:paraId="18813CC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106337E" w14:textId="77777777" w:rsidR="00530523" w:rsidRPr="000D0BD2" w:rsidRDefault="00530523" w:rsidP="006723BE">
            <w:pPr>
              <w:pStyle w:val="movimento"/>
              <w:rPr>
                <w:color w:val="002060"/>
              </w:rPr>
            </w:pPr>
            <w:r w:rsidRPr="000D0BD2">
              <w:rPr>
                <w:color w:val="002060"/>
              </w:rPr>
              <w:t>CANNELLA IVAN</w:t>
            </w:r>
          </w:p>
        </w:tc>
        <w:tc>
          <w:tcPr>
            <w:tcW w:w="2200" w:type="dxa"/>
            <w:tcMar>
              <w:top w:w="20" w:type="dxa"/>
              <w:left w:w="20" w:type="dxa"/>
              <w:bottom w:w="20" w:type="dxa"/>
              <w:right w:w="20" w:type="dxa"/>
            </w:tcMar>
            <w:vAlign w:val="center"/>
            <w:hideMark/>
          </w:tcPr>
          <w:p w14:paraId="55F22EA5" w14:textId="77777777" w:rsidR="00530523" w:rsidRPr="000D0BD2" w:rsidRDefault="00530523" w:rsidP="006723BE">
            <w:pPr>
              <w:pStyle w:val="movimento2"/>
              <w:rPr>
                <w:color w:val="002060"/>
              </w:rPr>
            </w:pPr>
            <w:r w:rsidRPr="000D0BD2">
              <w:rPr>
                <w:color w:val="002060"/>
              </w:rPr>
              <w:t xml:space="preserve">(SPORTING GROTTAMMARE) </w:t>
            </w:r>
          </w:p>
        </w:tc>
      </w:tr>
      <w:tr w:rsidR="00530523" w:rsidRPr="000D0BD2" w14:paraId="14D97D4B" w14:textId="77777777" w:rsidTr="006723BE">
        <w:tc>
          <w:tcPr>
            <w:tcW w:w="2200" w:type="dxa"/>
            <w:tcMar>
              <w:top w:w="20" w:type="dxa"/>
              <w:left w:w="20" w:type="dxa"/>
              <w:bottom w:w="20" w:type="dxa"/>
              <w:right w:w="20" w:type="dxa"/>
            </w:tcMar>
            <w:vAlign w:val="center"/>
            <w:hideMark/>
          </w:tcPr>
          <w:p w14:paraId="240E873F" w14:textId="77777777" w:rsidR="00530523" w:rsidRPr="000D0BD2" w:rsidRDefault="00530523" w:rsidP="006723BE">
            <w:pPr>
              <w:pStyle w:val="movimento"/>
              <w:rPr>
                <w:color w:val="002060"/>
              </w:rPr>
            </w:pPr>
            <w:r w:rsidRPr="000D0BD2">
              <w:rPr>
                <w:color w:val="002060"/>
              </w:rPr>
              <w:t>MIGLIETTA RICCARDO</w:t>
            </w:r>
          </w:p>
        </w:tc>
        <w:tc>
          <w:tcPr>
            <w:tcW w:w="2200" w:type="dxa"/>
            <w:tcMar>
              <w:top w:w="20" w:type="dxa"/>
              <w:left w:w="20" w:type="dxa"/>
              <w:bottom w:w="20" w:type="dxa"/>
              <w:right w:w="20" w:type="dxa"/>
            </w:tcMar>
            <w:vAlign w:val="center"/>
            <w:hideMark/>
          </w:tcPr>
          <w:p w14:paraId="5C6742B1" w14:textId="77777777" w:rsidR="00530523" w:rsidRPr="000D0BD2" w:rsidRDefault="00530523" w:rsidP="006723BE">
            <w:pPr>
              <w:pStyle w:val="movimento2"/>
              <w:rPr>
                <w:color w:val="002060"/>
              </w:rPr>
            </w:pPr>
            <w:r w:rsidRPr="000D0BD2">
              <w:rPr>
                <w:color w:val="002060"/>
              </w:rPr>
              <w:t xml:space="preserve">(SPORTING GROTTAMMARE) </w:t>
            </w:r>
          </w:p>
        </w:tc>
        <w:tc>
          <w:tcPr>
            <w:tcW w:w="800" w:type="dxa"/>
            <w:tcMar>
              <w:top w:w="20" w:type="dxa"/>
              <w:left w:w="20" w:type="dxa"/>
              <w:bottom w:w="20" w:type="dxa"/>
              <w:right w:w="20" w:type="dxa"/>
            </w:tcMar>
            <w:vAlign w:val="center"/>
            <w:hideMark/>
          </w:tcPr>
          <w:p w14:paraId="00767318"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B2A1DA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9C1A4BA" w14:textId="77777777" w:rsidR="00530523" w:rsidRPr="000D0BD2" w:rsidRDefault="00530523" w:rsidP="006723BE">
            <w:pPr>
              <w:pStyle w:val="movimento2"/>
              <w:rPr>
                <w:color w:val="002060"/>
              </w:rPr>
            </w:pPr>
            <w:r w:rsidRPr="000D0BD2">
              <w:rPr>
                <w:color w:val="002060"/>
              </w:rPr>
              <w:t> </w:t>
            </w:r>
          </w:p>
        </w:tc>
      </w:tr>
    </w:tbl>
    <w:p w14:paraId="76A85453" w14:textId="77777777" w:rsidR="00530523" w:rsidRPr="000D0BD2" w:rsidRDefault="00530523" w:rsidP="00530523">
      <w:pPr>
        <w:pStyle w:val="titolo20"/>
        <w:rPr>
          <w:rFonts w:eastAsiaTheme="minorEastAsia"/>
          <w:color w:val="002060"/>
        </w:rPr>
      </w:pPr>
      <w:r w:rsidRPr="000D0BD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3B2BEEF" w14:textId="77777777" w:rsidTr="006723BE">
        <w:tc>
          <w:tcPr>
            <w:tcW w:w="2200" w:type="dxa"/>
            <w:tcMar>
              <w:top w:w="20" w:type="dxa"/>
              <w:left w:w="20" w:type="dxa"/>
              <w:bottom w:w="20" w:type="dxa"/>
              <w:right w:w="20" w:type="dxa"/>
            </w:tcMar>
            <w:vAlign w:val="center"/>
            <w:hideMark/>
          </w:tcPr>
          <w:p w14:paraId="32B7E931" w14:textId="77777777" w:rsidR="00530523" w:rsidRPr="000D0BD2" w:rsidRDefault="00530523" w:rsidP="006723BE">
            <w:pPr>
              <w:pStyle w:val="movimento"/>
              <w:rPr>
                <w:color w:val="002060"/>
              </w:rPr>
            </w:pPr>
            <w:r w:rsidRPr="000D0BD2">
              <w:rPr>
                <w:color w:val="002060"/>
              </w:rPr>
              <w:t>GABBANELLI MARCO</w:t>
            </w:r>
          </w:p>
        </w:tc>
        <w:tc>
          <w:tcPr>
            <w:tcW w:w="2200" w:type="dxa"/>
            <w:tcMar>
              <w:top w:w="20" w:type="dxa"/>
              <w:left w:w="20" w:type="dxa"/>
              <w:bottom w:w="20" w:type="dxa"/>
              <w:right w:w="20" w:type="dxa"/>
            </w:tcMar>
            <w:vAlign w:val="center"/>
            <w:hideMark/>
          </w:tcPr>
          <w:p w14:paraId="5479CC26" w14:textId="77777777" w:rsidR="00530523" w:rsidRPr="000D0BD2" w:rsidRDefault="00530523" w:rsidP="006723BE">
            <w:pPr>
              <w:pStyle w:val="movimento2"/>
              <w:rPr>
                <w:color w:val="002060"/>
              </w:rPr>
            </w:pPr>
            <w:r w:rsidRPr="000D0BD2">
              <w:rPr>
                <w:color w:val="002060"/>
              </w:rPr>
              <w:t xml:space="preserve">(OSIMO FIVE) </w:t>
            </w:r>
          </w:p>
        </w:tc>
        <w:tc>
          <w:tcPr>
            <w:tcW w:w="800" w:type="dxa"/>
            <w:tcMar>
              <w:top w:w="20" w:type="dxa"/>
              <w:left w:w="20" w:type="dxa"/>
              <w:bottom w:w="20" w:type="dxa"/>
              <w:right w:w="20" w:type="dxa"/>
            </w:tcMar>
            <w:vAlign w:val="center"/>
            <w:hideMark/>
          </w:tcPr>
          <w:p w14:paraId="5F99B55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6CF3EF3" w14:textId="77777777" w:rsidR="00530523" w:rsidRPr="000D0BD2" w:rsidRDefault="00530523" w:rsidP="006723BE">
            <w:pPr>
              <w:pStyle w:val="movimento"/>
              <w:rPr>
                <w:color w:val="002060"/>
              </w:rPr>
            </w:pPr>
            <w:r w:rsidRPr="000D0BD2">
              <w:rPr>
                <w:color w:val="002060"/>
              </w:rPr>
              <w:t>LIUTI GIACOMO</w:t>
            </w:r>
          </w:p>
        </w:tc>
        <w:tc>
          <w:tcPr>
            <w:tcW w:w="2200" w:type="dxa"/>
            <w:tcMar>
              <w:top w:w="20" w:type="dxa"/>
              <w:left w:w="20" w:type="dxa"/>
              <w:bottom w:w="20" w:type="dxa"/>
              <w:right w:w="20" w:type="dxa"/>
            </w:tcMar>
            <w:vAlign w:val="center"/>
            <w:hideMark/>
          </w:tcPr>
          <w:p w14:paraId="77AEB06A" w14:textId="77777777" w:rsidR="00530523" w:rsidRPr="000D0BD2" w:rsidRDefault="00530523" w:rsidP="006723BE">
            <w:pPr>
              <w:pStyle w:val="movimento2"/>
              <w:rPr>
                <w:color w:val="002060"/>
              </w:rPr>
            </w:pPr>
            <w:r w:rsidRPr="000D0BD2">
              <w:rPr>
                <w:color w:val="002060"/>
              </w:rPr>
              <w:t xml:space="preserve">(SERRALTA) </w:t>
            </w:r>
          </w:p>
        </w:tc>
      </w:tr>
    </w:tbl>
    <w:p w14:paraId="7B538401" w14:textId="77777777" w:rsidR="00530523" w:rsidRPr="000D0BD2" w:rsidRDefault="00530523" w:rsidP="00530523">
      <w:pPr>
        <w:pStyle w:val="titolo20"/>
        <w:rPr>
          <w:rFonts w:eastAsiaTheme="minorEastAsia"/>
          <w:color w:val="002060"/>
        </w:rPr>
      </w:pPr>
      <w:r w:rsidRPr="000D0BD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77CDBB87" w14:textId="77777777" w:rsidTr="006723BE">
        <w:tc>
          <w:tcPr>
            <w:tcW w:w="2200" w:type="dxa"/>
            <w:tcMar>
              <w:top w:w="20" w:type="dxa"/>
              <w:left w:w="20" w:type="dxa"/>
              <w:bottom w:w="20" w:type="dxa"/>
              <w:right w:w="20" w:type="dxa"/>
            </w:tcMar>
            <w:vAlign w:val="center"/>
            <w:hideMark/>
          </w:tcPr>
          <w:p w14:paraId="4DFC0882" w14:textId="77777777" w:rsidR="00530523" w:rsidRPr="000D0BD2" w:rsidRDefault="00530523" w:rsidP="006723BE">
            <w:pPr>
              <w:pStyle w:val="movimento"/>
              <w:rPr>
                <w:color w:val="002060"/>
              </w:rPr>
            </w:pPr>
            <w:r w:rsidRPr="000D0BD2">
              <w:rPr>
                <w:color w:val="002060"/>
              </w:rPr>
              <w:t>FINI DANIELE</w:t>
            </w:r>
          </w:p>
        </w:tc>
        <w:tc>
          <w:tcPr>
            <w:tcW w:w="2200" w:type="dxa"/>
            <w:tcMar>
              <w:top w:w="20" w:type="dxa"/>
              <w:left w:w="20" w:type="dxa"/>
              <w:bottom w:w="20" w:type="dxa"/>
              <w:right w:w="20" w:type="dxa"/>
            </w:tcMar>
            <w:vAlign w:val="center"/>
            <w:hideMark/>
          </w:tcPr>
          <w:p w14:paraId="58DF3DAA" w14:textId="77777777" w:rsidR="00530523" w:rsidRPr="000D0BD2" w:rsidRDefault="00530523" w:rsidP="006723BE">
            <w:pPr>
              <w:pStyle w:val="movimento2"/>
              <w:rPr>
                <w:color w:val="002060"/>
              </w:rPr>
            </w:pPr>
            <w:r w:rsidRPr="000D0BD2">
              <w:rPr>
                <w:color w:val="002060"/>
              </w:rPr>
              <w:t xml:space="preserve">(ACQUALAGNA CALCIO C 5) </w:t>
            </w:r>
          </w:p>
        </w:tc>
        <w:tc>
          <w:tcPr>
            <w:tcW w:w="800" w:type="dxa"/>
            <w:tcMar>
              <w:top w:w="20" w:type="dxa"/>
              <w:left w:w="20" w:type="dxa"/>
              <w:bottom w:w="20" w:type="dxa"/>
              <w:right w:w="20" w:type="dxa"/>
            </w:tcMar>
            <w:vAlign w:val="center"/>
            <w:hideMark/>
          </w:tcPr>
          <w:p w14:paraId="074D85D1"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4135B59" w14:textId="77777777" w:rsidR="00530523" w:rsidRPr="000D0BD2" w:rsidRDefault="00530523" w:rsidP="006723BE">
            <w:pPr>
              <w:pStyle w:val="movimento"/>
              <w:rPr>
                <w:color w:val="002060"/>
              </w:rPr>
            </w:pPr>
            <w:r w:rsidRPr="000D0BD2">
              <w:rPr>
                <w:color w:val="002060"/>
              </w:rPr>
              <w:t>SPINACI LUCA</w:t>
            </w:r>
          </w:p>
        </w:tc>
        <w:tc>
          <w:tcPr>
            <w:tcW w:w="2200" w:type="dxa"/>
            <w:tcMar>
              <w:top w:w="20" w:type="dxa"/>
              <w:left w:w="20" w:type="dxa"/>
              <w:bottom w:w="20" w:type="dxa"/>
              <w:right w:w="20" w:type="dxa"/>
            </w:tcMar>
            <w:vAlign w:val="center"/>
            <w:hideMark/>
          </w:tcPr>
          <w:p w14:paraId="35A4368E" w14:textId="77777777" w:rsidR="00530523" w:rsidRPr="000D0BD2" w:rsidRDefault="00530523" w:rsidP="006723BE">
            <w:pPr>
              <w:pStyle w:val="movimento2"/>
              <w:rPr>
                <w:color w:val="002060"/>
              </w:rPr>
            </w:pPr>
            <w:r w:rsidRPr="000D0BD2">
              <w:rPr>
                <w:color w:val="002060"/>
              </w:rPr>
              <w:t xml:space="preserve">(CIARNIN) </w:t>
            </w:r>
          </w:p>
        </w:tc>
      </w:tr>
      <w:tr w:rsidR="00530523" w:rsidRPr="000D0BD2" w14:paraId="671EF098" w14:textId="77777777" w:rsidTr="006723BE">
        <w:tc>
          <w:tcPr>
            <w:tcW w:w="2200" w:type="dxa"/>
            <w:tcMar>
              <w:top w:w="20" w:type="dxa"/>
              <w:left w:w="20" w:type="dxa"/>
              <w:bottom w:w="20" w:type="dxa"/>
              <w:right w:w="20" w:type="dxa"/>
            </w:tcMar>
            <w:vAlign w:val="center"/>
            <w:hideMark/>
          </w:tcPr>
          <w:p w14:paraId="2AA010FF" w14:textId="77777777" w:rsidR="00530523" w:rsidRPr="000D0BD2" w:rsidRDefault="00530523" w:rsidP="006723BE">
            <w:pPr>
              <w:pStyle w:val="movimento"/>
              <w:rPr>
                <w:color w:val="002060"/>
              </w:rPr>
            </w:pPr>
            <w:r w:rsidRPr="000D0BD2">
              <w:rPr>
                <w:color w:val="002060"/>
              </w:rPr>
              <w:t>CAPITANELLI ALESSIO</w:t>
            </w:r>
          </w:p>
        </w:tc>
        <w:tc>
          <w:tcPr>
            <w:tcW w:w="2200" w:type="dxa"/>
            <w:tcMar>
              <w:top w:w="20" w:type="dxa"/>
              <w:left w:w="20" w:type="dxa"/>
              <w:bottom w:w="20" w:type="dxa"/>
              <w:right w:w="20" w:type="dxa"/>
            </w:tcMar>
            <w:vAlign w:val="center"/>
            <w:hideMark/>
          </w:tcPr>
          <w:p w14:paraId="59B8D04A" w14:textId="77777777" w:rsidR="00530523" w:rsidRPr="000D0BD2" w:rsidRDefault="00530523" w:rsidP="006723BE">
            <w:pPr>
              <w:pStyle w:val="movimento2"/>
              <w:rPr>
                <w:color w:val="002060"/>
              </w:rPr>
            </w:pPr>
            <w:r w:rsidRPr="000D0BD2">
              <w:rPr>
                <w:color w:val="002060"/>
              </w:rPr>
              <w:t xml:space="preserve">(FUTSAL SAMBUCHETO) </w:t>
            </w:r>
          </w:p>
        </w:tc>
        <w:tc>
          <w:tcPr>
            <w:tcW w:w="800" w:type="dxa"/>
            <w:tcMar>
              <w:top w:w="20" w:type="dxa"/>
              <w:left w:w="20" w:type="dxa"/>
              <w:bottom w:w="20" w:type="dxa"/>
              <w:right w:w="20" w:type="dxa"/>
            </w:tcMar>
            <w:vAlign w:val="center"/>
            <w:hideMark/>
          </w:tcPr>
          <w:p w14:paraId="221B95E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7538648" w14:textId="77777777" w:rsidR="00530523" w:rsidRPr="000D0BD2" w:rsidRDefault="00530523" w:rsidP="006723BE">
            <w:pPr>
              <w:pStyle w:val="movimento"/>
              <w:rPr>
                <w:color w:val="002060"/>
              </w:rPr>
            </w:pPr>
            <w:r w:rsidRPr="000D0BD2">
              <w:rPr>
                <w:color w:val="002060"/>
              </w:rPr>
              <w:t>CAO GIANLUCA</w:t>
            </w:r>
          </w:p>
        </w:tc>
        <w:tc>
          <w:tcPr>
            <w:tcW w:w="2200" w:type="dxa"/>
            <w:tcMar>
              <w:top w:w="20" w:type="dxa"/>
              <w:left w:w="20" w:type="dxa"/>
              <w:bottom w:w="20" w:type="dxa"/>
              <w:right w:w="20" w:type="dxa"/>
            </w:tcMar>
            <w:vAlign w:val="center"/>
            <w:hideMark/>
          </w:tcPr>
          <w:p w14:paraId="7A53422F" w14:textId="77777777" w:rsidR="00530523" w:rsidRPr="000D0BD2" w:rsidRDefault="00530523" w:rsidP="006723BE">
            <w:pPr>
              <w:pStyle w:val="movimento2"/>
              <w:rPr>
                <w:color w:val="002060"/>
              </w:rPr>
            </w:pPr>
            <w:r w:rsidRPr="000D0BD2">
              <w:rPr>
                <w:color w:val="002060"/>
              </w:rPr>
              <w:t xml:space="preserve">(FUTSAL VIRE GEOSISTEM ASD) </w:t>
            </w:r>
          </w:p>
        </w:tc>
      </w:tr>
      <w:tr w:rsidR="00530523" w:rsidRPr="000D0BD2" w14:paraId="5A0E5474" w14:textId="77777777" w:rsidTr="006723BE">
        <w:tc>
          <w:tcPr>
            <w:tcW w:w="2200" w:type="dxa"/>
            <w:tcMar>
              <w:top w:w="20" w:type="dxa"/>
              <w:left w:w="20" w:type="dxa"/>
              <w:bottom w:w="20" w:type="dxa"/>
              <w:right w:w="20" w:type="dxa"/>
            </w:tcMar>
            <w:vAlign w:val="center"/>
            <w:hideMark/>
          </w:tcPr>
          <w:p w14:paraId="2900EA3C" w14:textId="77777777" w:rsidR="00530523" w:rsidRPr="000D0BD2" w:rsidRDefault="00530523" w:rsidP="006723BE">
            <w:pPr>
              <w:pStyle w:val="movimento"/>
              <w:rPr>
                <w:color w:val="002060"/>
              </w:rPr>
            </w:pPr>
            <w:r w:rsidRPr="000D0BD2">
              <w:rPr>
                <w:color w:val="002060"/>
              </w:rPr>
              <w:t>DOLLANI CRISTIAN</w:t>
            </w:r>
          </w:p>
        </w:tc>
        <w:tc>
          <w:tcPr>
            <w:tcW w:w="2200" w:type="dxa"/>
            <w:tcMar>
              <w:top w:w="20" w:type="dxa"/>
              <w:left w:w="20" w:type="dxa"/>
              <w:bottom w:w="20" w:type="dxa"/>
              <w:right w:w="20" w:type="dxa"/>
            </w:tcMar>
            <w:vAlign w:val="center"/>
            <w:hideMark/>
          </w:tcPr>
          <w:p w14:paraId="2326D2AB" w14:textId="77777777" w:rsidR="00530523" w:rsidRPr="000D0BD2" w:rsidRDefault="00530523" w:rsidP="006723BE">
            <w:pPr>
              <w:pStyle w:val="movimento2"/>
              <w:rPr>
                <w:color w:val="002060"/>
              </w:rPr>
            </w:pPr>
            <w:r w:rsidRPr="000D0BD2">
              <w:rPr>
                <w:color w:val="002060"/>
              </w:rPr>
              <w:t xml:space="preserve">(OSIMO FIVE) </w:t>
            </w:r>
          </w:p>
        </w:tc>
        <w:tc>
          <w:tcPr>
            <w:tcW w:w="800" w:type="dxa"/>
            <w:tcMar>
              <w:top w:w="20" w:type="dxa"/>
              <w:left w:w="20" w:type="dxa"/>
              <w:bottom w:w="20" w:type="dxa"/>
              <w:right w:w="20" w:type="dxa"/>
            </w:tcMar>
            <w:vAlign w:val="center"/>
            <w:hideMark/>
          </w:tcPr>
          <w:p w14:paraId="236CBFE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E0B4D06"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296B0ED" w14:textId="77777777" w:rsidR="00530523" w:rsidRPr="000D0BD2" w:rsidRDefault="00530523" w:rsidP="006723BE">
            <w:pPr>
              <w:pStyle w:val="movimento2"/>
              <w:rPr>
                <w:color w:val="002060"/>
              </w:rPr>
            </w:pPr>
            <w:r w:rsidRPr="000D0BD2">
              <w:rPr>
                <w:color w:val="002060"/>
              </w:rPr>
              <w:t> </w:t>
            </w:r>
          </w:p>
        </w:tc>
      </w:tr>
    </w:tbl>
    <w:p w14:paraId="72CAD69B" w14:textId="77777777" w:rsidR="00530523" w:rsidRPr="000D0BD2" w:rsidRDefault="00530523" w:rsidP="00530523">
      <w:pPr>
        <w:pStyle w:val="titolo20"/>
        <w:rPr>
          <w:rFonts w:eastAsiaTheme="minorEastAsia"/>
          <w:color w:val="002060"/>
        </w:rPr>
      </w:pPr>
      <w:r w:rsidRPr="000D0BD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17D6668" w14:textId="77777777" w:rsidTr="006723BE">
        <w:tc>
          <w:tcPr>
            <w:tcW w:w="2200" w:type="dxa"/>
            <w:tcMar>
              <w:top w:w="20" w:type="dxa"/>
              <w:left w:w="20" w:type="dxa"/>
              <w:bottom w:w="20" w:type="dxa"/>
              <w:right w:w="20" w:type="dxa"/>
            </w:tcMar>
            <w:vAlign w:val="center"/>
            <w:hideMark/>
          </w:tcPr>
          <w:p w14:paraId="6A97EACC" w14:textId="77777777" w:rsidR="00530523" w:rsidRPr="000D0BD2" w:rsidRDefault="00530523" w:rsidP="006723BE">
            <w:pPr>
              <w:pStyle w:val="movimento"/>
              <w:rPr>
                <w:color w:val="002060"/>
              </w:rPr>
            </w:pPr>
            <w:r w:rsidRPr="000D0BD2">
              <w:rPr>
                <w:color w:val="002060"/>
              </w:rPr>
              <w:t>GIGANTE NICOLAS</w:t>
            </w:r>
          </w:p>
        </w:tc>
        <w:tc>
          <w:tcPr>
            <w:tcW w:w="2200" w:type="dxa"/>
            <w:tcMar>
              <w:top w:w="20" w:type="dxa"/>
              <w:left w:w="20" w:type="dxa"/>
              <w:bottom w:w="20" w:type="dxa"/>
              <w:right w:w="20" w:type="dxa"/>
            </w:tcMar>
            <w:vAlign w:val="center"/>
            <w:hideMark/>
          </w:tcPr>
          <w:p w14:paraId="611782ED" w14:textId="77777777" w:rsidR="00530523" w:rsidRPr="000D0BD2" w:rsidRDefault="00530523" w:rsidP="006723BE">
            <w:pPr>
              <w:pStyle w:val="movimento2"/>
              <w:rPr>
                <w:color w:val="002060"/>
              </w:rPr>
            </w:pPr>
            <w:r w:rsidRPr="000D0BD2">
              <w:rPr>
                <w:color w:val="002060"/>
              </w:rPr>
              <w:t xml:space="preserve">(ACLI MANTOVANI CALCIO A 5) </w:t>
            </w:r>
          </w:p>
        </w:tc>
        <w:tc>
          <w:tcPr>
            <w:tcW w:w="800" w:type="dxa"/>
            <w:tcMar>
              <w:top w:w="20" w:type="dxa"/>
              <w:left w:w="20" w:type="dxa"/>
              <w:bottom w:w="20" w:type="dxa"/>
              <w:right w:w="20" w:type="dxa"/>
            </w:tcMar>
            <w:vAlign w:val="center"/>
            <w:hideMark/>
          </w:tcPr>
          <w:p w14:paraId="5E06B0B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1B7190D" w14:textId="77777777" w:rsidR="00530523" w:rsidRPr="000D0BD2" w:rsidRDefault="00530523" w:rsidP="006723BE">
            <w:pPr>
              <w:pStyle w:val="movimento"/>
              <w:rPr>
                <w:color w:val="002060"/>
              </w:rPr>
            </w:pPr>
            <w:r w:rsidRPr="000D0BD2">
              <w:rPr>
                <w:color w:val="002060"/>
              </w:rPr>
              <w:t>FUFI LEONARDO</w:t>
            </w:r>
          </w:p>
        </w:tc>
        <w:tc>
          <w:tcPr>
            <w:tcW w:w="2200" w:type="dxa"/>
            <w:tcMar>
              <w:top w:w="20" w:type="dxa"/>
              <w:left w:w="20" w:type="dxa"/>
              <w:bottom w:w="20" w:type="dxa"/>
              <w:right w:w="20" w:type="dxa"/>
            </w:tcMar>
            <w:vAlign w:val="center"/>
            <w:hideMark/>
          </w:tcPr>
          <w:p w14:paraId="2848F21F" w14:textId="77777777" w:rsidR="00530523" w:rsidRPr="000D0BD2" w:rsidRDefault="00530523" w:rsidP="006723BE">
            <w:pPr>
              <w:pStyle w:val="movimento2"/>
              <w:rPr>
                <w:color w:val="002060"/>
              </w:rPr>
            </w:pPr>
            <w:r w:rsidRPr="000D0BD2">
              <w:rPr>
                <w:color w:val="002060"/>
              </w:rPr>
              <w:t xml:space="preserve">(AVENALE) </w:t>
            </w:r>
          </w:p>
        </w:tc>
      </w:tr>
      <w:tr w:rsidR="00530523" w:rsidRPr="000D0BD2" w14:paraId="4A0E6639" w14:textId="77777777" w:rsidTr="006723BE">
        <w:tc>
          <w:tcPr>
            <w:tcW w:w="2200" w:type="dxa"/>
            <w:tcMar>
              <w:top w:w="20" w:type="dxa"/>
              <w:left w:w="20" w:type="dxa"/>
              <w:bottom w:w="20" w:type="dxa"/>
              <w:right w:w="20" w:type="dxa"/>
            </w:tcMar>
            <w:vAlign w:val="center"/>
            <w:hideMark/>
          </w:tcPr>
          <w:p w14:paraId="12CE60C7" w14:textId="77777777" w:rsidR="00530523" w:rsidRPr="000D0BD2" w:rsidRDefault="00530523" w:rsidP="006723BE">
            <w:pPr>
              <w:pStyle w:val="movimento"/>
              <w:rPr>
                <w:color w:val="002060"/>
              </w:rPr>
            </w:pPr>
            <w:r w:rsidRPr="000D0BD2">
              <w:rPr>
                <w:color w:val="002060"/>
              </w:rPr>
              <w:t>ROMANUCCI MARCO</w:t>
            </w:r>
          </w:p>
        </w:tc>
        <w:tc>
          <w:tcPr>
            <w:tcW w:w="2200" w:type="dxa"/>
            <w:tcMar>
              <w:top w:w="20" w:type="dxa"/>
              <w:left w:w="20" w:type="dxa"/>
              <w:bottom w:w="20" w:type="dxa"/>
              <w:right w:w="20" w:type="dxa"/>
            </w:tcMar>
            <w:vAlign w:val="center"/>
            <w:hideMark/>
          </w:tcPr>
          <w:p w14:paraId="1263603A" w14:textId="77777777" w:rsidR="00530523" w:rsidRPr="000D0BD2" w:rsidRDefault="00530523" w:rsidP="006723BE">
            <w:pPr>
              <w:pStyle w:val="movimento2"/>
              <w:rPr>
                <w:color w:val="002060"/>
              </w:rPr>
            </w:pPr>
            <w:r w:rsidRPr="000D0BD2">
              <w:rPr>
                <w:color w:val="002060"/>
              </w:rPr>
              <w:t xml:space="preserve">(CIARNIN) </w:t>
            </w:r>
          </w:p>
        </w:tc>
        <w:tc>
          <w:tcPr>
            <w:tcW w:w="800" w:type="dxa"/>
            <w:tcMar>
              <w:top w:w="20" w:type="dxa"/>
              <w:left w:w="20" w:type="dxa"/>
              <w:bottom w:w="20" w:type="dxa"/>
              <w:right w:w="20" w:type="dxa"/>
            </w:tcMar>
            <w:vAlign w:val="center"/>
            <w:hideMark/>
          </w:tcPr>
          <w:p w14:paraId="096F51D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EA249A5" w14:textId="77777777" w:rsidR="00530523" w:rsidRPr="000D0BD2" w:rsidRDefault="00530523" w:rsidP="006723BE">
            <w:pPr>
              <w:pStyle w:val="movimento"/>
              <w:rPr>
                <w:color w:val="002060"/>
              </w:rPr>
            </w:pPr>
            <w:r w:rsidRPr="000D0BD2">
              <w:rPr>
                <w:color w:val="002060"/>
              </w:rPr>
              <w:t>MARINOZZI DIEGO</w:t>
            </w:r>
          </w:p>
        </w:tc>
        <w:tc>
          <w:tcPr>
            <w:tcW w:w="2200" w:type="dxa"/>
            <w:tcMar>
              <w:top w:w="20" w:type="dxa"/>
              <w:left w:w="20" w:type="dxa"/>
              <w:bottom w:w="20" w:type="dxa"/>
              <w:right w:w="20" w:type="dxa"/>
            </w:tcMar>
            <w:vAlign w:val="center"/>
            <w:hideMark/>
          </w:tcPr>
          <w:p w14:paraId="02EFF172" w14:textId="77777777" w:rsidR="00530523" w:rsidRPr="000D0BD2" w:rsidRDefault="00530523" w:rsidP="006723BE">
            <w:pPr>
              <w:pStyle w:val="movimento2"/>
              <w:rPr>
                <w:color w:val="002060"/>
              </w:rPr>
            </w:pPr>
            <w:r w:rsidRPr="000D0BD2">
              <w:rPr>
                <w:color w:val="002060"/>
              </w:rPr>
              <w:t xml:space="preserve">(FIGHT BULLS CORRIDONIA) </w:t>
            </w:r>
          </w:p>
        </w:tc>
      </w:tr>
      <w:tr w:rsidR="00530523" w:rsidRPr="000D0BD2" w14:paraId="20BC5FAE" w14:textId="77777777" w:rsidTr="006723BE">
        <w:tc>
          <w:tcPr>
            <w:tcW w:w="2200" w:type="dxa"/>
            <w:tcMar>
              <w:top w:w="20" w:type="dxa"/>
              <w:left w:w="20" w:type="dxa"/>
              <w:bottom w:w="20" w:type="dxa"/>
              <w:right w:w="20" w:type="dxa"/>
            </w:tcMar>
            <w:vAlign w:val="center"/>
            <w:hideMark/>
          </w:tcPr>
          <w:p w14:paraId="25748150" w14:textId="77777777" w:rsidR="00530523" w:rsidRPr="000D0BD2" w:rsidRDefault="00530523" w:rsidP="006723BE">
            <w:pPr>
              <w:pStyle w:val="movimento"/>
              <w:rPr>
                <w:color w:val="002060"/>
              </w:rPr>
            </w:pPr>
            <w:r w:rsidRPr="000D0BD2">
              <w:rPr>
                <w:color w:val="002060"/>
              </w:rPr>
              <w:t>EVANDRI ANDREA</w:t>
            </w:r>
          </w:p>
        </w:tc>
        <w:tc>
          <w:tcPr>
            <w:tcW w:w="2200" w:type="dxa"/>
            <w:tcMar>
              <w:top w:w="20" w:type="dxa"/>
              <w:left w:w="20" w:type="dxa"/>
              <w:bottom w:w="20" w:type="dxa"/>
              <w:right w:w="20" w:type="dxa"/>
            </w:tcMar>
            <w:vAlign w:val="center"/>
            <w:hideMark/>
          </w:tcPr>
          <w:p w14:paraId="01919410" w14:textId="77777777" w:rsidR="00530523" w:rsidRPr="000D0BD2" w:rsidRDefault="00530523" w:rsidP="006723BE">
            <w:pPr>
              <w:pStyle w:val="movimento2"/>
              <w:rPr>
                <w:color w:val="002060"/>
              </w:rPr>
            </w:pPr>
            <w:r w:rsidRPr="000D0BD2">
              <w:rPr>
                <w:color w:val="002060"/>
              </w:rPr>
              <w:t xml:space="preserve">(FUTSAL CAMPIGLIONE) </w:t>
            </w:r>
          </w:p>
        </w:tc>
        <w:tc>
          <w:tcPr>
            <w:tcW w:w="800" w:type="dxa"/>
            <w:tcMar>
              <w:top w:w="20" w:type="dxa"/>
              <w:left w:w="20" w:type="dxa"/>
              <w:bottom w:w="20" w:type="dxa"/>
              <w:right w:w="20" w:type="dxa"/>
            </w:tcMar>
            <w:vAlign w:val="center"/>
            <w:hideMark/>
          </w:tcPr>
          <w:p w14:paraId="48E9CD8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C7F8CB7" w14:textId="77777777" w:rsidR="00530523" w:rsidRPr="000D0BD2" w:rsidRDefault="00530523" w:rsidP="006723BE">
            <w:pPr>
              <w:pStyle w:val="movimento"/>
              <w:rPr>
                <w:color w:val="002060"/>
              </w:rPr>
            </w:pPr>
            <w:r w:rsidRPr="000D0BD2">
              <w:rPr>
                <w:color w:val="002060"/>
              </w:rPr>
              <w:t>LATTANZI DAVIDE</w:t>
            </w:r>
          </w:p>
        </w:tc>
        <w:tc>
          <w:tcPr>
            <w:tcW w:w="2200" w:type="dxa"/>
            <w:tcMar>
              <w:top w:w="20" w:type="dxa"/>
              <w:left w:w="20" w:type="dxa"/>
              <w:bottom w:w="20" w:type="dxa"/>
              <w:right w:w="20" w:type="dxa"/>
            </w:tcMar>
            <w:vAlign w:val="center"/>
            <w:hideMark/>
          </w:tcPr>
          <w:p w14:paraId="54461C66" w14:textId="77777777" w:rsidR="00530523" w:rsidRPr="000D0BD2" w:rsidRDefault="00530523" w:rsidP="006723BE">
            <w:pPr>
              <w:pStyle w:val="movimento2"/>
              <w:rPr>
                <w:color w:val="002060"/>
              </w:rPr>
            </w:pPr>
            <w:r w:rsidRPr="000D0BD2">
              <w:rPr>
                <w:color w:val="002060"/>
              </w:rPr>
              <w:t xml:space="preserve">(FUTSAL CAMPIGLIONE) </w:t>
            </w:r>
          </w:p>
        </w:tc>
      </w:tr>
      <w:tr w:rsidR="00530523" w:rsidRPr="000D0BD2" w14:paraId="0CBE3F6A" w14:textId="77777777" w:rsidTr="006723BE">
        <w:tc>
          <w:tcPr>
            <w:tcW w:w="2200" w:type="dxa"/>
            <w:tcMar>
              <w:top w:w="20" w:type="dxa"/>
              <w:left w:w="20" w:type="dxa"/>
              <w:bottom w:w="20" w:type="dxa"/>
              <w:right w:w="20" w:type="dxa"/>
            </w:tcMar>
            <w:vAlign w:val="center"/>
            <w:hideMark/>
          </w:tcPr>
          <w:p w14:paraId="75AF5BE4" w14:textId="77777777" w:rsidR="00530523" w:rsidRPr="000D0BD2" w:rsidRDefault="00530523" w:rsidP="006723BE">
            <w:pPr>
              <w:pStyle w:val="movimento"/>
              <w:rPr>
                <w:color w:val="002060"/>
              </w:rPr>
            </w:pPr>
            <w:r w:rsidRPr="000D0BD2">
              <w:rPr>
                <w:color w:val="002060"/>
              </w:rPr>
              <w:t>GAGGI MANUEL</w:t>
            </w:r>
          </w:p>
        </w:tc>
        <w:tc>
          <w:tcPr>
            <w:tcW w:w="2200" w:type="dxa"/>
            <w:tcMar>
              <w:top w:w="20" w:type="dxa"/>
              <w:left w:w="20" w:type="dxa"/>
              <w:bottom w:w="20" w:type="dxa"/>
              <w:right w:w="20" w:type="dxa"/>
            </w:tcMar>
            <w:vAlign w:val="center"/>
            <w:hideMark/>
          </w:tcPr>
          <w:p w14:paraId="6365372E" w14:textId="77777777" w:rsidR="00530523" w:rsidRPr="000D0BD2" w:rsidRDefault="00530523" w:rsidP="006723BE">
            <w:pPr>
              <w:pStyle w:val="movimento2"/>
              <w:rPr>
                <w:color w:val="002060"/>
              </w:rPr>
            </w:pPr>
            <w:r w:rsidRPr="000D0BD2">
              <w:rPr>
                <w:color w:val="002060"/>
              </w:rPr>
              <w:t xml:space="preserve">(GIOVANI SANT IPPOLITO) </w:t>
            </w:r>
          </w:p>
        </w:tc>
        <w:tc>
          <w:tcPr>
            <w:tcW w:w="800" w:type="dxa"/>
            <w:tcMar>
              <w:top w:w="20" w:type="dxa"/>
              <w:left w:w="20" w:type="dxa"/>
              <w:bottom w:w="20" w:type="dxa"/>
              <w:right w:w="20" w:type="dxa"/>
            </w:tcMar>
            <w:vAlign w:val="center"/>
            <w:hideMark/>
          </w:tcPr>
          <w:p w14:paraId="3D02DB91"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1AE2D2F" w14:textId="77777777" w:rsidR="00530523" w:rsidRPr="000D0BD2" w:rsidRDefault="00530523" w:rsidP="006723BE">
            <w:pPr>
              <w:pStyle w:val="movimento"/>
              <w:rPr>
                <w:color w:val="002060"/>
              </w:rPr>
            </w:pPr>
            <w:r w:rsidRPr="000D0BD2">
              <w:rPr>
                <w:color w:val="002060"/>
              </w:rPr>
              <w:t>CERAVOLO ANTONIO</w:t>
            </w:r>
          </w:p>
        </w:tc>
        <w:tc>
          <w:tcPr>
            <w:tcW w:w="2200" w:type="dxa"/>
            <w:tcMar>
              <w:top w:w="20" w:type="dxa"/>
              <w:left w:w="20" w:type="dxa"/>
              <w:bottom w:w="20" w:type="dxa"/>
              <w:right w:w="20" w:type="dxa"/>
            </w:tcMar>
            <w:vAlign w:val="center"/>
            <w:hideMark/>
          </w:tcPr>
          <w:p w14:paraId="02081FF2" w14:textId="77777777" w:rsidR="00530523" w:rsidRPr="000D0BD2" w:rsidRDefault="00530523" w:rsidP="006723BE">
            <w:pPr>
              <w:pStyle w:val="movimento2"/>
              <w:rPr>
                <w:color w:val="002060"/>
              </w:rPr>
            </w:pPr>
            <w:r w:rsidRPr="000D0BD2">
              <w:rPr>
                <w:color w:val="002060"/>
              </w:rPr>
              <w:t xml:space="preserve">(PIEVE D ICO CALCIO A 5) </w:t>
            </w:r>
          </w:p>
        </w:tc>
      </w:tr>
      <w:tr w:rsidR="00530523" w:rsidRPr="000D0BD2" w14:paraId="5A5823D9" w14:textId="77777777" w:rsidTr="006723BE">
        <w:tc>
          <w:tcPr>
            <w:tcW w:w="2200" w:type="dxa"/>
            <w:tcMar>
              <w:top w:w="20" w:type="dxa"/>
              <w:left w:w="20" w:type="dxa"/>
              <w:bottom w:w="20" w:type="dxa"/>
              <w:right w:w="20" w:type="dxa"/>
            </w:tcMar>
            <w:vAlign w:val="center"/>
            <w:hideMark/>
          </w:tcPr>
          <w:p w14:paraId="79937756" w14:textId="77777777" w:rsidR="00530523" w:rsidRPr="000D0BD2" w:rsidRDefault="00530523" w:rsidP="006723BE">
            <w:pPr>
              <w:pStyle w:val="movimento"/>
              <w:rPr>
                <w:color w:val="002060"/>
              </w:rPr>
            </w:pPr>
            <w:r w:rsidRPr="000D0BD2">
              <w:rPr>
                <w:color w:val="002060"/>
              </w:rPr>
              <w:t>PAOLILLO LUCA</w:t>
            </w:r>
          </w:p>
        </w:tc>
        <w:tc>
          <w:tcPr>
            <w:tcW w:w="2200" w:type="dxa"/>
            <w:tcMar>
              <w:top w:w="20" w:type="dxa"/>
              <w:left w:w="20" w:type="dxa"/>
              <w:bottom w:w="20" w:type="dxa"/>
              <w:right w:w="20" w:type="dxa"/>
            </w:tcMar>
            <w:vAlign w:val="center"/>
            <w:hideMark/>
          </w:tcPr>
          <w:p w14:paraId="2956070F" w14:textId="77777777" w:rsidR="00530523" w:rsidRPr="000D0BD2" w:rsidRDefault="00530523" w:rsidP="006723BE">
            <w:pPr>
              <w:pStyle w:val="movimento2"/>
              <w:rPr>
                <w:color w:val="002060"/>
              </w:rPr>
            </w:pPr>
            <w:r w:rsidRPr="000D0BD2">
              <w:rPr>
                <w:color w:val="002060"/>
              </w:rPr>
              <w:t xml:space="preserve">(PIEVE D ICO CALCIO A 5) </w:t>
            </w:r>
          </w:p>
        </w:tc>
        <w:tc>
          <w:tcPr>
            <w:tcW w:w="800" w:type="dxa"/>
            <w:tcMar>
              <w:top w:w="20" w:type="dxa"/>
              <w:left w:w="20" w:type="dxa"/>
              <w:bottom w:w="20" w:type="dxa"/>
              <w:right w:w="20" w:type="dxa"/>
            </w:tcMar>
            <w:vAlign w:val="center"/>
            <w:hideMark/>
          </w:tcPr>
          <w:p w14:paraId="6459997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C628F2D" w14:textId="77777777" w:rsidR="00530523" w:rsidRPr="000D0BD2" w:rsidRDefault="00530523" w:rsidP="006723BE">
            <w:pPr>
              <w:pStyle w:val="movimento"/>
              <w:rPr>
                <w:color w:val="002060"/>
              </w:rPr>
            </w:pPr>
            <w:r w:rsidRPr="000D0BD2">
              <w:rPr>
                <w:color w:val="002060"/>
              </w:rPr>
              <w:t>PETRUCCI LORENZO</w:t>
            </w:r>
          </w:p>
        </w:tc>
        <w:tc>
          <w:tcPr>
            <w:tcW w:w="2200" w:type="dxa"/>
            <w:tcMar>
              <w:top w:w="20" w:type="dxa"/>
              <w:left w:w="20" w:type="dxa"/>
              <w:bottom w:w="20" w:type="dxa"/>
              <w:right w:w="20" w:type="dxa"/>
            </w:tcMar>
            <w:vAlign w:val="center"/>
            <w:hideMark/>
          </w:tcPr>
          <w:p w14:paraId="4C1B9CB8" w14:textId="77777777" w:rsidR="00530523" w:rsidRPr="000D0BD2" w:rsidRDefault="00530523" w:rsidP="006723BE">
            <w:pPr>
              <w:pStyle w:val="movimento2"/>
              <w:rPr>
                <w:color w:val="002060"/>
              </w:rPr>
            </w:pPr>
            <w:r w:rsidRPr="000D0BD2">
              <w:rPr>
                <w:color w:val="002060"/>
              </w:rPr>
              <w:t xml:space="preserve">(POLISPORTIVA UROBORO) </w:t>
            </w:r>
          </w:p>
        </w:tc>
      </w:tr>
    </w:tbl>
    <w:p w14:paraId="02640FFB" w14:textId="77777777" w:rsidR="00530523" w:rsidRPr="000D0BD2" w:rsidRDefault="00530523" w:rsidP="00530523">
      <w:pPr>
        <w:pStyle w:val="titolo20"/>
        <w:rPr>
          <w:rFonts w:eastAsiaTheme="minorEastAsia"/>
          <w:color w:val="002060"/>
        </w:rPr>
      </w:pPr>
      <w:r w:rsidRPr="000D0BD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75EC088D" w14:textId="77777777" w:rsidTr="006723BE">
        <w:tc>
          <w:tcPr>
            <w:tcW w:w="2200" w:type="dxa"/>
            <w:tcMar>
              <w:top w:w="20" w:type="dxa"/>
              <w:left w:w="20" w:type="dxa"/>
              <w:bottom w:w="20" w:type="dxa"/>
              <w:right w:w="20" w:type="dxa"/>
            </w:tcMar>
            <w:vAlign w:val="center"/>
            <w:hideMark/>
          </w:tcPr>
          <w:p w14:paraId="53C5C2FC" w14:textId="77777777" w:rsidR="00530523" w:rsidRPr="000D0BD2" w:rsidRDefault="00530523" w:rsidP="006723BE">
            <w:pPr>
              <w:pStyle w:val="movimento"/>
              <w:rPr>
                <w:color w:val="002060"/>
              </w:rPr>
            </w:pPr>
            <w:r w:rsidRPr="000D0BD2">
              <w:rPr>
                <w:color w:val="002060"/>
              </w:rPr>
              <w:t>SPECA RICCARDO</w:t>
            </w:r>
          </w:p>
        </w:tc>
        <w:tc>
          <w:tcPr>
            <w:tcW w:w="2200" w:type="dxa"/>
            <w:tcMar>
              <w:top w:w="20" w:type="dxa"/>
              <w:left w:w="20" w:type="dxa"/>
              <w:bottom w:w="20" w:type="dxa"/>
              <w:right w:w="20" w:type="dxa"/>
            </w:tcMar>
            <w:vAlign w:val="center"/>
            <w:hideMark/>
          </w:tcPr>
          <w:p w14:paraId="64D61D3B" w14:textId="77777777" w:rsidR="00530523" w:rsidRPr="000D0BD2" w:rsidRDefault="00530523" w:rsidP="006723BE">
            <w:pPr>
              <w:pStyle w:val="movimento2"/>
              <w:rPr>
                <w:color w:val="002060"/>
              </w:rPr>
            </w:pPr>
            <w:r w:rsidRPr="000D0BD2">
              <w:rPr>
                <w:color w:val="002060"/>
              </w:rPr>
              <w:t xml:space="preserve">(REAL ANCARIA) </w:t>
            </w:r>
          </w:p>
        </w:tc>
        <w:tc>
          <w:tcPr>
            <w:tcW w:w="800" w:type="dxa"/>
            <w:tcMar>
              <w:top w:w="20" w:type="dxa"/>
              <w:left w:w="20" w:type="dxa"/>
              <w:bottom w:w="20" w:type="dxa"/>
              <w:right w:w="20" w:type="dxa"/>
            </w:tcMar>
            <w:vAlign w:val="center"/>
            <w:hideMark/>
          </w:tcPr>
          <w:p w14:paraId="052C4F8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FF4BC60" w14:textId="77777777" w:rsidR="00530523" w:rsidRPr="000D0BD2" w:rsidRDefault="00530523" w:rsidP="006723BE">
            <w:pPr>
              <w:pStyle w:val="movimento"/>
              <w:rPr>
                <w:color w:val="002060"/>
              </w:rPr>
            </w:pPr>
            <w:r w:rsidRPr="000D0BD2">
              <w:rPr>
                <w:color w:val="002060"/>
              </w:rPr>
              <w:t>MBAMBU MBIKI</w:t>
            </w:r>
          </w:p>
        </w:tc>
        <w:tc>
          <w:tcPr>
            <w:tcW w:w="2200" w:type="dxa"/>
            <w:tcMar>
              <w:top w:w="20" w:type="dxa"/>
              <w:left w:w="20" w:type="dxa"/>
              <w:bottom w:w="20" w:type="dxa"/>
              <w:right w:w="20" w:type="dxa"/>
            </w:tcMar>
            <w:vAlign w:val="center"/>
            <w:hideMark/>
          </w:tcPr>
          <w:p w14:paraId="3AEB74C9" w14:textId="77777777" w:rsidR="00530523" w:rsidRPr="000D0BD2" w:rsidRDefault="00530523" w:rsidP="006723BE">
            <w:pPr>
              <w:pStyle w:val="movimento2"/>
              <w:rPr>
                <w:color w:val="002060"/>
              </w:rPr>
            </w:pPr>
            <w:r w:rsidRPr="000D0BD2">
              <w:rPr>
                <w:color w:val="002060"/>
              </w:rPr>
              <w:t xml:space="preserve">(REAL EAGLES VIRTUS PAGLIA) </w:t>
            </w:r>
          </w:p>
        </w:tc>
      </w:tr>
      <w:tr w:rsidR="00530523" w:rsidRPr="000D0BD2" w14:paraId="14965786" w14:textId="77777777" w:rsidTr="006723BE">
        <w:tc>
          <w:tcPr>
            <w:tcW w:w="2200" w:type="dxa"/>
            <w:tcMar>
              <w:top w:w="20" w:type="dxa"/>
              <w:left w:w="20" w:type="dxa"/>
              <w:bottom w:w="20" w:type="dxa"/>
              <w:right w:w="20" w:type="dxa"/>
            </w:tcMar>
            <w:vAlign w:val="center"/>
            <w:hideMark/>
          </w:tcPr>
          <w:p w14:paraId="7B10F8A3" w14:textId="77777777" w:rsidR="00530523" w:rsidRPr="000D0BD2" w:rsidRDefault="00530523" w:rsidP="006723BE">
            <w:pPr>
              <w:pStyle w:val="movimento"/>
              <w:rPr>
                <w:color w:val="002060"/>
              </w:rPr>
            </w:pPr>
            <w:r w:rsidRPr="000D0BD2">
              <w:rPr>
                <w:color w:val="002060"/>
              </w:rPr>
              <w:t>BASILI FEDERICO</w:t>
            </w:r>
          </w:p>
        </w:tc>
        <w:tc>
          <w:tcPr>
            <w:tcW w:w="2200" w:type="dxa"/>
            <w:tcMar>
              <w:top w:w="20" w:type="dxa"/>
              <w:left w:w="20" w:type="dxa"/>
              <w:bottom w:w="20" w:type="dxa"/>
              <w:right w:w="20" w:type="dxa"/>
            </w:tcMar>
            <w:vAlign w:val="center"/>
            <w:hideMark/>
          </w:tcPr>
          <w:p w14:paraId="551F8950" w14:textId="77777777" w:rsidR="00530523" w:rsidRPr="000D0BD2" w:rsidRDefault="00530523" w:rsidP="006723BE">
            <w:pPr>
              <w:pStyle w:val="movimento2"/>
              <w:rPr>
                <w:color w:val="002060"/>
              </w:rPr>
            </w:pPr>
            <w:r w:rsidRPr="000D0BD2">
              <w:rPr>
                <w:color w:val="002060"/>
              </w:rPr>
              <w:t xml:space="preserve">(REAL SAN GIORGIO) </w:t>
            </w:r>
          </w:p>
        </w:tc>
        <w:tc>
          <w:tcPr>
            <w:tcW w:w="800" w:type="dxa"/>
            <w:tcMar>
              <w:top w:w="20" w:type="dxa"/>
              <w:left w:w="20" w:type="dxa"/>
              <w:bottom w:w="20" w:type="dxa"/>
              <w:right w:w="20" w:type="dxa"/>
            </w:tcMar>
            <w:vAlign w:val="center"/>
            <w:hideMark/>
          </w:tcPr>
          <w:p w14:paraId="35E3A4E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939AF11" w14:textId="77777777" w:rsidR="00530523" w:rsidRPr="000D0BD2" w:rsidRDefault="00530523" w:rsidP="006723BE">
            <w:pPr>
              <w:pStyle w:val="movimento"/>
              <w:rPr>
                <w:color w:val="002060"/>
              </w:rPr>
            </w:pPr>
            <w:r w:rsidRPr="000D0BD2">
              <w:rPr>
                <w:color w:val="002060"/>
              </w:rPr>
              <w:t>CHIAPPINI MASSIMO</w:t>
            </w:r>
          </w:p>
        </w:tc>
        <w:tc>
          <w:tcPr>
            <w:tcW w:w="2200" w:type="dxa"/>
            <w:tcMar>
              <w:top w:w="20" w:type="dxa"/>
              <w:left w:w="20" w:type="dxa"/>
              <w:bottom w:w="20" w:type="dxa"/>
              <w:right w:w="20" w:type="dxa"/>
            </w:tcMar>
            <w:vAlign w:val="center"/>
            <w:hideMark/>
          </w:tcPr>
          <w:p w14:paraId="34FE2320" w14:textId="77777777" w:rsidR="00530523" w:rsidRPr="000D0BD2" w:rsidRDefault="00530523" w:rsidP="006723BE">
            <w:pPr>
              <w:pStyle w:val="movimento2"/>
              <w:rPr>
                <w:color w:val="002060"/>
              </w:rPr>
            </w:pPr>
            <w:r w:rsidRPr="000D0BD2">
              <w:rPr>
                <w:color w:val="002060"/>
              </w:rPr>
              <w:t xml:space="preserve">(ROCCAFLUVIONE) </w:t>
            </w:r>
          </w:p>
        </w:tc>
      </w:tr>
    </w:tbl>
    <w:p w14:paraId="66A85B70" w14:textId="77777777" w:rsidR="00530523" w:rsidRPr="000D0BD2" w:rsidRDefault="00530523" w:rsidP="00530523">
      <w:pPr>
        <w:pStyle w:val="titolo20"/>
        <w:rPr>
          <w:rFonts w:eastAsiaTheme="minorEastAsia"/>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143E73E" w14:textId="77777777" w:rsidTr="006723BE">
        <w:tc>
          <w:tcPr>
            <w:tcW w:w="2200" w:type="dxa"/>
            <w:tcMar>
              <w:top w:w="20" w:type="dxa"/>
              <w:left w:w="20" w:type="dxa"/>
              <w:bottom w:w="20" w:type="dxa"/>
              <w:right w:w="20" w:type="dxa"/>
            </w:tcMar>
            <w:vAlign w:val="center"/>
            <w:hideMark/>
          </w:tcPr>
          <w:p w14:paraId="63C8B486" w14:textId="77777777" w:rsidR="00530523" w:rsidRPr="000D0BD2" w:rsidRDefault="00530523" w:rsidP="006723BE">
            <w:pPr>
              <w:pStyle w:val="movimento"/>
              <w:rPr>
                <w:color w:val="002060"/>
              </w:rPr>
            </w:pPr>
            <w:r w:rsidRPr="000D0BD2">
              <w:rPr>
                <w:color w:val="002060"/>
              </w:rPr>
              <w:t>SIMONETTI FEDERICO</w:t>
            </w:r>
          </w:p>
        </w:tc>
        <w:tc>
          <w:tcPr>
            <w:tcW w:w="2200" w:type="dxa"/>
            <w:tcMar>
              <w:top w:w="20" w:type="dxa"/>
              <w:left w:w="20" w:type="dxa"/>
              <w:bottom w:w="20" w:type="dxa"/>
              <w:right w:w="20" w:type="dxa"/>
            </w:tcMar>
            <w:vAlign w:val="center"/>
            <w:hideMark/>
          </w:tcPr>
          <w:p w14:paraId="25C2548B" w14:textId="77777777" w:rsidR="00530523" w:rsidRPr="000D0BD2" w:rsidRDefault="00530523" w:rsidP="006723BE">
            <w:pPr>
              <w:pStyle w:val="movimento2"/>
              <w:rPr>
                <w:color w:val="002060"/>
              </w:rPr>
            </w:pPr>
            <w:r w:rsidRPr="000D0BD2">
              <w:rPr>
                <w:color w:val="002060"/>
              </w:rPr>
              <w:t xml:space="preserve">(ACLI VILLA MUSONE) </w:t>
            </w:r>
          </w:p>
        </w:tc>
        <w:tc>
          <w:tcPr>
            <w:tcW w:w="800" w:type="dxa"/>
            <w:tcMar>
              <w:top w:w="20" w:type="dxa"/>
              <w:left w:w="20" w:type="dxa"/>
              <w:bottom w:w="20" w:type="dxa"/>
              <w:right w:w="20" w:type="dxa"/>
            </w:tcMar>
            <w:vAlign w:val="center"/>
            <w:hideMark/>
          </w:tcPr>
          <w:p w14:paraId="2B32267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DFBB359" w14:textId="77777777" w:rsidR="00530523" w:rsidRPr="000D0BD2" w:rsidRDefault="00530523" w:rsidP="006723BE">
            <w:pPr>
              <w:pStyle w:val="movimento"/>
              <w:rPr>
                <w:color w:val="002060"/>
              </w:rPr>
            </w:pPr>
            <w:r w:rsidRPr="000D0BD2">
              <w:rPr>
                <w:color w:val="002060"/>
              </w:rPr>
              <w:t>NOCELLI FEDERICO</w:t>
            </w:r>
          </w:p>
        </w:tc>
        <w:tc>
          <w:tcPr>
            <w:tcW w:w="2200" w:type="dxa"/>
            <w:tcMar>
              <w:top w:w="20" w:type="dxa"/>
              <w:left w:w="20" w:type="dxa"/>
              <w:bottom w:w="20" w:type="dxa"/>
              <w:right w:w="20" w:type="dxa"/>
            </w:tcMar>
            <w:vAlign w:val="center"/>
            <w:hideMark/>
          </w:tcPr>
          <w:p w14:paraId="7C1C35AB" w14:textId="77777777" w:rsidR="00530523" w:rsidRPr="000D0BD2" w:rsidRDefault="00530523" w:rsidP="006723BE">
            <w:pPr>
              <w:pStyle w:val="movimento2"/>
              <w:rPr>
                <w:color w:val="002060"/>
              </w:rPr>
            </w:pPr>
            <w:r w:rsidRPr="000D0BD2">
              <w:rPr>
                <w:color w:val="002060"/>
              </w:rPr>
              <w:t xml:space="preserve">(AVENALE) </w:t>
            </w:r>
          </w:p>
        </w:tc>
      </w:tr>
      <w:tr w:rsidR="00530523" w:rsidRPr="000D0BD2" w14:paraId="12DA4B5E" w14:textId="77777777" w:rsidTr="006723BE">
        <w:tc>
          <w:tcPr>
            <w:tcW w:w="2200" w:type="dxa"/>
            <w:tcMar>
              <w:top w:w="20" w:type="dxa"/>
              <w:left w:w="20" w:type="dxa"/>
              <w:bottom w:w="20" w:type="dxa"/>
              <w:right w:w="20" w:type="dxa"/>
            </w:tcMar>
            <w:vAlign w:val="center"/>
            <w:hideMark/>
          </w:tcPr>
          <w:p w14:paraId="050B14C3" w14:textId="77777777" w:rsidR="00530523" w:rsidRPr="000D0BD2" w:rsidRDefault="00530523" w:rsidP="006723BE">
            <w:pPr>
              <w:pStyle w:val="movimento"/>
              <w:rPr>
                <w:color w:val="002060"/>
              </w:rPr>
            </w:pPr>
            <w:r w:rsidRPr="000D0BD2">
              <w:rPr>
                <w:color w:val="002060"/>
              </w:rPr>
              <w:t>CROCI MATTEO</w:t>
            </w:r>
          </w:p>
        </w:tc>
        <w:tc>
          <w:tcPr>
            <w:tcW w:w="2200" w:type="dxa"/>
            <w:tcMar>
              <w:top w:w="20" w:type="dxa"/>
              <w:left w:w="20" w:type="dxa"/>
              <w:bottom w:w="20" w:type="dxa"/>
              <w:right w:w="20" w:type="dxa"/>
            </w:tcMar>
            <w:vAlign w:val="center"/>
            <w:hideMark/>
          </w:tcPr>
          <w:p w14:paraId="15282B26" w14:textId="77777777" w:rsidR="00530523" w:rsidRPr="000D0BD2" w:rsidRDefault="00530523" w:rsidP="006723BE">
            <w:pPr>
              <w:pStyle w:val="movimento2"/>
              <w:rPr>
                <w:color w:val="002060"/>
              </w:rPr>
            </w:pPr>
            <w:r w:rsidRPr="000D0BD2">
              <w:rPr>
                <w:color w:val="002060"/>
              </w:rPr>
              <w:t xml:space="preserve">(CSI STELLA A.S.D.) </w:t>
            </w:r>
          </w:p>
        </w:tc>
        <w:tc>
          <w:tcPr>
            <w:tcW w:w="800" w:type="dxa"/>
            <w:tcMar>
              <w:top w:w="20" w:type="dxa"/>
              <w:left w:w="20" w:type="dxa"/>
              <w:bottom w:w="20" w:type="dxa"/>
              <w:right w:w="20" w:type="dxa"/>
            </w:tcMar>
            <w:vAlign w:val="center"/>
            <w:hideMark/>
          </w:tcPr>
          <w:p w14:paraId="410C0E0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682BF05" w14:textId="77777777" w:rsidR="00530523" w:rsidRPr="000D0BD2" w:rsidRDefault="00530523" w:rsidP="006723BE">
            <w:pPr>
              <w:pStyle w:val="movimento"/>
              <w:rPr>
                <w:color w:val="002060"/>
              </w:rPr>
            </w:pPr>
            <w:r w:rsidRPr="000D0BD2">
              <w:rPr>
                <w:color w:val="002060"/>
              </w:rPr>
              <w:t>CONCETTI AMEDEO</w:t>
            </w:r>
          </w:p>
        </w:tc>
        <w:tc>
          <w:tcPr>
            <w:tcW w:w="2200" w:type="dxa"/>
            <w:tcMar>
              <w:top w:w="20" w:type="dxa"/>
              <w:left w:w="20" w:type="dxa"/>
              <w:bottom w:w="20" w:type="dxa"/>
              <w:right w:w="20" w:type="dxa"/>
            </w:tcMar>
            <w:vAlign w:val="center"/>
            <w:hideMark/>
          </w:tcPr>
          <w:p w14:paraId="60E6D731" w14:textId="77777777" w:rsidR="00530523" w:rsidRPr="000D0BD2" w:rsidRDefault="00530523" w:rsidP="006723BE">
            <w:pPr>
              <w:pStyle w:val="movimento2"/>
              <w:rPr>
                <w:color w:val="002060"/>
              </w:rPr>
            </w:pPr>
            <w:r w:rsidRPr="000D0BD2">
              <w:rPr>
                <w:color w:val="002060"/>
              </w:rPr>
              <w:t xml:space="preserve">(FUTSAL CAMPIGLIONE) </w:t>
            </w:r>
          </w:p>
        </w:tc>
      </w:tr>
      <w:tr w:rsidR="00530523" w:rsidRPr="000D0BD2" w14:paraId="363D01A3" w14:textId="77777777" w:rsidTr="006723BE">
        <w:tc>
          <w:tcPr>
            <w:tcW w:w="2200" w:type="dxa"/>
            <w:tcMar>
              <w:top w:w="20" w:type="dxa"/>
              <w:left w:w="20" w:type="dxa"/>
              <w:bottom w:w="20" w:type="dxa"/>
              <w:right w:w="20" w:type="dxa"/>
            </w:tcMar>
            <w:vAlign w:val="center"/>
            <w:hideMark/>
          </w:tcPr>
          <w:p w14:paraId="5B8A2372" w14:textId="77777777" w:rsidR="00530523" w:rsidRPr="000D0BD2" w:rsidRDefault="00530523" w:rsidP="006723BE">
            <w:pPr>
              <w:pStyle w:val="movimento"/>
              <w:rPr>
                <w:color w:val="002060"/>
              </w:rPr>
            </w:pPr>
            <w:r w:rsidRPr="000D0BD2">
              <w:rPr>
                <w:color w:val="002060"/>
              </w:rPr>
              <w:t>GIACONI TOMAS</w:t>
            </w:r>
          </w:p>
        </w:tc>
        <w:tc>
          <w:tcPr>
            <w:tcW w:w="2200" w:type="dxa"/>
            <w:tcMar>
              <w:top w:w="20" w:type="dxa"/>
              <w:left w:w="20" w:type="dxa"/>
              <w:bottom w:w="20" w:type="dxa"/>
              <w:right w:w="20" w:type="dxa"/>
            </w:tcMar>
            <w:vAlign w:val="center"/>
            <w:hideMark/>
          </w:tcPr>
          <w:p w14:paraId="5D7EC57F" w14:textId="77777777" w:rsidR="00530523" w:rsidRPr="000D0BD2" w:rsidRDefault="00530523" w:rsidP="006723BE">
            <w:pPr>
              <w:pStyle w:val="movimento2"/>
              <w:rPr>
                <w:color w:val="002060"/>
              </w:rPr>
            </w:pPr>
            <w:r w:rsidRPr="000D0BD2">
              <w:rPr>
                <w:color w:val="002060"/>
              </w:rPr>
              <w:t xml:space="preserve">(OSIMO FIVE) </w:t>
            </w:r>
          </w:p>
        </w:tc>
        <w:tc>
          <w:tcPr>
            <w:tcW w:w="800" w:type="dxa"/>
            <w:tcMar>
              <w:top w:w="20" w:type="dxa"/>
              <w:left w:w="20" w:type="dxa"/>
              <w:bottom w:w="20" w:type="dxa"/>
              <w:right w:w="20" w:type="dxa"/>
            </w:tcMar>
            <w:vAlign w:val="center"/>
            <w:hideMark/>
          </w:tcPr>
          <w:p w14:paraId="636B875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F348F51" w14:textId="77777777" w:rsidR="00530523" w:rsidRPr="000D0BD2" w:rsidRDefault="00530523" w:rsidP="006723BE">
            <w:pPr>
              <w:pStyle w:val="movimento"/>
              <w:rPr>
                <w:color w:val="002060"/>
              </w:rPr>
            </w:pPr>
            <w:r w:rsidRPr="000D0BD2">
              <w:rPr>
                <w:color w:val="002060"/>
              </w:rPr>
              <w:t>RICCI LORENZO</w:t>
            </w:r>
          </w:p>
        </w:tc>
        <w:tc>
          <w:tcPr>
            <w:tcW w:w="2200" w:type="dxa"/>
            <w:tcMar>
              <w:top w:w="20" w:type="dxa"/>
              <w:left w:w="20" w:type="dxa"/>
              <w:bottom w:w="20" w:type="dxa"/>
              <w:right w:w="20" w:type="dxa"/>
            </w:tcMar>
            <w:vAlign w:val="center"/>
            <w:hideMark/>
          </w:tcPr>
          <w:p w14:paraId="0E6AE76D" w14:textId="77777777" w:rsidR="00530523" w:rsidRPr="000D0BD2" w:rsidRDefault="00530523" w:rsidP="006723BE">
            <w:pPr>
              <w:pStyle w:val="movimento2"/>
              <w:rPr>
                <w:color w:val="002060"/>
              </w:rPr>
            </w:pPr>
            <w:r w:rsidRPr="000D0BD2">
              <w:rPr>
                <w:color w:val="002060"/>
              </w:rPr>
              <w:t xml:space="preserve">(REAL SAN GIORGIO) </w:t>
            </w:r>
          </w:p>
        </w:tc>
      </w:tr>
    </w:tbl>
    <w:p w14:paraId="5D74972A" w14:textId="77777777" w:rsidR="00530523" w:rsidRDefault="00530523" w:rsidP="00530523">
      <w:pPr>
        <w:pStyle w:val="breakline"/>
        <w:rPr>
          <w:color w:val="002060"/>
        </w:rPr>
      </w:pPr>
    </w:p>
    <w:p w14:paraId="5CD81500"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68AA8CAB"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1E37CFF" w14:textId="77777777" w:rsidR="00530523" w:rsidRPr="000D0BD2" w:rsidRDefault="00530523" w:rsidP="00530523">
      <w:pPr>
        <w:pStyle w:val="breakline"/>
        <w:rPr>
          <w:rFonts w:eastAsiaTheme="minorEastAsia"/>
          <w:color w:val="002060"/>
        </w:rPr>
      </w:pPr>
    </w:p>
    <w:p w14:paraId="3F3F2CA9" w14:textId="77777777" w:rsidR="00530523" w:rsidRPr="000D0BD2" w:rsidRDefault="00530523" w:rsidP="00530523">
      <w:pPr>
        <w:pStyle w:val="titoloprinc0"/>
        <w:rPr>
          <w:color w:val="002060"/>
        </w:rPr>
      </w:pPr>
      <w:r w:rsidRPr="000D0BD2">
        <w:rPr>
          <w:color w:val="002060"/>
        </w:rPr>
        <w:t>CLASSIFICA</w:t>
      </w:r>
    </w:p>
    <w:p w14:paraId="75A12A21" w14:textId="77777777" w:rsidR="00530523" w:rsidRPr="000D0BD2" w:rsidRDefault="00530523" w:rsidP="00530523">
      <w:pPr>
        <w:pStyle w:val="breakline"/>
        <w:rPr>
          <w:color w:val="002060"/>
        </w:rPr>
      </w:pPr>
    </w:p>
    <w:p w14:paraId="42DA32EB" w14:textId="77777777" w:rsidR="00530523" w:rsidRPr="000D0BD2" w:rsidRDefault="00530523" w:rsidP="00530523">
      <w:pPr>
        <w:pStyle w:val="breakline"/>
        <w:rPr>
          <w:color w:val="002060"/>
        </w:rPr>
      </w:pPr>
    </w:p>
    <w:p w14:paraId="47E02FD2" w14:textId="77777777" w:rsidR="00530523" w:rsidRPr="000D0BD2" w:rsidRDefault="00530523" w:rsidP="00530523">
      <w:pPr>
        <w:pStyle w:val="sottotitolocampionato10"/>
        <w:rPr>
          <w:color w:val="002060"/>
        </w:rPr>
      </w:pPr>
      <w:r w:rsidRPr="000D0BD2">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35315078"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76BF1"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508E5"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2F4E9"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A5F92"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11E1B"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CE93F"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CDE0B"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F22C3"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579B7"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B4A60" w14:textId="77777777" w:rsidR="00530523" w:rsidRPr="000D0BD2" w:rsidRDefault="00530523" w:rsidP="006723BE">
            <w:pPr>
              <w:pStyle w:val="headertabella0"/>
              <w:rPr>
                <w:color w:val="002060"/>
              </w:rPr>
            </w:pPr>
            <w:r w:rsidRPr="000D0BD2">
              <w:rPr>
                <w:color w:val="002060"/>
              </w:rPr>
              <w:t>PE</w:t>
            </w:r>
          </w:p>
        </w:tc>
      </w:tr>
      <w:tr w:rsidR="00530523" w:rsidRPr="000D0BD2" w14:paraId="0E12AC7A"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E8CE5B" w14:textId="77777777" w:rsidR="00530523" w:rsidRPr="000D0BD2" w:rsidRDefault="00530523" w:rsidP="006723BE">
            <w:pPr>
              <w:pStyle w:val="rowtabella0"/>
              <w:rPr>
                <w:color w:val="002060"/>
              </w:rPr>
            </w:pPr>
            <w:r w:rsidRPr="000D0BD2">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4CD4" w14:textId="77777777" w:rsidR="00530523" w:rsidRPr="000D0BD2" w:rsidRDefault="00530523" w:rsidP="006723BE">
            <w:pPr>
              <w:pStyle w:val="rowtabella0"/>
              <w:jc w:val="center"/>
              <w:rPr>
                <w:color w:val="002060"/>
              </w:rPr>
            </w:pPr>
            <w:r w:rsidRPr="000D0BD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3DB4"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F050"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29AB"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6196"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7083" w14:textId="77777777" w:rsidR="00530523" w:rsidRPr="000D0BD2" w:rsidRDefault="00530523" w:rsidP="006723BE">
            <w:pPr>
              <w:pStyle w:val="rowtabella0"/>
              <w:jc w:val="center"/>
              <w:rPr>
                <w:color w:val="002060"/>
              </w:rPr>
            </w:pPr>
            <w:r w:rsidRPr="000D0BD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3433" w14:textId="77777777" w:rsidR="00530523" w:rsidRPr="000D0BD2" w:rsidRDefault="00530523" w:rsidP="006723BE">
            <w:pPr>
              <w:pStyle w:val="rowtabella0"/>
              <w:jc w:val="center"/>
              <w:rPr>
                <w:color w:val="002060"/>
              </w:rPr>
            </w:pPr>
            <w:r w:rsidRPr="000D0B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3D81"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4173" w14:textId="77777777" w:rsidR="00530523" w:rsidRPr="000D0BD2" w:rsidRDefault="00530523" w:rsidP="006723BE">
            <w:pPr>
              <w:pStyle w:val="rowtabella0"/>
              <w:jc w:val="center"/>
              <w:rPr>
                <w:color w:val="002060"/>
              </w:rPr>
            </w:pPr>
            <w:r w:rsidRPr="000D0BD2">
              <w:rPr>
                <w:color w:val="002060"/>
              </w:rPr>
              <w:t>0</w:t>
            </w:r>
          </w:p>
        </w:tc>
      </w:tr>
      <w:tr w:rsidR="00530523" w:rsidRPr="000D0BD2" w14:paraId="07ED1AF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F73AC" w14:textId="77777777" w:rsidR="00530523" w:rsidRPr="000D0BD2" w:rsidRDefault="00530523" w:rsidP="006723BE">
            <w:pPr>
              <w:pStyle w:val="rowtabella0"/>
              <w:rPr>
                <w:color w:val="002060"/>
              </w:rPr>
            </w:pPr>
            <w:r w:rsidRPr="000D0BD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585E5" w14:textId="77777777" w:rsidR="00530523" w:rsidRPr="000D0BD2" w:rsidRDefault="00530523" w:rsidP="006723BE">
            <w:pPr>
              <w:pStyle w:val="rowtabella0"/>
              <w:jc w:val="center"/>
              <w:rPr>
                <w:color w:val="002060"/>
              </w:rPr>
            </w:pPr>
            <w:r w:rsidRPr="000D0B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7822"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974D"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54D7"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9D4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E9E9" w14:textId="77777777" w:rsidR="00530523" w:rsidRPr="000D0BD2" w:rsidRDefault="00530523" w:rsidP="006723BE">
            <w:pPr>
              <w:pStyle w:val="rowtabella0"/>
              <w:jc w:val="center"/>
              <w:rPr>
                <w:color w:val="002060"/>
              </w:rPr>
            </w:pPr>
            <w:r w:rsidRPr="000D0BD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B7B2B" w14:textId="77777777" w:rsidR="00530523" w:rsidRPr="000D0BD2" w:rsidRDefault="00530523" w:rsidP="006723BE">
            <w:pPr>
              <w:pStyle w:val="rowtabella0"/>
              <w:jc w:val="center"/>
              <w:rPr>
                <w:color w:val="002060"/>
              </w:rPr>
            </w:pPr>
            <w:r w:rsidRPr="000D0BD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ED32" w14:textId="77777777" w:rsidR="00530523" w:rsidRPr="000D0BD2" w:rsidRDefault="00530523" w:rsidP="006723BE">
            <w:pPr>
              <w:pStyle w:val="rowtabella0"/>
              <w:jc w:val="center"/>
              <w:rPr>
                <w:color w:val="002060"/>
              </w:rPr>
            </w:pPr>
            <w:r w:rsidRPr="000D0BD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896F" w14:textId="77777777" w:rsidR="00530523" w:rsidRPr="000D0BD2" w:rsidRDefault="00530523" w:rsidP="006723BE">
            <w:pPr>
              <w:pStyle w:val="rowtabella0"/>
              <w:jc w:val="center"/>
              <w:rPr>
                <w:color w:val="002060"/>
              </w:rPr>
            </w:pPr>
            <w:r w:rsidRPr="000D0BD2">
              <w:rPr>
                <w:color w:val="002060"/>
              </w:rPr>
              <w:t>0</w:t>
            </w:r>
          </w:p>
        </w:tc>
      </w:tr>
      <w:tr w:rsidR="00530523" w:rsidRPr="000D0BD2" w14:paraId="0789569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FBBE3" w14:textId="77777777" w:rsidR="00530523" w:rsidRPr="000D0BD2" w:rsidRDefault="00530523" w:rsidP="006723BE">
            <w:pPr>
              <w:pStyle w:val="rowtabella0"/>
              <w:rPr>
                <w:color w:val="002060"/>
              </w:rPr>
            </w:pPr>
            <w:r w:rsidRPr="000D0BD2">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C49C" w14:textId="77777777" w:rsidR="00530523" w:rsidRPr="000D0BD2" w:rsidRDefault="00530523" w:rsidP="006723BE">
            <w:pPr>
              <w:pStyle w:val="rowtabella0"/>
              <w:jc w:val="center"/>
              <w:rPr>
                <w:color w:val="002060"/>
              </w:rPr>
            </w:pPr>
            <w:r w:rsidRPr="000D0BD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8A02"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59F4"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966C"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6A3A"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075D" w14:textId="77777777" w:rsidR="00530523" w:rsidRPr="000D0BD2" w:rsidRDefault="00530523" w:rsidP="006723BE">
            <w:pPr>
              <w:pStyle w:val="rowtabella0"/>
              <w:jc w:val="center"/>
              <w:rPr>
                <w:color w:val="002060"/>
              </w:rPr>
            </w:pPr>
            <w:r w:rsidRPr="000D0BD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61E3" w14:textId="77777777" w:rsidR="00530523" w:rsidRPr="000D0BD2" w:rsidRDefault="00530523" w:rsidP="006723BE">
            <w:pPr>
              <w:pStyle w:val="rowtabella0"/>
              <w:jc w:val="center"/>
              <w:rPr>
                <w:color w:val="002060"/>
              </w:rPr>
            </w:pPr>
            <w:r w:rsidRPr="000D0BD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18E9" w14:textId="77777777" w:rsidR="00530523" w:rsidRPr="000D0BD2" w:rsidRDefault="00530523" w:rsidP="006723BE">
            <w:pPr>
              <w:pStyle w:val="rowtabella0"/>
              <w:jc w:val="center"/>
              <w:rPr>
                <w:color w:val="002060"/>
              </w:rPr>
            </w:pPr>
            <w:r w:rsidRPr="000D0BD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25526" w14:textId="77777777" w:rsidR="00530523" w:rsidRPr="000D0BD2" w:rsidRDefault="00530523" w:rsidP="006723BE">
            <w:pPr>
              <w:pStyle w:val="rowtabella0"/>
              <w:jc w:val="center"/>
              <w:rPr>
                <w:color w:val="002060"/>
              </w:rPr>
            </w:pPr>
            <w:r w:rsidRPr="000D0BD2">
              <w:rPr>
                <w:color w:val="002060"/>
              </w:rPr>
              <w:t>0</w:t>
            </w:r>
          </w:p>
        </w:tc>
      </w:tr>
      <w:tr w:rsidR="00530523" w:rsidRPr="000D0BD2" w14:paraId="4328FCD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CADA3" w14:textId="77777777" w:rsidR="00530523" w:rsidRPr="000D0BD2" w:rsidRDefault="00530523" w:rsidP="006723BE">
            <w:pPr>
              <w:pStyle w:val="rowtabella0"/>
              <w:rPr>
                <w:color w:val="002060"/>
              </w:rPr>
            </w:pPr>
            <w:r w:rsidRPr="000D0BD2">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E0F92"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2735"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0DEB"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DF43"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06F3"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6A8C" w14:textId="77777777" w:rsidR="00530523" w:rsidRPr="000D0BD2" w:rsidRDefault="00530523" w:rsidP="006723BE">
            <w:pPr>
              <w:pStyle w:val="rowtabella0"/>
              <w:jc w:val="center"/>
              <w:rPr>
                <w:color w:val="002060"/>
              </w:rPr>
            </w:pPr>
            <w:r w:rsidRPr="000D0BD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67A1" w14:textId="77777777" w:rsidR="00530523" w:rsidRPr="000D0BD2" w:rsidRDefault="00530523" w:rsidP="006723BE">
            <w:pPr>
              <w:pStyle w:val="rowtabella0"/>
              <w:jc w:val="center"/>
              <w:rPr>
                <w:color w:val="002060"/>
              </w:rPr>
            </w:pPr>
            <w:r w:rsidRPr="000D0BD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858C"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2194" w14:textId="77777777" w:rsidR="00530523" w:rsidRPr="000D0BD2" w:rsidRDefault="00530523" w:rsidP="006723BE">
            <w:pPr>
              <w:pStyle w:val="rowtabella0"/>
              <w:jc w:val="center"/>
              <w:rPr>
                <w:color w:val="002060"/>
              </w:rPr>
            </w:pPr>
            <w:r w:rsidRPr="000D0BD2">
              <w:rPr>
                <w:color w:val="002060"/>
              </w:rPr>
              <w:t>0</w:t>
            </w:r>
          </w:p>
        </w:tc>
      </w:tr>
      <w:tr w:rsidR="00530523" w:rsidRPr="000D0BD2" w14:paraId="6B3945D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78D6F" w14:textId="77777777" w:rsidR="00530523" w:rsidRPr="000D0BD2" w:rsidRDefault="00530523" w:rsidP="006723BE">
            <w:pPr>
              <w:pStyle w:val="rowtabella0"/>
              <w:rPr>
                <w:color w:val="002060"/>
              </w:rPr>
            </w:pPr>
            <w:r w:rsidRPr="000D0BD2">
              <w:rPr>
                <w:color w:val="002060"/>
              </w:rPr>
              <w:t xml:space="preserve">A.S.D. </w:t>
            </w:r>
            <w:proofErr w:type="gramStart"/>
            <w:r w:rsidRPr="000D0BD2">
              <w:rPr>
                <w:color w:val="002060"/>
              </w:rPr>
              <w:t>CITTA</w:t>
            </w:r>
            <w:proofErr w:type="gramEnd"/>
            <w:r w:rsidRPr="000D0BD2">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94F3" w14:textId="77777777" w:rsidR="00530523" w:rsidRPr="000D0BD2" w:rsidRDefault="00530523" w:rsidP="006723BE">
            <w:pPr>
              <w:pStyle w:val="rowtabella0"/>
              <w:jc w:val="center"/>
              <w:rPr>
                <w:color w:val="002060"/>
              </w:rPr>
            </w:pPr>
            <w:r w:rsidRPr="000D0BD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D58A"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EFDE"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DE3B"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5B51"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231F" w14:textId="77777777" w:rsidR="00530523" w:rsidRPr="000D0BD2" w:rsidRDefault="00530523" w:rsidP="006723BE">
            <w:pPr>
              <w:pStyle w:val="rowtabella0"/>
              <w:jc w:val="center"/>
              <w:rPr>
                <w:color w:val="002060"/>
              </w:rPr>
            </w:pPr>
            <w:r w:rsidRPr="000D0BD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16EE" w14:textId="77777777" w:rsidR="00530523" w:rsidRPr="000D0BD2" w:rsidRDefault="00530523" w:rsidP="006723BE">
            <w:pPr>
              <w:pStyle w:val="rowtabella0"/>
              <w:jc w:val="center"/>
              <w:rPr>
                <w:color w:val="002060"/>
              </w:rPr>
            </w:pPr>
            <w:r w:rsidRPr="000D0BD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8AEA"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26C5" w14:textId="77777777" w:rsidR="00530523" w:rsidRPr="000D0BD2" w:rsidRDefault="00530523" w:rsidP="006723BE">
            <w:pPr>
              <w:pStyle w:val="rowtabella0"/>
              <w:jc w:val="center"/>
              <w:rPr>
                <w:color w:val="002060"/>
              </w:rPr>
            </w:pPr>
            <w:r w:rsidRPr="000D0BD2">
              <w:rPr>
                <w:color w:val="002060"/>
              </w:rPr>
              <w:t>0</w:t>
            </w:r>
          </w:p>
        </w:tc>
      </w:tr>
      <w:tr w:rsidR="00530523" w:rsidRPr="000D0BD2" w14:paraId="3BD7F6C2"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8D65F" w14:textId="77777777" w:rsidR="00530523" w:rsidRPr="000D0BD2" w:rsidRDefault="00530523" w:rsidP="006723BE">
            <w:pPr>
              <w:pStyle w:val="rowtabella0"/>
              <w:rPr>
                <w:color w:val="002060"/>
              </w:rPr>
            </w:pPr>
            <w:r w:rsidRPr="000D0BD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4B3D6" w14:textId="77777777" w:rsidR="00530523" w:rsidRPr="000D0BD2" w:rsidRDefault="00530523" w:rsidP="006723BE">
            <w:pPr>
              <w:pStyle w:val="rowtabella0"/>
              <w:jc w:val="center"/>
              <w:rPr>
                <w:color w:val="002060"/>
              </w:rPr>
            </w:pPr>
            <w:r w:rsidRPr="000D0BD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3CA80"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34FE"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9B95C"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C408"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36EF" w14:textId="77777777" w:rsidR="00530523" w:rsidRPr="000D0BD2" w:rsidRDefault="00530523" w:rsidP="006723BE">
            <w:pPr>
              <w:pStyle w:val="rowtabella0"/>
              <w:jc w:val="center"/>
              <w:rPr>
                <w:color w:val="002060"/>
              </w:rPr>
            </w:pPr>
            <w:r w:rsidRPr="000D0BD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2200" w14:textId="77777777" w:rsidR="00530523" w:rsidRPr="000D0BD2" w:rsidRDefault="00530523" w:rsidP="006723BE">
            <w:pPr>
              <w:pStyle w:val="rowtabella0"/>
              <w:jc w:val="center"/>
              <w:rPr>
                <w:color w:val="002060"/>
              </w:rPr>
            </w:pPr>
            <w:r w:rsidRPr="000D0BD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A362A"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CBA69" w14:textId="77777777" w:rsidR="00530523" w:rsidRPr="000D0BD2" w:rsidRDefault="00530523" w:rsidP="006723BE">
            <w:pPr>
              <w:pStyle w:val="rowtabella0"/>
              <w:jc w:val="center"/>
              <w:rPr>
                <w:color w:val="002060"/>
              </w:rPr>
            </w:pPr>
            <w:r w:rsidRPr="000D0BD2">
              <w:rPr>
                <w:color w:val="002060"/>
              </w:rPr>
              <w:t>0</w:t>
            </w:r>
          </w:p>
        </w:tc>
      </w:tr>
      <w:tr w:rsidR="00530523" w:rsidRPr="000D0BD2" w14:paraId="0EC69D5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2352F" w14:textId="77777777" w:rsidR="00530523" w:rsidRPr="000D0BD2" w:rsidRDefault="00530523" w:rsidP="006723BE">
            <w:pPr>
              <w:pStyle w:val="rowtabella0"/>
              <w:rPr>
                <w:color w:val="002060"/>
              </w:rPr>
            </w:pPr>
            <w:r w:rsidRPr="000D0BD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3B92" w14:textId="77777777" w:rsidR="00530523" w:rsidRPr="000D0BD2" w:rsidRDefault="00530523" w:rsidP="006723BE">
            <w:pPr>
              <w:pStyle w:val="rowtabella0"/>
              <w:jc w:val="center"/>
              <w:rPr>
                <w:color w:val="002060"/>
              </w:rPr>
            </w:pPr>
            <w:r w:rsidRPr="000D0B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0E4E"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9E01"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53C5"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8A60"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6E9A" w14:textId="77777777" w:rsidR="00530523" w:rsidRPr="000D0BD2" w:rsidRDefault="00530523" w:rsidP="006723BE">
            <w:pPr>
              <w:pStyle w:val="rowtabella0"/>
              <w:jc w:val="center"/>
              <w:rPr>
                <w:color w:val="002060"/>
              </w:rPr>
            </w:pPr>
            <w:r w:rsidRPr="000D0BD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C8BC" w14:textId="77777777" w:rsidR="00530523" w:rsidRPr="000D0BD2" w:rsidRDefault="00530523" w:rsidP="006723BE">
            <w:pPr>
              <w:pStyle w:val="rowtabella0"/>
              <w:jc w:val="center"/>
              <w:rPr>
                <w:color w:val="002060"/>
              </w:rPr>
            </w:pPr>
            <w:r w:rsidRPr="000D0BD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B662"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7829" w14:textId="77777777" w:rsidR="00530523" w:rsidRPr="000D0BD2" w:rsidRDefault="00530523" w:rsidP="006723BE">
            <w:pPr>
              <w:pStyle w:val="rowtabella0"/>
              <w:jc w:val="center"/>
              <w:rPr>
                <w:color w:val="002060"/>
              </w:rPr>
            </w:pPr>
            <w:r w:rsidRPr="000D0BD2">
              <w:rPr>
                <w:color w:val="002060"/>
              </w:rPr>
              <w:t>0</w:t>
            </w:r>
          </w:p>
        </w:tc>
      </w:tr>
      <w:tr w:rsidR="00530523" w:rsidRPr="000D0BD2" w14:paraId="3131AA3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E7096" w14:textId="77777777" w:rsidR="00530523" w:rsidRPr="000D0BD2" w:rsidRDefault="00530523" w:rsidP="006723BE">
            <w:pPr>
              <w:pStyle w:val="rowtabella0"/>
              <w:rPr>
                <w:color w:val="002060"/>
              </w:rPr>
            </w:pPr>
            <w:r w:rsidRPr="000D0BD2">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18DD" w14:textId="77777777" w:rsidR="00530523" w:rsidRPr="000D0BD2" w:rsidRDefault="00530523" w:rsidP="006723BE">
            <w:pPr>
              <w:pStyle w:val="rowtabella0"/>
              <w:jc w:val="center"/>
              <w:rPr>
                <w:color w:val="002060"/>
              </w:rPr>
            </w:pPr>
            <w:r w:rsidRPr="000D0BD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9F30"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EA87"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FAB5"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DE66"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D76F" w14:textId="77777777" w:rsidR="00530523" w:rsidRPr="000D0BD2" w:rsidRDefault="00530523" w:rsidP="006723BE">
            <w:pPr>
              <w:pStyle w:val="rowtabella0"/>
              <w:jc w:val="center"/>
              <w:rPr>
                <w:color w:val="002060"/>
              </w:rPr>
            </w:pPr>
            <w:r w:rsidRPr="000D0BD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71C7" w14:textId="77777777" w:rsidR="00530523" w:rsidRPr="000D0BD2" w:rsidRDefault="00530523" w:rsidP="006723BE">
            <w:pPr>
              <w:pStyle w:val="rowtabella0"/>
              <w:jc w:val="center"/>
              <w:rPr>
                <w:color w:val="002060"/>
              </w:rPr>
            </w:pPr>
            <w:r w:rsidRPr="000D0BD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9878"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D76A" w14:textId="77777777" w:rsidR="00530523" w:rsidRPr="000D0BD2" w:rsidRDefault="00530523" w:rsidP="006723BE">
            <w:pPr>
              <w:pStyle w:val="rowtabella0"/>
              <w:jc w:val="center"/>
              <w:rPr>
                <w:color w:val="002060"/>
              </w:rPr>
            </w:pPr>
            <w:r w:rsidRPr="000D0BD2">
              <w:rPr>
                <w:color w:val="002060"/>
              </w:rPr>
              <w:t>0</w:t>
            </w:r>
          </w:p>
        </w:tc>
      </w:tr>
      <w:tr w:rsidR="00530523" w:rsidRPr="000D0BD2" w14:paraId="07BC234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CDF39" w14:textId="77777777" w:rsidR="00530523" w:rsidRPr="000D0BD2" w:rsidRDefault="00530523" w:rsidP="006723BE">
            <w:pPr>
              <w:pStyle w:val="rowtabella0"/>
              <w:rPr>
                <w:color w:val="002060"/>
              </w:rPr>
            </w:pPr>
            <w:r w:rsidRPr="000D0BD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83CB"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E6C7"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2694"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BDC8"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561C"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2958" w14:textId="77777777" w:rsidR="00530523" w:rsidRPr="000D0BD2" w:rsidRDefault="00530523" w:rsidP="006723BE">
            <w:pPr>
              <w:pStyle w:val="rowtabella0"/>
              <w:jc w:val="center"/>
              <w:rPr>
                <w:color w:val="002060"/>
              </w:rPr>
            </w:pPr>
            <w:r w:rsidRPr="000D0BD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DF26" w14:textId="77777777" w:rsidR="00530523" w:rsidRPr="000D0BD2" w:rsidRDefault="00530523" w:rsidP="006723BE">
            <w:pPr>
              <w:pStyle w:val="rowtabella0"/>
              <w:jc w:val="center"/>
              <w:rPr>
                <w:color w:val="002060"/>
              </w:rPr>
            </w:pPr>
            <w:r w:rsidRPr="000D0BD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E87E6"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6D40" w14:textId="77777777" w:rsidR="00530523" w:rsidRPr="000D0BD2" w:rsidRDefault="00530523" w:rsidP="006723BE">
            <w:pPr>
              <w:pStyle w:val="rowtabella0"/>
              <w:jc w:val="center"/>
              <w:rPr>
                <w:color w:val="002060"/>
              </w:rPr>
            </w:pPr>
            <w:r w:rsidRPr="000D0BD2">
              <w:rPr>
                <w:color w:val="002060"/>
              </w:rPr>
              <w:t>0</w:t>
            </w:r>
          </w:p>
        </w:tc>
      </w:tr>
      <w:tr w:rsidR="00530523" w:rsidRPr="000D0BD2" w14:paraId="6293484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1BA93" w14:textId="77777777" w:rsidR="00530523" w:rsidRPr="000D0BD2" w:rsidRDefault="00530523" w:rsidP="006723BE">
            <w:pPr>
              <w:pStyle w:val="rowtabella0"/>
              <w:rPr>
                <w:color w:val="002060"/>
              </w:rPr>
            </w:pPr>
            <w:r w:rsidRPr="000D0BD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6F31"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AA2E"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7875"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400DC"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E863"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1075" w14:textId="77777777" w:rsidR="00530523" w:rsidRPr="000D0BD2" w:rsidRDefault="00530523" w:rsidP="006723BE">
            <w:pPr>
              <w:pStyle w:val="rowtabella0"/>
              <w:jc w:val="center"/>
              <w:rPr>
                <w:color w:val="002060"/>
              </w:rPr>
            </w:pPr>
            <w:r w:rsidRPr="000D0BD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20F6" w14:textId="77777777" w:rsidR="00530523" w:rsidRPr="000D0BD2" w:rsidRDefault="00530523" w:rsidP="006723BE">
            <w:pPr>
              <w:pStyle w:val="rowtabella0"/>
              <w:jc w:val="center"/>
              <w:rPr>
                <w:color w:val="002060"/>
              </w:rPr>
            </w:pPr>
            <w:r w:rsidRPr="000D0BD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49A5"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41555" w14:textId="77777777" w:rsidR="00530523" w:rsidRPr="000D0BD2" w:rsidRDefault="00530523" w:rsidP="006723BE">
            <w:pPr>
              <w:pStyle w:val="rowtabella0"/>
              <w:jc w:val="center"/>
              <w:rPr>
                <w:color w:val="002060"/>
              </w:rPr>
            </w:pPr>
            <w:r w:rsidRPr="000D0BD2">
              <w:rPr>
                <w:color w:val="002060"/>
              </w:rPr>
              <w:t>0</w:t>
            </w:r>
          </w:p>
        </w:tc>
      </w:tr>
      <w:tr w:rsidR="00530523" w:rsidRPr="000D0BD2" w14:paraId="319F7C1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8A2EF" w14:textId="77777777" w:rsidR="00530523" w:rsidRPr="000D0BD2" w:rsidRDefault="00530523" w:rsidP="006723BE">
            <w:pPr>
              <w:pStyle w:val="rowtabella0"/>
              <w:rPr>
                <w:color w:val="002060"/>
                <w:lang w:val="es-ES"/>
              </w:rPr>
            </w:pPr>
            <w:r w:rsidRPr="000D0BD2">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8E2E" w14:textId="77777777" w:rsidR="00530523" w:rsidRPr="000D0BD2" w:rsidRDefault="00530523" w:rsidP="006723BE">
            <w:pPr>
              <w:pStyle w:val="rowtabella0"/>
              <w:jc w:val="center"/>
              <w:rPr>
                <w:color w:val="002060"/>
              </w:rPr>
            </w:pPr>
            <w:r w:rsidRPr="000D0B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4F02"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C077"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96CAC"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DB5A"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CF80" w14:textId="77777777" w:rsidR="00530523" w:rsidRPr="000D0BD2" w:rsidRDefault="00530523" w:rsidP="006723BE">
            <w:pPr>
              <w:pStyle w:val="rowtabella0"/>
              <w:jc w:val="center"/>
              <w:rPr>
                <w:color w:val="002060"/>
              </w:rPr>
            </w:pPr>
            <w:r w:rsidRPr="000D0BD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7076" w14:textId="77777777" w:rsidR="00530523" w:rsidRPr="000D0BD2" w:rsidRDefault="00530523" w:rsidP="006723BE">
            <w:pPr>
              <w:pStyle w:val="rowtabella0"/>
              <w:jc w:val="center"/>
              <w:rPr>
                <w:color w:val="002060"/>
              </w:rPr>
            </w:pPr>
            <w:r w:rsidRPr="000D0BD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D4E96" w14:textId="77777777" w:rsidR="00530523" w:rsidRPr="000D0BD2" w:rsidRDefault="00530523" w:rsidP="006723BE">
            <w:pPr>
              <w:pStyle w:val="rowtabella0"/>
              <w:jc w:val="center"/>
              <w:rPr>
                <w:color w:val="002060"/>
              </w:rPr>
            </w:pPr>
            <w:r w:rsidRPr="000D0B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CA3A9" w14:textId="77777777" w:rsidR="00530523" w:rsidRPr="000D0BD2" w:rsidRDefault="00530523" w:rsidP="006723BE">
            <w:pPr>
              <w:pStyle w:val="rowtabella0"/>
              <w:jc w:val="center"/>
              <w:rPr>
                <w:color w:val="002060"/>
              </w:rPr>
            </w:pPr>
            <w:r w:rsidRPr="000D0BD2">
              <w:rPr>
                <w:color w:val="002060"/>
              </w:rPr>
              <w:t>0</w:t>
            </w:r>
          </w:p>
        </w:tc>
      </w:tr>
      <w:tr w:rsidR="00530523" w:rsidRPr="000D0BD2" w14:paraId="25D6DFEC"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73A6B" w14:textId="77777777" w:rsidR="00530523" w:rsidRPr="000D0BD2" w:rsidRDefault="00530523" w:rsidP="006723BE">
            <w:pPr>
              <w:pStyle w:val="rowtabella0"/>
              <w:rPr>
                <w:color w:val="002060"/>
              </w:rPr>
            </w:pPr>
            <w:r w:rsidRPr="000D0BD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F515" w14:textId="77777777" w:rsidR="00530523" w:rsidRPr="000D0BD2" w:rsidRDefault="00530523" w:rsidP="006723BE">
            <w:pPr>
              <w:pStyle w:val="rowtabella0"/>
              <w:jc w:val="center"/>
              <w:rPr>
                <w:color w:val="002060"/>
              </w:rPr>
            </w:pPr>
            <w:r w:rsidRPr="000D0B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1B24"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11F3A"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C42C"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8622"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7808" w14:textId="77777777" w:rsidR="00530523" w:rsidRPr="000D0BD2" w:rsidRDefault="00530523" w:rsidP="006723BE">
            <w:pPr>
              <w:pStyle w:val="rowtabella0"/>
              <w:jc w:val="center"/>
              <w:rPr>
                <w:color w:val="002060"/>
              </w:rPr>
            </w:pPr>
            <w:r w:rsidRPr="000D0BD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8ECA" w14:textId="77777777" w:rsidR="00530523" w:rsidRPr="000D0BD2" w:rsidRDefault="00530523" w:rsidP="006723BE">
            <w:pPr>
              <w:pStyle w:val="rowtabella0"/>
              <w:jc w:val="center"/>
              <w:rPr>
                <w:color w:val="002060"/>
              </w:rPr>
            </w:pPr>
            <w:r w:rsidRPr="000D0BD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CAF4"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B7E0" w14:textId="77777777" w:rsidR="00530523" w:rsidRPr="000D0BD2" w:rsidRDefault="00530523" w:rsidP="006723BE">
            <w:pPr>
              <w:pStyle w:val="rowtabella0"/>
              <w:jc w:val="center"/>
              <w:rPr>
                <w:color w:val="002060"/>
              </w:rPr>
            </w:pPr>
            <w:r w:rsidRPr="000D0BD2">
              <w:rPr>
                <w:color w:val="002060"/>
              </w:rPr>
              <w:t>0</w:t>
            </w:r>
          </w:p>
        </w:tc>
      </w:tr>
      <w:tr w:rsidR="00530523" w:rsidRPr="000D0BD2" w14:paraId="7FC70FA5"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592884" w14:textId="77777777" w:rsidR="00530523" w:rsidRPr="000D0BD2" w:rsidRDefault="00530523" w:rsidP="006723BE">
            <w:pPr>
              <w:pStyle w:val="rowtabella0"/>
              <w:rPr>
                <w:color w:val="002060"/>
              </w:rPr>
            </w:pPr>
            <w:r w:rsidRPr="000D0BD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2A3E"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561A5"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B79A"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385C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026A5"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4B61" w14:textId="77777777" w:rsidR="00530523" w:rsidRPr="000D0BD2" w:rsidRDefault="00530523" w:rsidP="006723BE">
            <w:pPr>
              <w:pStyle w:val="rowtabella0"/>
              <w:jc w:val="center"/>
              <w:rPr>
                <w:color w:val="002060"/>
              </w:rPr>
            </w:pPr>
            <w:r w:rsidRPr="000D0BD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8DFF" w14:textId="77777777" w:rsidR="00530523" w:rsidRPr="000D0BD2" w:rsidRDefault="00530523" w:rsidP="006723BE">
            <w:pPr>
              <w:pStyle w:val="rowtabella0"/>
              <w:jc w:val="center"/>
              <w:rPr>
                <w:color w:val="002060"/>
              </w:rPr>
            </w:pPr>
            <w:r w:rsidRPr="000D0BD2">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4D99" w14:textId="77777777" w:rsidR="00530523" w:rsidRPr="000D0BD2" w:rsidRDefault="00530523" w:rsidP="006723BE">
            <w:pPr>
              <w:pStyle w:val="rowtabella0"/>
              <w:jc w:val="center"/>
              <w:rPr>
                <w:color w:val="002060"/>
              </w:rPr>
            </w:pPr>
            <w:r w:rsidRPr="000D0B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CB7E2" w14:textId="77777777" w:rsidR="00530523" w:rsidRPr="000D0BD2" w:rsidRDefault="00530523" w:rsidP="006723BE">
            <w:pPr>
              <w:pStyle w:val="rowtabella0"/>
              <w:jc w:val="center"/>
              <w:rPr>
                <w:color w:val="002060"/>
              </w:rPr>
            </w:pPr>
            <w:r w:rsidRPr="000D0BD2">
              <w:rPr>
                <w:color w:val="002060"/>
              </w:rPr>
              <w:t>0</w:t>
            </w:r>
          </w:p>
        </w:tc>
      </w:tr>
    </w:tbl>
    <w:p w14:paraId="12B03624" w14:textId="77777777" w:rsidR="00530523" w:rsidRPr="000D0BD2" w:rsidRDefault="00530523" w:rsidP="00530523">
      <w:pPr>
        <w:pStyle w:val="breakline"/>
        <w:rPr>
          <w:rFonts w:eastAsiaTheme="minorEastAsia"/>
          <w:color w:val="002060"/>
        </w:rPr>
      </w:pPr>
    </w:p>
    <w:p w14:paraId="0D19BD9A" w14:textId="77777777" w:rsidR="00530523" w:rsidRPr="000D0BD2" w:rsidRDefault="00530523" w:rsidP="00530523">
      <w:pPr>
        <w:pStyle w:val="breakline"/>
        <w:rPr>
          <w:color w:val="002060"/>
        </w:rPr>
      </w:pPr>
    </w:p>
    <w:p w14:paraId="2F8B6B1A" w14:textId="77777777" w:rsidR="00530523" w:rsidRPr="000D0BD2" w:rsidRDefault="00530523" w:rsidP="00530523">
      <w:pPr>
        <w:pStyle w:val="sottotitolocampionato10"/>
        <w:rPr>
          <w:color w:val="002060"/>
        </w:rPr>
      </w:pPr>
      <w:r w:rsidRPr="000D0BD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3380AF9A"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89A17"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C2F70"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48F51"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ACFAC"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DCAA3"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38ED4"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B3D05"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0D923"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6D1FA"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261DA" w14:textId="77777777" w:rsidR="00530523" w:rsidRPr="000D0BD2" w:rsidRDefault="00530523" w:rsidP="006723BE">
            <w:pPr>
              <w:pStyle w:val="headertabella0"/>
              <w:rPr>
                <w:color w:val="002060"/>
              </w:rPr>
            </w:pPr>
            <w:r w:rsidRPr="000D0BD2">
              <w:rPr>
                <w:color w:val="002060"/>
              </w:rPr>
              <w:t>PE</w:t>
            </w:r>
          </w:p>
        </w:tc>
      </w:tr>
      <w:tr w:rsidR="00530523" w:rsidRPr="000D0BD2" w14:paraId="4F123B67"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D84C1" w14:textId="77777777" w:rsidR="00530523" w:rsidRPr="000D0BD2" w:rsidRDefault="00530523" w:rsidP="006723BE">
            <w:pPr>
              <w:pStyle w:val="rowtabella0"/>
              <w:rPr>
                <w:color w:val="002060"/>
                <w:lang w:val="es-ES"/>
              </w:rPr>
            </w:pPr>
            <w:r w:rsidRPr="000D0BD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AC9D6" w14:textId="77777777" w:rsidR="00530523" w:rsidRPr="000D0BD2" w:rsidRDefault="00530523" w:rsidP="006723BE">
            <w:pPr>
              <w:pStyle w:val="rowtabella0"/>
              <w:jc w:val="center"/>
              <w:rPr>
                <w:color w:val="002060"/>
              </w:rPr>
            </w:pPr>
            <w:r w:rsidRPr="000D0BD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FBF9"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4225"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523F"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5F556"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8B6E" w14:textId="77777777" w:rsidR="00530523" w:rsidRPr="000D0BD2" w:rsidRDefault="00530523" w:rsidP="006723BE">
            <w:pPr>
              <w:pStyle w:val="rowtabella0"/>
              <w:jc w:val="center"/>
              <w:rPr>
                <w:color w:val="002060"/>
              </w:rPr>
            </w:pPr>
            <w:r w:rsidRPr="000D0BD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ED4B9" w14:textId="77777777" w:rsidR="00530523" w:rsidRPr="000D0BD2" w:rsidRDefault="00530523" w:rsidP="006723BE">
            <w:pPr>
              <w:pStyle w:val="rowtabella0"/>
              <w:jc w:val="center"/>
              <w:rPr>
                <w:color w:val="002060"/>
              </w:rPr>
            </w:pPr>
            <w:r w:rsidRPr="000D0BD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AE47" w14:textId="77777777" w:rsidR="00530523" w:rsidRPr="000D0BD2" w:rsidRDefault="00530523" w:rsidP="006723BE">
            <w:pPr>
              <w:pStyle w:val="rowtabella0"/>
              <w:jc w:val="center"/>
              <w:rPr>
                <w:color w:val="002060"/>
              </w:rPr>
            </w:pPr>
            <w:r w:rsidRPr="000D0BD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90F0" w14:textId="77777777" w:rsidR="00530523" w:rsidRPr="000D0BD2" w:rsidRDefault="00530523" w:rsidP="006723BE">
            <w:pPr>
              <w:pStyle w:val="rowtabella0"/>
              <w:jc w:val="center"/>
              <w:rPr>
                <w:color w:val="002060"/>
              </w:rPr>
            </w:pPr>
            <w:r w:rsidRPr="000D0BD2">
              <w:rPr>
                <w:color w:val="002060"/>
              </w:rPr>
              <w:t>0</w:t>
            </w:r>
          </w:p>
        </w:tc>
      </w:tr>
      <w:tr w:rsidR="00530523" w:rsidRPr="000D0BD2" w14:paraId="3C35D70C"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DADC5" w14:textId="77777777" w:rsidR="00530523" w:rsidRPr="000D0BD2" w:rsidRDefault="00530523" w:rsidP="006723BE">
            <w:pPr>
              <w:pStyle w:val="rowtabella0"/>
              <w:rPr>
                <w:color w:val="002060"/>
                <w:lang w:val="es-ES"/>
              </w:rPr>
            </w:pPr>
            <w:r w:rsidRPr="000D0BD2">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1FC1" w14:textId="77777777" w:rsidR="00530523" w:rsidRPr="000D0BD2" w:rsidRDefault="00530523" w:rsidP="006723BE">
            <w:pPr>
              <w:pStyle w:val="rowtabella0"/>
              <w:jc w:val="center"/>
              <w:rPr>
                <w:color w:val="002060"/>
              </w:rPr>
            </w:pPr>
            <w:r w:rsidRPr="000D0B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0A01"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8880"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82EC"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6B34"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9111" w14:textId="77777777" w:rsidR="00530523" w:rsidRPr="000D0BD2" w:rsidRDefault="00530523" w:rsidP="006723BE">
            <w:pPr>
              <w:pStyle w:val="rowtabella0"/>
              <w:jc w:val="center"/>
              <w:rPr>
                <w:color w:val="002060"/>
              </w:rPr>
            </w:pPr>
            <w:r w:rsidRPr="000D0BD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1797" w14:textId="77777777" w:rsidR="00530523" w:rsidRPr="000D0BD2" w:rsidRDefault="00530523" w:rsidP="006723BE">
            <w:pPr>
              <w:pStyle w:val="rowtabella0"/>
              <w:jc w:val="center"/>
              <w:rPr>
                <w:color w:val="002060"/>
              </w:rPr>
            </w:pPr>
            <w:r w:rsidRPr="000D0BD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AA3D" w14:textId="77777777" w:rsidR="00530523" w:rsidRPr="000D0BD2" w:rsidRDefault="00530523" w:rsidP="006723BE">
            <w:pPr>
              <w:pStyle w:val="rowtabella0"/>
              <w:jc w:val="center"/>
              <w:rPr>
                <w:color w:val="002060"/>
              </w:rPr>
            </w:pPr>
            <w:r w:rsidRPr="000D0BD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AAA59" w14:textId="77777777" w:rsidR="00530523" w:rsidRPr="000D0BD2" w:rsidRDefault="00530523" w:rsidP="006723BE">
            <w:pPr>
              <w:pStyle w:val="rowtabella0"/>
              <w:jc w:val="center"/>
              <w:rPr>
                <w:color w:val="002060"/>
              </w:rPr>
            </w:pPr>
            <w:r w:rsidRPr="000D0BD2">
              <w:rPr>
                <w:color w:val="002060"/>
              </w:rPr>
              <w:t>0</w:t>
            </w:r>
          </w:p>
        </w:tc>
      </w:tr>
      <w:tr w:rsidR="00530523" w:rsidRPr="000D0BD2" w14:paraId="634F947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7C278" w14:textId="77777777" w:rsidR="00530523" w:rsidRPr="000D0BD2" w:rsidRDefault="00530523" w:rsidP="006723BE">
            <w:pPr>
              <w:pStyle w:val="rowtabella0"/>
              <w:rPr>
                <w:color w:val="002060"/>
              </w:rPr>
            </w:pPr>
            <w:r w:rsidRPr="000D0BD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7101" w14:textId="77777777" w:rsidR="00530523" w:rsidRPr="000D0BD2" w:rsidRDefault="00530523" w:rsidP="006723BE">
            <w:pPr>
              <w:pStyle w:val="rowtabella0"/>
              <w:jc w:val="center"/>
              <w:rPr>
                <w:color w:val="002060"/>
              </w:rPr>
            </w:pPr>
            <w:r w:rsidRPr="000D0BD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ED22"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0CEB"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4580"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06D5"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F038" w14:textId="77777777" w:rsidR="00530523" w:rsidRPr="000D0BD2" w:rsidRDefault="00530523" w:rsidP="006723BE">
            <w:pPr>
              <w:pStyle w:val="rowtabella0"/>
              <w:jc w:val="center"/>
              <w:rPr>
                <w:color w:val="002060"/>
              </w:rPr>
            </w:pPr>
            <w:r w:rsidRPr="000D0BD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8231" w14:textId="77777777" w:rsidR="00530523" w:rsidRPr="000D0BD2" w:rsidRDefault="00530523" w:rsidP="006723BE">
            <w:pPr>
              <w:pStyle w:val="rowtabella0"/>
              <w:jc w:val="center"/>
              <w:rPr>
                <w:color w:val="002060"/>
              </w:rPr>
            </w:pPr>
            <w:r w:rsidRPr="000D0BD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505E"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F353" w14:textId="77777777" w:rsidR="00530523" w:rsidRPr="000D0BD2" w:rsidRDefault="00530523" w:rsidP="006723BE">
            <w:pPr>
              <w:pStyle w:val="rowtabella0"/>
              <w:jc w:val="center"/>
              <w:rPr>
                <w:color w:val="002060"/>
              </w:rPr>
            </w:pPr>
            <w:r w:rsidRPr="000D0BD2">
              <w:rPr>
                <w:color w:val="002060"/>
              </w:rPr>
              <w:t>0</w:t>
            </w:r>
          </w:p>
        </w:tc>
      </w:tr>
      <w:tr w:rsidR="00530523" w:rsidRPr="000D0BD2" w14:paraId="1FF25C3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E6BFE" w14:textId="77777777" w:rsidR="00530523" w:rsidRPr="000D0BD2" w:rsidRDefault="00530523" w:rsidP="006723BE">
            <w:pPr>
              <w:pStyle w:val="rowtabella0"/>
              <w:rPr>
                <w:color w:val="002060"/>
              </w:rPr>
            </w:pPr>
            <w:r w:rsidRPr="000D0BD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F147"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1E9F6"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972E9"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334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1471"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113D" w14:textId="77777777" w:rsidR="00530523" w:rsidRPr="000D0BD2" w:rsidRDefault="00530523" w:rsidP="006723BE">
            <w:pPr>
              <w:pStyle w:val="rowtabella0"/>
              <w:jc w:val="center"/>
              <w:rPr>
                <w:color w:val="002060"/>
              </w:rPr>
            </w:pPr>
            <w:r w:rsidRPr="000D0BD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1100" w14:textId="77777777" w:rsidR="00530523" w:rsidRPr="000D0BD2" w:rsidRDefault="00530523" w:rsidP="006723BE">
            <w:pPr>
              <w:pStyle w:val="rowtabella0"/>
              <w:jc w:val="center"/>
              <w:rPr>
                <w:color w:val="002060"/>
              </w:rPr>
            </w:pPr>
            <w:r w:rsidRPr="000D0BD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FD8C"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C7D1" w14:textId="77777777" w:rsidR="00530523" w:rsidRPr="000D0BD2" w:rsidRDefault="00530523" w:rsidP="006723BE">
            <w:pPr>
              <w:pStyle w:val="rowtabella0"/>
              <w:jc w:val="center"/>
              <w:rPr>
                <w:color w:val="002060"/>
              </w:rPr>
            </w:pPr>
            <w:r w:rsidRPr="000D0BD2">
              <w:rPr>
                <w:color w:val="002060"/>
              </w:rPr>
              <w:t>0</w:t>
            </w:r>
          </w:p>
        </w:tc>
      </w:tr>
      <w:tr w:rsidR="00530523" w:rsidRPr="000D0BD2" w14:paraId="3D6DB79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97CA8" w14:textId="77777777" w:rsidR="00530523" w:rsidRPr="000D0BD2" w:rsidRDefault="00530523" w:rsidP="006723BE">
            <w:pPr>
              <w:pStyle w:val="rowtabella0"/>
              <w:rPr>
                <w:color w:val="002060"/>
              </w:rPr>
            </w:pPr>
            <w:r w:rsidRPr="000D0BD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1378"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7C5A6"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65017"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5393"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2AB4"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48B5" w14:textId="77777777" w:rsidR="00530523" w:rsidRPr="000D0BD2" w:rsidRDefault="00530523" w:rsidP="006723BE">
            <w:pPr>
              <w:pStyle w:val="rowtabella0"/>
              <w:jc w:val="center"/>
              <w:rPr>
                <w:color w:val="002060"/>
              </w:rPr>
            </w:pPr>
            <w:r w:rsidRPr="000D0BD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B1168" w14:textId="77777777" w:rsidR="00530523" w:rsidRPr="000D0BD2" w:rsidRDefault="00530523" w:rsidP="006723BE">
            <w:pPr>
              <w:pStyle w:val="rowtabella0"/>
              <w:jc w:val="center"/>
              <w:rPr>
                <w:color w:val="002060"/>
              </w:rPr>
            </w:pPr>
            <w:r w:rsidRPr="000D0BD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7B1D2"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CCFB" w14:textId="77777777" w:rsidR="00530523" w:rsidRPr="000D0BD2" w:rsidRDefault="00530523" w:rsidP="006723BE">
            <w:pPr>
              <w:pStyle w:val="rowtabella0"/>
              <w:jc w:val="center"/>
              <w:rPr>
                <w:color w:val="002060"/>
              </w:rPr>
            </w:pPr>
            <w:r w:rsidRPr="000D0BD2">
              <w:rPr>
                <w:color w:val="002060"/>
              </w:rPr>
              <w:t>0</w:t>
            </w:r>
          </w:p>
        </w:tc>
      </w:tr>
      <w:tr w:rsidR="00530523" w:rsidRPr="000D0BD2" w14:paraId="64F84E43"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8DFBE" w14:textId="77777777" w:rsidR="00530523" w:rsidRPr="000D0BD2" w:rsidRDefault="00530523" w:rsidP="006723BE">
            <w:pPr>
              <w:pStyle w:val="rowtabella0"/>
              <w:rPr>
                <w:color w:val="002060"/>
              </w:rPr>
            </w:pPr>
            <w:r w:rsidRPr="000D0BD2">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453A" w14:textId="77777777" w:rsidR="00530523" w:rsidRPr="000D0BD2" w:rsidRDefault="00530523" w:rsidP="006723BE">
            <w:pPr>
              <w:pStyle w:val="rowtabella0"/>
              <w:jc w:val="center"/>
              <w:rPr>
                <w:color w:val="002060"/>
              </w:rPr>
            </w:pPr>
            <w:r w:rsidRPr="000D0BD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ADAA"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4CAA"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03E7"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8F5A"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791D" w14:textId="77777777" w:rsidR="00530523" w:rsidRPr="000D0BD2" w:rsidRDefault="00530523" w:rsidP="006723BE">
            <w:pPr>
              <w:pStyle w:val="rowtabella0"/>
              <w:jc w:val="center"/>
              <w:rPr>
                <w:color w:val="002060"/>
              </w:rPr>
            </w:pPr>
            <w:r w:rsidRPr="000D0BD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2C79" w14:textId="77777777" w:rsidR="00530523" w:rsidRPr="000D0BD2" w:rsidRDefault="00530523" w:rsidP="006723BE">
            <w:pPr>
              <w:pStyle w:val="rowtabella0"/>
              <w:jc w:val="center"/>
              <w:rPr>
                <w:color w:val="002060"/>
              </w:rPr>
            </w:pPr>
            <w:r w:rsidRPr="000D0BD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8D6C2"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77D0" w14:textId="77777777" w:rsidR="00530523" w:rsidRPr="000D0BD2" w:rsidRDefault="00530523" w:rsidP="006723BE">
            <w:pPr>
              <w:pStyle w:val="rowtabella0"/>
              <w:jc w:val="center"/>
              <w:rPr>
                <w:color w:val="002060"/>
              </w:rPr>
            </w:pPr>
            <w:r w:rsidRPr="000D0BD2">
              <w:rPr>
                <w:color w:val="002060"/>
              </w:rPr>
              <w:t>0</w:t>
            </w:r>
          </w:p>
        </w:tc>
      </w:tr>
      <w:tr w:rsidR="00530523" w:rsidRPr="000D0BD2" w14:paraId="6DD95AE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F492B" w14:textId="77777777" w:rsidR="00530523" w:rsidRPr="000D0BD2" w:rsidRDefault="00530523" w:rsidP="006723BE">
            <w:pPr>
              <w:pStyle w:val="rowtabella0"/>
              <w:rPr>
                <w:color w:val="002060"/>
              </w:rPr>
            </w:pPr>
            <w:r w:rsidRPr="000D0BD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AE85" w14:textId="77777777" w:rsidR="00530523" w:rsidRPr="000D0BD2" w:rsidRDefault="00530523" w:rsidP="006723BE">
            <w:pPr>
              <w:pStyle w:val="rowtabella0"/>
              <w:jc w:val="center"/>
              <w:rPr>
                <w:color w:val="002060"/>
              </w:rPr>
            </w:pPr>
            <w:r w:rsidRPr="000D0BD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EB21"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F70E"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920D"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DEE1"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35A1" w14:textId="77777777" w:rsidR="00530523" w:rsidRPr="000D0BD2" w:rsidRDefault="00530523" w:rsidP="006723BE">
            <w:pPr>
              <w:pStyle w:val="rowtabella0"/>
              <w:jc w:val="center"/>
              <w:rPr>
                <w:color w:val="002060"/>
              </w:rPr>
            </w:pPr>
            <w:r w:rsidRPr="000D0BD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3DCC" w14:textId="77777777" w:rsidR="00530523" w:rsidRPr="000D0BD2" w:rsidRDefault="00530523" w:rsidP="006723BE">
            <w:pPr>
              <w:pStyle w:val="rowtabella0"/>
              <w:jc w:val="center"/>
              <w:rPr>
                <w:color w:val="002060"/>
              </w:rPr>
            </w:pPr>
            <w:r w:rsidRPr="000D0BD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6B2E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CC39" w14:textId="77777777" w:rsidR="00530523" w:rsidRPr="000D0BD2" w:rsidRDefault="00530523" w:rsidP="006723BE">
            <w:pPr>
              <w:pStyle w:val="rowtabella0"/>
              <w:jc w:val="center"/>
              <w:rPr>
                <w:color w:val="002060"/>
              </w:rPr>
            </w:pPr>
            <w:r w:rsidRPr="000D0BD2">
              <w:rPr>
                <w:color w:val="002060"/>
              </w:rPr>
              <w:t>0</w:t>
            </w:r>
          </w:p>
        </w:tc>
      </w:tr>
      <w:tr w:rsidR="00530523" w:rsidRPr="000D0BD2" w14:paraId="52EAAA4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24D74" w14:textId="77777777" w:rsidR="00530523" w:rsidRPr="000D0BD2" w:rsidRDefault="00530523" w:rsidP="006723BE">
            <w:pPr>
              <w:pStyle w:val="rowtabella0"/>
              <w:rPr>
                <w:color w:val="002060"/>
              </w:rPr>
            </w:pPr>
            <w:r w:rsidRPr="000D0BD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31B0" w14:textId="77777777" w:rsidR="00530523" w:rsidRPr="000D0BD2" w:rsidRDefault="00530523" w:rsidP="006723BE">
            <w:pPr>
              <w:pStyle w:val="rowtabella0"/>
              <w:jc w:val="center"/>
              <w:rPr>
                <w:color w:val="002060"/>
              </w:rPr>
            </w:pPr>
            <w:r w:rsidRPr="000D0B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D88B"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841C2"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93A8"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6841"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3F61" w14:textId="77777777" w:rsidR="00530523" w:rsidRPr="000D0BD2" w:rsidRDefault="00530523" w:rsidP="006723BE">
            <w:pPr>
              <w:pStyle w:val="rowtabella0"/>
              <w:jc w:val="center"/>
              <w:rPr>
                <w:color w:val="002060"/>
              </w:rPr>
            </w:pPr>
            <w:r w:rsidRPr="000D0BD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6E29" w14:textId="77777777" w:rsidR="00530523" w:rsidRPr="000D0BD2" w:rsidRDefault="00530523" w:rsidP="006723BE">
            <w:pPr>
              <w:pStyle w:val="rowtabella0"/>
              <w:jc w:val="center"/>
              <w:rPr>
                <w:color w:val="002060"/>
              </w:rPr>
            </w:pPr>
            <w:r w:rsidRPr="000D0BD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19E6"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61D3" w14:textId="77777777" w:rsidR="00530523" w:rsidRPr="000D0BD2" w:rsidRDefault="00530523" w:rsidP="006723BE">
            <w:pPr>
              <w:pStyle w:val="rowtabella0"/>
              <w:jc w:val="center"/>
              <w:rPr>
                <w:color w:val="002060"/>
              </w:rPr>
            </w:pPr>
            <w:r w:rsidRPr="000D0BD2">
              <w:rPr>
                <w:color w:val="002060"/>
              </w:rPr>
              <w:t>0</w:t>
            </w:r>
          </w:p>
        </w:tc>
      </w:tr>
      <w:tr w:rsidR="00530523" w:rsidRPr="000D0BD2" w14:paraId="5410945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247D9" w14:textId="77777777" w:rsidR="00530523" w:rsidRPr="000D0BD2" w:rsidRDefault="00530523" w:rsidP="006723BE">
            <w:pPr>
              <w:pStyle w:val="rowtabella0"/>
              <w:rPr>
                <w:color w:val="002060"/>
              </w:rPr>
            </w:pPr>
            <w:r w:rsidRPr="000D0BD2">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0733" w14:textId="77777777" w:rsidR="00530523" w:rsidRPr="000D0BD2" w:rsidRDefault="00530523" w:rsidP="006723BE">
            <w:pPr>
              <w:pStyle w:val="rowtabella0"/>
              <w:jc w:val="center"/>
              <w:rPr>
                <w:color w:val="002060"/>
              </w:rPr>
            </w:pPr>
            <w:r w:rsidRPr="000D0B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38A5"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FB5E"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0E6D"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5E29"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C40C3" w14:textId="77777777" w:rsidR="00530523" w:rsidRPr="000D0BD2" w:rsidRDefault="00530523" w:rsidP="006723BE">
            <w:pPr>
              <w:pStyle w:val="rowtabella0"/>
              <w:jc w:val="center"/>
              <w:rPr>
                <w:color w:val="002060"/>
              </w:rPr>
            </w:pPr>
            <w:r w:rsidRPr="000D0BD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219A" w14:textId="77777777" w:rsidR="00530523" w:rsidRPr="000D0BD2" w:rsidRDefault="00530523" w:rsidP="006723BE">
            <w:pPr>
              <w:pStyle w:val="rowtabella0"/>
              <w:jc w:val="center"/>
              <w:rPr>
                <w:color w:val="002060"/>
              </w:rPr>
            </w:pPr>
            <w:r w:rsidRPr="000D0BD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E397"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FF1A" w14:textId="77777777" w:rsidR="00530523" w:rsidRPr="000D0BD2" w:rsidRDefault="00530523" w:rsidP="006723BE">
            <w:pPr>
              <w:pStyle w:val="rowtabella0"/>
              <w:jc w:val="center"/>
              <w:rPr>
                <w:color w:val="002060"/>
              </w:rPr>
            </w:pPr>
            <w:r w:rsidRPr="000D0BD2">
              <w:rPr>
                <w:color w:val="002060"/>
              </w:rPr>
              <w:t>0</w:t>
            </w:r>
          </w:p>
        </w:tc>
      </w:tr>
      <w:tr w:rsidR="00530523" w:rsidRPr="000D0BD2" w14:paraId="5D54DB92"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785E1" w14:textId="77777777" w:rsidR="00530523" w:rsidRPr="000D0BD2" w:rsidRDefault="00530523" w:rsidP="006723BE">
            <w:pPr>
              <w:pStyle w:val="rowtabella0"/>
              <w:rPr>
                <w:color w:val="002060"/>
              </w:rPr>
            </w:pPr>
            <w:r w:rsidRPr="000D0BD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7CC05" w14:textId="77777777" w:rsidR="00530523" w:rsidRPr="000D0BD2" w:rsidRDefault="00530523" w:rsidP="006723BE">
            <w:pPr>
              <w:pStyle w:val="rowtabella0"/>
              <w:jc w:val="center"/>
              <w:rPr>
                <w:color w:val="002060"/>
              </w:rPr>
            </w:pPr>
            <w:r w:rsidRPr="000D0BD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E05D"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360F"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DB55"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70559"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0D62" w14:textId="77777777" w:rsidR="00530523" w:rsidRPr="000D0BD2" w:rsidRDefault="00530523" w:rsidP="006723BE">
            <w:pPr>
              <w:pStyle w:val="rowtabella0"/>
              <w:jc w:val="center"/>
              <w:rPr>
                <w:color w:val="002060"/>
              </w:rPr>
            </w:pPr>
            <w:r w:rsidRPr="000D0BD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5D0B" w14:textId="77777777" w:rsidR="00530523" w:rsidRPr="000D0BD2" w:rsidRDefault="00530523" w:rsidP="006723BE">
            <w:pPr>
              <w:pStyle w:val="rowtabella0"/>
              <w:jc w:val="center"/>
              <w:rPr>
                <w:color w:val="002060"/>
              </w:rPr>
            </w:pPr>
            <w:r w:rsidRPr="000D0BD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2CF7"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BB86" w14:textId="77777777" w:rsidR="00530523" w:rsidRPr="000D0BD2" w:rsidRDefault="00530523" w:rsidP="006723BE">
            <w:pPr>
              <w:pStyle w:val="rowtabella0"/>
              <w:jc w:val="center"/>
              <w:rPr>
                <w:color w:val="002060"/>
              </w:rPr>
            </w:pPr>
            <w:r w:rsidRPr="000D0BD2">
              <w:rPr>
                <w:color w:val="002060"/>
              </w:rPr>
              <w:t>0</w:t>
            </w:r>
          </w:p>
        </w:tc>
      </w:tr>
      <w:tr w:rsidR="00530523" w:rsidRPr="000D0BD2" w14:paraId="22879E33"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84C5A" w14:textId="77777777" w:rsidR="00530523" w:rsidRPr="000D0BD2" w:rsidRDefault="00530523" w:rsidP="006723BE">
            <w:pPr>
              <w:pStyle w:val="rowtabella0"/>
              <w:rPr>
                <w:color w:val="002060"/>
              </w:rPr>
            </w:pPr>
            <w:r w:rsidRPr="000D0BD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EA24"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51EC"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CBD6"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3A963"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E9DF"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DE9D" w14:textId="77777777" w:rsidR="00530523" w:rsidRPr="000D0BD2" w:rsidRDefault="00530523" w:rsidP="006723BE">
            <w:pPr>
              <w:pStyle w:val="rowtabella0"/>
              <w:jc w:val="center"/>
              <w:rPr>
                <w:color w:val="002060"/>
              </w:rPr>
            </w:pPr>
            <w:r w:rsidRPr="000D0BD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F543" w14:textId="77777777" w:rsidR="00530523" w:rsidRPr="000D0BD2" w:rsidRDefault="00530523" w:rsidP="006723BE">
            <w:pPr>
              <w:pStyle w:val="rowtabella0"/>
              <w:jc w:val="center"/>
              <w:rPr>
                <w:color w:val="002060"/>
              </w:rPr>
            </w:pPr>
            <w:r w:rsidRPr="000D0BD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0F70" w14:textId="77777777" w:rsidR="00530523" w:rsidRPr="000D0BD2" w:rsidRDefault="00530523" w:rsidP="006723BE">
            <w:pPr>
              <w:pStyle w:val="rowtabella0"/>
              <w:jc w:val="center"/>
              <w:rPr>
                <w:color w:val="002060"/>
              </w:rPr>
            </w:pPr>
            <w:r w:rsidRPr="000D0BD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1E85" w14:textId="77777777" w:rsidR="00530523" w:rsidRPr="000D0BD2" w:rsidRDefault="00530523" w:rsidP="006723BE">
            <w:pPr>
              <w:pStyle w:val="rowtabella0"/>
              <w:jc w:val="center"/>
              <w:rPr>
                <w:color w:val="002060"/>
              </w:rPr>
            </w:pPr>
            <w:r w:rsidRPr="000D0BD2">
              <w:rPr>
                <w:color w:val="002060"/>
              </w:rPr>
              <w:t>0</w:t>
            </w:r>
          </w:p>
        </w:tc>
      </w:tr>
      <w:tr w:rsidR="00530523" w:rsidRPr="000D0BD2" w14:paraId="1FFDD17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CC1C0" w14:textId="77777777" w:rsidR="00530523" w:rsidRPr="000D0BD2" w:rsidRDefault="00530523" w:rsidP="006723BE">
            <w:pPr>
              <w:pStyle w:val="rowtabella0"/>
              <w:rPr>
                <w:color w:val="002060"/>
              </w:rPr>
            </w:pPr>
            <w:r w:rsidRPr="000D0BD2">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1B792"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2732"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63C1"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E4F7"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A954" w14:textId="77777777" w:rsidR="00530523" w:rsidRPr="000D0BD2" w:rsidRDefault="00530523" w:rsidP="006723BE">
            <w:pPr>
              <w:pStyle w:val="rowtabella0"/>
              <w:jc w:val="center"/>
              <w:rPr>
                <w:color w:val="002060"/>
              </w:rPr>
            </w:pPr>
            <w:r w:rsidRPr="000D0B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CDF1" w14:textId="77777777" w:rsidR="00530523" w:rsidRPr="000D0BD2" w:rsidRDefault="00530523" w:rsidP="006723BE">
            <w:pPr>
              <w:pStyle w:val="rowtabella0"/>
              <w:jc w:val="center"/>
              <w:rPr>
                <w:color w:val="002060"/>
              </w:rPr>
            </w:pPr>
            <w:r w:rsidRPr="000D0BD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44289" w14:textId="77777777" w:rsidR="00530523" w:rsidRPr="000D0BD2" w:rsidRDefault="00530523" w:rsidP="006723BE">
            <w:pPr>
              <w:pStyle w:val="rowtabella0"/>
              <w:jc w:val="center"/>
              <w:rPr>
                <w:color w:val="002060"/>
              </w:rPr>
            </w:pPr>
            <w:r w:rsidRPr="000D0BD2">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4D26" w14:textId="77777777" w:rsidR="00530523" w:rsidRPr="000D0BD2" w:rsidRDefault="00530523" w:rsidP="006723BE">
            <w:pPr>
              <w:pStyle w:val="rowtabella0"/>
              <w:jc w:val="center"/>
              <w:rPr>
                <w:color w:val="002060"/>
              </w:rPr>
            </w:pPr>
            <w:r w:rsidRPr="000D0BD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17A4E" w14:textId="77777777" w:rsidR="00530523" w:rsidRPr="000D0BD2" w:rsidRDefault="00530523" w:rsidP="006723BE">
            <w:pPr>
              <w:pStyle w:val="rowtabella0"/>
              <w:jc w:val="center"/>
              <w:rPr>
                <w:color w:val="002060"/>
              </w:rPr>
            </w:pPr>
            <w:r w:rsidRPr="000D0BD2">
              <w:rPr>
                <w:color w:val="002060"/>
              </w:rPr>
              <w:t>0</w:t>
            </w:r>
          </w:p>
        </w:tc>
      </w:tr>
      <w:tr w:rsidR="00530523" w:rsidRPr="000D0BD2" w14:paraId="2D738AE6"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596E83" w14:textId="77777777" w:rsidR="00530523" w:rsidRPr="000D0BD2" w:rsidRDefault="00530523" w:rsidP="006723BE">
            <w:pPr>
              <w:pStyle w:val="rowtabella0"/>
              <w:rPr>
                <w:color w:val="002060"/>
              </w:rPr>
            </w:pPr>
            <w:r w:rsidRPr="000D0BD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7ED7"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E37D"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DCC0"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B56EB"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2C71"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EF4B" w14:textId="77777777" w:rsidR="00530523" w:rsidRPr="000D0BD2" w:rsidRDefault="00530523" w:rsidP="006723BE">
            <w:pPr>
              <w:pStyle w:val="rowtabella0"/>
              <w:jc w:val="center"/>
              <w:rPr>
                <w:color w:val="002060"/>
              </w:rPr>
            </w:pPr>
            <w:r w:rsidRPr="000D0BD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BCB5E" w14:textId="77777777" w:rsidR="00530523" w:rsidRPr="000D0BD2" w:rsidRDefault="00530523" w:rsidP="006723BE">
            <w:pPr>
              <w:pStyle w:val="rowtabella0"/>
              <w:jc w:val="center"/>
              <w:rPr>
                <w:color w:val="002060"/>
              </w:rPr>
            </w:pPr>
            <w:r w:rsidRPr="000D0BD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94B1" w14:textId="77777777" w:rsidR="00530523" w:rsidRPr="000D0BD2" w:rsidRDefault="00530523" w:rsidP="006723BE">
            <w:pPr>
              <w:pStyle w:val="rowtabella0"/>
              <w:jc w:val="center"/>
              <w:rPr>
                <w:color w:val="002060"/>
              </w:rPr>
            </w:pPr>
            <w:r w:rsidRPr="000D0BD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FEF9" w14:textId="77777777" w:rsidR="00530523" w:rsidRPr="000D0BD2" w:rsidRDefault="00530523" w:rsidP="006723BE">
            <w:pPr>
              <w:pStyle w:val="rowtabella0"/>
              <w:jc w:val="center"/>
              <w:rPr>
                <w:color w:val="002060"/>
              </w:rPr>
            </w:pPr>
            <w:r w:rsidRPr="000D0BD2">
              <w:rPr>
                <w:color w:val="002060"/>
              </w:rPr>
              <w:t>0</w:t>
            </w:r>
          </w:p>
        </w:tc>
      </w:tr>
    </w:tbl>
    <w:p w14:paraId="44A4575F" w14:textId="77777777" w:rsidR="00530523" w:rsidRPr="000D0BD2" w:rsidRDefault="00530523" w:rsidP="00530523">
      <w:pPr>
        <w:pStyle w:val="breakline"/>
        <w:rPr>
          <w:rFonts w:eastAsiaTheme="minorEastAsia"/>
          <w:color w:val="002060"/>
        </w:rPr>
      </w:pPr>
    </w:p>
    <w:p w14:paraId="6FB8ABBB" w14:textId="77777777" w:rsidR="00530523" w:rsidRPr="000D0BD2" w:rsidRDefault="00530523" w:rsidP="00530523">
      <w:pPr>
        <w:pStyle w:val="breakline"/>
        <w:rPr>
          <w:color w:val="002060"/>
        </w:rPr>
      </w:pPr>
    </w:p>
    <w:p w14:paraId="1AA10512" w14:textId="77777777" w:rsidR="00530523" w:rsidRPr="000D0BD2" w:rsidRDefault="00530523" w:rsidP="00530523">
      <w:pPr>
        <w:pStyle w:val="sottotitolocampionato10"/>
        <w:rPr>
          <w:color w:val="002060"/>
        </w:rPr>
      </w:pPr>
      <w:r w:rsidRPr="000D0BD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4F1D8225"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C38D1"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C6306"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FA063"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8F38C"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405D1"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01976"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DAB7E"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8E2A1"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B1D06"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51D2F" w14:textId="77777777" w:rsidR="00530523" w:rsidRPr="000D0BD2" w:rsidRDefault="00530523" w:rsidP="006723BE">
            <w:pPr>
              <w:pStyle w:val="headertabella0"/>
              <w:rPr>
                <w:color w:val="002060"/>
              </w:rPr>
            </w:pPr>
            <w:r w:rsidRPr="000D0BD2">
              <w:rPr>
                <w:color w:val="002060"/>
              </w:rPr>
              <w:t>PE</w:t>
            </w:r>
          </w:p>
        </w:tc>
      </w:tr>
      <w:tr w:rsidR="00530523" w:rsidRPr="000D0BD2" w14:paraId="0DA19D4E"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1698D6" w14:textId="77777777" w:rsidR="00530523" w:rsidRPr="000D0BD2" w:rsidRDefault="00530523" w:rsidP="006723BE">
            <w:pPr>
              <w:pStyle w:val="rowtabella0"/>
              <w:rPr>
                <w:color w:val="002060"/>
              </w:rPr>
            </w:pPr>
            <w:r w:rsidRPr="000D0BD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29F4" w14:textId="77777777" w:rsidR="00530523" w:rsidRPr="000D0BD2" w:rsidRDefault="00530523" w:rsidP="006723BE">
            <w:pPr>
              <w:pStyle w:val="rowtabella0"/>
              <w:jc w:val="center"/>
              <w:rPr>
                <w:color w:val="002060"/>
              </w:rPr>
            </w:pPr>
            <w:r w:rsidRPr="000D0BD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31CF"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A692" w14:textId="77777777" w:rsidR="00530523" w:rsidRPr="000D0BD2" w:rsidRDefault="00530523" w:rsidP="006723BE">
            <w:pPr>
              <w:pStyle w:val="rowtabella0"/>
              <w:jc w:val="center"/>
              <w:rPr>
                <w:color w:val="002060"/>
              </w:rPr>
            </w:pPr>
            <w:r w:rsidRPr="000D0B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F6BF"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D0B4"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88FF" w14:textId="77777777" w:rsidR="00530523" w:rsidRPr="000D0BD2" w:rsidRDefault="00530523" w:rsidP="006723BE">
            <w:pPr>
              <w:pStyle w:val="rowtabella0"/>
              <w:jc w:val="center"/>
              <w:rPr>
                <w:color w:val="002060"/>
              </w:rPr>
            </w:pPr>
            <w:r w:rsidRPr="000D0BD2">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5F01" w14:textId="77777777" w:rsidR="00530523" w:rsidRPr="000D0BD2" w:rsidRDefault="00530523" w:rsidP="006723BE">
            <w:pPr>
              <w:pStyle w:val="rowtabella0"/>
              <w:jc w:val="center"/>
              <w:rPr>
                <w:color w:val="002060"/>
              </w:rPr>
            </w:pPr>
            <w:r w:rsidRPr="000D0BD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5DF6" w14:textId="77777777" w:rsidR="00530523" w:rsidRPr="000D0BD2" w:rsidRDefault="00530523" w:rsidP="006723BE">
            <w:pPr>
              <w:pStyle w:val="rowtabella0"/>
              <w:jc w:val="center"/>
              <w:rPr>
                <w:color w:val="002060"/>
              </w:rPr>
            </w:pPr>
            <w:r w:rsidRPr="000D0BD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9F57" w14:textId="77777777" w:rsidR="00530523" w:rsidRPr="000D0BD2" w:rsidRDefault="00530523" w:rsidP="006723BE">
            <w:pPr>
              <w:pStyle w:val="rowtabella0"/>
              <w:jc w:val="center"/>
              <w:rPr>
                <w:color w:val="002060"/>
              </w:rPr>
            </w:pPr>
            <w:r w:rsidRPr="000D0BD2">
              <w:rPr>
                <w:color w:val="002060"/>
              </w:rPr>
              <w:t>0</w:t>
            </w:r>
          </w:p>
        </w:tc>
      </w:tr>
      <w:tr w:rsidR="00530523" w:rsidRPr="000D0BD2" w14:paraId="61B1E54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C84DE" w14:textId="77777777" w:rsidR="00530523" w:rsidRPr="000D0BD2" w:rsidRDefault="00530523" w:rsidP="006723BE">
            <w:pPr>
              <w:pStyle w:val="rowtabella0"/>
              <w:rPr>
                <w:color w:val="002060"/>
                <w:lang w:val="es-ES"/>
              </w:rPr>
            </w:pPr>
            <w:r w:rsidRPr="000D0BD2">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EFB9"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5317"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6CC0"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E1F5"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F568A"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9A24" w14:textId="77777777" w:rsidR="00530523" w:rsidRPr="000D0BD2" w:rsidRDefault="00530523" w:rsidP="006723BE">
            <w:pPr>
              <w:pStyle w:val="rowtabella0"/>
              <w:jc w:val="center"/>
              <w:rPr>
                <w:color w:val="002060"/>
              </w:rPr>
            </w:pPr>
            <w:r w:rsidRPr="000D0BD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1EC8" w14:textId="77777777" w:rsidR="00530523" w:rsidRPr="000D0BD2" w:rsidRDefault="00530523" w:rsidP="006723BE">
            <w:pPr>
              <w:pStyle w:val="rowtabella0"/>
              <w:jc w:val="center"/>
              <w:rPr>
                <w:color w:val="002060"/>
              </w:rPr>
            </w:pPr>
            <w:r w:rsidRPr="000D0BD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6E3D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9709" w14:textId="77777777" w:rsidR="00530523" w:rsidRPr="000D0BD2" w:rsidRDefault="00530523" w:rsidP="006723BE">
            <w:pPr>
              <w:pStyle w:val="rowtabella0"/>
              <w:jc w:val="center"/>
              <w:rPr>
                <w:color w:val="002060"/>
              </w:rPr>
            </w:pPr>
            <w:r w:rsidRPr="000D0BD2">
              <w:rPr>
                <w:color w:val="002060"/>
              </w:rPr>
              <w:t>0</w:t>
            </w:r>
          </w:p>
        </w:tc>
      </w:tr>
      <w:tr w:rsidR="00530523" w:rsidRPr="000D0BD2" w14:paraId="548AEC8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58055" w14:textId="77777777" w:rsidR="00530523" w:rsidRPr="000D0BD2" w:rsidRDefault="00530523" w:rsidP="006723BE">
            <w:pPr>
              <w:pStyle w:val="rowtabella0"/>
              <w:rPr>
                <w:color w:val="002060"/>
              </w:rPr>
            </w:pPr>
            <w:r w:rsidRPr="000D0BD2">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DE72" w14:textId="77777777" w:rsidR="00530523" w:rsidRPr="000D0BD2" w:rsidRDefault="00530523" w:rsidP="006723BE">
            <w:pPr>
              <w:pStyle w:val="rowtabella0"/>
              <w:jc w:val="center"/>
              <w:rPr>
                <w:color w:val="002060"/>
              </w:rPr>
            </w:pPr>
            <w:r w:rsidRPr="000D0B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AA3A4"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A2EB"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F122"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5E12"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2C5A3" w14:textId="77777777" w:rsidR="00530523" w:rsidRPr="000D0BD2" w:rsidRDefault="00530523" w:rsidP="006723BE">
            <w:pPr>
              <w:pStyle w:val="rowtabella0"/>
              <w:jc w:val="center"/>
              <w:rPr>
                <w:color w:val="002060"/>
              </w:rPr>
            </w:pPr>
            <w:r w:rsidRPr="000D0BD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C3AB" w14:textId="77777777" w:rsidR="00530523" w:rsidRPr="000D0BD2" w:rsidRDefault="00530523" w:rsidP="006723BE">
            <w:pPr>
              <w:pStyle w:val="rowtabella0"/>
              <w:jc w:val="center"/>
              <w:rPr>
                <w:color w:val="002060"/>
              </w:rPr>
            </w:pPr>
            <w:r w:rsidRPr="000D0BD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85EE"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603C1" w14:textId="77777777" w:rsidR="00530523" w:rsidRPr="000D0BD2" w:rsidRDefault="00530523" w:rsidP="006723BE">
            <w:pPr>
              <w:pStyle w:val="rowtabella0"/>
              <w:jc w:val="center"/>
              <w:rPr>
                <w:color w:val="002060"/>
              </w:rPr>
            </w:pPr>
            <w:r w:rsidRPr="000D0BD2">
              <w:rPr>
                <w:color w:val="002060"/>
              </w:rPr>
              <w:t>0</w:t>
            </w:r>
          </w:p>
        </w:tc>
      </w:tr>
      <w:tr w:rsidR="00530523" w:rsidRPr="000D0BD2" w14:paraId="4F6F598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1337C" w14:textId="77777777" w:rsidR="00530523" w:rsidRPr="000D0BD2" w:rsidRDefault="00530523" w:rsidP="006723BE">
            <w:pPr>
              <w:pStyle w:val="rowtabella0"/>
              <w:rPr>
                <w:color w:val="002060"/>
              </w:rPr>
            </w:pPr>
            <w:r w:rsidRPr="000D0BD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1594" w14:textId="77777777" w:rsidR="00530523" w:rsidRPr="000D0BD2" w:rsidRDefault="00530523" w:rsidP="006723BE">
            <w:pPr>
              <w:pStyle w:val="rowtabella0"/>
              <w:jc w:val="center"/>
              <w:rPr>
                <w:color w:val="002060"/>
              </w:rPr>
            </w:pPr>
            <w:r w:rsidRPr="000D0B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C095"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9EAAB"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C9A74"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E4967"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2D899" w14:textId="77777777" w:rsidR="00530523" w:rsidRPr="000D0BD2" w:rsidRDefault="00530523" w:rsidP="006723BE">
            <w:pPr>
              <w:pStyle w:val="rowtabella0"/>
              <w:jc w:val="center"/>
              <w:rPr>
                <w:color w:val="002060"/>
              </w:rPr>
            </w:pPr>
            <w:r w:rsidRPr="000D0BD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C39CD" w14:textId="77777777" w:rsidR="00530523" w:rsidRPr="000D0BD2" w:rsidRDefault="00530523" w:rsidP="006723BE">
            <w:pPr>
              <w:pStyle w:val="rowtabella0"/>
              <w:jc w:val="center"/>
              <w:rPr>
                <w:color w:val="002060"/>
              </w:rPr>
            </w:pPr>
            <w:r w:rsidRPr="000D0BD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4D9B"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80EE0" w14:textId="77777777" w:rsidR="00530523" w:rsidRPr="000D0BD2" w:rsidRDefault="00530523" w:rsidP="006723BE">
            <w:pPr>
              <w:pStyle w:val="rowtabella0"/>
              <w:jc w:val="center"/>
              <w:rPr>
                <w:color w:val="002060"/>
              </w:rPr>
            </w:pPr>
            <w:r w:rsidRPr="000D0BD2">
              <w:rPr>
                <w:color w:val="002060"/>
              </w:rPr>
              <w:t>0</w:t>
            </w:r>
          </w:p>
        </w:tc>
      </w:tr>
      <w:tr w:rsidR="00530523" w:rsidRPr="000D0BD2" w14:paraId="610030F2"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97131" w14:textId="77777777" w:rsidR="00530523" w:rsidRPr="000D0BD2" w:rsidRDefault="00530523" w:rsidP="006723BE">
            <w:pPr>
              <w:pStyle w:val="rowtabella0"/>
              <w:rPr>
                <w:color w:val="002060"/>
              </w:rPr>
            </w:pPr>
            <w:r w:rsidRPr="000D0BD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6202" w14:textId="77777777" w:rsidR="00530523" w:rsidRPr="000D0BD2" w:rsidRDefault="00530523" w:rsidP="006723BE">
            <w:pPr>
              <w:pStyle w:val="rowtabella0"/>
              <w:jc w:val="center"/>
              <w:rPr>
                <w:color w:val="002060"/>
              </w:rPr>
            </w:pPr>
            <w:r w:rsidRPr="000D0B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AE49"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EBE8"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CDE67"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D4F5"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960B" w14:textId="77777777" w:rsidR="00530523" w:rsidRPr="000D0BD2" w:rsidRDefault="00530523" w:rsidP="006723BE">
            <w:pPr>
              <w:pStyle w:val="rowtabella0"/>
              <w:jc w:val="center"/>
              <w:rPr>
                <w:color w:val="002060"/>
              </w:rPr>
            </w:pPr>
            <w:r w:rsidRPr="000D0BD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F212" w14:textId="77777777" w:rsidR="00530523" w:rsidRPr="000D0BD2" w:rsidRDefault="00530523" w:rsidP="006723BE">
            <w:pPr>
              <w:pStyle w:val="rowtabella0"/>
              <w:jc w:val="center"/>
              <w:rPr>
                <w:color w:val="002060"/>
              </w:rPr>
            </w:pPr>
            <w:r w:rsidRPr="000D0BD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80B8"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E70F" w14:textId="77777777" w:rsidR="00530523" w:rsidRPr="000D0BD2" w:rsidRDefault="00530523" w:rsidP="006723BE">
            <w:pPr>
              <w:pStyle w:val="rowtabella0"/>
              <w:jc w:val="center"/>
              <w:rPr>
                <w:color w:val="002060"/>
              </w:rPr>
            </w:pPr>
            <w:r w:rsidRPr="000D0BD2">
              <w:rPr>
                <w:color w:val="002060"/>
              </w:rPr>
              <w:t>0</w:t>
            </w:r>
          </w:p>
        </w:tc>
      </w:tr>
      <w:tr w:rsidR="00530523" w:rsidRPr="000D0BD2" w14:paraId="6447A8E1"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28F8D" w14:textId="77777777" w:rsidR="00530523" w:rsidRPr="000D0BD2" w:rsidRDefault="00530523" w:rsidP="006723BE">
            <w:pPr>
              <w:pStyle w:val="rowtabella0"/>
              <w:rPr>
                <w:color w:val="002060"/>
              </w:rPr>
            </w:pPr>
            <w:r w:rsidRPr="000D0BD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F3AE" w14:textId="77777777" w:rsidR="00530523" w:rsidRPr="000D0BD2" w:rsidRDefault="00530523" w:rsidP="006723BE">
            <w:pPr>
              <w:pStyle w:val="rowtabella0"/>
              <w:jc w:val="center"/>
              <w:rPr>
                <w:color w:val="002060"/>
              </w:rPr>
            </w:pPr>
            <w:r w:rsidRPr="000D0BD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43C9"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4D3C"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E11E"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3270"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B3F4" w14:textId="77777777" w:rsidR="00530523" w:rsidRPr="000D0BD2" w:rsidRDefault="00530523" w:rsidP="006723BE">
            <w:pPr>
              <w:pStyle w:val="rowtabella0"/>
              <w:jc w:val="center"/>
              <w:rPr>
                <w:color w:val="002060"/>
              </w:rPr>
            </w:pPr>
            <w:r w:rsidRPr="000D0BD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25322" w14:textId="77777777" w:rsidR="00530523" w:rsidRPr="000D0BD2" w:rsidRDefault="00530523" w:rsidP="006723BE">
            <w:pPr>
              <w:pStyle w:val="rowtabella0"/>
              <w:jc w:val="center"/>
              <w:rPr>
                <w:color w:val="002060"/>
              </w:rPr>
            </w:pPr>
            <w:r w:rsidRPr="000D0BD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21BB"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EFBC" w14:textId="77777777" w:rsidR="00530523" w:rsidRPr="000D0BD2" w:rsidRDefault="00530523" w:rsidP="006723BE">
            <w:pPr>
              <w:pStyle w:val="rowtabella0"/>
              <w:jc w:val="center"/>
              <w:rPr>
                <w:color w:val="002060"/>
              </w:rPr>
            </w:pPr>
            <w:r w:rsidRPr="000D0BD2">
              <w:rPr>
                <w:color w:val="002060"/>
              </w:rPr>
              <w:t>0</w:t>
            </w:r>
          </w:p>
        </w:tc>
      </w:tr>
      <w:tr w:rsidR="00530523" w:rsidRPr="000D0BD2" w14:paraId="245D0E1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26B8AD" w14:textId="77777777" w:rsidR="00530523" w:rsidRPr="000D0BD2" w:rsidRDefault="00530523" w:rsidP="006723BE">
            <w:pPr>
              <w:pStyle w:val="rowtabella0"/>
              <w:rPr>
                <w:color w:val="002060"/>
              </w:rPr>
            </w:pPr>
            <w:r w:rsidRPr="000D0BD2">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7EC4" w14:textId="77777777" w:rsidR="00530523" w:rsidRPr="000D0BD2" w:rsidRDefault="00530523" w:rsidP="006723BE">
            <w:pPr>
              <w:pStyle w:val="rowtabella0"/>
              <w:jc w:val="center"/>
              <w:rPr>
                <w:color w:val="002060"/>
              </w:rPr>
            </w:pPr>
            <w:r w:rsidRPr="000D0B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0EB4"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DFA4"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5EA9"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4931"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C7CD" w14:textId="77777777" w:rsidR="00530523" w:rsidRPr="000D0BD2" w:rsidRDefault="00530523" w:rsidP="006723BE">
            <w:pPr>
              <w:pStyle w:val="rowtabella0"/>
              <w:jc w:val="center"/>
              <w:rPr>
                <w:color w:val="002060"/>
              </w:rPr>
            </w:pPr>
            <w:r w:rsidRPr="000D0BD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C5A3" w14:textId="77777777" w:rsidR="00530523" w:rsidRPr="000D0BD2" w:rsidRDefault="00530523" w:rsidP="006723BE">
            <w:pPr>
              <w:pStyle w:val="rowtabella0"/>
              <w:jc w:val="center"/>
              <w:rPr>
                <w:color w:val="002060"/>
              </w:rPr>
            </w:pPr>
            <w:r w:rsidRPr="000D0BD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2C09B"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AB3E" w14:textId="77777777" w:rsidR="00530523" w:rsidRPr="000D0BD2" w:rsidRDefault="00530523" w:rsidP="006723BE">
            <w:pPr>
              <w:pStyle w:val="rowtabella0"/>
              <w:jc w:val="center"/>
              <w:rPr>
                <w:color w:val="002060"/>
              </w:rPr>
            </w:pPr>
            <w:r w:rsidRPr="000D0BD2">
              <w:rPr>
                <w:color w:val="002060"/>
              </w:rPr>
              <w:t>0</w:t>
            </w:r>
          </w:p>
        </w:tc>
      </w:tr>
      <w:tr w:rsidR="00530523" w:rsidRPr="000D0BD2" w14:paraId="520B253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25469" w14:textId="77777777" w:rsidR="00530523" w:rsidRPr="000D0BD2" w:rsidRDefault="00530523" w:rsidP="006723BE">
            <w:pPr>
              <w:pStyle w:val="rowtabella0"/>
              <w:rPr>
                <w:color w:val="002060"/>
              </w:rPr>
            </w:pPr>
            <w:r w:rsidRPr="000D0BD2">
              <w:rPr>
                <w:color w:val="002060"/>
              </w:rPr>
              <w:t xml:space="preserve">A.S.D. </w:t>
            </w:r>
            <w:proofErr w:type="gramStart"/>
            <w:r w:rsidRPr="000D0BD2">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01A3" w14:textId="77777777" w:rsidR="00530523" w:rsidRPr="000D0BD2" w:rsidRDefault="00530523" w:rsidP="006723BE">
            <w:pPr>
              <w:pStyle w:val="rowtabella0"/>
              <w:jc w:val="center"/>
              <w:rPr>
                <w:color w:val="002060"/>
              </w:rPr>
            </w:pPr>
            <w:r w:rsidRPr="000D0B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7440"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9145"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CB9F"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97E82"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722B6" w14:textId="77777777" w:rsidR="00530523" w:rsidRPr="000D0BD2" w:rsidRDefault="00530523" w:rsidP="006723BE">
            <w:pPr>
              <w:pStyle w:val="rowtabella0"/>
              <w:jc w:val="center"/>
              <w:rPr>
                <w:color w:val="002060"/>
              </w:rPr>
            </w:pPr>
            <w:r w:rsidRPr="000D0BD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5FA9" w14:textId="77777777" w:rsidR="00530523" w:rsidRPr="000D0BD2" w:rsidRDefault="00530523" w:rsidP="006723BE">
            <w:pPr>
              <w:pStyle w:val="rowtabella0"/>
              <w:jc w:val="center"/>
              <w:rPr>
                <w:color w:val="002060"/>
              </w:rPr>
            </w:pPr>
            <w:r w:rsidRPr="000D0BD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8B11"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FF9D" w14:textId="77777777" w:rsidR="00530523" w:rsidRPr="000D0BD2" w:rsidRDefault="00530523" w:rsidP="006723BE">
            <w:pPr>
              <w:pStyle w:val="rowtabella0"/>
              <w:jc w:val="center"/>
              <w:rPr>
                <w:color w:val="002060"/>
              </w:rPr>
            </w:pPr>
            <w:r w:rsidRPr="000D0BD2">
              <w:rPr>
                <w:color w:val="002060"/>
              </w:rPr>
              <w:t>0</w:t>
            </w:r>
          </w:p>
        </w:tc>
      </w:tr>
      <w:tr w:rsidR="00530523" w:rsidRPr="000D0BD2" w14:paraId="2369DFD2"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FA080" w14:textId="77777777" w:rsidR="00530523" w:rsidRPr="000D0BD2" w:rsidRDefault="00530523" w:rsidP="006723BE">
            <w:pPr>
              <w:pStyle w:val="rowtabella0"/>
              <w:rPr>
                <w:color w:val="002060"/>
              </w:rPr>
            </w:pPr>
            <w:r w:rsidRPr="000D0BD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D0918" w14:textId="77777777" w:rsidR="00530523" w:rsidRPr="000D0BD2" w:rsidRDefault="00530523" w:rsidP="006723BE">
            <w:pPr>
              <w:pStyle w:val="rowtabella0"/>
              <w:jc w:val="center"/>
              <w:rPr>
                <w:color w:val="002060"/>
              </w:rPr>
            </w:pPr>
            <w:r w:rsidRPr="000D0BD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B934"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F7C6"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958BF"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6DEE"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C156F" w14:textId="77777777" w:rsidR="00530523" w:rsidRPr="000D0BD2" w:rsidRDefault="00530523" w:rsidP="006723BE">
            <w:pPr>
              <w:pStyle w:val="rowtabella0"/>
              <w:jc w:val="center"/>
              <w:rPr>
                <w:color w:val="002060"/>
              </w:rPr>
            </w:pPr>
            <w:r w:rsidRPr="000D0BD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123A" w14:textId="77777777" w:rsidR="00530523" w:rsidRPr="000D0BD2" w:rsidRDefault="00530523" w:rsidP="006723BE">
            <w:pPr>
              <w:pStyle w:val="rowtabella0"/>
              <w:jc w:val="center"/>
              <w:rPr>
                <w:color w:val="002060"/>
              </w:rPr>
            </w:pPr>
            <w:r w:rsidRPr="000D0BD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F8D0"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810D1" w14:textId="77777777" w:rsidR="00530523" w:rsidRPr="000D0BD2" w:rsidRDefault="00530523" w:rsidP="006723BE">
            <w:pPr>
              <w:pStyle w:val="rowtabella0"/>
              <w:jc w:val="center"/>
              <w:rPr>
                <w:color w:val="002060"/>
              </w:rPr>
            </w:pPr>
            <w:r w:rsidRPr="000D0BD2">
              <w:rPr>
                <w:color w:val="002060"/>
              </w:rPr>
              <w:t>0</w:t>
            </w:r>
          </w:p>
        </w:tc>
      </w:tr>
      <w:tr w:rsidR="00530523" w:rsidRPr="000D0BD2" w14:paraId="3332C75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C301D" w14:textId="77777777" w:rsidR="00530523" w:rsidRPr="000D0BD2" w:rsidRDefault="00530523" w:rsidP="006723BE">
            <w:pPr>
              <w:pStyle w:val="rowtabella0"/>
              <w:rPr>
                <w:color w:val="002060"/>
              </w:rPr>
            </w:pPr>
            <w:r w:rsidRPr="000D0BD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EA48C" w14:textId="77777777" w:rsidR="00530523" w:rsidRPr="000D0BD2" w:rsidRDefault="00530523" w:rsidP="006723BE">
            <w:pPr>
              <w:pStyle w:val="rowtabella0"/>
              <w:jc w:val="center"/>
              <w:rPr>
                <w:color w:val="002060"/>
              </w:rPr>
            </w:pPr>
            <w:r w:rsidRPr="000D0BD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B6ACC"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CE914"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7D5B"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E4C6"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C5C2A" w14:textId="77777777" w:rsidR="00530523" w:rsidRPr="000D0BD2" w:rsidRDefault="00530523" w:rsidP="006723BE">
            <w:pPr>
              <w:pStyle w:val="rowtabella0"/>
              <w:jc w:val="center"/>
              <w:rPr>
                <w:color w:val="002060"/>
              </w:rPr>
            </w:pPr>
            <w:r w:rsidRPr="000D0BD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8A819" w14:textId="77777777" w:rsidR="00530523" w:rsidRPr="000D0BD2" w:rsidRDefault="00530523" w:rsidP="006723BE">
            <w:pPr>
              <w:pStyle w:val="rowtabella0"/>
              <w:jc w:val="center"/>
              <w:rPr>
                <w:color w:val="002060"/>
              </w:rPr>
            </w:pPr>
            <w:r w:rsidRPr="000D0BD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B60C" w14:textId="77777777" w:rsidR="00530523" w:rsidRPr="000D0BD2" w:rsidRDefault="00530523" w:rsidP="006723BE">
            <w:pPr>
              <w:pStyle w:val="rowtabella0"/>
              <w:jc w:val="center"/>
              <w:rPr>
                <w:color w:val="002060"/>
              </w:rPr>
            </w:pPr>
            <w:r w:rsidRPr="000D0B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EAEF" w14:textId="77777777" w:rsidR="00530523" w:rsidRPr="000D0BD2" w:rsidRDefault="00530523" w:rsidP="006723BE">
            <w:pPr>
              <w:pStyle w:val="rowtabella0"/>
              <w:jc w:val="center"/>
              <w:rPr>
                <w:color w:val="002060"/>
              </w:rPr>
            </w:pPr>
            <w:r w:rsidRPr="000D0BD2">
              <w:rPr>
                <w:color w:val="002060"/>
              </w:rPr>
              <w:t>0</w:t>
            </w:r>
          </w:p>
        </w:tc>
      </w:tr>
      <w:tr w:rsidR="00530523" w:rsidRPr="000D0BD2" w14:paraId="5E68E0CC"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61977" w14:textId="77777777" w:rsidR="00530523" w:rsidRPr="000D0BD2" w:rsidRDefault="00530523" w:rsidP="006723BE">
            <w:pPr>
              <w:pStyle w:val="rowtabella0"/>
              <w:rPr>
                <w:color w:val="002060"/>
              </w:rPr>
            </w:pPr>
            <w:r w:rsidRPr="000D0BD2">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C14B"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5CFF"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7B20"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6852"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E8A1"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E5656" w14:textId="77777777" w:rsidR="00530523" w:rsidRPr="000D0BD2" w:rsidRDefault="00530523" w:rsidP="006723BE">
            <w:pPr>
              <w:pStyle w:val="rowtabella0"/>
              <w:jc w:val="center"/>
              <w:rPr>
                <w:color w:val="002060"/>
              </w:rPr>
            </w:pPr>
            <w:r w:rsidRPr="000D0BD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DFA9" w14:textId="77777777" w:rsidR="00530523" w:rsidRPr="000D0BD2" w:rsidRDefault="00530523" w:rsidP="006723BE">
            <w:pPr>
              <w:pStyle w:val="rowtabella0"/>
              <w:jc w:val="center"/>
              <w:rPr>
                <w:color w:val="002060"/>
              </w:rPr>
            </w:pPr>
            <w:r w:rsidRPr="000D0BD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B15A2"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CD62" w14:textId="77777777" w:rsidR="00530523" w:rsidRPr="000D0BD2" w:rsidRDefault="00530523" w:rsidP="006723BE">
            <w:pPr>
              <w:pStyle w:val="rowtabella0"/>
              <w:jc w:val="center"/>
              <w:rPr>
                <w:color w:val="002060"/>
              </w:rPr>
            </w:pPr>
            <w:r w:rsidRPr="000D0BD2">
              <w:rPr>
                <w:color w:val="002060"/>
              </w:rPr>
              <w:t>0</w:t>
            </w:r>
          </w:p>
        </w:tc>
      </w:tr>
      <w:tr w:rsidR="00530523" w:rsidRPr="000D0BD2" w14:paraId="000BE42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4D4C9" w14:textId="77777777" w:rsidR="00530523" w:rsidRPr="000D0BD2" w:rsidRDefault="00530523" w:rsidP="006723BE">
            <w:pPr>
              <w:pStyle w:val="rowtabella0"/>
              <w:rPr>
                <w:color w:val="002060"/>
                <w:lang w:val="es-ES"/>
              </w:rPr>
            </w:pPr>
            <w:r w:rsidRPr="000D0BD2">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42BB1"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E4C4"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0745"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DAA0"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1002"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D513" w14:textId="77777777" w:rsidR="00530523" w:rsidRPr="000D0BD2" w:rsidRDefault="00530523" w:rsidP="006723BE">
            <w:pPr>
              <w:pStyle w:val="rowtabella0"/>
              <w:jc w:val="center"/>
              <w:rPr>
                <w:color w:val="002060"/>
              </w:rPr>
            </w:pPr>
            <w:r w:rsidRPr="000D0BD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0429" w14:textId="77777777" w:rsidR="00530523" w:rsidRPr="000D0BD2" w:rsidRDefault="00530523" w:rsidP="006723BE">
            <w:pPr>
              <w:pStyle w:val="rowtabella0"/>
              <w:jc w:val="center"/>
              <w:rPr>
                <w:color w:val="002060"/>
              </w:rPr>
            </w:pPr>
            <w:r w:rsidRPr="000D0BD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4C98" w14:textId="77777777" w:rsidR="00530523" w:rsidRPr="000D0BD2" w:rsidRDefault="00530523" w:rsidP="006723BE">
            <w:pPr>
              <w:pStyle w:val="rowtabella0"/>
              <w:jc w:val="center"/>
              <w:rPr>
                <w:color w:val="002060"/>
              </w:rPr>
            </w:pPr>
            <w:r w:rsidRPr="000D0B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49CC" w14:textId="77777777" w:rsidR="00530523" w:rsidRPr="000D0BD2" w:rsidRDefault="00530523" w:rsidP="006723BE">
            <w:pPr>
              <w:pStyle w:val="rowtabella0"/>
              <w:jc w:val="center"/>
              <w:rPr>
                <w:color w:val="002060"/>
              </w:rPr>
            </w:pPr>
            <w:r w:rsidRPr="000D0BD2">
              <w:rPr>
                <w:color w:val="002060"/>
              </w:rPr>
              <w:t>0</w:t>
            </w:r>
          </w:p>
        </w:tc>
      </w:tr>
      <w:tr w:rsidR="00530523" w:rsidRPr="000D0BD2" w14:paraId="089890A5"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BE210" w14:textId="77777777" w:rsidR="00530523" w:rsidRPr="000D0BD2" w:rsidRDefault="00530523" w:rsidP="006723BE">
            <w:pPr>
              <w:pStyle w:val="rowtabella0"/>
              <w:rPr>
                <w:color w:val="002060"/>
              </w:rPr>
            </w:pPr>
            <w:r w:rsidRPr="000D0BD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675E"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6434F"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1672"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7113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C6A48" w14:textId="77777777" w:rsidR="00530523" w:rsidRPr="000D0BD2" w:rsidRDefault="00530523" w:rsidP="006723BE">
            <w:pPr>
              <w:pStyle w:val="rowtabella0"/>
              <w:jc w:val="center"/>
              <w:rPr>
                <w:color w:val="002060"/>
              </w:rPr>
            </w:pPr>
            <w:r w:rsidRPr="000D0B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63D4C" w14:textId="77777777" w:rsidR="00530523" w:rsidRPr="000D0BD2" w:rsidRDefault="00530523" w:rsidP="006723BE">
            <w:pPr>
              <w:pStyle w:val="rowtabella0"/>
              <w:jc w:val="center"/>
              <w:rPr>
                <w:color w:val="002060"/>
              </w:rPr>
            </w:pPr>
            <w:r w:rsidRPr="000D0BD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7116" w14:textId="77777777" w:rsidR="00530523" w:rsidRPr="000D0BD2" w:rsidRDefault="00530523" w:rsidP="006723BE">
            <w:pPr>
              <w:pStyle w:val="rowtabella0"/>
              <w:jc w:val="center"/>
              <w:rPr>
                <w:color w:val="002060"/>
              </w:rPr>
            </w:pPr>
            <w:r w:rsidRPr="000D0BD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4917" w14:textId="77777777" w:rsidR="00530523" w:rsidRPr="000D0BD2" w:rsidRDefault="00530523" w:rsidP="006723BE">
            <w:pPr>
              <w:pStyle w:val="rowtabella0"/>
              <w:jc w:val="center"/>
              <w:rPr>
                <w:color w:val="002060"/>
              </w:rPr>
            </w:pPr>
            <w:r w:rsidRPr="000D0B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DA0A4" w14:textId="77777777" w:rsidR="00530523" w:rsidRPr="000D0BD2" w:rsidRDefault="00530523" w:rsidP="006723BE">
            <w:pPr>
              <w:pStyle w:val="rowtabella0"/>
              <w:jc w:val="center"/>
              <w:rPr>
                <w:color w:val="002060"/>
              </w:rPr>
            </w:pPr>
            <w:r w:rsidRPr="000D0BD2">
              <w:rPr>
                <w:color w:val="002060"/>
              </w:rPr>
              <w:t>0</w:t>
            </w:r>
          </w:p>
        </w:tc>
      </w:tr>
    </w:tbl>
    <w:p w14:paraId="5FF1ADFB" w14:textId="77777777" w:rsidR="00530523" w:rsidRDefault="00530523" w:rsidP="00530523">
      <w:pPr>
        <w:pStyle w:val="breakline"/>
        <w:rPr>
          <w:rFonts w:eastAsiaTheme="minorEastAsia"/>
          <w:color w:val="002060"/>
        </w:rPr>
      </w:pPr>
    </w:p>
    <w:p w14:paraId="38DF9D3F" w14:textId="77777777" w:rsidR="00530523" w:rsidRPr="000D0BD2" w:rsidRDefault="00530523" w:rsidP="00530523">
      <w:pPr>
        <w:pStyle w:val="titoloprinc0"/>
        <w:rPr>
          <w:color w:val="002060"/>
        </w:rPr>
      </w:pPr>
      <w:r>
        <w:rPr>
          <w:color w:val="002060"/>
        </w:rPr>
        <w:t>PROGRAMMA GARE</w:t>
      </w:r>
    </w:p>
    <w:p w14:paraId="6429F66D" w14:textId="77777777" w:rsidR="00530523" w:rsidRDefault="00530523" w:rsidP="00530523">
      <w:pPr>
        <w:pStyle w:val="breakline"/>
        <w:rPr>
          <w:rFonts w:eastAsiaTheme="minorEastAsia"/>
          <w:color w:val="002060"/>
        </w:rPr>
      </w:pPr>
    </w:p>
    <w:p w14:paraId="4927C367" w14:textId="77777777" w:rsidR="00FD7ED8" w:rsidRPr="00A7519B" w:rsidRDefault="00FD7ED8" w:rsidP="00FD7ED8">
      <w:pPr>
        <w:pStyle w:val="sottotitolocampionato10"/>
        <w:rPr>
          <w:color w:val="002060"/>
        </w:rPr>
      </w:pPr>
      <w:r w:rsidRPr="00A7519B">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FD7ED8" w:rsidRPr="00A7519B" w14:paraId="164FEA05"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01AF1"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63ED4"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53C76"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D2EA5"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33720"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68F88"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D2422"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492F7D42"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D1881A" w14:textId="77777777" w:rsidR="00FD7ED8" w:rsidRPr="00A7519B" w:rsidRDefault="00FD7ED8" w:rsidP="006723BE">
            <w:pPr>
              <w:pStyle w:val="rowtabella0"/>
              <w:rPr>
                <w:color w:val="002060"/>
              </w:rPr>
            </w:pPr>
            <w:r w:rsidRPr="00A7519B">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F0F76" w14:textId="77777777" w:rsidR="00FD7ED8" w:rsidRPr="00A7519B" w:rsidRDefault="00FD7ED8" w:rsidP="006723BE">
            <w:pPr>
              <w:pStyle w:val="rowtabella0"/>
              <w:rPr>
                <w:color w:val="002060"/>
              </w:rPr>
            </w:pPr>
            <w:r w:rsidRPr="00A7519B">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0D651"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AC0F6" w14:textId="77777777" w:rsidR="00FD7ED8" w:rsidRPr="00A7519B" w:rsidRDefault="00FD7ED8" w:rsidP="006723BE">
            <w:pPr>
              <w:pStyle w:val="rowtabella0"/>
              <w:rPr>
                <w:color w:val="002060"/>
              </w:rPr>
            </w:pPr>
            <w:r w:rsidRPr="00A7519B">
              <w:rPr>
                <w:color w:val="002060"/>
              </w:rPr>
              <w:t>11/04/2025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9678D" w14:textId="77777777" w:rsidR="00FD7ED8" w:rsidRPr="00A7519B" w:rsidRDefault="00FD7ED8" w:rsidP="006723BE">
            <w:pPr>
              <w:pStyle w:val="rowtabella0"/>
              <w:rPr>
                <w:color w:val="002060"/>
              </w:rPr>
            </w:pPr>
            <w:r w:rsidRPr="00A7519B">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638F4" w14:textId="77777777" w:rsidR="00FD7ED8" w:rsidRPr="00A7519B" w:rsidRDefault="00FD7ED8" w:rsidP="006723BE">
            <w:pPr>
              <w:pStyle w:val="rowtabella0"/>
              <w:rPr>
                <w:color w:val="002060"/>
              </w:rPr>
            </w:pPr>
            <w:r w:rsidRPr="00A7519B">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3D357" w14:textId="77777777" w:rsidR="00FD7ED8" w:rsidRPr="00A7519B" w:rsidRDefault="00FD7ED8" w:rsidP="006723BE">
            <w:pPr>
              <w:pStyle w:val="rowtabella0"/>
              <w:rPr>
                <w:color w:val="002060"/>
              </w:rPr>
            </w:pPr>
            <w:r w:rsidRPr="00A7519B">
              <w:rPr>
                <w:color w:val="002060"/>
              </w:rPr>
              <w:t>VIA TOBAGI STAZ. CASTELBELLINO</w:t>
            </w:r>
          </w:p>
        </w:tc>
      </w:tr>
      <w:tr w:rsidR="00FD7ED8" w:rsidRPr="00A7519B" w14:paraId="418509B4"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51FD9" w14:textId="77777777" w:rsidR="00FD7ED8" w:rsidRPr="00A7519B" w:rsidRDefault="00FD7ED8" w:rsidP="006723BE">
            <w:pPr>
              <w:pStyle w:val="rowtabella0"/>
              <w:rPr>
                <w:color w:val="002060"/>
              </w:rPr>
            </w:pPr>
            <w:r w:rsidRPr="00A7519B">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039DA1" w14:textId="77777777" w:rsidR="00FD7ED8" w:rsidRPr="00A7519B" w:rsidRDefault="00FD7ED8" w:rsidP="006723BE">
            <w:pPr>
              <w:pStyle w:val="rowtabella0"/>
              <w:rPr>
                <w:color w:val="002060"/>
              </w:rPr>
            </w:pPr>
            <w:r w:rsidRPr="00A7519B">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C2DC25"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8422D4"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38D902" w14:textId="77777777" w:rsidR="00FD7ED8" w:rsidRPr="00A7519B" w:rsidRDefault="00FD7ED8" w:rsidP="006723BE">
            <w:pPr>
              <w:pStyle w:val="rowtabella0"/>
              <w:rPr>
                <w:color w:val="002060"/>
              </w:rPr>
            </w:pPr>
            <w:r w:rsidRPr="00A7519B">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A1232" w14:textId="77777777" w:rsidR="00FD7ED8" w:rsidRPr="00A7519B" w:rsidRDefault="00FD7ED8" w:rsidP="006723BE">
            <w:pPr>
              <w:pStyle w:val="rowtabella0"/>
              <w:rPr>
                <w:color w:val="002060"/>
              </w:rPr>
            </w:pPr>
            <w:r w:rsidRPr="00A7519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8D44A" w14:textId="77777777" w:rsidR="00FD7ED8" w:rsidRPr="00A7519B" w:rsidRDefault="00FD7ED8" w:rsidP="006723BE">
            <w:pPr>
              <w:pStyle w:val="rowtabella0"/>
              <w:rPr>
                <w:color w:val="002060"/>
              </w:rPr>
            </w:pPr>
            <w:r w:rsidRPr="00A7519B">
              <w:rPr>
                <w:color w:val="002060"/>
              </w:rPr>
              <w:t>VIA ANTONIO ROSMINI 22/B</w:t>
            </w:r>
          </w:p>
        </w:tc>
      </w:tr>
      <w:tr w:rsidR="00FD7ED8" w:rsidRPr="00A7519B" w14:paraId="755D6C5D"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D20AAB" w14:textId="77777777" w:rsidR="00FD7ED8" w:rsidRPr="00A7519B" w:rsidRDefault="00FD7ED8" w:rsidP="006723BE">
            <w:pPr>
              <w:pStyle w:val="rowtabella0"/>
              <w:rPr>
                <w:color w:val="002060"/>
              </w:rPr>
            </w:pPr>
            <w:proofErr w:type="gramStart"/>
            <w:r w:rsidRPr="00A7519B">
              <w:rPr>
                <w:color w:val="002060"/>
              </w:rPr>
              <w:t>CITTA</w:t>
            </w:r>
            <w:proofErr w:type="gramEnd"/>
            <w:r w:rsidRPr="00A7519B">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F01884" w14:textId="77777777" w:rsidR="00FD7ED8" w:rsidRPr="00A7519B" w:rsidRDefault="00FD7ED8" w:rsidP="006723BE">
            <w:pPr>
              <w:pStyle w:val="rowtabella0"/>
              <w:rPr>
                <w:color w:val="002060"/>
              </w:rPr>
            </w:pPr>
            <w:r w:rsidRPr="00A7519B">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E943FC"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E2180E"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18E28" w14:textId="77777777" w:rsidR="00FD7ED8" w:rsidRPr="00A7519B" w:rsidRDefault="00FD7ED8" w:rsidP="006723BE">
            <w:pPr>
              <w:pStyle w:val="rowtabella0"/>
              <w:rPr>
                <w:color w:val="002060"/>
              </w:rPr>
            </w:pPr>
            <w:r w:rsidRPr="00A7519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77496E" w14:textId="77777777" w:rsidR="00FD7ED8" w:rsidRPr="00A7519B" w:rsidRDefault="00FD7ED8" w:rsidP="006723BE">
            <w:pPr>
              <w:pStyle w:val="rowtabella0"/>
              <w:rPr>
                <w:color w:val="002060"/>
              </w:rPr>
            </w:pPr>
            <w:r w:rsidRPr="00A7519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48E3F1" w14:textId="77777777" w:rsidR="00FD7ED8" w:rsidRPr="00A7519B" w:rsidRDefault="00FD7ED8" w:rsidP="006723BE">
            <w:pPr>
              <w:pStyle w:val="rowtabella0"/>
              <w:rPr>
                <w:color w:val="002060"/>
              </w:rPr>
            </w:pPr>
            <w:r w:rsidRPr="00A7519B">
              <w:rPr>
                <w:color w:val="002060"/>
              </w:rPr>
              <w:t>VIA MATTEOTTI</w:t>
            </w:r>
          </w:p>
        </w:tc>
      </w:tr>
      <w:tr w:rsidR="00FD7ED8" w:rsidRPr="00A7519B" w14:paraId="7C4A6521"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13277F" w14:textId="77777777" w:rsidR="00FD7ED8" w:rsidRPr="00A7519B" w:rsidRDefault="00FD7ED8" w:rsidP="006723BE">
            <w:pPr>
              <w:pStyle w:val="rowtabella0"/>
              <w:rPr>
                <w:color w:val="002060"/>
              </w:rPr>
            </w:pPr>
            <w:r w:rsidRPr="00A7519B">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DEE26B" w14:textId="77777777" w:rsidR="00FD7ED8" w:rsidRPr="00A7519B" w:rsidRDefault="00FD7ED8" w:rsidP="006723BE">
            <w:pPr>
              <w:pStyle w:val="rowtabella0"/>
              <w:rPr>
                <w:color w:val="002060"/>
              </w:rPr>
            </w:pPr>
            <w:r w:rsidRPr="00A7519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A0EDF2"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D55D45"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67D962" w14:textId="77777777" w:rsidR="00FD7ED8" w:rsidRPr="00A7519B" w:rsidRDefault="00FD7ED8" w:rsidP="006723BE">
            <w:pPr>
              <w:pStyle w:val="rowtabella0"/>
              <w:rPr>
                <w:color w:val="002060"/>
              </w:rPr>
            </w:pPr>
            <w:r w:rsidRPr="00A7519B">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B8315" w14:textId="77777777" w:rsidR="00FD7ED8" w:rsidRPr="00A7519B" w:rsidRDefault="00FD7ED8" w:rsidP="006723BE">
            <w:pPr>
              <w:pStyle w:val="rowtabella0"/>
              <w:rPr>
                <w:color w:val="002060"/>
              </w:rPr>
            </w:pPr>
            <w:r w:rsidRPr="00A7519B">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B0877B" w14:textId="77777777" w:rsidR="00FD7ED8" w:rsidRPr="00A7519B" w:rsidRDefault="00FD7ED8" w:rsidP="006723BE">
            <w:pPr>
              <w:pStyle w:val="rowtabella0"/>
              <w:rPr>
                <w:color w:val="002060"/>
              </w:rPr>
            </w:pPr>
            <w:r w:rsidRPr="00A7519B">
              <w:rPr>
                <w:color w:val="002060"/>
              </w:rPr>
              <w:t>VIA ROMA, SNC</w:t>
            </w:r>
          </w:p>
        </w:tc>
      </w:tr>
      <w:tr w:rsidR="00FD7ED8" w:rsidRPr="00A7519B" w14:paraId="6E805E8B"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168EF6" w14:textId="77777777" w:rsidR="00FD7ED8" w:rsidRPr="00A7519B" w:rsidRDefault="00FD7ED8" w:rsidP="006723BE">
            <w:pPr>
              <w:pStyle w:val="rowtabella0"/>
              <w:rPr>
                <w:color w:val="002060"/>
              </w:rPr>
            </w:pPr>
            <w:r w:rsidRPr="00A7519B">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774376" w14:textId="77777777" w:rsidR="00FD7ED8" w:rsidRPr="00A7519B" w:rsidRDefault="00FD7ED8" w:rsidP="006723BE">
            <w:pPr>
              <w:pStyle w:val="rowtabella0"/>
              <w:rPr>
                <w:color w:val="002060"/>
              </w:rPr>
            </w:pPr>
            <w:r w:rsidRPr="00A7519B">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640CBC"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4986B3"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16B5A" w14:textId="77777777" w:rsidR="00FD7ED8" w:rsidRPr="00A7519B" w:rsidRDefault="00FD7ED8" w:rsidP="006723BE">
            <w:pPr>
              <w:pStyle w:val="rowtabella0"/>
              <w:rPr>
                <w:color w:val="002060"/>
              </w:rPr>
            </w:pPr>
            <w:r w:rsidRPr="00A7519B">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02BDE" w14:textId="77777777" w:rsidR="00FD7ED8" w:rsidRPr="00A7519B" w:rsidRDefault="00FD7ED8" w:rsidP="006723BE">
            <w:pPr>
              <w:pStyle w:val="rowtabella0"/>
              <w:rPr>
                <w:color w:val="002060"/>
              </w:rPr>
            </w:pPr>
            <w:r w:rsidRPr="00A7519B">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FCB20" w14:textId="77777777" w:rsidR="00FD7ED8" w:rsidRPr="00A7519B" w:rsidRDefault="00FD7ED8" w:rsidP="006723BE">
            <w:pPr>
              <w:pStyle w:val="rowtabella0"/>
              <w:rPr>
                <w:color w:val="002060"/>
              </w:rPr>
            </w:pPr>
            <w:r w:rsidRPr="00A7519B">
              <w:rPr>
                <w:color w:val="002060"/>
              </w:rPr>
              <w:t>VIA IV NOVEMBRE</w:t>
            </w:r>
          </w:p>
        </w:tc>
      </w:tr>
      <w:tr w:rsidR="00FD7ED8" w:rsidRPr="00A7519B" w14:paraId="0E573165"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B7E51E" w14:textId="77777777" w:rsidR="00FD7ED8" w:rsidRPr="00A7519B" w:rsidRDefault="00FD7ED8" w:rsidP="006723BE">
            <w:pPr>
              <w:pStyle w:val="rowtabella0"/>
              <w:rPr>
                <w:color w:val="002060"/>
              </w:rPr>
            </w:pPr>
            <w:r w:rsidRPr="00A7519B">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D9C06" w14:textId="77777777" w:rsidR="00FD7ED8" w:rsidRPr="00A7519B" w:rsidRDefault="00FD7ED8" w:rsidP="006723BE">
            <w:pPr>
              <w:pStyle w:val="rowtabella0"/>
              <w:rPr>
                <w:color w:val="002060"/>
              </w:rPr>
            </w:pPr>
            <w:r w:rsidRPr="00A7519B">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749C7"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62897"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005C5" w14:textId="77777777" w:rsidR="00FD7ED8" w:rsidRPr="00A7519B" w:rsidRDefault="00FD7ED8" w:rsidP="006723BE">
            <w:pPr>
              <w:pStyle w:val="rowtabella0"/>
              <w:rPr>
                <w:color w:val="002060"/>
              </w:rPr>
            </w:pPr>
            <w:r w:rsidRPr="00A7519B">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A1308" w14:textId="77777777" w:rsidR="00FD7ED8" w:rsidRPr="00A7519B" w:rsidRDefault="00FD7ED8" w:rsidP="006723BE">
            <w:pPr>
              <w:pStyle w:val="rowtabella0"/>
              <w:rPr>
                <w:color w:val="002060"/>
              </w:rPr>
            </w:pPr>
            <w:r w:rsidRPr="00A7519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90A25" w14:textId="77777777" w:rsidR="00FD7ED8" w:rsidRPr="00A7519B" w:rsidRDefault="00FD7ED8" w:rsidP="006723BE">
            <w:pPr>
              <w:pStyle w:val="rowtabella0"/>
              <w:rPr>
                <w:color w:val="002060"/>
              </w:rPr>
            </w:pPr>
            <w:r w:rsidRPr="00A7519B">
              <w:rPr>
                <w:color w:val="002060"/>
              </w:rPr>
              <w:t>VIA LAGO DI MISURINA</w:t>
            </w:r>
          </w:p>
        </w:tc>
      </w:tr>
    </w:tbl>
    <w:p w14:paraId="420E9E39" w14:textId="77777777" w:rsidR="00FD7ED8" w:rsidRPr="00A7519B" w:rsidRDefault="00FD7ED8" w:rsidP="00FD7ED8">
      <w:pPr>
        <w:pStyle w:val="breakline"/>
        <w:rPr>
          <w:rFonts w:eastAsiaTheme="minorEastAsia"/>
          <w:color w:val="002060"/>
        </w:rPr>
      </w:pPr>
    </w:p>
    <w:p w14:paraId="45D8C2D4" w14:textId="77777777" w:rsidR="00FD7ED8" w:rsidRPr="00A7519B" w:rsidRDefault="00FD7ED8" w:rsidP="00FD7ED8">
      <w:pPr>
        <w:pStyle w:val="breakline"/>
        <w:rPr>
          <w:color w:val="002060"/>
        </w:rPr>
      </w:pPr>
    </w:p>
    <w:p w14:paraId="27B71BDB" w14:textId="77777777" w:rsidR="00FD7ED8" w:rsidRPr="00A7519B" w:rsidRDefault="00FD7ED8" w:rsidP="00FD7ED8">
      <w:pPr>
        <w:pStyle w:val="breakline"/>
        <w:rPr>
          <w:color w:val="002060"/>
        </w:rPr>
      </w:pPr>
    </w:p>
    <w:p w14:paraId="36B4560F" w14:textId="77777777" w:rsidR="00FD7ED8" w:rsidRPr="00A7519B" w:rsidRDefault="00FD7ED8" w:rsidP="00FD7ED8">
      <w:pPr>
        <w:pStyle w:val="sottotitolocampionato10"/>
        <w:rPr>
          <w:color w:val="002060"/>
        </w:rPr>
      </w:pPr>
      <w:r w:rsidRPr="00A7519B">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6"/>
        <w:gridCol w:w="385"/>
        <w:gridCol w:w="898"/>
        <w:gridCol w:w="1199"/>
        <w:gridCol w:w="1561"/>
        <w:gridCol w:w="1535"/>
      </w:tblGrid>
      <w:tr w:rsidR="00FD7ED8" w:rsidRPr="00A7519B" w14:paraId="62EC29DD"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64B73"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957FC"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15D40"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34015"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E4BAE"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A3B2F"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6658"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26A89241"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0EF2B5" w14:textId="77777777" w:rsidR="00FD7ED8" w:rsidRPr="00A7519B" w:rsidRDefault="00FD7ED8" w:rsidP="006723BE">
            <w:pPr>
              <w:pStyle w:val="rowtabella0"/>
              <w:rPr>
                <w:color w:val="002060"/>
              </w:rPr>
            </w:pPr>
            <w:r w:rsidRPr="00A7519B">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1C10C" w14:textId="77777777" w:rsidR="00FD7ED8" w:rsidRPr="00A7519B" w:rsidRDefault="00FD7ED8" w:rsidP="006723BE">
            <w:pPr>
              <w:pStyle w:val="rowtabella0"/>
              <w:rPr>
                <w:color w:val="002060"/>
              </w:rPr>
            </w:pPr>
            <w:r w:rsidRPr="00A7519B">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7EB83"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2C7B2" w14:textId="77777777" w:rsidR="00FD7ED8" w:rsidRPr="00A7519B" w:rsidRDefault="00FD7ED8" w:rsidP="006723BE">
            <w:pPr>
              <w:pStyle w:val="rowtabella0"/>
              <w:rPr>
                <w:color w:val="002060"/>
              </w:rPr>
            </w:pPr>
            <w:r w:rsidRPr="00A7519B">
              <w:rPr>
                <w:color w:val="002060"/>
              </w:rPr>
              <w:t>11/04/2025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3DFF7" w14:textId="77777777" w:rsidR="00FD7ED8" w:rsidRPr="00A7519B" w:rsidRDefault="00FD7ED8" w:rsidP="006723BE">
            <w:pPr>
              <w:pStyle w:val="rowtabella0"/>
              <w:rPr>
                <w:color w:val="002060"/>
              </w:rPr>
            </w:pPr>
            <w:r w:rsidRPr="00A7519B">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3DA93" w14:textId="77777777" w:rsidR="00FD7ED8" w:rsidRPr="00A7519B" w:rsidRDefault="00FD7ED8" w:rsidP="006723BE">
            <w:pPr>
              <w:pStyle w:val="rowtabella0"/>
              <w:rPr>
                <w:color w:val="002060"/>
              </w:rPr>
            </w:pPr>
            <w:r w:rsidRPr="00A7519B">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51D0F" w14:textId="77777777" w:rsidR="00FD7ED8" w:rsidRPr="00A7519B" w:rsidRDefault="00FD7ED8" w:rsidP="006723BE">
            <w:pPr>
              <w:pStyle w:val="rowtabella0"/>
              <w:rPr>
                <w:color w:val="002060"/>
              </w:rPr>
            </w:pPr>
            <w:r w:rsidRPr="00A7519B">
              <w:rPr>
                <w:color w:val="002060"/>
              </w:rPr>
              <w:t>VIA DON LUIGI STURZO 4</w:t>
            </w:r>
          </w:p>
        </w:tc>
      </w:tr>
      <w:tr w:rsidR="00FD7ED8" w:rsidRPr="00A7519B" w14:paraId="0B192C3B"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FF9E3B" w14:textId="77777777" w:rsidR="00FD7ED8" w:rsidRPr="00A7519B" w:rsidRDefault="00FD7ED8" w:rsidP="006723BE">
            <w:pPr>
              <w:pStyle w:val="rowtabella0"/>
              <w:rPr>
                <w:color w:val="002060"/>
              </w:rPr>
            </w:pPr>
            <w:r w:rsidRPr="00A7519B">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661661" w14:textId="77777777" w:rsidR="00FD7ED8" w:rsidRPr="00A7519B" w:rsidRDefault="00FD7ED8" w:rsidP="006723BE">
            <w:pPr>
              <w:pStyle w:val="rowtabella0"/>
              <w:rPr>
                <w:color w:val="002060"/>
              </w:rPr>
            </w:pPr>
            <w:r w:rsidRPr="00A7519B">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752BA7"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188A25"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789D8A" w14:textId="77777777" w:rsidR="00FD7ED8" w:rsidRPr="00A7519B" w:rsidRDefault="00FD7ED8" w:rsidP="006723BE">
            <w:pPr>
              <w:pStyle w:val="rowtabella0"/>
              <w:rPr>
                <w:color w:val="002060"/>
              </w:rPr>
            </w:pPr>
            <w:r w:rsidRPr="00A7519B">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0606B" w14:textId="77777777" w:rsidR="00FD7ED8" w:rsidRPr="00A7519B" w:rsidRDefault="00FD7ED8" w:rsidP="006723BE">
            <w:pPr>
              <w:pStyle w:val="rowtabella0"/>
              <w:rPr>
                <w:color w:val="002060"/>
              </w:rPr>
            </w:pPr>
            <w:r w:rsidRPr="00A7519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FC5EE" w14:textId="77777777" w:rsidR="00FD7ED8" w:rsidRPr="00A7519B" w:rsidRDefault="00FD7ED8" w:rsidP="006723BE">
            <w:pPr>
              <w:pStyle w:val="rowtabella0"/>
              <w:rPr>
                <w:color w:val="002060"/>
              </w:rPr>
            </w:pPr>
            <w:r w:rsidRPr="00A7519B">
              <w:rPr>
                <w:color w:val="002060"/>
              </w:rPr>
              <w:t>VIA CERQUATTI</w:t>
            </w:r>
          </w:p>
        </w:tc>
      </w:tr>
      <w:tr w:rsidR="00FD7ED8" w:rsidRPr="00A7519B" w14:paraId="6C99CFFC"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C29512" w14:textId="77777777" w:rsidR="00FD7ED8" w:rsidRPr="00A7519B" w:rsidRDefault="00FD7ED8" w:rsidP="006723BE">
            <w:pPr>
              <w:pStyle w:val="rowtabella0"/>
              <w:rPr>
                <w:color w:val="002060"/>
              </w:rPr>
            </w:pPr>
            <w:r w:rsidRPr="00A7519B">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DDB1E0" w14:textId="77777777" w:rsidR="00FD7ED8" w:rsidRPr="00A7519B" w:rsidRDefault="00FD7ED8" w:rsidP="006723BE">
            <w:pPr>
              <w:pStyle w:val="rowtabella0"/>
              <w:rPr>
                <w:color w:val="002060"/>
              </w:rPr>
            </w:pPr>
            <w:r w:rsidRPr="00A7519B">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FDAC27"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C21C79"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CB32AA" w14:textId="77777777" w:rsidR="00FD7ED8" w:rsidRPr="00A7519B" w:rsidRDefault="00FD7ED8" w:rsidP="006723BE">
            <w:pPr>
              <w:pStyle w:val="rowtabella0"/>
              <w:rPr>
                <w:color w:val="002060"/>
              </w:rPr>
            </w:pPr>
            <w:r w:rsidRPr="00A7519B">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35C08" w14:textId="77777777" w:rsidR="00FD7ED8" w:rsidRPr="00A7519B" w:rsidRDefault="00FD7ED8" w:rsidP="006723BE">
            <w:pPr>
              <w:pStyle w:val="rowtabella0"/>
              <w:rPr>
                <w:color w:val="002060"/>
              </w:rPr>
            </w:pPr>
            <w:r w:rsidRPr="00A7519B">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E6231" w14:textId="77777777" w:rsidR="00FD7ED8" w:rsidRPr="00A7519B" w:rsidRDefault="00FD7ED8" w:rsidP="006723BE">
            <w:pPr>
              <w:pStyle w:val="rowtabella0"/>
              <w:rPr>
                <w:color w:val="002060"/>
              </w:rPr>
            </w:pPr>
            <w:r w:rsidRPr="00A7519B">
              <w:rPr>
                <w:color w:val="002060"/>
              </w:rPr>
              <w:t>VIA GRAMSCI-VIA FEGGIANI</w:t>
            </w:r>
          </w:p>
        </w:tc>
      </w:tr>
      <w:tr w:rsidR="00FD7ED8" w:rsidRPr="00A7519B" w14:paraId="2BA646D7"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CCDCBF" w14:textId="77777777" w:rsidR="00FD7ED8" w:rsidRPr="00A7519B" w:rsidRDefault="00FD7ED8" w:rsidP="006723BE">
            <w:pPr>
              <w:pStyle w:val="rowtabella0"/>
              <w:rPr>
                <w:color w:val="002060"/>
              </w:rPr>
            </w:pPr>
            <w:r w:rsidRPr="00A7519B">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3D824C" w14:textId="77777777" w:rsidR="00FD7ED8" w:rsidRPr="00A7519B" w:rsidRDefault="00FD7ED8" w:rsidP="006723BE">
            <w:pPr>
              <w:pStyle w:val="rowtabella0"/>
              <w:rPr>
                <w:color w:val="002060"/>
              </w:rPr>
            </w:pPr>
            <w:r w:rsidRPr="00A7519B">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BC8190"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C356FD"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ED1468" w14:textId="77777777" w:rsidR="00FD7ED8" w:rsidRPr="00A7519B" w:rsidRDefault="00FD7ED8" w:rsidP="006723BE">
            <w:pPr>
              <w:pStyle w:val="rowtabella0"/>
              <w:rPr>
                <w:color w:val="002060"/>
              </w:rPr>
            </w:pPr>
            <w:r w:rsidRPr="00A7519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4B439" w14:textId="77777777" w:rsidR="00FD7ED8" w:rsidRPr="00A7519B" w:rsidRDefault="00FD7ED8" w:rsidP="006723BE">
            <w:pPr>
              <w:pStyle w:val="rowtabella0"/>
              <w:rPr>
                <w:color w:val="002060"/>
              </w:rPr>
            </w:pPr>
            <w:r w:rsidRPr="00A7519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2AB66" w14:textId="77777777" w:rsidR="00FD7ED8" w:rsidRPr="00A7519B" w:rsidRDefault="00FD7ED8" w:rsidP="006723BE">
            <w:pPr>
              <w:pStyle w:val="rowtabella0"/>
              <w:rPr>
                <w:color w:val="002060"/>
              </w:rPr>
            </w:pPr>
            <w:r w:rsidRPr="00A7519B">
              <w:rPr>
                <w:color w:val="002060"/>
              </w:rPr>
              <w:t>VIA ALDO MORO</w:t>
            </w:r>
          </w:p>
        </w:tc>
      </w:tr>
      <w:tr w:rsidR="00FD7ED8" w:rsidRPr="00A7519B" w14:paraId="25576AC9"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F87754" w14:textId="77777777" w:rsidR="00FD7ED8" w:rsidRPr="00A7519B" w:rsidRDefault="00FD7ED8" w:rsidP="006723BE">
            <w:pPr>
              <w:pStyle w:val="rowtabella0"/>
              <w:rPr>
                <w:color w:val="002060"/>
              </w:rPr>
            </w:pPr>
            <w:r w:rsidRPr="00A7519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06A775" w14:textId="77777777" w:rsidR="00FD7ED8" w:rsidRPr="00A7519B" w:rsidRDefault="00FD7ED8" w:rsidP="006723BE">
            <w:pPr>
              <w:pStyle w:val="rowtabella0"/>
              <w:rPr>
                <w:color w:val="002060"/>
              </w:rPr>
            </w:pPr>
            <w:r w:rsidRPr="00A7519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531A74"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AC42A" w14:textId="77777777" w:rsidR="00FD7ED8" w:rsidRPr="00A7519B" w:rsidRDefault="00FD7ED8" w:rsidP="006723BE">
            <w:pPr>
              <w:pStyle w:val="rowtabella0"/>
              <w:rPr>
                <w:color w:val="002060"/>
              </w:rPr>
            </w:pPr>
            <w:r w:rsidRPr="00A7519B">
              <w:rPr>
                <w:color w:val="002060"/>
              </w:rPr>
              <w:t>11/04/2025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B421A6" w14:textId="77777777" w:rsidR="00FD7ED8" w:rsidRPr="00A7519B" w:rsidRDefault="00FD7ED8" w:rsidP="006723BE">
            <w:pPr>
              <w:pStyle w:val="rowtabella0"/>
              <w:rPr>
                <w:color w:val="002060"/>
              </w:rPr>
            </w:pPr>
            <w:r w:rsidRPr="00A7519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BC574" w14:textId="77777777" w:rsidR="00FD7ED8" w:rsidRPr="00A7519B" w:rsidRDefault="00FD7ED8" w:rsidP="006723BE">
            <w:pPr>
              <w:pStyle w:val="rowtabella0"/>
              <w:rPr>
                <w:color w:val="002060"/>
              </w:rPr>
            </w:pPr>
            <w:r w:rsidRPr="00A7519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2DF90" w14:textId="77777777" w:rsidR="00FD7ED8" w:rsidRPr="00A7519B" w:rsidRDefault="00FD7ED8" w:rsidP="006723BE">
            <w:pPr>
              <w:pStyle w:val="rowtabella0"/>
              <w:rPr>
                <w:color w:val="002060"/>
              </w:rPr>
            </w:pPr>
            <w:r w:rsidRPr="00A7519B">
              <w:rPr>
                <w:color w:val="002060"/>
              </w:rPr>
              <w:t xml:space="preserve">VIA </w:t>
            </w:r>
            <w:proofErr w:type="gramStart"/>
            <w:r w:rsidRPr="00A7519B">
              <w:rPr>
                <w:color w:val="002060"/>
              </w:rPr>
              <w:t>B.BUOZZI</w:t>
            </w:r>
            <w:proofErr w:type="gramEnd"/>
          </w:p>
        </w:tc>
      </w:tr>
      <w:tr w:rsidR="00FD7ED8" w:rsidRPr="00A7519B" w14:paraId="1881D2E6"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861D6" w14:textId="77777777" w:rsidR="00FD7ED8" w:rsidRPr="00A7519B" w:rsidRDefault="00FD7ED8" w:rsidP="006723BE">
            <w:pPr>
              <w:pStyle w:val="rowtabella0"/>
              <w:rPr>
                <w:color w:val="002060"/>
              </w:rPr>
            </w:pPr>
            <w:r w:rsidRPr="00A7519B">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E06CA" w14:textId="77777777" w:rsidR="00FD7ED8" w:rsidRPr="00A7519B" w:rsidRDefault="00FD7ED8" w:rsidP="006723BE">
            <w:pPr>
              <w:pStyle w:val="rowtabella0"/>
              <w:rPr>
                <w:color w:val="002060"/>
              </w:rPr>
            </w:pPr>
            <w:r w:rsidRPr="00A7519B">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74820"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6DE2C"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6230F" w14:textId="77777777" w:rsidR="00FD7ED8" w:rsidRPr="00A7519B" w:rsidRDefault="00FD7ED8" w:rsidP="006723BE">
            <w:pPr>
              <w:pStyle w:val="rowtabella0"/>
              <w:rPr>
                <w:color w:val="002060"/>
              </w:rPr>
            </w:pPr>
            <w:r w:rsidRPr="00A7519B">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BF800" w14:textId="77777777" w:rsidR="00FD7ED8" w:rsidRPr="00A7519B" w:rsidRDefault="00FD7ED8" w:rsidP="006723BE">
            <w:pPr>
              <w:pStyle w:val="rowtabella0"/>
              <w:rPr>
                <w:color w:val="002060"/>
              </w:rPr>
            </w:pPr>
            <w:r w:rsidRPr="00A7519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5F416" w14:textId="77777777" w:rsidR="00FD7ED8" w:rsidRPr="00A7519B" w:rsidRDefault="00FD7ED8" w:rsidP="006723BE">
            <w:pPr>
              <w:pStyle w:val="rowtabella0"/>
              <w:rPr>
                <w:color w:val="002060"/>
              </w:rPr>
            </w:pPr>
            <w:r w:rsidRPr="00A7519B">
              <w:rPr>
                <w:color w:val="002060"/>
              </w:rPr>
              <w:t xml:space="preserve">VIA MANZONI FZ. </w:t>
            </w:r>
            <w:proofErr w:type="gramStart"/>
            <w:r w:rsidRPr="00A7519B">
              <w:rPr>
                <w:color w:val="002060"/>
              </w:rPr>
              <w:t>S.BIAGIO</w:t>
            </w:r>
            <w:proofErr w:type="gramEnd"/>
          </w:p>
        </w:tc>
      </w:tr>
    </w:tbl>
    <w:p w14:paraId="47849267" w14:textId="77777777" w:rsidR="00FD7ED8" w:rsidRPr="00A7519B" w:rsidRDefault="00FD7ED8" w:rsidP="00FD7ED8">
      <w:pPr>
        <w:pStyle w:val="breakline"/>
        <w:rPr>
          <w:rFonts w:eastAsiaTheme="minorEastAsia"/>
          <w:color w:val="002060"/>
        </w:rPr>
      </w:pPr>
    </w:p>
    <w:p w14:paraId="43F152E2" w14:textId="77777777" w:rsidR="00FD7ED8" w:rsidRPr="00A7519B" w:rsidRDefault="00FD7ED8" w:rsidP="00FD7ED8">
      <w:pPr>
        <w:pStyle w:val="breakline"/>
        <w:rPr>
          <w:color w:val="002060"/>
        </w:rPr>
      </w:pPr>
    </w:p>
    <w:p w14:paraId="1C057D4C" w14:textId="77777777" w:rsidR="00FD7ED8" w:rsidRPr="00A7519B" w:rsidRDefault="00FD7ED8" w:rsidP="00FD7ED8">
      <w:pPr>
        <w:pStyle w:val="breakline"/>
        <w:rPr>
          <w:color w:val="002060"/>
        </w:rPr>
      </w:pPr>
    </w:p>
    <w:p w14:paraId="19A4943E" w14:textId="77777777" w:rsidR="00FD7ED8" w:rsidRPr="00A7519B" w:rsidRDefault="00FD7ED8" w:rsidP="00FD7ED8">
      <w:pPr>
        <w:pStyle w:val="sottotitolocampionato10"/>
        <w:rPr>
          <w:color w:val="002060"/>
        </w:rPr>
      </w:pPr>
      <w:r w:rsidRPr="00A7519B">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3"/>
        <w:gridCol w:w="385"/>
        <w:gridCol w:w="898"/>
        <w:gridCol w:w="1191"/>
        <w:gridCol w:w="1545"/>
        <w:gridCol w:w="1547"/>
      </w:tblGrid>
      <w:tr w:rsidR="00FD7ED8" w:rsidRPr="00A7519B" w14:paraId="25D559E1"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7DAE0"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4A0BC"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73292"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C08EB"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EFF35"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153F2"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E2D87"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7D4ABAE7"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E5CB4F" w14:textId="77777777" w:rsidR="00FD7ED8" w:rsidRPr="00A7519B" w:rsidRDefault="00FD7ED8" w:rsidP="006723BE">
            <w:pPr>
              <w:pStyle w:val="rowtabella0"/>
              <w:rPr>
                <w:color w:val="002060"/>
              </w:rPr>
            </w:pPr>
            <w:r w:rsidRPr="00A7519B">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53C82" w14:textId="77777777" w:rsidR="00FD7ED8" w:rsidRPr="00A7519B" w:rsidRDefault="00FD7ED8" w:rsidP="006723BE">
            <w:pPr>
              <w:pStyle w:val="rowtabella0"/>
              <w:rPr>
                <w:color w:val="002060"/>
              </w:rPr>
            </w:pPr>
            <w:r w:rsidRPr="00A7519B">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F4AE1"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852C2" w14:textId="77777777" w:rsidR="00FD7ED8" w:rsidRPr="00A7519B" w:rsidRDefault="00FD7ED8" w:rsidP="006723BE">
            <w:pPr>
              <w:pStyle w:val="rowtabella0"/>
              <w:rPr>
                <w:color w:val="002060"/>
              </w:rPr>
            </w:pPr>
            <w:r w:rsidRPr="00A7519B">
              <w:rPr>
                <w:color w:val="002060"/>
              </w:rPr>
              <w:t>11/04/2025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BBF15" w14:textId="77777777" w:rsidR="00FD7ED8" w:rsidRPr="00A7519B" w:rsidRDefault="00FD7ED8" w:rsidP="006723BE">
            <w:pPr>
              <w:pStyle w:val="rowtabella0"/>
              <w:rPr>
                <w:color w:val="002060"/>
              </w:rPr>
            </w:pPr>
            <w:r w:rsidRPr="00A7519B">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E63F8" w14:textId="77777777" w:rsidR="00FD7ED8" w:rsidRPr="00A7519B" w:rsidRDefault="00FD7ED8" w:rsidP="006723BE">
            <w:pPr>
              <w:pStyle w:val="rowtabella0"/>
              <w:rPr>
                <w:color w:val="002060"/>
              </w:rPr>
            </w:pPr>
            <w:r w:rsidRPr="00A7519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DE4AE" w14:textId="77777777" w:rsidR="00FD7ED8" w:rsidRPr="00A7519B" w:rsidRDefault="00FD7ED8" w:rsidP="006723BE">
            <w:pPr>
              <w:pStyle w:val="rowtabella0"/>
              <w:rPr>
                <w:color w:val="002060"/>
              </w:rPr>
            </w:pPr>
            <w:r w:rsidRPr="00A7519B">
              <w:rPr>
                <w:color w:val="002060"/>
              </w:rPr>
              <w:t>VIA DELL IRIS</w:t>
            </w:r>
          </w:p>
        </w:tc>
      </w:tr>
      <w:tr w:rsidR="00FD7ED8" w:rsidRPr="00A7519B" w14:paraId="2FB48A2E"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F12C00" w14:textId="77777777" w:rsidR="00FD7ED8" w:rsidRPr="00A7519B" w:rsidRDefault="00FD7ED8" w:rsidP="006723BE">
            <w:pPr>
              <w:pStyle w:val="rowtabella0"/>
              <w:rPr>
                <w:color w:val="002060"/>
              </w:rPr>
            </w:pPr>
            <w:r w:rsidRPr="00A7519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31CE0C" w14:textId="77777777" w:rsidR="00FD7ED8" w:rsidRPr="00A7519B" w:rsidRDefault="00FD7ED8" w:rsidP="006723BE">
            <w:pPr>
              <w:pStyle w:val="rowtabella0"/>
              <w:rPr>
                <w:color w:val="002060"/>
              </w:rPr>
            </w:pPr>
            <w:r w:rsidRPr="00A7519B">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BA783A"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A3290E"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6ACBB7" w14:textId="77777777" w:rsidR="00FD7ED8" w:rsidRPr="00A7519B" w:rsidRDefault="00FD7ED8" w:rsidP="006723BE">
            <w:pPr>
              <w:pStyle w:val="rowtabella0"/>
              <w:rPr>
                <w:color w:val="002060"/>
              </w:rPr>
            </w:pPr>
            <w:r w:rsidRPr="00A7519B">
              <w:rPr>
                <w:color w:val="002060"/>
              </w:rPr>
              <w:t>5299 CENTRO SP. POL. "</w:t>
            </w:r>
            <w:proofErr w:type="gramStart"/>
            <w:r w:rsidRPr="00A7519B">
              <w:rPr>
                <w:color w:val="002060"/>
              </w:rPr>
              <w:t>R.GATTARI</w:t>
            </w:r>
            <w:proofErr w:type="gramEnd"/>
            <w:r w:rsidRPr="00A7519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15E5D9" w14:textId="77777777" w:rsidR="00FD7ED8" w:rsidRPr="00A7519B" w:rsidRDefault="00FD7ED8" w:rsidP="006723BE">
            <w:pPr>
              <w:pStyle w:val="rowtabella0"/>
              <w:rPr>
                <w:color w:val="002060"/>
              </w:rPr>
            </w:pPr>
            <w:r w:rsidRPr="00A7519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1FA2C7" w14:textId="77777777" w:rsidR="00FD7ED8" w:rsidRPr="00A7519B" w:rsidRDefault="00FD7ED8" w:rsidP="006723BE">
            <w:pPr>
              <w:pStyle w:val="rowtabella0"/>
              <w:rPr>
                <w:color w:val="002060"/>
              </w:rPr>
            </w:pPr>
            <w:r w:rsidRPr="00A7519B">
              <w:rPr>
                <w:color w:val="002060"/>
              </w:rPr>
              <w:t>VIA TAGLIAMENTO</w:t>
            </w:r>
          </w:p>
        </w:tc>
      </w:tr>
      <w:tr w:rsidR="00FD7ED8" w:rsidRPr="00A7519B" w14:paraId="232A48E4"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25D10A" w14:textId="77777777" w:rsidR="00FD7ED8" w:rsidRPr="00A7519B" w:rsidRDefault="00FD7ED8" w:rsidP="006723BE">
            <w:pPr>
              <w:pStyle w:val="rowtabella0"/>
              <w:rPr>
                <w:color w:val="002060"/>
              </w:rPr>
            </w:pPr>
            <w:r w:rsidRPr="00A7519B">
              <w:rPr>
                <w:color w:val="002060"/>
              </w:rPr>
              <w:t>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D14DAB" w14:textId="77777777" w:rsidR="00FD7ED8" w:rsidRPr="00A7519B" w:rsidRDefault="00FD7ED8" w:rsidP="006723BE">
            <w:pPr>
              <w:pStyle w:val="rowtabella0"/>
              <w:rPr>
                <w:color w:val="002060"/>
              </w:rPr>
            </w:pPr>
            <w:r w:rsidRPr="00A7519B">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9D5537"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DAEC62"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AB376E" w14:textId="77777777" w:rsidR="00FD7ED8" w:rsidRPr="00A7519B" w:rsidRDefault="00FD7ED8" w:rsidP="006723BE">
            <w:pPr>
              <w:pStyle w:val="rowtabella0"/>
              <w:rPr>
                <w:color w:val="002060"/>
              </w:rPr>
            </w:pPr>
            <w:r w:rsidRPr="00A7519B">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A49E8" w14:textId="77777777" w:rsidR="00FD7ED8" w:rsidRPr="00A7519B" w:rsidRDefault="00FD7ED8" w:rsidP="006723BE">
            <w:pPr>
              <w:pStyle w:val="rowtabella0"/>
              <w:rPr>
                <w:color w:val="002060"/>
              </w:rPr>
            </w:pPr>
            <w:r w:rsidRPr="00A7519B">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2260B" w14:textId="77777777" w:rsidR="00FD7ED8" w:rsidRPr="00A7519B" w:rsidRDefault="00FD7ED8" w:rsidP="006723BE">
            <w:pPr>
              <w:pStyle w:val="rowtabella0"/>
              <w:rPr>
                <w:color w:val="002060"/>
              </w:rPr>
            </w:pPr>
            <w:r w:rsidRPr="00A7519B">
              <w:rPr>
                <w:color w:val="002060"/>
              </w:rPr>
              <w:t>VIA FAVETO</w:t>
            </w:r>
          </w:p>
        </w:tc>
      </w:tr>
      <w:tr w:rsidR="00FD7ED8" w:rsidRPr="00A7519B" w14:paraId="50EAFEDD"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3B24F4" w14:textId="77777777" w:rsidR="00FD7ED8" w:rsidRPr="00A7519B" w:rsidRDefault="00FD7ED8" w:rsidP="006723BE">
            <w:pPr>
              <w:pStyle w:val="rowtabella0"/>
              <w:rPr>
                <w:color w:val="002060"/>
              </w:rPr>
            </w:pPr>
            <w:r w:rsidRPr="00A7519B">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055B1E" w14:textId="77777777" w:rsidR="00FD7ED8" w:rsidRPr="00A7519B" w:rsidRDefault="00FD7ED8" w:rsidP="006723BE">
            <w:pPr>
              <w:pStyle w:val="rowtabella0"/>
              <w:rPr>
                <w:color w:val="002060"/>
              </w:rPr>
            </w:pPr>
            <w:r w:rsidRPr="00A7519B">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854365"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76E0E"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C5FA29" w14:textId="77777777" w:rsidR="00FD7ED8" w:rsidRPr="00A7519B" w:rsidRDefault="00FD7ED8" w:rsidP="006723BE">
            <w:pPr>
              <w:pStyle w:val="rowtabella0"/>
              <w:rPr>
                <w:color w:val="002060"/>
              </w:rPr>
            </w:pPr>
            <w:r w:rsidRPr="00A7519B">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AC006" w14:textId="77777777" w:rsidR="00FD7ED8" w:rsidRPr="00A7519B" w:rsidRDefault="00FD7ED8" w:rsidP="006723BE">
            <w:pPr>
              <w:pStyle w:val="rowtabella0"/>
              <w:rPr>
                <w:color w:val="002060"/>
              </w:rPr>
            </w:pPr>
            <w:r w:rsidRPr="00A7519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58ACF" w14:textId="77777777" w:rsidR="00FD7ED8" w:rsidRPr="00A7519B" w:rsidRDefault="00FD7ED8" w:rsidP="006723BE">
            <w:pPr>
              <w:pStyle w:val="rowtabella0"/>
              <w:rPr>
                <w:color w:val="002060"/>
              </w:rPr>
            </w:pPr>
            <w:r w:rsidRPr="00A7519B">
              <w:rPr>
                <w:color w:val="002060"/>
              </w:rPr>
              <w:t xml:space="preserve">VIA </w:t>
            </w:r>
            <w:proofErr w:type="gramStart"/>
            <w:r w:rsidRPr="00A7519B">
              <w:rPr>
                <w:color w:val="002060"/>
              </w:rPr>
              <w:t>C.ULPIANI</w:t>
            </w:r>
            <w:proofErr w:type="gramEnd"/>
          </w:p>
        </w:tc>
      </w:tr>
      <w:tr w:rsidR="00FD7ED8" w:rsidRPr="00A7519B" w14:paraId="714373FB"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40520E" w14:textId="77777777" w:rsidR="00FD7ED8" w:rsidRPr="00A7519B" w:rsidRDefault="00FD7ED8" w:rsidP="006723BE">
            <w:pPr>
              <w:pStyle w:val="rowtabella0"/>
              <w:rPr>
                <w:color w:val="002060"/>
              </w:rPr>
            </w:pPr>
            <w:r w:rsidRPr="00A7519B">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98C0E5" w14:textId="77777777" w:rsidR="00FD7ED8" w:rsidRPr="00A7519B" w:rsidRDefault="00FD7ED8" w:rsidP="006723BE">
            <w:pPr>
              <w:pStyle w:val="rowtabella0"/>
              <w:rPr>
                <w:color w:val="002060"/>
              </w:rPr>
            </w:pPr>
            <w:r w:rsidRPr="00A7519B">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2CFAEA"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A2C82A"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E5AF20" w14:textId="77777777" w:rsidR="00FD7ED8" w:rsidRPr="00A7519B" w:rsidRDefault="00FD7ED8" w:rsidP="006723BE">
            <w:pPr>
              <w:pStyle w:val="rowtabella0"/>
              <w:rPr>
                <w:color w:val="002060"/>
              </w:rPr>
            </w:pPr>
            <w:r w:rsidRPr="00A7519B">
              <w:rPr>
                <w:color w:val="002060"/>
              </w:rPr>
              <w:t xml:space="preserve">5623 PALESTRA </w:t>
            </w:r>
            <w:proofErr w:type="gramStart"/>
            <w:r w:rsidRPr="00A7519B">
              <w:rPr>
                <w:color w:val="002060"/>
              </w:rPr>
              <w:t>SC.MEDIA</w:t>
            </w:r>
            <w:proofErr w:type="gramEnd"/>
            <w:r w:rsidRPr="00A7519B">
              <w:rPr>
                <w:color w:val="002060"/>
              </w:rPr>
              <w:t xml:space="preserve"> </w:t>
            </w:r>
            <w:proofErr w:type="gramStart"/>
            <w:r w:rsidRPr="00A7519B">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7C3D7D" w14:textId="77777777" w:rsidR="00FD7ED8" w:rsidRPr="00A7519B" w:rsidRDefault="00FD7ED8" w:rsidP="006723BE">
            <w:pPr>
              <w:pStyle w:val="rowtabella0"/>
              <w:rPr>
                <w:color w:val="002060"/>
              </w:rPr>
            </w:pPr>
            <w:r w:rsidRPr="00A7519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F963C" w14:textId="77777777" w:rsidR="00FD7ED8" w:rsidRPr="00A7519B" w:rsidRDefault="00FD7ED8" w:rsidP="006723BE">
            <w:pPr>
              <w:pStyle w:val="rowtabella0"/>
              <w:rPr>
                <w:color w:val="002060"/>
              </w:rPr>
            </w:pPr>
            <w:r w:rsidRPr="00A7519B">
              <w:rPr>
                <w:color w:val="002060"/>
              </w:rPr>
              <w:t>VIA PIRANDELLO</w:t>
            </w:r>
          </w:p>
        </w:tc>
      </w:tr>
      <w:tr w:rsidR="00FD7ED8" w:rsidRPr="00A7519B" w14:paraId="76E0A275"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C54B83" w14:textId="77777777" w:rsidR="00FD7ED8" w:rsidRPr="00A7519B" w:rsidRDefault="00FD7ED8" w:rsidP="006723BE">
            <w:pPr>
              <w:pStyle w:val="rowtabella0"/>
              <w:rPr>
                <w:color w:val="002060"/>
              </w:rPr>
            </w:pPr>
            <w:proofErr w:type="gramStart"/>
            <w:r w:rsidRPr="00A7519B">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EA6A7" w14:textId="77777777" w:rsidR="00FD7ED8" w:rsidRPr="00A7519B" w:rsidRDefault="00FD7ED8" w:rsidP="006723BE">
            <w:pPr>
              <w:pStyle w:val="rowtabella0"/>
              <w:rPr>
                <w:color w:val="002060"/>
              </w:rPr>
            </w:pPr>
            <w:r w:rsidRPr="00A7519B">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C01C7"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CF01B"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43138" w14:textId="77777777" w:rsidR="00FD7ED8" w:rsidRPr="00A7519B" w:rsidRDefault="00FD7ED8" w:rsidP="006723BE">
            <w:pPr>
              <w:pStyle w:val="rowtabella0"/>
              <w:rPr>
                <w:color w:val="002060"/>
              </w:rPr>
            </w:pPr>
            <w:r w:rsidRPr="00A7519B">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12363" w14:textId="77777777" w:rsidR="00FD7ED8" w:rsidRPr="00A7519B" w:rsidRDefault="00FD7ED8" w:rsidP="006723BE">
            <w:pPr>
              <w:pStyle w:val="rowtabella0"/>
              <w:rPr>
                <w:color w:val="002060"/>
              </w:rPr>
            </w:pPr>
            <w:r w:rsidRPr="00A7519B">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751FA" w14:textId="77777777" w:rsidR="00FD7ED8" w:rsidRPr="00A7519B" w:rsidRDefault="00FD7ED8" w:rsidP="006723BE">
            <w:pPr>
              <w:pStyle w:val="rowtabella0"/>
              <w:rPr>
                <w:color w:val="002060"/>
              </w:rPr>
            </w:pPr>
            <w:r w:rsidRPr="00A7519B">
              <w:rPr>
                <w:color w:val="002060"/>
              </w:rPr>
              <w:t>VIA SALVO D'ACQUISTO</w:t>
            </w:r>
          </w:p>
        </w:tc>
      </w:tr>
    </w:tbl>
    <w:p w14:paraId="0B2C9A4A" w14:textId="77777777" w:rsidR="00FD7ED8" w:rsidRPr="000D0BD2" w:rsidRDefault="00FD7ED8" w:rsidP="00530523">
      <w:pPr>
        <w:pStyle w:val="breakline"/>
        <w:rPr>
          <w:rFonts w:eastAsiaTheme="minorEastAsia"/>
          <w:color w:val="002060"/>
        </w:rPr>
      </w:pPr>
    </w:p>
    <w:p w14:paraId="55AC5E2F" w14:textId="77777777" w:rsidR="00530523" w:rsidRPr="000D0BD2" w:rsidRDefault="00530523" w:rsidP="00530523">
      <w:pPr>
        <w:pStyle w:val="breakline"/>
        <w:rPr>
          <w:color w:val="002060"/>
        </w:rPr>
      </w:pPr>
    </w:p>
    <w:p w14:paraId="50A60F69" w14:textId="77777777" w:rsidR="00530523" w:rsidRPr="000D0BD2" w:rsidRDefault="00530523" w:rsidP="00530523">
      <w:pPr>
        <w:pStyle w:val="titolocampionato0"/>
        <w:shd w:val="clear" w:color="auto" w:fill="CCCCCC"/>
        <w:spacing w:before="80" w:after="40"/>
        <w:rPr>
          <w:color w:val="002060"/>
        </w:rPr>
      </w:pPr>
      <w:r w:rsidRPr="000D0BD2">
        <w:rPr>
          <w:color w:val="002060"/>
        </w:rPr>
        <w:t>CALCIO A CINQUE SERIE D</w:t>
      </w:r>
    </w:p>
    <w:p w14:paraId="0DA9FCEC" w14:textId="77777777" w:rsidR="00530523" w:rsidRPr="000D0BD2" w:rsidRDefault="00530523" w:rsidP="00530523">
      <w:pPr>
        <w:pStyle w:val="titoloprinc0"/>
        <w:rPr>
          <w:color w:val="002060"/>
        </w:rPr>
      </w:pPr>
      <w:r w:rsidRPr="000D0BD2">
        <w:rPr>
          <w:color w:val="002060"/>
        </w:rPr>
        <w:t>VARIAZIONI AL PROGRAMMA GARE</w:t>
      </w:r>
    </w:p>
    <w:p w14:paraId="4D58B20A" w14:textId="77777777" w:rsidR="00530523" w:rsidRPr="000D0BD2" w:rsidRDefault="00530523" w:rsidP="00530523">
      <w:pPr>
        <w:pStyle w:val="breakline"/>
        <w:rPr>
          <w:color w:val="002060"/>
        </w:rPr>
      </w:pPr>
    </w:p>
    <w:p w14:paraId="5EB30E56" w14:textId="77777777" w:rsidR="00530523" w:rsidRPr="000D0BD2" w:rsidRDefault="00530523" w:rsidP="00530523">
      <w:pPr>
        <w:pStyle w:val="breakline"/>
        <w:rPr>
          <w:color w:val="002060"/>
        </w:rPr>
      </w:pPr>
    </w:p>
    <w:p w14:paraId="3B99CFFD" w14:textId="77777777" w:rsidR="00530523" w:rsidRPr="000D0BD2" w:rsidRDefault="00530523" w:rsidP="00530523">
      <w:pPr>
        <w:pStyle w:val="sottotitolocampionato10"/>
        <w:rPr>
          <w:color w:val="002060"/>
        </w:rPr>
      </w:pPr>
      <w:r w:rsidRPr="000D0BD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30523" w:rsidRPr="000D0BD2" w14:paraId="70E4A43E" w14:textId="77777777" w:rsidTr="00C3122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CED76" w14:textId="77777777" w:rsidR="00530523" w:rsidRPr="000D0BD2" w:rsidRDefault="00530523" w:rsidP="006723BE">
            <w:pPr>
              <w:pStyle w:val="headertabella0"/>
              <w:rPr>
                <w:color w:val="002060"/>
              </w:rPr>
            </w:pPr>
            <w:r w:rsidRPr="000D0BD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E8575" w14:textId="77777777" w:rsidR="00530523" w:rsidRPr="000D0BD2" w:rsidRDefault="00530523" w:rsidP="006723BE">
            <w:pPr>
              <w:pStyle w:val="headertabella0"/>
              <w:rPr>
                <w:color w:val="002060"/>
              </w:rPr>
            </w:pPr>
            <w:r w:rsidRPr="000D0BD2">
              <w:rPr>
                <w:color w:val="002060"/>
              </w:rPr>
              <w:t xml:space="preserve">N° </w:t>
            </w:r>
            <w:proofErr w:type="spellStart"/>
            <w:r w:rsidRPr="000D0BD2">
              <w:rPr>
                <w:color w:val="002060"/>
              </w:rPr>
              <w:t>Gior</w:t>
            </w:r>
            <w:proofErr w:type="spellEnd"/>
            <w:r w:rsidRPr="000D0BD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2BF2E" w14:textId="77777777" w:rsidR="00530523" w:rsidRPr="000D0BD2" w:rsidRDefault="00530523" w:rsidP="006723BE">
            <w:pPr>
              <w:pStyle w:val="headertabella0"/>
              <w:rPr>
                <w:color w:val="002060"/>
              </w:rPr>
            </w:pPr>
            <w:r w:rsidRPr="000D0BD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3435" w14:textId="77777777" w:rsidR="00530523" w:rsidRPr="000D0BD2" w:rsidRDefault="00530523" w:rsidP="006723BE">
            <w:pPr>
              <w:pStyle w:val="headertabella0"/>
              <w:rPr>
                <w:color w:val="002060"/>
              </w:rPr>
            </w:pPr>
            <w:r w:rsidRPr="000D0BD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8AFB1" w14:textId="77777777" w:rsidR="00530523" w:rsidRPr="000D0BD2" w:rsidRDefault="00530523" w:rsidP="006723BE">
            <w:pPr>
              <w:pStyle w:val="headertabella0"/>
              <w:rPr>
                <w:color w:val="002060"/>
              </w:rPr>
            </w:pPr>
            <w:r w:rsidRPr="000D0BD2">
              <w:rPr>
                <w:color w:val="002060"/>
              </w:rPr>
              <w:t xml:space="preserve">Data </w:t>
            </w:r>
            <w:proofErr w:type="spellStart"/>
            <w:r w:rsidRPr="000D0BD2">
              <w:rPr>
                <w:color w:val="002060"/>
              </w:rPr>
              <w:t>Orig</w:t>
            </w:r>
            <w:proofErr w:type="spellEnd"/>
            <w:r w:rsidRPr="000D0BD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8FC5B" w14:textId="77777777" w:rsidR="00530523" w:rsidRPr="000D0BD2" w:rsidRDefault="00530523" w:rsidP="006723BE">
            <w:pPr>
              <w:pStyle w:val="headertabella0"/>
              <w:rPr>
                <w:color w:val="002060"/>
              </w:rPr>
            </w:pPr>
            <w:r w:rsidRPr="000D0BD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60DD9" w14:textId="77777777" w:rsidR="00530523" w:rsidRPr="000D0BD2" w:rsidRDefault="00530523" w:rsidP="006723BE">
            <w:pPr>
              <w:pStyle w:val="headertabella0"/>
              <w:rPr>
                <w:color w:val="002060"/>
              </w:rPr>
            </w:pPr>
            <w:r w:rsidRPr="000D0BD2">
              <w:rPr>
                <w:color w:val="002060"/>
              </w:rPr>
              <w:t xml:space="preserve">Ora </w:t>
            </w:r>
            <w:proofErr w:type="spellStart"/>
            <w:r w:rsidRPr="000D0BD2">
              <w:rPr>
                <w:color w:val="002060"/>
              </w:rPr>
              <w:t>Orig</w:t>
            </w:r>
            <w:proofErr w:type="spellEnd"/>
            <w:r w:rsidRPr="000D0BD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DE8B1" w14:textId="77777777" w:rsidR="00530523" w:rsidRPr="000D0BD2" w:rsidRDefault="00530523" w:rsidP="006723BE">
            <w:pPr>
              <w:pStyle w:val="headertabella0"/>
              <w:rPr>
                <w:color w:val="002060"/>
              </w:rPr>
            </w:pPr>
            <w:r w:rsidRPr="000D0BD2">
              <w:rPr>
                <w:color w:val="002060"/>
              </w:rPr>
              <w:t>Impianto</w:t>
            </w:r>
          </w:p>
        </w:tc>
      </w:tr>
      <w:tr w:rsidR="00530523" w:rsidRPr="000D0BD2" w14:paraId="123DF048" w14:textId="77777777" w:rsidTr="00C3122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DC7B" w14:textId="77777777" w:rsidR="00530523" w:rsidRPr="00C31221" w:rsidRDefault="00530523" w:rsidP="006723BE">
            <w:pPr>
              <w:pStyle w:val="rowtabella0"/>
              <w:rPr>
                <w:color w:val="002060"/>
                <w:highlight w:val="yellow"/>
              </w:rPr>
            </w:pPr>
            <w:r w:rsidRPr="00C31221">
              <w:rPr>
                <w:color w:val="002060"/>
                <w:highlight w:val="yellow"/>
              </w:rPr>
              <w:t>11/04/2025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1B33" w14:textId="77777777" w:rsidR="00530523" w:rsidRPr="00C31221" w:rsidRDefault="00530523" w:rsidP="006723BE">
            <w:pPr>
              <w:pStyle w:val="rowtabella0"/>
              <w:jc w:val="center"/>
              <w:rPr>
                <w:color w:val="002060"/>
                <w:highlight w:val="yellow"/>
              </w:rPr>
            </w:pPr>
            <w:r w:rsidRPr="00C31221">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3611" w14:textId="77777777" w:rsidR="00530523" w:rsidRPr="00C31221" w:rsidRDefault="00530523" w:rsidP="006723BE">
            <w:pPr>
              <w:pStyle w:val="rowtabella0"/>
              <w:rPr>
                <w:color w:val="002060"/>
                <w:highlight w:val="yellow"/>
              </w:rPr>
            </w:pPr>
            <w:r w:rsidRPr="00C31221">
              <w:rPr>
                <w:color w:val="002060"/>
                <w:highlight w:val="yellow"/>
              </w:rPr>
              <w:t xml:space="preserve">SPECIAL ONE SPORTING </w:t>
            </w:r>
            <w:proofErr w:type="gramStart"/>
            <w:r w:rsidRPr="00C31221">
              <w:rPr>
                <w:color w:val="002060"/>
                <w:highlight w:val="yellow"/>
              </w:rPr>
              <w:t>SQ.B</w:t>
            </w:r>
            <w:proofErr w:type="gramEnd"/>
            <w:r w:rsidRPr="00C31221">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6E90A" w14:textId="77777777" w:rsidR="00530523" w:rsidRPr="00C31221" w:rsidRDefault="00530523" w:rsidP="006723BE">
            <w:pPr>
              <w:pStyle w:val="rowtabella0"/>
              <w:rPr>
                <w:color w:val="002060"/>
                <w:highlight w:val="yellow"/>
              </w:rPr>
            </w:pPr>
            <w:r w:rsidRPr="00C31221">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0DAE" w14:textId="2A12DE40" w:rsidR="00530523" w:rsidRPr="00C31221" w:rsidRDefault="00C31221" w:rsidP="006723BE">
            <w:pPr>
              <w:rPr>
                <w:rFonts w:ascii="Arial" w:hAnsi="Arial" w:cs="Arial"/>
                <w:color w:val="002060"/>
                <w:sz w:val="12"/>
                <w:szCs w:val="12"/>
              </w:rPr>
            </w:pPr>
            <w:r>
              <w:rPr>
                <w:rFonts w:ascii="Arial" w:hAnsi="Arial" w:cs="Arial"/>
                <w:color w:val="002060"/>
                <w:sz w:val="12"/>
                <w:szCs w:val="12"/>
              </w:rPr>
              <w:t>12/04/2025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BF60" w14:textId="77777777" w:rsidR="00530523" w:rsidRPr="000D0BD2" w:rsidRDefault="00530523" w:rsidP="006723BE">
            <w:pPr>
              <w:pStyle w:val="rowtabella0"/>
              <w:jc w:val="center"/>
              <w:rPr>
                <w:color w:val="002060"/>
              </w:rPr>
            </w:pPr>
            <w:r w:rsidRPr="00C31221">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A6C2" w14:textId="77777777" w:rsidR="00530523" w:rsidRPr="000D0BD2" w:rsidRDefault="00530523" w:rsidP="006723BE">
            <w:pPr>
              <w:pStyle w:val="rowtabella0"/>
              <w:jc w:val="center"/>
              <w:rPr>
                <w:color w:val="002060"/>
              </w:rPr>
            </w:pPr>
            <w:r w:rsidRPr="000D0BD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34FF" w14:textId="77777777" w:rsidR="00530523" w:rsidRPr="000D0BD2" w:rsidRDefault="00530523" w:rsidP="006723BE">
            <w:pPr>
              <w:rPr>
                <w:color w:val="002060"/>
              </w:rPr>
            </w:pPr>
          </w:p>
        </w:tc>
      </w:tr>
    </w:tbl>
    <w:p w14:paraId="3C24D6CD" w14:textId="77777777" w:rsidR="00530523" w:rsidRPr="000D0BD2" w:rsidRDefault="00530523" w:rsidP="00530523">
      <w:pPr>
        <w:pStyle w:val="breakline"/>
        <w:rPr>
          <w:rFonts w:eastAsiaTheme="minorEastAsia"/>
          <w:color w:val="002060"/>
        </w:rPr>
      </w:pPr>
    </w:p>
    <w:p w14:paraId="6C514CF0" w14:textId="77777777" w:rsidR="00530523" w:rsidRPr="000D0BD2" w:rsidRDefault="00530523" w:rsidP="00530523">
      <w:pPr>
        <w:pStyle w:val="breakline"/>
        <w:rPr>
          <w:color w:val="002060"/>
        </w:rPr>
      </w:pPr>
    </w:p>
    <w:p w14:paraId="1842DD24" w14:textId="77777777" w:rsidR="00530523" w:rsidRPr="000D0BD2" w:rsidRDefault="00530523" w:rsidP="00530523">
      <w:pPr>
        <w:pStyle w:val="sottotitolocampionato10"/>
        <w:rPr>
          <w:color w:val="002060"/>
        </w:rPr>
      </w:pPr>
      <w:r w:rsidRPr="000D0BD2">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30523" w:rsidRPr="000D0BD2" w14:paraId="1DF1B844" w14:textId="77777777" w:rsidTr="006723B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A6D17" w14:textId="77777777" w:rsidR="00530523" w:rsidRPr="000D0BD2" w:rsidRDefault="00530523" w:rsidP="006723BE">
            <w:pPr>
              <w:pStyle w:val="headertabella0"/>
              <w:rPr>
                <w:color w:val="002060"/>
              </w:rPr>
            </w:pPr>
            <w:r w:rsidRPr="000D0BD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80257" w14:textId="77777777" w:rsidR="00530523" w:rsidRPr="000D0BD2" w:rsidRDefault="00530523" w:rsidP="006723BE">
            <w:pPr>
              <w:pStyle w:val="headertabella0"/>
              <w:rPr>
                <w:color w:val="002060"/>
              </w:rPr>
            </w:pPr>
            <w:r w:rsidRPr="000D0BD2">
              <w:rPr>
                <w:color w:val="002060"/>
              </w:rPr>
              <w:t xml:space="preserve">N° </w:t>
            </w:r>
            <w:proofErr w:type="spellStart"/>
            <w:r w:rsidRPr="000D0BD2">
              <w:rPr>
                <w:color w:val="002060"/>
              </w:rPr>
              <w:t>Gior</w:t>
            </w:r>
            <w:proofErr w:type="spellEnd"/>
            <w:r w:rsidRPr="000D0BD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EAE87" w14:textId="77777777" w:rsidR="00530523" w:rsidRPr="000D0BD2" w:rsidRDefault="00530523" w:rsidP="006723BE">
            <w:pPr>
              <w:pStyle w:val="headertabella0"/>
              <w:rPr>
                <w:color w:val="002060"/>
              </w:rPr>
            </w:pPr>
            <w:r w:rsidRPr="000D0BD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A52AD" w14:textId="77777777" w:rsidR="00530523" w:rsidRPr="000D0BD2" w:rsidRDefault="00530523" w:rsidP="006723BE">
            <w:pPr>
              <w:pStyle w:val="headertabella0"/>
              <w:rPr>
                <w:color w:val="002060"/>
              </w:rPr>
            </w:pPr>
            <w:r w:rsidRPr="000D0BD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28452" w14:textId="77777777" w:rsidR="00530523" w:rsidRPr="000D0BD2" w:rsidRDefault="00530523" w:rsidP="006723BE">
            <w:pPr>
              <w:pStyle w:val="headertabella0"/>
              <w:rPr>
                <w:color w:val="002060"/>
              </w:rPr>
            </w:pPr>
            <w:r w:rsidRPr="000D0BD2">
              <w:rPr>
                <w:color w:val="002060"/>
              </w:rPr>
              <w:t xml:space="preserve">Data </w:t>
            </w:r>
            <w:proofErr w:type="spellStart"/>
            <w:r w:rsidRPr="000D0BD2">
              <w:rPr>
                <w:color w:val="002060"/>
              </w:rPr>
              <w:t>Orig</w:t>
            </w:r>
            <w:proofErr w:type="spellEnd"/>
            <w:r w:rsidRPr="000D0BD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B36F2" w14:textId="77777777" w:rsidR="00530523" w:rsidRPr="000D0BD2" w:rsidRDefault="00530523" w:rsidP="006723BE">
            <w:pPr>
              <w:pStyle w:val="headertabella0"/>
              <w:rPr>
                <w:color w:val="002060"/>
              </w:rPr>
            </w:pPr>
            <w:r w:rsidRPr="000D0BD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7D72E" w14:textId="77777777" w:rsidR="00530523" w:rsidRPr="000D0BD2" w:rsidRDefault="00530523" w:rsidP="006723BE">
            <w:pPr>
              <w:pStyle w:val="headertabella0"/>
              <w:rPr>
                <w:color w:val="002060"/>
              </w:rPr>
            </w:pPr>
            <w:r w:rsidRPr="000D0BD2">
              <w:rPr>
                <w:color w:val="002060"/>
              </w:rPr>
              <w:t xml:space="preserve">Ora </w:t>
            </w:r>
            <w:proofErr w:type="spellStart"/>
            <w:r w:rsidRPr="000D0BD2">
              <w:rPr>
                <w:color w:val="002060"/>
              </w:rPr>
              <w:t>Orig</w:t>
            </w:r>
            <w:proofErr w:type="spellEnd"/>
            <w:r w:rsidRPr="000D0BD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6BD86" w14:textId="77777777" w:rsidR="00530523" w:rsidRPr="000D0BD2" w:rsidRDefault="00530523" w:rsidP="006723BE">
            <w:pPr>
              <w:pStyle w:val="headertabella0"/>
              <w:rPr>
                <w:color w:val="002060"/>
              </w:rPr>
            </w:pPr>
            <w:r w:rsidRPr="000D0BD2">
              <w:rPr>
                <w:color w:val="002060"/>
              </w:rPr>
              <w:t>Impianto</w:t>
            </w:r>
          </w:p>
        </w:tc>
      </w:tr>
      <w:tr w:rsidR="00530523" w:rsidRPr="000D0BD2" w14:paraId="38B7545F" w14:textId="77777777" w:rsidTr="006723B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6C279" w14:textId="77777777" w:rsidR="00530523" w:rsidRPr="00C31221" w:rsidRDefault="00530523" w:rsidP="006723BE">
            <w:pPr>
              <w:pStyle w:val="rowtabella0"/>
              <w:rPr>
                <w:color w:val="002060"/>
                <w:highlight w:val="yellow"/>
              </w:rPr>
            </w:pPr>
            <w:r w:rsidRPr="00C31221">
              <w:rPr>
                <w:color w:val="002060"/>
                <w:highlight w:val="yellow"/>
              </w:rPr>
              <w:t>11/04/2025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F7786" w14:textId="77777777" w:rsidR="00530523" w:rsidRPr="00C31221" w:rsidRDefault="00530523" w:rsidP="006723BE">
            <w:pPr>
              <w:pStyle w:val="rowtabella0"/>
              <w:jc w:val="center"/>
              <w:rPr>
                <w:color w:val="002060"/>
                <w:highlight w:val="yellow"/>
              </w:rPr>
            </w:pPr>
            <w:r w:rsidRPr="00C31221">
              <w:rPr>
                <w:color w:val="002060"/>
                <w:highlight w:val="yellow"/>
              </w:rPr>
              <w:t>13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01CE" w14:textId="77777777" w:rsidR="00530523" w:rsidRPr="00C31221" w:rsidRDefault="00530523" w:rsidP="006723BE">
            <w:pPr>
              <w:pStyle w:val="rowtabella0"/>
              <w:rPr>
                <w:color w:val="002060"/>
                <w:highlight w:val="yellow"/>
              </w:rPr>
            </w:pPr>
            <w:r w:rsidRPr="00C31221">
              <w:rPr>
                <w:color w:val="002060"/>
                <w:highlight w:val="yellow"/>
              </w:rPr>
              <w:t>RIVIERA DELLE PALME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72988" w14:textId="77777777" w:rsidR="00530523" w:rsidRPr="00C31221" w:rsidRDefault="00530523" w:rsidP="006723BE">
            <w:pPr>
              <w:pStyle w:val="rowtabella0"/>
              <w:rPr>
                <w:color w:val="002060"/>
                <w:highlight w:val="yellow"/>
              </w:rPr>
            </w:pPr>
            <w:r w:rsidRPr="00C31221">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1D3F" w14:textId="77777777" w:rsidR="00530523" w:rsidRPr="000D0BD2" w:rsidRDefault="00530523" w:rsidP="006723B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E7BC" w14:textId="77777777" w:rsidR="00530523" w:rsidRPr="000D0BD2" w:rsidRDefault="00530523" w:rsidP="006723BE">
            <w:pPr>
              <w:pStyle w:val="rowtabella0"/>
              <w:jc w:val="center"/>
              <w:rPr>
                <w:color w:val="002060"/>
              </w:rPr>
            </w:pPr>
            <w:r w:rsidRPr="00C31221">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D5B7" w14:textId="77777777" w:rsidR="00530523" w:rsidRPr="000D0BD2" w:rsidRDefault="00530523" w:rsidP="006723BE">
            <w:pPr>
              <w:pStyle w:val="rowtabella0"/>
              <w:jc w:val="center"/>
              <w:rPr>
                <w:color w:val="002060"/>
              </w:rPr>
            </w:pPr>
            <w:r w:rsidRPr="000D0BD2">
              <w:rPr>
                <w:color w:val="002060"/>
              </w:rPr>
              <w:t>22:15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8CB7" w14:textId="77777777" w:rsidR="00530523" w:rsidRPr="000D0BD2" w:rsidRDefault="00530523" w:rsidP="006723BE">
            <w:pPr>
              <w:rPr>
                <w:color w:val="002060"/>
              </w:rPr>
            </w:pPr>
          </w:p>
        </w:tc>
      </w:tr>
      <w:tr w:rsidR="00530523" w:rsidRPr="000D0BD2" w14:paraId="3500BA66" w14:textId="77777777" w:rsidTr="006723B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C9F25" w14:textId="77777777" w:rsidR="00530523" w:rsidRPr="00C31221" w:rsidRDefault="00530523" w:rsidP="006723BE">
            <w:pPr>
              <w:pStyle w:val="rowtabella0"/>
              <w:rPr>
                <w:color w:val="002060"/>
                <w:highlight w:val="yellow"/>
              </w:rPr>
            </w:pPr>
            <w:r w:rsidRPr="00C31221">
              <w:rPr>
                <w:color w:val="002060"/>
                <w:highlight w:val="yellow"/>
              </w:rPr>
              <w:t>11/04/2025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3818" w14:textId="77777777" w:rsidR="00530523" w:rsidRPr="00C31221" w:rsidRDefault="00530523" w:rsidP="006723BE">
            <w:pPr>
              <w:pStyle w:val="rowtabella0"/>
              <w:jc w:val="center"/>
              <w:rPr>
                <w:color w:val="002060"/>
                <w:highlight w:val="yellow"/>
              </w:rPr>
            </w:pPr>
            <w:r w:rsidRPr="00C31221">
              <w:rPr>
                <w:color w:val="002060"/>
                <w:highlight w:val="yellow"/>
              </w:rPr>
              <w:t>13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EA8B1" w14:textId="77777777" w:rsidR="00530523" w:rsidRPr="00C31221" w:rsidRDefault="00530523" w:rsidP="006723BE">
            <w:pPr>
              <w:pStyle w:val="rowtabella0"/>
              <w:rPr>
                <w:color w:val="002060"/>
                <w:highlight w:val="yellow"/>
              </w:rPr>
            </w:pPr>
            <w:r w:rsidRPr="00C31221">
              <w:rPr>
                <w:color w:val="002060"/>
                <w:highlight w:val="yellow"/>
              </w:rPr>
              <w:t>TRIBALCIO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A5C14" w14:textId="77777777" w:rsidR="00530523" w:rsidRPr="00C31221" w:rsidRDefault="00530523" w:rsidP="006723BE">
            <w:pPr>
              <w:pStyle w:val="rowtabella0"/>
              <w:rPr>
                <w:color w:val="002060"/>
                <w:highlight w:val="yellow"/>
              </w:rPr>
            </w:pPr>
            <w:r w:rsidRPr="00C31221">
              <w:rPr>
                <w:color w:val="002060"/>
                <w:highlight w:val="yellow"/>
              </w:rPr>
              <w:t>FUTSAL COMUNANZA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3392" w14:textId="77777777" w:rsidR="00530523" w:rsidRPr="000D0BD2" w:rsidRDefault="00530523" w:rsidP="006723B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4CBF" w14:textId="77777777" w:rsidR="00530523" w:rsidRPr="000D0BD2" w:rsidRDefault="00530523" w:rsidP="006723BE">
            <w:pPr>
              <w:pStyle w:val="rowtabella0"/>
              <w:jc w:val="center"/>
              <w:rPr>
                <w:color w:val="002060"/>
              </w:rPr>
            </w:pPr>
            <w:r w:rsidRPr="00C31221">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AF3A9" w14:textId="77777777" w:rsidR="00530523" w:rsidRPr="000D0BD2" w:rsidRDefault="00530523" w:rsidP="006723BE">
            <w:pPr>
              <w:pStyle w:val="rowtabella0"/>
              <w:jc w:val="center"/>
              <w:rPr>
                <w:color w:val="002060"/>
              </w:rPr>
            </w:pPr>
            <w:r w:rsidRPr="000D0BD2">
              <w:rPr>
                <w:color w:val="002060"/>
              </w:rPr>
              <w:t>20:30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25DAE" w14:textId="77777777" w:rsidR="00530523" w:rsidRPr="000D0BD2" w:rsidRDefault="00530523" w:rsidP="006723BE">
            <w:pPr>
              <w:pStyle w:val="rowtabella0"/>
              <w:rPr>
                <w:color w:val="002060"/>
              </w:rPr>
            </w:pPr>
            <w:r w:rsidRPr="00C31221">
              <w:rPr>
                <w:color w:val="002060"/>
                <w:highlight w:val="yellow"/>
              </w:rPr>
              <w:t>PALASPORT COMUNALE MONSAMPOLO DEL TRONTO VIA CORRADI</w:t>
            </w:r>
          </w:p>
        </w:tc>
      </w:tr>
    </w:tbl>
    <w:p w14:paraId="77FB9AE4" w14:textId="77777777" w:rsidR="00530523" w:rsidRPr="000D0BD2" w:rsidRDefault="00530523" w:rsidP="00530523">
      <w:pPr>
        <w:pStyle w:val="breakline"/>
        <w:rPr>
          <w:rFonts w:eastAsiaTheme="minorEastAsia"/>
          <w:color w:val="002060"/>
        </w:rPr>
      </w:pPr>
    </w:p>
    <w:p w14:paraId="0A7213BE" w14:textId="77777777" w:rsidR="00530523" w:rsidRPr="000D0BD2" w:rsidRDefault="00530523" w:rsidP="00530523">
      <w:pPr>
        <w:pStyle w:val="breakline"/>
        <w:rPr>
          <w:color w:val="002060"/>
        </w:rPr>
      </w:pPr>
    </w:p>
    <w:p w14:paraId="556C1DB0" w14:textId="77777777" w:rsidR="00530523" w:rsidRPr="000D0BD2" w:rsidRDefault="00530523" w:rsidP="00530523">
      <w:pPr>
        <w:pStyle w:val="titoloprinc0"/>
        <w:rPr>
          <w:color w:val="002060"/>
        </w:rPr>
      </w:pPr>
      <w:r w:rsidRPr="000D0BD2">
        <w:rPr>
          <w:color w:val="002060"/>
        </w:rPr>
        <w:t>RISULTATI</w:t>
      </w:r>
    </w:p>
    <w:p w14:paraId="2FBBD596" w14:textId="77777777" w:rsidR="00530523" w:rsidRPr="000D0BD2" w:rsidRDefault="00530523" w:rsidP="00530523">
      <w:pPr>
        <w:pStyle w:val="breakline"/>
        <w:rPr>
          <w:color w:val="002060"/>
        </w:rPr>
      </w:pPr>
    </w:p>
    <w:p w14:paraId="53FD9D81" w14:textId="77777777" w:rsidR="00530523" w:rsidRPr="000D0BD2" w:rsidRDefault="00530523" w:rsidP="00530523">
      <w:pPr>
        <w:pStyle w:val="sottotitolocampionato10"/>
        <w:rPr>
          <w:color w:val="002060"/>
        </w:rPr>
      </w:pPr>
      <w:r w:rsidRPr="000D0BD2">
        <w:rPr>
          <w:color w:val="002060"/>
        </w:rPr>
        <w:t>RISULTATI UFFICIALI GARE DEL 04/04/2025</w:t>
      </w:r>
    </w:p>
    <w:p w14:paraId="253E5DF2"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0EDB2462"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30523" w:rsidRPr="000D0BD2" w14:paraId="59EF7571"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57BF04C0"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F8DC9" w14:textId="77777777" w:rsidR="00530523" w:rsidRPr="000D0BD2" w:rsidRDefault="00530523" w:rsidP="006723BE">
                  <w:pPr>
                    <w:pStyle w:val="headertabella0"/>
                    <w:rPr>
                      <w:color w:val="002060"/>
                    </w:rPr>
                  </w:pPr>
                  <w:r w:rsidRPr="000D0BD2">
                    <w:rPr>
                      <w:color w:val="002060"/>
                    </w:rPr>
                    <w:t>GIRONE A - 10 Giornata - R</w:t>
                  </w:r>
                </w:p>
              </w:tc>
            </w:tr>
            <w:tr w:rsidR="00530523" w:rsidRPr="000D0BD2" w14:paraId="01095801"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62472" w14:textId="77777777" w:rsidR="00530523" w:rsidRPr="000D0BD2" w:rsidRDefault="00530523" w:rsidP="006723BE">
                  <w:pPr>
                    <w:pStyle w:val="rowtabella0"/>
                    <w:rPr>
                      <w:color w:val="002060"/>
                    </w:rPr>
                  </w:pPr>
                  <w:r w:rsidRPr="000D0BD2">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11C6F" w14:textId="77777777" w:rsidR="00530523" w:rsidRPr="000D0BD2" w:rsidRDefault="00530523" w:rsidP="006723BE">
                  <w:pPr>
                    <w:pStyle w:val="rowtabella0"/>
                    <w:rPr>
                      <w:color w:val="002060"/>
                    </w:rPr>
                  </w:pPr>
                  <w:r w:rsidRPr="000D0BD2">
                    <w:rPr>
                      <w:color w:val="002060"/>
                    </w:rPr>
                    <w:t>- SAN COSTANZO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C7AD6" w14:textId="77777777" w:rsidR="00530523" w:rsidRPr="000D0BD2" w:rsidRDefault="00530523" w:rsidP="006723BE">
                  <w:pPr>
                    <w:pStyle w:val="rowtabella0"/>
                    <w:jc w:val="center"/>
                    <w:rPr>
                      <w:color w:val="002060"/>
                    </w:rPr>
                  </w:pPr>
                  <w:r w:rsidRPr="000D0BD2">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1132C" w14:textId="77777777" w:rsidR="00530523" w:rsidRPr="000D0BD2" w:rsidRDefault="00530523" w:rsidP="006723BE">
                  <w:pPr>
                    <w:pStyle w:val="rowtabella0"/>
                    <w:jc w:val="center"/>
                    <w:rPr>
                      <w:color w:val="002060"/>
                    </w:rPr>
                  </w:pPr>
                  <w:r w:rsidRPr="000D0BD2">
                    <w:rPr>
                      <w:color w:val="002060"/>
                    </w:rPr>
                    <w:t> </w:t>
                  </w:r>
                </w:p>
              </w:tc>
            </w:tr>
            <w:tr w:rsidR="00530523" w:rsidRPr="000D0BD2" w14:paraId="6E588DA5"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81C9BF" w14:textId="77777777" w:rsidR="00530523" w:rsidRPr="000D0BD2" w:rsidRDefault="00530523" w:rsidP="006723BE">
                  <w:pPr>
                    <w:pStyle w:val="rowtabella0"/>
                    <w:rPr>
                      <w:color w:val="002060"/>
                    </w:rPr>
                  </w:pPr>
                  <w:r w:rsidRPr="000D0BD2">
                    <w:rPr>
                      <w:color w:val="002060"/>
                    </w:rPr>
                    <w:lastRenderedPageBreak/>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2584BF" w14:textId="77777777" w:rsidR="00530523" w:rsidRPr="000D0BD2" w:rsidRDefault="00530523" w:rsidP="006723BE">
                  <w:pPr>
                    <w:pStyle w:val="rowtabella0"/>
                    <w:rPr>
                      <w:color w:val="002060"/>
                    </w:rPr>
                  </w:pPr>
                  <w:r w:rsidRPr="000D0BD2">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6268F5" w14:textId="77777777" w:rsidR="00530523" w:rsidRPr="000D0BD2" w:rsidRDefault="00530523" w:rsidP="006723BE">
                  <w:pPr>
                    <w:pStyle w:val="rowtabella0"/>
                    <w:jc w:val="center"/>
                    <w:rPr>
                      <w:color w:val="002060"/>
                    </w:rPr>
                  </w:pPr>
                  <w:r w:rsidRPr="000D0BD2">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61431D" w14:textId="77777777" w:rsidR="00530523" w:rsidRPr="000D0BD2" w:rsidRDefault="00530523" w:rsidP="006723BE">
                  <w:pPr>
                    <w:pStyle w:val="rowtabella0"/>
                    <w:jc w:val="center"/>
                    <w:rPr>
                      <w:color w:val="002060"/>
                    </w:rPr>
                  </w:pPr>
                  <w:r w:rsidRPr="000D0BD2">
                    <w:rPr>
                      <w:color w:val="002060"/>
                    </w:rPr>
                    <w:t> </w:t>
                  </w:r>
                </w:p>
              </w:tc>
            </w:tr>
            <w:tr w:rsidR="00530523" w:rsidRPr="000D0BD2" w14:paraId="6B86D8BF"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3ED22D" w14:textId="77777777" w:rsidR="00530523" w:rsidRPr="000D0BD2" w:rsidRDefault="00530523" w:rsidP="006723BE">
                  <w:pPr>
                    <w:pStyle w:val="rowtabella0"/>
                    <w:rPr>
                      <w:color w:val="002060"/>
                    </w:rPr>
                  </w:pPr>
                  <w:r w:rsidRPr="000D0BD2">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11DD17" w14:textId="77777777" w:rsidR="00530523" w:rsidRPr="000D0BD2" w:rsidRDefault="00530523" w:rsidP="006723BE">
                  <w:pPr>
                    <w:pStyle w:val="rowtabella0"/>
                    <w:rPr>
                      <w:color w:val="002060"/>
                    </w:rPr>
                  </w:pPr>
                  <w:r w:rsidRPr="000D0BD2">
                    <w:rPr>
                      <w:color w:val="002060"/>
                    </w:rPr>
                    <w:t xml:space="preserve">- SPECIAL ONE SPORTING </w:t>
                  </w:r>
                  <w:proofErr w:type="gramStart"/>
                  <w:r w:rsidRPr="000D0BD2">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5BA5E8" w14:textId="77777777" w:rsidR="00530523" w:rsidRPr="000D0BD2" w:rsidRDefault="00530523" w:rsidP="006723BE">
                  <w:pPr>
                    <w:pStyle w:val="rowtabella0"/>
                    <w:jc w:val="center"/>
                    <w:rPr>
                      <w:color w:val="002060"/>
                    </w:rPr>
                  </w:pPr>
                  <w:r w:rsidRPr="000D0BD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F87400" w14:textId="77777777" w:rsidR="00530523" w:rsidRPr="000D0BD2" w:rsidRDefault="00530523" w:rsidP="006723BE">
                  <w:pPr>
                    <w:pStyle w:val="rowtabella0"/>
                    <w:jc w:val="center"/>
                    <w:rPr>
                      <w:color w:val="002060"/>
                    </w:rPr>
                  </w:pPr>
                  <w:r w:rsidRPr="000D0BD2">
                    <w:rPr>
                      <w:color w:val="002060"/>
                    </w:rPr>
                    <w:t> </w:t>
                  </w:r>
                </w:p>
              </w:tc>
            </w:tr>
            <w:tr w:rsidR="00530523" w:rsidRPr="000D0BD2" w14:paraId="3071CA90"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3612CC" w14:textId="77777777" w:rsidR="00530523" w:rsidRPr="000D0BD2" w:rsidRDefault="00530523" w:rsidP="006723BE">
                  <w:pPr>
                    <w:pStyle w:val="rowtabella0"/>
                    <w:rPr>
                      <w:color w:val="002060"/>
                    </w:rPr>
                  </w:pPr>
                  <w:r w:rsidRPr="000D0BD2">
                    <w:rPr>
                      <w:color w:val="002060"/>
                    </w:rPr>
                    <w:t>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7BD5E1" w14:textId="77777777" w:rsidR="00530523" w:rsidRPr="000D0BD2" w:rsidRDefault="00530523" w:rsidP="006723BE">
                  <w:pPr>
                    <w:pStyle w:val="rowtabella0"/>
                    <w:rPr>
                      <w:color w:val="002060"/>
                    </w:rPr>
                  </w:pPr>
                  <w:r w:rsidRPr="000D0BD2">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C8F44D" w14:textId="77777777" w:rsidR="00530523" w:rsidRPr="000D0BD2" w:rsidRDefault="00530523" w:rsidP="006723BE">
                  <w:pPr>
                    <w:pStyle w:val="rowtabella0"/>
                    <w:jc w:val="center"/>
                    <w:rPr>
                      <w:color w:val="002060"/>
                    </w:rPr>
                  </w:pPr>
                  <w:r w:rsidRPr="000D0BD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510677" w14:textId="77777777" w:rsidR="00530523" w:rsidRPr="000D0BD2" w:rsidRDefault="00530523" w:rsidP="006723BE">
                  <w:pPr>
                    <w:pStyle w:val="rowtabella0"/>
                    <w:jc w:val="center"/>
                    <w:rPr>
                      <w:color w:val="002060"/>
                    </w:rPr>
                  </w:pPr>
                  <w:r w:rsidRPr="000D0BD2">
                    <w:rPr>
                      <w:color w:val="002060"/>
                    </w:rPr>
                    <w:t> </w:t>
                  </w:r>
                </w:p>
              </w:tc>
            </w:tr>
            <w:tr w:rsidR="00530523" w:rsidRPr="000D0BD2" w14:paraId="4EB048C7"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74CD28" w14:textId="77777777" w:rsidR="00530523" w:rsidRPr="000D0BD2" w:rsidRDefault="00530523" w:rsidP="006723BE">
                  <w:pPr>
                    <w:pStyle w:val="rowtabella0"/>
                    <w:rPr>
                      <w:color w:val="002060"/>
                    </w:rPr>
                  </w:pPr>
                  <w:r w:rsidRPr="000D0BD2">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EF3F03" w14:textId="77777777" w:rsidR="00530523" w:rsidRPr="000D0BD2" w:rsidRDefault="00530523" w:rsidP="006723BE">
                  <w:pPr>
                    <w:pStyle w:val="rowtabella0"/>
                    <w:rPr>
                      <w:color w:val="002060"/>
                    </w:rPr>
                  </w:pPr>
                  <w:r w:rsidRPr="000D0BD2">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513ADF" w14:textId="77777777" w:rsidR="00530523" w:rsidRPr="000D0BD2" w:rsidRDefault="00530523" w:rsidP="006723BE">
                  <w:pPr>
                    <w:pStyle w:val="rowtabella0"/>
                    <w:jc w:val="center"/>
                    <w:rPr>
                      <w:color w:val="002060"/>
                    </w:rPr>
                  </w:pPr>
                  <w:r w:rsidRPr="000D0BD2">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4C3C40" w14:textId="77777777" w:rsidR="00530523" w:rsidRPr="000D0BD2" w:rsidRDefault="00530523" w:rsidP="006723BE">
                  <w:pPr>
                    <w:pStyle w:val="rowtabella0"/>
                    <w:jc w:val="center"/>
                    <w:rPr>
                      <w:color w:val="002060"/>
                    </w:rPr>
                  </w:pPr>
                  <w:r w:rsidRPr="000D0BD2">
                    <w:rPr>
                      <w:color w:val="002060"/>
                    </w:rPr>
                    <w:t> </w:t>
                  </w:r>
                </w:p>
              </w:tc>
            </w:tr>
            <w:tr w:rsidR="00530523" w:rsidRPr="000D0BD2" w14:paraId="24F7E405"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E4D8ED" w14:textId="77777777" w:rsidR="00530523" w:rsidRPr="000D0BD2" w:rsidRDefault="00530523" w:rsidP="006723BE">
                  <w:pPr>
                    <w:pStyle w:val="rowtabella0"/>
                    <w:rPr>
                      <w:color w:val="002060"/>
                    </w:rPr>
                  </w:pPr>
                  <w:r w:rsidRPr="000D0BD2">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2E5BE" w14:textId="77777777" w:rsidR="00530523" w:rsidRPr="000D0BD2" w:rsidRDefault="00530523" w:rsidP="006723BE">
                  <w:pPr>
                    <w:pStyle w:val="rowtabella0"/>
                    <w:rPr>
                      <w:color w:val="002060"/>
                    </w:rPr>
                  </w:pPr>
                  <w:r w:rsidRPr="000D0BD2">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4AE92" w14:textId="77777777" w:rsidR="00530523" w:rsidRPr="000D0BD2" w:rsidRDefault="00530523" w:rsidP="006723BE">
                  <w:pPr>
                    <w:pStyle w:val="rowtabella0"/>
                    <w:jc w:val="center"/>
                    <w:rPr>
                      <w:color w:val="002060"/>
                    </w:rPr>
                  </w:pPr>
                  <w:r w:rsidRPr="000D0BD2">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9FD51" w14:textId="77777777" w:rsidR="00530523" w:rsidRPr="000D0BD2" w:rsidRDefault="00530523" w:rsidP="006723BE">
                  <w:pPr>
                    <w:pStyle w:val="rowtabella0"/>
                    <w:jc w:val="center"/>
                    <w:rPr>
                      <w:color w:val="002060"/>
                    </w:rPr>
                  </w:pPr>
                  <w:r w:rsidRPr="000D0BD2">
                    <w:rPr>
                      <w:color w:val="002060"/>
                    </w:rPr>
                    <w:t> </w:t>
                  </w:r>
                </w:p>
              </w:tc>
            </w:tr>
          </w:tbl>
          <w:p w14:paraId="54F35441" w14:textId="77777777" w:rsidR="00530523" w:rsidRPr="000D0BD2" w:rsidRDefault="00530523" w:rsidP="006723B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520474D8"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4238C" w14:textId="77777777" w:rsidR="00530523" w:rsidRPr="000D0BD2" w:rsidRDefault="00530523" w:rsidP="006723BE">
                  <w:pPr>
                    <w:pStyle w:val="headertabella0"/>
                    <w:rPr>
                      <w:color w:val="002060"/>
                    </w:rPr>
                  </w:pPr>
                  <w:r w:rsidRPr="000D0BD2">
                    <w:rPr>
                      <w:color w:val="002060"/>
                    </w:rPr>
                    <w:lastRenderedPageBreak/>
                    <w:t>GIRONE B - 10 Giornata - R</w:t>
                  </w:r>
                </w:p>
              </w:tc>
            </w:tr>
            <w:tr w:rsidR="00530523" w:rsidRPr="000D0BD2" w14:paraId="46FFE720"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036B26" w14:textId="77777777" w:rsidR="00530523" w:rsidRPr="000D0BD2" w:rsidRDefault="00530523" w:rsidP="006723BE">
                  <w:pPr>
                    <w:pStyle w:val="rowtabella0"/>
                    <w:rPr>
                      <w:color w:val="002060"/>
                    </w:rPr>
                  </w:pPr>
                  <w:r w:rsidRPr="000D0BD2">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23AC3" w14:textId="77777777" w:rsidR="00530523" w:rsidRPr="000D0BD2" w:rsidRDefault="00530523" w:rsidP="006723BE">
                  <w:pPr>
                    <w:pStyle w:val="rowtabella0"/>
                    <w:rPr>
                      <w:color w:val="002060"/>
                    </w:rPr>
                  </w:pPr>
                  <w:r w:rsidRPr="000D0BD2">
                    <w:rPr>
                      <w:color w:val="002060"/>
                    </w:rPr>
                    <w:t>- VIRTUS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54041" w14:textId="77777777" w:rsidR="00530523" w:rsidRPr="000D0BD2" w:rsidRDefault="00530523" w:rsidP="006723BE">
                  <w:pPr>
                    <w:pStyle w:val="rowtabella0"/>
                    <w:jc w:val="center"/>
                    <w:rPr>
                      <w:color w:val="002060"/>
                    </w:rPr>
                  </w:pPr>
                  <w:r w:rsidRPr="000D0BD2">
                    <w:rPr>
                      <w:color w:val="002060"/>
                    </w:rPr>
                    <w:t>7 - 5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EC95E" w14:textId="77777777" w:rsidR="00530523" w:rsidRPr="000D0BD2" w:rsidRDefault="00530523" w:rsidP="006723BE">
                  <w:pPr>
                    <w:pStyle w:val="rowtabella0"/>
                    <w:jc w:val="center"/>
                    <w:rPr>
                      <w:color w:val="002060"/>
                    </w:rPr>
                  </w:pPr>
                  <w:r w:rsidRPr="000D0BD2">
                    <w:rPr>
                      <w:color w:val="002060"/>
                    </w:rPr>
                    <w:t> </w:t>
                  </w:r>
                </w:p>
              </w:tc>
            </w:tr>
            <w:tr w:rsidR="00530523" w:rsidRPr="000D0BD2" w14:paraId="7F4B3588"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529781" w14:textId="77777777" w:rsidR="00530523" w:rsidRPr="000D0BD2" w:rsidRDefault="00530523" w:rsidP="006723BE">
                  <w:pPr>
                    <w:pStyle w:val="rowtabella0"/>
                    <w:rPr>
                      <w:color w:val="002060"/>
                    </w:rPr>
                  </w:pPr>
                  <w:r w:rsidRPr="000D0BD2">
                    <w:rPr>
                      <w:color w:val="002060"/>
                    </w:rPr>
                    <w:lastRenderedPageBreak/>
                    <w:t>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8B2AC0" w14:textId="77777777" w:rsidR="00530523" w:rsidRPr="000D0BD2" w:rsidRDefault="00530523" w:rsidP="006723BE">
                  <w:pPr>
                    <w:pStyle w:val="rowtabella0"/>
                    <w:rPr>
                      <w:color w:val="002060"/>
                    </w:rPr>
                  </w:pPr>
                  <w:r w:rsidRPr="000D0BD2">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F3B708" w14:textId="77777777" w:rsidR="00530523" w:rsidRPr="000D0BD2" w:rsidRDefault="00530523" w:rsidP="006723BE">
                  <w:pPr>
                    <w:pStyle w:val="rowtabella0"/>
                    <w:jc w:val="center"/>
                    <w:rPr>
                      <w:color w:val="002060"/>
                    </w:rPr>
                  </w:pPr>
                  <w:r w:rsidRPr="000D0BD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C178FD" w14:textId="77777777" w:rsidR="00530523" w:rsidRPr="000D0BD2" w:rsidRDefault="00530523" w:rsidP="006723BE">
                  <w:pPr>
                    <w:pStyle w:val="rowtabella0"/>
                    <w:jc w:val="center"/>
                    <w:rPr>
                      <w:color w:val="002060"/>
                    </w:rPr>
                  </w:pPr>
                  <w:r w:rsidRPr="000D0BD2">
                    <w:rPr>
                      <w:color w:val="002060"/>
                    </w:rPr>
                    <w:t> </w:t>
                  </w:r>
                </w:p>
              </w:tc>
            </w:tr>
            <w:tr w:rsidR="00530523" w:rsidRPr="000D0BD2" w14:paraId="71BCF3A3"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51A862" w14:textId="77777777" w:rsidR="00530523" w:rsidRPr="000D0BD2" w:rsidRDefault="00530523" w:rsidP="006723BE">
                  <w:pPr>
                    <w:pStyle w:val="rowtabella0"/>
                    <w:rPr>
                      <w:color w:val="002060"/>
                    </w:rPr>
                  </w:pPr>
                  <w:r w:rsidRPr="000D0BD2">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B56262" w14:textId="77777777" w:rsidR="00530523" w:rsidRPr="000D0BD2" w:rsidRDefault="00530523" w:rsidP="006723BE">
                  <w:pPr>
                    <w:pStyle w:val="rowtabella0"/>
                    <w:rPr>
                      <w:color w:val="002060"/>
                    </w:rPr>
                  </w:pPr>
                  <w:r w:rsidRPr="000D0BD2">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8C3EF1" w14:textId="77777777" w:rsidR="00530523" w:rsidRPr="000D0BD2" w:rsidRDefault="00530523" w:rsidP="006723BE">
                  <w:pPr>
                    <w:pStyle w:val="rowtabella0"/>
                    <w:jc w:val="center"/>
                    <w:rPr>
                      <w:color w:val="002060"/>
                    </w:rPr>
                  </w:pPr>
                  <w:r w:rsidRPr="000D0BD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577F58" w14:textId="77777777" w:rsidR="00530523" w:rsidRPr="000D0BD2" w:rsidRDefault="00530523" w:rsidP="006723BE">
                  <w:pPr>
                    <w:pStyle w:val="rowtabella0"/>
                    <w:jc w:val="center"/>
                    <w:rPr>
                      <w:color w:val="002060"/>
                    </w:rPr>
                  </w:pPr>
                  <w:r w:rsidRPr="000D0BD2">
                    <w:rPr>
                      <w:color w:val="002060"/>
                    </w:rPr>
                    <w:t> </w:t>
                  </w:r>
                </w:p>
              </w:tc>
            </w:tr>
            <w:tr w:rsidR="00530523" w:rsidRPr="000D0BD2" w14:paraId="3419A32B"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DB958C" w14:textId="77777777" w:rsidR="00530523" w:rsidRPr="000D0BD2" w:rsidRDefault="00530523" w:rsidP="006723BE">
                  <w:pPr>
                    <w:pStyle w:val="rowtabella0"/>
                    <w:rPr>
                      <w:color w:val="002060"/>
                    </w:rPr>
                  </w:pPr>
                  <w:r w:rsidRPr="000D0BD2">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050AD5" w14:textId="77777777" w:rsidR="00530523" w:rsidRPr="000D0BD2" w:rsidRDefault="00530523" w:rsidP="006723BE">
                  <w:pPr>
                    <w:pStyle w:val="rowtabella0"/>
                    <w:rPr>
                      <w:color w:val="002060"/>
                    </w:rPr>
                  </w:pPr>
                  <w:r w:rsidRPr="000D0BD2">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7D414E" w14:textId="77777777" w:rsidR="00530523" w:rsidRPr="000D0BD2" w:rsidRDefault="00530523" w:rsidP="006723BE">
                  <w:pPr>
                    <w:pStyle w:val="rowtabella0"/>
                    <w:jc w:val="center"/>
                    <w:rPr>
                      <w:color w:val="002060"/>
                    </w:rPr>
                  </w:pPr>
                  <w:r w:rsidRPr="000D0BD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F2273" w14:textId="77777777" w:rsidR="00530523" w:rsidRPr="000D0BD2" w:rsidRDefault="00530523" w:rsidP="006723BE">
                  <w:pPr>
                    <w:pStyle w:val="rowtabella0"/>
                    <w:jc w:val="center"/>
                    <w:rPr>
                      <w:color w:val="002060"/>
                    </w:rPr>
                  </w:pPr>
                  <w:r w:rsidRPr="000D0BD2">
                    <w:rPr>
                      <w:color w:val="002060"/>
                    </w:rPr>
                    <w:t> </w:t>
                  </w:r>
                </w:p>
              </w:tc>
            </w:tr>
            <w:tr w:rsidR="00530523" w:rsidRPr="000D0BD2" w14:paraId="5BB8F947"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95792B" w14:textId="77777777" w:rsidR="00530523" w:rsidRPr="000D0BD2" w:rsidRDefault="00530523" w:rsidP="006723BE">
                  <w:pPr>
                    <w:pStyle w:val="rowtabella0"/>
                    <w:rPr>
                      <w:color w:val="002060"/>
                    </w:rPr>
                  </w:pPr>
                  <w:r w:rsidRPr="000D0BD2">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564A93" w14:textId="77777777" w:rsidR="00530523" w:rsidRPr="000D0BD2" w:rsidRDefault="00530523" w:rsidP="006723BE">
                  <w:pPr>
                    <w:pStyle w:val="rowtabella0"/>
                    <w:rPr>
                      <w:color w:val="002060"/>
                    </w:rPr>
                  </w:pPr>
                  <w:r w:rsidRPr="000D0BD2">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77CF14" w14:textId="77777777" w:rsidR="00530523" w:rsidRPr="000D0BD2" w:rsidRDefault="00530523" w:rsidP="006723BE">
                  <w:pPr>
                    <w:pStyle w:val="rowtabella0"/>
                    <w:jc w:val="center"/>
                    <w:rPr>
                      <w:color w:val="002060"/>
                    </w:rPr>
                  </w:pPr>
                  <w:r w:rsidRPr="000D0BD2">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501EC3" w14:textId="77777777" w:rsidR="00530523" w:rsidRPr="000D0BD2" w:rsidRDefault="00530523" w:rsidP="006723BE">
                  <w:pPr>
                    <w:pStyle w:val="rowtabella0"/>
                    <w:jc w:val="center"/>
                    <w:rPr>
                      <w:color w:val="002060"/>
                    </w:rPr>
                  </w:pPr>
                  <w:r w:rsidRPr="000D0BD2">
                    <w:rPr>
                      <w:color w:val="002060"/>
                    </w:rPr>
                    <w:t> </w:t>
                  </w:r>
                </w:p>
              </w:tc>
            </w:tr>
            <w:tr w:rsidR="00530523" w:rsidRPr="000D0BD2" w14:paraId="15B00D58"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3FFBD9" w14:textId="77777777" w:rsidR="00530523" w:rsidRPr="000D0BD2" w:rsidRDefault="00530523" w:rsidP="006723BE">
                  <w:pPr>
                    <w:pStyle w:val="rowtabella0"/>
                    <w:rPr>
                      <w:color w:val="002060"/>
                      <w:lang w:val="es-ES"/>
                    </w:rPr>
                  </w:pPr>
                  <w:r w:rsidRPr="000D0BD2">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D929E" w14:textId="77777777" w:rsidR="00530523" w:rsidRPr="000D0BD2" w:rsidRDefault="00530523" w:rsidP="006723BE">
                  <w:pPr>
                    <w:pStyle w:val="rowtabella0"/>
                    <w:rPr>
                      <w:color w:val="002060"/>
                    </w:rPr>
                  </w:pPr>
                  <w:r w:rsidRPr="000D0BD2">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E889F" w14:textId="77777777" w:rsidR="00530523" w:rsidRPr="000D0BD2" w:rsidRDefault="00530523" w:rsidP="006723BE">
                  <w:pPr>
                    <w:pStyle w:val="rowtabella0"/>
                    <w:jc w:val="center"/>
                    <w:rPr>
                      <w:color w:val="002060"/>
                    </w:rPr>
                  </w:pPr>
                  <w:r w:rsidRPr="000D0BD2">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C11B4" w14:textId="77777777" w:rsidR="00530523" w:rsidRPr="000D0BD2" w:rsidRDefault="00530523" w:rsidP="006723BE">
                  <w:pPr>
                    <w:pStyle w:val="rowtabella0"/>
                    <w:jc w:val="center"/>
                    <w:rPr>
                      <w:color w:val="002060"/>
                    </w:rPr>
                  </w:pPr>
                  <w:r w:rsidRPr="000D0BD2">
                    <w:rPr>
                      <w:color w:val="002060"/>
                    </w:rPr>
                    <w:t> </w:t>
                  </w:r>
                </w:p>
              </w:tc>
            </w:tr>
            <w:tr w:rsidR="00530523" w:rsidRPr="000D0BD2" w14:paraId="0257AD11"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1DFCB27A" w14:textId="77777777" w:rsidR="00530523" w:rsidRPr="000D0BD2" w:rsidRDefault="00530523" w:rsidP="006723BE">
                  <w:pPr>
                    <w:pStyle w:val="rowtabella0"/>
                    <w:rPr>
                      <w:color w:val="002060"/>
                    </w:rPr>
                  </w:pPr>
                  <w:r w:rsidRPr="000D0BD2">
                    <w:rPr>
                      <w:color w:val="002060"/>
                    </w:rPr>
                    <w:t>(1) - disputata il 05/04/2025</w:t>
                  </w:r>
                </w:p>
              </w:tc>
            </w:tr>
          </w:tbl>
          <w:p w14:paraId="7897283C" w14:textId="77777777" w:rsidR="00530523" w:rsidRPr="000D0BD2" w:rsidRDefault="00530523" w:rsidP="006723BE">
            <w:pPr>
              <w:rPr>
                <w:color w:val="002060"/>
              </w:rPr>
            </w:pPr>
          </w:p>
        </w:tc>
      </w:tr>
    </w:tbl>
    <w:p w14:paraId="52795354" w14:textId="77777777" w:rsidR="00530523" w:rsidRPr="000D0BD2" w:rsidRDefault="00530523" w:rsidP="0053052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30523" w:rsidRPr="000D0BD2" w14:paraId="5AC8BA9F"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7E61031C"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EB135" w14:textId="77777777" w:rsidR="00530523" w:rsidRPr="000D0BD2" w:rsidRDefault="00530523" w:rsidP="006723BE">
                  <w:pPr>
                    <w:pStyle w:val="headertabella0"/>
                    <w:rPr>
                      <w:color w:val="002060"/>
                    </w:rPr>
                  </w:pPr>
                  <w:r w:rsidRPr="000D0BD2">
                    <w:rPr>
                      <w:color w:val="002060"/>
                    </w:rPr>
                    <w:t>GIRONE C - 10 Giornata - R</w:t>
                  </w:r>
                </w:p>
              </w:tc>
            </w:tr>
            <w:tr w:rsidR="00530523" w:rsidRPr="000D0BD2" w14:paraId="7A0055D3"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C14699" w14:textId="77777777" w:rsidR="00530523" w:rsidRPr="000D0BD2" w:rsidRDefault="00530523" w:rsidP="006723BE">
                  <w:pPr>
                    <w:pStyle w:val="rowtabella0"/>
                    <w:rPr>
                      <w:color w:val="002060"/>
                    </w:rPr>
                  </w:pPr>
                  <w:r w:rsidRPr="000D0BD2">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E5E7C" w14:textId="77777777" w:rsidR="00530523" w:rsidRPr="000D0BD2" w:rsidRDefault="00530523" w:rsidP="006723BE">
                  <w:pPr>
                    <w:pStyle w:val="rowtabella0"/>
                    <w:rPr>
                      <w:color w:val="002060"/>
                    </w:rPr>
                  </w:pPr>
                  <w:r w:rsidRPr="000D0BD2">
                    <w:rPr>
                      <w:color w:val="002060"/>
                    </w:rPr>
                    <w:t xml:space="preserve">- </w:t>
                  </w:r>
                  <w:proofErr w:type="gramStart"/>
                  <w:r w:rsidRPr="000D0BD2">
                    <w:rPr>
                      <w:color w:val="002060"/>
                    </w:rPr>
                    <w:t>CITTA</w:t>
                  </w:r>
                  <w:proofErr w:type="gramEnd"/>
                  <w:r w:rsidRPr="000D0BD2">
                    <w:rPr>
                      <w:color w:val="002060"/>
                    </w:rPr>
                    <w:t xml:space="preserve">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B7B0A" w14:textId="77777777" w:rsidR="00530523" w:rsidRPr="000D0BD2" w:rsidRDefault="00530523" w:rsidP="006723BE">
                  <w:pPr>
                    <w:pStyle w:val="rowtabella0"/>
                    <w:jc w:val="center"/>
                    <w:rPr>
                      <w:color w:val="002060"/>
                    </w:rPr>
                  </w:pPr>
                  <w:r w:rsidRPr="000D0BD2">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BE6C1" w14:textId="77777777" w:rsidR="00530523" w:rsidRPr="000D0BD2" w:rsidRDefault="00530523" w:rsidP="006723BE">
                  <w:pPr>
                    <w:pStyle w:val="rowtabella0"/>
                    <w:jc w:val="center"/>
                    <w:rPr>
                      <w:color w:val="002060"/>
                    </w:rPr>
                  </w:pPr>
                  <w:r w:rsidRPr="000D0BD2">
                    <w:rPr>
                      <w:color w:val="002060"/>
                    </w:rPr>
                    <w:t> </w:t>
                  </w:r>
                </w:p>
              </w:tc>
            </w:tr>
            <w:tr w:rsidR="00530523" w:rsidRPr="000D0BD2" w14:paraId="14B820CD"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E96613" w14:textId="77777777" w:rsidR="00530523" w:rsidRPr="000D0BD2" w:rsidRDefault="00530523" w:rsidP="006723BE">
                  <w:pPr>
                    <w:pStyle w:val="rowtabella0"/>
                    <w:rPr>
                      <w:color w:val="002060"/>
                    </w:rPr>
                  </w:pPr>
                  <w:r w:rsidRPr="000D0BD2">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FDF2CC" w14:textId="77777777" w:rsidR="00530523" w:rsidRPr="000D0BD2" w:rsidRDefault="00530523" w:rsidP="006723BE">
                  <w:pPr>
                    <w:pStyle w:val="rowtabella0"/>
                    <w:rPr>
                      <w:color w:val="002060"/>
                    </w:rPr>
                  </w:pPr>
                  <w:r w:rsidRPr="000D0BD2">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583461" w14:textId="77777777" w:rsidR="00530523" w:rsidRPr="000D0BD2" w:rsidRDefault="00530523" w:rsidP="006723BE">
                  <w:pPr>
                    <w:pStyle w:val="rowtabella0"/>
                    <w:jc w:val="center"/>
                    <w:rPr>
                      <w:color w:val="002060"/>
                    </w:rPr>
                  </w:pPr>
                  <w:r w:rsidRPr="000D0BD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DE56E3" w14:textId="77777777" w:rsidR="00530523" w:rsidRPr="000D0BD2" w:rsidRDefault="00530523" w:rsidP="006723BE">
                  <w:pPr>
                    <w:pStyle w:val="rowtabella0"/>
                    <w:jc w:val="center"/>
                    <w:rPr>
                      <w:color w:val="002060"/>
                    </w:rPr>
                  </w:pPr>
                  <w:r w:rsidRPr="000D0BD2">
                    <w:rPr>
                      <w:color w:val="002060"/>
                    </w:rPr>
                    <w:t> </w:t>
                  </w:r>
                </w:p>
              </w:tc>
            </w:tr>
            <w:tr w:rsidR="00530523" w:rsidRPr="000D0BD2" w14:paraId="31D9897E"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CF263F" w14:textId="77777777" w:rsidR="00530523" w:rsidRPr="000D0BD2" w:rsidRDefault="00530523" w:rsidP="006723BE">
                  <w:pPr>
                    <w:pStyle w:val="rowtabella0"/>
                    <w:rPr>
                      <w:color w:val="002060"/>
                    </w:rPr>
                  </w:pPr>
                  <w:r w:rsidRPr="000D0BD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FB2D8F" w14:textId="77777777" w:rsidR="00530523" w:rsidRPr="000D0BD2" w:rsidRDefault="00530523" w:rsidP="006723BE">
                  <w:pPr>
                    <w:pStyle w:val="rowtabella0"/>
                    <w:rPr>
                      <w:color w:val="002060"/>
                    </w:rPr>
                  </w:pPr>
                  <w:r w:rsidRPr="000D0BD2">
                    <w:rPr>
                      <w:color w:val="002060"/>
                    </w:rPr>
                    <w:t>- AVM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0F855D" w14:textId="77777777" w:rsidR="00530523" w:rsidRPr="000D0BD2" w:rsidRDefault="00530523" w:rsidP="006723BE">
                  <w:pPr>
                    <w:pStyle w:val="rowtabella0"/>
                    <w:jc w:val="center"/>
                    <w:rPr>
                      <w:color w:val="002060"/>
                    </w:rPr>
                  </w:pPr>
                  <w:r w:rsidRPr="000D0BD2">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7C2664" w14:textId="77777777" w:rsidR="00530523" w:rsidRPr="000D0BD2" w:rsidRDefault="00530523" w:rsidP="006723BE">
                  <w:pPr>
                    <w:pStyle w:val="rowtabella0"/>
                    <w:jc w:val="center"/>
                    <w:rPr>
                      <w:color w:val="002060"/>
                    </w:rPr>
                  </w:pPr>
                  <w:r w:rsidRPr="000D0BD2">
                    <w:rPr>
                      <w:color w:val="002060"/>
                    </w:rPr>
                    <w:t> </w:t>
                  </w:r>
                </w:p>
              </w:tc>
            </w:tr>
            <w:tr w:rsidR="00530523" w:rsidRPr="000D0BD2" w14:paraId="2C26B645"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7C8556" w14:textId="77777777" w:rsidR="00530523" w:rsidRPr="000D0BD2" w:rsidRDefault="00530523" w:rsidP="006723BE">
                  <w:pPr>
                    <w:pStyle w:val="rowtabella0"/>
                    <w:rPr>
                      <w:color w:val="002060"/>
                    </w:rPr>
                  </w:pPr>
                  <w:r w:rsidRPr="000D0BD2">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13F090" w14:textId="77777777" w:rsidR="00530523" w:rsidRPr="000D0BD2" w:rsidRDefault="00530523" w:rsidP="006723BE">
                  <w:pPr>
                    <w:pStyle w:val="rowtabella0"/>
                    <w:rPr>
                      <w:color w:val="002060"/>
                    </w:rPr>
                  </w:pPr>
                  <w:r w:rsidRPr="000D0BD2">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008042" w14:textId="77777777" w:rsidR="00530523" w:rsidRPr="000D0BD2" w:rsidRDefault="00530523" w:rsidP="006723BE">
                  <w:pPr>
                    <w:pStyle w:val="rowtabella0"/>
                    <w:jc w:val="center"/>
                    <w:rPr>
                      <w:color w:val="002060"/>
                    </w:rPr>
                  </w:pPr>
                  <w:r w:rsidRPr="000D0BD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452EF1" w14:textId="77777777" w:rsidR="00530523" w:rsidRPr="000D0BD2" w:rsidRDefault="00530523" w:rsidP="006723BE">
                  <w:pPr>
                    <w:pStyle w:val="rowtabella0"/>
                    <w:jc w:val="center"/>
                    <w:rPr>
                      <w:color w:val="002060"/>
                    </w:rPr>
                  </w:pPr>
                  <w:r w:rsidRPr="000D0BD2">
                    <w:rPr>
                      <w:color w:val="002060"/>
                    </w:rPr>
                    <w:t> </w:t>
                  </w:r>
                </w:p>
              </w:tc>
            </w:tr>
            <w:tr w:rsidR="00530523" w:rsidRPr="000D0BD2" w14:paraId="627D774F"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2B47A3" w14:textId="77777777" w:rsidR="00530523" w:rsidRPr="000D0BD2" w:rsidRDefault="00530523" w:rsidP="006723BE">
                  <w:pPr>
                    <w:pStyle w:val="rowtabella0"/>
                    <w:rPr>
                      <w:color w:val="002060"/>
                    </w:rPr>
                  </w:pPr>
                  <w:r w:rsidRPr="000D0BD2">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68187F" w14:textId="77777777" w:rsidR="00530523" w:rsidRPr="000D0BD2" w:rsidRDefault="00530523" w:rsidP="006723BE">
                  <w:pPr>
                    <w:pStyle w:val="rowtabella0"/>
                    <w:rPr>
                      <w:color w:val="002060"/>
                    </w:rPr>
                  </w:pPr>
                  <w:r w:rsidRPr="000D0BD2">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80A9A4" w14:textId="77777777" w:rsidR="00530523" w:rsidRPr="000D0BD2" w:rsidRDefault="00530523" w:rsidP="006723BE">
                  <w:pPr>
                    <w:pStyle w:val="rowtabella0"/>
                    <w:jc w:val="center"/>
                    <w:rPr>
                      <w:color w:val="002060"/>
                    </w:rPr>
                  </w:pPr>
                  <w:r w:rsidRPr="000D0BD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F8A276" w14:textId="77777777" w:rsidR="00530523" w:rsidRPr="000D0BD2" w:rsidRDefault="00530523" w:rsidP="006723BE">
                  <w:pPr>
                    <w:pStyle w:val="rowtabella0"/>
                    <w:jc w:val="center"/>
                    <w:rPr>
                      <w:color w:val="002060"/>
                    </w:rPr>
                  </w:pPr>
                  <w:r w:rsidRPr="000D0BD2">
                    <w:rPr>
                      <w:color w:val="002060"/>
                    </w:rPr>
                    <w:t> </w:t>
                  </w:r>
                </w:p>
              </w:tc>
            </w:tr>
            <w:tr w:rsidR="00530523" w:rsidRPr="000D0BD2" w14:paraId="753F9A23"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5707DD" w14:textId="77777777" w:rsidR="00530523" w:rsidRPr="000D0BD2" w:rsidRDefault="00530523" w:rsidP="006723BE">
                  <w:pPr>
                    <w:pStyle w:val="rowtabella0"/>
                    <w:rPr>
                      <w:color w:val="002060"/>
                    </w:rPr>
                  </w:pPr>
                  <w:r w:rsidRPr="000D0BD2">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56DEB" w14:textId="77777777" w:rsidR="00530523" w:rsidRPr="000D0BD2" w:rsidRDefault="00530523" w:rsidP="006723BE">
                  <w:pPr>
                    <w:pStyle w:val="rowtabella0"/>
                    <w:rPr>
                      <w:color w:val="002060"/>
                    </w:rPr>
                  </w:pPr>
                  <w:r w:rsidRPr="000D0BD2">
                    <w:rPr>
                      <w:color w:val="002060"/>
                    </w:rPr>
                    <w:t>- OLIMPIA JUVENTU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6B8E7" w14:textId="77777777" w:rsidR="00530523" w:rsidRPr="000D0BD2" w:rsidRDefault="00530523" w:rsidP="006723BE">
                  <w:pPr>
                    <w:pStyle w:val="rowtabella0"/>
                    <w:jc w:val="center"/>
                    <w:rPr>
                      <w:color w:val="002060"/>
                    </w:rPr>
                  </w:pPr>
                  <w:r w:rsidRPr="000D0BD2">
                    <w:rPr>
                      <w:color w:val="002060"/>
                    </w:rPr>
                    <w:t>8 - 8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028F2" w14:textId="77777777" w:rsidR="00530523" w:rsidRPr="000D0BD2" w:rsidRDefault="00530523" w:rsidP="006723BE">
                  <w:pPr>
                    <w:pStyle w:val="rowtabella0"/>
                    <w:jc w:val="center"/>
                    <w:rPr>
                      <w:color w:val="002060"/>
                    </w:rPr>
                  </w:pPr>
                  <w:r w:rsidRPr="000D0BD2">
                    <w:rPr>
                      <w:color w:val="002060"/>
                    </w:rPr>
                    <w:t> </w:t>
                  </w:r>
                </w:p>
              </w:tc>
            </w:tr>
            <w:tr w:rsidR="00530523" w:rsidRPr="000D0BD2" w14:paraId="0D8A116F"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240922D5" w14:textId="77777777" w:rsidR="00530523" w:rsidRPr="000D0BD2" w:rsidRDefault="00530523" w:rsidP="006723BE">
                  <w:pPr>
                    <w:pStyle w:val="rowtabella0"/>
                    <w:rPr>
                      <w:color w:val="002060"/>
                    </w:rPr>
                  </w:pPr>
                  <w:r w:rsidRPr="000D0BD2">
                    <w:rPr>
                      <w:color w:val="002060"/>
                    </w:rPr>
                    <w:t>(1) - disputata il 05/04/2025</w:t>
                  </w:r>
                </w:p>
              </w:tc>
            </w:tr>
          </w:tbl>
          <w:p w14:paraId="04CB90D1" w14:textId="77777777" w:rsidR="00530523" w:rsidRPr="000D0BD2" w:rsidRDefault="00530523" w:rsidP="006723B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7E91F262"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F4BF7" w14:textId="77777777" w:rsidR="00530523" w:rsidRPr="000D0BD2" w:rsidRDefault="00530523" w:rsidP="006723BE">
                  <w:pPr>
                    <w:pStyle w:val="headertabella0"/>
                    <w:rPr>
                      <w:color w:val="002060"/>
                    </w:rPr>
                  </w:pPr>
                  <w:r w:rsidRPr="000D0BD2">
                    <w:rPr>
                      <w:color w:val="002060"/>
                    </w:rPr>
                    <w:t>GIRONE D - 10 Giornata - R</w:t>
                  </w:r>
                </w:p>
              </w:tc>
            </w:tr>
            <w:tr w:rsidR="00530523" w:rsidRPr="000D0BD2" w14:paraId="1F3ECC0C"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0C8786" w14:textId="77777777" w:rsidR="00530523" w:rsidRPr="000D0BD2" w:rsidRDefault="00530523" w:rsidP="006723BE">
                  <w:pPr>
                    <w:pStyle w:val="rowtabella0"/>
                    <w:rPr>
                      <w:color w:val="002060"/>
                    </w:rPr>
                  </w:pPr>
                  <w:r w:rsidRPr="000D0BD2">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7E524" w14:textId="77777777" w:rsidR="00530523" w:rsidRPr="000D0BD2" w:rsidRDefault="00530523" w:rsidP="006723BE">
                  <w:pPr>
                    <w:pStyle w:val="rowtabella0"/>
                    <w:rPr>
                      <w:color w:val="002060"/>
                    </w:rPr>
                  </w:pPr>
                  <w:r w:rsidRPr="000D0BD2">
                    <w:rPr>
                      <w:color w:val="002060"/>
                    </w:rPr>
                    <w:t>- EUROPE TT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E582B" w14:textId="77777777" w:rsidR="00530523" w:rsidRPr="000D0BD2" w:rsidRDefault="00530523" w:rsidP="006723BE">
                  <w:pPr>
                    <w:pStyle w:val="rowtabella0"/>
                    <w:jc w:val="center"/>
                    <w:rPr>
                      <w:color w:val="002060"/>
                    </w:rPr>
                  </w:pPr>
                  <w:r w:rsidRPr="000D0BD2">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9250B" w14:textId="77777777" w:rsidR="00530523" w:rsidRPr="000D0BD2" w:rsidRDefault="00530523" w:rsidP="006723BE">
                  <w:pPr>
                    <w:pStyle w:val="rowtabella0"/>
                    <w:jc w:val="center"/>
                    <w:rPr>
                      <w:color w:val="002060"/>
                    </w:rPr>
                  </w:pPr>
                  <w:r w:rsidRPr="000D0BD2">
                    <w:rPr>
                      <w:color w:val="002060"/>
                    </w:rPr>
                    <w:t> </w:t>
                  </w:r>
                </w:p>
              </w:tc>
            </w:tr>
            <w:tr w:rsidR="00530523" w:rsidRPr="000D0BD2" w14:paraId="2ECFC010"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26B2EA" w14:textId="77777777" w:rsidR="00530523" w:rsidRPr="000D0BD2" w:rsidRDefault="00530523" w:rsidP="006723BE">
                  <w:pPr>
                    <w:pStyle w:val="rowtabella0"/>
                    <w:rPr>
                      <w:color w:val="002060"/>
                    </w:rPr>
                  </w:pPr>
                  <w:r w:rsidRPr="000D0BD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AA8A95" w14:textId="77777777" w:rsidR="00530523" w:rsidRPr="000D0BD2" w:rsidRDefault="00530523" w:rsidP="006723BE">
                  <w:pPr>
                    <w:pStyle w:val="rowtabella0"/>
                    <w:rPr>
                      <w:color w:val="002060"/>
                    </w:rPr>
                  </w:pPr>
                  <w:r w:rsidRPr="000D0BD2">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934C38" w14:textId="77777777" w:rsidR="00530523" w:rsidRPr="000D0BD2" w:rsidRDefault="00530523" w:rsidP="006723BE">
                  <w:pPr>
                    <w:pStyle w:val="rowtabella0"/>
                    <w:jc w:val="center"/>
                    <w:rPr>
                      <w:color w:val="002060"/>
                    </w:rPr>
                  </w:pPr>
                  <w:r w:rsidRPr="000D0BD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DFF53B" w14:textId="77777777" w:rsidR="00530523" w:rsidRPr="000D0BD2" w:rsidRDefault="00530523" w:rsidP="006723BE">
                  <w:pPr>
                    <w:pStyle w:val="rowtabella0"/>
                    <w:jc w:val="center"/>
                    <w:rPr>
                      <w:color w:val="002060"/>
                    </w:rPr>
                  </w:pPr>
                  <w:r w:rsidRPr="000D0BD2">
                    <w:rPr>
                      <w:color w:val="002060"/>
                    </w:rPr>
                    <w:t> </w:t>
                  </w:r>
                </w:p>
              </w:tc>
            </w:tr>
            <w:tr w:rsidR="00530523" w:rsidRPr="000D0BD2" w14:paraId="23E9E87D"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07E14E" w14:textId="77777777" w:rsidR="00530523" w:rsidRPr="000D0BD2" w:rsidRDefault="00530523" w:rsidP="006723BE">
                  <w:pPr>
                    <w:pStyle w:val="rowtabella0"/>
                    <w:rPr>
                      <w:color w:val="002060"/>
                    </w:rPr>
                  </w:pPr>
                  <w:r w:rsidRPr="000D0BD2">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5B4FB8" w14:textId="77777777" w:rsidR="00530523" w:rsidRPr="000D0BD2" w:rsidRDefault="00530523" w:rsidP="006723BE">
                  <w:pPr>
                    <w:pStyle w:val="rowtabella0"/>
                    <w:rPr>
                      <w:color w:val="002060"/>
                    </w:rPr>
                  </w:pPr>
                  <w:r w:rsidRPr="000D0BD2">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0E0C5B" w14:textId="77777777" w:rsidR="00530523" w:rsidRPr="000D0BD2" w:rsidRDefault="00530523" w:rsidP="006723BE">
                  <w:pPr>
                    <w:pStyle w:val="rowtabella0"/>
                    <w:jc w:val="center"/>
                    <w:rPr>
                      <w:color w:val="002060"/>
                    </w:rPr>
                  </w:pPr>
                  <w:r w:rsidRPr="000D0BD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FCAF9D" w14:textId="77777777" w:rsidR="00530523" w:rsidRPr="000D0BD2" w:rsidRDefault="00530523" w:rsidP="006723BE">
                  <w:pPr>
                    <w:pStyle w:val="rowtabella0"/>
                    <w:jc w:val="center"/>
                    <w:rPr>
                      <w:color w:val="002060"/>
                    </w:rPr>
                  </w:pPr>
                  <w:r w:rsidRPr="000D0BD2">
                    <w:rPr>
                      <w:color w:val="002060"/>
                    </w:rPr>
                    <w:t> </w:t>
                  </w:r>
                </w:p>
              </w:tc>
            </w:tr>
            <w:tr w:rsidR="00530523" w:rsidRPr="000D0BD2" w14:paraId="1193819B"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88BDB4" w14:textId="77777777" w:rsidR="00530523" w:rsidRPr="000D0BD2" w:rsidRDefault="00530523" w:rsidP="006723BE">
                  <w:pPr>
                    <w:pStyle w:val="rowtabella0"/>
                    <w:rPr>
                      <w:color w:val="002060"/>
                    </w:rPr>
                  </w:pPr>
                  <w:r w:rsidRPr="000D0BD2">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E2885F" w14:textId="77777777" w:rsidR="00530523" w:rsidRPr="000D0BD2" w:rsidRDefault="00530523" w:rsidP="006723BE">
                  <w:pPr>
                    <w:pStyle w:val="rowtabella0"/>
                    <w:rPr>
                      <w:color w:val="002060"/>
                    </w:rPr>
                  </w:pPr>
                  <w:r w:rsidRPr="000D0BD2">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966027" w14:textId="77777777" w:rsidR="00530523" w:rsidRPr="000D0BD2" w:rsidRDefault="00530523" w:rsidP="006723BE">
                  <w:pPr>
                    <w:pStyle w:val="rowtabella0"/>
                    <w:jc w:val="center"/>
                    <w:rPr>
                      <w:color w:val="002060"/>
                    </w:rPr>
                  </w:pPr>
                  <w:r w:rsidRPr="000D0BD2">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F3A87D" w14:textId="77777777" w:rsidR="00530523" w:rsidRPr="000D0BD2" w:rsidRDefault="00530523" w:rsidP="006723BE">
                  <w:pPr>
                    <w:pStyle w:val="rowtabella0"/>
                    <w:jc w:val="center"/>
                    <w:rPr>
                      <w:color w:val="002060"/>
                    </w:rPr>
                  </w:pPr>
                  <w:r w:rsidRPr="000D0BD2">
                    <w:rPr>
                      <w:color w:val="002060"/>
                    </w:rPr>
                    <w:t> </w:t>
                  </w:r>
                </w:p>
              </w:tc>
            </w:tr>
            <w:tr w:rsidR="00530523" w:rsidRPr="000D0BD2" w14:paraId="509918C7"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DFC1A4" w14:textId="77777777" w:rsidR="00530523" w:rsidRPr="000D0BD2" w:rsidRDefault="00530523" w:rsidP="006723BE">
                  <w:pPr>
                    <w:pStyle w:val="rowtabella0"/>
                    <w:rPr>
                      <w:color w:val="002060"/>
                    </w:rPr>
                  </w:pPr>
                  <w:r w:rsidRPr="000D0BD2">
                    <w:rPr>
                      <w:color w:val="002060"/>
                    </w:rPr>
                    <w:t xml:space="preserve">(1) REAL FABRIANO </w:t>
                  </w:r>
                  <w:proofErr w:type="gramStart"/>
                  <w:r w:rsidRPr="000D0BD2">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4A278" w14:textId="77777777" w:rsidR="00530523" w:rsidRPr="000D0BD2" w:rsidRDefault="00530523" w:rsidP="006723BE">
                  <w:pPr>
                    <w:pStyle w:val="rowtabella0"/>
                    <w:rPr>
                      <w:color w:val="002060"/>
                    </w:rPr>
                  </w:pPr>
                  <w:r w:rsidRPr="000D0BD2">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A9B307" w14:textId="77777777" w:rsidR="00530523" w:rsidRPr="000D0BD2" w:rsidRDefault="00530523" w:rsidP="006723BE">
                  <w:pPr>
                    <w:pStyle w:val="rowtabella0"/>
                    <w:jc w:val="center"/>
                    <w:rPr>
                      <w:color w:val="002060"/>
                    </w:rPr>
                  </w:pPr>
                  <w:r w:rsidRPr="000D0BD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4600CB" w14:textId="77777777" w:rsidR="00530523" w:rsidRPr="000D0BD2" w:rsidRDefault="00530523" w:rsidP="006723BE">
                  <w:pPr>
                    <w:pStyle w:val="rowtabella0"/>
                    <w:jc w:val="center"/>
                    <w:rPr>
                      <w:color w:val="002060"/>
                    </w:rPr>
                  </w:pPr>
                  <w:r w:rsidRPr="000D0BD2">
                    <w:rPr>
                      <w:color w:val="002060"/>
                    </w:rPr>
                    <w:t> </w:t>
                  </w:r>
                </w:p>
              </w:tc>
            </w:tr>
            <w:tr w:rsidR="00530523" w:rsidRPr="000D0BD2" w14:paraId="4D6F3ED2"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86A81" w14:textId="77777777" w:rsidR="00530523" w:rsidRPr="000D0BD2" w:rsidRDefault="00530523" w:rsidP="006723BE">
                  <w:pPr>
                    <w:pStyle w:val="rowtabella0"/>
                    <w:rPr>
                      <w:color w:val="002060"/>
                    </w:rPr>
                  </w:pPr>
                  <w:r w:rsidRPr="000D0BD2">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A9309" w14:textId="77777777" w:rsidR="00530523" w:rsidRPr="000D0BD2" w:rsidRDefault="00530523" w:rsidP="006723BE">
                  <w:pPr>
                    <w:pStyle w:val="rowtabella0"/>
                    <w:rPr>
                      <w:color w:val="002060"/>
                    </w:rPr>
                  </w:pPr>
                  <w:r w:rsidRPr="000D0BD2">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76E46" w14:textId="77777777" w:rsidR="00530523" w:rsidRPr="000D0BD2" w:rsidRDefault="00530523" w:rsidP="006723BE">
                  <w:pPr>
                    <w:pStyle w:val="rowtabella0"/>
                    <w:jc w:val="center"/>
                    <w:rPr>
                      <w:color w:val="002060"/>
                    </w:rPr>
                  </w:pPr>
                  <w:r w:rsidRPr="000D0BD2">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E6180" w14:textId="77777777" w:rsidR="00530523" w:rsidRPr="000D0BD2" w:rsidRDefault="00530523" w:rsidP="006723BE">
                  <w:pPr>
                    <w:pStyle w:val="rowtabella0"/>
                    <w:jc w:val="center"/>
                    <w:rPr>
                      <w:color w:val="002060"/>
                    </w:rPr>
                  </w:pPr>
                  <w:r w:rsidRPr="000D0BD2">
                    <w:rPr>
                      <w:color w:val="002060"/>
                    </w:rPr>
                    <w:t> </w:t>
                  </w:r>
                </w:p>
              </w:tc>
            </w:tr>
            <w:tr w:rsidR="00530523" w:rsidRPr="000D0BD2" w14:paraId="3D5E3CB2"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3FC9D787" w14:textId="77777777" w:rsidR="00530523" w:rsidRPr="000D0BD2" w:rsidRDefault="00530523" w:rsidP="006723BE">
                  <w:pPr>
                    <w:pStyle w:val="rowtabella0"/>
                    <w:rPr>
                      <w:color w:val="002060"/>
                    </w:rPr>
                  </w:pPr>
                  <w:r w:rsidRPr="000D0BD2">
                    <w:rPr>
                      <w:color w:val="002060"/>
                    </w:rPr>
                    <w:t>(1) - disputata il 05/04/2025</w:t>
                  </w:r>
                </w:p>
              </w:tc>
            </w:tr>
          </w:tbl>
          <w:p w14:paraId="634B4CA8" w14:textId="77777777" w:rsidR="00530523" w:rsidRPr="000D0BD2" w:rsidRDefault="00530523" w:rsidP="006723BE">
            <w:pPr>
              <w:rPr>
                <w:color w:val="002060"/>
              </w:rPr>
            </w:pPr>
          </w:p>
        </w:tc>
      </w:tr>
    </w:tbl>
    <w:p w14:paraId="61AC4DAF" w14:textId="77777777" w:rsidR="00530523" w:rsidRPr="000D0BD2" w:rsidRDefault="00530523" w:rsidP="00530523">
      <w:pPr>
        <w:pStyle w:val="breakline"/>
        <w:rPr>
          <w:rFonts w:eastAsiaTheme="minorEastAsia"/>
          <w:color w:val="002060"/>
        </w:rPr>
      </w:pPr>
    </w:p>
    <w:p w14:paraId="2A2D304E" w14:textId="77777777" w:rsidR="00530523" w:rsidRPr="000D0BD2" w:rsidRDefault="00530523" w:rsidP="00530523">
      <w:pPr>
        <w:pStyle w:val="breakline"/>
        <w:rPr>
          <w:color w:val="002060"/>
        </w:rPr>
      </w:pPr>
    </w:p>
    <w:p w14:paraId="22A2F23C" w14:textId="77777777" w:rsidR="00530523" w:rsidRPr="000D0BD2" w:rsidRDefault="00530523" w:rsidP="00530523">
      <w:pPr>
        <w:pStyle w:val="sottotitolocampionato10"/>
        <w:rPr>
          <w:color w:val="002060"/>
        </w:rPr>
      </w:pPr>
      <w:r w:rsidRPr="000D0BD2">
        <w:rPr>
          <w:color w:val="002060"/>
        </w:rPr>
        <w:t>RISULTATI UFFICIALI GARE DEL 04/04/2025</w:t>
      </w:r>
    </w:p>
    <w:p w14:paraId="2F39323F"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39E95ACC"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30523" w:rsidRPr="000D0BD2" w14:paraId="579887A9"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4F917B52"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D10FC" w14:textId="77777777" w:rsidR="00530523" w:rsidRPr="000D0BD2" w:rsidRDefault="00530523" w:rsidP="006723BE">
                  <w:pPr>
                    <w:pStyle w:val="headertabella0"/>
                    <w:rPr>
                      <w:color w:val="002060"/>
                    </w:rPr>
                  </w:pPr>
                  <w:r w:rsidRPr="000D0BD2">
                    <w:rPr>
                      <w:color w:val="002060"/>
                    </w:rPr>
                    <w:t>GIRONE E - 12 Giornata - R</w:t>
                  </w:r>
                </w:p>
              </w:tc>
            </w:tr>
            <w:tr w:rsidR="00530523" w:rsidRPr="000D0BD2" w14:paraId="69E98A41"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34E896" w14:textId="77777777" w:rsidR="00530523" w:rsidRPr="000D0BD2" w:rsidRDefault="00530523" w:rsidP="006723BE">
                  <w:pPr>
                    <w:pStyle w:val="rowtabella0"/>
                    <w:rPr>
                      <w:color w:val="002060"/>
                    </w:rPr>
                  </w:pPr>
                  <w:r w:rsidRPr="000D0BD2">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B7644" w14:textId="77777777" w:rsidR="00530523" w:rsidRPr="000D0BD2" w:rsidRDefault="00530523" w:rsidP="006723BE">
                  <w:pPr>
                    <w:pStyle w:val="rowtabella0"/>
                    <w:rPr>
                      <w:color w:val="002060"/>
                    </w:rPr>
                  </w:pPr>
                  <w:r w:rsidRPr="000D0BD2">
                    <w:rPr>
                      <w:color w:val="002060"/>
                    </w:rPr>
                    <w:t>- POL. SPORT COMMUNICATION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4FC40" w14:textId="77777777" w:rsidR="00530523" w:rsidRPr="000D0BD2" w:rsidRDefault="00530523" w:rsidP="006723BE">
                  <w:pPr>
                    <w:pStyle w:val="rowtabella0"/>
                    <w:jc w:val="center"/>
                    <w:rPr>
                      <w:color w:val="002060"/>
                    </w:rPr>
                  </w:pPr>
                  <w:r w:rsidRPr="000D0BD2">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DEC29" w14:textId="77777777" w:rsidR="00530523" w:rsidRPr="000D0BD2" w:rsidRDefault="00530523" w:rsidP="006723BE">
                  <w:pPr>
                    <w:pStyle w:val="rowtabella0"/>
                    <w:jc w:val="center"/>
                    <w:rPr>
                      <w:color w:val="002060"/>
                    </w:rPr>
                  </w:pPr>
                  <w:r w:rsidRPr="000D0BD2">
                    <w:rPr>
                      <w:color w:val="002060"/>
                    </w:rPr>
                    <w:t> </w:t>
                  </w:r>
                </w:p>
              </w:tc>
            </w:tr>
            <w:tr w:rsidR="00530523" w:rsidRPr="000D0BD2" w14:paraId="3D34CC96"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69C3A5" w14:textId="77777777" w:rsidR="00530523" w:rsidRPr="000D0BD2" w:rsidRDefault="00530523" w:rsidP="006723BE">
                  <w:pPr>
                    <w:pStyle w:val="rowtabella0"/>
                    <w:rPr>
                      <w:color w:val="002060"/>
                    </w:rPr>
                  </w:pPr>
                  <w:r w:rsidRPr="000D0BD2">
                    <w:rPr>
                      <w:color w:val="002060"/>
                    </w:rPr>
                    <w:t>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835739" w14:textId="77777777" w:rsidR="00530523" w:rsidRPr="000D0BD2" w:rsidRDefault="00530523" w:rsidP="006723BE">
                  <w:pPr>
                    <w:pStyle w:val="rowtabella0"/>
                    <w:rPr>
                      <w:color w:val="002060"/>
                    </w:rPr>
                  </w:pPr>
                  <w:r w:rsidRPr="000D0BD2">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B60E15" w14:textId="77777777" w:rsidR="00530523" w:rsidRPr="000D0BD2" w:rsidRDefault="00530523" w:rsidP="006723BE">
                  <w:pPr>
                    <w:pStyle w:val="rowtabella0"/>
                    <w:jc w:val="center"/>
                    <w:rPr>
                      <w:color w:val="002060"/>
                    </w:rPr>
                  </w:pPr>
                  <w:r w:rsidRPr="000D0BD2">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471671" w14:textId="77777777" w:rsidR="00530523" w:rsidRPr="000D0BD2" w:rsidRDefault="00530523" w:rsidP="006723BE">
                  <w:pPr>
                    <w:pStyle w:val="rowtabella0"/>
                    <w:jc w:val="center"/>
                    <w:rPr>
                      <w:color w:val="002060"/>
                    </w:rPr>
                  </w:pPr>
                  <w:r w:rsidRPr="000D0BD2">
                    <w:rPr>
                      <w:color w:val="002060"/>
                    </w:rPr>
                    <w:t> </w:t>
                  </w:r>
                </w:p>
              </w:tc>
            </w:tr>
            <w:tr w:rsidR="00530523" w:rsidRPr="000D0BD2" w14:paraId="5A9B62F9"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9960AC" w14:textId="77777777" w:rsidR="00530523" w:rsidRPr="000D0BD2" w:rsidRDefault="00530523" w:rsidP="006723BE">
                  <w:pPr>
                    <w:pStyle w:val="rowtabella0"/>
                    <w:rPr>
                      <w:color w:val="002060"/>
                    </w:rPr>
                  </w:pPr>
                  <w:r w:rsidRPr="000D0BD2">
                    <w:rPr>
                      <w:color w:val="002060"/>
                    </w:rPr>
                    <w:t xml:space="preserve">CALCIO </w:t>
                  </w:r>
                  <w:proofErr w:type="gramStart"/>
                  <w:r w:rsidRPr="000D0BD2">
                    <w:rPr>
                      <w:color w:val="002060"/>
                    </w:rPr>
                    <w:t>S.ELPIDIO</w:t>
                  </w:r>
                  <w:proofErr w:type="gramEnd"/>
                  <w:r w:rsidRPr="000D0BD2">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1E7994" w14:textId="77777777" w:rsidR="00530523" w:rsidRPr="000D0BD2" w:rsidRDefault="00530523" w:rsidP="006723BE">
                  <w:pPr>
                    <w:pStyle w:val="rowtabella0"/>
                    <w:rPr>
                      <w:color w:val="002060"/>
                    </w:rPr>
                  </w:pPr>
                  <w:r w:rsidRPr="000D0BD2">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2B0D76" w14:textId="77777777" w:rsidR="00530523" w:rsidRPr="000D0BD2" w:rsidRDefault="00530523" w:rsidP="006723BE">
                  <w:pPr>
                    <w:pStyle w:val="rowtabella0"/>
                    <w:jc w:val="center"/>
                    <w:rPr>
                      <w:color w:val="002060"/>
                    </w:rPr>
                  </w:pPr>
                  <w:r w:rsidRPr="000D0BD2">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B05AE1" w14:textId="77777777" w:rsidR="00530523" w:rsidRPr="000D0BD2" w:rsidRDefault="00530523" w:rsidP="006723BE">
                  <w:pPr>
                    <w:pStyle w:val="rowtabella0"/>
                    <w:jc w:val="center"/>
                    <w:rPr>
                      <w:color w:val="002060"/>
                    </w:rPr>
                  </w:pPr>
                  <w:r w:rsidRPr="000D0BD2">
                    <w:rPr>
                      <w:color w:val="002060"/>
                    </w:rPr>
                    <w:t> </w:t>
                  </w:r>
                </w:p>
              </w:tc>
            </w:tr>
            <w:tr w:rsidR="00530523" w:rsidRPr="000D0BD2" w14:paraId="53F3658E"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30C067" w14:textId="77777777" w:rsidR="00530523" w:rsidRPr="000D0BD2" w:rsidRDefault="00530523" w:rsidP="006723BE">
                  <w:pPr>
                    <w:pStyle w:val="rowtabella0"/>
                    <w:rPr>
                      <w:color w:val="002060"/>
                    </w:rPr>
                  </w:pPr>
                  <w:r w:rsidRPr="000D0BD2">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51F001" w14:textId="77777777" w:rsidR="00530523" w:rsidRPr="000D0BD2" w:rsidRDefault="00530523" w:rsidP="006723BE">
                  <w:pPr>
                    <w:pStyle w:val="rowtabella0"/>
                    <w:rPr>
                      <w:color w:val="002060"/>
                    </w:rPr>
                  </w:pPr>
                  <w:r w:rsidRPr="000D0BD2">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71463B" w14:textId="77777777" w:rsidR="00530523" w:rsidRPr="000D0BD2" w:rsidRDefault="00530523" w:rsidP="006723BE">
                  <w:pPr>
                    <w:pStyle w:val="rowtabella0"/>
                    <w:jc w:val="center"/>
                    <w:rPr>
                      <w:color w:val="002060"/>
                    </w:rPr>
                  </w:pPr>
                  <w:r w:rsidRPr="000D0BD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A0268B" w14:textId="77777777" w:rsidR="00530523" w:rsidRPr="000D0BD2" w:rsidRDefault="00530523" w:rsidP="006723BE">
                  <w:pPr>
                    <w:pStyle w:val="rowtabella0"/>
                    <w:jc w:val="center"/>
                    <w:rPr>
                      <w:color w:val="002060"/>
                    </w:rPr>
                  </w:pPr>
                  <w:r w:rsidRPr="000D0BD2">
                    <w:rPr>
                      <w:color w:val="002060"/>
                    </w:rPr>
                    <w:t> </w:t>
                  </w:r>
                </w:p>
              </w:tc>
            </w:tr>
            <w:tr w:rsidR="00530523" w:rsidRPr="000D0BD2" w14:paraId="4419D087"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8BE83B" w14:textId="77777777" w:rsidR="00530523" w:rsidRPr="000D0BD2" w:rsidRDefault="00530523" w:rsidP="006723BE">
                  <w:pPr>
                    <w:pStyle w:val="rowtabella0"/>
                    <w:rPr>
                      <w:color w:val="002060"/>
                    </w:rPr>
                  </w:pPr>
                  <w:r w:rsidRPr="000D0BD2">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58EBA4" w14:textId="77777777" w:rsidR="00530523" w:rsidRPr="000D0BD2" w:rsidRDefault="00530523" w:rsidP="006723BE">
                  <w:pPr>
                    <w:pStyle w:val="rowtabella0"/>
                    <w:rPr>
                      <w:color w:val="002060"/>
                    </w:rPr>
                  </w:pPr>
                  <w:r w:rsidRPr="000D0BD2">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549BA3" w14:textId="77777777" w:rsidR="00530523" w:rsidRPr="000D0BD2" w:rsidRDefault="00530523" w:rsidP="006723BE">
                  <w:pPr>
                    <w:pStyle w:val="rowtabella0"/>
                    <w:jc w:val="center"/>
                    <w:rPr>
                      <w:color w:val="002060"/>
                    </w:rPr>
                  </w:pPr>
                  <w:r w:rsidRPr="000D0BD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E3AABD" w14:textId="77777777" w:rsidR="00530523" w:rsidRPr="000D0BD2" w:rsidRDefault="00530523" w:rsidP="006723BE">
                  <w:pPr>
                    <w:pStyle w:val="rowtabella0"/>
                    <w:jc w:val="center"/>
                    <w:rPr>
                      <w:color w:val="002060"/>
                    </w:rPr>
                  </w:pPr>
                  <w:r w:rsidRPr="000D0BD2">
                    <w:rPr>
                      <w:color w:val="002060"/>
                    </w:rPr>
                    <w:t> </w:t>
                  </w:r>
                </w:p>
              </w:tc>
            </w:tr>
            <w:tr w:rsidR="00530523" w:rsidRPr="000D0BD2" w14:paraId="6FBB36ED"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61A9E7" w14:textId="77777777" w:rsidR="00530523" w:rsidRPr="000D0BD2" w:rsidRDefault="00530523" w:rsidP="006723BE">
                  <w:pPr>
                    <w:pStyle w:val="rowtabella0"/>
                    <w:rPr>
                      <w:color w:val="002060"/>
                    </w:rPr>
                  </w:pPr>
                  <w:r w:rsidRPr="000D0BD2">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FDB1D" w14:textId="77777777" w:rsidR="00530523" w:rsidRPr="000D0BD2" w:rsidRDefault="00530523" w:rsidP="006723BE">
                  <w:pPr>
                    <w:pStyle w:val="rowtabella0"/>
                    <w:rPr>
                      <w:color w:val="002060"/>
                    </w:rPr>
                  </w:pPr>
                  <w:r w:rsidRPr="000D0BD2">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592FE" w14:textId="77777777" w:rsidR="00530523" w:rsidRPr="000D0BD2" w:rsidRDefault="00530523" w:rsidP="006723BE">
                  <w:pPr>
                    <w:pStyle w:val="rowtabella0"/>
                    <w:jc w:val="center"/>
                    <w:rPr>
                      <w:color w:val="002060"/>
                    </w:rPr>
                  </w:pPr>
                  <w:r w:rsidRPr="000D0BD2">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50199" w14:textId="77777777" w:rsidR="00530523" w:rsidRPr="000D0BD2" w:rsidRDefault="00530523" w:rsidP="006723BE">
                  <w:pPr>
                    <w:pStyle w:val="rowtabella0"/>
                    <w:jc w:val="center"/>
                    <w:rPr>
                      <w:color w:val="002060"/>
                    </w:rPr>
                  </w:pPr>
                  <w:r w:rsidRPr="000D0BD2">
                    <w:rPr>
                      <w:color w:val="002060"/>
                    </w:rPr>
                    <w:t> </w:t>
                  </w:r>
                </w:p>
              </w:tc>
            </w:tr>
          </w:tbl>
          <w:p w14:paraId="7C3714F6" w14:textId="77777777" w:rsidR="00530523" w:rsidRPr="000D0BD2" w:rsidRDefault="00530523" w:rsidP="006723B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7CF193BC"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C0CBD" w14:textId="77777777" w:rsidR="00530523" w:rsidRPr="000D0BD2" w:rsidRDefault="00530523" w:rsidP="006723BE">
                  <w:pPr>
                    <w:pStyle w:val="headertabella0"/>
                    <w:rPr>
                      <w:color w:val="002060"/>
                    </w:rPr>
                  </w:pPr>
                  <w:r w:rsidRPr="000D0BD2">
                    <w:rPr>
                      <w:color w:val="002060"/>
                    </w:rPr>
                    <w:t>GIRONE F - 12 Giornata - R</w:t>
                  </w:r>
                </w:p>
              </w:tc>
            </w:tr>
            <w:tr w:rsidR="00530523" w:rsidRPr="000D0BD2" w14:paraId="1C208779"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BD94C6" w14:textId="77777777" w:rsidR="00530523" w:rsidRPr="000D0BD2" w:rsidRDefault="00530523" w:rsidP="006723BE">
                  <w:pPr>
                    <w:pStyle w:val="rowtabella0"/>
                    <w:rPr>
                      <w:color w:val="002060"/>
                    </w:rPr>
                  </w:pPr>
                  <w:r w:rsidRPr="000D0BD2">
                    <w:rPr>
                      <w:color w:val="002060"/>
                    </w:rPr>
                    <w:t>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144F9" w14:textId="77777777" w:rsidR="00530523" w:rsidRPr="000D0BD2" w:rsidRDefault="00530523" w:rsidP="006723BE">
                  <w:pPr>
                    <w:pStyle w:val="rowtabella0"/>
                    <w:rPr>
                      <w:color w:val="002060"/>
                    </w:rPr>
                  </w:pPr>
                  <w:r w:rsidRPr="000D0BD2">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FE483" w14:textId="77777777" w:rsidR="00530523" w:rsidRPr="000D0BD2" w:rsidRDefault="00530523" w:rsidP="006723BE">
                  <w:pPr>
                    <w:pStyle w:val="rowtabella0"/>
                    <w:jc w:val="center"/>
                    <w:rPr>
                      <w:color w:val="002060"/>
                    </w:rPr>
                  </w:pPr>
                  <w:r w:rsidRPr="000D0BD2">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E708D" w14:textId="77777777" w:rsidR="00530523" w:rsidRPr="000D0BD2" w:rsidRDefault="00530523" w:rsidP="006723BE">
                  <w:pPr>
                    <w:pStyle w:val="rowtabella0"/>
                    <w:jc w:val="center"/>
                    <w:rPr>
                      <w:color w:val="002060"/>
                    </w:rPr>
                  </w:pPr>
                  <w:r w:rsidRPr="000D0BD2">
                    <w:rPr>
                      <w:color w:val="002060"/>
                    </w:rPr>
                    <w:t> </w:t>
                  </w:r>
                </w:p>
              </w:tc>
            </w:tr>
            <w:tr w:rsidR="00530523" w:rsidRPr="000D0BD2" w14:paraId="58E01C82"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F9F3EB" w14:textId="77777777" w:rsidR="00530523" w:rsidRPr="000D0BD2" w:rsidRDefault="00530523" w:rsidP="006723BE">
                  <w:pPr>
                    <w:pStyle w:val="rowtabella0"/>
                    <w:rPr>
                      <w:color w:val="002060"/>
                    </w:rPr>
                  </w:pPr>
                  <w:r w:rsidRPr="000D0BD2">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0F495F" w14:textId="77777777" w:rsidR="00530523" w:rsidRPr="000D0BD2" w:rsidRDefault="00530523" w:rsidP="006723BE">
                  <w:pPr>
                    <w:pStyle w:val="rowtabella0"/>
                    <w:rPr>
                      <w:color w:val="002060"/>
                    </w:rPr>
                  </w:pPr>
                  <w:r w:rsidRPr="000D0BD2">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7EBAE6" w14:textId="77777777" w:rsidR="00530523" w:rsidRPr="000D0BD2" w:rsidRDefault="00530523" w:rsidP="006723BE">
                  <w:pPr>
                    <w:pStyle w:val="rowtabella0"/>
                    <w:jc w:val="center"/>
                    <w:rPr>
                      <w:color w:val="002060"/>
                    </w:rPr>
                  </w:pPr>
                  <w:r w:rsidRPr="000D0BD2">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D4C6EC" w14:textId="77777777" w:rsidR="00530523" w:rsidRPr="000D0BD2" w:rsidRDefault="00530523" w:rsidP="006723BE">
                  <w:pPr>
                    <w:pStyle w:val="rowtabella0"/>
                    <w:jc w:val="center"/>
                    <w:rPr>
                      <w:color w:val="002060"/>
                    </w:rPr>
                  </w:pPr>
                  <w:r w:rsidRPr="000D0BD2">
                    <w:rPr>
                      <w:color w:val="002060"/>
                    </w:rPr>
                    <w:t> </w:t>
                  </w:r>
                </w:p>
              </w:tc>
            </w:tr>
            <w:tr w:rsidR="00530523" w:rsidRPr="000D0BD2" w14:paraId="650B1290"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B279B9" w14:textId="77777777" w:rsidR="00530523" w:rsidRPr="000D0BD2" w:rsidRDefault="00530523" w:rsidP="006723BE">
                  <w:pPr>
                    <w:pStyle w:val="rowtabella0"/>
                    <w:rPr>
                      <w:color w:val="002060"/>
                    </w:rPr>
                  </w:pPr>
                  <w:r w:rsidRPr="000D0BD2">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F48785" w14:textId="77777777" w:rsidR="00530523" w:rsidRPr="000D0BD2" w:rsidRDefault="00530523" w:rsidP="006723BE">
                  <w:pPr>
                    <w:pStyle w:val="rowtabella0"/>
                    <w:rPr>
                      <w:color w:val="002060"/>
                    </w:rPr>
                  </w:pPr>
                  <w:r w:rsidRPr="000D0BD2">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FFE6EF" w14:textId="77777777" w:rsidR="00530523" w:rsidRPr="000D0BD2" w:rsidRDefault="00530523" w:rsidP="006723BE">
                  <w:pPr>
                    <w:pStyle w:val="rowtabella0"/>
                    <w:jc w:val="center"/>
                    <w:rPr>
                      <w:color w:val="002060"/>
                    </w:rPr>
                  </w:pPr>
                  <w:r w:rsidRPr="000D0BD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4B5511" w14:textId="77777777" w:rsidR="00530523" w:rsidRPr="000D0BD2" w:rsidRDefault="00530523" w:rsidP="006723BE">
                  <w:pPr>
                    <w:pStyle w:val="rowtabella0"/>
                    <w:jc w:val="center"/>
                    <w:rPr>
                      <w:color w:val="002060"/>
                    </w:rPr>
                  </w:pPr>
                  <w:r w:rsidRPr="000D0BD2">
                    <w:rPr>
                      <w:color w:val="002060"/>
                    </w:rPr>
                    <w:t> </w:t>
                  </w:r>
                </w:p>
              </w:tc>
            </w:tr>
            <w:tr w:rsidR="00530523" w:rsidRPr="000D0BD2" w14:paraId="698F4205"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D410A7" w14:textId="77777777" w:rsidR="00530523" w:rsidRPr="000D0BD2" w:rsidRDefault="00530523" w:rsidP="006723BE">
                  <w:pPr>
                    <w:pStyle w:val="rowtabella0"/>
                    <w:rPr>
                      <w:color w:val="002060"/>
                    </w:rPr>
                  </w:pPr>
                  <w:r w:rsidRPr="000D0BD2">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8FC5F1" w14:textId="77777777" w:rsidR="00530523" w:rsidRPr="000D0BD2" w:rsidRDefault="00530523" w:rsidP="006723BE">
                  <w:pPr>
                    <w:pStyle w:val="rowtabella0"/>
                    <w:rPr>
                      <w:color w:val="002060"/>
                    </w:rPr>
                  </w:pPr>
                  <w:r w:rsidRPr="000D0BD2">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A957FC" w14:textId="77777777" w:rsidR="00530523" w:rsidRPr="000D0BD2" w:rsidRDefault="00530523" w:rsidP="006723BE">
                  <w:pPr>
                    <w:pStyle w:val="rowtabella0"/>
                    <w:jc w:val="center"/>
                    <w:rPr>
                      <w:color w:val="002060"/>
                    </w:rPr>
                  </w:pPr>
                  <w:r w:rsidRPr="000D0BD2">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A1498A" w14:textId="77777777" w:rsidR="00530523" w:rsidRPr="000D0BD2" w:rsidRDefault="00530523" w:rsidP="006723BE">
                  <w:pPr>
                    <w:pStyle w:val="rowtabella0"/>
                    <w:jc w:val="center"/>
                    <w:rPr>
                      <w:color w:val="002060"/>
                    </w:rPr>
                  </w:pPr>
                  <w:r w:rsidRPr="000D0BD2">
                    <w:rPr>
                      <w:color w:val="002060"/>
                    </w:rPr>
                    <w:t> </w:t>
                  </w:r>
                </w:p>
              </w:tc>
            </w:tr>
            <w:tr w:rsidR="00530523" w:rsidRPr="000D0BD2" w14:paraId="7001B4A7"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E4A2A4" w14:textId="77777777" w:rsidR="00530523" w:rsidRPr="000D0BD2" w:rsidRDefault="00530523" w:rsidP="006723BE">
                  <w:pPr>
                    <w:pStyle w:val="rowtabella0"/>
                    <w:rPr>
                      <w:color w:val="002060"/>
                    </w:rPr>
                  </w:pPr>
                  <w:r w:rsidRPr="000D0BD2">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404BD6" w14:textId="77777777" w:rsidR="00530523" w:rsidRPr="000D0BD2" w:rsidRDefault="00530523" w:rsidP="006723BE">
                  <w:pPr>
                    <w:pStyle w:val="rowtabella0"/>
                    <w:rPr>
                      <w:color w:val="002060"/>
                    </w:rPr>
                  </w:pPr>
                  <w:r w:rsidRPr="000D0BD2">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AA3DEA" w14:textId="77777777" w:rsidR="00530523" w:rsidRPr="000D0BD2" w:rsidRDefault="00530523" w:rsidP="006723BE">
                  <w:pPr>
                    <w:pStyle w:val="rowtabella0"/>
                    <w:jc w:val="center"/>
                    <w:rPr>
                      <w:color w:val="002060"/>
                    </w:rPr>
                  </w:pPr>
                  <w:r w:rsidRPr="000D0BD2">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160670" w14:textId="77777777" w:rsidR="00530523" w:rsidRPr="000D0BD2" w:rsidRDefault="00530523" w:rsidP="006723BE">
                  <w:pPr>
                    <w:pStyle w:val="rowtabella0"/>
                    <w:jc w:val="center"/>
                    <w:rPr>
                      <w:color w:val="002060"/>
                    </w:rPr>
                  </w:pPr>
                  <w:r w:rsidRPr="000D0BD2">
                    <w:rPr>
                      <w:color w:val="002060"/>
                    </w:rPr>
                    <w:t> </w:t>
                  </w:r>
                </w:p>
              </w:tc>
            </w:tr>
            <w:tr w:rsidR="00530523" w:rsidRPr="000D0BD2" w14:paraId="38EE8D32"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7C4CD4" w14:textId="77777777" w:rsidR="00530523" w:rsidRPr="000D0BD2" w:rsidRDefault="00530523" w:rsidP="006723BE">
                  <w:pPr>
                    <w:pStyle w:val="rowtabella0"/>
                    <w:rPr>
                      <w:color w:val="002060"/>
                    </w:rPr>
                  </w:pPr>
                  <w:r w:rsidRPr="000D0BD2">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C12B2" w14:textId="77777777" w:rsidR="00530523" w:rsidRPr="000D0BD2" w:rsidRDefault="00530523" w:rsidP="006723BE">
                  <w:pPr>
                    <w:pStyle w:val="rowtabella0"/>
                    <w:rPr>
                      <w:color w:val="002060"/>
                    </w:rPr>
                  </w:pPr>
                  <w:r w:rsidRPr="000D0BD2">
                    <w:rPr>
                      <w:color w:val="002060"/>
                    </w:rPr>
                    <w:t>-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5FA8C" w14:textId="77777777" w:rsidR="00530523" w:rsidRPr="000D0BD2" w:rsidRDefault="00530523" w:rsidP="006723BE">
                  <w:pPr>
                    <w:pStyle w:val="rowtabella0"/>
                    <w:jc w:val="center"/>
                    <w:rPr>
                      <w:color w:val="002060"/>
                    </w:rPr>
                  </w:pPr>
                  <w:r w:rsidRPr="000D0BD2">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9BC6E" w14:textId="77777777" w:rsidR="00530523" w:rsidRPr="000D0BD2" w:rsidRDefault="00530523" w:rsidP="006723BE">
                  <w:pPr>
                    <w:pStyle w:val="rowtabella0"/>
                    <w:jc w:val="center"/>
                    <w:rPr>
                      <w:color w:val="002060"/>
                    </w:rPr>
                  </w:pPr>
                  <w:r w:rsidRPr="000D0BD2">
                    <w:rPr>
                      <w:color w:val="002060"/>
                    </w:rPr>
                    <w:t> </w:t>
                  </w:r>
                </w:p>
              </w:tc>
            </w:tr>
            <w:tr w:rsidR="00530523" w:rsidRPr="000D0BD2" w14:paraId="79F52FE5"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32AB8AB6" w14:textId="77777777" w:rsidR="00530523" w:rsidRPr="000D0BD2" w:rsidRDefault="00530523" w:rsidP="006723BE">
                  <w:pPr>
                    <w:pStyle w:val="rowtabella0"/>
                    <w:rPr>
                      <w:color w:val="002060"/>
                    </w:rPr>
                  </w:pPr>
                  <w:r w:rsidRPr="000D0BD2">
                    <w:rPr>
                      <w:color w:val="002060"/>
                    </w:rPr>
                    <w:t>(1) - disputata il 05/04/2025</w:t>
                  </w:r>
                </w:p>
              </w:tc>
            </w:tr>
          </w:tbl>
          <w:p w14:paraId="4E3B64D8" w14:textId="77777777" w:rsidR="00530523" w:rsidRPr="000D0BD2" w:rsidRDefault="00530523" w:rsidP="006723BE">
            <w:pPr>
              <w:rPr>
                <w:color w:val="002060"/>
              </w:rPr>
            </w:pPr>
          </w:p>
        </w:tc>
      </w:tr>
    </w:tbl>
    <w:p w14:paraId="11994C64" w14:textId="77777777" w:rsidR="00530523" w:rsidRPr="000D0BD2" w:rsidRDefault="00530523" w:rsidP="00530523">
      <w:pPr>
        <w:pStyle w:val="breakline"/>
        <w:rPr>
          <w:rFonts w:eastAsiaTheme="minorEastAsia"/>
          <w:color w:val="002060"/>
        </w:rPr>
      </w:pPr>
    </w:p>
    <w:p w14:paraId="411464AE" w14:textId="77777777" w:rsidR="00530523" w:rsidRPr="000D0BD2" w:rsidRDefault="00530523" w:rsidP="00530523">
      <w:pPr>
        <w:pStyle w:val="breakline"/>
        <w:rPr>
          <w:color w:val="002060"/>
        </w:rPr>
      </w:pPr>
    </w:p>
    <w:p w14:paraId="46674492" w14:textId="77777777" w:rsidR="00530523" w:rsidRPr="000D0BD2" w:rsidRDefault="00530523" w:rsidP="00530523">
      <w:pPr>
        <w:pStyle w:val="titoloprinc0"/>
        <w:rPr>
          <w:color w:val="002060"/>
        </w:rPr>
      </w:pPr>
      <w:r w:rsidRPr="000D0BD2">
        <w:rPr>
          <w:color w:val="002060"/>
        </w:rPr>
        <w:t>GIUDICE SPORTIVO</w:t>
      </w:r>
    </w:p>
    <w:p w14:paraId="02BE7B52" w14:textId="77777777" w:rsidR="00530523" w:rsidRPr="000D0BD2" w:rsidRDefault="00530523" w:rsidP="00530523">
      <w:pPr>
        <w:pStyle w:val="diffida"/>
        <w:rPr>
          <w:color w:val="002060"/>
        </w:rPr>
      </w:pPr>
      <w:r w:rsidRPr="000D0BD2">
        <w:rPr>
          <w:color w:val="002060"/>
        </w:rPr>
        <w:t>Il Giudice Sportivo Avv. Agnese Lazzaretti, con l'assistenza del Segretario Angelo Castellana, nella seduta del 09/04/2025, ha adottato le decisioni che di seguito integralmente si riportano:</w:t>
      </w:r>
    </w:p>
    <w:p w14:paraId="608DA9F1" w14:textId="77777777" w:rsidR="00530523" w:rsidRPr="000D0BD2" w:rsidRDefault="00530523" w:rsidP="00530523">
      <w:pPr>
        <w:pStyle w:val="titolo10"/>
        <w:rPr>
          <w:color w:val="002060"/>
        </w:rPr>
      </w:pPr>
      <w:r w:rsidRPr="000D0BD2">
        <w:rPr>
          <w:color w:val="002060"/>
        </w:rPr>
        <w:t xml:space="preserve">GARE DEL 4/ 4/2025 </w:t>
      </w:r>
    </w:p>
    <w:p w14:paraId="35BD6263" w14:textId="77777777" w:rsidR="00530523" w:rsidRPr="000D0BD2" w:rsidRDefault="00530523" w:rsidP="00530523">
      <w:pPr>
        <w:pStyle w:val="titolo7a"/>
        <w:rPr>
          <w:color w:val="002060"/>
        </w:rPr>
      </w:pPr>
      <w:r w:rsidRPr="000D0BD2">
        <w:rPr>
          <w:color w:val="002060"/>
        </w:rPr>
        <w:t xml:space="preserve">PROVVEDIMENTI DISCIPLINARI </w:t>
      </w:r>
    </w:p>
    <w:p w14:paraId="3D7446A8"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30C77AF1" w14:textId="77777777" w:rsidR="00530523" w:rsidRPr="000D0BD2" w:rsidRDefault="00530523" w:rsidP="00530523">
      <w:pPr>
        <w:pStyle w:val="titolo30"/>
        <w:rPr>
          <w:color w:val="002060"/>
        </w:rPr>
      </w:pPr>
      <w:r w:rsidRPr="000D0BD2">
        <w:rPr>
          <w:color w:val="002060"/>
        </w:rPr>
        <w:t xml:space="preserve">SOCIETA' </w:t>
      </w:r>
    </w:p>
    <w:p w14:paraId="6FC43635" w14:textId="77777777" w:rsidR="00530523" w:rsidRPr="000D0BD2" w:rsidRDefault="00530523" w:rsidP="00530523">
      <w:pPr>
        <w:pStyle w:val="titolo20"/>
        <w:rPr>
          <w:color w:val="002060"/>
        </w:rPr>
      </w:pPr>
      <w:r w:rsidRPr="000D0BD2">
        <w:rPr>
          <w:color w:val="002060"/>
        </w:rPr>
        <w:t xml:space="preserve">AMMENDA </w:t>
      </w:r>
    </w:p>
    <w:p w14:paraId="5560741B" w14:textId="5120E5A1" w:rsidR="00530523" w:rsidRPr="000D0BD2" w:rsidRDefault="00530523" w:rsidP="00530523">
      <w:pPr>
        <w:pStyle w:val="diffida"/>
        <w:spacing w:before="80" w:beforeAutospacing="0" w:after="40" w:afterAutospacing="0"/>
        <w:jc w:val="left"/>
        <w:rPr>
          <w:color w:val="002060"/>
        </w:rPr>
      </w:pPr>
      <w:r w:rsidRPr="000D0BD2">
        <w:rPr>
          <w:color w:val="002060"/>
        </w:rPr>
        <w:t xml:space="preserve">Euro 80,00 VAL TENNA UNITED </w:t>
      </w:r>
      <w:r w:rsidRPr="000D0BD2">
        <w:rPr>
          <w:color w:val="002060"/>
        </w:rPr>
        <w:br/>
        <w:t>Perch</w:t>
      </w:r>
      <w:r w:rsidR="00C31221">
        <w:rPr>
          <w:color w:val="002060"/>
        </w:rPr>
        <w:t>é</w:t>
      </w:r>
      <w:r w:rsidRPr="000D0BD2">
        <w:rPr>
          <w:color w:val="002060"/>
        </w:rPr>
        <w:t xml:space="preserve"> al termine della gara alcuni propri sostenitori danneggiavano</w:t>
      </w:r>
      <w:r w:rsidR="00C31221">
        <w:rPr>
          <w:color w:val="002060"/>
        </w:rPr>
        <w:t xml:space="preserve"> </w:t>
      </w:r>
      <w:r w:rsidRPr="000D0BD2">
        <w:rPr>
          <w:color w:val="002060"/>
        </w:rPr>
        <w:t xml:space="preserve">parte della rete di protezione ubicata sulla ringhiera. Obbligo di risarcire i danni causati se richiesti e ai sensi della normativa vigente. </w:t>
      </w:r>
    </w:p>
    <w:p w14:paraId="70531C87" w14:textId="77777777" w:rsidR="00530523" w:rsidRPr="000D0BD2" w:rsidRDefault="00530523" w:rsidP="00530523">
      <w:pPr>
        <w:pStyle w:val="titolo30"/>
        <w:rPr>
          <w:color w:val="002060"/>
        </w:rPr>
      </w:pPr>
      <w:r w:rsidRPr="000D0BD2">
        <w:rPr>
          <w:color w:val="002060"/>
        </w:rPr>
        <w:t xml:space="preserve">DIRIGENTI </w:t>
      </w:r>
    </w:p>
    <w:p w14:paraId="3F7A5663" w14:textId="77777777" w:rsidR="00530523" w:rsidRPr="000D0BD2" w:rsidRDefault="00530523" w:rsidP="00530523">
      <w:pPr>
        <w:pStyle w:val="titolo20"/>
        <w:rPr>
          <w:color w:val="002060"/>
        </w:rPr>
      </w:pPr>
      <w:r w:rsidRPr="000D0BD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DF4F076" w14:textId="77777777" w:rsidTr="006723BE">
        <w:tc>
          <w:tcPr>
            <w:tcW w:w="2200" w:type="dxa"/>
            <w:tcMar>
              <w:top w:w="20" w:type="dxa"/>
              <w:left w:w="20" w:type="dxa"/>
              <w:bottom w:w="20" w:type="dxa"/>
              <w:right w:w="20" w:type="dxa"/>
            </w:tcMar>
            <w:vAlign w:val="center"/>
            <w:hideMark/>
          </w:tcPr>
          <w:p w14:paraId="5350EACE" w14:textId="77777777" w:rsidR="00530523" w:rsidRPr="000D0BD2" w:rsidRDefault="00530523" w:rsidP="006723BE">
            <w:pPr>
              <w:pStyle w:val="movimento"/>
              <w:rPr>
                <w:color w:val="002060"/>
              </w:rPr>
            </w:pPr>
            <w:r w:rsidRPr="000D0BD2">
              <w:rPr>
                <w:color w:val="002060"/>
              </w:rPr>
              <w:t>GIOMMI GIACOMO</w:t>
            </w:r>
          </w:p>
        </w:tc>
        <w:tc>
          <w:tcPr>
            <w:tcW w:w="2200" w:type="dxa"/>
            <w:tcMar>
              <w:top w:w="20" w:type="dxa"/>
              <w:left w:w="20" w:type="dxa"/>
              <w:bottom w:w="20" w:type="dxa"/>
              <w:right w:w="20" w:type="dxa"/>
            </w:tcMar>
            <w:vAlign w:val="center"/>
            <w:hideMark/>
          </w:tcPr>
          <w:p w14:paraId="624CCEAE" w14:textId="77777777" w:rsidR="00530523" w:rsidRPr="000D0BD2" w:rsidRDefault="00530523" w:rsidP="006723BE">
            <w:pPr>
              <w:pStyle w:val="movimento2"/>
              <w:rPr>
                <w:color w:val="002060"/>
              </w:rPr>
            </w:pPr>
            <w:r w:rsidRPr="000D0BD2">
              <w:rPr>
                <w:color w:val="002060"/>
              </w:rPr>
              <w:t xml:space="preserve">(URBINO CALCIO A 5) </w:t>
            </w:r>
          </w:p>
        </w:tc>
        <w:tc>
          <w:tcPr>
            <w:tcW w:w="800" w:type="dxa"/>
            <w:tcMar>
              <w:top w:w="20" w:type="dxa"/>
              <w:left w:w="20" w:type="dxa"/>
              <w:bottom w:w="20" w:type="dxa"/>
              <w:right w:w="20" w:type="dxa"/>
            </w:tcMar>
            <w:vAlign w:val="center"/>
            <w:hideMark/>
          </w:tcPr>
          <w:p w14:paraId="37A1CDF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568488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CB2AF1F" w14:textId="77777777" w:rsidR="00530523" w:rsidRPr="000D0BD2" w:rsidRDefault="00530523" w:rsidP="006723BE">
            <w:pPr>
              <w:pStyle w:val="movimento2"/>
              <w:rPr>
                <w:color w:val="002060"/>
              </w:rPr>
            </w:pPr>
            <w:r w:rsidRPr="000D0BD2">
              <w:rPr>
                <w:color w:val="002060"/>
              </w:rPr>
              <w:t> </w:t>
            </w:r>
          </w:p>
        </w:tc>
      </w:tr>
    </w:tbl>
    <w:p w14:paraId="08B99B30" w14:textId="77777777" w:rsidR="00530523" w:rsidRPr="000D0BD2" w:rsidRDefault="00530523" w:rsidP="00530523">
      <w:pPr>
        <w:pStyle w:val="titolo20"/>
        <w:rPr>
          <w:rFonts w:eastAsiaTheme="minorEastAsia"/>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CAF38DA" w14:textId="77777777" w:rsidTr="006723BE">
        <w:tc>
          <w:tcPr>
            <w:tcW w:w="2200" w:type="dxa"/>
            <w:tcMar>
              <w:top w:w="20" w:type="dxa"/>
              <w:left w:w="20" w:type="dxa"/>
              <w:bottom w:w="20" w:type="dxa"/>
              <w:right w:w="20" w:type="dxa"/>
            </w:tcMar>
            <w:vAlign w:val="center"/>
            <w:hideMark/>
          </w:tcPr>
          <w:p w14:paraId="53833C61" w14:textId="77777777" w:rsidR="00530523" w:rsidRPr="000D0BD2" w:rsidRDefault="00530523" w:rsidP="006723BE">
            <w:pPr>
              <w:pStyle w:val="movimento"/>
              <w:rPr>
                <w:color w:val="002060"/>
              </w:rPr>
            </w:pPr>
            <w:r w:rsidRPr="000D0BD2">
              <w:rPr>
                <w:color w:val="002060"/>
              </w:rPr>
              <w:t>TRASPEDINI MASSIMO</w:t>
            </w:r>
          </w:p>
        </w:tc>
        <w:tc>
          <w:tcPr>
            <w:tcW w:w="2200" w:type="dxa"/>
            <w:tcMar>
              <w:top w:w="20" w:type="dxa"/>
              <w:left w:w="20" w:type="dxa"/>
              <w:bottom w:w="20" w:type="dxa"/>
              <w:right w:w="20" w:type="dxa"/>
            </w:tcMar>
            <w:vAlign w:val="center"/>
            <w:hideMark/>
          </w:tcPr>
          <w:p w14:paraId="6CB03B10" w14:textId="77777777" w:rsidR="00530523" w:rsidRPr="000D0BD2" w:rsidRDefault="00530523" w:rsidP="006723BE">
            <w:pPr>
              <w:pStyle w:val="movimento2"/>
              <w:rPr>
                <w:color w:val="002060"/>
              </w:rPr>
            </w:pPr>
            <w:r w:rsidRPr="000D0BD2">
              <w:rPr>
                <w:color w:val="002060"/>
              </w:rPr>
              <w:t xml:space="preserve">(SANTA MARIA APPARENTE) </w:t>
            </w:r>
          </w:p>
        </w:tc>
        <w:tc>
          <w:tcPr>
            <w:tcW w:w="800" w:type="dxa"/>
            <w:tcMar>
              <w:top w:w="20" w:type="dxa"/>
              <w:left w:w="20" w:type="dxa"/>
              <w:bottom w:w="20" w:type="dxa"/>
              <w:right w:w="20" w:type="dxa"/>
            </w:tcMar>
            <w:vAlign w:val="center"/>
            <w:hideMark/>
          </w:tcPr>
          <w:p w14:paraId="3FD6CF3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ED9763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799A72C" w14:textId="77777777" w:rsidR="00530523" w:rsidRPr="000D0BD2" w:rsidRDefault="00530523" w:rsidP="006723BE">
            <w:pPr>
              <w:pStyle w:val="movimento2"/>
              <w:rPr>
                <w:color w:val="002060"/>
              </w:rPr>
            </w:pPr>
            <w:r w:rsidRPr="000D0BD2">
              <w:rPr>
                <w:color w:val="002060"/>
              </w:rPr>
              <w:t> </w:t>
            </w:r>
          </w:p>
        </w:tc>
      </w:tr>
    </w:tbl>
    <w:p w14:paraId="3924ABF5" w14:textId="77777777" w:rsidR="00530523" w:rsidRPr="000D0BD2" w:rsidRDefault="00530523" w:rsidP="00530523">
      <w:pPr>
        <w:pStyle w:val="titolo30"/>
        <w:rPr>
          <w:rFonts w:eastAsiaTheme="minorEastAsia"/>
          <w:color w:val="002060"/>
        </w:rPr>
      </w:pPr>
      <w:r w:rsidRPr="000D0BD2">
        <w:rPr>
          <w:color w:val="002060"/>
        </w:rPr>
        <w:t xml:space="preserve">ALLENATORI </w:t>
      </w:r>
    </w:p>
    <w:p w14:paraId="4EE5A8A6" w14:textId="77777777" w:rsidR="00530523" w:rsidRPr="000D0BD2" w:rsidRDefault="00530523" w:rsidP="00530523">
      <w:pPr>
        <w:pStyle w:val="titolo20"/>
        <w:rPr>
          <w:color w:val="002060"/>
        </w:rPr>
      </w:pPr>
      <w:r w:rsidRPr="000D0BD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5290A583" w14:textId="77777777" w:rsidTr="006723BE">
        <w:tc>
          <w:tcPr>
            <w:tcW w:w="2200" w:type="dxa"/>
            <w:tcMar>
              <w:top w:w="20" w:type="dxa"/>
              <w:left w:w="20" w:type="dxa"/>
              <w:bottom w:w="20" w:type="dxa"/>
              <w:right w:w="20" w:type="dxa"/>
            </w:tcMar>
            <w:vAlign w:val="center"/>
            <w:hideMark/>
          </w:tcPr>
          <w:p w14:paraId="5B83CF8E" w14:textId="77777777" w:rsidR="00530523" w:rsidRPr="000D0BD2" w:rsidRDefault="00530523" w:rsidP="006723BE">
            <w:pPr>
              <w:pStyle w:val="movimento"/>
              <w:rPr>
                <w:color w:val="002060"/>
              </w:rPr>
            </w:pPr>
            <w:r w:rsidRPr="000D0BD2">
              <w:rPr>
                <w:color w:val="002060"/>
              </w:rPr>
              <w:t>AUSILI SIMONE</w:t>
            </w:r>
          </w:p>
        </w:tc>
        <w:tc>
          <w:tcPr>
            <w:tcW w:w="2200" w:type="dxa"/>
            <w:tcMar>
              <w:top w:w="20" w:type="dxa"/>
              <w:left w:w="20" w:type="dxa"/>
              <w:bottom w:w="20" w:type="dxa"/>
              <w:right w:w="20" w:type="dxa"/>
            </w:tcMar>
            <w:vAlign w:val="center"/>
            <w:hideMark/>
          </w:tcPr>
          <w:p w14:paraId="6ABE5FF6" w14:textId="77777777" w:rsidR="00530523" w:rsidRPr="000D0BD2" w:rsidRDefault="00530523" w:rsidP="006723BE">
            <w:pPr>
              <w:pStyle w:val="movimento2"/>
              <w:rPr>
                <w:color w:val="002060"/>
              </w:rPr>
            </w:pPr>
            <w:r w:rsidRPr="000D0BD2">
              <w:rPr>
                <w:color w:val="002060"/>
              </w:rPr>
              <w:t xml:space="preserve">(POLISPORTIVA FUTURA A.D.) </w:t>
            </w:r>
          </w:p>
        </w:tc>
        <w:tc>
          <w:tcPr>
            <w:tcW w:w="800" w:type="dxa"/>
            <w:tcMar>
              <w:top w:w="20" w:type="dxa"/>
              <w:left w:w="20" w:type="dxa"/>
              <w:bottom w:w="20" w:type="dxa"/>
              <w:right w:w="20" w:type="dxa"/>
            </w:tcMar>
            <w:vAlign w:val="center"/>
            <w:hideMark/>
          </w:tcPr>
          <w:p w14:paraId="2474575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E48029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B9948F4" w14:textId="77777777" w:rsidR="00530523" w:rsidRPr="000D0BD2" w:rsidRDefault="00530523" w:rsidP="006723BE">
            <w:pPr>
              <w:pStyle w:val="movimento2"/>
              <w:rPr>
                <w:color w:val="002060"/>
              </w:rPr>
            </w:pPr>
            <w:r w:rsidRPr="000D0BD2">
              <w:rPr>
                <w:color w:val="002060"/>
              </w:rPr>
              <w:t> </w:t>
            </w:r>
          </w:p>
        </w:tc>
      </w:tr>
    </w:tbl>
    <w:p w14:paraId="122A6983" w14:textId="77777777" w:rsidR="00530523" w:rsidRPr="000D0BD2" w:rsidRDefault="00530523" w:rsidP="00530523">
      <w:pPr>
        <w:pStyle w:val="titolo30"/>
        <w:rPr>
          <w:rFonts w:eastAsiaTheme="minorEastAsia"/>
          <w:color w:val="002060"/>
        </w:rPr>
      </w:pPr>
      <w:r w:rsidRPr="000D0BD2">
        <w:rPr>
          <w:color w:val="002060"/>
        </w:rPr>
        <w:lastRenderedPageBreak/>
        <w:t xml:space="preserve">CALCIATORI ESPULSI </w:t>
      </w:r>
    </w:p>
    <w:p w14:paraId="001E6EAE" w14:textId="77777777" w:rsidR="00530523" w:rsidRPr="000D0BD2" w:rsidRDefault="00530523" w:rsidP="00530523">
      <w:pPr>
        <w:pStyle w:val="titolo20"/>
        <w:rPr>
          <w:color w:val="002060"/>
        </w:rPr>
      </w:pPr>
      <w:r w:rsidRPr="000D0BD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4DB9D382" w14:textId="77777777" w:rsidTr="006723BE">
        <w:tc>
          <w:tcPr>
            <w:tcW w:w="2200" w:type="dxa"/>
            <w:tcMar>
              <w:top w:w="20" w:type="dxa"/>
              <w:left w:w="20" w:type="dxa"/>
              <w:bottom w:w="20" w:type="dxa"/>
              <w:right w:w="20" w:type="dxa"/>
            </w:tcMar>
            <w:vAlign w:val="center"/>
            <w:hideMark/>
          </w:tcPr>
          <w:p w14:paraId="2A88C382" w14:textId="77777777" w:rsidR="00530523" w:rsidRPr="000D0BD2" w:rsidRDefault="00530523" w:rsidP="006723BE">
            <w:pPr>
              <w:pStyle w:val="movimento"/>
              <w:rPr>
                <w:color w:val="002060"/>
              </w:rPr>
            </w:pPr>
            <w:r w:rsidRPr="000D0BD2">
              <w:rPr>
                <w:color w:val="002060"/>
              </w:rPr>
              <w:t>CRESCIMBENI MARCO</w:t>
            </w:r>
          </w:p>
        </w:tc>
        <w:tc>
          <w:tcPr>
            <w:tcW w:w="2200" w:type="dxa"/>
            <w:tcMar>
              <w:top w:w="20" w:type="dxa"/>
              <w:left w:w="20" w:type="dxa"/>
              <w:bottom w:w="20" w:type="dxa"/>
              <w:right w:w="20" w:type="dxa"/>
            </w:tcMar>
            <w:vAlign w:val="center"/>
            <w:hideMark/>
          </w:tcPr>
          <w:p w14:paraId="5BC111D7" w14:textId="77777777" w:rsidR="00530523" w:rsidRPr="000D0BD2" w:rsidRDefault="00530523" w:rsidP="006723BE">
            <w:pPr>
              <w:pStyle w:val="movimento2"/>
              <w:rPr>
                <w:color w:val="002060"/>
              </w:rPr>
            </w:pPr>
            <w:r w:rsidRPr="000D0BD2">
              <w:rPr>
                <w:color w:val="002060"/>
              </w:rPr>
              <w:t xml:space="preserve">(GROTTACCIA 2005) </w:t>
            </w:r>
          </w:p>
        </w:tc>
        <w:tc>
          <w:tcPr>
            <w:tcW w:w="800" w:type="dxa"/>
            <w:tcMar>
              <w:top w:w="20" w:type="dxa"/>
              <w:left w:w="20" w:type="dxa"/>
              <w:bottom w:w="20" w:type="dxa"/>
              <w:right w:w="20" w:type="dxa"/>
            </w:tcMar>
            <w:vAlign w:val="center"/>
            <w:hideMark/>
          </w:tcPr>
          <w:p w14:paraId="18D6558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19AD4A8" w14:textId="77777777" w:rsidR="00530523" w:rsidRPr="000D0BD2" w:rsidRDefault="00530523" w:rsidP="006723BE">
            <w:pPr>
              <w:pStyle w:val="movimento"/>
              <w:rPr>
                <w:color w:val="002060"/>
              </w:rPr>
            </w:pPr>
            <w:r w:rsidRPr="000D0BD2">
              <w:rPr>
                <w:color w:val="002060"/>
              </w:rPr>
              <w:t>GUAZZARONI DANILO</w:t>
            </w:r>
          </w:p>
        </w:tc>
        <w:tc>
          <w:tcPr>
            <w:tcW w:w="2200" w:type="dxa"/>
            <w:tcMar>
              <w:top w:w="20" w:type="dxa"/>
              <w:left w:w="20" w:type="dxa"/>
              <w:bottom w:w="20" w:type="dxa"/>
              <w:right w:w="20" w:type="dxa"/>
            </w:tcMar>
            <w:vAlign w:val="center"/>
            <w:hideMark/>
          </w:tcPr>
          <w:p w14:paraId="5BDD23F8" w14:textId="77777777" w:rsidR="00530523" w:rsidRPr="000D0BD2" w:rsidRDefault="00530523" w:rsidP="006723BE">
            <w:pPr>
              <w:pStyle w:val="movimento2"/>
              <w:rPr>
                <w:color w:val="002060"/>
              </w:rPr>
            </w:pPr>
            <w:r w:rsidRPr="000D0BD2">
              <w:rPr>
                <w:color w:val="002060"/>
              </w:rPr>
              <w:t xml:space="preserve">(POLISPORTIVA FUTURA A.D.) </w:t>
            </w:r>
          </w:p>
        </w:tc>
      </w:tr>
      <w:tr w:rsidR="00530523" w:rsidRPr="000D0BD2" w14:paraId="72E5FC73" w14:textId="77777777" w:rsidTr="006723BE">
        <w:tc>
          <w:tcPr>
            <w:tcW w:w="2200" w:type="dxa"/>
            <w:tcMar>
              <w:top w:w="20" w:type="dxa"/>
              <w:left w:w="20" w:type="dxa"/>
              <w:bottom w:w="20" w:type="dxa"/>
              <w:right w:w="20" w:type="dxa"/>
            </w:tcMar>
            <w:vAlign w:val="center"/>
            <w:hideMark/>
          </w:tcPr>
          <w:p w14:paraId="6CF40A13" w14:textId="77777777" w:rsidR="00530523" w:rsidRPr="000D0BD2" w:rsidRDefault="00530523" w:rsidP="006723BE">
            <w:pPr>
              <w:pStyle w:val="movimento"/>
              <w:rPr>
                <w:color w:val="002060"/>
              </w:rPr>
            </w:pPr>
            <w:r w:rsidRPr="000D0BD2">
              <w:rPr>
                <w:color w:val="002060"/>
              </w:rPr>
              <w:t>VITALINO ALESSIO</w:t>
            </w:r>
          </w:p>
        </w:tc>
        <w:tc>
          <w:tcPr>
            <w:tcW w:w="2200" w:type="dxa"/>
            <w:tcMar>
              <w:top w:w="20" w:type="dxa"/>
              <w:left w:w="20" w:type="dxa"/>
              <w:bottom w:w="20" w:type="dxa"/>
              <w:right w:w="20" w:type="dxa"/>
            </w:tcMar>
            <w:vAlign w:val="center"/>
            <w:hideMark/>
          </w:tcPr>
          <w:p w14:paraId="693371A9" w14:textId="77777777" w:rsidR="00530523" w:rsidRPr="000D0BD2" w:rsidRDefault="00530523" w:rsidP="006723BE">
            <w:pPr>
              <w:pStyle w:val="movimento2"/>
              <w:rPr>
                <w:color w:val="002060"/>
              </w:rPr>
            </w:pPr>
            <w:r w:rsidRPr="000D0BD2">
              <w:rPr>
                <w:color w:val="002060"/>
              </w:rPr>
              <w:t xml:space="preserve">(POLISPORTIVA FUTURA A.D.) </w:t>
            </w:r>
          </w:p>
        </w:tc>
        <w:tc>
          <w:tcPr>
            <w:tcW w:w="800" w:type="dxa"/>
            <w:tcMar>
              <w:top w:w="20" w:type="dxa"/>
              <w:left w:w="20" w:type="dxa"/>
              <w:bottom w:w="20" w:type="dxa"/>
              <w:right w:w="20" w:type="dxa"/>
            </w:tcMar>
            <w:vAlign w:val="center"/>
            <w:hideMark/>
          </w:tcPr>
          <w:p w14:paraId="759C5CD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AA2E5B9" w14:textId="77777777" w:rsidR="00530523" w:rsidRPr="000D0BD2" w:rsidRDefault="00530523" w:rsidP="006723BE">
            <w:pPr>
              <w:pStyle w:val="movimento"/>
              <w:rPr>
                <w:color w:val="002060"/>
              </w:rPr>
            </w:pPr>
            <w:r w:rsidRPr="000D0BD2">
              <w:rPr>
                <w:color w:val="002060"/>
              </w:rPr>
              <w:t>SABATINI MARCO</w:t>
            </w:r>
          </w:p>
        </w:tc>
        <w:tc>
          <w:tcPr>
            <w:tcW w:w="2200" w:type="dxa"/>
            <w:tcMar>
              <w:top w:w="20" w:type="dxa"/>
              <w:left w:w="20" w:type="dxa"/>
              <w:bottom w:w="20" w:type="dxa"/>
              <w:right w:w="20" w:type="dxa"/>
            </w:tcMar>
            <w:vAlign w:val="center"/>
            <w:hideMark/>
          </w:tcPr>
          <w:p w14:paraId="2653AB79" w14:textId="77777777" w:rsidR="00530523" w:rsidRPr="000D0BD2" w:rsidRDefault="00530523" w:rsidP="006723BE">
            <w:pPr>
              <w:pStyle w:val="movimento2"/>
              <w:rPr>
                <w:color w:val="002060"/>
              </w:rPr>
            </w:pPr>
            <w:r w:rsidRPr="000D0BD2">
              <w:rPr>
                <w:color w:val="002060"/>
              </w:rPr>
              <w:t xml:space="preserve">(POLVERIGI C/5) </w:t>
            </w:r>
          </w:p>
        </w:tc>
      </w:tr>
      <w:tr w:rsidR="00530523" w:rsidRPr="000D0BD2" w14:paraId="166CF914" w14:textId="77777777" w:rsidTr="006723BE">
        <w:tc>
          <w:tcPr>
            <w:tcW w:w="2200" w:type="dxa"/>
            <w:tcMar>
              <w:top w:w="20" w:type="dxa"/>
              <w:left w:w="20" w:type="dxa"/>
              <w:bottom w:w="20" w:type="dxa"/>
              <w:right w:w="20" w:type="dxa"/>
            </w:tcMar>
            <w:vAlign w:val="center"/>
            <w:hideMark/>
          </w:tcPr>
          <w:p w14:paraId="7C12AA28" w14:textId="77777777" w:rsidR="00530523" w:rsidRPr="000D0BD2" w:rsidRDefault="00530523" w:rsidP="006723BE">
            <w:pPr>
              <w:pStyle w:val="movimento"/>
              <w:rPr>
                <w:color w:val="002060"/>
              </w:rPr>
            </w:pPr>
            <w:r w:rsidRPr="000D0BD2">
              <w:rPr>
                <w:color w:val="002060"/>
              </w:rPr>
              <w:t>BARDELLA ANDREA</w:t>
            </w:r>
          </w:p>
        </w:tc>
        <w:tc>
          <w:tcPr>
            <w:tcW w:w="2200" w:type="dxa"/>
            <w:tcMar>
              <w:top w:w="20" w:type="dxa"/>
              <w:left w:w="20" w:type="dxa"/>
              <w:bottom w:w="20" w:type="dxa"/>
              <w:right w:w="20" w:type="dxa"/>
            </w:tcMar>
            <w:vAlign w:val="center"/>
            <w:hideMark/>
          </w:tcPr>
          <w:p w14:paraId="7316AD66" w14:textId="77777777" w:rsidR="00530523" w:rsidRPr="000D0BD2" w:rsidRDefault="00530523" w:rsidP="006723BE">
            <w:pPr>
              <w:pStyle w:val="movimento2"/>
              <w:rPr>
                <w:color w:val="002060"/>
              </w:rPr>
            </w:pPr>
            <w:r w:rsidRPr="000D0BD2">
              <w:rPr>
                <w:color w:val="002060"/>
              </w:rPr>
              <w:t xml:space="preserve">(SANTA MARIA NUOVA A.S.D.) </w:t>
            </w:r>
          </w:p>
        </w:tc>
        <w:tc>
          <w:tcPr>
            <w:tcW w:w="800" w:type="dxa"/>
            <w:tcMar>
              <w:top w:w="20" w:type="dxa"/>
              <w:left w:w="20" w:type="dxa"/>
              <w:bottom w:w="20" w:type="dxa"/>
              <w:right w:w="20" w:type="dxa"/>
            </w:tcMar>
            <w:vAlign w:val="center"/>
            <w:hideMark/>
          </w:tcPr>
          <w:p w14:paraId="48071F6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44CD4A3" w14:textId="77777777" w:rsidR="00530523" w:rsidRPr="000D0BD2" w:rsidRDefault="00530523" w:rsidP="006723BE">
            <w:pPr>
              <w:pStyle w:val="movimento"/>
              <w:rPr>
                <w:color w:val="002060"/>
              </w:rPr>
            </w:pPr>
            <w:r w:rsidRPr="000D0BD2">
              <w:rPr>
                <w:color w:val="002060"/>
              </w:rPr>
              <w:t>COLOCCI EDOARDO</w:t>
            </w:r>
          </w:p>
        </w:tc>
        <w:tc>
          <w:tcPr>
            <w:tcW w:w="2200" w:type="dxa"/>
            <w:tcMar>
              <w:top w:w="20" w:type="dxa"/>
              <w:left w:w="20" w:type="dxa"/>
              <w:bottom w:w="20" w:type="dxa"/>
              <w:right w:w="20" w:type="dxa"/>
            </w:tcMar>
            <w:vAlign w:val="center"/>
            <w:hideMark/>
          </w:tcPr>
          <w:p w14:paraId="228654B9" w14:textId="77777777" w:rsidR="00530523" w:rsidRPr="000D0BD2" w:rsidRDefault="00530523" w:rsidP="006723BE">
            <w:pPr>
              <w:pStyle w:val="movimento2"/>
              <w:rPr>
                <w:color w:val="002060"/>
              </w:rPr>
            </w:pPr>
            <w:r w:rsidRPr="000D0BD2">
              <w:rPr>
                <w:color w:val="002060"/>
              </w:rPr>
              <w:t xml:space="preserve">(VALLESINA) </w:t>
            </w:r>
          </w:p>
        </w:tc>
      </w:tr>
    </w:tbl>
    <w:p w14:paraId="6D9C2CC2" w14:textId="77777777" w:rsidR="00530523" w:rsidRPr="000D0BD2" w:rsidRDefault="00530523" w:rsidP="00530523">
      <w:pPr>
        <w:pStyle w:val="titolo20"/>
        <w:rPr>
          <w:rFonts w:eastAsiaTheme="minorEastAsia"/>
          <w:color w:val="002060"/>
        </w:rPr>
      </w:pPr>
      <w:r w:rsidRPr="000D0BD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B254B64" w14:textId="77777777" w:rsidTr="006723BE">
        <w:tc>
          <w:tcPr>
            <w:tcW w:w="2200" w:type="dxa"/>
            <w:tcMar>
              <w:top w:w="20" w:type="dxa"/>
              <w:left w:w="20" w:type="dxa"/>
              <w:bottom w:w="20" w:type="dxa"/>
              <w:right w:w="20" w:type="dxa"/>
            </w:tcMar>
            <w:vAlign w:val="center"/>
            <w:hideMark/>
          </w:tcPr>
          <w:p w14:paraId="1B6E0D08" w14:textId="77777777" w:rsidR="00530523" w:rsidRPr="000D0BD2" w:rsidRDefault="00530523" w:rsidP="006723BE">
            <w:pPr>
              <w:pStyle w:val="movimento"/>
              <w:rPr>
                <w:color w:val="002060"/>
              </w:rPr>
            </w:pPr>
            <w:r w:rsidRPr="000D0BD2">
              <w:rPr>
                <w:color w:val="002060"/>
              </w:rPr>
              <w:t>MAZZIERI JONATHAN</w:t>
            </w:r>
          </w:p>
        </w:tc>
        <w:tc>
          <w:tcPr>
            <w:tcW w:w="2200" w:type="dxa"/>
            <w:tcMar>
              <w:top w:w="20" w:type="dxa"/>
              <w:left w:w="20" w:type="dxa"/>
              <w:bottom w:w="20" w:type="dxa"/>
              <w:right w:w="20" w:type="dxa"/>
            </w:tcMar>
            <w:vAlign w:val="center"/>
            <w:hideMark/>
          </w:tcPr>
          <w:p w14:paraId="67F6BDCD" w14:textId="77777777" w:rsidR="00530523" w:rsidRPr="000D0BD2" w:rsidRDefault="00530523" w:rsidP="006723BE">
            <w:pPr>
              <w:pStyle w:val="movimento2"/>
              <w:rPr>
                <w:color w:val="002060"/>
              </w:rPr>
            </w:pPr>
            <w:r w:rsidRPr="000D0BD2">
              <w:rPr>
                <w:color w:val="002060"/>
              </w:rPr>
              <w:t xml:space="preserve">(ATLETICO CHIARAVALLE) </w:t>
            </w:r>
          </w:p>
        </w:tc>
        <w:tc>
          <w:tcPr>
            <w:tcW w:w="800" w:type="dxa"/>
            <w:tcMar>
              <w:top w:w="20" w:type="dxa"/>
              <w:left w:w="20" w:type="dxa"/>
              <w:bottom w:w="20" w:type="dxa"/>
              <w:right w:w="20" w:type="dxa"/>
            </w:tcMar>
            <w:vAlign w:val="center"/>
            <w:hideMark/>
          </w:tcPr>
          <w:p w14:paraId="7FDC4FC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1ECFA6E" w14:textId="77777777" w:rsidR="00530523" w:rsidRPr="000D0BD2" w:rsidRDefault="00530523" w:rsidP="006723BE">
            <w:pPr>
              <w:pStyle w:val="movimento"/>
              <w:rPr>
                <w:color w:val="002060"/>
              </w:rPr>
            </w:pPr>
            <w:r w:rsidRPr="000D0BD2">
              <w:rPr>
                <w:color w:val="002060"/>
              </w:rPr>
              <w:t>ZINGARETTI ANDREA</w:t>
            </w:r>
          </w:p>
        </w:tc>
        <w:tc>
          <w:tcPr>
            <w:tcW w:w="2200" w:type="dxa"/>
            <w:tcMar>
              <w:top w:w="20" w:type="dxa"/>
              <w:left w:w="20" w:type="dxa"/>
              <w:bottom w:w="20" w:type="dxa"/>
              <w:right w:w="20" w:type="dxa"/>
            </w:tcMar>
            <w:vAlign w:val="center"/>
            <w:hideMark/>
          </w:tcPr>
          <w:p w14:paraId="3B501AEA" w14:textId="77777777" w:rsidR="00530523" w:rsidRPr="000D0BD2" w:rsidRDefault="00530523" w:rsidP="006723BE">
            <w:pPr>
              <w:pStyle w:val="movimento2"/>
              <w:rPr>
                <w:color w:val="002060"/>
              </w:rPr>
            </w:pPr>
            <w:r w:rsidRPr="000D0BD2">
              <w:rPr>
                <w:color w:val="002060"/>
              </w:rPr>
              <w:t xml:space="preserve">(FABRIANO CALCIO A 5 2023) </w:t>
            </w:r>
          </w:p>
        </w:tc>
      </w:tr>
      <w:tr w:rsidR="00530523" w:rsidRPr="000D0BD2" w14:paraId="40C94531" w14:textId="77777777" w:rsidTr="006723BE">
        <w:tc>
          <w:tcPr>
            <w:tcW w:w="2200" w:type="dxa"/>
            <w:tcMar>
              <w:top w:w="20" w:type="dxa"/>
              <w:left w:w="20" w:type="dxa"/>
              <w:bottom w:w="20" w:type="dxa"/>
              <w:right w:w="20" w:type="dxa"/>
            </w:tcMar>
            <w:vAlign w:val="center"/>
            <w:hideMark/>
          </w:tcPr>
          <w:p w14:paraId="30CA00A3" w14:textId="77777777" w:rsidR="00530523" w:rsidRPr="000D0BD2" w:rsidRDefault="00530523" w:rsidP="006723BE">
            <w:pPr>
              <w:pStyle w:val="movimento"/>
              <w:rPr>
                <w:color w:val="002060"/>
              </w:rPr>
            </w:pPr>
            <w:r w:rsidRPr="000D0BD2">
              <w:rPr>
                <w:color w:val="002060"/>
              </w:rPr>
              <w:t>VENTRESCA NICHOLAS</w:t>
            </w:r>
          </w:p>
        </w:tc>
        <w:tc>
          <w:tcPr>
            <w:tcW w:w="2200" w:type="dxa"/>
            <w:tcMar>
              <w:top w:w="20" w:type="dxa"/>
              <w:left w:w="20" w:type="dxa"/>
              <w:bottom w:w="20" w:type="dxa"/>
              <w:right w:w="20" w:type="dxa"/>
            </w:tcMar>
            <w:vAlign w:val="center"/>
            <w:hideMark/>
          </w:tcPr>
          <w:p w14:paraId="508747BA" w14:textId="77777777" w:rsidR="00530523" w:rsidRPr="000D0BD2" w:rsidRDefault="00530523" w:rsidP="006723BE">
            <w:pPr>
              <w:pStyle w:val="movimento2"/>
              <w:rPr>
                <w:color w:val="002060"/>
              </w:rPr>
            </w:pPr>
            <w:r w:rsidRPr="000D0BD2">
              <w:rPr>
                <w:color w:val="002060"/>
              </w:rPr>
              <w:t xml:space="preserve">(G.S.A. LE DUE PALME) </w:t>
            </w:r>
          </w:p>
        </w:tc>
        <w:tc>
          <w:tcPr>
            <w:tcW w:w="800" w:type="dxa"/>
            <w:tcMar>
              <w:top w:w="20" w:type="dxa"/>
              <w:left w:w="20" w:type="dxa"/>
              <w:bottom w:w="20" w:type="dxa"/>
              <w:right w:w="20" w:type="dxa"/>
            </w:tcMar>
            <w:vAlign w:val="center"/>
            <w:hideMark/>
          </w:tcPr>
          <w:p w14:paraId="70D7949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96C65E2" w14:textId="77777777" w:rsidR="00530523" w:rsidRPr="000D0BD2" w:rsidRDefault="00530523" w:rsidP="006723BE">
            <w:pPr>
              <w:pStyle w:val="movimento"/>
              <w:rPr>
                <w:color w:val="002060"/>
              </w:rPr>
            </w:pPr>
            <w:r w:rsidRPr="000D0BD2">
              <w:rPr>
                <w:color w:val="002060"/>
              </w:rPr>
              <w:t>FERRARO SALVATORE</w:t>
            </w:r>
          </w:p>
        </w:tc>
        <w:tc>
          <w:tcPr>
            <w:tcW w:w="2200" w:type="dxa"/>
            <w:tcMar>
              <w:top w:w="20" w:type="dxa"/>
              <w:left w:w="20" w:type="dxa"/>
              <w:bottom w:w="20" w:type="dxa"/>
              <w:right w:w="20" w:type="dxa"/>
            </w:tcMar>
            <w:vAlign w:val="center"/>
            <w:hideMark/>
          </w:tcPr>
          <w:p w14:paraId="6E8D60D9" w14:textId="77777777" w:rsidR="00530523" w:rsidRPr="000D0BD2" w:rsidRDefault="00530523" w:rsidP="006723BE">
            <w:pPr>
              <w:pStyle w:val="movimento2"/>
              <w:rPr>
                <w:color w:val="002060"/>
              </w:rPr>
            </w:pPr>
            <w:r w:rsidRPr="000D0BD2">
              <w:rPr>
                <w:color w:val="002060"/>
              </w:rPr>
              <w:t xml:space="preserve">(REAL CASEBRUCIATE W.FIRE) </w:t>
            </w:r>
          </w:p>
        </w:tc>
      </w:tr>
    </w:tbl>
    <w:p w14:paraId="0470330F" w14:textId="77777777" w:rsidR="00530523" w:rsidRPr="000D0BD2" w:rsidRDefault="00530523" w:rsidP="00530523">
      <w:pPr>
        <w:pStyle w:val="titolo30"/>
        <w:rPr>
          <w:rFonts w:eastAsiaTheme="minorEastAsia"/>
          <w:color w:val="002060"/>
        </w:rPr>
      </w:pPr>
      <w:r w:rsidRPr="000D0BD2">
        <w:rPr>
          <w:color w:val="002060"/>
        </w:rPr>
        <w:t xml:space="preserve">CALCIATORI NON ESPULSI </w:t>
      </w:r>
    </w:p>
    <w:p w14:paraId="5F637A26" w14:textId="77777777" w:rsidR="00530523" w:rsidRPr="000D0BD2" w:rsidRDefault="00530523" w:rsidP="00530523">
      <w:pPr>
        <w:pStyle w:val="titolo20"/>
        <w:rPr>
          <w:color w:val="002060"/>
        </w:rPr>
      </w:pPr>
      <w:r w:rsidRPr="000D0BD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74F9C0DA" w14:textId="77777777" w:rsidTr="006723BE">
        <w:tc>
          <w:tcPr>
            <w:tcW w:w="2200" w:type="dxa"/>
            <w:tcMar>
              <w:top w:w="20" w:type="dxa"/>
              <w:left w:w="20" w:type="dxa"/>
              <w:bottom w:w="20" w:type="dxa"/>
              <w:right w:w="20" w:type="dxa"/>
            </w:tcMar>
            <w:vAlign w:val="center"/>
            <w:hideMark/>
          </w:tcPr>
          <w:p w14:paraId="0651EA63" w14:textId="77777777" w:rsidR="00530523" w:rsidRPr="000D0BD2" w:rsidRDefault="00530523" w:rsidP="006723BE">
            <w:pPr>
              <w:pStyle w:val="movimento"/>
              <w:rPr>
                <w:color w:val="002060"/>
              </w:rPr>
            </w:pPr>
            <w:r w:rsidRPr="000D0BD2">
              <w:rPr>
                <w:color w:val="002060"/>
              </w:rPr>
              <w:t>AMOROSI DAVIDE</w:t>
            </w:r>
          </w:p>
        </w:tc>
        <w:tc>
          <w:tcPr>
            <w:tcW w:w="2200" w:type="dxa"/>
            <w:tcMar>
              <w:top w:w="20" w:type="dxa"/>
              <w:left w:w="20" w:type="dxa"/>
              <w:bottom w:w="20" w:type="dxa"/>
              <w:right w:w="20" w:type="dxa"/>
            </w:tcMar>
            <w:vAlign w:val="center"/>
            <w:hideMark/>
          </w:tcPr>
          <w:p w14:paraId="0F997EA2" w14:textId="77777777" w:rsidR="00530523" w:rsidRPr="000D0BD2" w:rsidRDefault="00530523" w:rsidP="006723BE">
            <w:pPr>
              <w:pStyle w:val="movimento2"/>
              <w:rPr>
                <w:color w:val="002060"/>
              </w:rPr>
            </w:pPr>
            <w:r w:rsidRPr="000D0BD2">
              <w:rPr>
                <w:color w:val="002060"/>
              </w:rPr>
              <w:t xml:space="preserve">(CASELLE) </w:t>
            </w:r>
          </w:p>
        </w:tc>
        <w:tc>
          <w:tcPr>
            <w:tcW w:w="800" w:type="dxa"/>
            <w:tcMar>
              <w:top w:w="20" w:type="dxa"/>
              <w:left w:w="20" w:type="dxa"/>
              <w:bottom w:w="20" w:type="dxa"/>
              <w:right w:w="20" w:type="dxa"/>
            </w:tcMar>
            <w:vAlign w:val="center"/>
            <w:hideMark/>
          </w:tcPr>
          <w:p w14:paraId="0E9BB5D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69BBA4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F46AA23" w14:textId="77777777" w:rsidR="00530523" w:rsidRPr="000D0BD2" w:rsidRDefault="00530523" w:rsidP="006723BE">
            <w:pPr>
              <w:pStyle w:val="movimento2"/>
              <w:rPr>
                <w:color w:val="002060"/>
              </w:rPr>
            </w:pPr>
            <w:r w:rsidRPr="000D0BD2">
              <w:rPr>
                <w:color w:val="002060"/>
              </w:rPr>
              <w:t> </w:t>
            </w:r>
          </w:p>
        </w:tc>
      </w:tr>
    </w:tbl>
    <w:p w14:paraId="2C68579E" w14:textId="77777777" w:rsidR="00530523" w:rsidRPr="000D0BD2" w:rsidRDefault="00530523" w:rsidP="00530523">
      <w:pPr>
        <w:pStyle w:val="diffida"/>
        <w:spacing w:before="80" w:beforeAutospacing="0" w:after="40" w:afterAutospacing="0"/>
        <w:jc w:val="left"/>
        <w:rPr>
          <w:rFonts w:eastAsiaTheme="minorEastAsia"/>
          <w:color w:val="002060"/>
        </w:rPr>
      </w:pPr>
      <w:r w:rsidRPr="000D0BD2">
        <w:rPr>
          <w:color w:val="002060"/>
        </w:rPr>
        <w:t xml:space="preserve">Per il comportamento inopportuno tenuto nei confronti dell'arbitro a fine gara. </w:t>
      </w:r>
    </w:p>
    <w:p w14:paraId="39F61BF2" w14:textId="77777777" w:rsidR="00530523" w:rsidRPr="000D0BD2" w:rsidRDefault="00530523" w:rsidP="00530523">
      <w:pPr>
        <w:pStyle w:val="titolo20"/>
        <w:rPr>
          <w:color w:val="002060"/>
        </w:rPr>
      </w:pPr>
      <w:r w:rsidRPr="000D0BD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538FE361" w14:textId="77777777" w:rsidTr="006723BE">
        <w:tc>
          <w:tcPr>
            <w:tcW w:w="2200" w:type="dxa"/>
            <w:tcMar>
              <w:top w:w="20" w:type="dxa"/>
              <w:left w:w="20" w:type="dxa"/>
              <w:bottom w:w="20" w:type="dxa"/>
              <w:right w:w="20" w:type="dxa"/>
            </w:tcMar>
            <w:vAlign w:val="center"/>
            <w:hideMark/>
          </w:tcPr>
          <w:p w14:paraId="319ADAB2" w14:textId="77777777" w:rsidR="00530523" w:rsidRPr="000D0BD2" w:rsidRDefault="00530523" w:rsidP="006723BE">
            <w:pPr>
              <w:pStyle w:val="movimento"/>
              <w:rPr>
                <w:color w:val="002060"/>
              </w:rPr>
            </w:pPr>
            <w:r w:rsidRPr="000D0BD2">
              <w:rPr>
                <w:color w:val="002060"/>
              </w:rPr>
              <w:t>BLASI PIETRO</w:t>
            </w:r>
          </w:p>
        </w:tc>
        <w:tc>
          <w:tcPr>
            <w:tcW w:w="2200" w:type="dxa"/>
            <w:tcMar>
              <w:top w:w="20" w:type="dxa"/>
              <w:left w:w="20" w:type="dxa"/>
              <w:bottom w:w="20" w:type="dxa"/>
              <w:right w:w="20" w:type="dxa"/>
            </w:tcMar>
            <w:vAlign w:val="center"/>
            <w:hideMark/>
          </w:tcPr>
          <w:p w14:paraId="1CC4B8F5" w14:textId="77777777" w:rsidR="00530523" w:rsidRPr="000D0BD2" w:rsidRDefault="00530523" w:rsidP="006723BE">
            <w:pPr>
              <w:pStyle w:val="movimento2"/>
              <w:rPr>
                <w:color w:val="002060"/>
              </w:rPr>
            </w:pPr>
            <w:r w:rsidRPr="000D0BD2">
              <w:rPr>
                <w:color w:val="002060"/>
              </w:rPr>
              <w:t xml:space="preserve">(AUDAX CALCIO PIOBBICO) </w:t>
            </w:r>
          </w:p>
        </w:tc>
        <w:tc>
          <w:tcPr>
            <w:tcW w:w="800" w:type="dxa"/>
            <w:tcMar>
              <w:top w:w="20" w:type="dxa"/>
              <w:left w:w="20" w:type="dxa"/>
              <w:bottom w:w="20" w:type="dxa"/>
              <w:right w:w="20" w:type="dxa"/>
            </w:tcMar>
            <w:vAlign w:val="center"/>
            <w:hideMark/>
          </w:tcPr>
          <w:p w14:paraId="41F83DC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B662280" w14:textId="77777777" w:rsidR="00530523" w:rsidRPr="000D0BD2" w:rsidRDefault="00530523" w:rsidP="006723BE">
            <w:pPr>
              <w:pStyle w:val="movimento"/>
              <w:rPr>
                <w:color w:val="002060"/>
              </w:rPr>
            </w:pPr>
            <w:r w:rsidRPr="000D0BD2">
              <w:rPr>
                <w:color w:val="002060"/>
              </w:rPr>
              <w:t>PIGNOTTI ANDREA</w:t>
            </w:r>
          </w:p>
        </w:tc>
        <w:tc>
          <w:tcPr>
            <w:tcW w:w="2200" w:type="dxa"/>
            <w:tcMar>
              <w:top w:w="20" w:type="dxa"/>
              <w:left w:w="20" w:type="dxa"/>
              <w:bottom w:w="20" w:type="dxa"/>
              <w:right w:w="20" w:type="dxa"/>
            </w:tcMar>
            <w:vAlign w:val="center"/>
            <w:hideMark/>
          </w:tcPr>
          <w:p w14:paraId="48467F56" w14:textId="77777777" w:rsidR="00530523" w:rsidRPr="000D0BD2" w:rsidRDefault="00530523" w:rsidP="006723BE">
            <w:pPr>
              <w:pStyle w:val="movimento2"/>
              <w:rPr>
                <w:color w:val="002060"/>
              </w:rPr>
            </w:pPr>
            <w:r w:rsidRPr="000D0BD2">
              <w:rPr>
                <w:color w:val="002060"/>
              </w:rPr>
              <w:t xml:space="preserve">(PICENO UNITED MMX A R.L.) </w:t>
            </w:r>
          </w:p>
        </w:tc>
      </w:tr>
    </w:tbl>
    <w:p w14:paraId="5212D19C" w14:textId="77777777" w:rsidR="00530523" w:rsidRPr="000D0BD2" w:rsidRDefault="00530523" w:rsidP="00530523">
      <w:pPr>
        <w:pStyle w:val="titolo20"/>
        <w:rPr>
          <w:rFonts w:eastAsiaTheme="minorEastAsia"/>
          <w:color w:val="002060"/>
        </w:rPr>
      </w:pPr>
      <w:r w:rsidRPr="000D0BD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915C2D1" w14:textId="77777777" w:rsidTr="006723BE">
        <w:tc>
          <w:tcPr>
            <w:tcW w:w="2200" w:type="dxa"/>
            <w:tcMar>
              <w:top w:w="20" w:type="dxa"/>
              <w:left w:w="20" w:type="dxa"/>
              <w:bottom w:w="20" w:type="dxa"/>
              <w:right w:w="20" w:type="dxa"/>
            </w:tcMar>
            <w:vAlign w:val="center"/>
            <w:hideMark/>
          </w:tcPr>
          <w:p w14:paraId="3700318D" w14:textId="77777777" w:rsidR="00530523" w:rsidRPr="000D0BD2" w:rsidRDefault="00530523" w:rsidP="006723BE">
            <w:pPr>
              <w:pStyle w:val="movimento"/>
              <w:rPr>
                <w:color w:val="002060"/>
              </w:rPr>
            </w:pPr>
            <w:r w:rsidRPr="000D0BD2">
              <w:rPr>
                <w:color w:val="002060"/>
              </w:rPr>
              <w:t>ZARBO ANGELO</w:t>
            </w:r>
          </w:p>
        </w:tc>
        <w:tc>
          <w:tcPr>
            <w:tcW w:w="2200" w:type="dxa"/>
            <w:tcMar>
              <w:top w:w="20" w:type="dxa"/>
              <w:left w:w="20" w:type="dxa"/>
              <w:bottom w:w="20" w:type="dxa"/>
              <w:right w:w="20" w:type="dxa"/>
            </w:tcMar>
            <w:vAlign w:val="center"/>
            <w:hideMark/>
          </w:tcPr>
          <w:p w14:paraId="1D79CCEF" w14:textId="77777777" w:rsidR="00530523" w:rsidRPr="000D0BD2" w:rsidRDefault="00530523" w:rsidP="006723BE">
            <w:pPr>
              <w:pStyle w:val="movimento2"/>
              <w:rPr>
                <w:color w:val="002060"/>
              </w:rPr>
            </w:pPr>
            <w:r w:rsidRPr="000D0BD2">
              <w:rPr>
                <w:color w:val="002060"/>
              </w:rPr>
              <w:t xml:space="preserve">(EUROPE TT) </w:t>
            </w:r>
          </w:p>
        </w:tc>
        <w:tc>
          <w:tcPr>
            <w:tcW w:w="800" w:type="dxa"/>
            <w:tcMar>
              <w:top w:w="20" w:type="dxa"/>
              <w:left w:w="20" w:type="dxa"/>
              <w:bottom w:w="20" w:type="dxa"/>
              <w:right w:w="20" w:type="dxa"/>
            </w:tcMar>
            <w:vAlign w:val="center"/>
            <w:hideMark/>
          </w:tcPr>
          <w:p w14:paraId="64B7B714"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6F75454" w14:textId="77777777" w:rsidR="00530523" w:rsidRPr="000D0BD2" w:rsidRDefault="00530523" w:rsidP="006723BE">
            <w:pPr>
              <w:pStyle w:val="movimento"/>
              <w:rPr>
                <w:color w:val="002060"/>
              </w:rPr>
            </w:pPr>
            <w:r w:rsidRPr="000D0BD2">
              <w:rPr>
                <w:color w:val="002060"/>
              </w:rPr>
              <w:t>CORNELL PABLO</w:t>
            </w:r>
          </w:p>
        </w:tc>
        <w:tc>
          <w:tcPr>
            <w:tcW w:w="2200" w:type="dxa"/>
            <w:tcMar>
              <w:top w:w="20" w:type="dxa"/>
              <w:left w:w="20" w:type="dxa"/>
              <w:bottom w:w="20" w:type="dxa"/>
              <w:right w:w="20" w:type="dxa"/>
            </w:tcMar>
            <w:vAlign w:val="center"/>
            <w:hideMark/>
          </w:tcPr>
          <w:p w14:paraId="096B0119" w14:textId="77777777" w:rsidR="00530523" w:rsidRPr="000D0BD2" w:rsidRDefault="00530523" w:rsidP="006723BE">
            <w:pPr>
              <w:pStyle w:val="movimento2"/>
              <w:rPr>
                <w:color w:val="002060"/>
              </w:rPr>
            </w:pPr>
            <w:r w:rsidRPr="000D0BD2">
              <w:rPr>
                <w:color w:val="002060"/>
              </w:rPr>
              <w:t xml:space="preserve">(FOLGORE CASTELRAIMONDO) </w:t>
            </w:r>
          </w:p>
        </w:tc>
      </w:tr>
      <w:tr w:rsidR="00530523" w:rsidRPr="000D0BD2" w14:paraId="738CDF75" w14:textId="77777777" w:rsidTr="006723BE">
        <w:tc>
          <w:tcPr>
            <w:tcW w:w="2200" w:type="dxa"/>
            <w:tcMar>
              <w:top w:w="20" w:type="dxa"/>
              <w:left w:w="20" w:type="dxa"/>
              <w:bottom w:w="20" w:type="dxa"/>
              <w:right w:w="20" w:type="dxa"/>
            </w:tcMar>
            <w:vAlign w:val="center"/>
            <w:hideMark/>
          </w:tcPr>
          <w:p w14:paraId="02DFC89C" w14:textId="77777777" w:rsidR="00530523" w:rsidRPr="000D0BD2" w:rsidRDefault="00530523" w:rsidP="006723BE">
            <w:pPr>
              <w:pStyle w:val="movimento"/>
              <w:rPr>
                <w:color w:val="002060"/>
              </w:rPr>
            </w:pPr>
            <w:r w:rsidRPr="000D0BD2">
              <w:rPr>
                <w:color w:val="002060"/>
              </w:rPr>
              <w:t>DANO DRITAN</w:t>
            </w:r>
          </w:p>
        </w:tc>
        <w:tc>
          <w:tcPr>
            <w:tcW w:w="2200" w:type="dxa"/>
            <w:tcMar>
              <w:top w:w="20" w:type="dxa"/>
              <w:left w:w="20" w:type="dxa"/>
              <w:bottom w:w="20" w:type="dxa"/>
              <w:right w:w="20" w:type="dxa"/>
            </w:tcMar>
            <w:vAlign w:val="center"/>
            <w:hideMark/>
          </w:tcPr>
          <w:p w14:paraId="5E1FC5BD" w14:textId="77777777" w:rsidR="00530523" w:rsidRPr="000D0BD2" w:rsidRDefault="00530523" w:rsidP="006723BE">
            <w:pPr>
              <w:pStyle w:val="movimento2"/>
              <w:rPr>
                <w:color w:val="002060"/>
              </w:rPr>
            </w:pPr>
            <w:r w:rsidRPr="000D0BD2">
              <w:rPr>
                <w:color w:val="002060"/>
              </w:rPr>
              <w:t xml:space="preserve">(FOLGORE CASTELRAIMONDO) </w:t>
            </w:r>
          </w:p>
        </w:tc>
        <w:tc>
          <w:tcPr>
            <w:tcW w:w="800" w:type="dxa"/>
            <w:tcMar>
              <w:top w:w="20" w:type="dxa"/>
              <w:left w:w="20" w:type="dxa"/>
              <w:bottom w:w="20" w:type="dxa"/>
              <w:right w:w="20" w:type="dxa"/>
            </w:tcMar>
            <w:vAlign w:val="center"/>
            <w:hideMark/>
          </w:tcPr>
          <w:p w14:paraId="03F1BEE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C365DB7" w14:textId="77777777" w:rsidR="00530523" w:rsidRPr="000D0BD2" w:rsidRDefault="00530523" w:rsidP="006723BE">
            <w:pPr>
              <w:pStyle w:val="movimento"/>
              <w:rPr>
                <w:color w:val="002060"/>
              </w:rPr>
            </w:pPr>
            <w:r w:rsidRPr="000D0BD2">
              <w:rPr>
                <w:color w:val="002060"/>
              </w:rPr>
              <w:t>SABBATINI LEONARDO</w:t>
            </w:r>
          </w:p>
        </w:tc>
        <w:tc>
          <w:tcPr>
            <w:tcW w:w="2200" w:type="dxa"/>
            <w:tcMar>
              <w:top w:w="20" w:type="dxa"/>
              <w:left w:w="20" w:type="dxa"/>
              <w:bottom w:w="20" w:type="dxa"/>
              <w:right w:w="20" w:type="dxa"/>
            </w:tcMar>
            <w:vAlign w:val="center"/>
            <w:hideMark/>
          </w:tcPr>
          <w:p w14:paraId="7CB62A97" w14:textId="77777777" w:rsidR="00530523" w:rsidRPr="000D0BD2" w:rsidRDefault="00530523" w:rsidP="006723BE">
            <w:pPr>
              <w:pStyle w:val="movimento2"/>
              <w:rPr>
                <w:color w:val="002060"/>
              </w:rPr>
            </w:pPr>
            <w:r w:rsidRPr="000D0BD2">
              <w:rPr>
                <w:color w:val="002060"/>
              </w:rPr>
              <w:t xml:space="preserve">(FROG S CLUB SPORT) </w:t>
            </w:r>
          </w:p>
        </w:tc>
      </w:tr>
      <w:tr w:rsidR="00530523" w:rsidRPr="000D0BD2" w14:paraId="164BC7C7" w14:textId="77777777" w:rsidTr="006723BE">
        <w:tc>
          <w:tcPr>
            <w:tcW w:w="2200" w:type="dxa"/>
            <w:tcMar>
              <w:top w:w="20" w:type="dxa"/>
              <w:left w:w="20" w:type="dxa"/>
              <w:bottom w:w="20" w:type="dxa"/>
              <w:right w:w="20" w:type="dxa"/>
            </w:tcMar>
            <w:vAlign w:val="center"/>
            <w:hideMark/>
          </w:tcPr>
          <w:p w14:paraId="7E658E66" w14:textId="77777777" w:rsidR="00530523" w:rsidRPr="000D0BD2" w:rsidRDefault="00530523" w:rsidP="006723BE">
            <w:pPr>
              <w:pStyle w:val="movimento"/>
              <w:rPr>
                <w:color w:val="002060"/>
              </w:rPr>
            </w:pPr>
            <w:r w:rsidRPr="000D0BD2">
              <w:rPr>
                <w:color w:val="002060"/>
              </w:rPr>
              <w:t>BUSILACCHI FILIPPO</w:t>
            </w:r>
          </w:p>
        </w:tc>
        <w:tc>
          <w:tcPr>
            <w:tcW w:w="2200" w:type="dxa"/>
            <w:tcMar>
              <w:top w:w="20" w:type="dxa"/>
              <w:left w:w="20" w:type="dxa"/>
              <w:bottom w:w="20" w:type="dxa"/>
              <w:right w:w="20" w:type="dxa"/>
            </w:tcMar>
            <w:vAlign w:val="center"/>
            <w:hideMark/>
          </w:tcPr>
          <w:p w14:paraId="1914EBD9" w14:textId="77777777" w:rsidR="00530523" w:rsidRPr="000D0BD2" w:rsidRDefault="00530523" w:rsidP="006723BE">
            <w:pPr>
              <w:pStyle w:val="movimento2"/>
              <w:rPr>
                <w:color w:val="002060"/>
              </w:rPr>
            </w:pPr>
            <w:r w:rsidRPr="000D0BD2">
              <w:rPr>
                <w:color w:val="002060"/>
              </w:rPr>
              <w:t xml:space="preserve">(FUTSAL OTTRANO) </w:t>
            </w:r>
          </w:p>
        </w:tc>
        <w:tc>
          <w:tcPr>
            <w:tcW w:w="800" w:type="dxa"/>
            <w:tcMar>
              <w:top w:w="20" w:type="dxa"/>
              <w:left w:w="20" w:type="dxa"/>
              <w:bottom w:w="20" w:type="dxa"/>
              <w:right w:w="20" w:type="dxa"/>
            </w:tcMar>
            <w:vAlign w:val="center"/>
            <w:hideMark/>
          </w:tcPr>
          <w:p w14:paraId="52A8A2F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A81EF33" w14:textId="77777777" w:rsidR="00530523" w:rsidRPr="000D0BD2" w:rsidRDefault="00530523" w:rsidP="006723BE">
            <w:pPr>
              <w:pStyle w:val="movimento"/>
              <w:rPr>
                <w:color w:val="002060"/>
              </w:rPr>
            </w:pPr>
            <w:r w:rsidRPr="000D0BD2">
              <w:rPr>
                <w:color w:val="002060"/>
              </w:rPr>
              <w:t>CARTECHINI MIRCO</w:t>
            </w:r>
          </w:p>
        </w:tc>
        <w:tc>
          <w:tcPr>
            <w:tcW w:w="2200" w:type="dxa"/>
            <w:tcMar>
              <w:top w:w="20" w:type="dxa"/>
              <w:left w:w="20" w:type="dxa"/>
              <w:bottom w:w="20" w:type="dxa"/>
              <w:right w:w="20" w:type="dxa"/>
            </w:tcMar>
            <w:vAlign w:val="center"/>
            <w:hideMark/>
          </w:tcPr>
          <w:p w14:paraId="55C233D8" w14:textId="77777777" w:rsidR="00530523" w:rsidRPr="000D0BD2" w:rsidRDefault="00530523" w:rsidP="006723BE">
            <w:pPr>
              <w:pStyle w:val="movimento2"/>
              <w:rPr>
                <w:color w:val="002060"/>
              </w:rPr>
            </w:pPr>
            <w:r w:rsidRPr="000D0BD2">
              <w:rPr>
                <w:color w:val="002060"/>
              </w:rPr>
              <w:t xml:space="preserve">(GROTTACCIA 2005) </w:t>
            </w:r>
          </w:p>
        </w:tc>
      </w:tr>
      <w:tr w:rsidR="00530523" w:rsidRPr="000D0BD2" w14:paraId="177558D3" w14:textId="77777777" w:rsidTr="006723BE">
        <w:tc>
          <w:tcPr>
            <w:tcW w:w="2200" w:type="dxa"/>
            <w:tcMar>
              <w:top w:w="20" w:type="dxa"/>
              <w:left w:w="20" w:type="dxa"/>
              <w:bottom w:w="20" w:type="dxa"/>
              <w:right w:w="20" w:type="dxa"/>
            </w:tcMar>
            <w:vAlign w:val="center"/>
            <w:hideMark/>
          </w:tcPr>
          <w:p w14:paraId="743BDCC1" w14:textId="77777777" w:rsidR="00530523" w:rsidRPr="000D0BD2" w:rsidRDefault="00530523" w:rsidP="006723BE">
            <w:pPr>
              <w:pStyle w:val="movimento"/>
              <w:rPr>
                <w:color w:val="002060"/>
              </w:rPr>
            </w:pPr>
            <w:r w:rsidRPr="000D0BD2">
              <w:rPr>
                <w:color w:val="002060"/>
              </w:rPr>
              <w:t>PAONE CARLO</w:t>
            </w:r>
          </w:p>
        </w:tc>
        <w:tc>
          <w:tcPr>
            <w:tcW w:w="2200" w:type="dxa"/>
            <w:tcMar>
              <w:top w:w="20" w:type="dxa"/>
              <w:left w:w="20" w:type="dxa"/>
              <w:bottom w:w="20" w:type="dxa"/>
              <w:right w:w="20" w:type="dxa"/>
            </w:tcMar>
            <w:vAlign w:val="center"/>
            <w:hideMark/>
          </w:tcPr>
          <w:p w14:paraId="3790D28C" w14:textId="77777777" w:rsidR="00530523" w:rsidRPr="000D0BD2" w:rsidRDefault="00530523" w:rsidP="006723BE">
            <w:pPr>
              <w:pStyle w:val="movimento2"/>
              <w:rPr>
                <w:color w:val="002060"/>
              </w:rPr>
            </w:pPr>
            <w:r w:rsidRPr="000D0BD2">
              <w:rPr>
                <w:color w:val="002060"/>
              </w:rPr>
              <w:t xml:space="preserve">(REAL CASEBRUCIATE W.FIRE) </w:t>
            </w:r>
          </w:p>
        </w:tc>
        <w:tc>
          <w:tcPr>
            <w:tcW w:w="800" w:type="dxa"/>
            <w:tcMar>
              <w:top w:w="20" w:type="dxa"/>
              <w:left w:w="20" w:type="dxa"/>
              <w:bottom w:w="20" w:type="dxa"/>
              <w:right w:w="20" w:type="dxa"/>
            </w:tcMar>
            <w:vAlign w:val="center"/>
            <w:hideMark/>
          </w:tcPr>
          <w:p w14:paraId="49EA173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48917A2" w14:textId="77777777" w:rsidR="00530523" w:rsidRPr="000D0BD2" w:rsidRDefault="00530523" w:rsidP="006723BE">
            <w:pPr>
              <w:pStyle w:val="movimento"/>
              <w:rPr>
                <w:color w:val="002060"/>
              </w:rPr>
            </w:pPr>
            <w:r w:rsidRPr="000D0BD2">
              <w:rPr>
                <w:color w:val="002060"/>
              </w:rPr>
              <w:t>FOSSI ENEA</w:t>
            </w:r>
          </w:p>
        </w:tc>
        <w:tc>
          <w:tcPr>
            <w:tcW w:w="2200" w:type="dxa"/>
            <w:tcMar>
              <w:top w:w="20" w:type="dxa"/>
              <w:left w:w="20" w:type="dxa"/>
              <w:bottom w:w="20" w:type="dxa"/>
              <w:right w:w="20" w:type="dxa"/>
            </w:tcMar>
            <w:vAlign w:val="center"/>
            <w:hideMark/>
          </w:tcPr>
          <w:p w14:paraId="0A5C715B" w14:textId="77777777" w:rsidR="00530523" w:rsidRPr="000D0BD2" w:rsidRDefault="00530523" w:rsidP="006723BE">
            <w:pPr>
              <w:pStyle w:val="movimento2"/>
              <w:rPr>
                <w:color w:val="002060"/>
              </w:rPr>
            </w:pPr>
            <w:r w:rsidRPr="000D0BD2">
              <w:rPr>
                <w:color w:val="002060"/>
              </w:rPr>
              <w:t xml:space="preserve">(SPECIAL ONE SPORTING </w:t>
            </w:r>
            <w:proofErr w:type="gramStart"/>
            <w:r w:rsidRPr="000D0BD2">
              <w:rPr>
                <w:color w:val="002060"/>
              </w:rPr>
              <w:t>SQ.B</w:t>
            </w:r>
            <w:proofErr w:type="gramEnd"/>
            <w:r w:rsidRPr="000D0BD2">
              <w:rPr>
                <w:color w:val="002060"/>
              </w:rPr>
              <w:t xml:space="preserve">) </w:t>
            </w:r>
          </w:p>
        </w:tc>
      </w:tr>
      <w:tr w:rsidR="00530523" w:rsidRPr="000D0BD2" w14:paraId="78BEBA89" w14:textId="77777777" w:rsidTr="006723BE">
        <w:tc>
          <w:tcPr>
            <w:tcW w:w="2200" w:type="dxa"/>
            <w:tcMar>
              <w:top w:w="20" w:type="dxa"/>
              <w:left w:w="20" w:type="dxa"/>
              <w:bottom w:w="20" w:type="dxa"/>
              <w:right w:w="20" w:type="dxa"/>
            </w:tcMar>
            <w:vAlign w:val="center"/>
            <w:hideMark/>
          </w:tcPr>
          <w:p w14:paraId="0BDD42F0" w14:textId="77777777" w:rsidR="00530523" w:rsidRPr="000D0BD2" w:rsidRDefault="00530523" w:rsidP="006723BE">
            <w:pPr>
              <w:pStyle w:val="movimento"/>
              <w:rPr>
                <w:color w:val="002060"/>
              </w:rPr>
            </w:pPr>
            <w:r w:rsidRPr="000D0BD2">
              <w:rPr>
                <w:color w:val="002060"/>
              </w:rPr>
              <w:t>CARMINUCCI MATTEO</w:t>
            </w:r>
          </w:p>
        </w:tc>
        <w:tc>
          <w:tcPr>
            <w:tcW w:w="2200" w:type="dxa"/>
            <w:tcMar>
              <w:top w:w="20" w:type="dxa"/>
              <w:left w:w="20" w:type="dxa"/>
              <w:bottom w:w="20" w:type="dxa"/>
              <w:right w:w="20" w:type="dxa"/>
            </w:tcMar>
            <w:vAlign w:val="center"/>
            <w:hideMark/>
          </w:tcPr>
          <w:p w14:paraId="425DB213" w14:textId="77777777" w:rsidR="00530523" w:rsidRPr="000D0BD2" w:rsidRDefault="00530523" w:rsidP="006723BE">
            <w:pPr>
              <w:pStyle w:val="movimento2"/>
              <w:rPr>
                <w:color w:val="002060"/>
              </w:rPr>
            </w:pPr>
            <w:r w:rsidRPr="000D0BD2">
              <w:rPr>
                <w:color w:val="002060"/>
              </w:rPr>
              <w:t xml:space="preserve">(TRIBALCIO PICENA) </w:t>
            </w:r>
          </w:p>
        </w:tc>
        <w:tc>
          <w:tcPr>
            <w:tcW w:w="800" w:type="dxa"/>
            <w:tcMar>
              <w:top w:w="20" w:type="dxa"/>
              <w:left w:w="20" w:type="dxa"/>
              <w:bottom w:w="20" w:type="dxa"/>
              <w:right w:w="20" w:type="dxa"/>
            </w:tcMar>
            <w:vAlign w:val="center"/>
            <w:hideMark/>
          </w:tcPr>
          <w:p w14:paraId="1F856848"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BFE62C7" w14:textId="77777777" w:rsidR="00530523" w:rsidRPr="000D0BD2" w:rsidRDefault="00530523" w:rsidP="006723BE">
            <w:pPr>
              <w:pStyle w:val="movimento"/>
              <w:rPr>
                <w:color w:val="002060"/>
              </w:rPr>
            </w:pPr>
            <w:r w:rsidRPr="000D0BD2">
              <w:rPr>
                <w:color w:val="002060"/>
              </w:rPr>
              <w:t>LUCHETTA MATTIA</w:t>
            </w:r>
          </w:p>
        </w:tc>
        <w:tc>
          <w:tcPr>
            <w:tcW w:w="2200" w:type="dxa"/>
            <w:tcMar>
              <w:top w:w="20" w:type="dxa"/>
              <w:left w:w="20" w:type="dxa"/>
              <w:bottom w:w="20" w:type="dxa"/>
              <w:right w:w="20" w:type="dxa"/>
            </w:tcMar>
            <w:vAlign w:val="center"/>
            <w:hideMark/>
          </w:tcPr>
          <w:p w14:paraId="49205737" w14:textId="77777777" w:rsidR="00530523" w:rsidRPr="000D0BD2" w:rsidRDefault="00530523" w:rsidP="006723BE">
            <w:pPr>
              <w:pStyle w:val="movimento2"/>
              <w:rPr>
                <w:color w:val="002060"/>
              </w:rPr>
            </w:pPr>
            <w:r w:rsidRPr="000D0BD2">
              <w:rPr>
                <w:color w:val="002060"/>
              </w:rPr>
              <w:t xml:space="preserve">(VALLESINA) </w:t>
            </w:r>
          </w:p>
        </w:tc>
      </w:tr>
    </w:tbl>
    <w:p w14:paraId="480706A4" w14:textId="77777777" w:rsidR="00530523" w:rsidRPr="000D0BD2" w:rsidRDefault="00530523" w:rsidP="00530523">
      <w:pPr>
        <w:pStyle w:val="titolo20"/>
        <w:rPr>
          <w:rFonts w:eastAsiaTheme="minorEastAsia"/>
          <w:color w:val="002060"/>
        </w:rPr>
      </w:pPr>
      <w:r w:rsidRPr="000D0BD2">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17E3C5D" w14:textId="77777777" w:rsidTr="006723BE">
        <w:tc>
          <w:tcPr>
            <w:tcW w:w="2200" w:type="dxa"/>
            <w:tcMar>
              <w:top w:w="20" w:type="dxa"/>
              <w:left w:w="20" w:type="dxa"/>
              <w:bottom w:w="20" w:type="dxa"/>
              <w:right w:w="20" w:type="dxa"/>
            </w:tcMar>
            <w:vAlign w:val="center"/>
            <w:hideMark/>
          </w:tcPr>
          <w:p w14:paraId="50969892" w14:textId="77777777" w:rsidR="00530523" w:rsidRPr="000D0BD2" w:rsidRDefault="00530523" w:rsidP="006723BE">
            <w:pPr>
              <w:pStyle w:val="movimento"/>
              <w:rPr>
                <w:color w:val="002060"/>
              </w:rPr>
            </w:pPr>
            <w:r w:rsidRPr="000D0BD2">
              <w:rPr>
                <w:color w:val="002060"/>
              </w:rPr>
              <w:t>GABBANINI PAOLO</w:t>
            </w:r>
          </w:p>
        </w:tc>
        <w:tc>
          <w:tcPr>
            <w:tcW w:w="2200" w:type="dxa"/>
            <w:tcMar>
              <w:top w:w="20" w:type="dxa"/>
              <w:left w:w="20" w:type="dxa"/>
              <w:bottom w:w="20" w:type="dxa"/>
              <w:right w:w="20" w:type="dxa"/>
            </w:tcMar>
            <w:vAlign w:val="center"/>
            <w:hideMark/>
          </w:tcPr>
          <w:p w14:paraId="3C67EE75" w14:textId="77777777" w:rsidR="00530523" w:rsidRPr="000D0BD2" w:rsidRDefault="00530523" w:rsidP="006723BE">
            <w:pPr>
              <w:pStyle w:val="movimento2"/>
              <w:rPr>
                <w:color w:val="002060"/>
              </w:rPr>
            </w:pPr>
            <w:r w:rsidRPr="000D0BD2">
              <w:rPr>
                <w:color w:val="002060"/>
              </w:rPr>
              <w:t xml:space="preserve">(GNANO 04) </w:t>
            </w:r>
          </w:p>
        </w:tc>
        <w:tc>
          <w:tcPr>
            <w:tcW w:w="800" w:type="dxa"/>
            <w:tcMar>
              <w:top w:w="20" w:type="dxa"/>
              <w:left w:w="20" w:type="dxa"/>
              <w:bottom w:w="20" w:type="dxa"/>
              <w:right w:w="20" w:type="dxa"/>
            </w:tcMar>
            <w:vAlign w:val="center"/>
            <w:hideMark/>
          </w:tcPr>
          <w:p w14:paraId="7A33DB0A"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266F4FC" w14:textId="77777777" w:rsidR="00530523" w:rsidRPr="000D0BD2" w:rsidRDefault="00530523" w:rsidP="006723BE">
            <w:pPr>
              <w:pStyle w:val="movimento"/>
              <w:rPr>
                <w:color w:val="002060"/>
              </w:rPr>
            </w:pPr>
            <w:r w:rsidRPr="000D0BD2">
              <w:rPr>
                <w:color w:val="002060"/>
              </w:rPr>
              <w:t>ROCCHI RICCARDO</w:t>
            </w:r>
          </w:p>
        </w:tc>
        <w:tc>
          <w:tcPr>
            <w:tcW w:w="2200" w:type="dxa"/>
            <w:tcMar>
              <w:top w:w="20" w:type="dxa"/>
              <w:left w:w="20" w:type="dxa"/>
              <w:bottom w:w="20" w:type="dxa"/>
              <w:right w:w="20" w:type="dxa"/>
            </w:tcMar>
            <w:vAlign w:val="center"/>
            <w:hideMark/>
          </w:tcPr>
          <w:p w14:paraId="32D1462F" w14:textId="77777777" w:rsidR="00530523" w:rsidRPr="000D0BD2" w:rsidRDefault="00530523" w:rsidP="006723BE">
            <w:pPr>
              <w:pStyle w:val="movimento2"/>
              <w:rPr>
                <w:color w:val="002060"/>
              </w:rPr>
            </w:pPr>
            <w:r w:rsidRPr="000D0BD2">
              <w:rPr>
                <w:color w:val="002060"/>
              </w:rPr>
              <w:t xml:space="preserve">(RIPE SAN GINESIO A.S.D.) </w:t>
            </w:r>
          </w:p>
        </w:tc>
      </w:tr>
    </w:tbl>
    <w:p w14:paraId="02DE739C" w14:textId="77777777" w:rsidR="00530523" w:rsidRPr="000D0BD2" w:rsidRDefault="00530523" w:rsidP="00530523">
      <w:pPr>
        <w:pStyle w:val="titolo20"/>
        <w:rPr>
          <w:rFonts w:eastAsiaTheme="minorEastAsia"/>
          <w:color w:val="002060"/>
        </w:rPr>
      </w:pPr>
      <w:r w:rsidRPr="000D0BD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36F90CFF" w14:textId="77777777" w:rsidTr="006723BE">
        <w:tc>
          <w:tcPr>
            <w:tcW w:w="2200" w:type="dxa"/>
            <w:tcMar>
              <w:top w:w="20" w:type="dxa"/>
              <w:left w:w="20" w:type="dxa"/>
              <w:bottom w:w="20" w:type="dxa"/>
              <w:right w:w="20" w:type="dxa"/>
            </w:tcMar>
            <w:vAlign w:val="center"/>
            <w:hideMark/>
          </w:tcPr>
          <w:p w14:paraId="2B05E783" w14:textId="77777777" w:rsidR="00530523" w:rsidRPr="000D0BD2" w:rsidRDefault="00530523" w:rsidP="006723BE">
            <w:pPr>
              <w:pStyle w:val="movimento"/>
              <w:rPr>
                <w:color w:val="002060"/>
              </w:rPr>
            </w:pPr>
            <w:r w:rsidRPr="000D0BD2">
              <w:rPr>
                <w:color w:val="002060"/>
              </w:rPr>
              <w:t>NWAKIRE CLINTON ONYEMAE</w:t>
            </w:r>
          </w:p>
        </w:tc>
        <w:tc>
          <w:tcPr>
            <w:tcW w:w="2200" w:type="dxa"/>
            <w:tcMar>
              <w:top w:w="20" w:type="dxa"/>
              <w:left w:w="20" w:type="dxa"/>
              <w:bottom w:w="20" w:type="dxa"/>
              <w:right w:w="20" w:type="dxa"/>
            </w:tcMar>
            <w:vAlign w:val="center"/>
            <w:hideMark/>
          </w:tcPr>
          <w:p w14:paraId="1C8F5D25" w14:textId="77777777" w:rsidR="00530523" w:rsidRPr="000D0BD2" w:rsidRDefault="00530523" w:rsidP="006723BE">
            <w:pPr>
              <w:pStyle w:val="movimento2"/>
              <w:rPr>
                <w:color w:val="002060"/>
              </w:rPr>
            </w:pPr>
            <w:r w:rsidRPr="000D0BD2">
              <w:rPr>
                <w:color w:val="002060"/>
              </w:rPr>
              <w:t xml:space="preserve">(GNANO 04) </w:t>
            </w:r>
          </w:p>
        </w:tc>
        <w:tc>
          <w:tcPr>
            <w:tcW w:w="800" w:type="dxa"/>
            <w:tcMar>
              <w:top w:w="20" w:type="dxa"/>
              <w:left w:w="20" w:type="dxa"/>
              <w:bottom w:w="20" w:type="dxa"/>
              <w:right w:w="20" w:type="dxa"/>
            </w:tcMar>
            <w:vAlign w:val="center"/>
            <w:hideMark/>
          </w:tcPr>
          <w:p w14:paraId="42F502A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C745D18" w14:textId="77777777" w:rsidR="00530523" w:rsidRPr="000D0BD2" w:rsidRDefault="00530523" w:rsidP="006723BE">
            <w:pPr>
              <w:pStyle w:val="movimento"/>
              <w:rPr>
                <w:color w:val="002060"/>
              </w:rPr>
            </w:pPr>
            <w:r w:rsidRPr="000D0BD2">
              <w:rPr>
                <w:color w:val="002060"/>
              </w:rPr>
              <w:t>MAGGINI SAMUELE</w:t>
            </w:r>
          </w:p>
        </w:tc>
        <w:tc>
          <w:tcPr>
            <w:tcW w:w="2200" w:type="dxa"/>
            <w:tcMar>
              <w:top w:w="20" w:type="dxa"/>
              <w:left w:w="20" w:type="dxa"/>
              <w:bottom w:w="20" w:type="dxa"/>
              <w:right w:w="20" w:type="dxa"/>
            </w:tcMar>
            <w:vAlign w:val="center"/>
            <w:hideMark/>
          </w:tcPr>
          <w:p w14:paraId="27244F0A" w14:textId="77777777" w:rsidR="00530523" w:rsidRPr="000D0BD2" w:rsidRDefault="00530523" w:rsidP="006723BE">
            <w:pPr>
              <w:pStyle w:val="movimento2"/>
              <w:rPr>
                <w:color w:val="002060"/>
              </w:rPr>
            </w:pPr>
            <w:r w:rsidRPr="000D0BD2">
              <w:rPr>
                <w:color w:val="002060"/>
              </w:rPr>
              <w:t xml:space="preserve">(PIEDIRIPA C5) </w:t>
            </w:r>
          </w:p>
        </w:tc>
      </w:tr>
    </w:tbl>
    <w:p w14:paraId="0B746EBA" w14:textId="77777777" w:rsidR="00530523" w:rsidRPr="000D0BD2" w:rsidRDefault="00530523" w:rsidP="00530523">
      <w:pPr>
        <w:pStyle w:val="titolo20"/>
        <w:rPr>
          <w:rFonts w:eastAsiaTheme="minorEastAsia"/>
          <w:color w:val="002060"/>
        </w:rPr>
      </w:pPr>
      <w:r w:rsidRPr="000D0BD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22544CB" w14:textId="77777777" w:rsidTr="006723BE">
        <w:tc>
          <w:tcPr>
            <w:tcW w:w="2200" w:type="dxa"/>
            <w:tcMar>
              <w:top w:w="20" w:type="dxa"/>
              <w:left w:w="20" w:type="dxa"/>
              <w:bottom w:w="20" w:type="dxa"/>
              <w:right w:w="20" w:type="dxa"/>
            </w:tcMar>
            <w:vAlign w:val="center"/>
            <w:hideMark/>
          </w:tcPr>
          <w:p w14:paraId="0CC8921E" w14:textId="77777777" w:rsidR="00530523" w:rsidRPr="000D0BD2" w:rsidRDefault="00530523" w:rsidP="006723BE">
            <w:pPr>
              <w:pStyle w:val="movimento"/>
              <w:rPr>
                <w:color w:val="002060"/>
              </w:rPr>
            </w:pPr>
            <w:r w:rsidRPr="000D0BD2">
              <w:rPr>
                <w:color w:val="002060"/>
              </w:rPr>
              <w:t>SPANALATTE GIOVANNI</w:t>
            </w:r>
          </w:p>
        </w:tc>
        <w:tc>
          <w:tcPr>
            <w:tcW w:w="2200" w:type="dxa"/>
            <w:tcMar>
              <w:top w:w="20" w:type="dxa"/>
              <w:left w:w="20" w:type="dxa"/>
              <w:bottom w:w="20" w:type="dxa"/>
              <w:right w:w="20" w:type="dxa"/>
            </w:tcMar>
            <w:vAlign w:val="center"/>
            <w:hideMark/>
          </w:tcPr>
          <w:p w14:paraId="059A3363" w14:textId="77777777" w:rsidR="00530523" w:rsidRPr="000D0BD2" w:rsidRDefault="00530523" w:rsidP="006723BE">
            <w:pPr>
              <w:pStyle w:val="movimento2"/>
              <w:rPr>
                <w:color w:val="002060"/>
              </w:rPr>
            </w:pPr>
            <w:r w:rsidRPr="000D0BD2">
              <w:rPr>
                <w:color w:val="002060"/>
              </w:rPr>
              <w:t>(</w:t>
            </w:r>
            <w:proofErr w:type="gramStart"/>
            <w:r w:rsidRPr="000D0BD2">
              <w:rPr>
                <w:color w:val="002060"/>
              </w:rPr>
              <w:t>CITTA</w:t>
            </w:r>
            <w:proofErr w:type="gramEnd"/>
            <w:r w:rsidRPr="000D0BD2">
              <w:rPr>
                <w:color w:val="002060"/>
              </w:rPr>
              <w:t xml:space="preserve"> DI FALCONARA) </w:t>
            </w:r>
          </w:p>
        </w:tc>
        <w:tc>
          <w:tcPr>
            <w:tcW w:w="800" w:type="dxa"/>
            <w:tcMar>
              <w:top w:w="20" w:type="dxa"/>
              <w:left w:w="20" w:type="dxa"/>
              <w:bottom w:w="20" w:type="dxa"/>
              <w:right w:w="20" w:type="dxa"/>
            </w:tcMar>
            <w:vAlign w:val="center"/>
            <w:hideMark/>
          </w:tcPr>
          <w:p w14:paraId="07B2101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51F315E" w14:textId="77777777" w:rsidR="00530523" w:rsidRPr="000D0BD2" w:rsidRDefault="00530523" w:rsidP="006723BE">
            <w:pPr>
              <w:pStyle w:val="movimento"/>
              <w:rPr>
                <w:color w:val="002060"/>
              </w:rPr>
            </w:pPr>
            <w:r w:rsidRPr="000D0BD2">
              <w:rPr>
                <w:color w:val="002060"/>
              </w:rPr>
              <w:t>FRATESI SIMONE</w:t>
            </w:r>
          </w:p>
        </w:tc>
        <w:tc>
          <w:tcPr>
            <w:tcW w:w="2200" w:type="dxa"/>
            <w:tcMar>
              <w:top w:w="20" w:type="dxa"/>
              <w:left w:w="20" w:type="dxa"/>
              <w:bottom w:w="20" w:type="dxa"/>
              <w:right w:w="20" w:type="dxa"/>
            </w:tcMar>
            <w:vAlign w:val="center"/>
            <w:hideMark/>
          </w:tcPr>
          <w:p w14:paraId="28B5D125" w14:textId="77777777" w:rsidR="00530523" w:rsidRPr="000D0BD2" w:rsidRDefault="00530523" w:rsidP="006723BE">
            <w:pPr>
              <w:pStyle w:val="movimento2"/>
              <w:rPr>
                <w:color w:val="002060"/>
              </w:rPr>
            </w:pPr>
            <w:r w:rsidRPr="000D0BD2">
              <w:rPr>
                <w:color w:val="002060"/>
              </w:rPr>
              <w:t xml:space="preserve">(MONTECCHIO SPORT) </w:t>
            </w:r>
          </w:p>
        </w:tc>
      </w:tr>
      <w:tr w:rsidR="00530523" w:rsidRPr="000D0BD2" w14:paraId="2923757A" w14:textId="77777777" w:rsidTr="006723BE">
        <w:tc>
          <w:tcPr>
            <w:tcW w:w="2200" w:type="dxa"/>
            <w:tcMar>
              <w:top w:w="20" w:type="dxa"/>
              <w:left w:w="20" w:type="dxa"/>
              <w:bottom w:w="20" w:type="dxa"/>
              <w:right w:w="20" w:type="dxa"/>
            </w:tcMar>
            <w:vAlign w:val="center"/>
            <w:hideMark/>
          </w:tcPr>
          <w:p w14:paraId="4ACCFD1B" w14:textId="77777777" w:rsidR="00530523" w:rsidRPr="000D0BD2" w:rsidRDefault="00530523" w:rsidP="006723BE">
            <w:pPr>
              <w:pStyle w:val="movimento"/>
              <w:rPr>
                <w:color w:val="002060"/>
              </w:rPr>
            </w:pPr>
            <w:r w:rsidRPr="000D0BD2">
              <w:rPr>
                <w:color w:val="002060"/>
              </w:rPr>
              <w:t>SPARVOLI LORENZO</w:t>
            </w:r>
          </w:p>
        </w:tc>
        <w:tc>
          <w:tcPr>
            <w:tcW w:w="2200" w:type="dxa"/>
            <w:tcMar>
              <w:top w:w="20" w:type="dxa"/>
              <w:left w:w="20" w:type="dxa"/>
              <w:bottom w:w="20" w:type="dxa"/>
              <w:right w:w="20" w:type="dxa"/>
            </w:tcMar>
            <w:vAlign w:val="center"/>
            <w:hideMark/>
          </w:tcPr>
          <w:p w14:paraId="3516DB16" w14:textId="77777777" w:rsidR="00530523" w:rsidRPr="000D0BD2" w:rsidRDefault="00530523" w:rsidP="006723BE">
            <w:pPr>
              <w:pStyle w:val="movimento2"/>
              <w:rPr>
                <w:color w:val="002060"/>
              </w:rPr>
            </w:pPr>
            <w:r w:rsidRPr="000D0BD2">
              <w:rPr>
                <w:color w:val="002060"/>
              </w:rPr>
              <w:t xml:space="preserve">(POL. SPORT COMMUNICATION) </w:t>
            </w:r>
          </w:p>
        </w:tc>
        <w:tc>
          <w:tcPr>
            <w:tcW w:w="800" w:type="dxa"/>
            <w:tcMar>
              <w:top w:w="20" w:type="dxa"/>
              <w:left w:w="20" w:type="dxa"/>
              <w:bottom w:w="20" w:type="dxa"/>
              <w:right w:w="20" w:type="dxa"/>
            </w:tcMar>
            <w:vAlign w:val="center"/>
            <w:hideMark/>
          </w:tcPr>
          <w:p w14:paraId="48DFB28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8D0050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F5EF680" w14:textId="77777777" w:rsidR="00530523" w:rsidRPr="000D0BD2" w:rsidRDefault="00530523" w:rsidP="006723BE">
            <w:pPr>
              <w:pStyle w:val="movimento2"/>
              <w:rPr>
                <w:color w:val="002060"/>
              </w:rPr>
            </w:pPr>
            <w:r w:rsidRPr="000D0BD2">
              <w:rPr>
                <w:color w:val="002060"/>
              </w:rPr>
              <w:t> </w:t>
            </w:r>
          </w:p>
        </w:tc>
      </w:tr>
    </w:tbl>
    <w:p w14:paraId="505E8F3A" w14:textId="77777777" w:rsidR="00530523" w:rsidRPr="000D0BD2" w:rsidRDefault="00530523" w:rsidP="00530523">
      <w:pPr>
        <w:pStyle w:val="titolo20"/>
        <w:rPr>
          <w:rFonts w:eastAsiaTheme="minorEastAsia"/>
          <w:color w:val="002060"/>
        </w:rPr>
      </w:pPr>
      <w:r w:rsidRPr="000D0BD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765F9E29" w14:textId="77777777" w:rsidTr="006723BE">
        <w:tc>
          <w:tcPr>
            <w:tcW w:w="2200" w:type="dxa"/>
            <w:tcMar>
              <w:top w:w="20" w:type="dxa"/>
              <w:left w:w="20" w:type="dxa"/>
              <w:bottom w:w="20" w:type="dxa"/>
              <w:right w:w="20" w:type="dxa"/>
            </w:tcMar>
            <w:vAlign w:val="center"/>
            <w:hideMark/>
          </w:tcPr>
          <w:p w14:paraId="56A98FF7" w14:textId="77777777" w:rsidR="00530523" w:rsidRPr="000D0BD2" w:rsidRDefault="00530523" w:rsidP="006723BE">
            <w:pPr>
              <w:pStyle w:val="movimento"/>
              <w:rPr>
                <w:color w:val="002060"/>
              </w:rPr>
            </w:pPr>
            <w:r w:rsidRPr="000D0BD2">
              <w:rPr>
                <w:color w:val="002060"/>
              </w:rPr>
              <w:t>APRUZZESE LORENZO</w:t>
            </w:r>
          </w:p>
        </w:tc>
        <w:tc>
          <w:tcPr>
            <w:tcW w:w="2200" w:type="dxa"/>
            <w:tcMar>
              <w:top w:w="20" w:type="dxa"/>
              <w:left w:w="20" w:type="dxa"/>
              <w:bottom w:w="20" w:type="dxa"/>
              <w:right w:w="20" w:type="dxa"/>
            </w:tcMar>
            <w:vAlign w:val="center"/>
            <w:hideMark/>
          </w:tcPr>
          <w:p w14:paraId="4204E626" w14:textId="77777777" w:rsidR="00530523" w:rsidRPr="000D0BD2" w:rsidRDefault="00530523" w:rsidP="006723BE">
            <w:pPr>
              <w:pStyle w:val="movimento2"/>
              <w:rPr>
                <w:color w:val="002060"/>
              </w:rPr>
            </w:pPr>
            <w:r w:rsidRPr="000D0BD2">
              <w:rPr>
                <w:color w:val="002060"/>
              </w:rPr>
              <w:t xml:space="preserve">(C.U.S. CAMERINO A.S.D.) </w:t>
            </w:r>
          </w:p>
        </w:tc>
        <w:tc>
          <w:tcPr>
            <w:tcW w:w="800" w:type="dxa"/>
            <w:tcMar>
              <w:top w:w="20" w:type="dxa"/>
              <w:left w:w="20" w:type="dxa"/>
              <w:bottom w:w="20" w:type="dxa"/>
              <w:right w:w="20" w:type="dxa"/>
            </w:tcMar>
            <w:vAlign w:val="center"/>
            <w:hideMark/>
          </w:tcPr>
          <w:p w14:paraId="50FE1D7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FBD3A05" w14:textId="77777777" w:rsidR="00530523" w:rsidRPr="000D0BD2" w:rsidRDefault="00530523" w:rsidP="006723BE">
            <w:pPr>
              <w:pStyle w:val="movimento"/>
              <w:rPr>
                <w:color w:val="002060"/>
              </w:rPr>
            </w:pPr>
            <w:r w:rsidRPr="000D0BD2">
              <w:rPr>
                <w:color w:val="002060"/>
              </w:rPr>
              <w:t>LAMBERTUCCI LORENZO</w:t>
            </w:r>
          </w:p>
        </w:tc>
        <w:tc>
          <w:tcPr>
            <w:tcW w:w="2200" w:type="dxa"/>
            <w:tcMar>
              <w:top w:w="20" w:type="dxa"/>
              <w:left w:w="20" w:type="dxa"/>
              <w:bottom w:w="20" w:type="dxa"/>
              <w:right w:w="20" w:type="dxa"/>
            </w:tcMar>
            <w:vAlign w:val="center"/>
            <w:hideMark/>
          </w:tcPr>
          <w:p w14:paraId="596798D9" w14:textId="77777777" w:rsidR="00530523" w:rsidRPr="000D0BD2" w:rsidRDefault="00530523" w:rsidP="006723BE">
            <w:pPr>
              <w:pStyle w:val="movimento2"/>
              <w:rPr>
                <w:color w:val="002060"/>
              </w:rPr>
            </w:pPr>
            <w:r w:rsidRPr="000D0BD2">
              <w:rPr>
                <w:color w:val="002060"/>
              </w:rPr>
              <w:t xml:space="preserve">(CANTINE RIUNITE CSI) </w:t>
            </w:r>
          </w:p>
        </w:tc>
      </w:tr>
      <w:tr w:rsidR="00530523" w:rsidRPr="000D0BD2" w14:paraId="5E4D3D3A" w14:textId="77777777" w:rsidTr="006723BE">
        <w:tc>
          <w:tcPr>
            <w:tcW w:w="2200" w:type="dxa"/>
            <w:tcMar>
              <w:top w:w="20" w:type="dxa"/>
              <w:left w:w="20" w:type="dxa"/>
              <w:bottom w:w="20" w:type="dxa"/>
              <w:right w:w="20" w:type="dxa"/>
            </w:tcMar>
            <w:vAlign w:val="center"/>
            <w:hideMark/>
          </w:tcPr>
          <w:p w14:paraId="4D438939" w14:textId="77777777" w:rsidR="00530523" w:rsidRPr="000D0BD2" w:rsidRDefault="00530523" w:rsidP="006723BE">
            <w:pPr>
              <w:pStyle w:val="movimento"/>
              <w:rPr>
                <w:color w:val="002060"/>
              </w:rPr>
            </w:pPr>
            <w:r w:rsidRPr="000D0BD2">
              <w:rPr>
                <w:color w:val="002060"/>
              </w:rPr>
              <w:t>LEONI MICHELE</w:t>
            </w:r>
          </w:p>
        </w:tc>
        <w:tc>
          <w:tcPr>
            <w:tcW w:w="2200" w:type="dxa"/>
            <w:tcMar>
              <w:top w:w="20" w:type="dxa"/>
              <w:left w:w="20" w:type="dxa"/>
              <w:bottom w:w="20" w:type="dxa"/>
              <w:right w:w="20" w:type="dxa"/>
            </w:tcMar>
            <w:vAlign w:val="center"/>
            <w:hideMark/>
          </w:tcPr>
          <w:p w14:paraId="32F43323" w14:textId="77777777" w:rsidR="00530523" w:rsidRPr="000D0BD2" w:rsidRDefault="00530523" w:rsidP="006723BE">
            <w:pPr>
              <w:pStyle w:val="movimento2"/>
              <w:rPr>
                <w:color w:val="002060"/>
              </w:rPr>
            </w:pPr>
            <w:r w:rsidRPr="000D0BD2">
              <w:rPr>
                <w:color w:val="002060"/>
              </w:rPr>
              <w:t xml:space="preserve">(CAPODARCO CASABIANCA C5) </w:t>
            </w:r>
          </w:p>
        </w:tc>
        <w:tc>
          <w:tcPr>
            <w:tcW w:w="800" w:type="dxa"/>
            <w:tcMar>
              <w:top w:w="20" w:type="dxa"/>
              <w:left w:w="20" w:type="dxa"/>
              <w:bottom w:w="20" w:type="dxa"/>
              <w:right w:w="20" w:type="dxa"/>
            </w:tcMar>
            <w:vAlign w:val="center"/>
            <w:hideMark/>
          </w:tcPr>
          <w:p w14:paraId="5D5AA0FA"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8DE79CC" w14:textId="77777777" w:rsidR="00530523" w:rsidRPr="000D0BD2" w:rsidRDefault="00530523" w:rsidP="006723BE">
            <w:pPr>
              <w:pStyle w:val="movimento"/>
              <w:rPr>
                <w:color w:val="002060"/>
              </w:rPr>
            </w:pPr>
            <w:r w:rsidRPr="000D0BD2">
              <w:rPr>
                <w:color w:val="002060"/>
              </w:rPr>
              <w:t>GIULIANO DANIELE</w:t>
            </w:r>
          </w:p>
        </w:tc>
        <w:tc>
          <w:tcPr>
            <w:tcW w:w="2200" w:type="dxa"/>
            <w:tcMar>
              <w:top w:w="20" w:type="dxa"/>
              <w:left w:w="20" w:type="dxa"/>
              <w:bottom w:w="20" w:type="dxa"/>
              <w:right w:w="20" w:type="dxa"/>
            </w:tcMar>
            <w:vAlign w:val="center"/>
            <w:hideMark/>
          </w:tcPr>
          <w:p w14:paraId="09F3854B" w14:textId="77777777" w:rsidR="00530523" w:rsidRPr="000D0BD2" w:rsidRDefault="00530523" w:rsidP="006723BE">
            <w:pPr>
              <w:pStyle w:val="movimento2"/>
              <w:rPr>
                <w:color w:val="002060"/>
              </w:rPr>
            </w:pPr>
            <w:r w:rsidRPr="000D0BD2">
              <w:rPr>
                <w:color w:val="002060"/>
              </w:rPr>
              <w:t xml:space="preserve">(CASENUOVE) </w:t>
            </w:r>
          </w:p>
        </w:tc>
      </w:tr>
      <w:tr w:rsidR="00530523" w:rsidRPr="000D0BD2" w14:paraId="5F04BA0B" w14:textId="77777777" w:rsidTr="006723BE">
        <w:tc>
          <w:tcPr>
            <w:tcW w:w="2200" w:type="dxa"/>
            <w:tcMar>
              <w:top w:w="20" w:type="dxa"/>
              <w:left w:w="20" w:type="dxa"/>
              <w:bottom w:w="20" w:type="dxa"/>
              <w:right w:w="20" w:type="dxa"/>
            </w:tcMar>
            <w:vAlign w:val="center"/>
            <w:hideMark/>
          </w:tcPr>
          <w:p w14:paraId="5432AFA3" w14:textId="77777777" w:rsidR="00530523" w:rsidRPr="000D0BD2" w:rsidRDefault="00530523" w:rsidP="006723BE">
            <w:pPr>
              <w:pStyle w:val="movimento"/>
              <w:rPr>
                <w:color w:val="002060"/>
              </w:rPr>
            </w:pPr>
            <w:r w:rsidRPr="000D0BD2">
              <w:rPr>
                <w:color w:val="002060"/>
              </w:rPr>
              <w:t>GALATANU PAUL</w:t>
            </w:r>
          </w:p>
        </w:tc>
        <w:tc>
          <w:tcPr>
            <w:tcW w:w="2200" w:type="dxa"/>
            <w:tcMar>
              <w:top w:w="20" w:type="dxa"/>
              <w:left w:w="20" w:type="dxa"/>
              <w:bottom w:w="20" w:type="dxa"/>
              <w:right w:w="20" w:type="dxa"/>
            </w:tcMar>
            <w:vAlign w:val="center"/>
            <w:hideMark/>
          </w:tcPr>
          <w:p w14:paraId="3788EAB0" w14:textId="77777777" w:rsidR="00530523" w:rsidRPr="000D0BD2" w:rsidRDefault="00530523" w:rsidP="006723BE">
            <w:pPr>
              <w:pStyle w:val="movimento2"/>
              <w:rPr>
                <w:color w:val="002060"/>
              </w:rPr>
            </w:pPr>
            <w:r w:rsidRPr="000D0BD2">
              <w:rPr>
                <w:color w:val="002060"/>
              </w:rPr>
              <w:t>(</w:t>
            </w:r>
            <w:proofErr w:type="gramStart"/>
            <w:r w:rsidRPr="000D0BD2">
              <w:rPr>
                <w:color w:val="002060"/>
              </w:rPr>
              <w:t>CITTA</w:t>
            </w:r>
            <w:proofErr w:type="gramEnd"/>
            <w:r w:rsidRPr="000D0BD2">
              <w:rPr>
                <w:color w:val="002060"/>
              </w:rPr>
              <w:t xml:space="preserve"> DI FALCONARA) </w:t>
            </w:r>
          </w:p>
        </w:tc>
        <w:tc>
          <w:tcPr>
            <w:tcW w:w="800" w:type="dxa"/>
            <w:tcMar>
              <w:top w:w="20" w:type="dxa"/>
              <w:left w:w="20" w:type="dxa"/>
              <w:bottom w:w="20" w:type="dxa"/>
              <w:right w:w="20" w:type="dxa"/>
            </w:tcMar>
            <w:vAlign w:val="center"/>
            <w:hideMark/>
          </w:tcPr>
          <w:p w14:paraId="1AA0400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0C5EB99" w14:textId="77777777" w:rsidR="00530523" w:rsidRPr="000D0BD2" w:rsidRDefault="00530523" w:rsidP="006723BE">
            <w:pPr>
              <w:pStyle w:val="movimento"/>
              <w:rPr>
                <w:color w:val="002060"/>
              </w:rPr>
            </w:pPr>
            <w:r w:rsidRPr="000D0BD2">
              <w:rPr>
                <w:color w:val="002060"/>
              </w:rPr>
              <w:t>POCOMENTE GENNARO</w:t>
            </w:r>
          </w:p>
        </w:tc>
        <w:tc>
          <w:tcPr>
            <w:tcW w:w="2200" w:type="dxa"/>
            <w:tcMar>
              <w:top w:w="20" w:type="dxa"/>
              <w:left w:w="20" w:type="dxa"/>
              <w:bottom w:w="20" w:type="dxa"/>
              <w:right w:w="20" w:type="dxa"/>
            </w:tcMar>
            <w:vAlign w:val="center"/>
            <w:hideMark/>
          </w:tcPr>
          <w:p w14:paraId="13EBFAE4" w14:textId="77777777" w:rsidR="00530523" w:rsidRPr="000D0BD2" w:rsidRDefault="00530523" w:rsidP="006723BE">
            <w:pPr>
              <w:pStyle w:val="movimento2"/>
              <w:rPr>
                <w:color w:val="002060"/>
              </w:rPr>
            </w:pPr>
            <w:r w:rsidRPr="000D0BD2">
              <w:rPr>
                <w:color w:val="002060"/>
              </w:rPr>
              <w:t xml:space="preserve">(CSI STELLA A.S.D.) </w:t>
            </w:r>
          </w:p>
        </w:tc>
      </w:tr>
      <w:tr w:rsidR="00530523" w:rsidRPr="000D0BD2" w14:paraId="60241582" w14:textId="77777777" w:rsidTr="006723BE">
        <w:tc>
          <w:tcPr>
            <w:tcW w:w="2200" w:type="dxa"/>
            <w:tcMar>
              <w:top w:w="20" w:type="dxa"/>
              <w:left w:w="20" w:type="dxa"/>
              <w:bottom w:w="20" w:type="dxa"/>
              <w:right w:w="20" w:type="dxa"/>
            </w:tcMar>
            <w:vAlign w:val="center"/>
            <w:hideMark/>
          </w:tcPr>
          <w:p w14:paraId="53622132" w14:textId="77777777" w:rsidR="00530523" w:rsidRPr="000D0BD2" w:rsidRDefault="00530523" w:rsidP="006723BE">
            <w:pPr>
              <w:pStyle w:val="movimento"/>
              <w:rPr>
                <w:color w:val="002060"/>
              </w:rPr>
            </w:pPr>
            <w:r w:rsidRPr="000D0BD2">
              <w:rPr>
                <w:color w:val="002060"/>
              </w:rPr>
              <w:t>FARINA ALESSIO</w:t>
            </w:r>
          </w:p>
        </w:tc>
        <w:tc>
          <w:tcPr>
            <w:tcW w:w="2200" w:type="dxa"/>
            <w:tcMar>
              <w:top w:w="20" w:type="dxa"/>
              <w:left w:w="20" w:type="dxa"/>
              <w:bottom w:w="20" w:type="dxa"/>
              <w:right w:w="20" w:type="dxa"/>
            </w:tcMar>
            <w:vAlign w:val="center"/>
            <w:hideMark/>
          </w:tcPr>
          <w:p w14:paraId="76A055E6" w14:textId="77777777" w:rsidR="00530523" w:rsidRPr="000D0BD2" w:rsidRDefault="00530523" w:rsidP="006723BE">
            <w:pPr>
              <w:pStyle w:val="movimento2"/>
              <w:rPr>
                <w:color w:val="002060"/>
              </w:rPr>
            </w:pPr>
            <w:r w:rsidRPr="000D0BD2">
              <w:rPr>
                <w:color w:val="002060"/>
              </w:rPr>
              <w:t xml:space="preserve">(FUTSAL COMUNANZA A.S.D.) </w:t>
            </w:r>
          </w:p>
        </w:tc>
        <w:tc>
          <w:tcPr>
            <w:tcW w:w="800" w:type="dxa"/>
            <w:tcMar>
              <w:top w:w="20" w:type="dxa"/>
              <w:left w:w="20" w:type="dxa"/>
              <w:bottom w:w="20" w:type="dxa"/>
              <w:right w:w="20" w:type="dxa"/>
            </w:tcMar>
            <w:vAlign w:val="center"/>
            <w:hideMark/>
          </w:tcPr>
          <w:p w14:paraId="000C577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484FE7E" w14:textId="77777777" w:rsidR="00530523" w:rsidRPr="000D0BD2" w:rsidRDefault="00530523" w:rsidP="006723BE">
            <w:pPr>
              <w:pStyle w:val="movimento"/>
              <w:rPr>
                <w:color w:val="002060"/>
              </w:rPr>
            </w:pPr>
            <w:r w:rsidRPr="000D0BD2">
              <w:rPr>
                <w:color w:val="002060"/>
              </w:rPr>
              <w:t>STACCHIOTTI MATTIA</w:t>
            </w:r>
          </w:p>
        </w:tc>
        <w:tc>
          <w:tcPr>
            <w:tcW w:w="2200" w:type="dxa"/>
            <w:tcMar>
              <w:top w:w="20" w:type="dxa"/>
              <w:left w:w="20" w:type="dxa"/>
              <w:bottom w:w="20" w:type="dxa"/>
              <w:right w:w="20" w:type="dxa"/>
            </w:tcMar>
            <w:vAlign w:val="center"/>
            <w:hideMark/>
          </w:tcPr>
          <w:p w14:paraId="2D242ECC" w14:textId="77777777" w:rsidR="00530523" w:rsidRPr="000D0BD2" w:rsidRDefault="00530523" w:rsidP="006723BE">
            <w:pPr>
              <w:pStyle w:val="movimento2"/>
              <w:rPr>
                <w:color w:val="002060"/>
              </w:rPr>
            </w:pPr>
            <w:r w:rsidRPr="000D0BD2">
              <w:rPr>
                <w:color w:val="002060"/>
              </w:rPr>
              <w:t xml:space="preserve">(POLVERIGI C/5) </w:t>
            </w:r>
          </w:p>
        </w:tc>
      </w:tr>
      <w:tr w:rsidR="00530523" w:rsidRPr="000D0BD2" w14:paraId="62BA2F56" w14:textId="77777777" w:rsidTr="006723BE">
        <w:tc>
          <w:tcPr>
            <w:tcW w:w="2200" w:type="dxa"/>
            <w:tcMar>
              <w:top w:w="20" w:type="dxa"/>
              <w:left w:w="20" w:type="dxa"/>
              <w:bottom w:w="20" w:type="dxa"/>
              <w:right w:w="20" w:type="dxa"/>
            </w:tcMar>
            <w:vAlign w:val="center"/>
            <w:hideMark/>
          </w:tcPr>
          <w:p w14:paraId="635A0E6A" w14:textId="77777777" w:rsidR="00530523" w:rsidRPr="000D0BD2" w:rsidRDefault="00530523" w:rsidP="006723BE">
            <w:pPr>
              <w:pStyle w:val="movimento"/>
              <w:rPr>
                <w:color w:val="002060"/>
              </w:rPr>
            </w:pPr>
            <w:r w:rsidRPr="000D0BD2">
              <w:rPr>
                <w:color w:val="002060"/>
              </w:rPr>
              <w:t>AMATORI MATHIAS</w:t>
            </w:r>
          </w:p>
        </w:tc>
        <w:tc>
          <w:tcPr>
            <w:tcW w:w="2200" w:type="dxa"/>
            <w:tcMar>
              <w:top w:w="20" w:type="dxa"/>
              <w:left w:w="20" w:type="dxa"/>
              <w:bottom w:w="20" w:type="dxa"/>
              <w:right w:w="20" w:type="dxa"/>
            </w:tcMar>
            <w:vAlign w:val="center"/>
            <w:hideMark/>
          </w:tcPr>
          <w:p w14:paraId="10E7F1D2" w14:textId="77777777" w:rsidR="00530523" w:rsidRPr="000D0BD2" w:rsidRDefault="00530523" w:rsidP="006723BE">
            <w:pPr>
              <w:pStyle w:val="movimento2"/>
              <w:rPr>
                <w:color w:val="002060"/>
              </w:rPr>
            </w:pPr>
            <w:r w:rsidRPr="000D0BD2">
              <w:rPr>
                <w:color w:val="002060"/>
              </w:rPr>
              <w:t xml:space="preserve">(VADO C5) </w:t>
            </w:r>
          </w:p>
        </w:tc>
        <w:tc>
          <w:tcPr>
            <w:tcW w:w="800" w:type="dxa"/>
            <w:tcMar>
              <w:top w:w="20" w:type="dxa"/>
              <w:left w:w="20" w:type="dxa"/>
              <w:bottom w:w="20" w:type="dxa"/>
              <w:right w:w="20" w:type="dxa"/>
            </w:tcMar>
            <w:vAlign w:val="center"/>
            <w:hideMark/>
          </w:tcPr>
          <w:p w14:paraId="2D34BBB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B1123D4" w14:textId="77777777" w:rsidR="00530523" w:rsidRPr="000D0BD2" w:rsidRDefault="00530523" w:rsidP="006723BE">
            <w:pPr>
              <w:pStyle w:val="movimento"/>
              <w:rPr>
                <w:color w:val="002060"/>
              </w:rPr>
            </w:pPr>
            <w:r w:rsidRPr="000D0BD2">
              <w:rPr>
                <w:color w:val="002060"/>
              </w:rPr>
              <w:t>BERRETTA LORENZO</w:t>
            </w:r>
          </w:p>
        </w:tc>
        <w:tc>
          <w:tcPr>
            <w:tcW w:w="2200" w:type="dxa"/>
            <w:tcMar>
              <w:top w:w="20" w:type="dxa"/>
              <w:left w:w="20" w:type="dxa"/>
              <w:bottom w:w="20" w:type="dxa"/>
              <w:right w:w="20" w:type="dxa"/>
            </w:tcMar>
            <w:vAlign w:val="center"/>
            <w:hideMark/>
          </w:tcPr>
          <w:p w14:paraId="3B987480" w14:textId="77777777" w:rsidR="00530523" w:rsidRPr="000D0BD2" w:rsidRDefault="00530523" w:rsidP="006723BE">
            <w:pPr>
              <w:pStyle w:val="movimento2"/>
              <w:rPr>
                <w:color w:val="002060"/>
              </w:rPr>
            </w:pPr>
            <w:r w:rsidRPr="000D0BD2">
              <w:rPr>
                <w:color w:val="002060"/>
              </w:rPr>
              <w:t xml:space="preserve">(VADO C5) </w:t>
            </w:r>
          </w:p>
        </w:tc>
      </w:tr>
      <w:tr w:rsidR="00530523" w:rsidRPr="000D0BD2" w14:paraId="2C7912EC" w14:textId="77777777" w:rsidTr="006723BE">
        <w:tc>
          <w:tcPr>
            <w:tcW w:w="2200" w:type="dxa"/>
            <w:tcMar>
              <w:top w:w="20" w:type="dxa"/>
              <w:left w:w="20" w:type="dxa"/>
              <w:bottom w:w="20" w:type="dxa"/>
              <w:right w:w="20" w:type="dxa"/>
            </w:tcMar>
            <w:vAlign w:val="center"/>
            <w:hideMark/>
          </w:tcPr>
          <w:p w14:paraId="1BB6D21B" w14:textId="77777777" w:rsidR="00530523" w:rsidRPr="000D0BD2" w:rsidRDefault="00530523" w:rsidP="006723BE">
            <w:pPr>
              <w:pStyle w:val="movimento"/>
              <w:rPr>
                <w:color w:val="002060"/>
              </w:rPr>
            </w:pPr>
            <w:r w:rsidRPr="000D0BD2">
              <w:rPr>
                <w:color w:val="002060"/>
              </w:rPr>
              <w:t>RAMADANI SHEZA</w:t>
            </w:r>
          </w:p>
        </w:tc>
        <w:tc>
          <w:tcPr>
            <w:tcW w:w="2200" w:type="dxa"/>
            <w:tcMar>
              <w:top w:w="20" w:type="dxa"/>
              <w:left w:w="20" w:type="dxa"/>
              <w:bottom w:w="20" w:type="dxa"/>
              <w:right w:w="20" w:type="dxa"/>
            </w:tcMar>
            <w:vAlign w:val="center"/>
            <w:hideMark/>
          </w:tcPr>
          <w:p w14:paraId="4FA723CF" w14:textId="77777777" w:rsidR="00530523" w:rsidRPr="000D0BD2" w:rsidRDefault="00530523" w:rsidP="006723BE">
            <w:pPr>
              <w:pStyle w:val="movimento2"/>
              <w:rPr>
                <w:color w:val="002060"/>
              </w:rPr>
            </w:pPr>
            <w:r w:rsidRPr="000D0BD2">
              <w:rPr>
                <w:color w:val="002060"/>
              </w:rPr>
              <w:t xml:space="preserve">(VADO C5) </w:t>
            </w:r>
          </w:p>
        </w:tc>
        <w:tc>
          <w:tcPr>
            <w:tcW w:w="800" w:type="dxa"/>
            <w:tcMar>
              <w:top w:w="20" w:type="dxa"/>
              <w:left w:w="20" w:type="dxa"/>
              <w:bottom w:w="20" w:type="dxa"/>
              <w:right w:w="20" w:type="dxa"/>
            </w:tcMar>
            <w:vAlign w:val="center"/>
            <w:hideMark/>
          </w:tcPr>
          <w:p w14:paraId="5A15996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9AB297D" w14:textId="77777777" w:rsidR="00530523" w:rsidRPr="000D0BD2" w:rsidRDefault="00530523" w:rsidP="006723BE">
            <w:pPr>
              <w:pStyle w:val="movimento"/>
              <w:rPr>
                <w:color w:val="002060"/>
              </w:rPr>
            </w:pPr>
            <w:r w:rsidRPr="000D0BD2">
              <w:rPr>
                <w:color w:val="002060"/>
              </w:rPr>
              <w:t>FIORDELMONDO GREGA DENIS</w:t>
            </w:r>
          </w:p>
        </w:tc>
        <w:tc>
          <w:tcPr>
            <w:tcW w:w="2200" w:type="dxa"/>
            <w:tcMar>
              <w:top w:w="20" w:type="dxa"/>
              <w:left w:w="20" w:type="dxa"/>
              <w:bottom w:w="20" w:type="dxa"/>
              <w:right w:w="20" w:type="dxa"/>
            </w:tcMar>
            <w:vAlign w:val="center"/>
            <w:hideMark/>
          </w:tcPr>
          <w:p w14:paraId="066359CF" w14:textId="77777777" w:rsidR="00530523" w:rsidRPr="000D0BD2" w:rsidRDefault="00530523" w:rsidP="006723BE">
            <w:pPr>
              <w:pStyle w:val="movimento2"/>
              <w:rPr>
                <w:color w:val="002060"/>
                <w:lang w:val="es-ES"/>
              </w:rPr>
            </w:pPr>
            <w:r w:rsidRPr="000D0BD2">
              <w:rPr>
                <w:color w:val="002060"/>
                <w:lang w:val="es-ES"/>
              </w:rPr>
              <w:t xml:space="preserve">(VALMISA FUTSAL A.S.D.) </w:t>
            </w:r>
          </w:p>
        </w:tc>
      </w:tr>
    </w:tbl>
    <w:p w14:paraId="3BD7AE78" w14:textId="77777777" w:rsidR="00530523" w:rsidRPr="000D0BD2" w:rsidRDefault="00530523" w:rsidP="00530523">
      <w:pPr>
        <w:pStyle w:val="titolo20"/>
        <w:rPr>
          <w:rFonts w:eastAsiaTheme="minorEastAsia"/>
          <w:color w:val="002060"/>
        </w:rPr>
      </w:pPr>
      <w:r w:rsidRPr="000D0BD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CDFF849" w14:textId="77777777" w:rsidTr="006723BE">
        <w:tc>
          <w:tcPr>
            <w:tcW w:w="2200" w:type="dxa"/>
            <w:tcMar>
              <w:top w:w="20" w:type="dxa"/>
              <w:left w:w="20" w:type="dxa"/>
              <w:bottom w:w="20" w:type="dxa"/>
              <w:right w:w="20" w:type="dxa"/>
            </w:tcMar>
            <w:vAlign w:val="center"/>
            <w:hideMark/>
          </w:tcPr>
          <w:p w14:paraId="5C4CF70D" w14:textId="77777777" w:rsidR="00530523" w:rsidRPr="000D0BD2" w:rsidRDefault="00530523" w:rsidP="006723BE">
            <w:pPr>
              <w:pStyle w:val="movimento"/>
              <w:rPr>
                <w:color w:val="002060"/>
              </w:rPr>
            </w:pPr>
            <w:r w:rsidRPr="000D0BD2">
              <w:rPr>
                <w:color w:val="002060"/>
              </w:rPr>
              <w:t>RENDINA FRANCESCO</w:t>
            </w:r>
          </w:p>
        </w:tc>
        <w:tc>
          <w:tcPr>
            <w:tcW w:w="2200" w:type="dxa"/>
            <w:tcMar>
              <w:top w:w="20" w:type="dxa"/>
              <w:left w:w="20" w:type="dxa"/>
              <w:bottom w:w="20" w:type="dxa"/>
              <w:right w:w="20" w:type="dxa"/>
            </w:tcMar>
            <w:vAlign w:val="center"/>
            <w:hideMark/>
          </w:tcPr>
          <w:p w14:paraId="0FAE962D" w14:textId="77777777" w:rsidR="00530523" w:rsidRPr="000D0BD2" w:rsidRDefault="00530523" w:rsidP="006723BE">
            <w:pPr>
              <w:pStyle w:val="movimento2"/>
              <w:rPr>
                <w:color w:val="002060"/>
              </w:rPr>
            </w:pPr>
            <w:r w:rsidRPr="000D0BD2">
              <w:rPr>
                <w:color w:val="002060"/>
              </w:rPr>
              <w:t xml:space="preserve">(ACCUMOLI GANG C5) </w:t>
            </w:r>
          </w:p>
        </w:tc>
        <w:tc>
          <w:tcPr>
            <w:tcW w:w="800" w:type="dxa"/>
            <w:tcMar>
              <w:top w:w="20" w:type="dxa"/>
              <w:left w:w="20" w:type="dxa"/>
              <w:bottom w:w="20" w:type="dxa"/>
              <w:right w:w="20" w:type="dxa"/>
            </w:tcMar>
            <w:vAlign w:val="center"/>
            <w:hideMark/>
          </w:tcPr>
          <w:p w14:paraId="37C3F7C4"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404F59D" w14:textId="77777777" w:rsidR="00530523" w:rsidRPr="000D0BD2" w:rsidRDefault="00530523" w:rsidP="006723BE">
            <w:pPr>
              <w:pStyle w:val="movimento"/>
              <w:rPr>
                <w:color w:val="002060"/>
              </w:rPr>
            </w:pPr>
            <w:r w:rsidRPr="000D0BD2">
              <w:rPr>
                <w:color w:val="002060"/>
              </w:rPr>
              <w:t>QUINELLATO CARLOS HENRIQUE</w:t>
            </w:r>
          </w:p>
        </w:tc>
        <w:tc>
          <w:tcPr>
            <w:tcW w:w="2200" w:type="dxa"/>
            <w:tcMar>
              <w:top w:w="20" w:type="dxa"/>
              <w:left w:w="20" w:type="dxa"/>
              <w:bottom w:w="20" w:type="dxa"/>
              <w:right w:w="20" w:type="dxa"/>
            </w:tcMar>
            <w:vAlign w:val="center"/>
            <w:hideMark/>
          </w:tcPr>
          <w:p w14:paraId="7D4F78F3" w14:textId="77777777" w:rsidR="00530523" w:rsidRPr="000D0BD2" w:rsidRDefault="00530523" w:rsidP="006723BE">
            <w:pPr>
              <w:pStyle w:val="movimento2"/>
              <w:rPr>
                <w:color w:val="002060"/>
              </w:rPr>
            </w:pPr>
            <w:r w:rsidRPr="000D0BD2">
              <w:rPr>
                <w:color w:val="002060"/>
              </w:rPr>
              <w:t xml:space="preserve">(ANKON NOVA MARMI) </w:t>
            </w:r>
          </w:p>
        </w:tc>
      </w:tr>
      <w:tr w:rsidR="00530523" w:rsidRPr="000D0BD2" w14:paraId="09A21B67" w14:textId="77777777" w:rsidTr="006723BE">
        <w:tc>
          <w:tcPr>
            <w:tcW w:w="2200" w:type="dxa"/>
            <w:tcMar>
              <w:top w:w="20" w:type="dxa"/>
              <w:left w:w="20" w:type="dxa"/>
              <w:bottom w:w="20" w:type="dxa"/>
              <w:right w:w="20" w:type="dxa"/>
            </w:tcMar>
            <w:vAlign w:val="center"/>
            <w:hideMark/>
          </w:tcPr>
          <w:p w14:paraId="67450C04" w14:textId="77777777" w:rsidR="00530523" w:rsidRPr="000D0BD2" w:rsidRDefault="00530523" w:rsidP="006723BE">
            <w:pPr>
              <w:pStyle w:val="movimento"/>
              <w:rPr>
                <w:color w:val="002060"/>
              </w:rPr>
            </w:pPr>
            <w:r w:rsidRPr="000D0BD2">
              <w:rPr>
                <w:color w:val="002060"/>
              </w:rPr>
              <w:lastRenderedPageBreak/>
              <w:t>BARZOTTI PIETRO</w:t>
            </w:r>
          </w:p>
        </w:tc>
        <w:tc>
          <w:tcPr>
            <w:tcW w:w="2200" w:type="dxa"/>
            <w:tcMar>
              <w:top w:w="20" w:type="dxa"/>
              <w:left w:w="20" w:type="dxa"/>
              <w:bottom w:w="20" w:type="dxa"/>
              <w:right w:w="20" w:type="dxa"/>
            </w:tcMar>
            <w:vAlign w:val="center"/>
            <w:hideMark/>
          </w:tcPr>
          <w:p w14:paraId="5EEAED43" w14:textId="77777777" w:rsidR="00530523" w:rsidRPr="000D0BD2" w:rsidRDefault="00530523" w:rsidP="006723BE">
            <w:pPr>
              <w:pStyle w:val="movimento2"/>
              <w:rPr>
                <w:color w:val="002060"/>
              </w:rPr>
            </w:pPr>
            <w:r w:rsidRPr="000D0BD2">
              <w:rPr>
                <w:color w:val="002060"/>
              </w:rPr>
              <w:t xml:space="preserve">(AUDAX CALCIO PIOBBICO) </w:t>
            </w:r>
          </w:p>
        </w:tc>
        <w:tc>
          <w:tcPr>
            <w:tcW w:w="800" w:type="dxa"/>
            <w:tcMar>
              <w:top w:w="20" w:type="dxa"/>
              <w:left w:w="20" w:type="dxa"/>
              <w:bottom w:w="20" w:type="dxa"/>
              <w:right w:w="20" w:type="dxa"/>
            </w:tcMar>
            <w:vAlign w:val="center"/>
            <w:hideMark/>
          </w:tcPr>
          <w:p w14:paraId="759D0E2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5362207" w14:textId="77777777" w:rsidR="00530523" w:rsidRPr="000D0BD2" w:rsidRDefault="00530523" w:rsidP="006723BE">
            <w:pPr>
              <w:pStyle w:val="movimento"/>
              <w:rPr>
                <w:color w:val="002060"/>
              </w:rPr>
            </w:pPr>
            <w:r w:rsidRPr="000D0BD2">
              <w:rPr>
                <w:color w:val="002060"/>
              </w:rPr>
              <w:t>BELARDINELLI MANUEL</w:t>
            </w:r>
          </w:p>
        </w:tc>
        <w:tc>
          <w:tcPr>
            <w:tcW w:w="2200" w:type="dxa"/>
            <w:tcMar>
              <w:top w:w="20" w:type="dxa"/>
              <w:left w:w="20" w:type="dxa"/>
              <w:bottom w:w="20" w:type="dxa"/>
              <w:right w:w="20" w:type="dxa"/>
            </w:tcMar>
            <w:vAlign w:val="center"/>
            <w:hideMark/>
          </w:tcPr>
          <w:p w14:paraId="28C43140" w14:textId="77777777" w:rsidR="00530523" w:rsidRPr="000D0BD2" w:rsidRDefault="00530523" w:rsidP="006723BE">
            <w:pPr>
              <w:pStyle w:val="movimento2"/>
              <w:rPr>
                <w:color w:val="002060"/>
              </w:rPr>
            </w:pPr>
            <w:r w:rsidRPr="000D0BD2">
              <w:rPr>
                <w:color w:val="002060"/>
              </w:rPr>
              <w:t xml:space="preserve">(CIRCOLO COLLODI CALCIO 5) </w:t>
            </w:r>
          </w:p>
        </w:tc>
      </w:tr>
      <w:tr w:rsidR="00530523" w:rsidRPr="000D0BD2" w14:paraId="6DFBB946" w14:textId="77777777" w:rsidTr="006723BE">
        <w:tc>
          <w:tcPr>
            <w:tcW w:w="2200" w:type="dxa"/>
            <w:tcMar>
              <w:top w:w="20" w:type="dxa"/>
              <w:left w:w="20" w:type="dxa"/>
              <w:bottom w:w="20" w:type="dxa"/>
              <w:right w:w="20" w:type="dxa"/>
            </w:tcMar>
            <w:vAlign w:val="center"/>
            <w:hideMark/>
          </w:tcPr>
          <w:p w14:paraId="2B01E5E8" w14:textId="77777777" w:rsidR="00530523" w:rsidRPr="000D0BD2" w:rsidRDefault="00530523" w:rsidP="006723BE">
            <w:pPr>
              <w:pStyle w:val="movimento"/>
              <w:rPr>
                <w:color w:val="002060"/>
              </w:rPr>
            </w:pPr>
            <w:r w:rsidRPr="000D0BD2">
              <w:rPr>
                <w:color w:val="002060"/>
              </w:rPr>
              <w:t>FRABONI MICHELE</w:t>
            </w:r>
          </w:p>
        </w:tc>
        <w:tc>
          <w:tcPr>
            <w:tcW w:w="2200" w:type="dxa"/>
            <w:tcMar>
              <w:top w:w="20" w:type="dxa"/>
              <w:left w:w="20" w:type="dxa"/>
              <w:bottom w:w="20" w:type="dxa"/>
              <w:right w:w="20" w:type="dxa"/>
            </w:tcMar>
            <w:vAlign w:val="center"/>
            <w:hideMark/>
          </w:tcPr>
          <w:p w14:paraId="02DDC48F" w14:textId="77777777" w:rsidR="00530523" w:rsidRPr="000D0BD2" w:rsidRDefault="00530523" w:rsidP="006723BE">
            <w:pPr>
              <w:pStyle w:val="movimento2"/>
              <w:rPr>
                <w:color w:val="002060"/>
              </w:rPr>
            </w:pPr>
            <w:r w:rsidRPr="000D0BD2">
              <w:rPr>
                <w:color w:val="002060"/>
              </w:rPr>
              <w:t xml:space="preserve">(EUROPE TT) </w:t>
            </w:r>
          </w:p>
        </w:tc>
        <w:tc>
          <w:tcPr>
            <w:tcW w:w="800" w:type="dxa"/>
            <w:tcMar>
              <w:top w:w="20" w:type="dxa"/>
              <w:left w:w="20" w:type="dxa"/>
              <w:bottom w:w="20" w:type="dxa"/>
              <w:right w:w="20" w:type="dxa"/>
            </w:tcMar>
            <w:vAlign w:val="center"/>
            <w:hideMark/>
          </w:tcPr>
          <w:p w14:paraId="10CA5C2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E3EBCA2" w14:textId="77777777" w:rsidR="00530523" w:rsidRPr="000D0BD2" w:rsidRDefault="00530523" w:rsidP="006723BE">
            <w:pPr>
              <w:pStyle w:val="movimento"/>
              <w:rPr>
                <w:color w:val="002060"/>
              </w:rPr>
            </w:pPr>
            <w:r w:rsidRPr="000D0BD2">
              <w:rPr>
                <w:color w:val="002060"/>
              </w:rPr>
              <w:t>KAPLLANI ENIO</w:t>
            </w:r>
          </w:p>
        </w:tc>
        <w:tc>
          <w:tcPr>
            <w:tcW w:w="2200" w:type="dxa"/>
            <w:tcMar>
              <w:top w:w="20" w:type="dxa"/>
              <w:left w:w="20" w:type="dxa"/>
              <w:bottom w:w="20" w:type="dxa"/>
              <w:right w:w="20" w:type="dxa"/>
            </w:tcMar>
            <w:vAlign w:val="center"/>
            <w:hideMark/>
          </w:tcPr>
          <w:p w14:paraId="07D7699F" w14:textId="77777777" w:rsidR="00530523" w:rsidRPr="000D0BD2" w:rsidRDefault="00530523" w:rsidP="006723BE">
            <w:pPr>
              <w:pStyle w:val="movimento2"/>
              <w:rPr>
                <w:color w:val="002060"/>
              </w:rPr>
            </w:pPr>
            <w:r w:rsidRPr="000D0BD2">
              <w:rPr>
                <w:color w:val="002060"/>
              </w:rPr>
              <w:t xml:space="preserve">(G.S.A. LE DUE PALME) </w:t>
            </w:r>
          </w:p>
        </w:tc>
      </w:tr>
      <w:tr w:rsidR="00530523" w:rsidRPr="000D0BD2" w14:paraId="28705548" w14:textId="77777777" w:rsidTr="006723BE">
        <w:tc>
          <w:tcPr>
            <w:tcW w:w="2200" w:type="dxa"/>
            <w:tcMar>
              <w:top w:w="20" w:type="dxa"/>
              <w:left w:w="20" w:type="dxa"/>
              <w:bottom w:w="20" w:type="dxa"/>
              <w:right w:w="20" w:type="dxa"/>
            </w:tcMar>
            <w:vAlign w:val="center"/>
            <w:hideMark/>
          </w:tcPr>
          <w:p w14:paraId="6CFF9B54" w14:textId="77777777" w:rsidR="00530523" w:rsidRPr="000D0BD2" w:rsidRDefault="00530523" w:rsidP="006723BE">
            <w:pPr>
              <w:pStyle w:val="movimento"/>
              <w:rPr>
                <w:color w:val="002060"/>
              </w:rPr>
            </w:pPr>
            <w:r w:rsidRPr="000D0BD2">
              <w:rPr>
                <w:color w:val="002060"/>
              </w:rPr>
              <w:t>DEL BIANCO ANDREA</w:t>
            </w:r>
          </w:p>
        </w:tc>
        <w:tc>
          <w:tcPr>
            <w:tcW w:w="2200" w:type="dxa"/>
            <w:tcMar>
              <w:top w:w="20" w:type="dxa"/>
              <w:left w:w="20" w:type="dxa"/>
              <w:bottom w:w="20" w:type="dxa"/>
              <w:right w:w="20" w:type="dxa"/>
            </w:tcMar>
            <w:vAlign w:val="center"/>
            <w:hideMark/>
          </w:tcPr>
          <w:p w14:paraId="24F6CABF" w14:textId="77777777" w:rsidR="00530523" w:rsidRPr="000D0BD2" w:rsidRDefault="00530523" w:rsidP="006723BE">
            <w:pPr>
              <w:pStyle w:val="movimento2"/>
              <w:rPr>
                <w:color w:val="002060"/>
              </w:rPr>
            </w:pPr>
            <w:r w:rsidRPr="000D0BD2">
              <w:rPr>
                <w:color w:val="002060"/>
              </w:rPr>
              <w:t xml:space="preserve">(GROTTACCIA 2005) </w:t>
            </w:r>
          </w:p>
        </w:tc>
        <w:tc>
          <w:tcPr>
            <w:tcW w:w="800" w:type="dxa"/>
            <w:tcMar>
              <w:top w:w="20" w:type="dxa"/>
              <w:left w:w="20" w:type="dxa"/>
              <w:bottom w:w="20" w:type="dxa"/>
              <w:right w:w="20" w:type="dxa"/>
            </w:tcMar>
            <w:vAlign w:val="center"/>
            <w:hideMark/>
          </w:tcPr>
          <w:p w14:paraId="2ACCC426"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C8DB994" w14:textId="77777777" w:rsidR="00530523" w:rsidRPr="000D0BD2" w:rsidRDefault="00530523" w:rsidP="006723BE">
            <w:pPr>
              <w:pStyle w:val="movimento"/>
              <w:rPr>
                <w:color w:val="002060"/>
              </w:rPr>
            </w:pPr>
            <w:r w:rsidRPr="000D0BD2">
              <w:rPr>
                <w:color w:val="002060"/>
              </w:rPr>
              <w:t>LUCIANI GIACOMO</w:t>
            </w:r>
          </w:p>
        </w:tc>
        <w:tc>
          <w:tcPr>
            <w:tcW w:w="2200" w:type="dxa"/>
            <w:tcMar>
              <w:top w:w="20" w:type="dxa"/>
              <w:left w:w="20" w:type="dxa"/>
              <w:bottom w:w="20" w:type="dxa"/>
              <w:right w:w="20" w:type="dxa"/>
            </w:tcMar>
            <w:vAlign w:val="center"/>
            <w:hideMark/>
          </w:tcPr>
          <w:p w14:paraId="34151917" w14:textId="77777777" w:rsidR="00530523" w:rsidRPr="000D0BD2" w:rsidRDefault="00530523" w:rsidP="006723BE">
            <w:pPr>
              <w:pStyle w:val="movimento2"/>
              <w:rPr>
                <w:color w:val="002060"/>
              </w:rPr>
            </w:pPr>
            <w:r w:rsidRPr="000D0BD2">
              <w:rPr>
                <w:color w:val="002060"/>
              </w:rPr>
              <w:t xml:space="preserve">(PIEDIRIPA C5) </w:t>
            </w:r>
          </w:p>
        </w:tc>
      </w:tr>
      <w:tr w:rsidR="00530523" w:rsidRPr="000D0BD2" w14:paraId="59746DF9" w14:textId="77777777" w:rsidTr="006723BE">
        <w:tc>
          <w:tcPr>
            <w:tcW w:w="2200" w:type="dxa"/>
            <w:tcMar>
              <w:top w:w="20" w:type="dxa"/>
              <w:left w:w="20" w:type="dxa"/>
              <w:bottom w:w="20" w:type="dxa"/>
              <w:right w:w="20" w:type="dxa"/>
            </w:tcMar>
            <w:vAlign w:val="center"/>
            <w:hideMark/>
          </w:tcPr>
          <w:p w14:paraId="78848165" w14:textId="77777777" w:rsidR="00530523" w:rsidRPr="000D0BD2" w:rsidRDefault="00530523" w:rsidP="006723BE">
            <w:pPr>
              <w:pStyle w:val="movimento"/>
              <w:rPr>
                <w:color w:val="002060"/>
              </w:rPr>
            </w:pPr>
            <w:r w:rsidRPr="000D0BD2">
              <w:rPr>
                <w:color w:val="002060"/>
              </w:rPr>
              <w:t>FRONTINI MATTEO</w:t>
            </w:r>
          </w:p>
        </w:tc>
        <w:tc>
          <w:tcPr>
            <w:tcW w:w="2200" w:type="dxa"/>
            <w:tcMar>
              <w:top w:w="20" w:type="dxa"/>
              <w:left w:w="20" w:type="dxa"/>
              <w:bottom w:w="20" w:type="dxa"/>
              <w:right w:w="20" w:type="dxa"/>
            </w:tcMar>
            <w:vAlign w:val="center"/>
            <w:hideMark/>
          </w:tcPr>
          <w:p w14:paraId="0E650285" w14:textId="77777777" w:rsidR="00530523" w:rsidRPr="000D0BD2" w:rsidRDefault="00530523" w:rsidP="006723BE">
            <w:pPr>
              <w:pStyle w:val="movimento2"/>
              <w:rPr>
                <w:color w:val="002060"/>
              </w:rPr>
            </w:pPr>
            <w:r w:rsidRPr="000D0BD2">
              <w:rPr>
                <w:color w:val="002060"/>
              </w:rPr>
              <w:t xml:space="preserve">(POLISPORTIVA FUTURA A.D.) </w:t>
            </w:r>
          </w:p>
        </w:tc>
        <w:tc>
          <w:tcPr>
            <w:tcW w:w="800" w:type="dxa"/>
            <w:tcMar>
              <w:top w:w="20" w:type="dxa"/>
              <w:left w:w="20" w:type="dxa"/>
              <w:bottom w:w="20" w:type="dxa"/>
              <w:right w:w="20" w:type="dxa"/>
            </w:tcMar>
            <w:vAlign w:val="center"/>
            <w:hideMark/>
          </w:tcPr>
          <w:p w14:paraId="541E617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C8EC297" w14:textId="77777777" w:rsidR="00530523" w:rsidRPr="000D0BD2" w:rsidRDefault="00530523" w:rsidP="006723BE">
            <w:pPr>
              <w:pStyle w:val="movimento"/>
              <w:rPr>
                <w:color w:val="002060"/>
              </w:rPr>
            </w:pPr>
            <w:r w:rsidRPr="000D0BD2">
              <w:rPr>
                <w:color w:val="002060"/>
              </w:rPr>
              <w:t>KANTE MOHAMED</w:t>
            </w:r>
          </w:p>
        </w:tc>
        <w:tc>
          <w:tcPr>
            <w:tcW w:w="2200" w:type="dxa"/>
            <w:tcMar>
              <w:top w:w="20" w:type="dxa"/>
              <w:left w:w="20" w:type="dxa"/>
              <w:bottom w:w="20" w:type="dxa"/>
              <w:right w:w="20" w:type="dxa"/>
            </w:tcMar>
            <w:vAlign w:val="center"/>
            <w:hideMark/>
          </w:tcPr>
          <w:p w14:paraId="7BCBEDF3" w14:textId="77777777" w:rsidR="00530523" w:rsidRPr="000D0BD2" w:rsidRDefault="00530523" w:rsidP="006723BE">
            <w:pPr>
              <w:pStyle w:val="movimento2"/>
              <w:rPr>
                <w:color w:val="002060"/>
              </w:rPr>
            </w:pPr>
            <w:r w:rsidRPr="000D0BD2">
              <w:rPr>
                <w:color w:val="002060"/>
              </w:rPr>
              <w:t xml:space="preserve">(POLISPORTIVA FUTURA A.D.) </w:t>
            </w:r>
          </w:p>
        </w:tc>
      </w:tr>
      <w:tr w:rsidR="00530523" w:rsidRPr="000D0BD2" w14:paraId="57F1CCD1" w14:textId="77777777" w:rsidTr="006723BE">
        <w:tc>
          <w:tcPr>
            <w:tcW w:w="2200" w:type="dxa"/>
            <w:tcMar>
              <w:top w:w="20" w:type="dxa"/>
              <w:left w:w="20" w:type="dxa"/>
              <w:bottom w:w="20" w:type="dxa"/>
              <w:right w:w="20" w:type="dxa"/>
            </w:tcMar>
            <w:vAlign w:val="center"/>
            <w:hideMark/>
          </w:tcPr>
          <w:p w14:paraId="62ABDC78" w14:textId="77777777" w:rsidR="00530523" w:rsidRPr="000D0BD2" w:rsidRDefault="00530523" w:rsidP="006723BE">
            <w:pPr>
              <w:pStyle w:val="movimento"/>
              <w:rPr>
                <w:color w:val="002060"/>
              </w:rPr>
            </w:pPr>
            <w:r w:rsidRPr="000D0BD2">
              <w:rPr>
                <w:color w:val="002060"/>
              </w:rPr>
              <w:t>FERRARO SALVATORE</w:t>
            </w:r>
          </w:p>
        </w:tc>
        <w:tc>
          <w:tcPr>
            <w:tcW w:w="2200" w:type="dxa"/>
            <w:tcMar>
              <w:top w:w="20" w:type="dxa"/>
              <w:left w:w="20" w:type="dxa"/>
              <w:bottom w:w="20" w:type="dxa"/>
              <w:right w:w="20" w:type="dxa"/>
            </w:tcMar>
            <w:vAlign w:val="center"/>
            <w:hideMark/>
          </w:tcPr>
          <w:p w14:paraId="7635E0D3" w14:textId="77777777" w:rsidR="00530523" w:rsidRPr="000D0BD2" w:rsidRDefault="00530523" w:rsidP="006723BE">
            <w:pPr>
              <w:pStyle w:val="movimento2"/>
              <w:rPr>
                <w:color w:val="002060"/>
              </w:rPr>
            </w:pPr>
            <w:r w:rsidRPr="000D0BD2">
              <w:rPr>
                <w:color w:val="002060"/>
              </w:rPr>
              <w:t xml:space="preserve">(REAL CASEBRUCIATE W.FIRE) </w:t>
            </w:r>
          </w:p>
        </w:tc>
        <w:tc>
          <w:tcPr>
            <w:tcW w:w="800" w:type="dxa"/>
            <w:tcMar>
              <w:top w:w="20" w:type="dxa"/>
              <w:left w:w="20" w:type="dxa"/>
              <w:bottom w:w="20" w:type="dxa"/>
              <w:right w:w="20" w:type="dxa"/>
            </w:tcMar>
            <w:vAlign w:val="center"/>
            <w:hideMark/>
          </w:tcPr>
          <w:p w14:paraId="0BFEFAD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FE8B04A" w14:textId="77777777" w:rsidR="00530523" w:rsidRPr="000D0BD2" w:rsidRDefault="00530523" w:rsidP="006723BE">
            <w:pPr>
              <w:pStyle w:val="movimento"/>
              <w:rPr>
                <w:color w:val="002060"/>
              </w:rPr>
            </w:pPr>
            <w:r w:rsidRPr="000D0BD2">
              <w:rPr>
                <w:color w:val="002060"/>
              </w:rPr>
              <w:t>PETROCCHI MARCELLO</w:t>
            </w:r>
          </w:p>
        </w:tc>
        <w:tc>
          <w:tcPr>
            <w:tcW w:w="2200" w:type="dxa"/>
            <w:tcMar>
              <w:top w:w="20" w:type="dxa"/>
              <w:left w:w="20" w:type="dxa"/>
              <w:bottom w:w="20" w:type="dxa"/>
              <w:right w:w="20" w:type="dxa"/>
            </w:tcMar>
            <w:vAlign w:val="center"/>
            <w:hideMark/>
          </w:tcPr>
          <w:p w14:paraId="2CBFDF99" w14:textId="77777777" w:rsidR="00530523" w:rsidRPr="000D0BD2" w:rsidRDefault="00530523" w:rsidP="006723BE">
            <w:pPr>
              <w:pStyle w:val="movimento2"/>
              <w:rPr>
                <w:color w:val="002060"/>
              </w:rPr>
            </w:pPr>
            <w:r w:rsidRPr="000D0BD2">
              <w:rPr>
                <w:color w:val="002060"/>
              </w:rPr>
              <w:t xml:space="preserve">(SAMBENEDETTESE BEACH SOCC) </w:t>
            </w:r>
          </w:p>
        </w:tc>
      </w:tr>
      <w:tr w:rsidR="00530523" w:rsidRPr="000D0BD2" w14:paraId="56E7E1F0" w14:textId="77777777" w:rsidTr="006723BE">
        <w:tc>
          <w:tcPr>
            <w:tcW w:w="2200" w:type="dxa"/>
            <w:tcMar>
              <w:top w:w="20" w:type="dxa"/>
              <w:left w:w="20" w:type="dxa"/>
              <w:bottom w:w="20" w:type="dxa"/>
              <w:right w:w="20" w:type="dxa"/>
            </w:tcMar>
            <w:vAlign w:val="center"/>
            <w:hideMark/>
          </w:tcPr>
          <w:p w14:paraId="724B5EC4" w14:textId="77777777" w:rsidR="00530523" w:rsidRPr="000D0BD2" w:rsidRDefault="00530523" w:rsidP="006723BE">
            <w:pPr>
              <w:pStyle w:val="movimento"/>
              <w:rPr>
                <w:color w:val="002060"/>
              </w:rPr>
            </w:pPr>
            <w:r w:rsidRPr="000D0BD2">
              <w:rPr>
                <w:color w:val="002060"/>
              </w:rPr>
              <w:t>CAMPETELLI MIRCO</w:t>
            </w:r>
          </w:p>
        </w:tc>
        <w:tc>
          <w:tcPr>
            <w:tcW w:w="2200" w:type="dxa"/>
            <w:tcMar>
              <w:top w:w="20" w:type="dxa"/>
              <w:left w:w="20" w:type="dxa"/>
              <w:bottom w:w="20" w:type="dxa"/>
              <w:right w:w="20" w:type="dxa"/>
            </w:tcMar>
            <w:vAlign w:val="center"/>
            <w:hideMark/>
          </w:tcPr>
          <w:p w14:paraId="507F742C" w14:textId="77777777" w:rsidR="00530523" w:rsidRPr="000D0BD2" w:rsidRDefault="00530523" w:rsidP="006723BE">
            <w:pPr>
              <w:pStyle w:val="movimento2"/>
              <w:rPr>
                <w:color w:val="002060"/>
              </w:rPr>
            </w:pPr>
            <w:r w:rsidRPr="000D0BD2">
              <w:rPr>
                <w:color w:val="002060"/>
              </w:rPr>
              <w:t xml:space="preserve">(SANTA MARIA APPARENTE) </w:t>
            </w:r>
          </w:p>
        </w:tc>
        <w:tc>
          <w:tcPr>
            <w:tcW w:w="800" w:type="dxa"/>
            <w:tcMar>
              <w:top w:w="20" w:type="dxa"/>
              <w:left w:w="20" w:type="dxa"/>
              <w:bottom w:w="20" w:type="dxa"/>
              <w:right w:w="20" w:type="dxa"/>
            </w:tcMar>
            <w:vAlign w:val="center"/>
            <w:hideMark/>
          </w:tcPr>
          <w:p w14:paraId="44989646"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CC9D08D" w14:textId="77777777" w:rsidR="00530523" w:rsidRPr="000D0BD2" w:rsidRDefault="00530523" w:rsidP="006723BE">
            <w:pPr>
              <w:pStyle w:val="movimento"/>
              <w:rPr>
                <w:color w:val="002060"/>
              </w:rPr>
            </w:pPr>
            <w:r w:rsidRPr="000D0BD2">
              <w:rPr>
                <w:color w:val="002060"/>
              </w:rPr>
              <w:t>BERTI LORENZO</w:t>
            </w:r>
          </w:p>
        </w:tc>
        <w:tc>
          <w:tcPr>
            <w:tcW w:w="2200" w:type="dxa"/>
            <w:tcMar>
              <w:top w:w="20" w:type="dxa"/>
              <w:left w:w="20" w:type="dxa"/>
              <w:bottom w:w="20" w:type="dxa"/>
              <w:right w:w="20" w:type="dxa"/>
            </w:tcMar>
            <w:vAlign w:val="center"/>
            <w:hideMark/>
          </w:tcPr>
          <w:p w14:paraId="555271E3" w14:textId="77777777" w:rsidR="00530523" w:rsidRPr="000D0BD2" w:rsidRDefault="00530523" w:rsidP="006723BE">
            <w:pPr>
              <w:pStyle w:val="movimento2"/>
              <w:rPr>
                <w:color w:val="002060"/>
              </w:rPr>
            </w:pPr>
            <w:r w:rsidRPr="000D0BD2">
              <w:rPr>
                <w:color w:val="002060"/>
              </w:rPr>
              <w:t xml:space="preserve">(VIRTUS AURORA C5) </w:t>
            </w:r>
          </w:p>
        </w:tc>
      </w:tr>
    </w:tbl>
    <w:p w14:paraId="18D3912D" w14:textId="77777777" w:rsidR="00530523" w:rsidRPr="000D0BD2" w:rsidRDefault="00530523" w:rsidP="00530523">
      <w:pPr>
        <w:pStyle w:val="titolo20"/>
        <w:rPr>
          <w:rFonts w:eastAsiaTheme="minorEastAsia"/>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AEC1D6B" w14:textId="77777777" w:rsidTr="006723BE">
        <w:tc>
          <w:tcPr>
            <w:tcW w:w="2200" w:type="dxa"/>
            <w:tcMar>
              <w:top w:w="20" w:type="dxa"/>
              <w:left w:w="20" w:type="dxa"/>
              <w:bottom w:w="20" w:type="dxa"/>
              <w:right w:w="20" w:type="dxa"/>
            </w:tcMar>
            <w:vAlign w:val="center"/>
            <w:hideMark/>
          </w:tcPr>
          <w:p w14:paraId="07752EC9" w14:textId="77777777" w:rsidR="00530523" w:rsidRPr="000D0BD2" w:rsidRDefault="00530523" w:rsidP="006723BE">
            <w:pPr>
              <w:pStyle w:val="movimento"/>
              <w:rPr>
                <w:color w:val="002060"/>
              </w:rPr>
            </w:pPr>
            <w:r w:rsidRPr="000D0BD2">
              <w:rPr>
                <w:color w:val="002060"/>
              </w:rPr>
              <w:t>FILOTEI GIUSEPPE</w:t>
            </w:r>
          </w:p>
        </w:tc>
        <w:tc>
          <w:tcPr>
            <w:tcW w:w="2200" w:type="dxa"/>
            <w:tcMar>
              <w:top w:w="20" w:type="dxa"/>
              <w:left w:w="20" w:type="dxa"/>
              <w:bottom w:w="20" w:type="dxa"/>
              <w:right w:w="20" w:type="dxa"/>
            </w:tcMar>
            <w:vAlign w:val="center"/>
            <w:hideMark/>
          </w:tcPr>
          <w:p w14:paraId="35909AC7" w14:textId="77777777" w:rsidR="00530523" w:rsidRPr="000D0BD2" w:rsidRDefault="00530523" w:rsidP="006723BE">
            <w:pPr>
              <w:pStyle w:val="movimento2"/>
              <w:rPr>
                <w:color w:val="002060"/>
              </w:rPr>
            </w:pPr>
            <w:r w:rsidRPr="000D0BD2">
              <w:rPr>
                <w:color w:val="002060"/>
              </w:rPr>
              <w:t xml:space="preserve">(ACCUMOLI GANG C5) </w:t>
            </w:r>
          </w:p>
        </w:tc>
        <w:tc>
          <w:tcPr>
            <w:tcW w:w="800" w:type="dxa"/>
            <w:tcMar>
              <w:top w:w="20" w:type="dxa"/>
              <w:left w:w="20" w:type="dxa"/>
              <w:bottom w:w="20" w:type="dxa"/>
              <w:right w:w="20" w:type="dxa"/>
            </w:tcMar>
            <w:vAlign w:val="center"/>
            <w:hideMark/>
          </w:tcPr>
          <w:p w14:paraId="078EA24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5F368EA" w14:textId="77777777" w:rsidR="00530523" w:rsidRPr="000D0BD2" w:rsidRDefault="00530523" w:rsidP="006723BE">
            <w:pPr>
              <w:pStyle w:val="movimento"/>
              <w:rPr>
                <w:color w:val="002060"/>
              </w:rPr>
            </w:pPr>
            <w:r w:rsidRPr="000D0BD2">
              <w:rPr>
                <w:color w:val="002060"/>
              </w:rPr>
              <w:t>CASAROLA MATTIA</w:t>
            </w:r>
          </w:p>
        </w:tc>
        <w:tc>
          <w:tcPr>
            <w:tcW w:w="2200" w:type="dxa"/>
            <w:tcMar>
              <w:top w:w="20" w:type="dxa"/>
              <w:left w:w="20" w:type="dxa"/>
              <w:bottom w:w="20" w:type="dxa"/>
              <w:right w:w="20" w:type="dxa"/>
            </w:tcMar>
            <w:vAlign w:val="center"/>
            <w:hideMark/>
          </w:tcPr>
          <w:p w14:paraId="660C8F8E" w14:textId="77777777" w:rsidR="00530523" w:rsidRPr="000D0BD2" w:rsidRDefault="00530523" w:rsidP="006723BE">
            <w:pPr>
              <w:pStyle w:val="movimento2"/>
              <w:rPr>
                <w:color w:val="002060"/>
              </w:rPr>
            </w:pPr>
            <w:r w:rsidRPr="000D0BD2">
              <w:rPr>
                <w:color w:val="002060"/>
              </w:rPr>
              <w:t xml:space="preserve">(CASENUOVE) </w:t>
            </w:r>
          </w:p>
        </w:tc>
      </w:tr>
      <w:tr w:rsidR="00530523" w:rsidRPr="000D0BD2" w14:paraId="37D7894C" w14:textId="77777777" w:rsidTr="006723BE">
        <w:tc>
          <w:tcPr>
            <w:tcW w:w="2200" w:type="dxa"/>
            <w:tcMar>
              <w:top w:w="20" w:type="dxa"/>
              <w:left w:w="20" w:type="dxa"/>
              <w:bottom w:w="20" w:type="dxa"/>
              <w:right w:w="20" w:type="dxa"/>
            </w:tcMar>
            <w:vAlign w:val="center"/>
            <w:hideMark/>
          </w:tcPr>
          <w:p w14:paraId="1F315BC1" w14:textId="77777777" w:rsidR="00530523" w:rsidRPr="000D0BD2" w:rsidRDefault="00530523" w:rsidP="006723BE">
            <w:pPr>
              <w:pStyle w:val="movimento"/>
              <w:rPr>
                <w:color w:val="002060"/>
              </w:rPr>
            </w:pPr>
            <w:r w:rsidRPr="000D0BD2">
              <w:rPr>
                <w:color w:val="002060"/>
              </w:rPr>
              <w:t>NAPOLETANI ALESSIO</w:t>
            </w:r>
          </w:p>
        </w:tc>
        <w:tc>
          <w:tcPr>
            <w:tcW w:w="2200" w:type="dxa"/>
            <w:tcMar>
              <w:top w:w="20" w:type="dxa"/>
              <w:left w:w="20" w:type="dxa"/>
              <w:bottom w:w="20" w:type="dxa"/>
              <w:right w:w="20" w:type="dxa"/>
            </w:tcMar>
            <w:vAlign w:val="center"/>
            <w:hideMark/>
          </w:tcPr>
          <w:p w14:paraId="4399B256" w14:textId="77777777" w:rsidR="00530523" w:rsidRPr="000D0BD2" w:rsidRDefault="00530523" w:rsidP="006723BE">
            <w:pPr>
              <w:pStyle w:val="movimento2"/>
              <w:rPr>
                <w:color w:val="002060"/>
              </w:rPr>
            </w:pPr>
            <w:r w:rsidRPr="000D0BD2">
              <w:rPr>
                <w:color w:val="002060"/>
              </w:rPr>
              <w:t xml:space="preserve">(CSI MONTEFIORE) </w:t>
            </w:r>
          </w:p>
        </w:tc>
        <w:tc>
          <w:tcPr>
            <w:tcW w:w="800" w:type="dxa"/>
            <w:tcMar>
              <w:top w:w="20" w:type="dxa"/>
              <w:left w:w="20" w:type="dxa"/>
              <w:bottom w:w="20" w:type="dxa"/>
              <w:right w:w="20" w:type="dxa"/>
            </w:tcMar>
            <w:vAlign w:val="center"/>
            <w:hideMark/>
          </w:tcPr>
          <w:p w14:paraId="7A5B620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ECDCAF8" w14:textId="77777777" w:rsidR="00530523" w:rsidRPr="000D0BD2" w:rsidRDefault="00530523" w:rsidP="006723BE">
            <w:pPr>
              <w:pStyle w:val="movimento"/>
              <w:rPr>
                <w:color w:val="002060"/>
              </w:rPr>
            </w:pPr>
            <w:r w:rsidRPr="000D0BD2">
              <w:rPr>
                <w:color w:val="002060"/>
              </w:rPr>
              <w:t>CARUSI RICCARDO</w:t>
            </w:r>
          </w:p>
        </w:tc>
        <w:tc>
          <w:tcPr>
            <w:tcW w:w="2200" w:type="dxa"/>
            <w:tcMar>
              <w:top w:w="20" w:type="dxa"/>
              <w:left w:w="20" w:type="dxa"/>
              <w:bottom w:w="20" w:type="dxa"/>
              <w:right w:w="20" w:type="dxa"/>
            </w:tcMar>
            <w:vAlign w:val="center"/>
            <w:hideMark/>
          </w:tcPr>
          <w:p w14:paraId="57F046C3" w14:textId="77777777" w:rsidR="00530523" w:rsidRPr="000D0BD2" w:rsidRDefault="00530523" w:rsidP="006723BE">
            <w:pPr>
              <w:pStyle w:val="movimento2"/>
              <w:rPr>
                <w:color w:val="002060"/>
              </w:rPr>
            </w:pPr>
            <w:r w:rsidRPr="000D0BD2">
              <w:rPr>
                <w:color w:val="002060"/>
              </w:rPr>
              <w:t xml:space="preserve">(EUROPE TT) </w:t>
            </w:r>
          </w:p>
        </w:tc>
      </w:tr>
      <w:tr w:rsidR="00530523" w:rsidRPr="000D0BD2" w14:paraId="052A0ABF" w14:textId="77777777" w:rsidTr="006723BE">
        <w:tc>
          <w:tcPr>
            <w:tcW w:w="2200" w:type="dxa"/>
            <w:tcMar>
              <w:top w:w="20" w:type="dxa"/>
              <w:left w:w="20" w:type="dxa"/>
              <w:bottom w:w="20" w:type="dxa"/>
              <w:right w:w="20" w:type="dxa"/>
            </w:tcMar>
            <w:vAlign w:val="center"/>
            <w:hideMark/>
          </w:tcPr>
          <w:p w14:paraId="62BAF602" w14:textId="77777777" w:rsidR="00530523" w:rsidRPr="000D0BD2" w:rsidRDefault="00530523" w:rsidP="006723BE">
            <w:pPr>
              <w:pStyle w:val="movimento"/>
              <w:rPr>
                <w:color w:val="002060"/>
              </w:rPr>
            </w:pPr>
            <w:r w:rsidRPr="000D0BD2">
              <w:rPr>
                <w:color w:val="002060"/>
              </w:rPr>
              <w:t>MANDOLESI ALESSANDRO</w:t>
            </w:r>
          </w:p>
        </w:tc>
        <w:tc>
          <w:tcPr>
            <w:tcW w:w="2200" w:type="dxa"/>
            <w:tcMar>
              <w:top w:w="20" w:type="dxa"/>
              <w:left w:w="20" w:type="dxa"/>
              <w:bottom w:w="20" w:type="dxa"/>
              <w:right w:w="20" w:type="dxa"/>
            </w:tcMar>
            <w:vAlign w:val="center"/>
            <w:hideMark/>
          </w:tcPr>
          <w:p w14:paraId="397C9CEB" w14:textId="77777777" w:rsidR="00530523" w:rsidRPr="000D0BD2" w:rsidRDefault="00530523" w:rsidP="006723BE">
            <w:pPr>
              <w:pStyle w:val="movimento2"/>
              <w:rPr>
                <w:color w:val="002060"/>
              </w:rPr>
            </w:pPr>
            <w:r w:rsidRPr="000D0BD2">
              <w:rPr>
                <w:color w:val="002060"/>
              </w:rPr>
              <w:t xml:space="preserve">(FROG S CLUB SPORT) </w:t>
            </w:r>
          </w:p>
        </w:tc>
        <w:tc>
          <w:tcPr>
            <w:tcW w:w="800" w:type="dxa"/>
            <w:tcMar>
              <w:top w:w="20" w:type="dxa"/>
              <w:left w:w="20" w:type="dxa"/>
              <w:bottom w:w="20" w:type="dxa"/>
              <w:right w:w="20" w:type="dxa"/>
            </w:tcMar>
            <w:vAlign w:val="center"/>
            <w:hideMark/>
          </w:tcPr>
          <w:p w14:paraId="7C9CB65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30B1E30" w14:textId="77777777" w:rsidR="00530523" w:rsidRPr="000D0BD2" w:rsidRDefault="00530523" w:rsidP="006723BE">
            <w:pPr>
              <w:pStyle w:val="movimento"/>
              <w:rPr>
                <w:color w:val="002060"/>
              </w:rPr>
            </w:pPr>
            <w:r w:rsidRPr="000D0BD2">
              <w:rPr>
                <w:color w:val="002060"/>
              </w:rPr>
              <w:t>BARRIENTOS CALSIN MIGUEL ANGEL</w:t>
            </w:r>
          </w:p>
        </w:tc>
        <w:tc>
          <w:tcPr>
            <w:tcW w:w="2200" w:type="dxa"/>
            <w:tcMar>
              <w:top w:w="20" w:type="dxa"/>
              <w:left w:w="20" w:type="dxa"/>
              <w:bottom w:w="20" w:type="dxa"/>
              <w:right w:w="20" w:type="dxa"/>
            </w:tcMar>
            <w:vAlign w:val="center"/>
            <w:hideMark/>
          </w:tcPr>
          <w:p w14:paraId="7C91EC7A" w14:textId="77777777" w:rsidR="00530523" w:rsidRPr="000D0BD2" w:rsidRDefault="00530523" w:rsidP="006723BE">
            <w:pPr>
              <w:pStyle w:val="movimento2"/>
              <w:rPr>
                <w:color w:val="002060"/>
              </w:rPr>
            </w:pPr>
            <w:r w:rsidRPr="000D0BD2">
              <w:rPr>
                <w:color w:val="002060"/>
              </w:rPr>
              <w:t xml:space="preserve">(OLIMPIA JUVENTU FALCONARA) </w:t>
            </w:r>
          </w:p>
        </w:tc>
      </w:tr>
      <w:tr w:rsidR="00530523" w:rsidRPr="000D0BD2" w14:paraId="6ABF2BF6" w14:textId="77777777" w:rsidTr="006723BE">
        <w:tc>
          <w:tcPr>
            <w:tcW w:w="2200" w:type="dxa"/>
            <w:tcMar>
              <w:top w:w="20" w:type="dxa"/>
              <w:left w:w="20" w:type="dxa"/>
              <w:bottom w:w="20" w:type="dxa"/>
              <w:right w:w="20" w:type="dxa"/>
            </w:tcMar>
            <w:vAlign w:val="center"/>
            <w:hideMark/>
          </w:tcPr>
          <w:p w14:paraId="38EAEFC5" w14:textId="77777777" w:rsidR="00530523" w:rsidRPr="000D0BD2" w:rsidRDefault="00530523" w:rsidP="006723BE">
            <w:pPr>
              <w:pStyle w:val="movimento"/>
              <w:rPr>
                <w:color w:val="002060"/>
              </w:rPr>
            </w:pPr>
            <w:r w:rsidRPr="000D0BD2">
              <w:rPr>
                <w:color w:val="002060"/>
              </w:rPr>
              <w:t>CERRETI ALESSANDRO</w:t>
            </w:r>
          </w:p>
        </w:tc>
        <w:tc>
          <w:tcPr>
            <w:tcW w:w="2200" w:type="dxa"/>
            <w:tcMar>
              <w:top w:w="20" w:type="dxa"/>
              <w:left w:w="20" w:type="dxa"/>
              <w:bottom w:w="20" w:type="dxa"/>
              <w:right w:w="20" w:type="dxa"/>
            </w:tcMar>
            <w:vAlign w:val="center"/>
            <w:hideMark/>
          </w:tcPr>
          <w:p w14:paraId="27FD1CC1" w14:textId="77777777" w:rsidR="00530523" w:rsidRPr="000D0BD2" w:rsidRDefault="00530523" w:rsidP="006723BE">
            <w:pPr>
              <w:pStyle w:val="movimento2"/>
              <w:rPr>
                <w:color w:val="002060"/>
              </w:rPr>
            </w:pPr>
            <w:r w:rsidRPr="000D0BD2">
              <w:rPr>
                <w:color w:val="002060"/>
              </w:rPr>
              <w:t xml:space="preserve">(PICENO UNITED MMX A R.L.) </w:t>
            </w:r>
          </w:p>
        </w:tc>
        <w:tc>
          <w:tcPr>
            <w:tcW w:w="800" w:type="dxa"/>
            <w:tcMar>
              <w:top w:w="20" w:type="dxa"/>
              <w:left w:w="20" w:type="dxa"/>
              <w:bottom w:w="20" w:type="dxa"/>
              <w:right w:w="20" w:type="dxa"/>
            </w:tcMar>
            <w:vAlign w:val="center"/>
            <w:hideMark/>
          </w:tcPr>
          <w:p w14:paraId="3444D6D4"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FF25E21" w14:textId="77777777" w:rsidR="00530523" w:rsidRPr="000D0BD2" w:rsidRDefault="00530523" w:rsidP="006723BE">
            <w:pPr>
              <w:pStyle w:val="movimento"/>
              <w:rPr>
                <w:color w:val="002060"/>
              </w:rPr>
            </w:pPr>
            <w:r w:rsidRPr="000D0BD2">
              <w:rPr>
                <w:color w:val="002060"/>
              </w:rPr>
              <w:t>ADDABBO ANDREA</w:t>
            </w:r>
          </w:p>
        </w:tc>
        <w:tc>
          <w:tcPr>
            <w:tcW w:w="2200" w:type="dxa"/>
            <w:tcMar>
              <w:top w:w="20" w:type="dxa"/>
              <w:left w:w="20" w:type="dxa"/>
              <w:bottom w:w="20" w:type="dxa"/>
              <w:right w:w="20" w:type="dxa"/>
            </w:tcMar>
            <w:vAlign w:val="center"/>
            <w:hideMark/>
          </w:tcPr>
          <w:p w14:paraId="2011ED09" w14:textId="77777777" w:rsidR="00530523" w:rsidRPr="000D0BD2" w:rsidRDefault="00530523" w:rsidP="006723BE">
            <w:pPr>
              <w:pStyle w:val="movimento2"/>
              <w:rPr>
                <w:color w:val="002060"/>
              </w:rPr>
            </w:pPr>
            <w:r w:rsidRPr="000D0BD2">
              <w:rPr>
                <w:color w:val="002060"/>
              </w:rPr>
              <w:t xml:space="preserve">(POLISPORTIVA FUTURA A.D.) </w:t>
            </w:r>
          </w:p>
        </w:tc>
      </w:tr>
      <w:tr w:rsidR="00530523" w:rsidRPr="000D0BD2" w14:paraId="1F1E34B8" w14:textId="77777777" w:rsidTr="006723BE">
        <w:tc>
          <w:tcPr>
            <w:tcW w:w="2200" w:type="dxa"/>
            <w:tcMar>
              <w:top w:w="20" w:type="dxa"/>
              <w:left w:w="20" w:type="dxa"/>
              <w:bottom w:w="20" w:type="dxa"/>
              <w:right w:w="20" w:type="dxa"/>
            </w:tcMar>
            <w:vAlign w:val="center"/>
            <w:hideMark/>
          </w:tcPr>
          <w:p w14:paraId="43067753" w14:textId="77777777" w:rsidR="00530523" w:rsidRPr="000D0BD2" w:rsidRDefault="00530523" w:rsidP="006723BE">
            <w:pPr>
              <w:pStyle w:val="movimento"/>
              <w:rPr>
                <w:color w:val="002060"/>
              </w:rPr>
            </w:pPr>
            <w:r w:rsidRPr="000D0BD2">
              <w:rPr>
                <w:color w:val="002060"/>
              </w:rPr>
              <w:t>BENIGNI ALESSIO</w:t>
            </w:r>
          </w:p>
        </w:tc>
        <w:tc>
          <w:tcPr>
            <w:tcW w:w="2200" w:type="dxa"/>
            <w:tcMar>
              <w:top w:w="20" w:type="dxa"/>
              <w:left w:w="20" w:type="dxa"/>
              <w:bottom w:w="20" w:type="dxa"/>
              <w:right w:w="20" w:type="dxa"/>
            </w:tcMar>
            <w:vAlign w:val="center"/>
            <w:hideMark/>
          </w:tcPr>
          <w:p w14:paraId="6A1C87C3" w14:textId="77777777" w:rsidR="00530523" w:rsidRPr="000D0BD2" w:rsidRDefault="00530523" w:rsidP="006723BE">
            <w:pPr>
              <w:pStyle w:val="movimento2"/>
              <w:rPr>
                <w:color w:val="002060"/>
              </w:rPr>
            </w:pPr>
            <w:r w:rsidRPr="000D0BD2">
              <w:rPr>
                <w:color w:val="002060"/>
              </w:rPr>
              <w:t xml:space="preserve">(SANTA MARIA NUOVA A.S.D.) </w:t>
            </w:r>
          </w:p>
        </w:tc>
        <w:tc>
          <w:tcPr>
            <w:tcW w:w="800" w:type="dxa"/>
            <w:tcMar>
              <w:top w:w="20" w:type="dxa"/>
              <w:left w:w="20" w:type="dxa"/>
              <w:bottom w:w="20" w:type="dxa"/>
              <w:right w:w="20" w:type="dxa"/>
            </w:tcMar>
            <w:vAlign w:val="center"/>
            <w:hideMark/>
          </w:tcPr>
          <w:p w14:paraId="6391312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417CC42" w14:textId="77777777" w:rsidR="00530523" w:rsidRPr="000D0BD2" w:rsidRDefault="00530523" w:rsidP="006723BE">
            <w:pPr>
              <w:pStyle w:val="movimento"/>
              <w:rPr>
                <w:color w:val="002060"/>
              </w:rPr>
            </w:pPr>
            <w:r w:rsidRPr="000D0BD2">
              <w:rPr>
                <w:color w:val="002060"/>
              </w:rPr>
              <w:t>MATTIONI NICOLA</w:t>
            </w:r>
          </w:p>
        </w:tc>
        <w:tc>
          <w:tcPr>
            <w:tcW w:w="2200" w:type="dxa"/>
            <w:tcMar>
              <w:top w:w="20" w:type="dxa"/>
              <w:left w:w="20" w:type="dxa"/>
              <w:bottom w:w="20" w:type="dxa"/>
              <w:right w:w="20" w:type="dxa"/>
            </w:tcMar>
            <w:vAlign w:val="center"/>
            <w:hideMark/>
          </w:tcPr>
          <w:p w14:paraId="3003DC11" w14:textId="77777777" w:rsidR="00530523" w:rsidRPr="000D0BD2" w:rsidRDefault="00530523" w:rsidP="006723BE">
            <w:pPr>
              <w:pStyle w:val="movimento2"/>
              <w:rPr>
                <w:color w:val="002060"/>
              </w:rPr>
            </w:pPr>
            <w:r w:rsidRPr="000D0BD2">
              <w:rPr>
                <w:color w:val="002060"/>
              </w:rPr>
              <w:t xml:space="preserve">(SANTA MARIA NUOVA A.S.D.) </w:t>
            </w:r>
          </w:p>
        </w:tc>
      </w:tr>
      <w:tr w:rsidR="00530523" w:rsidRPr="000D0BD2" w14:paraId="16153823" w14:textId="77777777" w:rsidTr="006723BE">
        <w:tc>
          <w:tcPr>
            <w:tcW w:w="2200" w:type="dxa"/>
            <w:tcMar>
              <w:top w:w="20" w:type="dxa"/>
              <w:left w:w="20" w:type="dxa"/>
              <w:bottom w:w="20" w:type="dxa"/>
              <w:right w:w="20" w:type="dxa"/>
            </w:tcMar>
            <w:vAlign w:val="center"/>
            <w:hideMark/>
          </w:tcPr>
          <w:p w14:paraId="64D947B1" w14:textId="77777777" w:rsidR="00530523" w:rsidRPr="000D0BD2" w:rsidRDefault="00530523" w:rsidP="006723BE">
            <w:pPr>
              <w:pStyle w:val="movimento"/>
              <w:rPr>
                <w:color w:val="002060"/>
              </w:rPr>
            </w:pPr>
            <w:r w:rsidRPr="000D0BD2">
              <w:rPr>
                <w:color w:val="002060"/>
              </w:rPr>
              <w:t>MARINELLI THOMAS</w:t>
            </w:r>
          </w:p>
        </w:tc>
        <w:tc>
          <w:tcPr>
            <w:tcW w:w="2200" w:type="dxa"/>
            <w:tcMar>
              <w:top w:w="20" w:type="dxa"/>
              <w:left w:w="20" w:type="dxa"/>
              <w:bottom w:w="20" w:type="dxa"/>
              <w:right w:w="20" w:type="dxa"/>
            </w:tcMar>
            <w:vAlign w:val="center"/>
            <w:hideMark/>
          </w:tcPr>
          <w:p w14:paraId="7EA02AC3" w14:textId="77777777" w:rsidR="00530523" w:rsidRPr="000D0BD2" w:rsidRDefault="00530523" w:rsidP="006723BE">
            <w:pPr>
              <w:pStyle w:val="movimento2"/>
              <w:rPr>
                <w:color w:val="002060"/>
                <w:lang w:val="es-ES"/>
              </w:rPr>
            </w:pPr>
            <w:r w:rsidRPr="000D0BD2">
              <w:rPr>
                <w:color w:val="002060"/>
                <w:lang w:val="es-ES"/>
              </w:rPr>
              <w:t xml:space="preserve">(VALMISA FUTSAL A.S.D.) </w:t>
            </w:r>
          </w:p>
        </w:tc>
        <w:tc>
          <w:tcPr>
            <w:tcW w:w="800" w:type="dxa"/>
            <w:tcMar>
              <w:top w:w="20" w:type="dxa"/>
              <w:left w:w="20" w:type="dxa"/>
              <w:bottom w:w="20" w:type="dxa"/>
              <w:right w:w="20" w:type="dxa"/>
            </w:tcMar>
            <w:vAlign w:val="center"/>
            <w:hideMark/>
          </w:tcPr>
          <w:p w14:paraId="61957665" w14:textId="77777777" w:rsidR="00530523" w:rsidRPr="000D0BD2" w:rsidRDefault="00530523" w:rsidP="006723BE">
            <w:pPr>
              <w:pStyle w:val="movimento"/>
              <w:rPr>
                <w:color w:val="002060"/>
                <w:lang w:val="es-ES"/>
              </w:rPr>
            </w:pPr>
            <w:r w:rsidRPr="000D0BD2">
              <w:rPr>
                <w:color w:val="002060"/>
                <w:lang w:val="es-ES"/>
              </w:rPr>
              <w:t> </w:t>
            </w:r>
          </w:p>
        </w:tc>
        <w:tc>
          <w:tcPr>
            <w:tcW w:w="2200" w:type="dxa"/>
            <w:tcMar>
              <w:top w:w="20" w:type="dxa"/>
              <w:left w:w="20" w:type="dxa"/>
              <w:bottom w:w="20" w:type="dxa"/>
              <w:right w:w="20" w:type="dxa"/>
            </w:tcMar>
            <w:vAlign w:val="center"/>
            <w:hideMark/>
          </w:tcPr>
          <w:p w14:paraId="3DEBEEC3" w14:textId="77777777" w:rsidR="00530523" w:rsidRPr="000D0BD2" w:rsidRDefault="00530523" w:rsidP="006723BE">
            <w:pPr>
              <w:pStyle w:val="movimento"/>
              <w:rPr>
                <w:color w:val="002060"/>
                <w:lang w:val="es-ES"/>
              </w:rPr>
            </w:pPr>
            <w:r w:rsidRPr="000D0BD2">
              <w:rPr>
                <w:color w:val="002060"/>
                <w:lang w:val="es-ES"/>
              </w:rPr>
              <w:t> </w:t>
            </w:r>
          </w:p>
        </w:tc>
        <w:tc>
          <w:tcPr>
            <w:tcW w:w="2200" w:type="dxa"/>
            <w:tcMar>
              <w:top w:w="20" w:type="dxa"/>
              <w:left w:w="20" w:type="dxa"/>
              <w:bottom w:w="20" w:type="dxa"/>
              <w:right w:w="20" w:type="dxa"/>
            </w:tcMar>
            <w:vAlign w:val="center"/>
            <w:hideMark/>
          </w:tcPr>
          <w:p w14:paraId="1F33822A" w14:textId="77777777" w:rsidR="00530523" w:rsidRPr="000D0BD2" w:rsidRDefault="00530523" w:rsidP="006723BE">
            <w:pPr>
              <w:pStyle w:val="movimento2"/>
              <w:rPr>
                <w:color w:val="002060"/>
                <w:lang w:val="es-ES"/>
              </w:rPr>
            </w:pPr>
            <w:r w:rsidRPr="000D0BD2">
              <w:rPr>
                <w:color w:val="002060"/>
                <w:lang w:val="es-ES"/>
              </w:rPr>
              <w:t> </w:t>
            </w:r>
          </w:p>
        </w:tc>
      </w:tr>
    </w:tbl>
    <w:p w14:paraId="47175701" w14:textId="77777777" w:rsidR="00530523" w:rsidRPr="000D0BD2" w:rsidRDefault="00530523" w:rsidP="00530523">
      <w:pPr>
        <w:pStyle w:val="titolo10"/>
        <w:rPr>
          <w:rFonts w:eastAsiaTheme="minorEastAsia"/>
          <w:color w:val="002060"/>
        </w:rPr>
      </w:pPr>
      <w:r w:rsidRPr="000D0BD2">
        <w:rPr>
          <w:color w:val="002060"/>
        </w:rPr>
        <w:t xml:space="preserve">GARE DEL 5/ 4/2025 </w:t>
      </w:r>
    </w:p>
    <w:p w14:paraId="6571955B" w14:textId="77777777" w:rsidR="00530523" w:rsidRPr="000D0BD2" w:rsidRDefault="00530523" w:rsidP="00530523">
      <w:pPr>
        <w:pStyle w:val="titolo7a"/>
        <w:rPr>
          <w:color w:val="002060"/>
        </w:rPr>
      </w:pPr>
      <w:r w:rsidRPr="000D0BD2">
        <w:rPr>
          <w:color w:val="002060"/>
        </w:rPr>
        <w:t xml:space="preserve">PROVVEDIMENTI DISCIPLINARI </w:t>
      </w:r>
    </w:p>
    <w:p w14:paraId="517BB5A6"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11F4893C" w14:textId="77777777" w:rsidR="00530523" w:rsidRPr="000D0BD2" w:rsidRDefault="00530523" w:rsidP="00530523">
      <w:pPr>
        <w:pStyle w:val="titolo30"/>
        <w:rPr>
          <w:color w:val="002060"/>
        </w:rPr>
      </w:pPr>
      <w:r w:rsidRPr="000D0BD2">
        <w:rPr>
          <w:color w:val="002060"/>
        </w:rPr>
        <w:t xml:space="preserve">CALCIATORI ESPULSI </w:t>
      </w:r>
    </w:p>
    <w:p w14:paraId="6D4173CC" w14:textId="77777777" w:rsidR="00530523" w:rsidRPr="000D0BD2" w:rsidRDefault="00530523" w:rsidP="00530523">
      <w:pPr>
        <w:pStyle w:val="titolo20"/>
        <w:rPr>
          <w:color w:val="002060"/>
        </w:rPr>
      </w:pPr>
      <w:r w:rsidRPr="000D0BD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9194388" w14:textId="77777777" w:rsidTr="006723BE">
        <w:tc>
          <w:tcPr>
            <w:tcW w:w="2200" w:type="dxa"/>
            <w:tcMar>
              <w:top w:w="20" w:type="dxa"/>
              <w:left w:w="20" w:type="dxa"/>
              <w:bottom w:w="20" w:type="dxa"/>
              <w:right w:w="20" w:type="dxa"/>
            </w:tcMar>
            <w:vAlign w:val="center"/>
            <w:hideMark/>
          </w:tcPr>
          <w:p w14:paraId="03045160" w14:textId="77777777" w:rsidR="00530523" w:rsidRPr="000D0BD2" w:rsidRDefault="00530523" w:rsidP="006723BE">
            <w:pPr>
              <w:pStyle w:val="movimento"/>
              <w:rPr>
                <w:color w:val="002060"/>
              </w:rPr>
            </w:pPr>
            <w:r w:rsidRPr="000D0BD2">
              <w:rPr>
                <w:color w:val="002060"/>
              </w:rPr>
              <w:t>TANTUCCI ALESSIO</w:t>
            </w:r>
          </w:p>
        </w:tc>
        <w:tc>
          <w:tcPr>
            <w:tcW w:w="2200" w:type="dxa"/>
            <w:tcMar>
              <w:top w:w="20" w:type="dxa"/>
              <w:left w:w="20" w:type="dxa"/>
              <w:bottom w:w="20" w:type="dxa"/>
              <w:right w:w="20" w:type="dxa"/>
            </w:tcMar>
            <w:vAlign w:val="center"/>
            <w:hideMark/>
          </w:tcPr>
          <w:p w14:paraId="57B27184" w14:textId="77777777" w:rsidR="00530523" w:rsidRPr="000D0BD2" w:rsidRDefault="00530523" w:rsidP="006723BE">
            <w:pPr>
              <w:pStyle w:val="movimento2"/>
              <w:rPr>
                <w:color w:val="002060"/>
              </w:rPr>
            </w:pPr>
            <w:r w:rsidRPr="000D0BD2">
              <w:rPr>
                <w:color w:val="002060"/>
              </w:rPr>
              <w:t xml:space="preserve">(VIRTUS ASD) </w:t>
            </w:r>
          </w:p>
        </w:tc>
        <w:tc>
          <w:tcPr>
            <w:tcW w:w="800" w:type="dxa"/>
            <w:tcMar>
              <w:top w:w="20" w:type="dxa"/>
              <w:left w:w="20" w:type="dxa"/>
              <w:bottom w:w="20" w:type="dxa"/>
              <w:right w:w="20" w:type="dxa"/>
            </w:tcMar>
            <w:vAlign w:val="center"/>
            <w:hideMark/>
          </w:tcPr>
          <w:p w14:paraId="73B9C42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8A6C59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0F6048B" w14:textId="77777777" w:rsidR="00530523" w:rsidRPr="000D0BD2" w:rsidRDefault="00530523" w:rsidP="006723BE">
            <w:pPr>
              <w:pStyle w:val="movimento2"/>
              <w:rPr>
                <w:color w:val="002060"/>
              </w:rPr>
            </w:pPr>
            <w:r w:rsidRPr="000D0BD2">
              <w:rPr>
                <w:color w:val="002060"/>
              </w:rPr>
              <w:t> </w:t>
            </w:r>
          </w:p>
        </w:tc>
      </w:tr>
    </w:tbl>
    <w:p w14:paraId="494075C6" w14:textId="77777777" w:rsidR="00530523" w:rsidRPr="000D0BD2" w:rsidRDefault="00530523" w:rsidP="00530523">
      <w:pPr>
        <w:pStyle w:val="titolo30"/>
        <w:rPr>
          <w:rFonts w:eastAsiaTheme="minorEastAsia"/>
          <w:color w:val="002060"/>
        </w:rPr>
      </w:pPr>
      <w:r w:rsidRPr="000D0BD2">
        <w:rPr>
          <w:color w:val="002060"/>
        </w:rPr>
        <w:t xml:space="preserve">CALCIATORI NON ESPULSI </w:t>
      </w:r>
    </w:p>
    <w:p w14:paraId="48F2FDB4" w14:textId="77777777" w:rsidR="00530523" w:rsidRPr="000D0BD2" w:rsidRDefault="00530523" w:rsidP="00530523">
      <w:pPr>
        <w:pStyle w:val="titolo20"/>
        <w:rPr>
          <w:color w:val="002060"/>
        </w:rPr>
      </w:pPr>
      <w:r w:rsidRPr="000D0BD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498EECC" w14:textId="77777777" w:rsidTr="006723BE">
        <w:tc>
          <w:tcPr>
            <w:tcW w:w="2200" w:type="dxa"/>
            <w:tcMar>
              <w:top w:w="20" w:type="dxa"/>
              <w:left w:w="20" w:type="dxa"/>
              <w:bottom w:w="20" w:type="dxa"/>
              <w:right w:w="20" w:type="dxa"/>
            </w:tcMar>
            <w:vAlign w:val="center"/>
            <w:hideMark/>
          </w:tcPr>
          <w:p w14:paraId="2CFBB4E3" w14:textId="77777777" w:rsidR="00530523" w:rsidRPr="000D0BD2" w:rsidRDefault="00530523" w:rsidP="006723BE">
            <w:pPr>
              <w:pStyle w:val="movimento"/>
              <w:rPr>
                <w:color w:val="002060"/>
              </w:rPr>
            </w:pPr>
            <w:r w:rsidRPr="000D0BD2">
              <w:rPr>
                <w:color w:val="002060"/>
              </w:rPr>
              <w:t>DONATI CRISTIAN</w:t>
            </w:r>
          </w:p>
        </w:tc>
        <w:tc>
          <w:tcPr>
            <w:tcW w:w="2200" w:type="dxa"/>
            <w:tcMar>
              <w:top w:w="20" w:type="dxa"/>
              <w:left w:w="20" w:type="dxa"/>
              <w:bottom w:w="20" w:type="dxa"/>
              <w:right w:w="20" w:type="dxa"/>
            </w:tcMar>
            <w:vAlign w:val="center"/>
            <w:hideMark/>
          </w:tcPr>
          <w:p w14:paraId="4F5741C7" w14:textId="77777777" w:rsidR="00530523" w:rsidRPr="000D0BD2" w:rsidRDefault="00530523" w:rsidP="006723BE">
            <w:pPr>
              <w:pStyle w:val="movimento2"/>
              <w:rPr>
                <w:color w:val="002060"/>
              </w:rPr>
            </w:pPr>
            <w:r w:rsidRPr="000D0BD2">
              <w:rPr>
                <w:color w:val="002060"/>
              </w:rPr>
              <w:t xml:space="preserve">(FIUMINATA) </w:t>
            </w:r>
          </w:p>
        </w:tc>
        <w:tc>
          <w:tcPr>
            <w:tcW w:w="800" w:type="dxa"/>
            <w:tcMar>
              <w:top w:w="20" w:type="dxa"/>
              <w:left w:w="20" w:type="dxa"/>
              <w:bottom w:w="20" w:type="dxa"/>
              <w:right w:w="20" w:type="dxa"/>
            </w:tcMar>
            <w:vAlign w:val="center"/>
            <w:hideMark/>
          </w:tcPr>
          <w:p w14:paraId="61835CE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7904CE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5E245B4" w14:textId="77777777" w:rsidR="00530523" w:rsidRPr="000D0BD2" w:rsidRDefault="00530523" w:rsidP="006723BE">
            <w:pPr>
              <w:pStyle w:val="movimento2"/>
              <w:rPr>
                <w:color w:val="002060"/>
              </w:rPr>
            </w:pPr>
            <w:r w:rsidRPr="000D0BD2">
              <w:rPr>
                <w:color w:val="002060"/>
              </w:rPr>
              <w:t> </w:t>
            </w:r>
          </w:p>
        </w:tc>
      </w:tr>
    </w:tbl>
    <w:p w14:paraId="4A0DCADF" w14:textId="77777777" w:rsidR="00530523" w:rsidRPr="000D0BD2" w:rsidRDefault="00530523" w:rsidP="00530523">
      <w:pPr>
        <w:pStyle w:val="titolo20"/>
        <w:rPr>
          <w:rFonts w:eastAsiaTheme="minorEastAsia"/>
          <w:color w:val="002060"/>
        </w:rPr>
      </w:pPr>
      <w:r w:rsidRPr="000D0BD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10B5968" w14:textId="77777777" w:rsidTr="006723BE">
        <w:tc>
          <w:tcPr>
            <w:tcW w:w="2200" w:type="dxa"/>
            <w:tcMar>
              <w:top w:w="20" w:type="dxa"/>
              <w:left w:w="20" w:type="dxa"/>
              <w:bottom w:w="20" w:type="dxa"/>
              <w:right w:w="20" w:type="dxa"/>
            </w:tcMar>
            <w:vAlign w:val="center"/>
            <w:hideMark/>
          </w:tcPr>
          <w:p w14:paraId="0E2CA0C9" w14:textId="77777777" w:rsidR="00530523" w:rsidRPr="000D0BD2" w:rsidRDefault="00530523" w:rsidP="006723BE">
            <w:pPr>
              <w:pStyle w:val="movimento"/>
              <w:rPr>
                <w:color w:val="002060"/>
              </w:rPr>
            </w:pPr>
            <w:r w:rsidRPr="000D0BD2">
              <w:rPr>
                <w:color w:val="002060"/>
              </w:rPr>
              <w:t>ROSSI LORENZO</w:t>
            </w:r>
          </w:p>
        </w:tc>
        <w:tc>
          <w:tcPr>
            <w:tcW w:w="2200" w:type="dxa"/>
            <w:tcMar>
              <w:top w:w="20" w:type="dxa"/>
              <w:left w:w="20" w:type="dxa"/>
              <w:bottom w:w="20" w:type="dxa"/>
              <w:right w:w="20" w:type="dxa"/>
            </w:tcMar>
            <w:vAlign w:val="center"/>
            <w:hideMark/>
          </w:tcPr>
          <w:p w14:paraId="6120F557" w14:textId="77777777" w:rsidR="00530523" w:rsidRPr="000D0BD2" w:rsidRDefault="00530523" w:rsidP="006723BE">
            <w:pPr>
              <w:pStyle w:val="movimento2"/>
              <w:rPr>
                <w:color w:val="002060"/>
              </w:rPr>
            </w:pPr>
            <w:r w:rsidRPr="000D0BD2">
              <w:rPr>
                <w:color w:val="002060"/>
              </w:rPr>
              <w:t xml:space="preserve">(OSIMO STAZIONE SSD A R.L.) </w:t>
            </w:r>
          </w:p>
        </w:tc>
        <w:tc>
          <w:tcPr>
            <w:tcW w:w="800" w:type="dxa"/>
            <w:tcMar>
              <w:top w:w="20" w:type="dxa"/>
              <w:left w:w="20" w:type="dxa"/>
              <w:bottom w:w="20" w:type="dxa"/>
              <w:right w:w="20" w:type="dxa"/>
            </w:tcMar>
            <w:vAlign w:val="center"/>
            <w:hideMark/>
          </w:tcPr>
          <w:p w14:paraId="4870FEE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1EF6D6F" w14:textId="77777777" w:rsidR="00530523" w:rsidRPr="000D0BD2" w:rsidRDefault="00530523" w:rsidP="006723BE">
            <w:pPr>
              <w:pStyle w:val="movimento"/>
              <w:rPr>
                <w:color w:val="002060"/>
              </w:rPr>
            </w:pPr>
            <w:r w:rsidRPr="000D0BD2">
              <w:rPr>
                <w:color w:val="002060"/>
              </w:rPr>
              <w:t>SEBASTIANELLI ALEX</w:t>
            </w:r>
          </w:p>
        </w:tc>
        <w:tc>
          <w:tcPr>
            <w:tcW w:w="2200" w:type="dxa"/>
            <w:tcMar>
              <w:top w:w="20" w:type="dxa"/>
              <w:left w:w="20" w:type="dxa"/>
              <w:bottom w:w="20" w:type="dxa"/>
              <w:right w:w="20" w:type="dxa"/>
            </w:tcMar>
            <w:vAlign w:val="center"/>
            <w:hideMark/>
          </w:tcPr>
          <w:p w14:paraId="494617C9" w14:textId="77777777" w:rsidR="00530523" w:rsidRPr="000D0BD2" w:rsidRDefault="00530523" w:rsidP="006723BE">
            <w:pPr>
              <w:pStyle w:val="movimento2"/>
              <w:rPr>
                <w:color w:val="002060"/>
              </w:rPr>
            </w:pPr>
            <w:r w:rsidRPr="000D0BD2">
              <w:rPr>
                <w:color w:val="002060"/>
              </w:rPr>
              <w:t xml:space="preserve">(VIRTUS ASD) </w:t>
            </w:r>
          </w:p>
        </w:tc>
      </w:tr>
    </w:tbl>
    <w:p w14:paraId="4B71A706" w14:textId="77777777" w:rsidR="00530523" w:rsidRPr="000D0BD2" w:rsidRDefault="00530523" w:rsidP="00530523">
      <w:pPr>
        <w:pStyle w:val="titolo20"/>
        <w:rPr>
          <w:rFonts w:eastAsiaTheme="minorEastAsia"/>
          <w:color w:val="002060"/>
        </w:rPr>
      </w:pPr>
      <w:r w:rsidRPr="000D0BD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B46EEC3" w14:textId="77777777" w:rsidTr="006723BE">
        <w:tc>
          <w:tcPr>
            <w:tcW w:w="2200" w:type="dxa"/>
            <w:tcMar>
              <w:top w:w="20" w:type="dxa"/>
              <w:left w:w="20" w:type="dxa"/>
              <w:bottom w:w="20" w:type="dxa"/>
              <w:right w:w="20" w:type="dxa"/>
            </w:tcMar>
            <w:vAlign w:val="center"/>
            <w:hideMark/>
          </w:tcPr>
          <w:p w14:paraId="62216C84" w14:textId="77777777" w:rsidR="00530523" w:rsidRPr="000D0BD2" w:rsidRDefault="00530523" w:rsidP="006723BE">
            <w:pPr>
              <w:pStyle w:val="movimento"/>
              <w:rPr>
                <w:color w:val="002060"/>
              </w:rPr>
            </w:pPr>
            <w:r w:rsidRPr="000D0BD2">
              <w:rPr>
                <w:color w:val="002060"/>
              </w:rPr>
              <w:t>ARTIBANI MATTEO</w:t>
            </w:r>
          </w:p>
        </w:tc>
        <w:tc>
          <w:tcPr>
            <w:tcW w:w="2200" w:type="dxa"/>
            <w:tcMar>
              <w:top w:w="20" w:type="dxa"/>
              <w:left w:w="20" w:type="dxa"/>
              <w:bottom w:w="20" w:type="dxa"/>
              <w:right w:w="20" w:type="dxa"/>
            </w:tcMar>
            <w:vAlign w:val="center"/>
            <w:hideMark/>
          </w:tcPr>
          <w:p w14:paraId="374CEDE7" w14:textId="77777777" w:rsidR="00530523" w:rsidRPr="000D0BD2" w:rsidRDefault="00530523" w:rsidP="006723BE">
            <w:pPr>
              <w:pStyle w:val="movimento2"/>
              <w:rPr>
                <w:color w:val="002060"/>
              </w:rPr>
            </w:pPr>
            <w:r w:rsidRPr="000D0BD2">
              <w:rPr>
                <w:color w:val="002060"/>
              </w:rPr>
              <w:t xml:space="preserve">(CDC 2018) </w:t>
            </w:r>
          </w:p>
        </w:tc>
        <w:tc>
          <w:tcPr>
            <w:tcW w:w="800" w:type="dxa"/>
            <w:tcMar>
              <w:top w:w="20" w:type="dxa"/>
              <w:left w:w="20" w:type="dxa"/>
              <w:bottom w:w="20" w:type="dxa"/>
              <w:right w:w="20" w:type="dxa"/>
            </w:tcMar>
            <w:vAlign w:val="center"/>
            <w:hideMark/>
          </w:tcPr>
          <w:p w14:paraId="1D4F8A9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F857EC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F5C842A" w14:textId="77777777" w:rsidR="00530523" w:rsidRPr="000D0BD2" w:rsidRDefault="00530523" w:rsidP="006723BE">
            <w:pPr>
              <w:pStyle w:val="movimento2"/>
              <w:rPr>
                <w:color w:val="002060"/>
              </w:rPr>
            </w:pPr>
            <w:r w:rsidRPr="000D0BD2">
              <w:rPr>
                <w:color w:val="002060"/>
              </w:rPr>
              <w:t> </w:t>
            </w:r>
          </w:p>
        </w:tc>
      </w:tr>
    </w:tbl>
    <w:p w14:paraId="1B428ED3" w14:textId="77777777" w:rsidR="00530523" w:rsidRPr="000D0BD2" w:rsidRDefault="00530523" w:rsidP="00530523">
      <w:pPr>
        <w:pStyle w:val="titolo20"/>
        <w:rPr>
          <w:rFonts w:eastAsiaTheme="minorEastAsia"/>
          <w:color w:val="002060"/>
        </w:rPr>
      </w:pPr>
      <w:r w:rsidRPr="000D0BD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43D190CF" w14:textId="77777777" w:rsidTr="006723BE">
        <w:tc>
          <w:tcPr>
            <w:tcW w:w="2200" w:type="dxa"/>
            <w:tcMar>
              <w:top w:w="20" w:type="dxa"/>
              <w:left w:w="20" w:type="dxa"/>
              <w:bottom w:w="20" w:type="dxa"/>
              <w:right w:w="20" w:type="dxa"/>
            </w:tcMar>
            <w:vAlign w:val="center"/>
            <w:hideMark/>
          </w:tcPr>
          <w:p w14:paraId="636E025A" w14:textId="77777777" w:rsidR="00530523" w:rsidRPr="000D0BD2" w:rsidRDefault="00530523" w:rsidP="006723BE">
            <w:pPr>
              <w:pStyle w:val="movimento"/>
              <w:rPr>
                <w:color w:val="002060"/>
              </w:rPr>
            </w:pPr>
            <w:r w:rsidRPr="000D0BD2">
              <w:rPr>
                <w:color w:val="002060"/>
              </w:rPr>
              <w:t>BARBARESI MARCO</w:t>
            </w:r>
          </w:p>
        </w:tc>
        <w:tc>
          <w:tcPr>
            <w:tcW w:w="2200" w:type="dxa"/>
            <w:tcMar>
              <w:top w:w="20" w:type="dxa"/>
              <w:left w:w="20" w:type="dxa"/>
              <w:bottom w:w="20" w:type="dxa"/>
              <w:right w:w="20" w:type="dxa"/>
            </w:tcMar>
            <w:vAlign w:val="center"/>
            <w:hideMark/>
          </w:tcPr>
          <w:p w14:paraId="0E5D1E66" w14:textId="77777777" w:rsidR="00530523" w:rsidRPr="000D0BD2" w:rsidRDefault="00530523" w:rsidP="006723BE">
            <w:pPr>
              <w:pStyle w:val="movimento2"/>
              <w:rPr>
                <w:color w:val="002060"/>
              </w:rPr>
            </w:pPr>
            <w:r w:rsidRPr="000D0BD2">
              <w:rPr>
                <w:color w:val="002060"/>
              </w:rPr>
              <w:t xml:space="preserve">(ANGELI) </w:t>
            </w:r>
          </w:p>
        </w:tc>
        <w:tc>
          <w:tcPr>
            <w:tcW w:w="800" w:type="dxa"/>
            <w:tcMar>
              <w:top w:w="20" w:type="dxa"/>
              <w:left w:w="20" w:type="dxa"/>
              <w:bottom w:w="20" w:type="dxa"/>
              <w:right w:w="20" w:type="dxa"/>
            </w:tcMar>
            <w:vAlign w:val="center"/>
            <w:hideMark/>
          </w:tcPr>
          <w:p w14:paraId="2563F18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6353337" w14:textId="77777777" w:rsidR="00530523" w:rsidRPr="000D0BD2" w:rsidRDefault="00530523" w:rsidP="006723BE">
            <w:pPr>
              <w:pStyle w:val="movimento"/>
              <w:rPr>
                <w:color w:val="002060"/>
              </w:rPr>
            </w:pPr>
            <w:r w:rsidRPr="000D0BD2">
              <w:rPr>
                <w:color w:val="002060"/>
              </w:rPr>
              <w:t>FIERRO CIRO</w:t>
            </w:r>
          </w:p>
        </w:tc>
        <w:tc>
          <w:tcPr>
            <w:tcW w:w="2200" w:type="dxa"/>
            <w:tcMar>
              <w:top w:w="20" w:type="dxa"/>
              <w:left w:w="20" w:type="dxa"/>
              <w:bottom w:w="20" w:type="dxa"/>
              <w:right w:w="20" w:type="dxa"/>
            </w:tcMar>
            <w:vAlign w:val="center"/>
            <w:hideMark/>
          </w:tcPr>
          <w:p w14:paraId="41FA8BCA" w14:textId="77777777" w:rsidR="00530523" w:rsidRPr="000D0BD2" w:rsidRDefault="00530523" w:rsidP="006723BE">
            <w:pPr>
              <w:pStyle w:val="movimento2"/>
              <w:rPr>
                <w:color w:val="002060"/>
              </w:rPr>
            </w:pPr>
            <w:r w:rsidRPr="000D0BD2">
              <w:rPr>
                <w:color w:val="002060"/>
              </w:rPr>
              <w:t xml:space="preserve">(FIUMINATA) </w:t>
            </w:r>
          </w:p>
        </w:tc>
      </w:tr>
      <w:tr w:rsidR="00530523" w:rsidRPr="000D0BD2" w14:paraId="2BF4703E" w14:textId="77777777" w:rsidTr="006723BE">
        <w:tc>
          <w:tcPr>
            <w:tcW w:w="2200" w:type="dxa"/>
            <w:tcMar>
              <w:top w:w="20" w:type="dxa"/>
              <w:left w:w="20" w:type="dxa"/>
              <w:bottom w:w="20" w:type="dxa"/>
              <w:right w:w="20" w:type="dxa"/>
            </w:tcMar>
            <w:vAlign w:val="center"/>
            <w:hideMark/>
          </w:tcPr>
          <w:p w14:paraId="59AD3987" w14:textId="77777777" w:rsidR="00530523" w:rsidRPr="000D0BD2" w:rsidRDefault="00530523" w:rsidP="006723BE">
            <w:pPr>
              <w:pStyle w:val="movimento"/>
              <w:rPr>
                <w:color w:val="002060"/>
              </w:rPr>
            </w:pPr>
            <w:r w:rsidRPr="000D0BD2">
              <w:rPr>
                <w:color w:val="002060"/>
              </w:rPr>
              <w:t>DACHAN ABDULLAH</w:t>
            </w:r>
          </w:p>
        </w:tc>
        <w:tc>
          <w:tcPr>
            <w:tcW w:w="2200" w:type="dxa"/>
            <w:tcMar>
              <w:top w:w="20" w:type="dxa"/>
              <w:left w:w="20" w:type="dxa"/>
              <w:bottom w:w="20" w:type="dxa"/>
              <w:right w:w="20" w:type="dxa"/>
            </w:tcMar>
            <w:vAlign w:val="center"/>
            <w:hideMark/>
          </w:tcPr>
          <w:p w14:paraId="6584D232" w14:textId="77777777" w:rsidR="00530523" w:rsidRPr="000D0BD2" w:rsidRDefault="00530523" w:rsidP="006723BE">
            <w:pPr>
              <w:pStyle w:val="movimento2"/>
              <w:rPr>
                <w:color w:val="002060"/>
              </w:rPr>
            </w:pPr>
            <w:r w:rsidRPr="000D0BD2">
              <w:rPr>
                <w:color w:val="002060"/>
              </w:rPr>
              <w:t xml:space="preserve">(FRASASSI C5) </w:t>
            </w:r>
          </w:p>
        </w:tc>
        <w:tc>
          <w:tcPr>
            <w:tcW w:w="800" w:type="dxa"/>
            <w:tcMar>
              <w:top w:w="20" w:type="dxa"/>
              <w:left w:w="20" w:type="dxa"/>
              <w:bottom w:w="20" w:type="dxa"/>
              <w:right w:w="20" w:type="dxa"/>
            </w:tcMar>
            <w:vAlign w:val="center"/>
            <w:hideMark/>
          </w:tcPr>
          <w:p w14:paraId="3380C66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E48D32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ADA8385" w14:textId="77777777" w:rsidR="00530523" w:rsidRPr="000D0BD2" w:rsidRDefault="00530523" w:rsidP="006723BE">
            <w:pPr>
              <w:pStyle w:val="movimento2"/>
              <w:rPr>
                <w:color w:val="002060"/>
              </w:rPr>
            </w:pPr>
            <w:r w:rsidRPr="000D0BD2">
              <w:rPr>
                <w:color w:val="002060"/>
              </w:rPr>
              <w:t> </w:t>
            </w:r>
          </w:p>
        </w:tc>
      </w:tr>
    </w:tbl>
    <w:p w14:paraId="5B82B5CA" w14:textId="77777777" w:rsidR="00530523" w:rsidRPr="000D0BD2" w:rsidRDefault="00530523" w:rsidP="00530523">
      <w:pPr>
        <w:pStyle w:val="titolo20"/>
        <w:rPr>
          <w:rFonts w:eastAsiaTheme="minorEastAsia"/>
          <w:color w:val="002060"/>
        </w:rPr>
      </w:pPr>
      <w:r w:rsidRPr="000D0BD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F66F62E" w14:textId="77777777" w:rsidTr="006723BE">
        <w:tc>
          <w:tcPr>
            <w:tcW w:w="2200" w:type="dxa"/>
            <w:tcMar>
              <w:top w:w="20" w:type="dxa"/>
              <w:left w:w="20" w:type="dxa"/>
              <w:bottom w:w="20" w:type="dxa"/>
              <w:right w:w="20" w:type="dxa"/>
            </w:tcMar>
            <w:vAlign w:val="center"/>
            <w:hideMark/>
          </w:tcPr>
          <w:p w14:paraId="4084FA39" w14:textId="77777777" w:rsidR="00530523" w:rsidRPr="000D0BD2" w:rsidRDefault="00530523" w:rsidP="006723BE">
            <w:pPr>
              <w:pStyle w:val="movimento"/>
              <w:rPr>
                <w:color w:val="002060"/>
              </w:rPr>
            </w:pPr>
            <w:r w:rsidRPr="000D0BD2">
              <w:rPr>
                <w:color w:val="002060"/>
              </w:rPr>
              <w:t>PASTUGLIA ANDREA</w:t>
            </w:r>
          </w:p>
        </w:tc>
        <w:tc>
          <w:tcPr>
            <w:tcW w:w="2200" w:type="dxa"/>
            <w:tcMar>
              <w:top w:w="20" w:type="dxa"/>
              <w:left w:w="20" w:type="dxa"/>
              <w:bottom w:w="20" w:type="dxa"/>
              <w:right w:w="20" w:type="dxa"/>
            </w:tcMar>
            <w:vAlign w:val="center"/>
            <w:hideMark/>
          </w:tcPr>
          <w:p w14:paraId="48802F81" w14:textId="77777777" w:rsidR="00530523" w:rsidRPr="000D0BD2" w:rsidRDefault="00530523" w:rsidP="006723BE">
            <w:pPr>
              <w:pStyle w:val="movimento2"/>
              <w:rPr>
                <w:color w:val="002060"/>
              </w:rPr>
            </w:pPr>
            <w:r w:rsidRPr="000D0BD2">
              <w:rPr>
                <w:color w:val="002060"/>
              </w:rPr>
              <w:t xml:space="preserve">(FRASASSI C5) </w:t>
            </w:r>
          </w:p>
        </w:tc>
        <w:tc>
          <w:tcPr>
            <w:tcW w:w="800" w:type="dxa"/>
            <w:tcMar>
              <w:top w:w="20" w:type="dxa"/>
              <w:left w:w="20" w:type="dxa"/>
              <w:bottom w:w="20" w:type="dxa"/>
              <w:right w:w="20" w:type="dxa"/>
            </w:tcMar>
            <w:vAlign w:val="center"/>
            <w:hideMark/>
          </w:tcPr>
          <w:p w14:paraId="78AB36AF"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B5DDB1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AAA395A" w14:textId="77777777" w:rsidR="00530523" w:rsidRPr="000D0BD2" w:rsidRDefault="00530523" w:rsidP="006723BE">
            <w:pPr>
              <w:pStyle w:val="movimento2"/>
              <w:rPr>
                <w:color w:val="002060"/>
              </w:rPr>
            </w:pPr>
            <w:r w:rsidRPr="000D0BD2">
              <w:rPr>
                <w:color w:val="002060"/>
              </w:rPr>
              <w:t> </w:t>
            </w:r>
          </w:p>
        </w:tc>
      </w:tr>
    </w:tbl>
    <w:p w14:paraId="1BFF1D4D" w14:textId="77777777" w:rsidR="00530523" w:rsidRPr="000D0BD2" w:rsidRDefault="00530523" w:rsidP="00530523">
      <w:pPr>
        <w:pStyle w:val="titolo20"/>
        <w:rPr>
          <w:rFonts w:eastAsiaTheme="minorEastAsia"/>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F02C382" w14:textId="77777777" w:rsidTr="006723BE">
        <w:tc>
          <w:tcPr>
            <w:tcW w:w="2200" w:type="dxa"/>
            <w:tcMar>
              <w:top w:w="20" w:type="dxa"/>
              <w:left w:w="20" w:type="dxa"/>
              <w:bottom w:w="20" w:type="dxa"/>
              <w:right w:w="20" w:type="dxa"/>
            </w:tcMar>
            <w:vAlign w:val="center"/>
            <w:hideMark/>
          </w:tcPr>
          <w:p w14:paraId="2513DD9A" w14:textId="77777777" w:rsidR="00530523" w:rsidRPr="000D0BD2" w:rsidRDefault="00530523" w:rsidP="006723BE">
            <w:pPr>
              <w:pStyle w:val="movimento"/>
              <w:rPr>
                <w:color w:val="002060"/>
              </w:rPr>
            </w:pPr>
            <w:r w:rsidRPr="000D0BD2">
              <w:rPr>
                <w:color w:val="002060"/>
              </w:rPr>
              <w:t>COPPOLA GENNARO</w:t>
            </w:r>
          </w:p>
        </w:tc>
        <w:tc>
          <w:tcPr>
            <w:tcW w:w="2200" w:type="dxa"/>
            <w:tcMar>
              <w:top w:w="20" w:type="dxa"/>
              <w:left w:w="20" w:type="dxa"/>
              <w:bottom w:w="20" w:type="dxa"/>
              <w:right w:w="20" w:type="dxa"/>
            </w:tcMar>
            <w:vAlign w:val="center"/>
            <w:hideMark/>
          </w:tcPr>
          <w:p w14:paraId="0629337E" w14:textId="77777777" w:rsidR="00530523" w:rsidRPr="000D0BD2" w:rsidRDefault="00530523" w:rsidP="006723BE">
            <w:pPr>
              <w:pStyle w:val="movimento2"/>
              <w:rPr>
                <w:color w:val="002060"/>
              </w:rPr>
            </w:pPr>
            <w:r w:rsidRPr="000D0BD2">
              <w:rPr>
                <w:color w:val="002060"/>
              </w:rPr>
              <w:t xml:space="preserve">(CDC 2018) </w:t>
            </w:r>
          </w:p>
        </w:tc>
        <w:tc>
          <w:tcPr>
            <w:tcW w:w="800" w:type="dxa"/>
            <w:tcMar>
              <w:top w:w="20" w:type="dxa"/>
              <w:left w:w="20" w:type="dxa"/>
              <w:bottom w:w="20" w:type="dxa"/>
              <w:right w:w="20" w:type="dxa"/>
            </w:tcMar>
            <w:vAlign w:val="center"/>
            <w:hideMark/>
          </w:tcPr>
          <w:p w14:paraId="75A91461"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27FC280" w14:textId="77777777" w:rsidR="00530523" w:rsidRPr="000D0BD2" w:rsidRDefault="00530523" w:rsidP="006723BE">
            <w:pPr>
              <w:pStyle w:val="movimento"/>
              <w:rPr>
                <w:color w:val="002060"/>
              </w:rPr>
            </w:pPr>
            <w:r w:rsidRPr="000D0BD2">
              <w:rPr>
                <w:color w:val="002060"/>
              </w:rPr>
              <w:t>PASCALE GABRIEL</w:t>
            </w:r>
          </w:p>
        </w:tc>
        <w:tc>
          <w:tcPr>
            <w:tcW w:w="2200" w:type="dxa"/>
            <w:tcMar>
              <w:top w:w="20" w:type="dxa"/>
              <w:left w:w="20" w:type="dxa"/>
              <w:bottom w:w="20" w:type="dxa"/>
              <w:right w:w="20" w:type="dxa"/>
            </w:tcMar>
            <w:vAlign w:val="center"/>
            <w:hideMark/>
          </w:tcPr>
          <w:p w14:paraId="2A558CAE" w14:textId="77777777" w:rsidR="00530523" w:rsidRPr="000D0BD2" w:rsidRDefault="00530523" w:rsidP="006723BE">
            <w:pPr>
              <w:pStyle w:val="movimento2"/>
              <w:rPr>
                <w:color w:val="002060"/>
              </w:rPr>
            </w:pPr>
            <w:r w:rsidRPr="000D0BD2">
              <w:rPr>
                <w:color w:val="002060"/>
              </w:rPr>
              <w:t xml:space="preserve">(NUOVA FOLGORE) </w:t>
            </w:r>
          </w:p>
        </w:tc>
      </w:tr>
    </w:tbl>
    <w:p w14:paraId="181312F8" w14:textId="77777777" w:rsidR="00530523" w:rsidRDefault="00530523" w:rsidP="00530523">
      <w:pPr>
        <w:pStyle w:val="breakline"/>
        <w:rPr>
          <w:color w:val="002060"/>
        </w:rPr>
      </w:pPr>
    </w:p>
    <w:p w14:paraId="2ECB652C"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BF521D9"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16206C02" w14:textId="77777777" w:rsidR="00530523" w:rsidRPr="000D0BD2" w:rsidRDefault="00530523" w:rsidP="00530523">
      <w:pPr>
        <w:pStyle w:val="breakline"/>
        <w:rPr>
          <w:rFonts w:eastAsiaTheme="minorEastAsia"/>
          <w:color w:val="002060"/>
        </w:rPr>
      </w:pPr>
    </w:p>
    <w:p w14:paraId="74DC4AF6" w14:textId="77777777" w:rsidR="00530523" w:rsidRPr="000D0BD2" w:rsidRDefault="00530523" w:rsidP="00530523">
      <w:pPr>
        <w:pStyle w:val="titoloprinc0"/>
        <w:rPr>
          <w:color w:val="002060"/>
        </w:rPr>
      </w:pPr>
      <w:r w:rsidRPr="000D0BD2">
        <w:rPr>
          <w:color w:val="002060"/>
        </w:rPr>
        <w:t>CLASSIFICA</w:t>
      </w:r>
    </w:p>
    <w:p w14:paraId="4234AF16" w14:textId="77777777" w:rsidR="00530523" w:rsidRPr="000D0BD2" w:rsidRDefault="00530523" w:rsidP="00530523">
      <w:pPr>
        <w:pStyle w:val="breakline"/>
        <w:rPr>
          <w:color w:val="002060"/>
        </w:rPr>
      </w:pPr>
    </w:p>
    <w:p w14:paraId="7A2DB23C" w14:textId="77777777" w:rsidR="00530523" w:rsidRPr="000D0BD2" w:rsidRDefault="00530523" w:rsidP="00530523">
      <w:pPr>
        <w:pStyle w:val="breakline"/>
        <w:rPr>
          <w:color w:val="002060"/>
        </w:rPr>
      </w:pPr>
    </w:p>
    <w:p w14:paraId="461BA06E" w14:textId="77777777" w:rsidR="00530523" w:rsidRPr="000D0BD2" w:rsidRDefault="00530523" w:rsidP="00530523">
      <w:pPr>
        <w:pStyle w:val="sottotitolocampionato10"/>
        <w:rPr>
          <w:color w:val="002060"/>
        </w:rPr>
      </w:pPr>
      <w:r w:rsidRPr="000D0BD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6F6E7851"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686E3"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16DA9"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8B2E7"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41ED5"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FC631"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32675"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73C7A"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81CB1"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17C42"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8AE2A" w14:textId="77777777" w:rsidR="00530523" w:rsidRPr="000D0BD2" w:rsidRDefault="00530523" w:rsidP="006723BE">
            <w:pPr>
              <w:pStyle w:val="headertabella0"/>
              <w:rPr>
                <w:color w:val="002060"/>
              </w:rPr>
            </w:pPr>
            <w:r w:rsidRPr="000D0BD2">
              <w:rPr>
                <w:color w:val="002060"/>
              </w:rPr>
              <w:t>PE</w:t>
            </w:r>
          </w:p>
        </w:tc>
      </w:tr>
      <w:tr w:rsidR="00530523" w:rsidRPr="000D0BD2" w14:paraId="0FDB95DA"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0AAD63" w14:textId="77777777" w:rsidR="00530523" w:rsidRPr="000D0BD2" w:rsidRDefault="00530523" w:rsidP="006723BE">
            <w:pPr>
              <w:pStyle w:val="rowtabella0"/>
              <w:rPr>
                <w:color w:val="002060"/>
              </w:rPr>
            </w:pPr>
            <w:r w:rsidRPr="000D0BD2">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B9CF" w14:textId="77777777" w:rsidR="00530523" w:rsidRPr="000D0BD2" w:rsidRDefault="00530523" w:rsidP="006723BE">
            <w:pPr>
              <w:pStyle w:val="rowtabella0"/>
              <w:jc w:val="center"/>
              <w:rPr>
                <w:color w:val="002060"/>
              </w:rPr>
            </w:pPr>
            <w:r w:rsidRPr="000D0BD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0400"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70FB"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82620"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6467"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7A7E6" w14:textId="77777777" w:rsidR="00530523" w:rsidRPr="000D0BD2" w:rsidRDefault="00530523" w:rsidP="006723BE">
            <w:pPr>
              <w:pStyle w:val="rowtabella0"/>
              <w:jc w:val="center"/>
              <w:rPr>
                <w:color w:val="002060"/>
              </w:rPr>
            </w:pPr>
            <w:r w:rsidRPr="000D0BD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EC48" w14:textId="77777777" w:rsidR="00530523" w:rsidRPr="000D0BD2" w:rsidRDefault="00530523" w:rsidP="006723BE">
            <w:pPr>
              <w:pStyle w:val="rowtabella0"/>
              <w:jc w:val="center"/>
              <w:rPr>
                <w:color w:val="002060"/>
              </w:rPr>
            </w:pPr>
            <w:r w:rsidRPr="000D0BD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7C2B" w14:textId="77777777" w:rsidR="00530523" w:rsidRPr="000D0BD2" w:rsidRDefault="00530523" w:rsidP="006723BE">
            <w:pPr>
              <w:pStyle w:val="rowtabella0"/>
              <w:jc w:val="center"/>
              <w:rPr>
                <w:color w:val="002060"/>
              </w:rPr>
            </w:pPr>
            <w:r w:rsidRPr="000D0BD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5AC3" w14:textId="77777777" w:rsidR="00530523" w:rsidRPr="000D0BD2" w:rsidRDefault="00530523" w:rsidP="006723BE">
            <w:pPr>
              <w:pStyle w:val="rowtabella0"/>
              <w:jc w:val="center"/>
              <w:rPr>
                <w:color w:val="002060"/>
              </w:rPr>
            </w:pPr>
            <w:r w:rsidRPr="000D0BD2">
              <w:rPr>
                <w:color w:val="002060"/>
              </w:rPr>
              <w:t>0</w:t>
            </w:r>
          </w:p>
        </w:tc>
      </w:tr>
      <w:tr w:rsidR="00530523" w:rsidRPr="000D0BD2" w14:paraId="72EE9A0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089B5" w14:textId="77777777" w:rsidR="00530523" w:rsidRPr="000D0BD2" w:rsidRDefault="00530523" w:rsidP="006723BE">
            <w:pPr>
              <w:pStyle w:val="rowtabella0"/>
              <w:rPr>
                <w:color w:val="002060"/>
                <w:lang w:val="es-ES"/>
              </w:rPr>
            </w:pPr>
            <w:r w:rsidRPr="000D0BD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FE9D3" w14:textId="77777777" w:rsidR="00530523" w:rsidRPr="000D0BD2" w:rsidRDefault="00530523" w:rsidP="006723BE">
            <w:pPr>
              <w:pStyle w:val="rowtabella0"/>
              <w:jc w:val="center"/>
              <w:rPr>
                <w:color w:val="002060"/>
              </w:rPr>
            </w:pPr>
            <w:r w:rsidRPr="000D0BD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3446"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1535"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5970"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E699"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024F1" w14:textId="77777777" w:rsidR="00530523" w:rsidRPr="000D0BD2" w:rsidRDefault="00530523" w:rsidP="006723BE">
            <w:pPr>
              <w:pStyle w:val="rowtabella0"/>
              <w:jc w:val="center"/>
              <w:rPr>
                <w:color w:val="002060"/>
              </w:rPr>
            </w:pPr>
            <w:r w:rsidRPr="000D0BD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1594" w14:textId="77777777" w:rsidR="00530523" w:rsidRPr="000D0BD2" w:rsidRDefault="00530523" w:rsidP="006723BE">
            <w:pPr>
              <w:pStyle w:val="rowtabella0"/>
              <w:jc w:val="center"/>
              <w:rPr>
                <w:color w:val="002060"/>
              </w:rPr>
            </w:pPr>
            <w:r w:rsidRPr="000D0B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BB7C" w14:textId="77777777" w:rsidR="00530523" w:rsidRPr="000D0BD2" w:rsidRDefault="00530523" w:rsidP="006723BE">
            <w:pPr>
              <w:pStyle w:val="rowtabella0"/>
              <w:jc w:val="center"/>
              <w:rPr>
                <w:color w:val="002060"/>
              </w:rPr>
            </w:pPr>
            <w:r w:rsidRPr="000D0BD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37363" w14:textId="77777777" w:rsidR="00530523" w:rsidRPr="000D0BD2" w:rsidRDefault="00530523" w:rsidP="006723BE">
            <w:pPr>
              <w:pStyle w:val="rowtabella0"/>
              <w:jc w:val="center"/>
              <w:rPr>
                <w:color w:val="002060"/>
              </w:rPr>
            </w:pPr>
            <w:r w:rsidRPr="000D0BD2">
              <w:rPr>
                <w:color w:val="002060"/>
              </w:rPr>
              <w:t>0</w:t>
            </w:r>
          </w:p>
        </w:tc>
      </w:tr>
      <w:tr w:rsidR="00530523" w:rsidRPr="000D0BD2" w14:paraId="1BF3D4A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791B9" w14:textId="77777777" w:rsidR="00530523" w:rsidRPr="000D0BD2" w:rsidRDefault="00530523" w:rsidP="006723BE">
            <w:pPr>
              <w:pStyle w:val="rowtabella0"/>
              <w:rPr>
                <w:color w:val="002060"/>
              </w:rPr>
            </w:pPr>
            <w:r w:rsidRPr="000D0BD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533A" w14:textId="77777777" w:rsidR="00530523" w:rsidRPr="000D0BD2" w:rsidRDefault="00530523" w:rsidP="006723BE">
            <w:pPr>
              <w:pStyle w:val="rowtabella0"/>
              <w:jc w:val="center"/>
              <w:rPr>
                <w:color w:val="002060"/>
              </w:rPr>
            </w:pPr>
            <w:r w:rsidRPr="000D0BD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BBCEE"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964F"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20FBE"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CAF4"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F82A" w14:textId="77777777" w:rsidR="00530523" w:rsidRPr="000D0BD2" w:rsidRDefault="00530523" w:rsidP="006723BE">
            <w:pPr>
              <w:pStyle w:val="rowtabella0"/>
              <w:jc w:val="center"/>
              <w:rPr>
                <w:color w:val="002060"/>
              </w:rPr>
            </w:pPr>
            <w:r w:rsidRPr="000D0BD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311B" w14:textId="77777777" w:rsidR="00530523" w:rsidRPr="000D0BD2" w:rsidRDefault="00530523" w:rsidP="006723BE">
            <w:pPr>
              <w:pStyle w:val="rowtabella0"/>
              <w:jc w:val="center"/>
              <w:rPr>
                <w:color w:val="002060"/>
              </w:rPr>
            </w:pPr>
            <w:r w:rsidRPr="000D0BD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CE72"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CBFE" w14:textId="77777777" w:rsidR="00530523" w:rsidRPr="000D0BD2" w:rsidRDefault="00530523" w:rsidP="006723BE">
            <w:pPr>
              <w:pStyle w:val="rowtabella0"/>
              <w:jc w:val="center"/>
              <w:rPr>
                <w:color w:val="002060"/>
              </w:rPr>
            </w:pPr>
            <w:r w:rsidRPr="000D0BD2">
              <w:rPr>
                <w:color w:val="002060"/>
              </w:rPr>
              <w:t>0</w:t>
            </w:r>
          </w:p>
        </w:tc>
      </w:tr>
      <w:tr w:rsidR="00530523" w:rsidRPr="000D0BD2" w14:paraId="3AFBF7C3"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1A411" w14:textId="77777777" w:rsidR="00530523" w:rsidRPr="000D0BD2" w:rsidRDefault="00530523" w:rsidP="006723BE">
            <w:pPr>
              <w:pStyle w:val="rowtabella0"/>
              <w:rPr>
                <w:color w:val="002060"/>
              </w:rPr>
            </w:pPr>
            <w:r w:rsidRPr="000D0BD2">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101F" w14:textId="77777777" w:rsidR="00530523" w:rsidRPr="000D0BD2" w:rsidRDefault="00530523" w:rsidP="006723BE">
            <w:pPr>
              <w:pStyle w:val="rowtabella0"/>
              <w:jc w:val="center"/>
              <w:rPr>
                <w:color w:val="002060"/>
              </w:rPr>
            </w:pPr>
            <w:r w:rsidRPr="000D0BD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7371F"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9380"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7D6D"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960A"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D67F" w14:textId="77777777" w:rsidR="00530523" w:rsidRPr="000D0BD2" w:rsidRDefault="00530523" w:rsidP="006723BE">
            <w:pPr>
              <w:pStyle w:val="rowtabella0"/>
              <w:jc w:val="center"/>
              <w:rPr>
                <w:color w:val="002060"/>
              </w:rPr>
            </w:pPr>
            <w:r w:rsidRPr="000D0BD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B050" w14:textId="77777777" w:rsidR="00530523" w:rsidRPr="000D0BD2" w:rsidRDefault="00530523" w:rsidP="006723BE">
            <w:pPr>
              <w:pStyle w:val="rowtabella0"/>
              <w:jc w:val="center"/>
              <w:rPr>
                <w:color w:val="002060"/>
              </w:rPr>
            </w:pPr>
            <w:r w:rsidRPr="000D0BD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AF4C"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7E653" w14:textId="77777777" w:rsidR="00530523" w:rsidRPr="000D0BD2" w:rsidRDefault="00530523" w:rsidP="006723BE">
            <w:pPr>
              <w:pStyle w:val="rowtabella0"/>
              <w:jc w:val="center"/>
              <w:rPr>
                <w:color w:val="002060"/>
              </w:rPr>
            </w:pPr>
            <w:r w:rsidRPr="000D0BD2">
              <w:rPr>
                <w:color w:val="002060"/>
              </w:rPr>
              <w:t>1</w:t>
            </w:r>
          </w:p>
        </w:tc>
      </w:tr>
      <w:tr w:rsidR="00530523" w:rsidRPr="000D0BD2" w14:paraId="435AA7C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CC61C" w14:textId="77777777" w:rsidR="00530523" w:rsidRPr="000D0BD2" w:rsidRDefault="00530523" w:rsidP="006723BE">
            <w:pPr>
              <w:pStyle w:val="rowtabella0"/>
              <w:rPr>
                <w:color w:val="002060"/>
              </w:rPr>
            </w:pPr>
            <w:r w:rsidRPr="000D0BD2">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0AF2" w14:textId="77777777" w:rsidR="00530523" w:rsidRPr="000D0BD2" w:rsidRDefault="00530523" w:rsidP="006723BE">
            <w:pPr>
              <w:pStyle w:val="rowtabella0"/>
              <w:jc w:val="center"/>
              <w:rPr>
                <w:color w:val="002060"/>
              </w:rPr>
            </w:pPr>
            <w:r w:rsidRPr="000D0B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B99C"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6B63"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AD61"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11BF"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8601" w14:textId="77777777" w:rsidR="00530523" w:rsidRPr="000D0BD2" w:rsidRDefault="00530523" w:rsidP="006723BE">
            <w:pPr>
              <w:pStyle w:val="rowtabella0"/>
              <w:jc w:val="center"/>
              <w:rPr>
                <w:color w:val="002060"/>
              </w:rPr>
            </w:pPr>
            <w:r w:rsidRPr="000D0BD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CC85B" w14:textId="77777777" w:rsidR="00530523" w:rsidRPr="000D0BD2" w:rsidRDefault="00530523" w:rsidP="006723BE">
            <w:pPr>
              <w:pStyle w:val="rowtabella0"/>
              <w:jc w:val="center"/>
              <w:rPr>
                <w:color w:val="002060"/>
              </w:rPr>
            </w:pPr>
            <w:r w:rsidRPr="000D0BD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056E"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138C" w14:textId="77777777" w:rsidR="00530523" w:rsidRPr="000D0BD2" w:rsidRDefault="00530523" w:rsidP="006723BE">
            <w:pPr>
              <w:pStyle w:val="rowtabella0"/>
              <w:jc w:val="center"/>
              <w:rPr>
                <w:color w:val="002060"/>
              </w:rPr>
            </w:pPr>
            <w:r w:rsidRPr="000D0BD2">
              <w:rPr>
                <w:color w:val="002060"/>
              </w:rPr>
              <w:t>0</w:t>
            </w:r>
          </w:p>
        </w:tc>
      </w:tr>
      <w:tr w:rsidR="00530523" w:rsidRPr="000D0BD2" w14:paraId="22080ED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2F61B" w14:textId="77777777" w:rsidR="00530523" w:rsidRPr="000D0BD2" w:rsidRDefault="00530523" w:rsidP="006723BE">
            <w:pPr>
              <w:pStyle w:val="rowtabella0"/>
              <w:rPr>
                <w:color w:val="002060"/>
              </w:rPr>
            </w:pPr>
            <w:r w:rsidRPr="000D0BD2">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0C81"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46829"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C8AE"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A89C"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023A4"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228B" w14:textId="77777777" w:rsidR="00530523" w:rsidRPr="000D0BD2" w:rsidRDefault="00530523" w:rsidP="006723BE">
            <w:pPr>
              <w:pStyle w:val="rowtabella0"/>
              <w:jc w:val="center"/>
              <w:rPr>
                <w:color w:val="002060"/>
              </w:rPr>
            </w:pPr>
            <w:r w:rsidRPr="000D0BD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11C6" w14:textId="77777777" w:rsidR="00530523" w:rsidRPr="000D0BD2" w:rsidRDefault="00530523" w:rsidP="006723BE">
            <w:pPr>
              <w:pStyle w:val="rowtabella0"/>
              <w:jc w:val="center"/>
              <w:rPr>
                <w:color w:val="002060"/>
              </w:rPr>
            </w:pPr>
            <w:r w:rsidRPr="000D0BD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CC9E"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2B49F" w14:textId="77777777" w:rsidR="00530523" w:rsidRPr="000D0BD2" w:rsidRDefault="00530523" w:rsidP="006723BE">
            <w:pPr>
              <w:pStyle w:val="rowtabella0"/>
              <w:jc w:val="center"/>
              <w:rPr>
                <w:color w:val="002060"/>
              </w:rPr>
            </w:pPr>
            <w:r w:rsidRPr="000D0BD2">
              <w:rPr>
                <w:color w:val="002060"/>
              </w:rPr>
              <w:t>0</w:t>
            </w:r>
          </w:p>
        </w:tc>
      </w:tr>
      <w:tr w:rsidR="00530523" w:rsidRPr="000D0BD2" w14:paraId="2FE82BD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DB767" w14:textId="77777777" w:rsidR="00530523" w:rsidRPr="000D0BD2" w:rsidRDefault="00530523" w:rsidP="006723BE">
            <w:pPr>
              <w:pStyle w:val="rowtabella0"/>
              <w:rPr>
                <w:color w:val="002060"/>
              </w:rPr>
            </w:pPr>
            <w:r w:rsidRPr="000D0BD2">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C2D6"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4C1C"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82C6"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5AD09"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1A92"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26E2" w14:textId="77777777" w:rsidR="00530523" w:rsidRPr="000D0BD2" w:rsidRDefault="00530523" w:rsidP="006723BE">
            <w:pPr>
              <w:pStyle w:val="rowtabella0"/>
              <w:jc w:val="center"/>
              <w:rPr>
                <w:color w:val="002060"/>
              </w:rPr>
            </w:pPr>
            <w:r w:rsidRPr="000D0BD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8FC1" w14:textId="77777777" w:rsidR="00530523" w:rsidRPr="000D0BD2" w:rsidRDefault="00530523" w:rsidP="006723BE">
            <w:pPr>
              <w:pStyle w:val="rowtabella0"/>
              <w:jc w:val="center"/>
              <w:rPr>
                <w:color w:val="002060"/>
              </w:rPr>
            </w:pPr>
            <w:r w:rsidRPr="000D0BD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CF48"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BD3C6" w14:textId="77777777" w:rsidR="00530523" w:rsidRPr="000D0BD2" w:rsidRDefault="00530523" w:rsidP="006723BE">
            <w:pPr>
              <w:pStyle w:val="rowtabella0"/>
              <w:jc w:val="center"/>
              <w:rPr>
                <w:color w:val="002060"/>
              </w:rPr>
            </w:pPr>
            <w:r w:rsidRPr="000D0BD2">
              <w:rPr>
                <w:color w:val="002060"/>
              </w:rPr>
              <w:t>0</w:t>
            </w:r>
          </w:p>
        </w:tc>
      </w:tr>
      <w:tr w:rsidR="00530523" w:rsidRPr="000D0BD2" w14:paraId="4C935DBD"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7D4C9" w14:textId="77777777" w:rsidR="00530523" w:rsidRPr="000D0BD2" w:rsidRDefault="00530523" w:rsidP="006723BE">
            <w:pPr>
              <w:pStyle w:val="rowtabella0"/>
              <w:rPr>
                <w:color w:val="002060"/>
              </w:rPr>
            </w:pPr>
            <w:r w:rsidRPr="000D0BD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2DDC"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4117"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E60C"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3A45"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2FB9"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B10F" w14:textId="77777777" w:rsidR="00530523" w:rsidRPr="000D0BD2" w:rsidRDefault="00530523" w:rsidP="006723BE">
            <w:pPr>
              <w:pStyle w:val="rowtabella0"/>
              <w:jc w:val="center"/>
              <w:rPr>
                <w:color w:val="002060"/>
              </w:rPr>
            </w:pPr>
            <w:r w:rsidRPr="000D0BD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7906" w14:textId="77777777" w:rsidR="00530523" w:rsidRPr="000D0BD2" w:rsidRDefault="00530523" w:rsidP="006723BE">
            <w:pPr>
              <w:pStyle w:val="rowtabella0"/>
              <w:jc w:val="center"/>
              <w:rPr>
                <w:color w:val="002060"/>
              </w:rPr>
            </w:pPr>
            <w:r w:rsidRPr="000D0BD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9639" w14:textId="77777777" w:rsidR="00530523" w:rsidRPr="000D0BD2" w:rsidRDefault="00530523" w:rsidP="006723BE">
            <w:pPr>
              <w:pStyle w:val="rowtabella0"/>
              <w:jc w:val="center"/>
              <w:rPr>
                <w:color w:val="002060"/>
              </w:rPr>
            </w:pPr>
            <w:r w:rsidRPr="000D0B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E7A4" w14:textId="77777777" w:rsidR="00530523" w:rsidRPr="000D0BD2" w:rsidRDefault="00530523" w:rsidP="006723BE">
            <w:pPr>
              <w:pStyle w:val="rowtabella0"/>
              <w:jc w:val="center"/>
              <w:rPr>
                <w:color w:val="002060"/>
              </w:rPr>
            </w:pPr>
            <w:r w:rsidRPr="000D0BD2">
              <w:rPr>
                <w:color w:val="002060"/>
              </w:rPr>
              <w:t>0</w:t>
            </w:r>
          </w:p>
        </w:tc>
      </w:tr>
      <w:tr w:rsidR="00530523" w:rsidRPr="000D0BD2" w14:paraId="28A92958"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FE95C" w14:textId="77777777" w:rsidR="00530523" w:rsidRPr="000D0BD2" w:rsidRDefault="00530523" w:rsidP="006723BE">
            <w:pPr>
              <w:pStyle w:val="rowtabella0"/>
              <w:rPr>
                <w:color w:val="002060"/>
              </w:rPr>
            </w:pPr>
            <w:r w:rsidRPr="000D0BD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561F"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CC16"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4641"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9F26C"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5E5AA"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68B9" w14:textId="77777777" w:rsidR="00530523" w:rsidRPr="000D0BD2" w:rsidRDefault="00530523" w:rsidP="006723BE">
            <w:pPr>
              <w:pStyle w:val="rowtabella0"/>
              <w:jc w:val="center"/>
              <w:rPr>
                <w:color w:val="002060"/>
              </w:rPr>
            </w:pPr>
            <w:r w:rsidRPr="000D0B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635D" w14:textId="77777777" w:rsidR="00530523" w:rsidRPr="000D0BD2" w:rsidRDefault="00530523" w:rsidP="006723BE">
            <w:pPr>
              <w:pStyle w:val="rowtabella0"/>
              <w:jc w:val="center"/>
              <w:rPr>
                <w:color w:val="002060"/>
              </w:rPr>
            </w:pPr>
            <w:r w:rsidRPr="000D0BD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BEAC"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CF28" w14:textId="77777777" w:rsidR="00530523" w:rsidRPr="000D0BD2" w:rsidRDefault="00530523" w:rsidP="006723BE">
            <w:pPr>
              <w:pStyle w:val="rowtabella0"/>
              <w:jc w:val="center"/>
              <w:rPr>
                <w:color w:val="002060"/>
              </w:rPr>
            </w:pPr>
            <w:r w:rsidRPr="000D0BD2">
              <w:rPr>
                <w:color w:val="002060"/>
              </w:rPr>
              <w:t>0</w:t>
            </w:r>
          </w:p>
        </w:tc>
      </w:tr>
      <w:tr w:rsidR="00530523" w:rsidRPr="000D0BD2" w14:paraId="03BDF6D8"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3D986" w14:textId="77777777" w:rsidR="00530523" w:rsidRPr="000D0BD2" w:rsidRDefault="00530523" w:rsidP="006723BE">
            <w:pPr>
              <w:pStyle w:val="rowtabella0"/>
              <w:rPr>
                <w:color w:val="002060"/>
              </w:rPr>
            </w:pPr>
            <w:r w:rsidRPr="000D0BD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F19A"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679B"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63CD"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D75AF"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8759E"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0D57" w14:textId="77777777" w:rsidR="00530523" w:rsidRPr="000D0BD2" w:rsidRDefault="00530523" w:rsidP="006723BE">
            <w:pPr>
              <w:pStyle w:val="rowtabella0"/>
              <w:jc w:val="center"/>
              <w:rPr>
                <w:color w:val="002060"/>
              </w:rPr>
            </w:pPr>
            <w:r w:rsidRPr="000D0B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6C0B" w14:textId="77777777" w:rsidR="00530523" w:rsidRPr="000D0BD2" w:rsidRDefault="00530523" w:rsidP="006723BE">
            <w:pPr>
              <w:pStyle w:val="rowtabella0"/>
              <w:jc w:val="center"/>
              <w:rPr>
                <w:color w:val="002060"/>
              </w:rPr>
            </w:pPr>
            <w:r w:rsidRPr="000D0BD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A6A2" w14:textId="77777777" w:rsidR="00530523" w:rsidRPr="000D0BD2" w:rsidRDefault="00530523" w:rsidP="006723BE">
            <w:pPr>
              <w:pStyle w:val="rowtabella0"/>
              <w:jc w:val="center"/>
              <w:rPr>
                <w:color w:val="002060"/>
              </w:rPr>
            </w:pPr>
            <w:r w:rsidRPr="000D0B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5703" w14:textId="77777777" w:rsidR="00530523" w:rsidRPr="000D0BD2" w:rsidRDefault="00530523" w:rsidP="006723BE">
            <w:pPr>
              <w:pStyle w:val="rowtabella0"/>
              <w:jc w:val="center"/>
              <w:rPr>
                <w:color w:val="002060"/>
              </w:rPr>
            </w:pPr>
            <w:r w:rsidRPr="000D0BD2">
              <w:rPr>
                <w:color w:val="002060"/>
              </w:rPr>
              <w:t>0</w:t>
            </w:r>
          </w:p>
        </w:tc>
      </w:tr>
      <w:tr w:rsidR="00530523" w:rsidRPr="000D0BD2" w14:paraId="7E3F5F2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36D66" w14:textId="77777777" w:rsidR="00530523" w:rsidRPr="000D0BD2" w:rsidRDefault="00530523" w:rsidP="006723BE">
            <w:pPr>
              <w:pStyle w:val="rowtabella0"/>
              <w:rPr>
                <w:color w:val="002060"/>
              </w:rPr>
            </w:pPr>
            <w:r w:rsidRPr="000D0BD2">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ACFB"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0B9A"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D470"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76B9"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6D3B"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28A2" w14:textId="77777777" w:rsidR="00530523" w:rsidRPr="000D0BD2" w:rsidRDefault="00530523" w:rsidP="006723BE">
            <w:pPr>
              <w:pStyle w:val="rowtabella0"/>
              <w:jc w:val="center"/>
              <w:rPr>
                <w:color w:val="002060"/>
              </w:rPr>
            </w:pPr>
            <w:r w:rsidRPr="000D0B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8B2B" w14:textId="77777777" w:rsidR="00530523" w:rsidRPr="000D0BD2" w:rsidRDefault="00530523" w:rsidP="006723BE">
            <w:pPr>
              <w:pStyle w:val="rowtabella0"/>
              <w:jc w:val="center"/>
              <w:rPr>
                <w:color w:val="002060"/>
              </w:rPr>
            </w:pPr>
            <w:r w:rsidRPr="000D0BD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D2ED" w14:textId="77777777" w:rsidR="00530523" w:rsidRPr="000D0BD2" w:rsidRDefault="00530523" w:rsidP="006723BE">
            <w:pPr>
              <w:pStyle w:val="rowtabella0"/>
              <w:jc w:val="center"/>
              <w:rPr>
                <w:color w:val="002060"/>
              </w:rPr>
            </w:pPr>
            <w:r w:rsidRPr="000D0BD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B3EC" w14:textId="77777777" w:rsidR="00530523" w:rsidRPr="000D0BD2" w:rsidRDefault="00530523" w:rsidP="006723BE">
            <w:pPr>
              <w:pStyle w:val="rowtabella0"/>
              <w:jc w:val="center"/>
              <w:rPr>
                <w:color w:val="002060"/>
              </w:rPr>
            </w:pPr>
            <w:r w:rsidRPr="000D0BD2">
              <w:rPr>
                <w:color w:val="002060"/>
              </w:rPr>
              <w:t>0</w:t>
            </w:r>
          </w:p>
        </w:tc>
      </w:tr>
      <w:tr w:rsidR="00530523" w:rsidRPr="000D0BD2" w14:paraId="4F510318"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32C6F7" w14:textId="77777777" w:rsidR="00530523" w:rsidRPr="000D0BD2" w:rsidRDefault="00530523" w:rsidP="006723BE">
            <w:pPr>
              <w:pStyle w:val="rowtabella0"/>
              <w:rPr>
                <w:color w:val="002060"/>
              </w:rPr>
            </w:pPr>
            <w:proofErr w:type="spellStart"/>
            <w:proofErr w:type="gramStart"/>
            <w:r w:rsidRPr="000D0BD2">
              <w:rPr>
                <w:color w:val="002060"/>
              </w:rPr>
              <w:t>sq.B</w:t>
            </w:r>
            <w:proofErr w:type="spellEnd"/>
            <w:proofErr w:type="gramEnd"/>
            <w:r w:rsidRPr="000D0BD2">
              <w:rPr>
                <w:color w:val="002060"/>
              </w:rPr>
              <w:t xml:space="preserve"> SPECIAL ONE SPORTING </w:t>
            </w:r>
            <w:proofErr w:type="gramStart"/>
            <w:r w:rsidRPr="000D0BD2">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E38D"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4854"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898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8657"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74F9"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453B"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BAEE"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15C7"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3A8C" w14:textId="77777777" w:rsidR="00530523" w:rsidRPr="000D0BD2" w:rsidRDefault="00530523" w:rsidP="006723BE">
            <w:pPr>
              <w:pStyle w:val="rowtabella0"/>
              <w:jc w:val="center"/>
              <w:rPr>
                <w:color w:val="002060"/>
              </w:rPr>
            </w:pPr>
            <w:r w:rsidRPr="000D0BD2">
              <w:rPr>
                <w:color w:val="002060"/>
              </w:rPr>
              <w:t>0</w:t>
            </w:r>
          </w:p>
        </w:tc>
      </w:tr>
    </w:tbl>
    <w:p w14:paraId="71F0A1AF" w14:textId="77777777" w:rsidR="00530523" w:rsidRPr="000D0BD2" w:rsidRDefault="00530523" w:rsidP="00530523">
      <w:pPr>
        <w:pStyle w:val="breakline"/>
        <w:rPr>
          <w:rFonts w:eastAsiaTheme="minorEastAsia"/>
          <w:color w:val="002060"/>
        </w:rPr>
      </w:pPr>
    </w:p>
    <w:p w14:paraId="37779AFB" w14:textId="77777777" w:rsidR="00530523" w:rsidRPr="000D0BD2" w:rsidRDefault="00530523" w:rsidP="00530523">
      <w:pPr>
        <w:pStyle w:val="breakline"/>
        <w:rPr>
          <w:color w:val="002060"/>
        </w:rPr>
      </w:pPr>
    </w:p>
    <w:p w14:paraId="028151F3" w14:textId="77777777" w:rsidR="00530523" w:rsidRPr="000D0BD2" w:rsidRDefault="00530523" w:rsidP="00530523">
      <w:pPr>
        <w:pStyle w:val="sottotitolocampionato10"/>
        <w:rPr>
          <w:color w:val="002060"/>
        </w:rPr>
      </w:pPr>
      <w:r w:rsidRPr="000D0BD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0FD11458"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184AF"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0A44"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29144"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BD13D"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714CF"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62895"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FBEBD"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50DA2"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8E9CD"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E312B" w14:textId="77777777" w:rsidR="00530523" w:rsidRPr="000D0BD2" w:rsidRDefault="00530523" w:rsidP="006723BE">
            <w:pPr>
              <w:pStyle w:val="headertabella0"/>
              <w:rPr>
                <w:color w:val="002060"/>
              </w:rPr>
            </w:pPr>
            <w:r w:rsidRPr="000D0BD2">
              <w:rPr>
                <w:color w:val="002060"/>
              </w:rPr>
              <w:t>PE</w:t>
            </w:r>
          </w:p>
        </w:tc>
      </w:tr>
      <w:tr w:rsidR="00530523" w:rsidRPr="000D0BD2" w14:paraId="1492F309"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061FA6" w14:textId="77777777" w:rsidR="00530523" w:rsidRPr="000D0BD2" w:rsidRDefault="00530523" w:rsidP="006723BE">
            <w:pPr>
              <w:pStyle w:val="rowtabella0"/>
              <w:rPr>
                <w:color w:val="002060"/>
              </w:rPr>
            </w:pPr>
            <w:r w:rsidRPr="000D0BD2">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1F88" w14:textId="77777777" w:rsidR="00530523" w:rsidRPr="000D0BD2" w:rsidRDefault="00530523" w:rsidP="006723BE">
            <w:pPr>
              <w:pStyle w:val="rowtabella0"/>
              <w:jc w:val="center"/>
              <w:rPr>
                <w:color w:val="002060"/>
              </w:rPr>
            </w:pPr>
            <w:r w:rsidRPr="000D0BD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AAC0"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7BD1"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4C257"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4D09"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82C69" w14:textId="77777777" w:rsidR="00530523" w:rsidRPr="000D0BD2" w:rsidRDefault="00530523" w:rsidP="006723BE">
            <w:pPr>
              <w:pStyle w:val="rowtabella0"/>
              <w:jc w:val="center"/>
              <w:rPr>
                <w:color w:val="002060"/>
              </w:rPr>
            </w:pPr>
            <w:r w:rsidRPr="000D0BD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C7F53" w14:textId="77777777" w:rsidR="00530523" w:rsidRPr="000D0BD2" w:rsidRDefault="00530523" w:rsidP="006723BE">
            <w:pPr>
              <w:pStyle w:val="rowtabella0"/>
              <w:jc w:val="center"/>
              <w:rPr>
                <w:color w:val="002060"/>
              </w:rPr>
            </w:pPr>
            <w:r w:rsidRPr="000D0B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826C" w14:textId="77777777" w:rsidR="00530523" w:rsidRPr="000D0BD2" w:rsidRDefault="00530523" w:rsidP="006723BE">
            <w:pPr>
              <w:pStyle w:val="rowtabella0"/>
              <w:jc w:val="center"/>
              <w:rPr>
                <w:color w:val="002060"/>
              </w:rPr>
            </w:pPr>
            <w:r w:rsidRPr="000D0BD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38F6" w14:textId="77777777" w:rsidR="00530523" w:rsidRPr="000D0BD2" w:rsidRDefault="00530523" w:rsidP="006723BE">
            <w:pPr>
              <w:pStyle w:val="rowtabella0"/>
              <w:jc w:val="center"/>
              <w:rPr>
                <w:color w:val="002060"/>
              </w:rPr>
            </w:pPr>
            <w:r w:rsidRPr="000D0BD2">
              <w:rPr>
                <w:color w:val="002060"/>
              </w:rPr>
              <w:t>0</w:t>
            </w:r>
          </w:p>
        </w:tc>
      </w:tr>
      <w:tr w:rsidR="00530523" w:rsidRPr="000D0BD2" w14:paraId="7D5635B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2668D" w14:textId="77777777" w:rsidR="00530523" w:rsidRPr="000D0BD2" w:rsidRDefault="00530523" w:rsidP="006723BE">
            <w:pPr>
              <w:pStyle w:val="rowtabella0"/>
              <w:rPr>
                <w:color w:val="002060"/>
                <w:lang w:val="es-ES"/>
              </w:rPr>
            </w:pPr>
            <w:r w:rsidRPr="000D0BD2">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1798" w14:textId="77777777" w:rsidR="00530523" w:rsidRPr="000D0BD2" w:rsidRDefault="00530523" w:rsidP="006723BE">
            <w:pPr>
              <w:pStyle w:val="rowtabella0"/>
              <w:jc w:val="center"/>
              <w:rPr>
                <w:color w:val="002060"/>
              </w:rPr>
            </w:pPr>
            <w:r w:rsidRPr="000D0BD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2365"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B939"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B03F"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95A59"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CCAB" w14:textId="77777777" w:rsidR="00530523" w:rsidRPr="000D0BD2" w:rsidRDefault="00530523" w:rsidP="006723BE">
            <w:pPr>
              <w:pStyle w:val="rowtabella0"/>
              <w:jc w:val="center"/>
              <w:rPr>
                <w:color w:val="002060"/>
              </w:rPr>
            </w:pPr>
            <w:r w:rsidRPr="000D0BD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88C5" w14:textId="77777777" w:rsidR="00530523" w:rsidRPr="000D0BD2" w:rsidRDefault="00530523" w:rsidP="006723BE">
            <w:pPr>
              <w:pStyle w:val="rowtabella0"/>
              <w:jc w:val="center"/>
              <w:rPr>
                <w:color w:val="002060"/>
              </w:rPr>
            </w:pPr>
            <w:r w:rsidRPr="000D0BD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E6CD"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1C44" w14:textId="77777777" w:rsidR="00530523" w:rsidRPr="000D0BD2" w:rsidRDefault="00530523" w:rsidP="006723BE">
            <w:pPr>
              <w:pStyle w:val="rowtabella0"/>
              <w:jc w:val="center"/>
              <w:rPr>
                <w:color w:val="002060"/>
              </w:rPr>
            </w:pPr>
            <w:r w:rsidRPr="000D0BD2">
              <w:rPr>
                <w:color w:val="002060"/>
              </w:rPr>
              <w:t>0</w:t>
            </w:r>
          </w:p>
        </w:tc>
      </w:tr>
      <w:tr w:rsidR="00530523" w:rsidRPr="000D0BD2" w14:paraId="23174A8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7A597" w14:textId="77777777" w:rsidR="00530523" w:rsidRPr="000D0BD2" w:rsidRDefault="00530523" w:rsidP="006723BE">
            <w:pPr>
              <w:pStyle w:val="rowtabella0"/>
              <w:rPr>
                <w:color w:val="002060"/>
              </w:rPr>
            </w:pPr>
            <w:r w:rsidRPr="000D0BD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724B" w14:textId="77777777" w:rsidR="00530523" w:rsidRPr="000D0BD2" w:rsidRDefault="00530523" w:rsidP="006723BE">
            <w:pPr>
              <w:pStyle w:val="rowtabella0"/>
              <w:jc w:val="center"/>
              <w:rPr>
                <w:color w:val="002060"/>
              </w:rPr>
            </w:pPr>
            <w:r w:rsidRPr="000D0BD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5207"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CBE1"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61F5"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F16F"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0BB6" w14:textId="77777777" w:rsidR="00530523" w:rsidRPr="000D0BD2" w:rsidRDefault="00530523" w:rsidP="006723BE">
            <w:pPr>
              <w:pStyle w:val="rowtabella0"/>
              <w:jc w:val="center"/>
              <w:rPr>
                <w:color w:val="002060"/>
              </w:rPr>
            </w:pPr>
            <w:r w:rsidRPr="000D0BD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1D89" w14:textId="77777777" w:rsidR="00530523" w:rsidRPr="000D0BD2" w:rsidRDefault="00530523" w:rsidP="006723BE">
            <w:pPr>
              <w:pStyle w:val="rowtabella0"/>
              <w:jc w:val="center"/>
              <w:rPr>
                <w:color w:val="002060"/>
              </w:rPr>
            </w:pPr>
            <w:r w:rsidRPr="000D0BD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D123" w14:textId="77777777" w:rsidR="00530523" w:rsidRPr="000D0BD2" w:rsidRDefault="00530523" w:rsidP="006723BE">
            <w:pPr>
              <w:pStyle w:val="rowtabella0"/>
              <w:jc w:val="center"/>
              <w:rPr>
                <w:color w:val="002060"/>
              </w:rPr>
            </w:pPr>
            <w:r w:rsidRPr="000D0BD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E051" w14:textId="77777777" w:rsidR="00530523" w:rsidRPr="000D0BD2" w:rsidRDefault="00530523" w:rsidP="006723BE">
            <w:pPr>
              <w:pStyle w:val="rowtabella0"/>
              <w:jc w:val="center"/>
              <w:rPr>
                <w:color w:val="002060"/>
              </w:rPr>
            </w:pPr>
            <w:r w:rsidRPr="000D0BD2">
              <w:rPr>
                <w:color w:val="002060"/>
              </w:rPr>
              <w:t>0</w:t>
            </w:r>
          </w:p>
        </w:tc>
      </w:tr>
      <w:tr w:rsidR="00530523" w:rsidRPr="000D0BD2" w14:paraId="1F7C083C"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32BB5" w14:textId="77777777" w:rsidR="00530523" w:rsidRPr="000D0BD2" w:rsidRDefault="00530523" w:rsidP="006723BE">
            <w:pPr>
              <w:pStyle w:val="rowtabella0"/>
              <w:rPr>
                <w:color w:val="002060"/>
                <w:lang w:val="es-ES"/>
              </w:rPr>
            </w:pPr>
            <w:r w:rsidRPr="000D0BD2">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9299"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DB3D"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B7CF7"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5E65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BD47"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F149" w14:textId="77777777" w:rsidR="00530523" w:rsidRPr="000D0BD2" w:rsidRDefault="00530523" w:rsidP="006723BE">
            <w:pPr>
              <w:pStyle w:val="rowtabella0"/>
              <w:jc w:val="center"/>
              <w:rPr>
                <w:color w:val="002060"/>
              </w:rPr>
            </w:pPr>
            <w:r w:rsidRPr="000D0BD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429B" w14:textId="77777777" w:rsidR="00530523" w:rsidRPr="000D0BD2" w:rsidRDefault="00530523" w:rsidP="006723BE">
            <w:pPr>
              <w:pStyle w:val="rowtabella0"/>
              <w:jc w:val="center"/>
              <w:rPr>
                <w:color w:val="002060"/>
              </w:rPr>
            </w:pPr>
            <w:r w:rsidRPr="000D0BD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F9EB"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7C65" w14:textId="77777777" w:rsidR="00530523" w:rsidRPr="000D0BD2" w:rsidRDefault="00530523" w:rsidP="006723BE">
            <w:pPr>
              <w:pStyle w:val="rowtabella0"/>
              <w:jc w:val="center"/>
              <w:rPr>
                <w:color w:val="002060"/>
              </w:rPr>
            </w:pPr>
            <w:r w:rsidRPr="000D0BD2">
              <w:rPr>
                <w:color w:val="002060"/>
              </w:rPr>
              <w:t>0</w:t>
            </w:r>
          </w:p>
        </w:tc>
      </w:tr>
      <w:tr w:rsidR="00530523" w:rsidRPr="000D0BD2" w14:paraId="0F07F48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49B98" w14:textId="77777777" w:rsidR="00530523" w:rsidRPr="000D0BD2" w:rsidRDefault="00530523" w:rsidP="006723BE">
            <w:pPr>
              <w:pStyle w:val="rowtabella0"/>
              <w:rPr>
                <w:color w:val="002060"/>
              </w:rPr>
            </w:pPr>
            <w:r w:rsidRPr="000D0BD2">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0017" w14:textId="77777777" w:rsidR="00530523" w:rsidRPr="000D0BD2" w:rsidRDefault="00530523" w:rsidP="006723BE">
            <w:pPr>
              <w:pStyle w:val="rowtabella0"/>
              <w:jc w:val="center"/>
              <w:rPr>
                <w:color w:val="002060"/>
              </w:rPr>
            </w:pPr>
            <w:r w:rsidRPr="000D0BD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6585"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8033"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F90C"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1700"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4C72" w14:textId="77777777" w:rsidR="00530523" w:rsidRPr="000D0BD2" w:rsidRDefault="00530523" w:rsidP="006723BE">
            <w:pPr>
              <w:pStyle w:val="rowtabella0"/>
              <w:jc w:val="center"/>
              <w:rPr>
                <w:color w:val="002060"/>
              </w:rPr>
            </w:pPr>
            <w:r w:rsidRPr="000D0BD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650A" w14:textId="77777777" w:rsidR="00530523" w:rsidRPr="000D0BD2" w:rsidRDefault="00530523" w:rsidP="006723BE">
            <w:pPr>
              <w:pStyle w:val="rowtabella0"/>
              <w:jc w:val="center"/>
              <w:rPr>
                <w:color w:val="002060"/>
              </w:rPr>
            </w:pPr>
            <w:r w:rsidRPr="000D0B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103D"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EBAB" w14:textId="77777777" w:rsidR="00530523" w:rsidRPr="000D0BD2" w:rsidRDefault="00530523" w:rsidP="006723BE">
            <w:pPr>
              <w:pStyle w:val="rowtabella0"/>
              <w:jc w:val="center"/>
              <w:rPr>
                <w:color w:val="002060"/>
              </w:rPr>
            </w:pPr>
            <w:r w:rsidRPr="000D0BD2">
              <w:rPr>
                <w:color w:val="002060"/>
              </w:rPr>
              <w:t>0</w:t>
            </w:r>
          </w:p>
        </w:tc>
      </w:tr>
      <w:tr w:rsidR="00530523" w:rsidRPr="000D0BD2" w14:paraId="4B349ED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CF786" w14:textId="77777777" w:rsidR="00530523" w:rsidRPr="000D0BD2" w:rsidRDefault="00530523" w:rsidP="006723BE">
            <w:pPr>
              <w:pStyle w:val="rowtabella0"/>
              <w:rPr>
                <w:color w:val="002060"/>
              </w:rPr>
            </w:pPr>
            <w:r w:rsidRPr="000D0BD2">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9BA9" w14:textId="77777777" w:rsidR="00530523" w:rsidRPr="000D0BD2" w:rsidRDefault="00530523" w:rsidP="006723BE">
            <w:pPr>
              <w:pStyle w:val="rowtabella0"/>
              <w:jc w:val="center"/>
              <w:rPr>
                <w:color w:val="002060"/>
              </w:rPr>
            </w:pPr>
            <w:r w:rsidRPr="000D0B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5CEA"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5187"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7DB0"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79403"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3771" w14:textId="77777777" w:rsidR="00530523" w:rsidRPr="000D0BD2" w:rsidRDefault="00530523" w:rsidP="006723BE">
            <w:pPr>
              <w:pStyle w:val="rowtabella0"/>
              <w:jc w:val="center"/>
              <w:rPr>
                <w:color w:val="002060"/>
              </w:rPr>
            </w:pPr>
            <w:r w:rsidRPr="000D0BD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C9BD" w14:textId="77777777" w:rsidR="00530523" w:rsidRPr="000D0BD2" w:rsidRDefault="00530523" w:rsidP="006723BE">
            <w:pPr>
              <w:pStyle w:val="rowtabella0"/>
              <w:jc w:val="center"/>
              <w:rPr>
                <w:color w:val="002060"/>
              </w:rPr>
            </w:pPr>
            <w:r w:rsidRPr="000D0BD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096A"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F25D" w14:textId="77777777" w:rsidR="00530523" w:rsidRPr="000D0BD2" w:rsidRDefault="00530523" w:rsidP="006723BE">
            <w:pPr>
              <w:pStyle w:val="rowtabella0"/>
              <w:jc w:val="center"/>
              <w:rPr>
                <w:color w:val="002060"/>
              </w:rPr>
            </w:pPr>
            <w:r w:rsidRPr="000D0BD2">
              <w:rPr>
                <w:color w:val="002060"/>
              </w:rPr>
              <w:t>0</w:t>
            </w:r>
          </w:p>
        </w:tc>
      </w:tr>
      <w:tr w:rsidR="00530523" w:rsidRPr="000D0BD2" w14:paraId="1F2B3D1C"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F969F" w14:textId="77777777" w:rsidR="00530523" w:rsidRPr="000D0BD2" w:rsidRDefault="00530523" w:rsidP="006723BE">
            <w:pPr>
              <w:pStyle w:val="rowtabella0"/>
              <w:rPr>
                <w:color w:val="002060"/>
              </w:rPr>
            </w:pPr>
            <w:r w:rsidRPr="000D0BD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21CA" w14:textId="77777777" w:rsidR="00530523" w:rsidRPr="000D0BD2" w:rsidRDefault="00530523" w:rsidP="006723BE">
            <w:pPr>
              <w:pStyle w:val="rowtabella0"/>
              <w:jc w:val="center"/>
              <w:rPr>
                <w:color w:val="002060"/>
              </w:rPr>
            </w:pPr>
            <w:r w:rsidRPr="000D0B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6F58E"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4B1C"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5B33"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C67D3"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8019C" w14:textId="77777777" w:rsidR="00530523" w:rsidRPr="000D0BD2" w:rsidRDefault="00530523" w:rsidP="006723BE">
            <w:pPr>
              <w:pStyle w:val="rowtabella0"/>
              <w:jc w:val="center"/>
              <w:rPr>
                <w:color w:val="002060"/>
              </w:rPr>
            </w:pPr>
            <w:r w:rsidRPr="000D0BD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B688" w14:textId="77777777" w:rsidR="00530523" w:rsidRPr="000D0BD2" w:rsidRDefault="00530523" w:rsidP="006723BE">
            <w:pPr>
              <w:pStyle w:val="rowtabella0"/>
              <w:jc w:val="center"/>
              <w:rPr>
                <w:color w:val="002060"/>
              </w:rPr>
            </w:pPr>
            <w:r w:rsidRPr="000D0BD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58BA"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7876" w14:textId="77777777" w:rsidR="00530523" w:rsidRPr="000D0BD2" w:rsidRDefault="00530523" w:rsidP="006723BE">
            <w:pPr>
              <w:pStyle w:val="rowtabella0"/>
              <w:jc w:val="center"/>
              <w:rPr>
                <w:color w:val="002060"/>
              </w:rPr>
            </w:pPr>
            <w:r w:rsidRPr="000D0BD2">
              <w:rPr>
                <w:color w:val="002060"/>
              </w:rPr>
              <w:t>0</w:t>
            </w:r>
          </w:p>
        </w:tc>
      </w:tr>
      <w:tr w:rsidR="00530523" w:rsidRPr="000D0BD2" w14:paraId="5C8C8CA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4176A" w14:textId="77777777" w:rsidR="00530523" w:rsidRPr="000D0BD2" w:rsidRDefault="00530523" w:rsidP="006723BE">
            <w:pPr>
              <w:pStyle w:val="rowtabella0"/>
              <w:rPr>
                <w:color w:val="002060"/>
              </w:rPr>
            </w:pPr>
            <w:r w:rsidRPr="000D0BD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18D8"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006B"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5DC92"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7C65"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00BE"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2887" w14:textId="77777777" w:rsidR="00530523" w:rsidRPr="000D0BD2" w:rsidRDefault="00530523" w:rsidP="006723BE">
            <w:pPr>
              <w:pStyle w:val="rowtabella0"/>
              <w:jc w:val="center"/>
              <w:rPr>
                <w:color w:val="002060"/>
              </w:rPr>
            </w:pPr>
            <w:r w:rsidRPr="000D0BD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A307" w14:textId="77777777" w:rsidR="00530523" w:rsidRPr="000D0BD2" w:rsidRDefault="00530523" w:rsidP="006723BE">
            <w:pPr>
              <w:pStyle w:val="rowtabella0"/>
              <w:jc w:val="center"/>
              <w:rPr>
                <w:color w:val="002060"/>
              </w:rPr>
            </w:pPr>
            <w:r w:rsidRPr="000D0BD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112C"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7F5A" w14:textId="77777777" w:rsidR="00530523" w:rsidRPr="000D0BD2" w:rsidRDefault="00530523" w:rsidP="006723BE">
            <w:pPr>
              <w:pStyle w:val="rowtabella0"/>
              <w:jc w:val="center"/>
              <w:rPr>
                <w:color w:val="002060"/>
              </w:rPr>
            </w:pPr>
            <w:r w:rsidRPr="000D0BD2">
              <w:rPr>
                <w:color w:val="002060"/>
              </w:rPr>
              <w:t>0</w:t>
            </w:r>
          </w:p>
        </w:tc>
      </w:tr>
      <w:tr w:rsidR="00530523" w:rsidRPr="000D0BD2" w14:paraId="6B917111"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C4D9E" w14:textId="77777777" w:rsidR="00530523" w:rsidRPr="000D0BD2" w:rsidRDefault="00530523" w:rsidP="006723BE">
            <w:pPr>
              <w:pStyle w:val="rowtabella0"/>
              <w:rPr>
                <w:color w:val="002060"/>
              </w:rPr>
            </w:pPr>
            <w:r w:rsidRPr="000D0BD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584C"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5AC4"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CE0C"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68B8"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F23D3"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2C58" w14:textId="77777777" w:rsidR="00530523" w:rsidRPr="000D0BD2" w:rsidRDefault="00530523" w:rsidP="006723BE">
            <w:pPr>
              <w:pStyle w:val="rowtabella0"/>
              <w:jc w:val="center"/>
              <w:rPr>
                <w:color w:val="002060"/>
              </w:rPr>
            </w:pPr>
            <w:r w:rsidRPr="000D0B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0BE0" w14:textId="77777777" w:rsidR="00530523" w:rsidRPr="000D0BD2" w:rsidRDefault="00530523" w:rsidP="006723BE">
            <w:pPr>
              <w:pStyle w:val="rowtabella0"/>
              <w:jc w:val="center"/>
              <w:rPr>
                <w:color w:val="002060"/>
              </w:rPr>
            </w:pPr>
            <w:r w:rsidRPr="000D0BD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7D66" w14:textId="77777777" w:rsidR="00530523" w:rsidRPr="000D0BD2" w:rsidRDefault="00530523" w:rsidP="006723BE">
            <w:pPr>
              <w:pStyle w:val="rowtabella0"/>
              <w:jc w:val="center"/>
              <w:rPr>
                <w:color w:val="002060"/>
              </w:rPr>
            </w:pPr>
            <w:r w:rsidRPr="000D0B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708C" w14:textId="77777777" w:rsidR="00530523" w:rsidRPr="000D0BD2" w:rsidRDefault="00530523" w:rsidP="006723BE">
            <w:pPr>
              <w:pStyle w:val="rowtabella0"/>
              <w:jc w:val="center"/>
              <w:rPr>
                <w:color w:val="002060"/>
              </w:rPr>
            </w:pPr>
            <w:r w:rsidRPr="000D0BD2">
              <w:rPr>
                <w:color w:val="002060"/>
              </w:rPr>
              <w:t>0</w:t>
            </w:r>
          </w:p>
        </w:tc>
      </w:tr>
      <w:tr w:rsidR="00530523" w:rsidRPr="000D0BD2" w14:paraId="66CCE05B"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B7A95" w14:textId="77777777" w:rsidR="00530523" w:rsidRPr="000D0BD2" w:rsidRDefault="00530523" w:rsidP="006723BE">
            <w:pPr>
              <w:pStyle w:val="rowtabella0"/>
              <w:rPr>
                <w:color w:val="002060"/>
              </w:rPr>
            </w:pPr>
            <w:r w:rsidRPr="000D0BD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A8510"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95FA"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3F28"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C93C"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CDC57"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DAB67" w14:textId="77777777" w:rsidR="00530523" w:rsidRPr="000D0BD2" w:rsidRDefault="00530523" w:rsidP="006723BE">
            <w:pPr>
              <w:pStyle w:val="rowtabella0"/>
              <w:jc w:val="center"/>
              <w:rPr>
                <w:color w:val="002060"/>
              </w:rPr>
            </w:pPr>
            <w:r w:rsidRPr="000D0BD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784A" w14:textId="77777777" w:rsidR="00530523" w:rsidRPr="000D0BD2" w:rsidRDefault="00530523" w:rsidP="006723BE">
            <w:pPr>
              <w:pStyle w:val="rowtabella0"/>
              <w:jc w:val="center"/>
              <w:rPr>
                <w:color w:val="002060"/>
              </w:rPr>
            </w:pPr>
            <w:r w:rsidRPr="000D0BD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A1F8" w14:textId="77777777" w:rsidR="00530523" w:rsidRPr="000D0BD2" w:rsidRDefault="00530523" w:rsidP="006723BE">
            <w:pPr>
              <w:pStyle w:val="rowtabella0"/>
              <w:jc w:val="center"/>
              <w:rPr>
                <w:color w:val="002060"/>
              </w:rPr>
            </w:pPr>
            <w:r w:rsidRPr="000D0B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A74C" w14:textId="77777777" w:rsidR="00530523" w:rsidRPr="000D0BD2" w:rsidRDefault="00530523" w:rsidP="006723BE">
            <w:pPr>
              <w:pStyle w:val="rowtabella0"/>
              <w:jc w:val="center"/>
              <w:rPr>
                <w:color w:val="002060"/>
              </w:rPr>
            </w:pPr>
            <w:r w:rsidRPr="000D0BD2">
              <w:rPr>
                <w:color w:val="002060"/>
              </w:rPr>
              <w:t>0</w:t>
            </w:r>
          </w:p>
        </w:tc>
      </w:tr>
      <w:tr w:rsidR="00530523" w:rsidRPr="000D0BD2" w14:paraId="7497C07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7E36A" w14:textId="77777777" w:rsidR="00530523" w:rsidRPr="000D0BD2" w:rsidRDefault="00530523" w:rsidP="006723BE">
            <w:pPr>
              <w:pStyle w:val="rowtabella0"/>
              <w:rPr>
                <w:color w:val="002060"/>
              </w:rPr>
            </w:pPr>
            <w:r w:rsidRPr="000D0BD2">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49F9"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C7F4"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97DBC"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6193"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1ACC"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C824" w14:textId="77777777" w:rsidR="00530523" w:rsidRPr="000D0BD2" w:rsidRDefault="00530523" w:rsidP="006723BE">
            <w:pPr>
              <w:pStyle w:val="rowtabella0"/>
              <w:jc w:val="center"/>
              <w:rPr>
                <w:color w:val="002060"/>
              </w:rPr>
            </w:pPr>
            <w:r w:rsidRPr="000D0B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0A95" w14:textId="77777777" w:rsidR="00530523" w:rsidRPr="000D0BD2" w:rsidRDefault="00530523" w:rsidP="006723BE">
            <w:pPr>
              <w:pStyle w:val="rowtabella0"/>
              <w:jc w:val="center"/>
              <w:rPr>
                <w:color w:val="002060"/>
              </w:rPr>
            </w:pPr>
            <w:r w:rsidRPr="000D0BD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D98F"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1E4A" w14:textId="77777777" w:rsidR="00530523" w:rsidRPr="000D0BD2" w:rsidRDefault="00530523" w:rsidP="006723BE">
            <w:pPr>
              <w:pStyle w:val="rowtabella0"/>
              <w:jc w:val="center"/>
              <w:rPr>
                <w:color w:val="002060"/>
              </w:rPr>
            </w:pPr>
            <w:r w:rsidRPr="000D0BD2">
              <w:rPr>
                <w:color w:val="002060"/>
              </w:rPr>
              <w:t>0</w:t>
            </w:r>
          </w:p>
        </w:tc>
      </w:tr>
      <w:tr w:rsidR="00530523" w:rsidRPr="000D0BD2" w14:paraId="22C10202"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BF8F49" w14:textId="77777777" w:rsidR="00530523" w:rsidRPr="000D0BD2" w:rsidRDefault="00530523" w:rsidP="006723BE">
            <w:pPr>
              <w:pStyle w:val="rowtabella0"/>
              <w:rPr>
                <w:color w:val="002060"/>
              </w:rPr>
            </w:pPr>
            <w:r w:rsidRPr="000D0BD2">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DFAD"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C8F1"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77E7"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B52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8A03"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5DB1"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A4FE0" w14:textId="77777777" w:rsidR="00530523" w:rsidRPr="000D0BD2" w:rsidRDefault="00530523" w:rsidP="006723BE">
            <w:pPr>
              <w:pStyle w:val="rowtabella0"/>
              <w:jc w:val="center"/>
              <w:rPr>
                <w:color w:val="002060"/>
              </w:rPr>
            </w:pPr>
            <w:r w:rsidRPr="000D0BD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38E3" w14:textId="77777777" w:rsidR="00530523" w:rsidRPr="000D0BD2" w:rsidRDefault="00530523" w:rsidP="006723BE">
            <w:pPr>
              <w:pStyle w:val="rowtabella0"/>
              <w:jc w:val="center"/>
              <w:rPr>
                <w:color w:val="002060"/>
              </w:rPr>
            </w:pPr>
            <w:r w:rsidRPr="000D0BD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E47AF" w14:textId="77777777" w:rsidR="00530523" w:rsidRPr="000D0BD2" w:rsidRDefault="00530523" w:rsidP="006723BE">
            <w:pPr>
              <w:pStyle w:val="rowtabella0"/>
              <w:jc w:val="center"/>
              <w:rPr>
                <w:color w:val="002060"/>
              </w:rPr>
            </w:pPr>
            <w:r w:rsidRPr="000D0BD2">
              <w:rPr>
                <w:color w:val="002060"/>
              </w:rPr>
              <w:t>0</w:t>
            </w:r>
          </w:p>
        </w:tc>
      </w:tr>
    </w:tbl>
    <w:p w14:paraId="6176BCE6" w14:textId="77777777" w:rsidR="00530523" w:rsidRPr="000D0BD2" w:rsidRDefault="00530523" w:rsidP="00530523">
      <w:pPr>
        <w:pStyle w:val="breakline"/>
        <w:rPr>
          <w:rFonts w:eastAsiaTheme="minorEastAsia"/>
          <w:color w:val="002060"/>
        </w:rPr>
      </w:pPr>
    </w:p>
    <w:p w14:paraId="2339A9E9" w14:textId="77777777" w:rsidR="00530523" w:rsidRPr="000D0BD2" w:rsidRDefault="00530523" w:rsidP="00530523">
      <w:pPr>
        <w:pStyle w:val="breakline"/>
        <w:rPr>
          <w:color w:val="002060"/>
        </w:rPr>
      </w:pPr>
    </w:p>
    <w:p w14:paraId="763807C3" w14:textId="77777777" w:rsidR="00530523" w:rsidRPr="000D0BD2" w:rsidRDefault="00530523" w:rsidP="00530523">
      <w:pPr>
        <w:pStyle w:val="sottotitolocampionato10"/>
        <w:rPr>
          <w:color w:val="002060"/>
        </w:rPr>
      </w:pPr>
      <w:r w:rsidRPr="000D0BD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4774ACDF"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EC5EA"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B8870"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DEFC7"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47CE3"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7D0E6"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60FD9"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AE143"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06A42"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9322E"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6DE23" w14:textId="77777777" w:rsidR="00530523" w:rsidRPr="000D0BD2" w:rsidRDefault="00530523" w:rsidP="006723BE">
            <w:pPr>
              <w:pStyle w:val="headertabella0"/>
              <w:rPr>
                <w:color w:val="002060"/>
              </w:rPr>
            </w:pPr>
            <w:r w:rsidRPr="000D0BD2">
              <w:rPr>
                <w:color w:val="002060"/>
              </w:rPr>
              <w:t>PE</w:t>
            </w:r>
          </w:p>
        </w:tc>
      </w:tr>
      <w:tr w:rsidR="00530523" w:rsidRPr="000D0BD2" w14:paraId="28101100"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18BDC7" w14:textId="77777777" w:rsidR="00530523" w:rsidRPr="000D0BD2" w:rsidRDefault="00530523" w:rsidP="006723BE">
            <w:pPr>
              <w:pStyle w:val="rowtabella0"/>
              <w:rPr>
                <w:color w:val="002060"/>
              </w:rPr>
            </w:pPr>
            <w:r w:rsidRPr="000D0BD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622B" w14:textId="77777777" w:rsidR="00530523" w:rsidRPr="000D0BD2" w:rsidRDefault="00530523" w:rsidP="006723BE">
            <w:pPr>
              <w:pStyle w:val="rowtabella0"/>
              <w:jc w:val="center"/>
              <w:rPr>
                <w:color w:val="002060"/>
              </w:rPr>
            </w:pPr>
            <w:r w:rsidRPr="000D0B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F486"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778C" w14:textId="77777777" w:rsidR="00530523" w:rsidRPr="000D0BD2" w:rsidRDefault="00530523" w:rsidP="006723BE">
            <w:pPr>
              <w:pStyle w:val="rowtabella0"/>
              <w:jc w:val="center"/>
              <w:rPr>
                <w:color w:val="002060"/>
              </w:rPr>
            </w:pPr>
            <w:r w:rsidRPr="000D0B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F88C"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DFA9"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E3735" w14:textId="77777777" w:rsidR="00530523" w:rsidRPr="000D0BD2" w:rsidRDefault="00530523" w:rsidP="006723BE">
            <w:pPr>
              <w:pStyle w:val="rowtabella0"/>
              <w:jc w:val="center"/>
              <w:rPr>
                <w:color w:val="002060"/>
              </w:rPr>
            </w:pPr>
            <w:r w:rsidRPr="000D0BD2">
              <w:rPr>
                <w:color w:val="002060"/>
              </w:rPr>
              <w:t>155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9371" w14:textId="77777777" w:rsidR="00530523" w:rsidRPr="000D0BD2" w:rsidRDefault="00530523" w:rsidP="006723BE">
            <w:pPr>
              <w:pStyle w:val="rowtabella0"/>
              <w:jc w:val="center"/>
              <w:rPr>
                <w:color w:val="002060"/>
              </w:rPr>
            </w:pPr>
            <w:r w:rsidRPr="000D0BD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D2FD1" w14:textId="77777777" w:rsidR="00530523" w:rsidRPr="000D0BD2" w:rsidRDefault="00530523" w:rsidP="006723BE">
            <w:pPr>
              <w:pStyle w:val="rowtabella0"/>
              <w:jc w:val="center"/>
              <w:rPr>
                <w:color w:val="002060"/>
              </w:rPr>
            </w:pPr>
            <w:r w:rsidRPr="000D0BD2">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2FA0" w14:textId="77777777" w:rsidR="00530523" w:rsidRPr="000D0BD2" w:rsidRDefault="00530523" w:rsidP="006723BE">
            <w:pPr>
              <w:pStyle w:val="rowtabella0"/>
              <w:jc w:val="center"/>
              <w:rPr>
                <w:color w:val="002060"/>
              </w:rPr>
            </w:pPr>
            <w:r w:rsidRPr="000D0BD2">
              <w:rPr>
                <w:color w:val="002060"/>
              </w:rPr>
              <w:t>0</w:t>
            </w:r>
          </w:p>
        </w:tc>
      </w:tr>
      <w:tr w:rsidR="00530523" w:rsidRPr="000D0BD2" w14:paraId="0A073BC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8FADB" w14:textId="77777777" w:rsidR="00530523" w:rsidRPr="000D0BD2" w:rsidRDefault="00530523" w:rsidP="006723BE">
            <w:pPr>
              <w:pStyle w:val="rowtabella0"/>
              <w:rPr>
                <w:color w:val="002060"/>
              </w:rPr>
            </w:pPr>
            <w:r w:rsidRPr="000D0BD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4C78" w14:textId="77777777" w:rsidR="00530523" w:rsidRPr="000D0BD2" w:rsidRDefault="00530523" w:rsidP="006723BE">
            <w:pPr>
              <w:pStyle w:val="rowtabella0"/>
              <w:jc w:val="center"/>
              <w:rPr>
                <w:color w:val="002060"/>
              </w:rPr>
            </w:pPr>
            <w:r w:rsidRPr="000D0BD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782D"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355B"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CA2F"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5D05"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E4AAE" w14:textId="77777777" w:rsidR="00530523" w:rsidRPr="000D0BD2" w:rsidRDefault="00530523" w:rsidP="006723BE">
            <w:pPr>
              <w:pStyle w:val="rowtabella0"/>
              <w:jc w:val="center"/>
              <w:rPr>
                <w:color w:val="002060"/>
              </w:rPr>
            </w:pPr>
            <w:r w:rsidRPr="000D0BD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3C217" w14:textId="77777777" w:rsidR="00530523" w:rsidRPr="000D0BD2" w:rsidRDefault="00530523" w:rsidP="006723BE">
            <w:pPr>
              <w:pStyle w:val="rowtabella0"/>
              <w:jc w:val="center"/>
              <w:rPr>
                <w:color w:val="002060"/>
              </w:rPr>
            </w:pPr>
            <w:r w:rsidRPr="000D0BD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ADC5"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2800" w14:textId="77777777" w:rsidR="00530523" w:rsidRPr="000D0BD2" w:rsidRDefault="00530523" w:rsidP="006723BE">
            <w:pPr>
              <w:pStyle w:val="rowtabella0"/>
              <w:jc w:val="center"/>
              <w:rPr>
                <w:color w:val="002060"/>
              </w:rPr>
            </w:pPr>
            <w:r w:rsidRPr="000D0BD2">
              <w:rPr>
                <w:color w:val="002060"/>
              </w:rPr>
              <w:t>0</w:t>
            </w:r>
          </w:p>
        </w:tc>
      </w:tr>
      <w:tr w:rsidR="00530523" w:rsidRPr="000D0BD2" w14:paraId="3C9EF9A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D0879" w14:textId="77777777" w:rsidR="00530523" w:rsidRPr="000D0BD2" w:rsidRDefault="00530523" w:rsidP="006723BE">
            <w:pPr>
              <w:pStyle w:val="rowtabella0"/>
              <w:rPr>
                <w:color w:val="002060"/>
              </w:rPr>
            </w:pPr>
            <w:r w:rsidRPr="000D0BD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F93B" w14:textId="77777777" w:rsidR="00530523" w:rsidRPr="000D0BD2" w:rsidRDefault="00530523" w:rsidP="006723BE">
            <w:pPr>
              <w:pStyle w:val="rowtabella0"/>
              <w:jc w:val="center"/>
              <w:rPr>
                <w:color w:val="002060"/>
              </w:rPr>
            </w:pPr>
            <w:r w:rsidRPr="000D0BD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7F5CA"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50C6"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A8A6"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D7BA"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B1F1" w14:textId="77777777" w:rsidR="00530523" w:rsidRPr="000D0BD2" w:rsidRDefault="00530523" w:rsidP="006723BE">
            <w:pPr>
              <w:pStyle w:val="rowtabella0"/>
              <w:jc w:val="center"/>
              <w:rPr>
                <w:color w:val="002060"/>
              </w:rPr>
            </w:pPr>
            <w:r w:rsidRPr="000D0BD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4D4F" w14:textId="77777777" w:rsidR="00530523" w:rsidRPr="000D0BD2" w:rsidRDefault="00530523" w:rsidP="006723BE">
            <w:pPr>
              <w:pStyle w:val="rowtabella0"/>
              <w:jc w:val="center"/>
              <w:rPr>
                <w:color w:val="002060"/>
              </w:rPr>
            </w:pPr>
            <w:r w:rsidRPr="000D0BD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929C" w14:textId="77777777" w:rsidR="00530523" w:rsidRPr="000D0BD2" w:rsidRDefault="00530523" w:rsidP="006723BE">
            <w:pPr>
              <w:pStyle w:val="rowtabella0"/>
              <w:jc w:val="center"/>
              <w:rPr>
                <w:color w:val="002060"/>
              </w:rPr>
            </w:pPr>
            <w:r w:rsidRPr="000D0B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04C61" w14:textId="77777777" w:rsidR="00530523" w:rsidRPr="000D0BD2" w:rsidRDefault="00530523" w:rsidP="006723BE">
            <w:pPr>
              <w:pStyle w:val="rowtabella0"/>
              <w:jc w:val="center"/>
              <w:rPr>
                <w:color w:val="002060"/>
              </w:rPr>
            </w:pPr>
            <w:r w:rsidRPr="000D0BD2">
              <w:rPr>
                <w:color w:val="002060"/>
              </w:rPr>
              <w:t>0</w:t>
            </w:r>
          </w:p>
        </w:tc>
      </w:tr>
      <w:tr w:rsidR="00530523" w:rsidRPr="000D0BD2" w14:paraId="5A9D463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D7D40" w14:textId="77777777" w:rsidR="00530523" w:rsidRPr="000D0BD2" w:rsidRDefault="00530523" w:rsidP="006723BE">
            <w:pPr>
              <w:pStyle w:val="rowtabella0"/>
              <w:rPr>
                <w:color w:val="002060"/>
              </w:rPr>
            </w:pPr>
            <w:r w:rsidRPr="000D0BD2">
              <w:rPr>
                <w:color w:val="002060"/>
              </w:rPr>
              <w:t xml:space="preserve">A.S.D. </w:t>
            </w:r>
            <w:proofErr w:type="gramStart"/>
            <w:r w:rsidRPr="000D0BD2">
              <w:rPr>
                <w:color w:val="002060"/>
              </w:rPr>
              <w:t>CITTA</w:t>
            </w:r>
            <w:proofErr w:type="gramEnd"/>
            <w:r w:rsidRPr="000D0BD2">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CF74" w14:textId="77777777" w:rsidR="00530523" w:rsidRPr="000D0BD2" w:rsidRDefault="00530523" w:rsidP="006723BE">
            <w:pPr>
              <w:pStyle w:val="rowtabella0"/>
              <w:jc w:val="center"/>
              <w:rPr>
                <w:color w:val="002060"/>
              </w:rPr>
            </w:pPr>
            <w:r w:rsidRPr="000D0BD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4863"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0777"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604DF"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5B209"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C0A3" w14:textId="77777777" w:rsidR="00530523" w:rsidRPr="000D0BD2" w:rsidRDefault="00530523" w:rsidP="006723BE">
            <w:pPr>
              <w:pStyle w:val="rowtabella0"/>
              <w:jc w:val="center"/>
              <w:rPr>
                <w:color w:val="002060"/>
              </w:rPr>
            </w:pPr>
            <w:r w:rsidRPr="000D0BD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FDFC" w14:textId="77777777" w:rsidR="00530523" w:rsidRPr="000D0BD2" w:rsidRDefault="00530523" w:rsidP="006723BE">
            <w:pPr>
              <w:pStyle w:val="rowtabella0"/>
              <w:jc w:val="center"/>
              <w:rPr>
                <w:color w:val="002060"/>
              </w:rPr>
            </w:pPr>
            <w:r w:rsidRPr="000D0BD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1A568"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602C" w14:textId="77777777" w:rsidR="00530523" w:rsidRPr="000D0BD2" w:rsidRDefault="00530523" w:rsidP="006723BE">
            <w:pPr>
              <w:pStyle w:val="rowtabella0"/>
              <w:jc w:val="center"/>
              <w:rPr>
                <w:color w:val="002060"/>
              </w:rPr>
            </w:pPr>
            <w:r w:rsidRPr="000D0BD2">
              <w:rPr>
                <w:color w:val="002060"/>
              </w:rPr>
              <w:t>0</w:t>
            </w:r>
          </w:p>
        </w:tc>
      </w:tr>
      <w:tr w:rsidR="00530523" w:rsidRPr="000D0BD2" w14:paraId="300873F3"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B515E" w14:textId="77777777" w:rsidR="00530523" w:rsidRPr="000D0BD2" w:rsidRDefault="00530523" w:rsidP="006723BE">
            <w:pPr>
              <w:pStyle w:val="rowtabella0"/>
              <w:rPr>
                <w:color w:val="002060"/>
                <w:lang w:val="es-ES"/>
              </w:rPr>
            </w:pPr>
            <w:r w:rsidRPr="000D0BD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757E"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1D4B"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9AC4"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26D9"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1DE8"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4DA3" w14:textId="77777777" w:rsidR="00530523" w:rsidRPr="000D0BD2" w:rsidRDefault="00530523" w:rsidP="006723BE">
            <w:pPr>
              <w:pStyle w:val="rowtabella0"/>
              <w:jc w:val="center"/>
              <w:rPr>
                <w:color w:val="002060"/>
              </w:rPr>
            </w:pPr>
            <w:r w:rsidRPr="000D0BD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1F88" w14:textId="77777777" w:rsidR="00530523" w:rsidRPr="000D0BD2" w:rsidRDefault="00530523" w:rsidP="006723BE">
            <w:pPr>
              <w:pStyle w:val="rowtabella0"/>
              <w:jc w:val="center"/>
              <w:rPr>
                <w:color w:val="002060"/>
              </w:rPr>
            </w:pPr>
            <w:r w:rsidRPr="000D0BD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A2E2" w14:textId="77777777" w:rsidR="00530523" w:rsidRPr="000D0BD2" w:rsidRDefault="00530523" w:rsidP="006723BE">
            <w:pPr>
              <w:pStyle w:val="rowtabella0"/>
              <w:jc w:val="center"/>
              <w:rPr>
                <w:color w:val="002060"/>
              </w:rPr>
            </w:pPr>
            <w:r w:rsidRPr="000D0B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A951" w14:textId="77777777" w:rsidR="00530523" w:rsidRPr="000D0BD2" w:rsidRDefault="00530523" w:rsidP="006723BE">
            <w:pPr>
              <w:pStyle w:val="rowtabella0"/>
              <w:jc w:val="center"/>
              <w:rPr>
                <w:color w:val="002060"/>
              </w:rPr>
            </w:pPr>
            <w:r w:rsidRPr="000D0BD2">
              <w:rPr>
                <w:color w:val="002060"/>
              </w:rPr>
              <w:t>0</w:t>
            </w:r>
          </w:p>
        </w:tc>
      </w:tr>
      <w:tr w:rsidR="00530523" w:rsidRPr="000D0BD2" w14:paraId="3895231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4FDEE" w14:textId="77777777" w:rsidR="00530523" w:rsidRPr="000D0BD2" w:rsidRDefault="00530523" w:rsidP="006723BE">
            <w:pPr>
              <w:pStyle w:val="rowtabella0"/>
              <w:rPr>
                <w:color w:val="002060"/>
              </w:rPr>
            </w:pPr>
            <w:r w:rsidRPr="000D0BD2">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6656" w14:textId="77777777" w:rsidR="00530523" w:rsidRPr="000D0BD2" w:rsidRDefault="00530523" w:rsidP="006723BE">
            <w:pPr>
              <w:pStyle w:val="rowtabella0"/>
              <w:jc w:val="center"/>
              <w:rPr>
                <w:color w:val="002060"/>
              </w:rPr>
            </w:pPr>
            <w:r w:rsidRPr="000D0BD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8A0AB"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8BF80"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7633F"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483F"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62FE" w14:textId="77777777" w:rsidR="00530523" w:rsidRPr="000D0BD2" w:rsidRDefault="00530523" w:rsidP="006723BE">
            <w:pPr>
              <w:pStyle w:val="rowtabella0"/>
              <w:jc w:val="center"/>
              <w:rPr>
                <w:color w:val="002060"/>
              </w:rPr>
            </w:pPr>
            <w:r w:rsidRPr="000D0BD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7666" w14:textId="77777777" w:rsidR="00530523" w:rsidRPr="000D0BD2" w:rsidRDefault="00530523" w:rsidP="006723BE">
            <w:pPr>
              <w:pStyle w:val="rowtabella0"/>
              <w:jc w:val="center"/>
              <w:rPr>
                <w:color w:val="002060"/>
              </w:rPr>
            </w:pPr>
            <w:r w:rsidRPr="000D0BD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15DF" w14:textId="77777777" w:rsidR="00530523" w:rsidRPr="000D0BD2" w:rsidRDefault="00530523" w:rsidP="006723BE">
            <w:pPr>
              <w:pStyle w:val="rowtabella0"/>
              <w:jc w:val="center"/>
              <w:rPr>
                <w:color w:val="002060"/>
              </w:rPr>
            </w:pPr>
            <w:r w:rsidRPr="000D0BD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FEA7" w14:textId="77777777" w:rsidR="00530523" w:rsidRPr="000D0BD2" w:rsidRDefault="00530523" w:rsidP="006723BE">
            <w:pPr>
              <w:pStyle w:val="rowtabella0"/>
              <w:jc w:val="center"/>
              <w:rPr>
                <w:color w:val="002060"/>
              </w:rPr>
            </w:pPr>
            <w:r w:rsidRPr="000D0BD2">
              <w:rPr>
                <w:color w:val="002060"/>
              </w:rPr>
              <w:t>0</w:t>
            </w:r>
          </w:p>
        </w:tc>
      </w:tr>
      <w:tr w:rsidR="00530523" w:rsidRPr="000D0BD2" w14:paraId="55B1A4E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EE0D9" w14:textId="77777777" w:rsidR="00530523" w:rsidRPr="000D0BD2" w:rsidRDefault="00530523" w:rsidP="006723BE">
            <w:pPr>
              <w:pStyle w:val="rowtabella0"/>
              <w:rPr>
                <w:color w:val="002060"/>
              </w:rPr>
            </w:pPr>
            <w:r w:rsidRPr="000D0BD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BBF9" w14:textId="77777777" w:rsidR="00530523" w:rsidRPr="000D0BD2" w:rsidRDefault="00530523" w:rsidP="006723BE">
            <w:pPr>
              <w:pStyle w:val="rowtabella0"/>
              <w:jc w:val="center"/>
              <w:rPr>
                <w:color w:val="002060"/>
              </w:rPr>
            </w:pPr>
            <w:r w:rsidRPr="000D0B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C22D0"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59DB"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0DA8"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E3D6"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61AF" w14:textId="77777777" w:rsidR="00530523" w:rsidRPr="000D0BD2" w:rsidRDefault="00530523" w:rsidP="006723BE">
            <w:pPr>
              <w:pStyle w:val="rowtabella0"/>
              <w:jc w:val="center"/>
              <w:rPr>
                <w:color w:val="002060"/>
              </w:rPr>
            </w:pPr>
            <w:r w:rsidRPr="000D0BD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415B" w14:textId="77777777" w:rsidR="00530523" w:rsidRPr="000D0BD2" w:rsidRDefault="00530523" w:rsidP="006723BE">
            <w:pPr>
              <w:pStyle w:val="rowtabella0"/>
              <w:jc w:val="center"/>
              <w:rPr>
                <w:color w:val="002060"/>
              </w:rPr>
            </w:pPr>
            <w:r w:rsidRPr="000D0BD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FE2C"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FCE13" w14:textId="77777777" w:rsidR="00530523" w:rsidRPr="000D0BD2" w:rsidRDefault="00530523" w:rsidP="006723BE">
            <w:pPr>
              <w:pStyle w:val="rowtabella0"/>
              <w:jc w:val="center"/>
              <w:rPr>
                <w:color w:val="002060"/>
              </w:rPr>
            </w:pPr>
            <w:r w:rsidRPr="000D0BD2">
              <w:rPr>
                <w:color w:val="002060"/>
              </w:rPr>
              <w:t>0</w:t>
            </w:r>
          </w:p>
        </w:tc>
      </w:tr>
      <w:tr w:rsidR="00530523" w:rsidRPr="000D0BD2" w14:paraId="62BB1C68"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08212" w14:textId="77777777" w:rsidR="00530523" w:rsidRPr="000D0BD2" w:rsidRDefault="00530523" w:rsidP="006723BE">
            <w:pPr>
              <w:pStyle w:val="rowtabella0"/>
              <w:rPr>
                <w:color w:val="002060"/>
              </w:rPr>
            </w:pPr>
            <w:r w:rsidRPr="000D0BD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AB6F1"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9238E"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B690"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59BA"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FCE1"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90214" w14:textId="77777777" w:rsidR="00530523" w:rsidRPr="000D0BD2" w:rsidRDefault="00530523" w:rsidP="006723BE">
            <w:pPr>
              <w:pStyle w:val="rowtabella0"/>
              <w:jc w:val="center"/>
              <w:rPr>
                <w:color w:val="002060"/>
              </w:rPr>
            </w:pPr>
            <w:r w:rsidRPr="000D0BD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97E6" w14:textId="77777777" w:rsidR="00530523" w:rsidRPr="000D0BD2" w:rsidRDefault="00530523" w:rsidP="006723BE">
            <w:pPr>
              <w:pStyle w:val="rowtabella0"/>
              <w:jc w:val="center"/>
              <w:rPr>
                <w:color w:val="002060"/>
              </w:rPr>
            </w:pPr>
            <w:r w:rsidRPr="000D0BD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5335"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ED73" w14:textId="77777777" w:rsidR="00530523" w:rsidRPr="000D0BD2" w:rsidRDefault="00530523" w:rsidP="006723BE">
            <w:pPr>
              <w:pStyle w:val="rowtabella0"/>
              <w:jc w:val="center"/>
              <w:rPr>
                <w:color w:val="002060"/>
              </w:rPr>
            </w:pPr>
            <w:r w:rsidRPr="000D0BD2">
              <w:rPr>
                <w:color w:val="002060"/>
              </w:rPr>
              <w:t>0</w:t>
            </w:r>
          </w:p>
        </w:tc>
      </w:tr>
      <w:tr w:rsidR="00530523" w:rsidRPr="000D0BD2" w14:paraId="2D9F7A18"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DB47F" w14:textId="77777777" w:rsidR="00530523" w:rsidRPr="000D0BD2" w:rsidRDefault="00530523" w:rsidP="006723BE">
            <w:pPr>
              <w:pStyle w:val="rowtabella0"/>
              <w:rPr>
                <w:color w:val="002060"/>
              </w:rPr>
            </w:pPr>
            <w:r w:rsidRPr="000D0BD2">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497F"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736A"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8106"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A303"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9025"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9E0E" w14:textId="77777777" w:rsidR="00530523" w:rsidRPr="000D0BD2" w:rsidRDefault="00530523" w:rsidP="006723BE">
            <w:pPr>
              <w:pStyle w:val="rowtabella0"/>
              <w:jc w:val="center"/>
              <w:rPr>
                <w:color w:val="002060"/>
              </w:rPr>
            </w:pPr>
            <w:r w:rsidRPr="000D0BD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844EC" w14:textId="77777777" w:rsidR="00530523" w:rsidRPr="000D0BD2" w:rsidRDefault="00530523" w:rsidP="006723BE">
            <w:pPr>
              <w:pStyle w:val="rowtabella0"/>
              <w:jc w:val="center"/>
              <w:rPr>
                <w:color w:val="002060"/>
              </w:rPr>
            </w:pPr>
            <w:r w:rsidRPr="000D0BD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D04D"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BE725" w14:textId="77777777" w:rsidR="00530523" w:rsidRPr="000D0BD2" w:rsidRDefault="00530523" w:rsidP="006723BE">
            <w:pPr>
              <w:pStyle w:val="rowtabella0"/>
              <w:jc w:val="center"/>
              <w:rPr>
                <w:color w:val="002060"/>
              </w:rPr>
            </w:pPr>
            <w:r w:rsidRPr="000D0BD2">
              <w:rPr>
                <w:color w:val="002060"/>
              </w:rPr>
              <w:t>0</w:t>
            </w:r>
          </w:p>
        </w:tc>
      </w:tr>
      <w:tr w:rsidR="00530523" w:rsidRPr="000D0BD2" w14:paraId="54B80AB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BA3BD" w14:textId="77777777" w:rsidR="00530523" w:rsidRPr="000D0BD2" w:rsidRDefault="00530523" w:rsidP="006723BE">
            <w:pPr>
              <w:pStyle w:val="rowtabella0"/>
              <w:rPr>
                <w:color w:val="002060"/>
              </w:rPr>
            </w:pPr>
            <w:r w:rsidRPr="000D0BD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6C43"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480A"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91A8"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B4B2"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BE243"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F6C4" w14:textId="77777777" w:rsidR="00530523" w:rsidRPr="000D0BD2" w:rsidRDefault="00530523" w:rsidP="006723BE">
            <w:pPr>
              <w:pStyle w:val="rowtabella0"/>
              <w:jc w:val="center"/>
              <w:rPr>
                <w:color w:val="002060"/>
              </w:rPr>
            </w:pPr>
            <w:r w:rsidRPr="000D0BD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6930" w14:textId="77777777" w:rsidR="00530523" w:rsidRPr="000D0BD2" w:rsidRDefault="00530523" w:rsidP="006723BE">
            <w:pPr>
              <w:pStyle w:val="rowtabella0"/>
              <w:jc w:val="center"/>
              <w:rPr>
                <w:color w:val="002060"/>
              </w:rPr>
            </w:pPr>
            <w:r w:rsidRPr="000D0BD2">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21D1" w14:textId="77777777" w:rsidR="00530523" w:rsidRPr="000D0BD2" w:rsidRDefault="00530523" w:rsidP="006723BE">
            <w:pPr>
              <w:pStyle w:val="rowtabella0"/>
              <w:jc w:val="center"/>
              <w:rPr>
                <w:color w:val="002060"/>
              </w:rPr>
            </w:pPr>
            <w:r w:rsidRPr="000D0BD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C1E6C" w14:textId="77777777" w:rsidR="00530523" w:rsidRPr="000D0BD2" w:rsidRDefault="00530523" w:rsidP="006723BE">
            <w:pPr>
              <w:pStyle w:val="rowtabella0"/>
              <w:jc w:val="center"/>
              <w:rPr>
                <w:color w:val="002060"/>
              </w:rPr>
            </w:pPr>
            <w:r w:rsidRPr="000D0BD2">
              <w:rPr>
                <w:color w:val="002060"/>
              </w:rPr>
              <w:t>0</w:t>
            </w:r>
          </w:p>
        </w:tc>
      </w:tr>
      <w:tr w:rsidR="00530523" w:rsidRPr="000D0BD2" w14:paraId="0E74F00B"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02DDB" w14:textId="77777777" w:rsidR="00530523" w:rsidRPr="000D0BD2" w:rsidRDefault="00530523" w:rsidP="006723BE">
            <w:pPr>
              <w:pStyle w:val="rowtabella0"/>
              <w:rPr>
                <w:color w:val="002060"/>
              </w:rPr>
            </w:pPr>
            <w:r w:rsidRPr="000D0BD2">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EB72"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59CA"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5915F"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6AE13"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CA19"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5E797" w14:textId="77777777" w:rsidR="00530523" w:rsidRPr="000D0BD2" w:rsidRDefault="00530523" w:rsidP="006723BE">
            <w:pPr>
              <w:pStyle w:val="rowtabella0"/>
              <w:jc w:val="center"/>
              <w:rPr>
                <w:color w:val="002060"/>
              </w:rPr>
            </w:pPr>
            <w:r w:rsidRPr="000D0B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62C5" w14:textId="77777777" w:rsidR="00530523" w:rsidRPr="000D0BD2" w:rsidRDefault="00530523" w:rsidP="006723BE">
            <w:pPr>
              <w:pStyle w:val="rowtabella0"/>
              <w:jc w:val="center"/>
              <w:rPr>
                <w:color w:val="002060"/>
              </w:rPr>
            </w:pPr>
            <w:r w:rsidRPr="000D0BD2">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1461" w14:textId="77777777" w:rsidR="00530523" w:rsidRPr="000D0BD2" w:rsidRDefault="00530523" w:rsidP="006723BE">
            <w:pPr>
              <w:pStyle w:val="rowtabella0"/>
              <w:jc w:val="center"/>
              <w:rPr>
                <w:color w:val="002060"/>
              </w:rPr>
            </w:pPr>
            <w:r w:rsidRPr="000D0BD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ADF9" w14:textId="77777777" w:rsidR="00530523" w:rsidRPr="000D0BD2" w:rsidRDefault="00530523" w:rsidP="006723BE">
            <w:pPr>
              <w:pStyle w:val="rowtabella0"/>
              <w:jc w:val="center"/>
              <w:rPr>
                <w:color w:val="002060"/>
              </w:rPr>
            </w:pPr>
            <w:r w:rsidRPr="000D0BD2">
              <w:rPr>
                <w:color w:val="002060"/>
              </w:rPr>
              <w:t>0</w:t>
            </w:r>
          </w:p>
        </w:tc>
      </w:tr>
      <w:tr w:rsidR="00530523" w:rsidRPr="000D0BD2" w14:paraId="78CE952F"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298D85" w14:textId="77777777" w:rsidR="00530523" w:rsidRPr="000D0BD2" w:rsidRDefault="00530523" w:rsidP="006723BE">
            <w:pPr>
              <w:pStyle w:val="rowtabella0"/>
              <w:rPr>
                <w:color w:val="002060"/>
                <w:lang w:val="es-ES"/>
              </w:rPr>
            </w:pPr>
            <w:r w:rsidRPr="000D0BD2">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F1A5"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27FA"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5DEB"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AA76A"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53E79"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898E" w14:textId="77777777" w:rsidR="00530523" w:rsidRPr="000D0BD2" w:rsidRDefault="00530523" w:rsidP="006723BE">
            <w:pPr>
              <w:pStyle w:val="rowtabella0"/>
              <w:jc w:val="center"/>
              <w:rPr>
                <w:color w:val="002060"/>
              </w:rPr>
            </w:pPr>
            <w:r w:rsidRPr="000D0BD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C36F" w14:textId="77777777" w:rsidR="00530523" w:rsidRPr="000D0BD2" w:rsidRDefault="00530523" w:rsidP="006723BE">
            <w:pPr>
              <w:pStyle w:val="rowtabella0"/>
              <w:jc w:val="center"/>
              <w:rPr>
                <w:color w:val="002060"/>
              </w:rPr>
            </w:pPr>
            <w:r w:rsidRPr="000D0BD2">
              <w:rPr>
                <w:color w:val="002060"/>
              </w:rPr>
              <w:t>152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51A9" w14:textId="77777777" w:rsidR="00530523" w:rsidRPr="000D0BD2" w:rsidRDefault="00530523" w:rsidP="006723BE">
            <w:pPr>
              <w:pStyle w:val="rowtabella0"/>
              <w:jc w:val="center"/>
              <w:rPr>
                <w:color w:val="002060"/>
              </w:rPr>
            </w:pPr>
            <w:r w:rsidRPr="000D0BD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C683" w14:textId="77777777" w:rsidR="00530523" w:rsidRPr="000D0BD2" w:rsidRDefault="00530523" w:rsidP="006723BE">
            <w:pPr>
              <w:pStyle w:val="rowtabella0"/>
              <w:jc w:val="center"/>
              <w:rPr>
                <w:color w:val="002060"/>
              </w:rPr>
            </w:pPr>
            <w:r w:rsidRPr="000D0BD2">
              <w:rPr>
                <w:color w:val="002060"/>
              </w:rPr>
              <w:t>2</w:t>
            </w:r>
          </w:p>
        </w:tc>
      </w:tr>
    </w:tbl>
    <w:p w14:paraId="283E272F" w14:textId="77777777" w:rsidR="00530523" w:rsidRPr="000D0BD2" w:rsidRDefault="00530523" w:rsidP="00530523">
      <w:pPr>
        <w:pStyle w:val="breakline"/>
        <w:rPr>
          <w:rFonts w:eastAsiaTheme="minorEastAsia"/>
          <w:color w:val="002060"/>
        </w:rPr>
      </w:pPr>
    </w:p>
    <w:p w14:paraId="7371FA55" w14:textId="77777777" w:rsidR="00530523" w:rsidRPr="000D0BD2" w:rsidRDefault="00530523" w:rsidP="00530523">
      <w:pPr>
        <w:pStyle w:val="breakline"/>
        <w:rPr>
          <w:color w:val="002060"/>
        </w:rPr>
      </w:pPr>
    </w:p>
    <w:p w14:paraId="769D7AEC" w14:textId="77777777" w:rsidR="00530523" w:rsidRPr="000D0BD2" w:rsidRDefault="00530523" w:rsidP="00530523">
      <w:pPr>
        <w:pStyle w:val="sottotitolocampionato10"/>
        <w:rPr>
          <w:color w:val="002060"/>
        </w:rPr>
      </w:pPr>
      <w:r w:rsidRPr="000D0BD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182637AE"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1AD3E"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FE098"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7DC1F"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44DE1"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C888D"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F84EF"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B741A"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1FAE3"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2B09C"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DF17E" w14:textId="77777777" w:rsidR="00530523" w:rsidRPr="000D0BD2" w:rsidRDefault="00530523" w:rsidP="006723BE">
            <w:pPr>
              <w:pStyle w:val="headertabella0"/>
              <w:rPr>
                <w:color w:val="002060"/>
              </w:rPr>
            </w:pPr>
            <w:r w:rsidRPr="000D0BD2">
              <w:rPr>
                <w:color w:val="002060"/>
              </w:rPr>
              <w:t>PE</w:t>
            </w:r>
          </w:p>
        </w:tc>
      </w:tr>
      <w:tr w:rsidR="00530523" w:rsidRPr="000D0BD2" w14:paraId="2658BF00"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32DDF0" w14:textId="77777777" w:rsidR="00530523" w:rsidRPr="000D0BD2" w:rsidRDefault="00530523" w:rsidP="006723BE">
            <w:pPr>
              <w:pStyle w:val="rowtabella0"/>
              <w:rPr>
                <w:color w:val="002060"/>
              </w:rPr>
            </w:pPr>
            <w:r w:rsidRPr="000D0BD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FDDA"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80D8"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A0A0"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293D"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E09A"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44CCF" w14:textId="77777777" w:rsidR="00530523" w:rsidRPr="000D0BD2" w:rsidRDefault="00530523" w:rsidP="006723BE">
            <w:pPr>
              <w:pStyle w:val="rowtabella0"/>
              <w:jc w:val="center"/>
              <w:rPr>
                <w:color w:val="002060"/>
              </w:rPr>
            </w:pPr>
            <w:r w:rsidRPr="000D0BD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38B60" w14:textId="77777777" w:rsidR="00530523" w:rsidRPr="000D0BD2" w:rsidRDefault="00530523" w:rsidP="006723BE">
            <w:pPr>
              <w:pStyle w:val="rowtabella0"/>
              <w:jc w:val="center"/>
              <w:rPr>
                <w:color w:val="002060"/>
              </w:rPr>
            </w:pPr>
            <w:r w:rsidRPr="000D0BD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6A41D" w14:textId="77777777" w:rsidR="00530523" w:rsidRPr="000D0BD2" w:rsidRDefault="00530523" w:rsidP="006723BE">
            <w:pPr>
              <w:pStyle w:val="rowtabella0"/>
              <w:jc w:val="center"/>
              <w:rPr>
                <w:color w:val="002060"/>
              </w:rPr>
            </w:pPr>
            <w:r w:rsidRPr="000D0B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B5E3" w14:textId="77777777" w:rsidR="00530523" w:rsidRPr="000D0BD2" w:rsidRDefault="00530523" w:rsidP="006723BE">
            <w:pPr>
              <w:pStyle w:val="rowtabella0"/>
              <w:jc w:val="center"/>
              <w:rPr>
                <w:color w:val="002060"/>
              </w:rPr>
            </w:pPr>
            <w:r w:rsidRPr="000D0BD2">
              <w:rPr>
                <w:color w:val="002060"/>
              </w:rPr>
              <w:t>0</w:t>
            </w:r>
          </w:p>
        </w:tc>
      </w:tr>
      <w:tr w:rsidR="00530523" w:rsidRPr="000D0BD2" w14:paraId="3A5B1391"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42E4E" w14:textId="77777777" w:rsidR="00530523" w:rsidRPr="000D0BD2" w:rsidRDefault="00530523" w:rsidP="006723BE">
            <w:pPr>
              <w:pStyle w:val="rowtabella0"/>
              <w:rPr>
                <w:color w:val="002060"/>
              </w:rPr>
            </w:pPr>
            <w:r w:rsidRPr="000D0BD2">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2EDD"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CDE5"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9C89"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2583"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E23E"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1B3A" w14:textId="77777777" w:rsidR="00530523" w:rsidRPr="000D0BD2" w:rsidRDefault="00530523" w:rsidP="006723BE">
            <w:pPr>
              <w:pStyle w:val="rowtabella0"/>
              <w:jc w:val="center"/>
              <w:rPr>
                <w:color w:val="002060"/>
              </w:rPr>
            </w:pPr>
            <w:r w:rsidRPr="000D0BD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241C" w14:textId="77777777" w:rsidR="00530523" w:rsidRPr="000D0BD2" w:rsidRDefault="00530523" w:rsidP="006723BE">
            <w:pPr>
              <w:pStyle w:val="rowtabella0"/>
              <w:jc w:val="center"/>
              <w:rPr>
                <w:color w:val="002060"/>
              </w:rPr>
            </w:pPr>
            <w:r w:rsidRPr="000D0BD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2E2C" w14:textId="77777777" w:rsidR="00530523" w:rsidRPr="000D0BD2" w:rsidRDefault="00530523" w:rsidP="006723BE">
            <w:pPr>
              <w:pStyle w:val="rowtabella0"/>
              <w:jc w:val="center"/>
              <w:rPr>
                <w:color w:val="002060"/>
              </w:rPr>
            </w:pPr>
            <w:r w:rsidRPr="000D0B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2C51" w14:textId="77777777" w:rsidR="00530523" w:rsidRPr="000D0BD2" w:rsidRDefault="00530523" w:rsidP="006723BE">
            <w:pPr>
              <w:pStyle w:val="rowtabella0"/>
              <w:jc w:val="center"/>
              <w:rPr>
                <w:color w:val="002060"/>
              </w:rPr>
            </w:pPr>
            <w:r w:rsidRPr="000D0BD2">
              <w:rPr>
                <w:color w:val="002060"/>
              </w:rPr>
              <w:t>0</w:t>
            </w:r>
          </w:p>
        </w:tc>
      </w:tr>
      <w:tr w:rsidR="00530523" w:rsidRPr="000D0BD2" w14:paraId="3C9EE48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A69FB" w14:textId="77777777" w:rsidR="00530523" w:rsidRPr="000D0BD2" w:rsidRDefault="00530523" w:rsidP="006723BE">
            <w:pPr>
              <w:pStyle w:val="rowtabella0"/>
              <w:rPr>
                <w:color w:val="002060"/>
              </w:rPr>
            </w:pPr>
            <w:r w:rsidRPr="000D0BD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A6E3" w14:textId="77777777" w:rsidR="00530523" w:rsidRPr="000D0BD2" w:rsidRDefault="00530523" w:rsidP="006723BE">
            <w:pPr>
              <w:pStyle w:val="rowtabella0"/>
              <w:jc w:val="center"/>
              <w:rPr>
                <w:color w:val="002060"/>
              </w:rPr>
            </w:pPr>
            <w:r w:rsidRPr="000D0B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F311A"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75BC"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651F"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4161A"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0B3FF" w14:textId="77777777" w:rsidR="00530523" w:rsidRPr="000D0BD2" w:rsidRDefault="00530523" w:rsidP="006723BE">
            <w:pPr>
              <w:pStyle w:val="rowtabella0"/>
              <w:jc w:val="center"/>
              <w:rPr>
                <w:color w:val="002060"/>
              </w:rPr>
            </w:pPr>
            <w:r w:rsidRPr="000D0BD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FB3B" w14:textId="77777777" w:rsidR="00530523" w:rsidRPr="000D0BD2" w:rsidRDefault="00530523" w:rsidP="006723BE">
            <w:pPr>
              <w:pStyle w:val="rowtabella0"/>
              <w:jc w:val="center"/>
              <w:rPr>
                <w:color w:val="002060"/>
              </w:rPr>
            </w:pPr>
            <w:r w:rsidRPr="000D0BD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C5C0" w14:textId="77777777" w:rsidR="00530523" w:rsidRPr="000D0BD2" w:rsidRDefault="00530523" w:rsidP="006723BE">
            <w:pPr>
              <w:pStyle w:val="rowtabella0"/>
              <w:jc w:val="center"/>
              <w:rPr>
                <w:color w:val="002060"/>
              </w:rPr>
            </w:pPr>
            <w:r w:rsidRPr="000D0B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1CE3" w14:textId="77777777" w:rsidR="00530523" w:rsidRPr="000D0BD2" w:rsidRDefault="00530523" w:rsidP="006723BE">
            <w:pPr>
              <w:pStyle w:val="rowtabella0"/>
              <w:jc w:val="center"/>
              <w:rPr>
                <w:color w:val="002060"/>
              </w:rPr>
            </w:pPr>
            <w:r w:rsidRPr="000D0BD2">
              <w:rPr>
                <w:color w:val="002060"/>
              </w:rPr>
              <w:t>0</w:t>
            </w:r>
          </w:p>
        </w:tc>
      </w:tr>
      <w:tr w:rsidR="00530523" w:rsidRPr="000D0BD2" w14:paraId="44E0B3D1"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26531" w14:textId="77777777" w:rsidR="00530523" w:rsidRPr="000D0BD2" w:rsidRDefault="00530523" w:rsidP="006723BE">
            <w:pPr>
              <w:pStyle w:val="rowtabella0"/>
              <w:rPr>
                <w:color w:val="002060"/>
              </w:rPr>
            </w:pPr>
            <w:r w:rsidRPr="000D0BD2">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D839" w14:textId="77777777" w:rsidR="00530523" w:rsidRPr="000D0BD2" w:rsidRDefault="00530523" w:rsidP="006723BE">
            <w:pPr>
              <w:pStyle w:val="rowtabella0"/>
              <w:jc w:val="center"/>
              <w:rPr>
                <w:color w:val="002060"/>
              </w:rPr>
            </w:pPr>
            <w:r w:rsidRPr="000D0B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F139"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A14EA"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11C92"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1AC0F"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9CF0" w14:textId="77777777" w:rsidR="00530523" w:rsidRPr="000D0BD2" w:rsidRDefault="00530523" w:rsidP="006723BE">
            <w:pPr>
              <w:pStyle w:val="rowtabella0"/>
              <w:jc w:val="center"/>
              <w:rPr>
                <w:color w:val="002060"/>
              </w:rPr>
            </w:pPr>
            <w:r w:rsidRPr="000D0BD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535D" w14:textId="77777777" w:rsidR="00530523" w:rsidRPr="000D0BD2" w:rsidRDefault="00530523" w:rsidP="006723BE">
            <w:pPr>
              <w:pStyle w:val="rowtabella0"/>
              <w:jc w:val="center"/>
              <w:rPr>
                <w:color w:val="002060"/>
              </w:rPr>
            </w:pPr>
            <w:r w:rsidRPr="000D0BD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0F1E"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E750" w14:textId="77777777" w:rsidR="00530523" w:rsidRPr="000D0BD2" w:rsidRDefault="00530523" w:rsidP="006723BE">
            <w:pPr>
              <w:pStyle w:val="rowtabella0"/>
              <w:jc w:val="center"/>
              <w:rPr>
                <w:color w:val="002060"/>
              </w:rPr>
            </w:pPr>
            <w:r w:rsidRPr="000D0BD2">
              <w:rPr>
                <w:color w:val="002060"/>
              </w:rPr>
              <w:t>0</w:t>
            </w:r>
          </w:p>
        </w:tc>
      </w:tr>
      <w:tr w:rsidR="00530523" w:rsidRPr="000D0BD2" w14:paraId="5BCD0D1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F24E6" w14:textId="77777777" w:rsidR="00530523" w:rsidRPr="000D0BD2" w:rsidRDefault="00530523" w:rsidP="006723BE">
            <w:pPr>
              <w:pStyle w:val="rowtabella0"/>
              <w:rPr>
                <w:color w:val="002060"/>
              </w:rPr>
            </w:pPr>
            <w:r w:rsidRPr="000D0BD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92CE" w14:textId="77777777" w:rsidR="00530523" w:rsidRPr="000D0BD2" w:rsidRDefault="00530523" w:rsidP="006723BE">
            <w:pPr>
              <w:pStyle w:val="rowtabella0"/>
              <w:jc w:val="center"/>
              <w:rPr>
                <w:color w:val="002060"/>
              </w:rPr>
            </w:pPr>
            <w:r w:rsidRPr="000D0B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9710"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43CA"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46357"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DAF7"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382E" w14:textId="77777777" w:rsidR="00530523" w:rsidRPr="000D0BD2" w:rsidRDefault="00530523" w:rsidP="006723BE">
            <w:pPr>
              <w:pStyle w:val="rowtabella0"/>
              <w:jc w:val="center"/>
              <w:rPr>
                <w:color w:val="002060"/>
              </w:rPr>
            </w:pPr>
            <w:r w:rsidRPr="000D0BD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1FB1" w14:textId="77777777" w:rsidR="00530523" w:rsidRPr="000D0BD2" w:rsidRDefault="00530523" w:rsidP="006723BE">
            <w:pPr>
              <w:pStyle w:val="rowtabella0"/>
              <w:jc w:val="center"/>
              <w:rPr>
                <w:color w:val="002060"/>
              </w:rPr>
            </w:pPr>
            <w:r w:rsidRPr="000D0BD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A11F"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D13E" w14:textId="77777777" w:rsidR="00530523" w:rsidRPr="000D0BD2" w:rsidRDefault="00530523" w:rsidP="006723BE">
            <w:pPr>
              <w:pStyle w:val="rowtabella0"/>
              <w:jc w:val="center"/>
              <w:rPr>
                <w:color w:val="002060"/>
              </w:rPr>
            </w:pPr>
            <w:r w:rsidRPr="000D0BD2">
              <w:rPr>
                <w:color w:val="002060"/>
              </w:rPr>
              <w:t>0</w:t>
            </w:r>
          </w:p>
        </w:tc>
      </w:tr>
      <w:tr w:rsidR="00530523" w:rsidRPr="000D0BD2" w14:paraId="21F361E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C15D4" w14:textId="77777777" w:rsidR="00530523" w:rsidRPr="000D0BD2" w:rsidRDefault="00530523" w:rsidP="006723BE">
            <w:pPr>
              <w:pStyle w:val="rowtabella0"/>
              <w:rPr>
                <w:color w:val="002060"/>
              </w:rPr>
            </w:pPr>
            <w:r w:rsidRPr="000D0BD2">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4421" w14:textId="77777777" w:rsidR="00530523" w:rsidRPr="000D0BD2" w:rsidRDefault="00530523" w:rsidP="006723BE">
            <w:pPr>
              <w:pStyle w:val="rowtabella0"/>
              <w:jc w:val="center"/>
              <w:rPr>
                <w:color w:val="002060"/>
              </w:rPr>
            </w:pPr>
            <w:r w:rsidRPr="000D0BD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85EDC"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BF298"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6E70"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8185"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0CC6C" w14:textId="77777777" w:rsidR="00530523" w:rsidRPr="000D0BD2" w:rsidRDefault="00530523" w:rsidP="006723BE">
            <w:pPr>
              <w:pStyle w:val="rowtabella0"/>
              <w:jc w:val="center"/>
              <w:rPr>
                <w:color w:val="002060"/>
              </w:rPr>
            </w:pPr>
            <w:r w:rsidRPr="000D0BD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FD84" w14:textId="77777777" w:rsidR="00530523" w:rsidRPr="000D0BD2" w:rsidRDefault="00530523" w:rsidP="006723BE">
            <w:pPr>
              <w:pStyle w:val="rowtabella0"/>
              <w:jc w:val="center"/>
              <w:rPr>
                <w:color w:val="002060"/>
              </w:rPr>
            </w:pPr>
            <w:r w:rsidRPr="000D0BD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5FDC"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4986" w14:textId="77777777" w:rsidR="00530523" w:rsidRPr="000D0BD2" w:rsidRDefault="00530523" w:rsidP="006723BE">
            <w:pPr>
              <w:pStyle w:val="rowtabella0"/>
              <w:jc w:val="center"/>
              <w:rPr>
                <w:color w:val="002060"/>
              </w:rPr>
            </w:pPr>
            <w:r w:rsidRPr="000D0BD2">
              <w:rPr>
                <w:color w:val="002060"/>
              </w:rPr>
              <w:t>0</w:t>
            </w:r>
          </w:p>
        </w:tc>
      </w:tr>
      <w:tr w:rsidR="00530523" w:rsidRPr="000D0BD2" w14:paraId="531AAF0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00562" w14:textId="77777777" w:rsidR="00530523" w:rsidRPr="000D0BD2" w:rsidRDefault="00530523" w:rsidP="006723BE">
            <w:pPr>
              <w:pStyle w:val="rowtabella0"/>
              <w:rPr>
                <w:color w:val="002060"/>
              </w:rPr>
            </w:pPr>
            <w:r w:rsidRPr="000D0BD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3CFE" w14:textId="77777777" w:rsidR="00530523" w:rsidRPr="000D0BD2" w:rsidRDefault="00530523" w:rsidP="006723BE">
            <w:pPr>
              <w:pStyle w:val="rowtabella0"/>
              <w:jc w:val="center"/>
              <w:rPr>
                <w:color w:val="002060"/>
              </w:rPr>
            </w:pPr>
            <w:r w:rsidRPr="000D0BD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C58D"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6D90"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281E"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FBF0"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AF562" w14:textId="77777777" w:rsidR="00530523" w:rsidRPr="000D0BD2" w:rsidRDefault="00530523" w:rsidP="006723BE">
            <w:pPr>
              <w:pStyle w:val="rowtabella0"/>
              <w:jc w:val="center"/>
              <w:rPr>
                <w:color w:val="002060"/>
              </w:rPr>
            </w:pPr>
            <w:r w:rsidRPr="000D0BD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4B095" w14:textId="77777777" w:rsidR="00530523" w:rsidRPr="000D0BD2" w:rsidRDefault="00530523" w:rsidP="006723BE">
            <w:pPr>
              <w:pStyle w:val="rowtabella0"/>
              <w:jc w:val="center"/>
              <w:rPr>
                <w:color w:val="002060"/>
              </w:rPr>
            </w:pPr>
            <w:r w:rsidRPr="000D0BD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700E6"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A36F3" w14:textId="77777777" w:rsidR="00530523" w:rsidRPr="000D0BD2" w:rsidRDefault="00530523" w:rsidP="006723BE">
            <w:pPr>
              <w:pStyle w:val="rowtabella0"/>
              <w:jc w:val="center"/>
              <w:rPr>
                <w:color w:val="002060"/>
              </w:rPr>
            </w:pPr>
            <w:r w:rsidRPr="000D0BD2">
              <w:rPr>
                <w:color w:val="002060"/>
              </w:rPr>
              <w:t>0</w:t>
            </w:r>
          </w:p>
        </w:tc>
      </w:tr>
      <w:tr w:rsidR="00530523" w:rsidRPr="000D0BD2" w14:paraId="3B5CD24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902C5" w14:textId="77777777" w:rsidR="00530523" w:rsidRPr="000D0BD2" w:rsidRDefault="00530523" w:rsidP="006723BE">
            <w:pPr>
              <w:pStyle w:val="rowtabella0"/>
              <w:rPr>
                <w:color w:val="002060"/>
              </w:rPr>
            </w:pPr>
            <w:r w:rsidRPr="000D0BD2">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C22FE"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6BE6"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39AF"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D466"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477C"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58C1" w14:textId="77777777" w:rsidR="00530523" w:rsidRPr="000D0BD2" w:rsidRDefault="00530523" w:rsidP="006723BE">
            <w:pPr>
              <w:pStyle w:val="rowtabella0"/>
              <w:jc w:val="center"/>
              <w:rPr>
                <w:color w:val="002060"/>
              </w:rPr>
            </w:pPr>
            <w:r w:rsidRPr="000D0BD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D5EE" w14:textId="77777777" w:rsidR="00530523" w:rsidRPr="000D0BD2" w:rsidRDefault="00530523" w:rsidP="006723BE">
            <w:pPr>
              <w:pStyle w:val="rowtabella0"/>
              <w:jc w:val="center"/>
              <w:rPr>
                <w:color w:val="002060"/>
              </w:rPr>
            </w:pPr>
            <w:r w:rsidRPr="000D0BD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E1EE"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3276" w14:textId="77777777" w:rsidR="00530523" w:rsidRPr="000D0BD2" w:rsidRDefault="00530523" w:rsidP="006723BE">
            <w:pPr>
              <w:pStyle w:val="rowtabella0"/>
              <w:jc w:val="center"/>
              <w:rPr>
                <w:color w:val="002060"/>
              </w:rPr>
            </w:pPr>
            <w:r w:rsidRPr="000D0BD2">
              <w:rPr>
                <w:color w:val="002060"/>
              </w:rPr>
              <w:t>0</w:t>
            </w:r>
          </w:p>
        </w:tc>
      </w:tr>
      <w:tr w:rsidR="00530523" w:rsidRPr="000D0BD2" w14:paraId="3B52CF9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AC4FA" w14:textId="77777777" w:rsidR="00530523" w:rsidRPr="000D0BD2" w:rsidRDefault="00530523" w:rsidP="006723BE">
            <w:pPr>
              <w:pStyle w:val="rowtabella0"/>
              <w:rPr>
                <w:color w:val="002060"/>
              </w:rPr>
            </w:pPr>
            <w:r w:rsidRPr="000D0BD2">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A1F6"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06A7"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F58E"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2DF7"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2D6E"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A07E" w14:textId="77777777" w:rsidR="00530523" w:rsidRPr="000D0BD2" w:rsidRDefault="00530523" w:rsidP="006723BE">
            <w:pPr>
              <w:pStyle w:val="rowtabella0"/>
              <w:jc w:val="center"/>
              <w:rPr>
                <w:color w:val="002060"/>
              </w:rPr>
            </w:pPr>
            <w:r w:rsidRPr="000D0BD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B8D9" w14:textId="77777777" w:rsidR="00530523" w:rsidRPr="000D0BD2" w:rsidRDefault="00530523" w:rsidP="006723BE">
            <w:pPr>
              <w:pStyle w:val="rowtabella0"/>
              <w:jc w:val="center"/>
              <w:rPr>
                <w:color w:val="002060"/>
              </w:rPr>
            </w:pPr>
            <w:r w:rsidRPr="000D0BD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23B7"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F6E0" w14:textId="77777777" w:rsidR="00530523" w:rsidRPr="000D0BD2" w:rsidRDefault="00530523" w:rsidP="006723BE">
            <w:pPr>
              <w:pStyle w:val="rowtabella0"/>
              <w:jc w:val="center"/>
              <w:rPr>
                <w:color w:val="002060"/>
              </w:rPr>
            </w:pPr>
            <w:r w:rsidRPr="000D0BD2">
              <w:rPr>
                <w:color w:val="002060"/>
              </w:rPr>
              <w:t>0</w:t>
            </w:r>
          </w:p>
        </w:tc>
      </w:tr>
      <w:tr w:rsidR="00530523" w:rsidRPr="000D0BD2" w14:paraId="2BBCDBD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269A8" w14:textId="77777777" w:rsidR="00530523" w:rsidRPr="000D0BD2" w:rsidRDefault="00530523" w:rsidP="006723BE">
            <w:pPr>
              <w:pStyle w:val="rowtabella0"/>
              <w:rPr>
                <w:color w:val="002060"/>
              </w:rPr>
            </w:pPr>
            <w:r w:rsidRPr="000D0BD2">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4CC3"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C310"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CF7B4"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ABC1"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CC39"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A0FE" w14:textId="77777777" w:rsidR="00530523" w:rsidRPr="000D0BD2" w:rsidRDefault="00530523" w:rsidP="006723BE">
            <w:pPr>
              <w:pStyle w:val="rowtabella0"/>
              <w:jc w:val="center"/>
              <w:rPr>
                <w:color w:val="002060"/>
              </w:rPr>
            </w:pPr>
            <w:r w:rsidRPr="000D0BD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F488" w14:textId="77777777" w:rsidR="00530523" w:rsidRPr="000D0BD2" w:rsidRDefault="00530523" w:rsidP="006723BE">
            <w:pPr>
              <w:pStyle w:val="rowtabella0"/>
              <w:jc w:val="center"/>
              <w:rPr>
                <w:color w:val="002060"/>
              </w:rPr>
            </w:pPr>
            <w:r w:rsidRPr="000D0BD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F173" w14:textId="77777777" w:rsidR="00530523" w:rsidRPr="000D0BD2" w:rsidRDefault="00530523" w:rsidP="006723BE">
            <w:pPr>
              <w:pStyle w:val="rowtabella0"/>
              <w:jc w:val="center"/>
              <w:rPr>
                <w:color w:val="002060"/>
              </w:rPr>
            </w:pPr>
            <w:r w:rsidRPr="000D0BD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C622" w14:textId="77777777" w:rsidR="00530523" w:rsidRPr="000D0BD2" w:rsidRDefault="00530523" w:rsidP="006723BE">
            <w:pPr>
              <w:pStyle w:val="rowtabella0"/>
              <w:jc w:val="center"/>
              <w:rPr>
                <w:color w:val="002060"/>
              </w:rPr>
            </w:pPr>
            <w:r w:rsidRPr="000D0BD2">
              <w:rPr>
                <w:color w:val="002060"/>
              </w:rPr>
              <w:t>0</w:t>
            </w:r>
          </w:p>
        </w:tc>
      </w:tr>
      <w:tr w:rsidR="00530523" w:rsidRPr="000D0BD2" w14:paraId="6CE7B86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AD0FA" w14:textId="77777777" w:rsidR="00530523" w:rsidRPr="000D0BD2" w:rsidRDefault="00530523" w:rsidP="006723BE">
            <w:pPr>
              <w:pStyle w:val="rowtabella0"/>
              <w:rPr>
                <w:color w:val="002060"/>
              </w:rPr>
            </w:pPr>
            <w:r w:rsidRPr="000D0BD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FC2B0"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B8CD"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424E"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E55CB"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3413"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082F6" w14:textId="77777777" w:rsidR="00530523" w:rsidRPr="000D0BD2" w:rsidRDefault="00530523" w:rsidP="006723BE">
            <w:pPr>
              <w:pStyle w:val="rowtabella0"/>
              <w:jc w:val="center"/>
              <w:rPr>
                <w:color w:val="002060"/>
              </w:rPr>
            </w:pPr>
            <w:r w:rsidRPr="000D0B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EAD7" w14:textId="77777777" w:rsidR="00530523" w:rsidRPr="000D0BD2" w:rsidRDefault="00530523" w:rsidP="006723BE">
            <w:pPr>
              <w:pStyle w:val="rowtabella0"/>
              <w:jc w:val="center"/>
              <w:rPr>
                <w:color w:val="002060"/>
              </w:rPr>
            </w:pPr>
            <w:r w:rsidRPr="000D0BD2">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FAEC" w14:textId="77777777" w:rsidR="00530523" w:rsidRPr="000D0BD2" w:rsidRDefault="00530523" w:rsidP="006723BE">
            <w:pPr>
              <w:pStyle w:val="rowtabella0"/>
              <w:jc w:val="center"/>
              <w:rPr>
                <w:color w:val="002060"/>
              </w:rPr>
            </w:pPr>
            <w:r w:rsidRPr="000D0BD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E7C8" w14:textId="77777777" w:rsidR="00530523" w:rsidRPr="000D0BD2" w:rsidRDefault="00530523" w:rsidP="006723BE">
            <w:pPr>
              <w:pStyle w:val="rowtabella0"/>
              <w:jc w:val="center"/>
              <w:rPr>
                <w:color w:val="002060"/>
              </w:rPr>
            </w:pPr>
            <w:r w:rsidRPr="000D0BD2">
              <w:rPr>
                <w:color w:val="002060"/>
              </w:rPr>
              <w:t>1</w:t>
            </w:r>
          </w:p>
        </w:tc>
      </w:tr>
      <w:tr w:rsidR="00530523" w:rsidRPr="000D0BD2" w14:paraId="59505E7F"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A0B9B" w14:textId="77777777" w:rsidR="00530523" w:rsidRPr="000D0BD2" w:rsidRDefault="00530523" w:rsidP="006723BE">
            <w:pPr>
              <w:pStyle w:val="rowtabella0"/>
              <w:rPr>
                <w:color w:val="002060"/>
                <w:lang w:val="es-ES"/>
              </w:rPr>
            </w:pPr>
            <w:r w:rsidRPr="000D0BD2">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BF82D"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9909"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BB13"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08DD0"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D2A19"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CA23"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B7E60"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04D1"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7488" w14:textId="77777777" w:rsidR="00530523" w:rsidRPr="000D0BD2" w:rsidRDefault="00530523" w:rsidP="006723BE">
            <w:pPr>
              <w:pStyle w:val="rowtabella0"/>
              <w:jc w:val="center"/>
              <w:rPr>
                <w:color w:val="002060"/>
              </w:rPr>
            </w:pPr>
            <w:r w:rsidRPr="000D0BD2">
              <w:rPr>
                <w:color w:val="002060"/>
              </w:rPr>
              <w:t>0</w:t>
            </w:r>
          </w:p>
        </w:tc>
      </w:tr>
    </w:tbl>
    <w:p w14:paraId="7B4606D9" w14:textId="77777777" w:rsidR="00530523" w:rsidRPr="000D0BD2" w:rsidRDefault="00530523" w:rsidP="00530523">
      <w:pPr>
        <w:pStyle w:val="breakline"/>
        <w:rPr>
          <w:rFonts w:eastAsiaTheme="minorEastAsia"/>
          <w:color w:val="002060"/>
        </w:rPr>
      </w:pPr>
    </w:p>
    <w:p w14:paraId="4881B56F" w14:textId="77777777" w:rsidR="00530523" w:rsidRPr="000D0BD2" w:rsidRDefault="00530523" w:rsidP="00530523">
      <w:pPr>
        <w:pStyle w:val="breakline"/>
        <w:rPr>
          <w:color w:val="002060"/>
        </w:rPr>
      </w:pPr>
    </w:p>
    <w:p w14:paraId="331A2DE1" w14:textId="77777777" w:rsidR="00530523" w:rsidRPr="000D0BD2" w:rsidRDefault="00530523" w:rsidP="00530523">
      <w:pPr>
        <w:pStyle w:val="sottotitolocampionato10"/>
        <w:rPr>
          <w:color w:val="002060"/>
        </w:rPr>
      </w:pPr>
      <w:r w:rsidRPr="000D0BD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7A423337"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EE051" w14:textId="77777777" w:rsidR="00530523" w:rsidRPr="000D0BD2" w:rsidRDefault="00530523" w:rsidP="006723BE">
            <w:pPr>
              <w:pStyle w:val="headertabella0"/>
              <w:rPr>
                <w:color w:val="002060"/>
              </w:rPr>
            </w:pPr>
            <w:r w:rsidRPr="000D0BD2">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03327"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7540F"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084B6"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01BF8"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E01D7"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95B9D"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6CF4"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C9B17"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6A203" w14:textId="77777777" w:rsidR="00530523" w:rsidRPr="000D0BD2" w:rsidRDefault="00530523" w:rsidP="006723BE">
            <w:pPr>
              <w:pStyle w:val="headertabella0"/>
              <w:rPr>
                <w:color w:val="002060"/>
              </w:rPr>
            </w:pPr>
            <w:r w:rsidRPr="000D0BD2">
              <w:rPr>
                <w:color w:val="002060"/>
              </w:rPr>
              <w:t>PE</w:t>
            </w:r>
          </w:p>
        </w:tc>
      </w:tr>
      <w:tr w:rsidR="00530523" w:rsidRPr="000D0BD2" w14:paraId="08979A26"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B3B4EC" w14:textId="77777777" w:rsidR="00530523" w:rsidRPr="000D0BD2" w:rsidRDefault="00530523" w:rsidP="006723BE">
            <w:pPr>
              <w:pStyle w:val="rowtabella0"/>
              <w:rPr>
                <w:color w:val="002060"/>
              </w:rPr>
            </w:pPr>
            <w:r w:rsidRPr="000D0BD2">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A9F7" w14:textId="77777777" w:rsidR="00530523" w:rsidRPr="000D0BD2" w:rsidRDefault="00530523" w:rsidP="006723BE">
            <w:pPr>
              <w:pStyle w:val="rowtabella0"/>
              <w:jc w:val="center"/>
              <w:rPr>
                <w:color w:val="002060"/>
              </w:rPr>
            </w:pPr>
            <w:r w:rsidRPr="000D0BD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0F3E"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A54D"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04FDD"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C9C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6766" w14:textId="77777777" w:rsidR="00530523" w:rsidRPr="000D0BD2" w:rsidRDefault="00530523" w:rsidP="006723BE">
            <w:pPr>
              <w:pStyle w:val="rowtabella0"/>
              <w:jc w:val="center"/>
              <w:rPr>
                <w:color w:val="002060"/>
              </w:rPr>
            </w:pPr>
            <w:r w:rsidRPr="000D0BD2">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4B649" w14:textId="77777777" w:rsidR="00530523" w:rsidRPr="000D0BD2" w:rsidRDefault="00530523" w:rsidP="006723BE">
            <w:pPr>
              <w:pStyle w:val="rowtabella0"/>
              <w:jc w:val="center"/>
              <w:rPr>
                <w:color w:val="002060"/>
              </w:rPr>
            </w:pPr>
            <w:r w:rsidRPr="000D0BD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B64F" w14:textId="77777777" w:rsidR="00530523" w:rsidRPr="000D0BD2" w:rsidRDefault="00530523" w:rsidP="006723BE">
            <w:pPr>
              <w:pStyle w:val="rowtabella0"/>
              <w:jc w:val="center"/>
              <w:rPr>
                <w:color w:val="002060"/>
              </w:rPr>
            </w:pPr>
            <w:r w:rsidRPr="000D0BD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B97C" w14:textId="77777777" w:rsidR="00530523" w:rsidRPr="000D0BD2" w:rsidRDefault="00530523" w:rsidP="006723BE">
            <w:pPr>
              <w:pStyle w:val="rowtabella0"/>
              <w:jc w:val="center"/>
              <w:rPr>
                <w:color w:val="002060"/>
              </w:rPr>
            </w:pPr>
            <w:r w:rsidRPr="000D0BD2">
              <w:rPr>
                <w:color w:val="002060"/>
              </w:rPr>
              <w:t>0</w:t>
            </w:r>
          </w:p>
        </w:tc>
      </w:tr>
      <w:tr w:rsidR="00530523" w:rsidRPr="000D0BD2" w14:paraId="4844384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15DF3" w14:textId="77777777" w:rsidR="00530523" w:rsidRPr="000D0BD2" w:rsidRDefault="00530523" w:rsidP="006723BE">
            <w:pPr>
              <w:pStyle w:val="rowtabella0"/>
              <w:rPr>
                <w:color w:val="002060"/>
              </w:rPr>
            </w:pPr>
            <w:r w:rsidRPr="000D0BD2">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0B52" w14:textId="77777777" w:rsidR="00530523" w:rsidRPr="000D0BD2" w:rsidRDefault="00530523" w:rsidP="006723BE">
            <w:pPr>
              <w:pStyle w:val="rowtabella0"/>
              <w:jc w:val="center"/>
              <w:rPr>
                <w:color w:val="002060"/>
              </w:rPr>
            </w:pPr>
            <w:r w:rsidRPr="000D0B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0CAE"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120D" w14:textId="77777777" w:rsidR="00530523" w:rsidRPr="000D0BD2" w:rsidRDefault="00530523" w:rsidP="006723BE">
            <w:pPr>
              <w:pStyle w:val="rowtabella0"/>
              <w:jc w:val="center"/>
              <w:rPr>
                <w:color w:val="002060"/>
              </w:rPr>
            </w:pPr>
            <w:r w:rsidRPr="000D0B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6851"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E556"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DC1A" w14:textId="77777777" w:rsidR="00530523" w:rsidRPr="000D0BD2" w:rsidRDefault="00530523" w:rsidP="006723BE">
            <w:pPr>
              <w:pStyle w:val="rowtabella0"/>
              <w:jc w:val="center"/>
              <w:rPr>
                <w:color w:val="002060"/>
              </w:rPr>
            </w:pPr>
            <w:r w:rsidRPr="000D0BD2">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8C56" w14:textId="77777777" w:rsidR="00530523" w:rsidRPr="000D0BD2" w:rsidRDefault="00530523" w:rsidP="006723BE">
            <w:pPr>
              <w:pStyle w:val="rowtabella0"/>
              <w:jc w:val="center"/>
              <w:rPr>
                <w:color w:val="002060"/>
              </w:rPr>
            </w:pPr>
            <w:r w:rsidRPr="000D0BD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B69B" w14:textId="77777777" w:rsidR="00530523" w:rsidRPr="000D0BD2" w:rsidRDefault="00530523" w:rsidP="006723BE">
            <w:pPr>
              <w:pStyle w:val="rowtabella0"/>
              <w:jc w:val="center"/>
              <w:rPr>
                <w:color w:val="002060"/>
              </w:rPr>
            </w:pPr>
            <w:r w:rsidRPr="000D0B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195A" w14:textId="77777777" w:rsidR="00530523" w:rsidRPr="000D0BD2" w:rsidRDefault="00530523" w:rsidP="006723BE">
            <w:pPr>
              <w:pStyle w:val="rowtabella0"/>
              <w:jc w:val="center"/>
              <w:rPr>
                <w:color w:val="002060"/>
              </w:rPr>
            </w:pPr>
            <w:r w:rsidRPr="000D0BD2">
              <w:rPr>
                <w:color w:val="002060"/>
              </w:rPr>
              <w:t>0</w:t>
            </w:r>
          </w:p>
        </w:tc>
      </w:tr>
      <w:tr w:rsidR="00530523" w:rsidRPr="000D0BD2" w14:paraId="73EEBA9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010E6" w14:textId="77777777" w:rsidR="00530523" w:rsidRPr="000D0BD2" w:rsidRDefault="00530523" w:rsidP="006723BE">
            <w:pPr>
              <w:pStyle w:val="rowtabella0"/>
              <w:rPr>
                <w:color w:val="002060"/>
              </w:rPr>
            </w:pPr>
            <w:r w:rsidRPr="000D0BD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4A3A" w14:textId="77777777" w:rsidR="00530523" w:rsidRPr="000D0BD2" w:rsidRDefault="00530523" w:rsidP="006723BE">
            <w:pPr>
              <w:pStyle w:val="rowtabella0"/>
              <w:jc w:val="center"/>
              <w:rPr>
                <w:color w:val="002060"/>
              </w:rPr>
            </w:pPr>
            <w:r w:rsidRPr="000D0BD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D8AE1"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C496"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893A"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74FF"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94F4D" w14:textId="77777777" w:rsidR="00530523" w:rsidRPr="000D0BD2" w:rsidRDefault="00530523" w:rsidP="006723BE">
            <w:pPr>
              <w:pStyle w:val="rowtabella0"/>
              <w:jc w:val="center"/>
              <w:rPr>
                <w:color w:val="002060"/>
              </w:rPr>
            </w:pPr>
            <w:r w:rsidRPr="000D0BD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0FC5" w14:textId="77777777" w:rsidR="00530523" w:rsidRPr="000D0BD2" w:rsidRDefault="00530523" w:rsidP="006723BE">
            <w:pPr>
              <w:pStyle w:val="rowtabella0"/>
              <w:jc w:val="center"/>
              <w:rPr>
                <w:color w:val="002060"/>
              </w:rPr>
            </w:pPr>
            <w:r w:rsidRPr="000D0BD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C765"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72477" w14:textId="77777777" w:rsidR="00530523" w:rsidRPr="000D0BD2" w:rsidRDefault="00530523" w:rsidP="006723BE">
            <w:pPr>
              <w:pStyle w:val="rowtabella0"/>
              <w:jc w:val="center"/>
              <w:rPr>
                <w:color w:val="002060"/>
              </w:rPr>
            </w:pPr>
            <w:r w:rsidRPr="000D0BD2">
              <w:rPr>
                <w:color w:val="002060"/>
              </w:rPr>
              <w:t>0</w:t>
            </w:r>
          </w:p>
        </w:tc>
      </w:tr>
      <w:tr w:rsidR="00530523" w:rsidRPr="000D0BD2" w14:paraId="12A5686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989D4" w14:textId="77777777" w:rsidR="00530523" w:rsidRPr="000D0BD2" w:rsidRDefault="00530523" w:rsidP="006723BE">
            <w:pPr>
              <w:pStyle w:val="rowtabella0"/>
              <w:rPr>
                <w:color w:val="002060"/>
              </w:rPr>
            </w:pPr>
            <w:r w:rsidRPr="000D0BD2">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426F" w14:textId="77777777" w:rsidR="00530523" w:rsidRPr="000D0BD2" w:rsidRDefault="00530523" w:rsidP="006723BE">
            <w:pPr>
              <w:pStyle w:val="rowtabella0"/>
              <w:jc w:val="center"/>
              <w:rPr>
                <w:color w:val="002060"/>
              </w:rPr>
            </w:pPr>
            <w:r w:rsidRPr="000D0BD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93E9"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2796"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8C72"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BB11"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6A39" w14:textId="77777777" w:rsidR="00530523" w:rsidRPr="000D0BD2" w:rsidRDefault="00530523" w:rsidP="006723BE">
            <w:pPr>
              <w:pStyle w:val="rowtabella0"/>
              <w:jc w:val="center"/>
              <w:rPr>
                <w:color w:val="002060"/>
              </w:rPr>
            </w:pPr>
            <w:r w:rsidRPr="000D0BD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CC786" w14:textId="77777777" w:rsidR="00530523" w:rsidRPr="000D0BD2" w:rsidRDefault="00530523" w:rsidP="006723BE">
            <w:pPr>
              <w:pStyle w:val="rowtabella0"/>
              <w:jc w:val="center"/>
              <w:rPr>
                <w:color w:val="002060"/>
              </w:rPr>
            </w:pPr>
            <w:r w:rsidRPr="000D0BD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5013"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FAE10" w14:textId="77777777" w:rsidR="00530523" w:rsidRPr="000D0BD2" w:rsidRDefault="00530523" w:rsidP="006723BE">
            <w:pPr>
              <w:pStyle w:val="rowtabella0"/>
              <w:jc w:val="center"/>
              <w:rPr>
                <w:color w:val="002060"/>
              </w:rPr>
            </w:pPr>
            <w:r w:rsidRPr="000D0BD2">
              <w:rPr>
                <w:color w:val="002060"/>
              </w:rPr>
              <w:t>0</w:t>
            </w:r>
          </w:p>
        </w:tc>
      </w:tr>
      <w:tr w:rsidR="00530523" w:rsidRPr="000D0BD2" w14:paraId="1B64BC5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2903A" w14:textId="77777777" w:rsidR="00530523" w:rsidRPr="000D0BD2" w:rsidRDefault="00530523" w:rsidP="006723BE">
            <w:pPr>
              <w:pStyle w:val="rowtabella0"/>
              <w:rPr>
                <w:color w:val="002060"/>
              </w:rPr>
            </w:pPr>
            <w:r w:rsidRPr="000D0BD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40158"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8BF8"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A4CE"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221D"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6A3F9"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87F6" w14:textId="77777777" w:rsidR="00530523" w:rsidRPr="000D0BD2" w:rsidRDefault="00530523" w:rsidP="006723BE">
            <w:pPr>
              <w:pStyle w:val="rowtabella0"/>
              <w:jc w:val="center"/>
              <w:rPr>
                <w:color w:val="002060"/>
              </w:rPr>
            </w:pPr>
            <w:r w:rsidRPr="000D0BD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AFA0" w14:textId="77777777" w:rsidR="00530523" w:rsidRPr="000D0BD2" w:rsidRDefault="00530523" w:rsidP="006723BE">
            <w:pPr>
              <w:pStyle w:val="rowtabella0"/>
              <w:jc w:val="center"/>
              <w:rPr>
                <w:color w:val="002060"/>
              </w:rPr>
            </w:pPr>
            <w:r w:rsidRPr="000D0BD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5CFF" w14:textId="77777777" w:rsidR="00530523" w:rsidRPr="000D0BD2" w:rsidRDefault="00530523" w:rsidP="006723BE">
            <w:pPr>
              <w:pStyle w:val="rowtabella0"/>
              <w:jc w:val="center"/>
              <w:rPr>
                <w:color w:val="002060"/>
              </w:rPr>
            </w:pPr>
            <w:r w:rsidRPr="000D0BD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949A" w14:textId="77777777" w:rsidR="00530523" w:rsidRPr="000D0BD2" w:rsidRDefault="00530523" w:rsidP="006723BE">
            <w:pPr>
              <w:pStyle w:val="rowtabella0"/>
              <w:jc w:val="center"/>
              <w:rPr>
                <w:color w:val="002060"/>
              </w:rPr>
            </w:pPr>
            <w:r w:rsidRPr="000D0BD2">
              <w:rPr>
                <w:color w:val="002060"/>
              </w:rPr>
              <w:t>0</w:t>
            </w:r>
          </w:p>
        </w:tc>
      </w:tr>
      <w:tr w:rsidR="00530523" w:rsidRPr="000D0BD2" w14:paraId="075620E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A8B76" w14:textId="77777777" w:rsidR="00530523" w:rsidRPr="000D0BD2" w:rsidRDefault="00530523" w:rsidP="006723BE">
            <w:pPr>
              <w:pStyle w:val="rowtabella0"/>
              <w:rPr>
                <w:color w:val="002060"/>
              </w:rPr>
            </w:pPr>
            <w:r w:rsidRPr="000D0BD2">
              <w:rPr>
                <w:color w:val="002060"/>
              </w:rPr>
              <w:t xml:space="preserve">A.S.D. CALCIO </w:t>
            </w:r>
            <w:proofErr w:type="gramStart"/>
            <w:r w:rsidRPr="000D0BD2">
              <w:rPr>
                <w:color w:val="002060"/>
              </w:rPr>
              <w:t>S.ELPIDIO</w:t>
            </w:r>
            <w:proofErr w:type="gramEnd"/>
            <w:r w:rsidRPr="000D0BD2">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DB45" w14:textId="77777777" w:rsidR="00530523" w:rsidRPr="000D0BD2" w:rsidRDefault="00530523" w:rsidP="006723BE">
            <w:pPr>
              <w:pStyle w:val="rowtabella0"/>
              <w:jc w:val="center"/>
              <w:rPr>
                <w:color w:val="002060"/>
              </w:rPr>
            </w:pPr>
            <w:r w:rsidRPr="000D0BD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E91E"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808D4"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7A30"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8716"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63661" w14:textId="77777777" w:rsidR="00530523" w:rsidRPr="000D0BD2" w:rsidRDefault="00530523" w:rsidP="006723BE">
            <w:pPr>
              <w:pStyle w:val="rowtabella0"/>
              <w:jc w:val="center"/>
              <w:rPr>
                <w:color w:val="002060"/>
              </w:rPr>
            </w:pPr>
            <w:r w:rsidRPr="000D0BD2">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E37C" w14:textId="77777777" w:rsidR="00530523" w:rsidRPr="000D0BD2" w:rsidRDefault="00530523" w:rsidP="006723BE">
            <w:pPr>
              <w:pStyle w:val="rowtabella0"/>
              <w:jc w:val="center"/>
              <w:rPr>
                <w:color w:val="002060"/>
              </w:rPr>
            </w:pPr>
            <w:r w:rsidRPr="000D0BD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3C106" w14:textId="77777777" w:rsidR="00530523" w:rsidRPr="000D0BD2" w:rsidRDefault="00530523" w:rsidP="006723BE">
            <w:pPr>
              <w:pStyle w:val="rowtabella0"/>
              <w:jc w:val="center"/>
              <w:rPr>
                <w:color w:val="002060"/>
              </w:rPr>
            </w:pPr>
            <w:r w:rsidRPr="000D0BD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C6C4" w14:textId="77777777" w:rsidR="00530523" w:rsidRPr="000D0BD2" w:rsidRDefault="00530523" w:rsidP="006723BE">
            <w:pPr>
              <w:pStyle w:val="rowtabella0"/>
              <w:jc w:val="center"/>
              <w:rPr>
                <w:color w:val="002060"/>
              </w:rPr>
            </w:pPr>
            <w:r w:rsidRPr="000D0BD2">
              <w:rPr>
                <w:color w:val="002060"/>
              </w:rPr>
              <w:t>0</w:t>
            </w:r>
          </w:p>
        </w:tc>
      </w:tr>
      <w:tr w:rsidR="00530523" w:rsidRPr="000D0BD2" w14:paraId="1396C98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8ED47" w14:textId="77777777" w:rsidR="00530523" w:rsidRPr="000D0BD2" w:rsidRDefault="00530523" w:rsidP="006723BE">
            <w:pPr>
              <w:pStyle w:val="rowtabella0"/>
              <w:rPr>
                <w:color w:val="002060"/>
              </w:rPr>
            </w:pPr>
            <w:r w:rsidRPr="000D0BD2">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687A" w14:textId="77777777" w:rsidR="00530523" w:rsidRPr="000D0BD2" w:rsidRDefault="00530523" w:rsidP="006723BE">
            <w:pPr>
              <w:pStyle w:val="rowtabella0"/>
              <w:jc w:val="center"/>
              <w:rPr>
                <w:color w:val="002060"/>
              </w:rPr>
            </w:pPr>
            <w:r w:rsidRPr="000D0BD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BE630"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9F6C"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BFF0"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1B87"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ECC81" w14:textId="77777777" w:rsidR="00530523" w:rsidRPr="000D0BD2" w:rsidRDefault="00530523" w:rsidP="006723BE">
            <w:pPr>
              <w:pStyle w:val="rowtabella0"/>
              <w:jc w:val="center"/>
              <w:rPr>
                <w:color w:val="002060"/>
              </w:rPr>
            </w:pPr>
            <w:r w:rsidRPr="000D0BD2">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4F20" w14:textId="77777777" w:rsidR="00530523" w:rsidRPr="000D0BD2" w:rsidRDefault="00530523" w:rsidP="006723BE">
            <w:pPr>
              <w:pStyle w:val="rowtabella0"/>
              <w:jc w:val="center"/>
              <w:rPr>
                <w:color w:val="002060"/>
              </w:rPr>
            </w:pPr>
            <w:r w:rsidRPr="000D0BD2">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05C6F"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F80C" w14:textId="77777777" w:rsidR="00530523" w:rsidRPr="000D0BD2" w:rsidRDefault="00530523" w:rsidP="006723BE">
            <w:pPr>
              <w:pStyle w:val="rowtabella0"/>
              <w:jc w:val="center"/>
              <w:rPr>
                <w:color w:val="002060"/>
              </w:rPr>
            </w:pPr>
            <w:r w:rsidRPr="000D0BD2">
              <w:rPr>
                <w:color w:val="002060"/>
              </w:rPr>
              <w:t>0</w:t>
            </w:r>
          </w:p>
        </w:tc>
      </w:tr>
      <w:tr w:rsidR="00530523" w:rsidRPr="000D0BD2" w14:paraId="61BD938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D88D3" w14:textId="77777777" w:rsidR="00530523" w:rsidRPr="000D0BD2" w:rsidRDefault="00530523" w:rsidP="006723BE">
            <w:pPr>
              <w:pStyle w:val="rowtabella0"/>
              <w:rPr>
                <w:color w:val="002060"/>
              </w:rPr>
            </w:pPr>
            <w:r w:rsidRPr="000D0BD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BF25" w14:textId="77777777" w:rsidR="00530523" w:rsidRPr="000D0BD2" w:rsidRDefault="00530523" w:rsidP="006723BE">
            <w:pPr>
              <w:pStyle w:val="rowtabella0"/>
              <w:jc w:val="center"/>
              <w:rPr>
                <w:color w:val="002060"/>
              </w:rPr>
            </w:pPr>
            <w:r w:rsidRPr="000D0B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ECFE"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3C488"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83C7"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73220"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BE61" w14:textId="77777777" w:rsidR="00530523" w:rsidRPr="000D0BD2" w:rsidRDefault="00530523" w:rsidP="006723BE">
            <w:pPr>
              <w:pStyle w:val="rowtabella0"/>
              <w:jc w:val="center"/>
              <w:rPr>
                <w:color w:val="002060"/>
              </w:rPr>
            </w:pPr>
            <w:r w:rsidRPr="000D0BD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7764" w14:textId="77777777" w:rsidR="00530523" w:rsidRPr="000D0BD2" w:rsidRDefault="00530523" w:rsidP="006723BE">
            <w:pPr>
              <w:pStyle w:val="rowtabella0"/>
              <w:jc w:val="center"/>
              <w:rPr>
                <w:color w:val="002060"/>
              </w:rPr>
            </w:pPr>
            <w:r w:rsidRPr="000D0BD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FD64"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9270" w14:textId="77777777" w:rsidR="00530523" w:rsidRPr="000D0BD2" w:rsidRDefault="00530523" w:rsidP="006723BE">
            <w:pPr>
              <w:pStyle w:val="rowtabella0"/>
              <w:jc w:val="center"/>
              <w:rPr>
                <w:color w:val="002060"/>
              </w:rPr>
            </w:pPr>
            <w:r w:rsidRPr="000D0BD2">
              <w:rPr>
                <w:color w:val="002060"/>
              </w:rPr>
              <w:t>0</w:t>
            </w:r>
          </w:p>
        </w:tc>
      </w:tr>
      <w:tr w:rsidR="00530523" w:rsidRPr="000D0BD2" w14:paraId="7653200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073E9" w14:textId="77777777" w:rsidR="00530523" w:rsidRPr="000D0BD2" w:rsidRDefault="00530523" w:rsidP="006723BE">
            <w:pPr>
              <w:pStyle w:val="rowtabella0"/>
              <w:rPr>
                <w:color w:val="002060"/>
              </w:rPr>
            </w:pPr>
            <w:r w:rsidRPr="000D0BD2">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B8664" w14:textId="77777777" w:rsidR="00530523" w:rsidRPr="000D0BD2" w:rsidRDefault="00530523" w:rsidP="006723BE">
            <w:pPr>
              <w:pStyle w:val="rowtabella0"/>
              <w:jc w:val="center"/>
              <w:rPr>
                <w:color w:val="002060"/>
              </w:rPr>
            </w:pPr>
            <w:r w:rsidRPr="000D0B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6E84"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F7CAC"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873C"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DDD6"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612A" w14:textId="77777777" w:rsidR="00530523" w:rsidRPr="000D0BD2" w:rsidRDefault="00530523" w:rsidP="006723BE">
            <w:pPr>
              <w:pStyle w:val="rowtabella0"/>
              <w:jc w:val="center"/>
              <w:rPr>
                <w:color w:val="002060"/>
              </w:rPr>
            </w:pPr>
            <w:r w:rsidRPr="000D0BD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5D00" w14:textId="77777777" w:rsidR="00530523" w:rsidRPr="000D0BD2" w:rsidRDefault="00530523" w:rsidP="006723BE">
            <w:pPr>
              <w:pStyle w:val="rowtabella0"/>
              <w:jc w:val="center"/>
              <w:rPr>
                <w:color w:val="002060"/>
              </w:rPr>
            </w:pPr>
            <w:r w:rsidRPr="000D0BD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B38D"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9E717" w14:textId="77777777" w:rsidR="00530523" w:rsidRPr="000D0BD2" w:rsidRDefault="00530523" w:rsidP="006723BE">
            <w:pPr>
              <w:pStyle w:val="rowtabella0"/>
              <w:jc w:val="center"/>
              <w:rPr>
                <w:color w:val="002060"/>
              </w:rPr>
            </w:pPr>
            <w:r w:rsidRPr="000D0BD2">
              <w:rPr>
                <w:color w:val="002060"/>
              </w:rPr>
              <w:t>0</w:t>
            </w:r>
          </w:p>
        </w:tc>
      </w:tr>
      <w:tr w:rsidR="00530523" w:rsidRPr="000D0BD2" w14:paraId="04B3AED2"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112CC" w14:textId="77777777" w:rsidR="00530523" w:rsidRPr="000D0BD2" w:rsidRDefault="00530523" w:rsidP="006723BE">
            <w:pPr>
              <w:pStyle w:val="rowtabella0"/>
              <w:rPr>
                <w:color w:val="002060"/>
                <w:lang w:val="es-ES"/>
              </w:rPr>
            </w:pPr>
            <w:r w:rsidRPr="000D0BD2">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FCFE" w14:textId="77777777" w:rsidR="00530523" w:rsidRPr="000D0BD2" w:rsidRDefault="00530523" w:rsidP="006723BE">
            <w:pPr>
              <w:pStyle w:val="rowtabella0"/>
              <w:jc w:val="center"/>
              <w:rPr>
                <w:color w:val="002060"/>
              </w:rPr>
            </w:pPr>
            <w:r w:rsidRPr="000D0B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870DF"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D142"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BE4C"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43F9"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838C" w14:textId="77777777" w:rsidR="00530523" w:rsidRPr="000D0BD2" w:rsidRDefault="00530523" w:rsidP="006723BE">
            <w:pPr>
              <w:pStyle w:val="rowtabella0"/>
              <w:jc w:val="center"/>
              <w:rPr>
                <w:color w:val="002060"/>
              </w:rPr>
            </w:pPr>
            <w:r w:rsidRPr="000D0BD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4E67" w14:textId="77777777" w:rsidR="00530523" w:rsidRPr="000D0BD2" w:rsidRDefault="00530523" w:rsidP="006723BE">
            <w:pPr>
              <w:pStyle w:val="rowtabella0"/>
              <w:jc w:val="center"/>
              <w:rPr>
                <w:color w:val="002060"/>
              </w:rPr>
            </w:pPr>
            <w:r w:rsidRPr="000D0BD2">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9644"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882A" w14:textId="77777777" w:rsidR="00530523" w:rsidRPr="000D0BD2" w:rsidRDefault="00530523" w:rsidP="006723BE">
            <w:pPr>
              <w:pStyle w:val="rowtabella0"/>
              <w:jc w:val="center"/>
              <w:rPr>
                <w:color w:val="002060"/>
              </w:rPr>
            </w:pPr>
            <w:r w:rsidRPr="000D0BD2">
              <w:rPr>
                <w:color w:val="002060"/>
              </w:rPr>
              <w:t>0</w:t>
            </w:r>
          </w:p>
        </w:tc>
      </w:tr>
      <w:tr w:rsidR="00530523" w:rsidRPr="000D0BD2" w14:paraId="3E244CB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64FA1" w14:textId="77777777" w:rsidR="00530523" w:rsidRPr="000D0BD2" w:rsidRDefault="00530523" w:rsidP="006723BE">
            <w:pPr>
              <w:pStyle w:val="breakline"/>
              <w:rPr>
                <w:rFonts w:ascii="Arial" w:hAnsi="Arial" w:cs="Arial"/>
                <w:color w:val="002060"/>
              </w:rPr>
            </w:pPr>
            <w:r w:rsidRPr="000D0BD2">
              <w:rPr>
                <w:rFonts w:ascii="Arial" w:hAnsi="Arial" w:cs="Arial"/>
                <w:color w:val="002060"/>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CD2C"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EA39"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735B"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4646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D2819"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82F03" w14:textId="77777777" w:rsidR="00530523" w:rsidRPr="000D0BD2" w:rsidRDefault="00530523" w:rsidP="006723BE">
            <w:pPr>
              <w:pStyle w:val="rowtabella0"/>
              <w:jc w:val="center"/>
              <w:rPr>
                <w:color w:val="002060"/>
              </w:rPr>
            </w:pPr>
            <w:r w:rsidRPr="000D0BD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3719" w14:textId="77777777" w:rsidR="00530523" w:rsidRPr="000D0BD2" w:rsidRDefault="00530523" w:rsidP="006723BE">
            <w:pPr>
              <w:pStyle w:val="rowtabella0"/>
              <w:jc w:val="center"/>
              <w:rPr>
                <w:color w:val="002060"/>
              </w:rPr>
            </w:pPr>
            <w:r w:rsidRPr="000D0BD2">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659E" w14:textId="77777777" w:rsidR="00530523" w:rsidRPr="000D0BD2" w:rsidRDefault="00530523" w:rsidP="006723BE">
            <w:pPr>
              <w:pStyle w:val="rowtabella0"/>
              <w:jc w:val="center"/>
              <w:rPr>
                <w:color w:val="002060"/>
              </w:rPr>
            </w:pPr>
            <w:r w:rsidRPr="000D0B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D2654" w14:textId="77777777" w:rsidR="00530523" w:rsidRPr="000D0BD2" w:rsidRDefault="00530523" w:rsidP="006723BE">
            <w:pPr>
              <w:pStyle w:val="rowtabella0"/>
              <w:jc w:val="center"/>
              <w:rPr>
                <w:color w:val="002060"/>
              </w:rPr>
            </w:pPr>
            <w:r w:rsidRPr="000D0BD2">
              <w:rPr>
                <w:color w:val="002060"/>
              </w:rPr>
              <w:t>0</w:t>
            </w:r>
          </w:p>
        </w:tc>
      </w:tr>
      <w:tr w:rsidR="00530523" w:rsidRPr="000D0BD2" w14:paraId="1A7F805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0E1FA" w14:textId="77777777" w:rsidR="00530523" w:rsidRPr="000D0BD2" w:rsidRDefault="00530523" w:rsidP="006723BE">
            <w:pPr>
              <w:pStyle w:val="rowtabella0"/>
              <w:rPr>
                <w:color w:val="002060"/>
              </w:rPr>
            </w:pPr>
            <w:r w:rsidRPr="000D0BD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FC33"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1C32"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AB0A"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188A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6FC5"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0B122" w14:textId="77777777" w:rsidR="00530523" w:rsidRPr="000D0BD2" w:rsidRDefault="00530523" w:rsidP="006723BE">
            <w:pPr>
              <w:pStyle w:val="rowtabella0"/>
              <w:jc w:val="center"/>
              <w:rPr>
                <w:color w:val="002060"/>
              </w:rPr>
            </w:pPr>
            <w:r w:rsidRPr="000D0BD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33A7" w14:textId="77777777" w:rsidR="00530523" w:rsidRPr="000D0BD2" w:rsidRDefault="00530523" w:rsidP="006723BE">
            <w:pPr>
              <w:pStyle w:val="rowtabella0"/>
              <w:jc w:val="center"/>
              <w:rPr>
                <w:color w:val="002060"/>
              </w:rPr>
            </w:pPr>
            <w:r w:rsidRPr="000D0BD2">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6064" w14:textId="77777777" w:rsidR="00530523" w:rsidRPr="000D0BD2" w:rsidRDefault="00530523" w:rsidP="006723BE">
            <w:pPr>
              <w:pStyle w:val="rowtabella0"/>
              <w:jc w:val="center"/>
              <w:rPr>
                <w:color w:val="002060"/>
              </w:rPr>
            </w:pPr>
            <w:r w:rsidRPr="000D0BD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A42F" w14:textId="77777777" w:rsidR="00530523" w:rsidRPr="000D0BD2" w:rsidRDefault="00530523" w:rsidP="006723BE">
            <w:pPr>
              <w:pStyle w:val="rowtabella0"/>
              <w:jc w:val="center"/>
              <w:rPr>
                <w:color w:val="002060"/>
              </w:rPr>
            </w:pPr>
            <w:r w:rsidRPr="000D0BD2">
              <w:rPr>
                <w:color w:val="002060"/>
              </w:rPr>
              <w:t>0</w:t>
            </w:r>
          </w:p>
        </w:tc>
      </w:tr>
      <w:tr w:rsidR="00530523" w:rsidRPr="000D0BD2" w14:paraId="0AB81D74"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6B0DE1" w14:textId="77777777" w:rsidR="00530523" w:rsidRPr="000D0BD2" w:rsidRDefault="00530523" w:rsidP="006723BE">
            <w:pPr>
              <w:pStyle w:val="rowtabella0"/>
              <w:rPr>
                <w:color w:val="002060"/>
              </w:rPr>
            </w:pPr>
            <w:r w:rsidRPr="000D0BD2">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31C7"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6C3E"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7545"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9D61"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4664"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2DFD" w14:textId="77777777" w:rsidR="00530523" w:rsidRPr="000D0BD2" w:rsidRDefault="00530523" w:rsidP="006723BE">
            <w:pPr>
              <w:pStyle w:val="rowtabella0"/>
              <w:jc w:val="center"/>
              <w:rPr>
                <w:color w:val="002060"/>
              </w:rPr>
            </w:pPr>
            <w:r w:rsidRPr="000D0BD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1D92" w14:textId="77777777" w:rsidR="00530523" w:rsidRPr="000D0BD2" w:rsidRDefault="00530523" w:rsidP="006723BE">
            <w:pPr>
              <w:pStyle w:val="rowtabella0"/>
              <w:jc w:val="center"/>
              <w:rPr>
                <w:color w:val="002060"/>
              </w:rPr>
            </w:pPr>
            <w:r w:rsidRPr="000D0BD2">
              <w:rPr>
                <w:color w:val="002060"/>
              </w:rPr>
              <w:t>164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56200" w14:textId="77777777" w:rsidR="00530523" w:rsidRPr="000D0BD2" w:rsidRDefault="00530523" w:rsidP="006723BE">
            <w:pPr>
              <w:pStyle w:val="rowtabella0"/>
              <w:jc w:val="center"/>
              <w:rPr>
                <w:color w:val="002060"/>
              </w:rPr>
            </w:pPr>
            <w:r w:rsidRPr="000D0BD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6C7E" w14:textId="77777777" w:rsidR="00530523" w:rsidRPr="000D0BD2" w:rsidRDefault="00530523" w:rsidP="006723BE">
            <w:pPr>
              <w:pStyle w:val="rowtabella0"/>
              <w:jc w:val="center"/>
              <w:rPr>
                <w:color w:val="002060"/>
              </w:rPr>
            </w:pPr>
            <w:r w:rsidRPr="000D0BD2">
              <w:rPr>
                <w:color w:val="002060"/>
              </w:rPr>
              <w:t>0</w:t>
            </w:r>
          </w:p>
        </w:tc>
      </w:tr>
    </w:tbl>
    <w:p w14:paraId="544EB266" w14:textId="77777777" w:rsidR="00530523" w:rsidRPr="000D0BD2" w:rsidRDefault="00530523" w:rsidP="00530523">
      <w:pPr>
        <w:pStyle w:val="breakline"/>
        <w:rPr>
          <w:rFonts w:eastAsiaTheme="minorEastAsia"/>
          <w:color w:val="002060"/>
        </w:rPr>
      </w:pPr>
    </w:p>
    <w:p w14:paraId="6A1EC2ED" w14:textId="77777777" w:rsidR="00530523" w:rsidRPr="000D0BD2" w:rsidRDefault="00530523" w:rsidP="00530523">
      <w:pPr>
        <w:pStyle w:val="breakline"/>
        <w:rPr>
          <w:color w:val="002060"/>
        </w:rPr>
      </w:pPr>
    </w:p>
    <w:p w14:paraId="3928F010" w14:textId="77777777" w:rsidR="00530523" w:rsidRPr="000D0BD2" w:rsidRDefault="00530523" w:rsidP="00530523">
      <w:pPr>
        <w:pStyle w:val="sottotitolocampionato10"/>
        <w:rPr>
          <w:color w:val="002060"/>
        </w:rPr>
      </w:pPr>
      <w:r w:rsidRPr="000D0BD2">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45645AC7"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E7A37"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3791A"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9D4A7"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FEE54"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6AFF4"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9209F"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54CB3"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C602B"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23641"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80CEA" w14:textId="77777777" w:rsidR="00530523" w:rsidRPr="000D0BD2" w:rsidRDefault="00530523" w:rsidP="006723BE">
            <w:pPr>
              <w:pStyle w:val="headertabella0"/>
              <w:rPr>
                <w:color w:val="002060"/>
              </w:rPr>
            </w:pPr>
            <w:r w:rsidRPr="000D0BD2">
              <w:rPr>
                <w:color w:val="002060"/>
              </w:rPr>
              <w:t>PE</w:t>
            </w:r>
          </w:p>
        </w:tc>
      </w:tr>
      <w:tr w:rsidR="00530523" w:rsidRPr="000D0BD2" w14:paraId="09FD3FA4"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FB622E" w14:textId="77777777" w:rsidR="00530523" w:rsidRPr="000D0BD2" w:rsidRDefault="00530523" w:rsidP="006723BE">
            <w:pPr>
              <w:pStyle w:val="rowtabella0"/>
              <w:rPr>
                <w:color w:val="002060"/>
              </w:rPr>
            </w:pPr>
            <w:r w:rsidRPr="000D0BD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490B" w14:textId="77777777" w:rsidR="00530523" w:rsidRPr="000D0BD2" w:rsidRDefault="00530523" w:rsidP="006723BE">
            <w:pPr>
              <w:pStyle w:val="rowtabella0"/>
              <w:jc w:val="center"/>
              <w:rPr>
                <w:color w:val="002060"/>
              </w:rPr>
            </w:pPr>
            <w:r w:rsidRPr="000D0BD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E5A9"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8D37"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4488"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EF2B"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35B1" w14:textId="77777777" w:rsidR="00530523" w:rsidRPr="000D0BD2" w:rsidRDefault="00530523" w:rsidP="006723BE">
            <w:pPr>
              <w:pStyle w:val="rowtabella0"/>
              <w:jc w:val="center"/>
              <w:rPr>
                <w:color w:val="002060"/>
              </w:rPr>
            </w:pPr>
            <w:r w:rsidRPr="000D0BD2">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7E73" w14:textId="77777777" w:rsidR="00530523" w:rsidRPr="000D0BD2" w:rsidRDefault="00530523" w:rsidP="006723BE">
            <w:pPr>
              <w:pStyle w:val="rowtabella0"/>
              <w:jc w:val="center"/>
              <w:rPr>
                <w:color w:val="002060"/>
              </w:rPr>
            </w:pPr>
            <w:r w:rsidRPr="000D0BD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CFA2" w14:textId="77777777" w:rsidR="00530523" w:rsidRPr="000D0BD2" w:rsidRDefault="00530523" w:rsidP="006723BE">
            <w:pPr>
              <w:pStyle w:val="rowtabella0"/>
              <w:jc w:val="center"/>
              <w:rPr>
                <w:color w:val="002060"/>
              </w:rPr>
            </w:pPr>
            <w:r w:rsidRPr="000D0BD2">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2E3B" w14:textId="77777777" w:rsidR="00530523" w:rsidRPr="000D0BD2" w:rsidRDefault="00530523" w:rsidP="006723BE">
            <w:pPr>
              <w:pStyle w:val="rowtabella0"/>
              <w:jc w:val="center"/>
              <w:rPr>
                <w:color w:val="002060"/>
              </w:rPr>
            </w:pPr>
            <w:r w:rsidRPr="000D0BD2">
              <w:rPr>
                <w:color w:val="002060"/>
              </w:rPr>
              <w:t>0</w:t>
            </w:r>
          </w:p>
        </w:tc>
      </w:tr>
      <w:tr w:rsidR="00530523" w:rsidRPr="000D0BD2" w14:paraId="2B3EB52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F2A04" w14:textId="77777777" w:rsidR="00530523" w:rsidRPr="000D0BD2" w:rsidRDefault="00530523" w:rsidP="006723BE">
            <w:pPr>
              <w:pStyle w:val="rowtabella0"/>
              <w:rPr>
                <w:color w:val="002060"/>
              </w:rPr>
            </w:pPr>
            <w:r w:rsidRPr="000D0BD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BCD2" w14:textId="77777777" w:rsidR="00530523" w:rsidRPr="000D0BD2" w:rsidRDefault="00530523" w:rsidP="006723BE">
            <w:pPr>
              <w:pStyle w:val="rowtabella0"/>
              <w:jc w:val="center"/>
              <w:rPr>
                <w:color w:val="002060"/>
              </w:rPr>
            </w:pPr>
            <w:r w:rsidRPr="000D0B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B2E2"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65D6"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A57F"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E269"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4B7D9" w14:textId="77777777" w:rsidR="00530523" w:rsidRPr="000D0BD2" w:rsidRDefault="00530523" w:rsidP="006723BE">
            <w:pPr>
              <w:pStyle w:val="rowtabella0"/>
              <w:jc w:val="center"/>
              <w:rPr>
                <w:color w:val="002060"/>
              </w:rPr>
            </w:pPr>
            <w:r w:rsidRPr="000D0BD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FAA4" w14:textId="77777777" w:rsidR="00530523" w:rsidRPr="000D0BD2" w:rsidRDefault="00530523" w:rsidP="006723BE">
            <w:pPr>
              <w:pStyle w:val="rowtabella0"/>
              <w:jc w:val="center"/>
              <w:rPr>
                <w:color w:val="002060"/>
              </w:rPr>
            </w:pPr>
            <w:r w:rsidRPr="000D0B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53441" w14:textId="77777777" w:rsidR="00530523" w:rsidRPr="000D0BD2" w:rsidRDefault="00530523" w:rsidP="006723BE">
            <w:pPr>
              <w:pStyle w:val="rowtabella0"/>
              <w:jc w:val="center"/>
              <w:rPr>
                <w:color w:val="002060"/>
              </w:rPr>
            </w:pPr>
            <w:r w:rsidRPr="000D0B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70D0" w14:textId="77777777" w:rsidR="00530523" w:rsidRPr="000D0BD2" w:rsidRDefault="00530523" w:rsidP="006723BE">
            <w:pPr>
              <w:pStyle w:val="rowtabella0"/>
              <w:jc w:val="center"/>
              <w:rPr>
                <w:color w:val="002060"/>
              </w:rPr>
            </w:pPr>
            <w:r w:rsidRPr="000D0BD2">
              <w:rPr>
                <w:color w:val="002060"/>
              </w:rPr>
              <w:t>0</w:t>
            </w:r>
          </w:p>
        </w:tc>
      </w:tr>
      <w:tr w:rsidR="00530523" w:rsidRPr="000D0BD2" w14:paraId="10B08C4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9627B" w14:textId="77777777" w:rsidR="00530523" w:rsidRPr="000D0BD2" w:rsidRDefault="00530523" w:rsidP="006723BE">
            <w:pPr>
              <w:pStyle w:val="rowtabella0"/>
              <w:rPr>
                <w:color w:val="002060"/>
              </w:rPr>
            </w:pPr>
            <w:r w:rsidRPr="000D0BD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3C813" w14:textId="77777777" w:rsidR="00530523" w:rsidRPr="000D0BD2" w:rsidRDefault="00530523" w:rsidP="006723BE">
            <w:pPr>
              <w:pStyle w:val="rowtabella0"/>
              <w:jc w:val="center"/>
              <w:rPr>
                <w:color w:val="002060"/>
              </w:rPr>
            </w:pPr>
            <w:r w:rsidRPr="000D0B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4E00"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52AF"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C0A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B2ED7"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D117" w14:textId="77777777" w:rsidR="00530523" w:rsidRPr="000D0BD2" w:rsidRDefault="00530523" w:rsidP="006723BE">
            <w:pPr>
              <w:pStyle w:val="rowtabella0"/>
              <w:jc w:val="center"/>
              <w:rPr>
                <w:color w:val="002060"/>
              </w:rPr>
            </w:pPr>
            <w:r w:rsidRPr="000D0BD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210CF" w14:textId="77777777" w:rsidR="00530523" w:rsidRPr="000D0BD2" w:rsidRDefault="00530523" w:rsidP="006723BE">
            <w:pPr>
              <w:pStyle w:val="rowtabella0"/>
              <w:jc w:val="center"/>
              <w:rPr>
                <w:color w:val="002060"/>
              </w:rPr>
            </w:pPr>
            <w:r w:rsidRPr="000D0BD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BAA8A"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6C12" w14:textId="77777777" w:rsidR="00530523" w:rsidRPr="000D0BD2" w:rsidRDefault="00530523" w:rsidP="006723BE">
            <w:pPr>
              <w:pStyle w:val="rowtabella0"/>
              <w:jc w:val="center"/>
              <w:rPr>
                <w:color w:val="002060"/>
              </w:rPr>
            </w:pPr>
            <w:r w:rsidRPr="000D0BD2">
              <w:rPr>
                <w:color w:val="002060"/>
              </w:rPr>
              <w:t>0</w:t>
            </w:r>
          </w:p>
        </w:tc>
      </w:tr>
      <w:tr w:rsidR="00530523" w:rsidRPr="000D0BD2" w14:paraId="48AB4D88"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2AAA1" w14:textId="77777777" w:rsidR="00530523" w:rsidRPr="000D0BD2" w:rsidRDefault="00530523" w:rsidP="006723BE">
            <w:pPr>
              <w:pStyle w:val="rowtabella0"/>
              <w:rPr>
                <w:color w:val="002060"/>
              </w:rPr>
            </w:pPr>
            <w:r w:rsidRPr="000D0BD2">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8D017" w14:textId="77777777" w:rsidR="00530523" w:rsidRPr="000D0BD2" w:rsidRDefault="00530523" w:rsidP="006723BE">
            <w:pPr>
              <w:pStyle w:val="rowtabella0"/>
              <w:jc w:val="center"/>
              <w:rPr>
                <w:color w:val="002060"/>
              </w:rPr>
            </w:pPr>
            <w:r w:rsidRPr="000D0BD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DA19"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BF76"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C532"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D2E7"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A330" w14:textId="77777777" w:rsidR="00530523" w:rsidRPr="000D0BD2" w:rsidRDefault="00530523" w:rsidP="006723BE">
            <w:pPr>
              <w:pStyle w:val="rowtabella0"/>
              <w:jc w:val="center"/>
              <w:rPr>
                <w:color w:val="002060"/>
              </w:rPr>
            </w:pPr>
            <w:r w:rsidRPr="000D0BD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035EA" w14:textId="77777777" w:rsidR="00530523" w:rsidRPr="000D0BD2" w:rsidRDefault="00530523" w:rsidP="006723BE">
            <w:pPr>
              <w:pStyle w:val="rowtabella0"/>
              <w:jc w:val="center"/>
              <w:rPr>
                <w:color w:val="002060"/>
              </w:rPr>
            </w:pPr>
            <w:r w:rsidRPr="000D0BD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24CD"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C1A8" w14:textId="77777777" w:rsidR="00530523" w:rsidRPr="000D0BD2" w:rsidRDefault="00530523" w:rsidP="006723BE">
            <w:pPr>
              <w:pStyle w:val="rowtabella0"/>
              <w:jc w:val="center"/>
              <w:rPr>
                <w:color w:val="002060"/>
              </w:rPr>
            </w:pPr>
            <w:r w:rsidRPr="000D0BD2">
              <w:rPr>
                <w:color w:val="002060"/>
              </w:rPr>
              <w:t>0</w:t>
            </w:r>
          </w:p>
        </w:tc>
      </w:tr>
      <w:tr w:rsidR="00530523" w:rsidRPr="000D0BD2" w14:paraId="55D5609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A2BDA" w14:textId="77777777" w:rsidR="00530523" w:rsidRPr="000D0BD2" w:rsidRDefault="00530523" w:rsidP="006723BE">
            <w:pPr>
              <w:pStyle w:val="rowtabella0"/>
              <w:rPr>
                <w:color w:val="002060"/>
              </w:rPr>
            </w:pPr>
            <w:r w:rsidRPr="000D0BD2">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350B" w14:textId="77777777" w:rsidR="00530523" w:rsidRPr="000D0BD2" w:rsidRDefault="00530523" w:rsidP="006723BE">
            <w:pPr>
              <w:pStyle w:val="rowtabella0"/>
              <w:jc w:val="center"/>
              <w:rPr>
                <w:color w:val="002060"/>
              </w:rPr>
            </w:pPr>
            <w:r w:rsidRPr="000D0BD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C1BD"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21DE"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E995"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F236"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EFD6" w14:textId="77777777" w:rsidR="00530523" w:rsidRPr="000D0BD2" w:rsidRDefault="00530523" w:rsidP="006723BE">
            <w:pPr>
              <w:pStyle w:val="rowtabella0"/>
              <w:jc w:val="center"/>
              <w:rPr>
                <w:color w:val="002060"/>
              </w:rPr>
            </w:pPr>
            <w:r w:rsidRPr="000D0BD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C600" w14:textId="77777777" w:rsidR="00530523" w:rsidRPr="000D0BD2" w:rsidRDefault="00530523" w:rsidP="006723BE">
            <w:pPr>
              <w:pStyle w:val="rowtabella0"/>
              <w:jc w:val="center"/>
              <w:rPr>
                <w:color w:val="002060"/>
              </w:rPr>
            </w:pPr>
            <w:r w:rsidRPr="000D0BD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BEFF"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A240A" w14:textId="77777777" w:rsidR="00530523" w:rsidRPr="000D0BD2" w:rsidRDefault="00530523" w:rsidP="006723BE">
            <w:pPr>
              <w:pStyle w:val="rowtabella0"/>
              <w:jc w:val="center"/>
              <w:rPr>
                <w:color w:val="002060"/>
              </w:rPr>
            </w:pPr>
            <w:r w:rsidRPr="000D0BD2">
              <w:rPr>
                <w:color w:val="002060"/>
              </w:rPr>
              <w:t>0</w:t>
            </w:r>
          </w:p>
        </w:tc>
      </w:tr>
      <w:tr w:rsidR="00530523" w:rsidRPr="000D0BD2" w14:paraId="590BD69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722DF" w14:textId="77777777" w:rsidR="00530523" w:rsidRPr="000D0BD2" w:rsidRDefault="00530523" w:rsidP="006723BE">
            <w:pPr>
              <w:pStyle w:val="rowtabella0"/>
              <w:rPr>
                <w:color w:val="002060"/>
              </w:rPr>
            </w:pPr>
            <w:r w:rsidRPr="000D0BD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B0AF" w14:textId="77777777" w:rsidR="00530523" w:rsidRPr="000D0BD2" w:rsidRDefault="00530523" w:rsidP="006723BE">
            <w:pPr>
              <w:pStyle w:val="rowtabella0"/>
              <w:jc w:val="center"/>
              <w:rPr>
                <w:color w:val="002060"/>
              </w:rPr>
            </w:pPr>
            <w:r w:rsidRPr="000D0B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0429"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89E2"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A001"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3EB3"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2813" w14:textId="77777777" w:rsidR="00530523" w:rsidRPr="000D0BD2" w:rsidRDefault="00530523" w:rsidP="006723BE">
            <w:pPr>
              <w:pStyle w:val="rowtabella0"/>
              <w:jc w:val="center"/>
              <w:rPr>
                <w:color w:val="002060"/>
              </w:rPr>
            </w:pPr>
            <w:r w:rsidRPr="000D0BD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52F2" w14:textId="77777777" w:rsidR="00530523" w:rsidRPr="000D0BD2" w:rsidRDefault="00530523" w:rsidP="006723BE">
            <w:pPr>
              <w:pStyle w:val="rowtabella0"/>
              <w:jc w:val="center"/>
              <w:rPr>
                <w:color w:val="002060"/>
              </w:rPr>
            </w:pPr>
            <w:r w:rsidRPr="000D0BD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D312"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4C7B" w14:textId="77777777" w:rsidR="00530523" w:rsidRPr="000D0BD2" w:rsidRDefault="00530523" w:rsidP="006723BE">
            <w:pPr>
              <w:pStyle w:val="rowtabella0"/>
              <w:jc w:val="center"/>
              <w:rPr>
                <w:color w:val="002060"/>
              </w:rPr>
            </w:pPr>
            <w:r w:rsidRPr="000D0BD2">
              <w:rPr>
                <w:color w:val="002060"/>
              </w:rPr>
              <w:t>0</w:t>
            </w:r>
          </w:p>
        </w:tc>
      </w:tr>
      <w:tr w:rsidR="00530523" w:rsidRPr="000D0BD2" w14:paraId="55862FD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41268" w14:textId="77777777" w:rsidR="00530523" w:rsidRPr="000D0BD2" w:rsidRDefault="00530523" w:rsidP="006723BE">
            <w:pPr>
              <w:pStyle w:val="rowtabella0"/>
              <w:rPr>
                <w:color w:val="002060"/>
                <w:lang w:val="es-ES"/>
              </w:rPr>
            </w:pPr>
            <w:r w:rsidRPr="000D0BD2">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F86D" w14:textId="77777777" w:rsidR="00530523" w:rsidRPr="000D0BD2" w:rsidRDefault="00530523" w:rsidP="006723BE">
            <w:pPr>
              <w:pStyle w:val="rowtabella0"/>
              <w:jc w:val="center"/>
              <w:rPr>
                <w:color w:val="002060"/>
              </w:rPr>
            </w:pPr>
            <w:r w:rsidRPr="000D0BD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1C81"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4F77"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5076"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9C9B"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A2B4" w14:textId="77777777" w:rsidR="00530523" w:rsidRPr="000D0BD2" w:rsidRDefault="00530523" w:rsidP="006723BE">
            <w:pPr>
              <w:pStyle w:val="rowtabella0"/>
              <w:jc w:val="center"/>
              <w:rPr>
                <w:color w:val="002060"/>
              </w:rPr>
            </w:pPr>
            <w:r w:rsidRPr="000D0BD2">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964D" w14:textId="77777777" w:rsidR="00530523" w:rsidRPr="000D0BD2" w:rsidRDefault="00530523" w:rsidP="006723BE">
            <w:pPr>
              <w:pStyle w:val="rowtabella0"/>
              <w:jc w:val="center"/>
              <w:rPr>
                <w:color w:val="002060"/>
              </w:rPr>
            </w:pPr>
            <w:r w:rsidRPr="000D0BD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E9AF" w14:textId="77777777" w:rsidR="00530523" w:rsidRPr="000D0BD2" w:rsidRDefault="00530523" w:rsidP="006723BE">
            <w:pPr>
              <w:pStyle w:val="rowtabella0"/>
              <w:jc w:val="center"/>
              <w:rPr>
                <w:color w:val="002060"/>
              </w:rPr>
            </w:pPr>
            <w:r w:rsidRPr="000D0B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0A3BC" w14:textId="77777777" w:rsidR="00530523" w:rsidRPr="000D0BD2" w:rsidRDefault="00530523" w:rsidP="006723BE">
            <w:pPr>
              <w:pStyle w:val="rowtabella0"/>
              <w:jc w:val="center"/>
              <w:rPr>
                <w:color w:val="002060"/>
              </w:rPr>
            </w:pPr>
            <w:r w:rsidRPr="000D0BD2">
              <w:rPr>
                <w:color w:val="002060"/>
              </w:rPr>
              <w:t>0</w:t>
            </w:r>
          </w:p>
        </w:tc>
      </w:tr>
      <w:tr w:rsidR="00530523" w:rsidRPr="000D0BD2" w14:paraId="67FFB06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77048" w14:textId="77777777" w:rsidR="00530523" w:rsidRPr="000D0BD2" w:rsidRDefault="00530523" w:rsidP="006723BE">
            <w:pPr>
              <w:pStyle w:val="rowtabella0"/>
              <w:rPr>
                <w:color w:val="002060"/>
              </w:rPr>
            </w:pPr>
            <w:r w:rsidRPr="000D0BD2">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2DB5" w14:textId="77777777" w:rsidR="00530523" w:rsidRPr="000D0BD2" w:rsidRDefault="00530523" w:rsidP="006723BE">
            <w:pPr>
              <w:pStyle w:val="rowtabella0"/>
              <w:jc w:val="center"/>
              <w:rPr>
                <w:color w:val="002060"/>
              </w:rPr>
            </w:pPr>
            <w:r w:rsidRPr="000D0BD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5165"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064F5"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FFF9"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9554"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6EE4" w14:textId="77777777" w:rsidR="00530523" w:rsidRPr="000D0BD2" w:rsidRDefault="00530523" w:rsidP="006723BE">
            <w:pPr>
              <w:pStyle w:val="rowtabella0"/>
              <w:jc w:val="center"/>
              <w:rPr>
                <w:color w:val="002060"/>
              </w:rPr>
            </w:pPr>
            <w:r w:rsidRPr="000D0BD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E8B9" w14:textId="77777777" w:rsidR="00530523" w:rsidRPr="000D0BD2" w:rsidRDefault="00530523" w:rsidP="006723BE">
            <w:pPr>
              <w:pStyle w:val="rowtabella0"/>
              <w:jc w:val="center"/>
              <w:rPr>
                <w:color w:val="002060"/>
              </w:rPr>
            </w:pPr>
            <w:r w:rsidRPr="000D0BD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8D2C5"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8B53" w14:textId="77777777" w:rsidR="00530523" w:rsidRPr="000D0BD2" w:rsidRDefault="00530523" w:rsidP="006723BE">
            <w:pPr>
              <w:pStyle w:val="rowtabella0"/>
              <w:jc w:val="center"/>
              <w:rPr>
                <w:color w:val="002060"/>
              </w:rPr>
            </w:pPr>
            <w:r w:rsidRPr="000D0BD2">
              <w:rPr>
                <w:color w:val="002060"/>
              </w:rPr>
              <w:t>0</w:t>
            </w:r>
          </w:p>
        </w:tc>
      </w:tr>
      <w:tr w:rsidR="00530523" w:rsidRPr="000D0BD2" w14:paraId="3F2AFB1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E446E" w14:textId="77777777" w:rsidR="00530523" w:rsidRPr="000D0BD2" w:rsidRDefault="00530523" w:rsidP="006723BE">
            <w:pPr>
              <w:pStyle w:val="rowtabella0"/>
              <w:rPr>
                <w:color w:val="002060"/>
              </w:rPr>
            </w:pPr>
            <w:r w:rsidRPr="000D0BD2">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012F" w14:textId="77777777" w:rsidR="00530523" w:rsidRPr="000D0BD2" w:rsidRDefault="00530523" w:rsidP="006723BE">
            <w:pPr>
              <w:pStyle w:val="rowtabella0"/>
              <w:jc w:val="center"/>
              <w:rPr>
                <w:color w:val="002060"/>
              </w:rPr>
            </w:pPr>
            <w:r w:rsidRPr="000D0BD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3E04"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0668"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8D49"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0AA1"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1858D" w14:textId="77777777" w:rsidR="00530523" w:rsidRPr="000D0BD2" w:rsidRDefault="00530523" w:rsidP="006723BE">
            <w:pPr>
              <w:pStyle w:val="rowtabella0"/>
              <w:jc w:val="center"/>
              <w:rPr>
                <w:color w:val="002060"/>
              </w:rPr>
            </w:pPr>
            <w:r w:rsidRPr="000D0BD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D3B81" w14:textId="77777777" w:rsidR="00530523" w:rsidRPr="000D0BD2" w:rsidRDefault="00530523" w:rsidP="006723BE">
            <w:pPr>
              <w:pStyle w:val="rowtabella0"/>
              <w:jc w:val="center"/>
              <w:rPr>
                <w:color w:val="002060"/>
              </w:rPr>
            </w:pPr>
            <w:r w:rsidRPr="000D0BD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9011"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AB99" w14:textId="77777777" w:rsidR="00530523" w:rsidRPr="000D0BD2" w:rsidRDefault="00530523" w:rsidP="006723BE">
            <w:pPr>
              <w:pStyle w:val="rowtabella0"/>
              <w:jc w:val="center"/>
              <w:rPr>
                <w:color w:val="002060"/>
              </w:rPr>
            </w:pPr>
            <w:r w:rsidRPr="000D0BD2">
              <w:rPr>
                <w:color w:val="002060"/>
              </w:rPr>
              <w:t>0</w:t>
            </w:r>
          </w:p>
        </w:tc>
      </w:tr>
      <w:tr w:rsidR="00530523" w:rsidRPr="000D0BD2" w14:paraId="17B6F65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FEB36" w14:textId="77777777" w:rsidR="00530523" w:rsidRPr="000D0BD2" w:rsidRDefault="00530523" w:rsidP="006723BE">
            <w:pPr>
              <w:pStyle w:val="rowtabella0"/>
              <w:rPr>
                <w:color w:val="002060"/>
              </w:rPr>
            </w:pPr>
            <w:r w:rsidRPr="000D0BD2">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5D7F"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93C0"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F295"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230E"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C3A0"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AE69" w14:textId="77777777" w:rsidR="00530523" w:rsidRPr="000D0BD2" w:rsidRDefault="00530523" w:rsidP="006723BE">
            <w:pPr>
              <w:pStyle w:val="rowtabella0"/>
              <w:jc w:val="center"/>
              <w:rPr>
                <w:color w:val="002060"/>
              </w:rPr>
            </w:pPr>
            <w:r w:rsidRPr="000D0BD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D175" w14:textId="77777777" w:rsidR="00530523" w:rsidRPr="000D0BD2" w:rsidRDefault="00530523" w:rsidP="006723BE">
            <w:pPr>
              <w:pStyle w:val="rowtabella0"/>
              <w:jc w:val="center"/>
              <w:rPr>
                <w:color w:val="002060"/>
              </w:rPr>
            </w:pPr>
            <w:r w:rsidRPr="000D0BD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22AC7"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F3C1" w14:textId="77777777" w:rsidR="00530523" w:rsidRPr="000D0BD2" w:rsidRDefault="00530523" w:rsidP="006723BE">
            <w:pPr>
              <w:pStyle w:val="rowtabella0"/>
              <w:jc w:val="center"/>
              <w:rPr>
                <w:color w:val="002060"/>
              </w:rPr>
            </w:pPr>
            <w:r w:rsidRPr="000D0BD2">
              <w:rPr>
                <w:color w:val="002060"/>
              </w:rPr>
              <w:t>0</w:t>
            </w:r>
          </w:p>
        </w:tc>
      </w:tr>
      <w:tr w:rsidR="00530523" w:rsidRPr="000D0BD2" w14:paraId="547C7AA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4A55E" w14:textId="77777777" w:rsidR="00530523" w:rsidRPr="000D0BD2" w:rsidRDefault="00530523" w:rsidP="006723BE">
            <w:pPr>
              <w:pStyle w:val="rowtabella0"/>
              <w:rPr>
                <w:color w:val="002060"/>
              </w:rPr>
            </w:pPr>
            <w:r w:rsidRPr="000D0BD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8F178"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47F22"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FC9D"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F4E5"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B136"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2B0D" w14:textId="77777777" w:rsidR="00530523" w:rsidRPr="000D0BD2" w:rsidRDefault="00530523" w:rsidP="006723BE">
            <w:pPr>
              <w:pStyle w:val="rowtabella0"/>
              <w:jc w:val="center"/>
              <w:rPr>
                <w:color w:val="002060"/>
              </w:rPr>
            </w:pPr>
            <w:r w:rsidRPr="000D0BD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61AC" w14:textId="77777777" w:rsidR="00530523" w:rsidRPr="000D0BD2" w:rsidRDefault="00530523" w:rsidP="006723BE">
            <w:pPr>
              <w:pStyle w:val="rowtabella0"/>
              <w:jc w:val="center"/>
              <w:rPr>
                <w:color w:val="002060"/>
              </w:rPr>
            </w:pPr>
            <w:r w:rsidRPr="000D0BD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D60E"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B75F" w14:textId="77777777" w:rsidR="00530523" w:rsidRPr="000D0BD2" w:rsidRDefault="00530523" w:rsidP="006723BE">
            <w:pPr>
              <w:pStyle w:val="rowtabella0"/>
              <w:jc w:val="center"/>
              <w:rPr>
                <w:color w:val="002060"/>
              </w:rPr>
            </w:pPr>
            <w:r w:rsidRPr="000D0BD2">
              <w:rPr>
                <w:color w:val="002060"/>
              </w:rPr>
              <w:t>0</w:t>
            </w:r>
          </w:p>
        </w:tc>
      </w:tr>
      <w:tr w:rsidR="00530523" w:rsidRPr="000D0BD2" w14:paraId="5E345B2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A028E" w14:textId="77777777" w:rsidR="00530523" w:rsidRPr="000D0BD2" w:rsidRDefault="00530523" w:rsidP="006723BE">
            <w:pPr>
              <w:pStyle w:val="breakline"/>
              <w:rPr>
                <w:rFonts w:ascii="Arial" w:hAnsi="Arial" w:cs="Arial"/>
                <w:color w:val="002060"/>
              </w:rPr>
            </w:pPr>
            <w:r w:rsidRPr="000D0BD2">
              <w:rPr>
                <w:rFonts w:ascii="Arial" w:hAnsi="Arial" w:cs="Arial"/>
                <w:color w:val="002060"/>
              </w:rPr>
              <w:t>POL. CSI STELLA A.S.D. – seconda squadra Under 21 –</w:t>
            </w:r>
          </w:p>
          <w:p w14:paraId="51C0C9AB" w14:textId="77777777" w:rsidR="00530523" w:rsidRPr="000D0BD2" w:rsidRDefault="00530523" w:rsidP="006723BE">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74EB" w14:textId="77777777" w:rsidR="00530523" w:rsidRPr="000D0BD2" w:rsidRDefault="00530523" w:rsidP="006723BE">
            <w:pPr>
              <w:pStyle w:val="rowtabella0"/>
              <w:jc w:val="center"/>
              <w:rPr>
                <w:color w:val="002060"/>
              </w:rPr>
            </w:pPr>
            <w:r w:rsidRPr="000D0B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465F" w14:textId="77777777" w:rsidR="00530523" w:rsidRPr="000D0BD2" w:rsidRDefault="00530523" w:rsidP="006723BE">
            <w:pPr>
              <w:pStyle w:val="rowtabella0"/>
              <w:jc w:val="center"/>
              <w:rPr>
                <w:color w:val="002060"/>
              </w:rPr>
            </w:pPr>
            <w:r w:rsidRPr="000D0B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6CAD"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8EB3C"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3416"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C2149" w14:textId="77777777" w:rsidR="00530523" w:rsidRPr="000D0BD2" w:rsidRDefault="00530523" w:rsidP="006723BE">
            <w:pPr>
              <w:pStyle w:val="rowtabella0"/>
              <w:jc w:val="center"/>
              <w:rPr>
                <w:color w:val="002060"/>
              </w:rPr>
            </w:pPr>
            <w:r w:rsidRPr="000D0BD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B992" w14:textId="77777777" w:rsidR="00530523" w:rsidRPr="000D0BD2" w:rsidRDefault="00530523" w:rsidP="006723BE">
            <w:pPr>
              <w:pStyle w:val="rowtabella0"/>
              <w:jc w:val="center"/>
              <w:rPr>
                <w:color w:val="002060"/>
              </w:rPr>
            </w:pPr>
            <w:r w:rsidRPr="000D0BD2">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FDE3" w14:textId="77777777" w:rsidR="00530523" w:rsidRPr="000D0BD2" w:rsidRDefault="00530523" w:rsidP="006723BE">
            <w:pPr>
              <w:pStyle w:val="rowtabella0"/>
              <w:jc w:val="center"/>
              <w:rPr>
                <w:color w:val="002060"/>
              </w:rPr>
            </w:pPr>
            <w:r w:rsidRPr="000D0B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E43A" w14:textId="77777777" w:rsidR="00530523" w:rsidRPr="000D0BD2" w:rsidRDefault="00530523" w:rsidP="006723BE">
            <w:pPr>
              <w:pStyle w:val="rowtabella0"/>
              <w:jc w:val="center"/>
              <w:rPr>
                <w:color w:val="002060"/>
              </w:rPr>
            </w:pPr>
            <w:r w:rsidRPr="000D0BD2">
              <w:rPr>
                <w:color w:val="002060"/>
              </w:rPr>
              <w:t>0</w:t>
            </w:r>
          </w:p>
        </w:tc>
      </w:tr>
      <w:tr w:rsidR="00530523" w:rsidRPr="000D0BD2" w14:paraId="6AE4E429"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9A28C9" w14:textId="77777777" w:rsidR="00530523" w:rsidRPr="000D0BD2" w:rsidRDefault="00530523" w:rsidP="006723BE">
            <w:pPr>
              <w:pStyle w:val="breakline"/>
              <w:rPr>
                <w:rFonts w:ascii="Arial" w:hAnsi="Arial" w:cs="Arial"/>
                <w:color w:val="002060"/>
              </w:rPr>
            </w:pPr>
            <w:r w:rsidRPr="000D0BD2">
              <w:rPr>
                <w:rFonts w:ascii="Arial" w:hAnsi="Arial" w:cs="Arial"/>
                <w:color w:val="002060"/>
              </w:rPr>
              <w:t>A.S.D. SPORTING GROTTAMMARE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6848"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7404" w14:textId="77777777" w:rsidR="00530523" w:rsidRPr="000D0BD2" w:rsidRDefault="00530523" w:rsidP="006723BE">
            <w:pPr>
              <w:pStyle w:val="rowtabella0"/>
              <w:jc w:val="center"/>
              <w:rPr>
                <w:color w:val="002060"/>
              </w:rPr>
            </w:pPr>
            <w:r w:rsidRPr="000D0B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7978"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DD65"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1546"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175D" w14:textId="77777777" w:rsidR="00530523" w:rsidRPr="000D0BD2" w:rsidRDefault="00530523" w:rsidP="006723BE">
            <w:pPr>
              <w:pStyle w:val="rowtabella0"/>
              <w:jc w:val="center"/>
              <w:rPr>
                <w:color w:val="002060"/>
              </w:rPr>
            </w:pPr>
            <w:r w:rsidRPr="000D0B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2B11" w14:textId="77777777" w:rsidR="00530523" w:rsidRPr="000D0BD2" w:rsidRDefault="00530523" w:rsidP="006723BE">
            <w:pPr>
              <w:pStyle w:val="rowtabella0"/>
              <w:jc w:val="center"/>
              <w:rPr>
                <w:color w:val="002060"/>
              </w:rPr>
            </w:pPr>
            <w:r w:rsidRPr="000D0BD2">
              <w:rPr>
                <w:color w:val="002060"/>
              </w:rPr>
              <w:t>179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014AC"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0118" w14:textId="77777777" w:rsidR="00530523" w:rsidRPr="000D0BD2" w:rsidRDefault="00530523" w:rsidP="006723BE">
            <w:pPr>
              <w:pStyle w:val="rowtabella0"/>
              <w:jc w:val="center"/>
              <w:rPr>
                <w:color w:val="002060"/>
              </w:rPr>
            </w:pPr>
            <w:r w:rsidRPr="000D0BD2">
              <w:rPr>
                <w:color w:val="002060"/>
              </w:rPr>
              <w:t>0</w:t>
            </w:r>
          </w:p>
        </w:tc>
      </w:tr>
    </w:tbl>
    <w:p w14:paraId="6A11EF34" w14:textId="77777777" w:rsidR="00530523" w:rsidRDefault="00530523" w:rsidP="00530523">
      <w:pPr>
        <w:pStyle w:val="breakline"/>
        <w:rPr>
          <w:rFonts w:eastAsiaTheme="minorEastAsia"/>
          <w:color w:val="002060"/>
        </w:rPr>
      </w:pPr>
    </w:p>
    <w:p w14:paraId="0D14F853" w14:textId="77777777" w:rsidR="00530523" w:rsidRPr="000D0BD2" w:rsidRDefault="00530523" w:rsidP="00530523">
      <w:pPr>
        <w:pStyle w:val="titoloprinc0"/>
        <w:rPr>
          <w:color w:val="002060"/>
        </w:rPr>
      </w:pPr>
      <w:r>
        <w:rPr>
          <w:color w:val="002060"/>
        </w:rPr>
        <w:t>PROGRAMMA GARE</w:t>
      </w:r>
    </w:p>
    <w:p w14:paraId="4D77EEE7" w14:textId="77777777" w:rsidR="00530523" w:rsidRDefault="00530523" w:rsidP="00530523">
      <w:pPr>
        <w:pStyle w:val="breakline"/>
        <w:rPr>
          <w:rFonts w:eastAsiaTheme="minorEastAsia"/>
          <w:color w:val="002060"/>
        </w:rPr>
      </w:pPr>
    </w:p>
    <w:p w14:paraId="51E7290E" w14:textId="77777777" w:rsidR="00FD7ED8" w:rsidRPr="00A7519B" w:rsidRDefault="00FD7ED8" w:rsidP="00FD7ED8">
      <w:pPr>
        <w:pStyle w:val="sottotitolocampionato10"/>
        <w:rPr>
          <w:color w:val="002060"/>
        </w:rPr>
      </w:pPr>
      <w:r w:rsidRPr="00A7519B">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4"/>
        <w:gridCol w:w="385"/>
        <w:gridCol w:w="898"/>
        <w:gridCol w:w="1191"/>
        <w:gridCol w:w="1561"/>
        <w:gridCol w:w="1555"/>
      </w:tblGrid>
      <w:tr w:rsidR="00FD7ED8" w:rsidRPr="00A7519B" w14:paraId="65A5DEA4"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EE244"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B1EEC"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E23DD"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2D736"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70B42"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7B83E"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4177C"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3F497BA6"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B1751" w14:textId="77777777" w:rsidR="00FD7ED8" w:rsidRPr="00A7519B" w:rsidRDefault="00FD7ED8" w:rsidP="006723BE">
            <w:pPr>
              <w:pStyle w:val="rowtabella0"/>
              <w:rPr>
                <w:color w:val="002060"/>
              </w:rPr>
            </w:pPr>
            <w:r w:rsidRPr="00A7519B">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A3AD1" w14:textId="77777777" w:rsidR="00FD7ED8" w:rsidRPr="00A7519B" w:rsidRDefault="00FD7ED8" w:rsidP="006723BE">
            <w:pPr>
              <w:pStyle w:val="rowtabella0"/>
              <w:rPr>
                <w:color w:val="002060"/>
              </w:rPr>
            </w:pPr>
            <w:r w:rsidRPr="00A7519B">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F4D32"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17F4E" w14:textId="77777777" w:rsidR="00FD7ED8" w:rsidRPr="00A7519B" w:rsidRDefault="00FD7ED8" w:rsidP="006723BE">
            <w:pPr>
              <w:pStyle w:val="rowtabella0"/>
              <w:rPr>
                <w:color w:val="002060"/>
              </w:rPr>
            </w:pPr>
            <w:r w:rsidRPr="00A7519B">
              <w:rPr>
                <w:color w:val="002060"/>
              </w:rPr>
              <w:t>11/04/2025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DD52F" w14:textId="77777777" w:rsidR="00FD7ED8" w:rsidRPr="00A7519B" w:rsidRDefault="00FD7ED8" w:rsidP="006723BE">
            <w:pPr>
              <w:pStyle w:val="rowtabella0"/>
              <w:rPr>
                <w:color w:val="002060"/>
              </w:rPr>
            </w:pPr>
            <w:r w:rsidRPr="00A7519B">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86409" w14:textId="77777777" w:rsidR="00FD7ED8" w:rsidRPr="00A7519B" w:rsidRDefault="00FD7ED8" w:rsidP="006723BE">
            <w:pPr>
              <w:pStyle w:val="rowtabella0"/>
              <w:rPr>
                <w:color w:val="002060"/>
              </w:rPr>
            </w:pPr>
            <w:r w:rsidRPr="00A7519B">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27FB1" w14:textId="77777777" w:rsidR="00FD7ED8" w:rsidRPr="00A7519B" w:rsidRDefault="00FD7ED8" w:rsidP="006723BE">
            <w:pPr>
              <w:pStyle w:val="rowtabella0"/>
              <w:rPr>
                <w:color w:val="002060"/>
              </w:rPr>
            </w:pPr>
            <w:r w:rsidRPr="00A7519B">
              <w:rPr>
                <w:color w:val="002060"/>
              </w:rPr>
              <w:t>VIA DELLO SPORT, 2</w:t>
            </w:r>
          </w:p>
        </w:tc>
      </w:tr>
      <w:tr w:rsidR="00FD7ED8" w:rsidRPr="00A7519B" w14:paraId="274D517B"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195AB0" w14:textId="77777777" w:rsidR="00FD7ED8" w:rsidRPr="00A7519B" w:rsidRDefault="00FD7ED8" w:rsidP="006723BE">
            <w:pPr>
              <w:pStyle w:val="rowtabella0"/>
              <w:rPr>
                <w:color w:val="002060"/>
              </w:rPr>
            </w:pPr>
            <w:r w:rsidRPr="00A7519B">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B8BB13" w14:textId="77777777" w:rsidR="00FD7ED8" w:rsidRPr="00A7519B" w:rsidRDefault="00FD7ED8" w:rsidP="006723BE">
            <w:pPr>
              <w:pStyle w:val="rowtabella0"/>
              <w:rPr>
                <w:color w:val="002060"/>
              </w:rPr>
            </w:pPr>
            <w:r w:rsidRPr="00A7519B">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ED9706"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C7C5A8" w14:textId="77777777" w:rsidR="00FD7ED8" w:rsidRPr="00A7519B" w:rsidRDefault="00FD7ED8" w:rsidP="006723BE">
            <w:pPr>
              <w:pStyle w:val="rowtabella0"/>
              <w:rPr>
                <w:color w:val="002060"/>
              </w:rPr>
            </w:pPr>
            <w:r w:rsidRPr="00A7519B">
              <w:rPr>
                <w:color w:val="002060"/>
              </w:rPr>
              <w:t>11/04/2025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F676E6" w14:textId="77777777" w:rsidR="00FD7ED8" w:rsidRPr="00A7519B" w:rsidRDefault="00FD7ED8" w:rsidP="006723BE">
            <w:pPr>
              <w:pStyle w:val="rowtabella0"/>
              <w:rPr>
                <w:color w:val="002060"/>
              </w:rPr>
            </w:pPr>
            <w:r w:rsidRPr="00A7519B">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3C5096" w14:textId="77777777" w:rsidR="00FD7ED8" w:rsidRPr="00A7519B" w:rsidRDefault="00FD7ED8" w:rsidP="006723BE">
            <w:pPr>
              <w:pStyle w:val="rowtabella0"/>
              <w:rPr>
                <w:color w:val="002060"/>
              </w:rPr>
            </w:pPr>
            <w:r w:rsidRPr="00A7519B">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EC6E39" w14:textId="77777777" w:rsidR="00FD7ED8" w:rsidRPr="00A7519B" w:rsidRDefault="00FD7ED8" w:rsidP="006723BE">
            <w:pPr>
              <w:pStyle w:val="rowtabella0"/>
              <w:rPr>
                <w:color w:val="002060"/>
              </w:rPr>
            </w:pPr>
            <w:r w:rsidRPr="00A7519B">
              <w:rPr>
                <w:color w:val="002060"/>
              </w:rPr>
              <w:t>VIA DELL'INDUSTRIA</w:t>
            </w:r>
          </w:p>
        </w:tc>
      </w:tr>
      <w:tr w:rsidR="00FD7ED8" w:rsidRPr="00A7519B" w14:paraId="380AC3F5"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3BAE2E" w14:textId="77777777" w:rsidR="00FD7ED8" w:rsidRPr="00A7519B" w:rsidRDefault="00FD7ED8" w:rsidP="006723BE">
            <w:pPr>
              <w:pStyle w:val="rowtabella0"/>
              <w:rPr>
                <w:color w:val="002060"/>
              </w:rPr>
            </w:pPr>
            <w:r w:rsidRPr="00A7519B">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95F406" w14:textId="77777777" w:rsidR="00FD7ED8" w:rsidRPr="00A7519B" w:rsidRDefault="00FD7ED8" w:rsidP="006723BE">
            <w:pPr>
              <w:pStyle w:val="rowtabella0"/>
              <w:rPr>
                <w:color w:val="002060"/>
              </w:rPr>
            </w:pPr>
            <w:r w:rsidRPr="00A7519B">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BF77CD"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63C36B"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4CD8CE" w14:textId="77777777" w:rsidR="00FD7ED8" w:rsidRPr="00A7519B" w:rsidRDefault="00FD7ED8" w:rsidP="006723BE">
            <w:pPr>
              <w:pStyle w:val="rowtabella0"/>
              <w:rPr>
                <w:color w:val="002060"/>
              </w:rPr>
            </w:pPr>
            <w:r w:rsidRPr="00A7519B">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63745" w14:textId="77777777" w:rsidR="00FD7ED8" w:rsidRPr="00A7519B" w:rsidRDefault="00FD7ED8" w:rsidP="006723BE">
            <w:pPr>
              <w:pStyle w:val="rowtabella0"/>
              <w:rPr>
                <w:color w:val="002060"/>
              </w:rPr>
            </w:pPr>
            <w:r w:rsidRPr="00A7519B">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32337" w14:textId="77777777" w:rsidR="00FD7ED8" w:rsidRPr="00A7519B" w:rsidRDefault="00FD7ED8" w:rsidP="006723BE">
            <w:pPr>
              <w:pStyle w:val="rowtabella0"/>
              <w:rPr>
                <w:color w:val="002060"/>
              </w:rPr>
            </w:pPr>
            <w:r w:rsidRPr="00A7519B">
              <w:rPr>
                <w:color w:val="002060"/>
              </w:rPr>
              <w:t>PIAN DEL BRUSCOLO</w:t>
            </w:r>
          </w:p>
        </w:tc>
      </w:tr>
      <w:tr w:rsidR="00FD7ED8" w:rsidRPr="00A7519B" w14:paraId="420247B4"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0C52B7" w14:textId="77777777" w:rsidR="00FD7ED8" w:rsidRPr="00A7519B" w:rsidRDefault="00FD7ED8" w:rsidP="006723BE">
            <w:pPr>
              <w:pStyle w:val="rowtabella0"/>
              <w:rPr>
                <w:color w:val="002060"/>
              </w:rPr>
            </w:pPr>
            <w:r w:rsidRPr="00A7519B">
              <w:rPr>
                <w:color w:val="002060"/>
              </w:rPr>
              <w:t xml:space="preserve">SPECIAL ONE SPORTING </w:t>
            </w:r>
            <w:proofErr w:type="gramStart"/>
            <w:r w:rsidRPr="00A7519B">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CDFF9C" w14:textId="77777777" w:rsidR="00FD7ED8" w:rsidRPr="00A7519B" w:rsidRDefault="00FD7ED8" w:rsidP="006723BE">
            <w:pPr>
              <w:pStyle w:val="rowtabella0"/>
              <w:rPr>
                <w:color w:val="002060"/>
              </w:rPr>
            </w:pPr>
            <w:r w:rsidRPr="00A7519B">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D3E84D"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83A9A3" w14:textId="77777777" w:rsidR="00FD7ED8" w:rsidRPr="00A7519B" w:rsidRDefault="00FD7ED8" w:rsidP="006723BE">
            <w:pPr>
              <w:pStyle w:val="rowtabella0"/>
              <w:rPr>
                <w:color w:val="002060"/>
              </w:rPr>
            </w:pPr>
            <w:r w:rsidRPr="00A7519B">
              <w:rPr>
                <w:color w:val="002060"/>
              </w:rPr>
              <w:t>11/04/2025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0FBFFD" w14:textId="77777777" w:rsidR="00FD7ED8" w:rsidRPr="00A7519B" w:rsidRDefault="00FD7ED8" w:rsidP="006723BE">
            <w:pPr>
              <w:pStyle w:val="rowtabella0"/>
              <w:rPr>
                <w:color w:val="002060"/>
              </w:rPr>
            </w:pPr>
            <w:r w:rsidRPr="00A7519B">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450470" w14:textId="77777777" w:rsidR="00FD7ED8" w:rsidRPr="00A7519B" w:rsidRDefault="00FD7ED8" w:rsidP="006723BE">
            <w:pPr>
              <w:pStyle w:val="rowtabella0"/>
              <w:rPr>
                <w:color w:val="002060"/>
              </w:rPr>
            </w:pPr>
            <w:r w:rsidRPr="00A7519B">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C7E0A7" w14:textId="77777777" w:rsidR="00FD7ED8" w:rsidRPr="00A7519B" w:rsidRDefault="00FD7ED8" w:rsidP="006723BE">
            <w:pPr>
              <w:pStyle w:val="rowtabella0"/>
              <w:rPr>
                <w:color w:val="002060"/>
              </w:rPr>
            </w:pPr>
            <w:r w:rsidRPr="00A7519B">
              <w:rPr>
                <w:color w:val="002060"/>
              </w:rPr>
              <w:t>VIA DEI PIOPPI 2</w:t>
            </w:r>
          </w:p>
        </w:tc>
      </w:tr>
      <w:tr w:rsidR="00FD7ED8" w:rsidRPr="00A7519B" w14:paraId="131611D3"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58BF2" w14:textId="77777777" w:rsidR="00FD7ED8" w:rsidRPr="00A7519B" w:rsidRDefault="00FD7ED8" w:rsidP="006723BE">
            <w:pPr>
              <w:pStyle w:val="rowtabella0"/>
              <w:rPr>
                <w:color w:val="002060"/>
              </w:rPr>
            </w:pPr>
            <w:r w:rsidRPr="00A7519B">
              <w:rPr>
                <w:color w:val="002060"/>
              </w:rPr>
              <w:t>SAN COSTANZO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56AEA9" w14:textId="77777777" w:rsidR="00FD7ED8" w:rsidRPr="00A7519B" w:rsidRDefault="00FD7ED8" w:rsidP="006723BE">
            <w:pPr>
              <w:pStyle w:val="rowtabella0"/>
              <w:rPr>
                <w:color w:val="002060"/>
              </w:rPr>
            </w:pPr>
            <w:r w:rsidRPr="00A7519B">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776B07"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51B904" w14:textId="77777777" w:rsidR="00FD7ED8" w:rsidRPr="00A7519B" w:rsidRDefault="00FD7ED8" w:rsidP="006723BE">
            <w:pPr>
              <w:pStyle w:val="rowtabella0"/>
              <w:rPr>
                <w:color w:val="002060"/>
              </w:rPr>
            </w:pPr>
            <w:r w:rsidRPr="00A7519B">
              <w:rPr>
                <w:color w:val="002060"/>
              </w:rPr>
              <w:t>12/04/2025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33C79C" w14:textId="77777777" w:rsidR="00FD7ED8" w:rsidRPr="00A7519B" w:rsidRDefault="00FD7ED8" w:rsidP="006723BE">
            <w:pPr>
              <w:pStyle w:val="rowtabella0"/>
              <w:rPr>
                <w:color w:val="002060"/>
              </w:rPr>
            </w:pPr>
            <w:r w:rsidRPr="00A7519B">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DA0DD" w14:textId="77777777" w:rsidR="00FD7ED8" w:rsidRPr="00A7519B" w:rsidRDefault="00FD7ED8" w:rsidP="006723BE">
            <w:pPr>
              <w:pStyle w:val="rowtabella0"/>
              <w:rPr>
                <w:color w:val="002060"/>
              </w:rPr>
            </w:pPr>
            <w:r w:rsidRPr="00A7519B">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0F50F" w14:textId="77777777" w:rsidR="00FD7ED8" w:rsidRPr="00A7519B" w:rsidRDefault="00FD7ED8" w:rsidP="006723BE">
            <w:pPr>
              <w:pStyle w:val="rowtabella0"/>
              <w:rPr>
                <w:color w:val="002060"/>
              </w:rPr>
            </w:pPr>
            <w:r w:rsidRPr="00A7519B">
              <w:rPr>
                <w:color w:val="002060"/>
              </w:rPr>
              <w:t>VIA RISORGIMENTO 16</w:t>
            </w:r>
          </w:p>
        </w:tc>
      </w:tr>
      <w:tr w:rsidR="00FD7ED8" w:rsidRPr="00A7519B" w14:paraId="4A3986EA"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B694A2" w14:textId="77777777" w:rsidR="00FD7ED8" w:rsidRPr="00A7519B" w:rsidRDefault="00FD7ED8" w:rsidP="006723BE">
            <w:pPr>
              <w:pStyle w:val="rowtabella0"/>
              <w:rPr>
                <w:color w:val="002060"/>
              </w:rPr>
            </w:pPr>
            <w:r w:rsidRPr="00A7519B">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0E18C" w14:textId="77777777" w:rsidR="00FD7ED8" w:rsidRPr="00A7519B" w:rsidRDefault="00FD7ED8" w:rsidP="006723BE">
            <w:pPr>
              <w:pStyle w:val="rowtabella0"/>
              <w:rPr>
                <w:color w:val="002060"/>
              </w:rPr>
            </w:pPr>
            <w:r w:rsidRPr="00A7519B">
              <w:rPr>
                <w:color w:val="002060"/>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97168"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06971" w14:textId="77777777" w:rsidR="00FD7ED8" w:rsidRPr="00A7519B" w:rsidRDefault="00FD7ED8" w:rsidP="006723BE">
            <w:pPr>
              <w:pStyle w:val="rowtabella0"/>
              <w:rPr>
                <w:color w:val="002060"/>
              </w:rPr>
            </w:pPr>
            <w:r w:rsidRPr="00A7519B">
              <w:rPr>
                <w:color w:val="002060"/>
              </w:rPr>
              <w:t>12/04/2025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9D28A" w14:textId="77777777" w:rsidR="00FD7ED8" w:rsidRPr="00A7519B" w:rsidRDefault="00FD7ED8" w:rsidP="006723BE">
            <w:pPr>
              <w:pStyle w:val="rowtabella0"/>
              <w:rPr>
                <w:color w:val="002060"/>
              </w:rPr>
            </w:pPr>
            <w:r w:rsidRPr="00A7519B">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EE4B5" w14:textId="77777777" w:rsidR="00FD7ED8" w:rsidRPr="00A7519B" w:rsidRDefault="00FD7ED8" w:rsidP="006723BE">
            <w:pPr>
              <w:pStyle w:val="rowtabella0"/>
              <w:rPr>
                <w:color w:val="002060"/>
              </w:rPr>
            </w:pPr>
            <w:r w:rsidRPr="00A7519B">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8AEE0" w14:textId="77777777" w:rsidR="00FD7ED8" w:rsidRPr="00A7519B" w:rsidRDefault="00FD7ED8" w:rsidP="006723BE">
            <w:pPr>
              <w:pStyle w:val="rowtabella0"/>
              <w:rPr>
                <w:color w:val="002060"/>
              </w:rPr>
            </w:pPr>
            <w:r w:rsidRPr="00A7519B">
              <w:rPr>
                <w:color w:val="002060"/>
              </w:rPr>
              <w:t>VIA MOLINELLO</w:t>
            </w:r>
          </w:p>
        </w:tc>
      </w:tr>
    </w:tbl>
    <w:p w14:paraId="1BF99A0C" w14:textId="77777777" w:rsidR="00FD7ED8" w:rsidRPr="00A7519B" w:rsidRDefault="00FD7ED8" w:rsidP="00FD7ED8">
      <w:pPr>
        <w:pStyle w:val="breakline"/>
        <w:rPr>
          <w:rFonts w:eastAsiaTheme="minorEastAsia"/>
          <w:color w:val="002060"/>
        </w:rPr>
      </w:pPr>
    </w:p>
    <w:p w14:paraId="51978C6F" w14:textId="77777777" w:rsidR="00FD7ED8" w:rsidRPr="00A7519B" w:rsidRDefault="00FD7ED8" w:rsidP="00FD7ED8">
      <w:pPr>
        <w:pStyle w:val="breakline"/>
        <w:rPr>
          <w:color w:val="002060"/>
        </w:rPr>
      </w:pPr>
    </w:p>
    <w:p w14:paraId="3DF36281" w14:textId="77777777" w:rsidR="00FD7ED8" w:rsidRPr="00A7519B" w:rsidRDefault="00FD7ED8" w:rsidP="00FD7ED8">
      <w:pPr>
        <w:pStyle w:val="breakline"/>
        <w:rPr>
          <w:color w:val="002060"/>
        </w:rPr>
      </w:pPr>
    </w:p>
    <w:p w14:paraId="3D16C315" w14:textId="77777777" w:rsidR="00FD7ED8" w:rsidRPr="00A7519B" w:rsidRDefault="00FD7ED8" w:rsidP="00FD7ED8">
      <w:pPr>
        <w:pStyle w:val="sottotitolocampionato10"/>
        <w:rPr>
          <w:color w:val="002060"/>
        </w:rPr>
      </w:pPr>
      <w:r w:rsidRPr="00A7519B">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79"/>
        <w:gridCol w:w="1557"/>
        <w:gridCol w:w="1572"/>
      </w:tblGrid>
      <w:tr w:rsidR="00FD7ED8" w:rsidRPr="00A7519B" w14:paraId="02138ACB"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6DCC3"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00068"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C47E9"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F7CFB"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A59AA"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E963D"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686F1"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7585BA5C"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C04CE9" w14:textId="77777777" w:rsidR="00FD7ED8" w:rsidRPr="00A7519B" w:rsidRDefault="00FD7ED8" w:rsidP="006723BE">
            <w:pPr>
              <w:pStyle w:val="rowtabella0"/>
              <w:rPr>
                <w:color w:val="002060"/>
              </w:rPr>
            </w:pPr>
            <w:r w:rsidRPr="00A7519B">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36534" w14:textId="77777777" w:rsidR="00FD7ED8" w:rsidRPr="00A7519B" w:rsidRDefault="00FD7ED8" w:rsidP="006723BE">
            <w:pPr>
              <w:pStyle w:val="rowtabella0"/>
              <w:rPr>
                <w:color w:val="002060"/>
              </w:rPr>
            </w:pPr>
            <w:r w:rsidRPr="00A7519B">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E7593"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161A4" w14:textId="77777777" w:rsidR="00FD7ED8" w:rsidRPr="00A7519B" w:rsidRDefault="00FD7ED8" w:rsidP="006723BE">
            <w:pPr>
              <w:pStyle w:val="rowtabella0"/>
              <w:rPr>
                <w:color w:val="002060"/>
              </w:rPr>
            </w:pPr>
            <w:r w:rsidRPr="00A7519B">
              <w:rPr>
                <w:color w:val="002060"/>
              </w:rPr>
              <w:t>11/04/2025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BB73A" w14:textId="77777777" w:rsidR="00FD7ED8" w:rsidRPr="00A7519B" w:rsidRDefault="00FD7ED8" w:rsidP="006723BE">
            <w:pPr>
              <w:pStyle w:val="rowtabella0"/>
              <w:rPr>
                <w:color w:val="002060"/>
              </w:rPr>
            </w:pPr>
            <w:r w:rsidRPr="00A7519B">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1266E" w14:textId="77777777" w:rsidR="00FD7ED8" w:rsidRPr="00A7519B" w:rsidRDefault="00FD7ED8" w:rsidP="006723BE">
            <w:pPr>
              <w:pStyle w:val="rowtabella0"/>
              <w:rPr>
                <w:color w:val="002060"/>
              </w:rPr>
            </w:pPr>
            <w:r w:rsidRPr="00A7519B">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C1531" w14:textId="77777777" w:rsidR="00FD7ED8" w:rsidRPr="00A7519B" w:rsidRDefault="00FD7ED8" w:rsidP="006723BE">
            <w:pPr>
              <w:pStyle w:val="rowtabella0"/>
              <w:rPr>
                <w:color w:val="002060"/>
              </w:rPr>
            </w:pPr>
            <w:r w:rsidRPr="00A7519B">
              <w:rPr>
                <w:color w:val="002060"/>
              </w:rPr>
              <w:t>VIA MARCONI GENGA STAZIONE</w:t>
            </w:r>
          </w:p>
        </w:tc>
      </w:tr>
      <w:tr w:rsidR="00FD7ED8" w:rsidRPr="00A7519B" w14:paraId="78894760"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4B5927" w14:textId="77777777" w:rsidR="00FD7ED8" w:rsidRPr="00A7519B" w:rsidRDefault="00FD7ED8" w:rsidP="006723BE">
            <w:pPr>
              <w:pStyle w:val="rowtabella0"/>
              <w:rPr>
                <w:color w:val="002060"/>
              </w:rPr>
            </w:pPr>
            <w:r w:rsidRPr="00A7519B">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A7FF37" w14:textId="77777777" w:rsidR="00FD7ED8" w:rsidRPr="00A7519B" w:rsidRDefault="00FD7ED8" w:rsidP="006723BE">
            <w:pPr>
              <w:pStyle w:val="rowtabella0"/>
              <w:rPr>
                <w:color w:val="002060"/>
              </w:rPr>
            </w:pPr>
            <w:r w:rsidRPr="00A7519B">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6B6D9"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D182D0" w14:textId="77777777" w:rsidR="00FD7ED8" w:rsidRPr="00A7519B" w:rsidRDefault="00FD7ED8" w:rsidP="006723BE">
            <w:pPr>
              <w:pStyle w:val="rowtabella0"/>
              <w:rPr>
                <w:color w:val="002060"/>
              </w:rPr>
            </w:pPr>
            <w:r w:rsidRPr="00A7519B">
              <w:rPr>
                <w:color w:val="002060"/>
              </w:rPr>
              <w:t>11/04/2025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94598E" w14:textId="77777777" w:rsidR="00FD7ED8" w:rsidRPr="00A7519B" w:rsidRDefault="00FD7ED8" w:rsidP="006723BE">
            <w:pPr>
              <w:pStyle w:val="rowtabella0"/>
              <w:rPr>
                <w:color w:val="002060"/>
              </w:rPr>
            </w:pPr>
            <w:r w:rsidRPr="00A7519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C56F4" w14:textId="77777777" w:rsidR="00FD7ED8" w:rsidRPr="00A7519B" w:rsidRDefault="00FD7ED8" w:rsidP="006723BE">
            <w:pPr>
              <w:pStyle w:val="rowtabella0"/>
              <w:rPr>
                <w:color w:val="002060"/>
              </w:rPr>
            </w:pPr>
            <w:r w:rsidRPr="00A7519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0BB95" w14:textId="77777777" w:rsidR="00FD7ED8" w:rsidRPr="00A7519B" w:rsidRDefault="00FD7ED8" w:rsidP="006723BE">
            <w:pPr>
              <w:pStyle w:val="rowtabella0"/>
              <w:rPr>
                <w:color w:val="002060"/>
              </w:rPr>
            </w:pPr>
            <w:r w:rsidRPr="00A7519B">
              <w:rPr>
                <w:color w:val="002060"/>
              </w:rPr>
              <w:t>VIA GEMME, 13</w:t>
            </w:r>
          </w:p>
        </w:tc>
      </w:tr>
      <w:tr w:rsidR="00FD7ED8" w:rsidRPr="00A7519B" w14:paraId="2A77BB0B"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841EA4" w14:textId="77777777" w:rsidR="00FD7ED8" w:rsidRPr="00A7519B" w:rsidRDefault="00FD7ED8" w:rsidP="006723BE">
            <w:pPr>
              <w:pStyle w:val="rowtabella0"/>
              <w:rPr>
                <w:color w:val="002060"/>
              </w:rPr>
            </w:pPr>
            <w:r w:rsidRPr="00A7519B">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9861A7" w14:textId="77777777" w:rsidR="00FD7ED8" w:rsidRPr="00A7519B" w:rsidRDefault="00FD7ED8" w:rsidP="006723BE">
            <w:pPr>
              <w:pStyle w:val="rowtabella0"/>
              <w:rPr>
                <w:color w:val="002060"/>
              </w:rPr>
            </w:pPr>
            <w:r w:rsidRPr="00A7519B">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E728FA"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1BA21D"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26FB37" w14:textId="77777777" w:rsidR="00FD7ED8" w:rsidRPr="00A7519B" w:rsidRDefault="00FD7ED8" w:rsidP="006723BE">
            <w:pPr>
              <w:pStyle w:val="rowtabella0"/>
              <w:rPr>
                <w:color w:val="002060"/>
              </w:rPr>
            </w:pPr>
            <w:r w:rsidRPr="00A7519B">
              <w:rPr>
                <w:color w:val="002060"/>
              </w:rPr>
              <w:t>5136 PALASPORT "</w:t>
            </w:r>
            <w:proofErr w:type="gramStart"/>
            <w:r w:rsidRPr="00A7519B">
              <w:rPr>
                <w:color w:val="002060"/>
              </w:rPr>
              <w:t>A.PERGOLESI</w:t>
            </w:r>
            <w:proofErr w:type="gramEnd"/>
            <w:r w:rsidRPr="00A7519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04E29" w14:textId="77777777" w:rsidR="00FD7ED8" w:rsidRPr="00A7519B" w:rsidRDefault="00FD7ED8" w:rsidP="006723BE">
            <w:pPr>
              <w:pStyle w:val="rowtabella0"/>
              <w:rPr>
                <w:color w:val="002060"/>
              </w:rPr>
            </w:pPr>
            <w:r w:rsidRPr="00A7519B">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436B49" w14:textId="77777777" w:rsidR="00FD7ED8" w:rsidRPr="00A7519B" w:rsidRDefault="00FD7ED8" w:rsidP="006723BE">
            <w:pPr>
              <w:pStyle w:val="rowtabella0"/>
              <w:rPr>
                <w:color w:val="002060"/>
              </w:rPr>
            </w:pPr>
            <w:r w:rsidRPr="00A7519B">
              <w:rPr>
                <w:color w:val="002060"/>
              </w:rPr>
              <w:t>VIA CIRCONVALLAZIONE</w:t>
            </w:r>
          </w:p>
        </w:tc>
      </w:tr>
      <w:tr w:rsidR="00FD7ED8" w:rsidRPr="00A7519B" w14:paraId="5FE16C7E"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4F61A6" w14:textId="77777777" w:rsidR="00FD7ED8" w:rsidRPr="00A7519B" w:rsidRDefault="00FD7ED8" w:rsidP="006723BE">
            <w:pPr>
              <w:pStyle w:val="rowtabella0"/>
              <w:rPr>
                <w:color w:val="002060"/>
              </w:rPr>
            </w:pPr>
            <w:r w:rsidRPr="00A7519B">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61F02D" w14:textId="77777777" w:rsidR="00FD7ED8" w:rsidRPr="00A7519B" w:rsidRDefault="00FD7ED8" w:rsidP="006723BE">
            <w:pPr>
              <w:pStyle w:val="rowtabella0"/>
              <w:rPr>
                <w:color w:val="002060"/>
              </w:rPr>
            </w:pPr>
            <w:r w:rsidRPr="00A7519B">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47C425"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3C7219"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F1D477" w14:textId="77777777" w:rsidR="00FD7ED8" w:rsidRPr="00A7519B" w:rsidRDefault="00FD7ED8" w:rsidP="006723BE">
            <w:pPr>
              <w:pStyle w:val="rowtabella0"/>
              <w:rPr>
                <w:color w:val="002060"/>
              </w:rPr>
            </w:pPr>
            <w:r w:rsidRPr="00A7519B">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0B997" w14:textId="77777777" w:rsidR="00FD7ED8" w:rsidRPr="00A7519B" w:rsidRDefault="00FD7ED8" w:rsidP="006723BE">
            <w:pPr>
              <w:pStyle w:val="rowtabella0"/>
              <w:rPr>
                <w:color w:val="002060"/>
              </w:rPr>
            </w:pPr>
            <w:r w:rsidRPr="00A7519B">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8C9FF5" w14:textId="77777777" w:rsidR="00FD7ED8" w:rsidRPr="00A7519B" w:rsidRDefault="00FD7ED8" w:rsidP="006723BE">
            <w:pPr>
              <w:pStyle w:val="rowtabella0"/>
              <w:rPr>
                <w:color w:val="002060"/>
              </w:rPr>
            </w:pPr>
            <w:r w:rsidRPr="00A7519B">
              <w:rPr>
                <w:color w:val="002060"/>
              </w:rPr>
              <w:t>VIA GAETANO RAVAGLI</w:t>
            </w:r>
          </w:p>
        </w:tc>
      </w:tr>
      <w:tr w:rsidR="00FD7ED8" w:rsidRPr="00A7519B" w14:paraId="7D9DC9FD"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0C0C97" w14:textId="77777777" w:rsidR="00FD7ED8" w:rsidRPr="00A7519B" w:rsidRDefault="00FD7ED8" w:rsidP="006723BE">
            <w:pPr>
              <w:pStyle w:val="rowtabella0"/>
              <w:rPr>
                <w:color w:val="002060"/>
              </w:rPr>
            </w:pPr>
            <w:r w:rsidRPr="00A7519B">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4BEF7E" w14:textId="77777777" w:rsidR="00FD7ED8" w:rsidRPr="00A7519B" w:rsidRDefault="00FD7ED8" w:rsidP="006723BE">
            <w:pPr>
              <w:pStyle w:val="rowtabella0"/>
              <w:rPr>
                <w:color w:val="002060"/>
                <w:lang w:val="es-ES"/>
              </w:rPr>
            </w:pPr>
            <w:r w:rsidRPr="00A7519B">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2FB188"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BA7284"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C8100F" w14:textId="77777777" w:rsidR="00FD7ED8" w:rsidRPr="00A7519B" w:rsidRDefault="00FD7ED8" w:rsidP="006723BE">
            <w:pPr>
              <w:pStyle w:val="rowtabella0"/>
              <w:rPr>
                <w:color w:val="002060"/>
              </w:rPr>
            </w:pPr>
            <w:r w:rsidRPr="00A7519B">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D150B" w14:textId="77777777" w:rsidR="00FD7ED8" w:rsidRPr="00A7519B" w:rsidRDefault="00FD7ED8" w:rsidP="006723BE">
            <w:pPr>
              <w:pStyle w:val="rowtabella0"/>
              <w:rPr>
                <w:color w:val="002060"/>
              </w:rPr>
            </w:pPr>
            <w:r w:rsidRPr="00A7519B">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BD421B" w14:textId="77777777" w:rsidR="00FD7ED8" w:rsidRPr="00A7519B" w:rsidRDefault="00FD7ED8" w:rsidP="006723BE">
            <w:pPr>
              <w:pStyle w:val="rowtabella0"/>
              <w:rPr>
                <w:color w:val="002060"/>
              </w:rPr>
            </w:pPr>
            <w:r w:rsidRPr="00A7519B">
              <w:rPr>
                <w:color w:val="002060"/>
              </w:rPr>
              <w:t>VIA VENEZIA 43</w:t>
            </w:r>
          </w:p>
        </w:tc>
      </w:tr>
      <w:tr w:rsidR="00FD7ED8" w:rsidRPr="00A7519B" w14:paraId="5480A42F"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5AFA5A" w14:textId="77777777" w:rsidR="00FD7ED8" w:rsidRPr="00A7519B" w:rsidRDefault="00FD7ED8" w:rsidP="006723BE">
            <w:pPr>
              <w:pStyle w:val="rowtabella0"/>
              <w:rPr>
                <w:color w:val="002060"/>
              </w:rPr>
            </w:pPr>
            <w:r w:rsidRPr="00A7519B">
              <w:rPr>
                <w:color w:val="002060"/>
              </w:rPr>
              <w:lastRenderedPageBreak/>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329E3" w14:textId="77777777" w:rsidR="00FD7ED8" w:rsidRPr="00A7519B" w:rsidRDefault="00FD7ED8" w:rsidP="006723BE">
            <w:pPr>
              <w:pStyle w:val="rowtabella0"/>
              <w:rPr>
                <w:color w:val="002060"/>
              </w:rPr>
            </w:pPr>
            <w:r w:rsidRPr="00A7519B">
              <w:rPr>
                <w:color w:val="002060"/>
              </w:rPr>
              <w:t>ATLETICO CHIARAVALLE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A9F1E"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6F778" w14:textId="77777777" w:rsidR="00FD7ED8" w:rsidRPr="00A7519B" w:rsidRDefault="00FD7ED8" w:rsidP="006723BE">
            <w:pPr>
              <w:pStyle w:val="rowtabella0"/>
              <w:rPr>
                <w:color w:val="002060"/>
              </w:rPr>
            </w:pPr>
            <w:r w:rsidRPr="00A7519B">
              <w:rPr>
                <w:color w:val="002060"/>
              </w:rPr>
              <w:t>12/04/2025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0B1EE" w14:textId="77777777" w:rsidR="00FD7ED8" w:rsidRPr="00A7519B" w:rsidRDefault="00FD7ED8" w:rsidP="006723BE">
            <w:pPr>
              <w:pStyle w:val="rowtabella0"/>
              <w:rPr>
                <w:color w:val="002060"/>
              </w:rPr>
            </w:pPr>
            <w:r w:rsidRPr="00A7519B">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6AA56" w14:textId="77777777" w:rsidR="00FD7ED8" w:rsidRPr="00A7519B" w:rsidRDefault="00FD7ED8" w:rsidP="006723BE">
            <w:pPr>
              <w:pStyle w:val="rowtabella0"/>
              <w:rPr>
                <w:color w:val="002060"/>
              </w:rPr>
            </w:pPr>
            <w:r w:rsidRPr="00A7519B">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18BE5" w14:textId="77777777" w:rsidR="00FD7ED8" w:rsidRPr="00A7519B" w:rsidRDefault="00FD7ED8" w:rsidP="006723BE">
            <w:pPr>
              <w:pStyle w:val="rowtabella0"/>
              <w:rPr>
                <w:color w:val="002060"/>
              </w:rPr>
            </w:pPr>
            <w:r w:rsidRPr="00A7519B">
              <w:rPr>
                <w:color w:val="002060"/>
              </w:rPr>
              <w:t>VIA MARIO RIDOLFI</w:t>
            </w:r>
          </w:p>
        </w:tc>
      </w:tr>
    </w:tbl>
    <w:p w14:paraId="662790AA" w14:textId="77777777" w:rsidR="00FD7ED8" w:rsidRPr="00A7519B" w:rsidRDefault="00FD7ED8" w:rsidP="00FD7ED8">
      <w:pPr>
        <w:pStyle w:val="breakline"/>
        <w:rPr>
          <w:rFonts w:eastAsiaTheme="minorEastAsia"/>
          <w:color w:val="002060"/>
        </w:rPr>
      </w:pPr>
    </w:p>
    <w:p w14:paraId="16E5B1B0" w14:textId="77777777" w:rsidR="00FD7ED8" w:rsidRPr="00A7519B" w:rsidRDefault="00FD7ED8" w:rsidP="00FD7ED8">
      <w:pPr>
        <w:pStyle w:val="breakline"/>
        <w:rPr>
          <w:color w:val="002060"/>
        </w:rPr>
      </w:pPr>
    </w:p>
    <w:p w14:paraId="04DE5DF2" w14:textId="77777777" w:rsidR="00FD7ED8" w:rsidRPr="00A7519B" w:rsidRDefault="00FD7ED8" w:rsidP="00FD7ED8">
      <w:pPr>
        <w:pStyle w:val="breakline"/>
        <w:rPr>
          <w:color w:val="002060"/>
        </w:rPr>
      </w:pPr>
    </w:p>
    <w:p w14:paraId="61C6B872" w14:textId="77777777" w:rsidR="00FD7ED8" w:rsidRPr="00A7519B" w:rsidRDefault="00FD7ED8" w:rsidP="00FD7ED8">
      <w:pPr>
        <w:pStyle w:val="sottotitolocampionato10"/>
        <w:rPr>
          <w:color w:val="002060"/>
        </w:rPr>
      </w:pPr>
      <w:r w:rsidRPr="00A7519B">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81"/>
        <w:gridCol w:w="1548"/>
        <w:gridCol w:w="1564"/>
      </w:tblGrid>
      <w:tr w:rsidR="00FD7ED8" w:rsidRPr="00A7519B" w14:paraId="06AAFCC0"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EDBB6"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F96FB"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FE80F"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66F39"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5CD81"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981A3"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F37C2"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44A4508B"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AEFB1C" w14:textId="77777777" w:rsidR="00FD7ED8" w:rsidRPr="00A7519B" w:rsidRDefault="00FD7ED8" w:rsidP="006723BE">
            <w:pPr>
              <w:pStyle w:val="rowtabella0"/>
              <w:rPr>
                <w:color w:val="002060"/>
              </w:rPr>
            </w:pPr>
            <w:proofErr w:type="gramStart"/>
            <w:r w:rsidRPr="00A7519B">
              <w:rPr>
                <w:color w:val="002060"/>
              </w:rPr>
              <w:t>CITTA</w:t>
            </w:r>
            <w:proofErr w:type="gramEnd"/>
            <w:r w:rsidRPr="00A7519B">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44534" w14:textId="77777777" w:rsidR="00FD7ED8" w:rsidRPr="00A7519B" w:rsidRDefault="00FD7ED8" w:rsidP="006723BE">
            <w:pPr>
              <w:pStyle w:val="rowtabella0"/>
              <w:rPr>
                <w:color w:val="002060"/>
              </w:rPr>
            </w:pPr>
            <w:r w:rsidRPr="00A7519B">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FA22D"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D5A5B" w14:textId="77777777" w:rsidR="00FD7ED8" w:rsidRPr="00A7519B" w:rsidRDefault="00FD7ED8" w:rsidP="006723BE">
            <w:pPr>
              <w:pStyle w:val="rowtabella0"/>
              <w:rPr>
                <w:color w:val="002060"/>
              </w:rPr>
            </w:pPr>
            <w:r w:rsidRPr="00A7519B">
              <w:rPr>
                <w:color w:val="002060"/>
              </w:rPr>
              <w:t>11/04/2025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0563C" w14:textId="77777777" w:rsidR="00FD7ED8" w:rsidRPr="00A7519B" w:rsidRDefault="00FD7ED8" w:rsidP="006723BE">
            <w:pPr>
              <w:pStyle w:val="rowtabella0"/>
              <w:rPr>
                <w:color w:val="002060"/>
              </w:rPr>
            </w:pPr>
            <w:r w:rsidRPr="00A7519B">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91B54" w14:textId="77777777" w:rsidR="00FD7ED8" w:rsidRPr="00A7519B" w:rsidRDefault="00FD7ED8" w:rsidP="006723BE">
            <w:pPr>
              <w:pStyle w:val="rowtabella0"/>
              <w:rPr>
                <w:color w:val="002060"/>
              </w:rPr>
            </w:pPr>
            <w:r w:rsidRPr="00A7519B">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A560F" w14:textId="77777777" w:rsidR="00FD7ED8" w:rsidRPr="00A7519B" w:rsidRDefault="00FD7ED8" w:rsidP="006723BE">
            <w:pPr>
              <w:pStyle w:val="rowtabella0"/>
              <w:rPr>
                <w:color w:val="002060"/>
              </w:rPr>
            </w:pPr>
            <w:r w:rsidRPr="00A7519B">
              <w:rPr>
                <w:color w:val="002060"/>
              </w:rPr>
              <w:t>VIA DELLO STADIO</w:t>
            </w:r>
          </w:p>
        </w:tc>
      </w:tr>
      <w:tr w:rsidR="00FD7ED8" w:rsidRPr="00A7519B" w14:paraId="37C9FCF5"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B2CF31" w14:textId="77777777" w:rsidR="00FD7ED8" w:rsidRPr="00A7519B" w:rsidRDefault="00FD7ED8" w:rsidP="006723BE">
            <w:pPr>
              <w:pStyle w:val="rowtabella0"/>
              <w:rPr>
                <w:color w:val="002060"/>
              </w:rPr>
            </w:pPr>
            <w:r w:rsidRPr="00A7519B">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C37DD0" w14:textId="77777777" w:rsidR="00FD7ED8" w:rsidRPr="00A7519B" w:rsidRDefault="00FD7ED8" w:rsidP="006723BE">
            <w:pPr>
              <w:pStyle w:val="rowtabella0"/>
              <w:rPr>
                <w:color w:val="002060"/>
              </w:rPr>
            </w:pPr>
            <w:r w:rsidRPr="00A7519B">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BE8DDF"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5580C5"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3A00D3" w14:textId="77777777" w:rsidR="00FD7ED8" w:rsidRPr="00A7519B" w:rsidRDefault="00FD7ED8" w:rsidP="006723BE">
            <w:pPr>
              <w:pStyle w:val="rowtabella0"/>
              <w:rPr>
                <w:color w:val="002060"/>
              </w:rPr>
            </w:pPr>
            <w:r w:rsidRPr="00A7519B">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E70D8" w14:textId="77777777" w:rsidR="00FD7ED8" w:rsidRPr="00A7519B" w:rsidRDefault="00FD7ED8" w:rsidP="006723BE">
            <w:pPr>
              <w:pStyle w:val="rowtabella0"/>
              <w:rPr>
                <w:color w:val="002060"/>
              </w:rPr>
            </w:pPr>
            <w:r w:rsidRPr="00A7519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C18A3" w14:textId="77777777" w:rsidR="00FD7ED8" w:rsidRPr="00A7519B" w:rsidRDefault="00FD7ED8" w:rsidP="006723BE">
            <w:pPr>
              <w:pStyle w:val="rowtabella0"/>
              <w:rPr>
                <w:color w:val="002060"/>
              </w:rPr>
            </w:pPr>
            <w:r w:rsidRPr="00A7519B">
              <w:rPr>
                <w:color w:val="002060"/>
              </w:rPr>
              <w:t>LOCALITA' NONTESICURO</w:t>
            </w:r>
          </w:p>
        </w:tc>
      </w:tr>
      <w:tr w:rsidR="00FD7ED8" w:rsidRPr="00A7519B" w14:paraId="0389ADD3"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FA1161" w14:textId="77777777" w:rsidR="00FD7ED8" w:rsidRPr="00A7519B" w:rsidRDefault="00FD7ED8" w:rsidP="006723BE">
            <w:pPr>
              <w:pStyle w:val="rowtabella0"/>
              <w:rPr>
                <w:color w:val="002060"/>
              </w:rPr>
            </w:pPr>
            <w:r w:rsidRPr="00A7519B">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798FED" w14:textId="77777777" w:rsidR="00FD7ED8" w:rsidRPr="00A7519B" w:rsidRDefault="00FD7ED8" w:rsidP="006723BE">
            <w:pPr>
              <w:pStyle w:val="rowtabella0"/>
              <w:rPr>
                <w:color w:val="002060"/>
              </w:rPr>
            </w:pPr>
            <w:r w:rsidRPr="00A7519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936132"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049CCB"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000B96" w14:textId="77777777" w:rsidR="00FD7ED8" w:rsidRPr="00A7519B" w:rsidRDefault="00FD7ED8" w:rsidP="006723BE">
            <w:pPr>
              <w:pStyle w:val="rowtabella0"/>
              <w:rPr>
                <w:color w:val="002060"/>
              </w:rPr>
            </w:pPr>
            <w:r w:rsidRPr="00A7519B">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C94C6F" w14:textId="77777777" w:rsidR="00FD7ED8" w:rsidRPr="00A7519B" w:rsidRDefault="00FD7ED8" w:rsidP="006723BE">
            <w:pPr>
              <w:pStyle w:val="rowtabella0"/>
              <w:rPr>
                <w:color w:val="002060"/>
              </w:rPr>
            </w:pPr>
            <w:r w:rsidRPr="00A7519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864173" w14:textId="77777777" w:rsidR="00FD7ED8" w:rsidRPr="00A7519B" w:rsidRDefault="00FD7ED8" w:rsidP="006723BE">
            <w:pPr>
              <w:pStyle w:val="rowtabella0"/>
              <w:rPr>
                <w:color w:val="002060"/>
              </w:rPr>
            </w:pPr>
            <w:r w:rsidRPr="00A7519B">
              <w:rPr>
                <w:color w:val="002060"/>
              </w:rPr>
              <w:t>CONTRADA DEL POZZO</w:t>
            </w:r>
          </w:p>
        </w:tc>
      </w:tr>
      <w:tr w:rsidR="00FD7ED8" w:rsidRPr="00A7519B" w14:paraId="7A0DF6BA"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DE3159" w14:textId="77777777" w:rsidR="00FD7ED8" w:rsidRPr="00A7519B" w:rsidRDefault="00FD7ED8" w:rsidP="006723BE">
            <w:pPr>
              <w:pStyle w:val="rowtabella0"/>
              <w:rPr>
                <w:color w:val="002060"/>
              </w:rPr>
            </w:pPr>
            <w:r w:rsidRPr="00A7519B">
              <w:rPr>
                <w:color w:val="002060"/>
              </w:rPr>
              <w:t>AVM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17F7EE" w14:textId="77777777" w:rsidR="00FD7ED8" w:rsidRPr="00A7519B" w:rsidRDefault="00FD7ED8" w:rsidP="006723BE">
            <w:pPr>
              <w:pStyle w:val="rowtabella0"/>
              <w:rPr>
                <w:color w:val="002060"/>
              </w:rPr>
            </w:pPr>
            <w:r w:rsidRPr="00A7519B">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8F1BB5"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26DC13" w14:textId="77777777" w:rsidR="00FD7ED8" w:rsidRPr="00A7519B" w:rsidRDefault="00FD7ED8" w:rsidP="006723BE">
            <w:pPr>
              <w:pStyle w:val="rowtabella0"/>
              <w:rPr>
                <w:color w:val="002060"/>
              </w:rPr>
            </w:pPr>
            <w:r w:rsidRPr="00A7519B">
              <w:rPr>
                <w:color w:val="002060"/>
              </w:rPr>
              <w:t>12/04/2025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D59F44" w14:textId="77777777" w:rsidR="00FD7ED8" w:rsidRPr="00A7519B" w:rsidRDefault="00FD7ED8" w:rsidP="006723BE">
            <w:pPr>
              <w:pStyle w:val="rowtabella0"/>
              <w:rPr>
                <w:color w:val="002060"/>
              </w:rPr>
            </w:pPr>
            <w:r w:rsidRPr="00A7519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BCFCA" w14:textId="77777777" w:rsidR="00FD7ED8" w:rsidRPr="00A7519B" w:rsidRDefault="00FD7ED8" w:rsidP="006723BE">
            <w:pPr>
              <w:pStyle w:val="rowtabella0"/>
              <w:rPr>
                <w:color w:val="002060"/>
              </w:rPr>
            </w:pPr>
            <w:r w:rsidRPr="00A7519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F5B49" w14:textId="77777777" w:rsidR="00FD7ED8" w:rsidRPr="00A7519B" w:rsidRDefault="00FD7ED8" w:rsidP="006723BE">
            <w:pPr>
              <w:pStyle w:val="rowtabella0"/>
              <w:rPr>
                <w:color w:val="002060"/>
              </w:rPr>
            </w:pPr>
            <w:r w:rsidRPr="00A7519B">
              <w:rPr>
                <w:color w:val="002060"/>
              </w:rPr>
              <w:t>VIA DELLO SPORT</w:t>
            </w:r>
          </w:p>
        </w:tc>
      </w:tr>
      <w:tr w:rsidR="00FD7ED8" w:rsidRPr="00A7519B" w14:paraId="2CD2B550"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BF3D7A" w14:textId="77777777" w:rsidR="00FD7ED8" w:rsidRPr="00A7519B" w:rsidRDefault="00FD7ED8" w:rsidP="006723BE">
            <w:pPr>
              <w:pStyle w:val="rowtabella0"/>
              <w:rPr>
                <w:color w:val="002060"/>
              </w:rPr>
            </w:pPr>
            <w:r w:rsidRPr="00A7519B">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A62732" w14:textId="77777777" w:rsidR="00FD7ED8" w:rsidRPr="00A7519B" w:rsidRDefault="00FD7ED8" w:rsidP="006723BE">
            <w:pPr>
              <w:pStyle w:val="rowtabella0"/>
              <w:rPr>
                <w:color w:val="002060"/>
              </w:rPr>
            </w:pPr>
            <w:r w:rsidRPr="00A7519B">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3A73A4"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73498B" w14:textId="77777777" w:rsidR="00FD7ED8" w:rsidRPr="00A7519B" w:rsidRDefault="00FD7ED8" w:rsidP="006723BE">
            <w:pPr>
              <w:pStyle w:val="rowtabella0"/>
              <w:rPr>
                <w:color w:val="002060"/>
              </w:rPr>
            </w:pPr>
            <w:r w:rsidRPr="00A7519B">
              <w:rPr>
                <w:color w:val="002060"/>
              </w:rPr>
              <w:t>12/04/2025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D95A27" w14:textId="77777777" w:rsidR="00FD7ED8" w:rsidRPr="00A7519B" w:rsidRDefault="00FD7ED8" w:rsidP="006723BE">
            <w:pPr>
              <w:pStyle w:val="rowtabella0"/>
              <w:rPr>
                <w:color w:val="002060"/>
              </w:rPr>
            </w:pPr>
            <w:r w:rsidRPr="00A7519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6438EC" w14:textId="77777777" w:rsidR="00FD7ED8" w:rsidRPr="00A7519B" w:rsidRDefault="00FD7ED8" w:rsidP="006723BE">
            <w:pPr>
              <w:pStyle w:val="rowtabella0"/>
              <w:rPr>
                <w:color w:val="002060"/>
              </w:rPr>
            </w:pPr>
            <w:r w:rsidRPr="00A7519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89CC3" w14:textId="77777777" w:rsidR="00FD7ED8" w:rsidRPr="00A7519B" w:rsidRDefault="00FD7ED8" w:rsidP="006723BE">
            <w:pPr>
              <w:pStyle w:val="rowtabella0"/>
              <w:rPr>
                <w:color w:val="002060"/>
              </w:rPr>
            </w:pPr>
            <w:r w:rsidRPr="00A7519B">
              <w:rPr>
                <w:color w:val="002060"/>
              </w:rPr>
              <w:t>VIA VESCOVARA, 7</w:t>
            </w:r>
          </w:p>
        </w:tc>
      </w:tr>
      <w:tr w:rsidR="00FD7ED8" w:rsidRPr="00A7519B" w14:paraId="6D3A227E"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829B0D" w14:textId="77777777" w:rsidR="00FD7ED8" w:rsidRPr="00A7519B" w:rsidRDefault="00FD7ED8" w:rsidP="006723BE">
            <w:pPr>
              <w:pStyle w:val="rowtabella0"/>
              <w:rPr>
                <w:color w:val="002060"/>
              </w:rPr>
            </w:pPr>
            <w:r w:rsidRPr="00A7519B">
              <w:rPr>
                <w:color w:val="002060"/>
              </w:rPr>
              <w:t>OLIMPIA JUVENTU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30528" w14:textId="77777777" w:rsidR="00FD7ED8" w:rsidRPr="00A7519B" w:rsidRDefault="00FD7ED8" w:rsidP="006723BE">
            <w:pPr>
              <w:pStyle w:val="rowtabella0"/>
              <w:rPr>
                <w:color w:val="002060"/>
              </w:rPr>
            </w:pPr>
            <w:r w:rsidRPr="00A7519B">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9BBA8"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0D3B4" w14:textId="77777777" w:rsidR="00FD7ED8" w:rsidRPr="00A7519B" w:rsidRDefault="00FD7ED8" w:rsidP="006723BE">
            <w:pPr>
              <w:pStyle w:val="rowtabella0"/>
              <w:rPr>
                <w:color w:val="002060"/>
              </w:rPr>
            </w:pPr>
            <w:r w:rsidRPr="00A7519B">
              <w:rPr>
                <w:color w:val="002060"/>
              </w:rPr>
              <w:t>12/04/2025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678A9" w14:textId="77777777" w:rsidR="00FD7ED8" w:rsidRPr="00A7519B" w:rsidRDefault="00FD7ED8" w:rsidP="006723BE">
            <w:pPr>
              <w:pStyle w:val="rowtabella0"/>
              <w:rPr>
                <w:color w:val="002060"/>
              </w:rPr>
            </w:pPr>
            <w:r w:rsidRPr="00A7519B">
              <w:rPr>
                <w:color w:val="002060"/>
              </w:rPr>
              <w:t>5085 PALASPORT "LIUTI"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F9DD2" w14:textId="77777777" w:rsidR="00FD7ED8" w:rsidRPr="00A7519B" w:rsidRDefault="00FD7ED8" w:rsidP="006723BE">
            <w:pPr>
              <w:pStyle w:val="rowtabella0"/>
              <w:rPr>
                <w:color w:val="002060"/>
              </w:rPr>
            </w:pPr>
            <w:r w:rsidRPr="00A7519B">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6647F" w14:textId="77777777" w:rsidR="00FD7ED8" w:rsidRPr="00A7519B" w:rsidRDefault="00FD7ED8" w:rsidP="006723BE">
            <w:pPr>
              <w:pStyle w:val="rowtabella0"/>
              <w:rPr>
                <w:color w:val="002060"/>
              </w:rPr>
            </w:pPr>
            <w:r w:rsidRPr="00A7519B">
              <w:rPr>
                <w:color w:val="002060"/>
              </w:rPr>
              <w:t>VIA MONTALE CASTELFERRETTI</w:t>
            </w:r>
          </w:p>
        </w:tc>
      </w:tr>
    </w:tbl>
    <w:p w14:paraId="6A4A2B1D" w14:textId="77777777" w:rsidR="00FD7ED8" w:rsidRPr="00A7519B" w:rsidRDefault="00FD7ED8" w:rsidP="00FD7ED8">
      <w:pPr>
        <w:pStyle w:val="breakline"/>
        <w:rPr>
          <w:rFonts w:eastAsiaTheme="minorEastAsia"/>
          <w:color w:val="002060"/>
        </w:rPr>
      </w:pPr>
    </w:p>
    <w:p w14:paraId="3A64F4BE" w14:textId="77777777" w:rsidR="00FD7ED8" w:rsidRPr="00A7519B" w:rsidRDefault="00FD7ED8" w:rsidP="00FD7ED8">
      <w:pPr>
        <w:pStyle w:val="breakline"/>
        <w:rPr>
          <w:color w:val="002060"/>
        </w:rPr>
      </w:pPr>
    </w:p>
    <w:p w14:paraId="4E0DE481" w14:textId="77777777" w:rsidR="00FD7ED8" w:rsidRPr="00A7519B" w:rsidRDefault="00FD7ED8" w:rsidP="00FD7ED8">
      <w:pPr>
        <w:pStyle w:val="breakline"/>
        <w:rPr>
          <w:color w:val="002060"/>
        </w:rPr>
      </w:pPr>
    </w:p>
    <w:p w14:paraId="06040DA5" w14:textId="77777777" w:rsidR="00FD7ED8" w:rsidRPr="00A7519B" w:rsidRDefault="00FD7ED8" w:rsidP="00FD7ED8">
      <w:pPr>
        <w:pStyle w:val="sottotitolocampionato10"/>
        <w:rPr>
          <w:color w:val="002060"/>
        </w:rPr>
      </w:pPr>
      <w:r w:rsidRPr="00A7519B">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177"/>
        <w:gridCol w:w="1548"/>
        <w:gridCol w:w="1548"/>
      </w:tblGrid>
      <w:tr w:rsidR="00FD7ED8" w:rsidRPr="00A7519B" w14:paraId="2435E8A2"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C322E"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DF43C"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FA6B9"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BC3AC"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E8DBA"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FF64E"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8F118"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4E4D8E3A"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2A4A32" w14:textId="77777777" w:rsidR="00FD7ED8" w:rsidRPr="00A7519B" w:rsidRDefault="00FD7ED8" w:rsidP="006723BE">
            <w:pPr>
              <w:pStyle w:val="rowtabella0"/>
              <w:rPr>
                <w:color w:val="002060"/>
              </w:rPr>
            </w:pPr>
            <w:r w:rsidRPr="00A7519B">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D349C" w14:textId="77777777" w:rsidR="00FD7ED8" w:rsidRPr="00A7519B" w:rsidRDefault="00FD7ED8" w:rsidP="006723BE">
            <w:pPr>
              <w:pStyle w:val="rowtabella0"/>
              <w:rPr>
                <w:color w:val="002060"/>
              </w:rPr>
            </w:pPr>
            <w:r w:rsidRPr="00A7519B">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81359"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B0C89" w14:textId="77777777" w:rsidR="00FD7ED8" w:rsidRPr="00A7519B" w:rsidRDefault="00FD7ED8" w:rsidP="006723BE">
            <w:pPr>
              <w:pStyle w:val="rowtabella0"/>
              <w:rPr>
                <w:color w:val="002060"/>
              </w:rPr>
            </w:pPr>
            <w:r w:rsidRPr="00A7519B">
              <w:rPr>
                <w:color w:val="002060"/>
              </w:rPr>
              <w:t>11/04/2025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C9706" w14:textId="77777777" w:rsidR="00FD7ED8" w:rsidRPr="00A7519B" w:rsidRDefault="00FD7ED8" w:rsidP="006723BE">
            <w:pPr>
              <w:pStyle w:val="rowtabella0"/>
              <w:rPr>
                <w:color w:val="002060"/>
              </w:rPr>
            </w:pPr>
            <w:r w:rsidRPr="00A7519B">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A7DF3" w14:textId="77777777" w:rsidR="00FD7ED8" w:rsidRPr="00A7519B" w:rsidRDefault="00FD7ED8" w:rsidP="006723BE">
            <w:pPr>
              <w:pStyle w:val="rowtabella0"/>
              <w:rPr>
                <w:color w:val="002060"/>
              </w:rPr>
            </w:pPr>
            <w:r w:rsidRPr="00A7519B">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E92AB" w14:textId="77777777" w:rsidR="00FD7ED8" w:rsidRPr="00A7519B" w:rsidRDefault="00FD7ED8" w:rsidP="006723BE">
            <w:pPr>
              <w:pStyle w:val="rowtabella0"/>
              <w:rPr>
                <w:color w:val="002060"/>
              </w:rPr>
            </w:pPr>
            <w:r w:rsidRPr="00A7519B">
              <w:rPr>
                <w:color w:val="002060"/>
              </w:rPr>
              <w:t>LOCALITA' LE CALVIE</w:t>
            </w:r>
          </w:p>
        </w:tc>
      </w:tr>
      <w:tr w:rsidR="00FD7ED8" w:rsidRPr="00A7519B" w14:paraId="485F4C70"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561453" w14:textId="77777777" w:rsidR="00FD7ED8" w:rsidRPr="00A7519B" w:rsidRDefault="00FD7ED8" w:rsidP="006723BE">
            <w:pPr>
              <w:pStyle w:val="rowtabella0"/>
              <w:rPr>
                <w:color w:val="002060"/>
              </w:rPr>
            </w:pPr>
            <w:r w:rsidRPr="00A7519B">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56720B" w14:textId="77777777" w:rsidR="00FD7ED8" w:rsidRPr="00A7519B" w:rsidRDefault="00FD7ED8" w:rsidP="006723BE">
            <w:pPr>
              <w:pStyle w:val="rowtabella0"/>
              <w:rPr>
                <w:color w:val="002060"/>
              </w:rPr>
            </w:pPr>
            <w:r w:rsidRPr="00A7519B">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61EB2E"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884616" w14:textId="77777777" w:rsidR="00FD7ED8" w:rsidRPr="00A7519B" w:rsidRDefault="00FD7ED8" w:rsidP="006723BE">
            <w:pPr>
              <w:pStyle w:val="rowtabella0"/>
              <w:rPr>
                <w:color w:val="002060"/>
              </w:rPr>
            </w:pPr>
            <w:r w:rsidRPr="00A7519B">
              <w:rPr>
                <w:color w:val="002060"/>
              </w:rPr>
              <w:t>11/04/2025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F595EE" w14:textId="77777777" w:rsidR="00FD7ED8" w:rsidRPr="00A7519B" w:rsidRDefault="00FD7ED8" w:rsidP="006723BE">
            <w:pPr>
              <w:pStyle w:val="rowtabella0"/>
              <w:rPr>
                <w:color w:val="002060"/>
              </w:rPr>
            </w:pPr>
            <w:r w:rsidRPr="00A7519B">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5A06E" w14:textId="77777777" w:rsidR="00FD7ED8" w:rsidRPr="00A7519B" w:rsidRDefault="00FD7ED8" w:rsidP="006723BE">
            <w:pPr>
              <w:pStyle w:val="rowtabella0"/>
              <w:rPr>
                <w:color w:val="002060"/>
              </w:rPr>
            </w:pPr>
            <w:r w:rsidRPr="00A7519B">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8750D" w14:textId="77777777" w:rsidR="00FD7ED8" w:rsidRPr="00A7519B" w:rsidRDefault="00FD7ED8" w:rsidP="006723BE">
            <w:pPr>
              <w:pStyle w:val="rowtabella0"/>
              <w:rPr>
                <w:color w:val="002060"/>
              </w:rPr>
            </w:pPr>
            <w:r w:rsidRPr="00A7519B">
              <w:rPr>
                <w:color w:val="002060"/>
              </w:rPr>
              <w:t>LOC. "LE CALVIE"</w:t>
            </w:r>
          </w:p>
        </w:tc>
      </w:tr>
      <w:tr w:rsidR="00FD7ED8" w:rsidRPr="00A7519B" w14:paraId="550A9505"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0440EE" w14:textId="77777777" w:rsidR="00FD7ED8" w:rsidRPr="00A7519B" w:rsidRDefault="00FD7ED8" w:rsidP="006723BE">
            <w:pPr>
              <w:pStyle w:val="rowtabella0"/>
              <w:rPr>
                <w:color w:val="002060"/>
              </w:rPr>
            </w:pPr>
            <w:r w:rsidRPr="00A7519B">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B8E94" w14:textId="77777777" w:rsidR="00FD7ED8" w:rsidRPr="00A7519B" w:rsidRDefault="00FD7ED8" w:rsidP="006723BE">
            <w:pPr>
              <w:pStyle w:val="rowtabella0"/>
              <w:rPr>
                <w:color w:val="002060"/>
              </w:rPr>
            </w:pPr>
            <w:r w:rsidRPr="00A7519B">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D98C5F"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EAF2BA" w14:textId="77777777" w:rsidR="00FD7ED8" w:rsidRPr="00A7519B" w:rsidRDefault="00FD7ED8" w:rsidP="006723BE">
            <w:pPr>
              <w:pStyle w:val="rowtabella0"/>
              <w:rPr>
                <w:color w:val="002060"/>
              </w:rPr>
            </w:pPr>
            <w:r w:rsidRPr="00A7519B">
              <w:rPr>
                <w:color w:val="002060"/>
              </w:rPr>
              <w:t>11/04/2025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6E97B8" w14:textId="77777777" w:rsidR="00FD7ED8" w:rsidRPr="00A7519B" w:rsidRDefault="00FD7ED8" w:rsidP="006723BE">
            <w:pPr>
              <w:pStyle w:val="rowtabella0"/>
              <w:rPr>
                <w:color w:val="002060"/>
              </w:rPr>
            </w:pPr>
            <w:r w:rsidRPr="00A7519B">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BF58FF" w14:textId="77777777" w:rsidR="00FD7ED8" w:rsidRPr="00A7519B" w:rsidRDefault="00FD7ED8" w:rsidP="006723BE">
            <w:pPr>
              <w:pStyle w:val="rowtabella0"/>
              <w:rPr>
                <w:color w:val="002060"/>
              </w:rPr>
            </w:pPr>
            <w:r w:rsidRPr="00A7519B">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5D860" w14:textId="77777777" w:rsidR="00FD7ED8" w:rsidRPr="00A7519B" w:rsidRDefault="00FD7ED8" w:rsidP="006723BE">
            <w:pPr>
              <w:pStyle w:val="rowtabella0"/>
              <w:rPr>
                <w:color w:val="002060"/>
              </w:rPr>
            </w:pPr>
            <w:r w:rsidRPr="00A7519B">
              <w:rPr>
                <w:color w:val="002060"/>
              </w:rPr>
              <w:t>LOC. PIÃˆ DI GUALDO</w:t>
            </w:r>
          </w:p>
        </w:tc>
      </w:tr>
      <w:tr w:rsidR="00FD7ED8" w:rsidRPr="00A7519B" w14:paraId="0DB95236"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03CFDD" w14:textId="77777777" w:rsidR="00FD7ED8" w:rsidRPr="00A7519B" w:rsidRDefault="00FD7ED8" w:rsidP="006723BE">
            <w:pPr>
              <w:pStyle w:val="rowtabella0"/>
              <w:rPr>
                <w:color w:val="002060"/>
              </w:rPr>
            </w:pPr>
            <w:r w:rsidRPr="00A7519B">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4A0C1B" w14:textId="77777777" w:rsidR="00FD7ED8" w:rsidRPr="00A7519B" w:rsidRDefault="00FD7ED8" w:rsidP="006723BE">
            <w:pPr>
              <w:pStyle w:val="rowtabella0"/>
              <w:rPr>
                <w:color w:val="002060"/>
              </w:rPr>
            </w:pPr>
            <w:r w:rsidRPr="00A7519B">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BF31D7"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E7CA43"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475F48" w14:textId="77777777" w:rsidR="00FD7ED8" w:rsidRPr="00A7519B" w:rsidRDefault="00FD7ED8" w:rsidP="006723BE">
            <w:pPr>
              <w:pStyle w:val="rowtabella0"/>
              <w:rPr>
                <w:color w:val="002060"/>
              </w:rPr>
            </w:pPr>
            <w:r w:rsidRPr="00A7519B">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1F1935" w14:textId="77777777" w:rsidR="00FD7ED8" w:rsidRPr="00A7519B" w:rsidRDefault="00FD7ED8" w:rsidP="006723BE">
            <w:pPr>
              <w:pStyle w:val="rowtabella0"/>
              <w:rPr>
                <w:color w:val="002060"/>
              </w:rPr>
            </w:pPr>
            <w:r w:rsidRPr="00A7519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16EE1A" w14:textId="77777777" w:rsidR="00FD7ED8" w:rsidRPr="00A7519B" w:rsidRDefault="00FD7ED8" w:rsidP="006723BE">
            <w:pPr>
              <w:pStyle w:val="rowtabella0"/>
              <w:rPr>
                <w:color w:val="002060"/>
              </w:rPr>
            </w:pPr>
            <w:r w:rsidRPr="00A7519B">
              <w:rPr>
                <w:color w:val="002060"/>
              </w:rPr>
              <w:t>VIA SAN SERGIO FZ. GROTTACCIA</w:t>
            </w:r>
          </w:p>
        </w:tc>
      </w:tr>
      <w:tr w:rsidR="00FD7ED8" w:rsidRPr="00A7519B" w14:paraId="6DF13D3D"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939146" w14:textId="77777777" w:rsidR="00FD7ED8" w:rsidRPr="00A7519B" w:rsidRDefault="00FD7ED8" w:rsidP="006723BE">
            <w:pPr>
              <w:pStyle w:val="rowtabella0"/>
              <w:rPr>
                <w:color w:val="002060"/>
              </w:rPr>
            </w:pPr>
            <w:r w:rsidRPr="00A7519B">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38F1FC" w14:textId="77777777" w:rsidR="00FD7ED8" w:rsidRPr="00A7519B" w:rsidRDefault="00FD7ED8" w:rsidP="006723BE">
            <w:pPr>
              <w:pStyle w:val="rowtabella0"/>
              <w:rPr>
                <w:color w:val="002060"/>
              </w:rPr>
            </w:pPr>
            <w:r w:rsidRPr="00A7519B">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A83C4C"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1DEAB9"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C2C778" w14:textId="77777777" w:rsidR="00FD7ED8" w:rsidRPr="00A7519B" w:rsidRDefault="00FD7ED8" w:rsidP="006723BE">
            <w:pPr>
              <w:pStyle w:val="rowtabella0"/>
              <w:rPr>
                <w:color w:val="002060"/>
              </w:rPr>
            </w:pPr>
            <w:r w:rsidRPr="00A7519B">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6B47FE" w14:textId="77777777" w:rsidR="00FD7ED8" w:rsidRPr="00A7519B" w:rsidRDefault="00FD7ED8" w:rsidP="006723BE">
            <w:pPr>
              <w:pStyle w:val="rowtabella0"/>
              <w:rPr>
                <w:color w:val="002060"/>
              </w:rPr>
            </w:pPr>
            <w:r w:rsidRPr="00A7519B">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B5CFCA" w14:textId="77777777" w:rsidR="00FD7ED8" w:rsidRPr="00A7519B" w:rsidRDefault="00FD7ED8" w:rsidP="006723BE">
            <w:pPr>
              <w:pStyle w:val="rowtabella0"/>
              <w:rPr>
                <w:color w:val="002060"/>
              </w:rPr>
            </w:pPr>
            <w:r w:rsidRPr="00A7519B">
              <w:rPr>
                <w:color w:val="002060"/>
              </w:rPr>
              <w:t>VIA PAOLO BORSELLINO</w:t>
            </w:r>
          </w:p>
        </w:tc>
      </w:tr>
      <w:tr w:rsidR="00FD7ED8" w:rsidRPr="00A7519B" w14:paraId="7D8EBB2F"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C74A97" w14:textId="77777777" w:rsidR="00FD7ED8" w:rsidRPr="00A7519B" w:rsidRDefault="00FD7ED8" w:rsidP="006723BE">
            <w:pPr>
              <w:pStyle w:val="rowtabella0"/>
              <w:rPr>
                <w:color w:val="002060"/>
              </w:rPr>
            </w:pPr>
            <w:r w:rsidRPr="00A7519B">
              <w:rPr>
                <w:color w:val="002060"/>
              </w:rPr>
              <w:t>PIEDIRIPA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55F65" w14:textId="77777777" w:rsidR="00FD7ED8" w:rsidRPr="00A7519B" w:rsidRDefault="00FD7ED8" w:rsidP="006723BE">
            <w:pPr>
              <w:pStyle w:val="rowtabella0"/>
              <w:rPr>
                <w:color w:val="002060"/>
              </w:rPr>
            </w:pPr>
            <w:r w:rsidRPr="00A7519B">
              <w:rPr>
                <w:color w:val="002060"/>
              </w:rPr>
              <w:t xml:space="preserve">REAL FABRIANO </w:t>
            </w:r>
            <w:proofErr w:type="gramStart"/>
            <w:r w:rsidRPr="00A7519B">
              <w:rPr>
                <w:color w:val="002060"/>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965AE"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EA2B2"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46261" w14:textId="77777777" w:rsidR="00FD7ED8" w:rsidRPr="00A7519B" w:rsidRDefault="00FD7ED8" w:rsidP="006723BE">
            <w:pPr>
              <w:pStyle w:val="rowtabella0"/>
              <w:rPr>
                <w:color w:val="002060"/>
              </w:rPr>
            </w:pPr>
            <w:r w:rsidRPr="00A7519B">
              <w:rPr>
                <w:color w:val="002060"/>
              </w:rPr>
              <w:t>5268 "I LUDI DI APOLLO"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EE34E" w14:textId="77777777" w:rsidR="00FD7ED8" w:rsidRPr="00A7519B" w:rsidRDefault="00FD7ED8" w:rsidP="006723BE">
            <w:pPr>
              <w:pStyle w:val="rowtabella0"/>
              <w:rPr>
                <w:color w:val="002060"/>
              </w:rPr>
            </w:pPr>
            <w:r w:rsidRPr="00A7519B">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2E66E" w14:textId="77777777" w:rsidR="00FD7ED8" w:rsidRPr="00A7519B" w:rsidRDefault="00FD7ED8" w:rsidP="006723BE">
            <w:pPr>
              <w:pStyle w:val="rowtabella0"/>
              <w:rPr>
                <w:color w:val="002060"/>
              </w:rPr>
            </w:pPr>
            <w:r w:rsidRPr="00A7519B">
              <w:rPr>
                <w:color w:val="002060"/>
              </w:rPr>
              <w:t>VIA VOLTURNO-PIEDIRIPA</w:t>
            </w:r>
          </w:p>
        </w:tc>
      </w:tr>
    </w:tbl>
    <w:p w14:paraId="67B0073D" w14:textId="77777777" w:rsidR="00FD7ED8" w:rsidRPr="00A7519B" w:rsidRDefault="00FD7ED8" w:rsidP="00FD7ED8">
      <w:pPr>
        <w:pStyle w:val="breakline"/>
        <w:rPr>
          <w:rFonts w:eastAsiaTheme="minorEastAsia"/>
          <w:color w:val="002060"/>
        </w:rPr>
      </w:pPr>
    </w:p>
    <w:p w14:paraId="67129117" w14:textId="77777777" w:rsidR="00FD7ED8" w:rsidRPr="00A7519B" w:rsidRDefault="00FD7ED8" w:rsidP="00FD7ED8">
      <w:pPr>
        <w:pStyle w:val="breakline"/>
        <w:rPr>
          <w:color w:val="002060"/>
        </w:rPr>
      </w:pPr>
    </w:p>
    <w:p w14:paraId="4E5508B4" w14:textId="77777777" w:rsidR="00FD7ED8" w:rsidRPr="00A7519B" w:rsidRDefault="00FD7ED8" w:rsidP="00FD7ED8">
      <w:pPr>
        <w:pStyle w:val="breakline"/>
        <w:rPr>
          <w:color w:val="002060"/>
        </w:rPr>
      </w:pPr>
    </w:p>
    <w:p w14:paraId="2F3BCA11" w14:textId="77777777" w:rsidR="00FD7ED8" w:rsidRPr="00A7519B" w:rsidRDefault="00FD7ED8" w:rsidP="00FD7ED8">
      <w:pPr>
        <w:pStyle w:val="sottotitolocampionato10"/>
        <w:rPr>
          <w:color w:val="002060"/>
        </w:rPr>
      </w:pPr>
      <w:r w:rsidRPr="00A7519B">
        <w:rPr>
          <w:color w:val="002060"/>
        </w:rPr>
        <w:t>GIRONE E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FD7ED8" w:rsidRPr="00A7519B" w14:paraId="1CF20881"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3BE80"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0038D"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503E7"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379ED"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95E1A"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BDF97"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D7D05"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05323451"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3CEE9F" w14:textId="77777777" w:rsidR="00FD7ED8" w:rsidRPr="00A7519B" w:rsidRDefault="00FD7ED8" w:rsidP="006723BE">
            <w:pPr>
              <w:pStyle w:val="rowtabella0"/>
              <w:rPr>
                <w:color w:val="002060"/>
              </w:rPr>
            </w:pPr>
            <w:r w:rsidRPr="00A7519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AEE41" w14:textId="77777777" w:rsidR="00FD7ED8" w:rsidRPr="00A7519B" w:rsidRDefault="00FD7ED8" w:rsidP="006723BE">
            <w:pPr>
              <w:pStyle w:val="rowtabella0"/>
              <w:rPr>
                <w:color w:val="002060"/>
              </w:rPr>
            </w:pPr>
            <w:r w:rsidRPr="00A7519B">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2F8B3"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BB0A4" w14:textId="77777777" w:rsidR="00FD7ED8" w:rsidRPr="00A7519B" w:rsidRDefault="00FD7ED8" w:rsidP="006723BE">
            <w:pPr>
              <w:pStyle w:val="rowtabella0"/>
              <w:rPr>
                <w:color w:val="002060"/>
              </w:rPr>
            </w:pPr>
            <w:r w:rsidRPr="00A7519B">
              <w:rPr>
                <w:color w:val="002060"/>
              </w:rPr>
              <w:t>11/04/2025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42D3C" w14:textId="77777777" w:rsidR="00FD7ED8" w:rsidRPr="00A7519B" w:rsidRDefault="00FD7ED8" w:rsidP="006723BE">
            <w:pPr>
              <w:pStyle w:val="rowtabella0"/>
              <w:rPr>
                <w:color w:val="002060"/>
              </w:rPr>
            </w:pPr>
            <w:r w:rsidRPr="00A7519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856B3" w14:textId="77777777" w:rsidR="00FD7ED8" w:rsidRPr="00A7519B" w:rsidRDefault="00FD7ED8" w:rsidP="006723BE">
            <w:pPr>
              <w:pStyle w:val="rowtabella0"/>
              <w:rPr>
                <w:color w:val="002060"/>
              </w:rPr>
            </w:pPr>
            <w:r w:rsidRPr="00A7519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2ED31" w14:textId="77777777" w:rsidR="00FD7ED8" w:rsidRPr="00A7519B" w:rsidRDefault="00FD7ED8" w:rsidP="006723BE">
            <w:pPr>
              <w:pStyle w:val="rowtabella0"/>
              <w:rPr>
                <w:color w:val="002060"/>
              </w:rPr>
            </w:pPr>
            <w:r w:rsidRPr="00A7519B">
              <w:rPr>
                <w:color w:val="002060"/>
              </w:rPr>
              <w:t>VIA ROSSINI</w:t>
            </w:r>
          </w:p>
        </w:tc>
      </w:tr>
      <w:tr w:rsidR="00FD7ED8" w:rsidRPr="00A7519B" w14:paraId="5CECD8B8"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0DADC9" w14:textId="77777777" w:rsidR="00FD7ED8" w:rsidRPr="00A7519B" w:rsidRDefault="00FD7ED8" w:rsidP="006723BE">
            <w:pPr>
              <w:pStyle w:val="rowtabella0"/>
              <w:rPr>
                <w:color w:val="002060"/>
              </w:rPr>
            </w:pPr>
            <w:r w:rsidRPr="00A7519B">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D0F83A" w14:textId="77777777" w:rsidR="00FD7ED8" w:rsidRPr="00A7519B" w:rsidRDefault="00FD7ED8" w:rsidP="006723BE">
            <w:pPr>
              <w:pStyle w:val="rowtabella0"/>
              <w:rPr>
                <w:color w:val="002060"/>
              </w:rPr>
            </w:pPr>
            <w:r w:rsidRPr="00A7519B">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CF7475"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B3667F"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70069B" w14:textId="77777777" w:rsidR="00FD7ED8" w:rsidRPr="00A7519B" w:rsidRDefault="00FD7ED8" w:rsidP="006723BE">
            <w:pPr>
              <w:pStyle w:val="rowtabella0"/>
              <w:rPr>
                <w:color w:val="002060"/>
              </w:rPr>
            </w:pPr>
            <w:r w:rsidRPr="00A7519B">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BA3470" w14:textId="77777777" w:rsidR="00FD7ED8" w:rsidRPr="00A7519B" w:rsidRDefault="00FD7ED8" w:rsidP="006723BE">
            <w:pPr>
              <w:pStyle w:val="rowtabella0"/>
              <w:rPr>
                <w:color w:val="002060"/>
              </w:rPr>
            </w:pPr>
            <w:r w:rsidRPr="00A7519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A7526" w14:textId="77777777" w:rsidR="00FD7ED8" w:rsidRPr="00A7519B" w:rsidRDefault="00FD7ED8" w:rsidP="006723BE">
            <w:pPr>
              <w:pStyle w:val="rowtabella0"/>
              <w:rPr>
                <w:color w:val="002060"/>
              </w:rPr>
            </w:pPr>
            <w:r w:rsidRPr="00A7519B">
              <w:rPr>
                <w:color w:val="002060"/>
              </w:rPr>
              <w:t>VIA INDIPENDENZA-CAPODARCO</w:t>
            </w:r>
          </w:p>
        </w:tc>
      </w:tr>
      <w:tr w:rsidR="00FD7ED8" w:rsidRPr="00A7519B" w14:paraId="5551958A"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42E13D" w14:textId="77777777" w:rsidR="00FD7ED8" w:rsidRPr="00A7519B" w:rsidRDefault="00FD7ED8" w:rsidP="006723BE">
            <w:pPr>
              <w:pStyle w:val="rowtabella0"/>
              <w:rPr>
                <w:color w:val="002060"/>
              </w:rPr>
            </w:pPr>
            <w:r w:rsidRPr="00A7519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C7A531" w14:textId="77777777" w:rsidR="00FD7ED8" w:rsidRPr="00A7519B" w:rsidRDefault="00FD7ED8" w:rsidP="006723BE">
            <w:pPr>
              <w:pStyle w:val="rowtabella0"/>
              <w:rPr>
                <w:color w:val="002060"/>
              </w:rPr>
            </w:pPr>
            <w:r w:rsidRPr="00A7519B">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19464F"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AB01C4" w14:textId="77777777" w:rsidR="00FD7ED8" w:rsidRPr="00A7519B" w:rsidRDefault="00FD7ED8" w:rsidP="006723BE">
            <w:pPr>
              <w:pStyle w:val="rowtabella0"/>
              <w:rPr>
                <w:color w:val="002060"/>
              </w:rPr>
            </w:pPr>
            <w:r w:rsidRPr="00A7519B">
              <w:rPr>
                <w:color w:val="002060"/>
              </w:rPr>
              <w:t>11/04/2025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6F9776" w14:textId="77777777" w:rsidR="00FD7ED8" w:rsidRPr="00A7519B" w:rsidRDefault="00FD7ED8" w:rsidP="006723BE">
            <w:pPr>
              <w:pStyle w:val="rowtabella0"/>
              <w:rPr>
                <w:color w:val="002060"/>
              </w:rPr>
            </w:pPr>
            <w:r w:rsidRPr="00A7519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29336" w14:textId="77777777" w:rsidR="00FD7ED8" w:rsidRPr="00A7519B" w:rsidRDefault="00FD7ED8" w:rsidP="006723BE">
            <w:pPr>
              <w:pStyle w:val="rowtabella0"/>
              <w:rPr>
                <w:color w:val="002060"/>
              </w:rPr>
            </w:pPr>
            <w:r w:rsidRPr="00A7519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A65682" w14:textId="77777777" w:rsidR="00FD7ED8" w:rsidRPr="00A7519B" w:rsidRDefault="00FD7ED8" w:rsidP="006723BE">
            <w:pPr>
              <w:pStyle w:val="rowtabella0"/>
              <w:rPr>
                <w:color w:val="002060"/>
              </w:rPr>
            </w:pPr>
            <w:r w:rsidRPr="00A7519B">
              <w:rPr>
                <w:color w:val="002060"/>
              </w:rPr>
              <w:t xml:space="preserve">VIA </w:t>
            </w:r>
            <w:proofErr w:type="gramStart"/>
            <w:r w:rsidRPr="00A7519B">
              <w:rPr>
                <w:color w:val="002060"/>
              </w:rPr>
              <w:t>B.ROSSI</w:t>
            </w:r>
            <w:proofErr w:type="gramEnd"/>
            <w:r w:rsidRPr="00A7519B">
              <w:rPr>
                <w:color w:val="002060"/>
              </w:rPr>
              <w:t xml:space="preserve"> SNC</w:t>
            </w:r>
          </w:p>
        </w:tc>
      </w:tr>
      <w:tr w:rsidR="00FD7ED8" w:rsidRPr="00A7519B" w14:paraId="2C97A356"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E2A095" w14:textId="77777777" w:rsidR="00FD7ED8" w:rsidRPr="00A7519B" w:rsidRDefault="00FD7ED8" w:rsidP="006723BE">
            <w:pPr>
              <w:pStyle w:val="rowtabella0"/>
              <w:rPr>
                <w:color w:val="002060"/>
              </w:rPr>
            </w:pPr>
            <w:r w:rsidRPr="00A7519B">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37389D" w14:textId="77777777" w:rsidR="00FD7ED8" w:rsidRPr="00A7519B" w:rsidRDefault="00FD7ED8" w:rsidP="006723BE">
            <w:pPr>
              <w:pStyle w:val="rowtabella0"/>
              <w:rPr>
                <w:color w:val="002060"/>
              </w:rPr>
            </w:pPr>
            <w:r w:rsidRPr="00A7519B">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83B9A0"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74F9C0"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E37A7" w14:textId="77777777" w:rsidR="00FD7ED8" w:rsidRPr="00A7519B" w:rsidRDefault="00FD7ED8" w:rsidP="006723BE">
            <w:pPr>
              <w:pStyle w:val="rowtabella0"/>
              <w:rPr>
                <w:color w:val="002060"/>
              </w:rPr>
            </w:pPr>
            <w:r w:rsidRPr="00A7519B">
              <w:rPr>
                <w:color w:val="002060"/>
              </w:rPr>
              <w:t>5280 TENSOSTRUTTURA S.</w:t>
            </w:r>
            <w:proofErr w:type="gramStart"/>
            <w:r w:rsidRPr="00A7519B">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9FA15" w14:textId="77777777" w:rsidR="00FD7ED8" w:rsidRPr="00A7519B" w:rsidRDefault="00FD7ED8" w:rsidP="006723BE">
            <w:pPr>
              <w:pStyle w:val="rowtabella0"/>
              <w:rPr>
                <w:color w:val="002060"/>
              </w:rPr>
            </w:pPr>
            <w:r w:rsidRPr="00A7519B">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BA721" w14:textId="77777777" w:rsidR="00FD7ED8" w:rsidRPr="00A7519B" w:rsidRDefault="00FD7ED8" w:rsidP="006723BE">
            <w:pPr>
              <w:pStyle w:val="rowtabella0"/>
              <w:rPr>
                <w:color w:val="002060"/>
              </w:rPr>
            </w:pPr>
            <w:r w:rsidRPr="00A7519B">
              <w:rPr>
                <w:color w:val="002060"/>
              </w:rPr>
              <w:t>VIA LORENZO LOTTO</w:t>
            </w:r>
          </w:p>
        </w:tc>
      </w:tr>
      <w:tr w:rsidR="00FD7ED8" w:rsidRPr="00A7519B" w14:paraId="15834B11"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61E7F1" w14:textId="77777777" w:rsidR="00FD7ED8" w:rsidRPr="00A7519B" w:rsidRDefault="00FD7ED8" w:rsidP="006723BE">
            <w:pPr>
              <w:pStyle w:val="rowtabella0"/>
              <w:rPr>
                <w:color w:val="002060"/>
              </w:rPr>
            </w:pPr>
            <w:r w:rsidRPr="00A7519B">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0BF040" w14:textId="77777777" w:rsidR="00FD7ED8" w:rsidRPr="00A7519B" w:rsidRDefault="00FD7ED8" w:rsidP="006723BE">
            <w:pPr>
              <w:pStyle w:val="rowtabella0"/>
              <w:rPr>
                <w:color w:val="002060"/>
              </w:rPr>
            </w:pPr>
            <w:r w:rsidRPr="00A7519B">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0CB014"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BA72B" w14:textId="77777777" w:rsidR="00FD7ED8" w:rsidRPr="00A7519B" w:rsidRDefault="00FD7ED8" w:rsidP="006723BE">
            <w:pPr>
              <w:pStyle w:val="rowtabella0"/>
              <w:rPr>
                <w:color w:val="002060"/>
              </w:rPr>
            </w:pPr>
            <w:r w:rsidRPr="00A7519B">
              <w:rPr>
                <w:color w:val="002060"/>
              </w:rPr>
              <w:t>11/04/2025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D8BD10" w14:textId="77777777" w:rsidR="00FD7ED8" w:rsidRPr="00A7519B" w:rsidRDefault="00FD7ED8" w:rsidP="006723BE">
            <w:pPr>
              <w:pStyle w:val="rowtabella0"/>
              <w:rPr>
                <w:color w:val="002060"/>
              </w:rPr>
            </w:pPr>
            <w:r w:rsidRPr="00A7519B">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A0F43" w14:textId="77777777" w:rsidR="00FD7ED8" w:rsidRPr="00A7519B" w:rsidRDefault="00FD7ED8" w:rsidP="006723BE">
            <w:pPr>
              <w:pStyle w:val="rowtabella0"/>
              <w:rPr>
                <w:color w:val="002060"/>
              </w:rPr>
            </w:pPr>
            <w:r w:rsidRPr="00A7519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835C3" w14:textId="77777777" w:rsidR="00FD7ED8" w:rsidRPr="00A7519B" w:rsidRDefault="00FD7ED8" w:rsidP="006723BE">
            <w:pPr>
              <w:pStyle w:val="rowtabella0"/>
              <w:rPr>
                <w:color w:val="002060"/>
              </w:rPr>
            </w:pPr>
            <w:r w:rsidRPr="00A7519B">
              <w:rPr>
                <w:color w:val="002060"/>
              </w:rPr>
              <w:t>VIA SIBILLA 2C</w:t>
            </w:r>
          </w:p>
        </w:tc>
      </w:tr>
      <w:tr w:rsidR="00FD7ED8" w:rsidRPr="00A7519B" w14:paraId="37703C7B"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E37AC1" w14:textId="77777777" w:rsidR="00FD7ED8" w:rsidRPr="00A7519B" w:rsidRDefault="00FD7ED8" w:rsidP="006723BE">
            <w:pPr>
              <w:pStyle w:val="rowtabella0"/>
              <w:rPr>
                <w:color w:val="002060"/>
              </w:rPr>
            </w:pPr>
            <w:r w:rsidRPr="00A7519B">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92510" w14:textId="77777777" w:rsidR="00FD7ED8" w:rsidRPr="00A7519B" w:rsidRDefault="00FD7ED8" w:rsidP="006723BE">
            <w:pPr>
              <w:pStyle w:val="rowtabella0"/>
              <w:rPr>
                <w:color w:val="002060"/>
              </w:rPr>
            </w:pPr>
            <w:r w:rsidRPr="00A7519B">
              <w:rPr>
                <w:color w:val="002060"/>
              </w:rPr>
              <w:t xml:space="preserve">CALCIO </w:t>
            </w:r>
            <w:proofErr w:type="gramStart"/>
            <w:r w:rsidRPr="00A7519B">
              <w:rPr>
                <w:color w:val="002060"/>
              </w:rPr>
              <w:t>S.ELPIDIO</w:t>
            </w:r>
            <w:proofErr w:type="gramEnd"/>
            <w:r w:rsidRPr="00A7519B">
              <w:rPr>
                <w:color w:val="002060"/>
              </w:rPr>
              <w:t xml:space="preserve">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FC6AF"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5E265" w14:textId="77777777" w:rsidR="00FD7ED8" w:rsidRPr="00A7519B" w:rsidRDefault="00FD7ED8" w:rsidP="006723BE">
            <w:pPr>
              <w:pStyle w:val="rowtabella0"/>
              <w:rPr>
                <w:color w:val="002060"/>
              </w:rPr>
            </w:pPr>
            <w:r w:rsidRPr="00A7519B">
              <w:rPr>
                <w:color w:val="002060"/>
              </w:rPr>
              <w:t>13/04/2025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B06B9" w14:textId="77777777" w:rsidR="00FD7ED8" w:rsidRPr="00A7519B" w:rsidRDefault="00FD7ED8" w:rsidP="006723BE">
            <w:pPr>
              <w:pStyle w:val="rowtabella0"/>
              <w:rPr>
                <w:color w:val="002060"/>
              </w:rPr>
            </w:pPr>
            <w:r w:rsidRPr="00A7519B">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DBAC1" w14:textId="77777777" w:rsidR="00FD7ED8" w:rsidRPr="00A7519B" w:rsidRDefault="00FD7ED8" w:rsidP="006723BE">
            <w:pPr>
              <w:pStyle w:val="rowtabella0"/>
              <w:rPr>
                <w:color w:val="002060"/>
              </w:rPr>
            </w:pPr>
            <w:r w:rsidRPr="00A7519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245E5" w14:textId="77777777" w:rsidR="00FD7ED8" w:rsidRPr="00A7519B" w:rsidRDefault="00FD7ED8" w:rsidP="006723BE">
            <w:pPr>
              <w:pStyle w:val="rowtabella0"/>
              <w:rPr>
                <w:color w:val="002060"/>
              </w:rPr>
            </w:pPr>
            <w:r w:rsidRPr="00A7519B">
              <w:rPr>
                <w:color w:val="002060"/>
              </w:rPr>
              <w:t>VIA PIEMONTE-PORTO POTENZA P.</w:t>
            </w:r>
          </w:p>
        </w:tc>
      </w:tr>
    </w:tbl>
    <w:p w14:paraId="67CD0FCD" w14:textId="77777777" w:rsidR="00FD7ED8" w:rsidRPr="00A7519B" w:rsidRDefault="00FD7ED8" w:rsidP="00FD7ED8">
      <w:pPr>
        <w:pStyle w:val="breakline"/>
        <w:rPr>
          <w:rFonts w:eastAsiaTheme="minorEastAsia"/>
          <w:color w:val="002060"/>
        </w:rPr>
      </w:pPr>
    </w:p>
    <w:p w14:paraId="40E41280" w14:textId="77777777" w:rsidR="00FD7ED8" w:rsidRPr="00A7519B" w:rsidRDefault="00FD7ED8" w:rsidP="00FD7ED8">
      <w:pPr>
        <w:pStyle w:val="breakline"/>
        <w:rPr>
          <w:color w:val="002060"/>
        </w:rPr>
      </w:pPr>
    </w:p>
    <w:p w14:paraId="08A688FA" w14:textId="77777777" w:rsidR="00FD7ED8" w:rsidRPr="00A7519B" w:rsidRDefault="00FD7ED8" w:rsidP="00FD7ED8">
      <w:pPr>
        <w:pStyle w:val="breakline"/>
        <w:rPr>
          <w:color w:val="002060"/>
        </w:rPr>
      </w:pPr>
    </w:p>
    <w:p w14:paraId="77E19571" w14:textId="77777777" w:rsidR="00FD7ED8" w:rsidRPr="00A7519B" w:rsidRDefault="00FD7ED8" w:rsidP="00FD7ED8">
      <w:pPr>
        <w:pStyle w:val="sottotitolocampionato10"/>
        <w:rPr>
          <w:color w:val="002060"/>
        </w:rPr>
      </w:pPr>
      <w:r w:rsidRPr="00A7519B">
        <w:rPr>
          <w:color w:val="002060"/>
        </w:rP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2"/>
        <w:gridCol w:w="385"/>
        <w:gridCol w:w="898"/>
        <w:gridCol w:w="1178"/>
        <w:gridCol w:w="1549"/>
        <w:gridCol w:w="1546"/>
      </w:tblGrid>
      <w:tr w:rsidR="00FD7ED8" w:rsidRPr="00A7519B" w14:paraId="360199BB"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EF9DA"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3E5F4"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99F9B"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CA83E"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F2F70"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B9827"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90068"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716746B8"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736FD3" w14:textId="77777777" w:rsidR="00FD7ED8" w:rsidRPr="00A7519B" w:rsidRDefault="00FD7ED8" w:rsidP="006723BE">
            <w:pPr>
              <w:pStyle w:val="rowtabella0"/>
              <w:rPr>
                <w:color w:val="002060"/>
              </w:rPr>
            </w:pPr>
            <w:r w:rsidRPr="00A7519B">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5EA23" w14:textId="77777777" w:rsidR="00FD7ED8" w:rsidRPr="00A7519B" w:rsidRDefault="00FD7ED8" w:rsidP="006723BE">
            <w:pPr>
              <w:pStyle w:val="rowtabella0"/>
              <w:rPr>
                <w:color w:val="002060"/>
              </w:rPr>
            </w:pPr>
            <w:r w:rsidRPr="00A7519B">
              <w:rPr>
                <w:color w:val="002060"/>
              </w:rPr>
              <w:t>PICENO UNITED MMX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41D8E"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E8617" w14:textId="77777777" w:rsidR="00FD7ED8" w:rsidRPr="00A7519B" w:rsidRDefault="00FD7ED8" w:rsidP="006723BE">
            <w:pPr>
              <w:pStyle w:val="rowtabella0"/>
              <w:rPr>
                <w:color w:val="002060"/>
              </w:rPr>
            </w:pPr>
            <w:r w:rsidRPr="00A7519B">
              <w:rPr>
                <w:color w:val="002060"/>
              </w:rPr>
              <w:t>11/04/2025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AC7FF" w14:textId="77777777" w:rsidR="00FD7ED8" w:rsidRPr="00A7519B" w:rsidRDefault="00FD7ED8" w:rsidP="006723BE">
            <w:pPr>
              <w:pStyle w:val="rowtabella0"/>
              <w:rPr>
                <w:color w:val="002060"/>
              </w:rPr>
            </w:pPr>
            <w:r w:rsidRPr="00A7519B">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7387C" w14:textId="77777777" w:rsidR="00FD7ED8" w:rsidRPr="00A7519B" w:rsidRDefault="00FD7ED8" w:rsidP="006723BE">
            <w:pPr>
              <w:pStyle w:val="rowtabella0"/>
              <w:rPr>
                <w:color w:val="002060"/>
              </w:rPr>
            </w:pPr>
            <w:r w:rsidRPr="00A7519B">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EC563" w14:textId="77777777" w:rsidR="00FD7ED8" w:rsidRPr="00A7519B" w:rsidRDefault="00FD7ED8" w:rsidP="006723BE">
            <w:pPr>
              <w:pStyle w:val="rowtabella0"/>
              <w:rPr>
                <w:color w:val="002060"/>
              </w:rPr>
            </w:pPr>
            <w:r w:rsidRPr="00A7519B">
              <w:rPr>
                <w:color w:val="002060"/>
              </w:rPr>
              <w:t>VIA S.S. PICENTO</w:t>
            </w:r>
          </w:p>
        </w:tc>
      </w:tr>
      <w:tr w:rsidR="00FD7ED8" w:rsidRPr="00A7519B" w14:paraId="4C8A2E7C"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11064B" w14:textId="77777777" w:rsidR="00FD7ED8" w:rsidRPr="00A7519B" w:rsidRDefault="00FD7ED8" w:rsidP="006723BE">
            <w:pPr>
              <w:pStyle w:val="rowtabella0"/>
              <w:rPr>
                <w:color w:val="002060"/>
              </w:rPr>
            </w:pPr>
            <w:r w:rsidRPr="00A7519B">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2B320F" w14:textId="77777777" w:rsidR="00FD7ED8" w:rsidRPr="00A7519B" w:rsidRDefault="00FD7ED8" w:rsidP="006723BE">
            <w:pPr>
              <w:pStyle w:val="rowtabella0"/>
              <w:rPr>
                <w:color w:val="002060"/>
              </w:rPr>
            </w:pPr>
            <w:r w:rsidRPr="00A7519B">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2C0F83"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5BF8ED" w14:textId="77777777" w:rsidR="00FD7ED8" w:rsidRPr="00A7519B" w:rsidRDefault="00FD7ED8" w:rsidP="006723BE">
            <w:pPr>
              <w:pStyle w:val="rowtabella0"/>
              <w:rPr>
                <w:color w:val="002060"/>
              </w:rPr>
            </w:pPr>
            <w:r w:rsidRPr="00A7519B">
              <w:rPr>
                <w:color w:val="002060"/>
              </w:rPr>
              <w:t>11/04/2025 21:40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694887" w14:textId="77777777" w:rsidR="00FD7ED8" w:rsidRPr="00A7519B" w:rsidRDefault="00FD7ED8" w:rsidP="006723BE">
            <w:pPr>
              <w:pStyle w:val="rowtabella0"/>
              <w:rPr>
                <w:color w:val="002060"/>
              </w:rPr>
            </w:pPr>
            <w:r w:rsidRPr="00A7519B">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10583A" w14:textId="77777777" w:rsidR="00FD7ED8" w:rsidRPr="00A7519B" w:rsidRDefault="00FD7ED8" w:rsidP="006723BE">
            <w:pPr>
              <w:pStyle w:val="rowtabella0"/>
              <w:rPr>
                <w:color w:val="002060"/>
              </w:rPr>
            </w:pPr>
            <w:r w:rsidRPr="00A7519B">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5AC92" w14:textId="77777777" w:rsidR="00FD7ED8" w:rsidRPr="00A7519B" w:rsidRDefault="00FD7ED8" w:rsidP="006723BE">
            <w:pPr>
              <w:pStyle w:val="rowtabella0"/>
              <w:rPr>
                <w:color w:val="002060"/>
              </w:rPr>
            </w:pPr>
            <w:r w:rsidRPr="00A7519B">
              <w:rPr>
                <w:color w:val="002060"/>
              </w:rPr>
              <w:t>VIA COLLE CIMINO 9</w:t>
            </w:r>
          </w:p>
        </w:tc>
      </w:tr>
      <w:tr w:rsidR="00FD7ED8" w:rsidRPr="00A7519B" w14:paraId="223FD98E"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2635E4" w14:textId="77777777" w:rsidR="00FD7ED8" w:rsidRPr="00A7519B" w:rsidRDefault="00FD7ED8" w:rsidP="006723BE">
            <w:pPr>
              <w:pStyle w:val="rowtabella0"/>
              <w:rPr>
                <w:color w:val="002060"/>
              </w:rPr>
            </w:pPr>
            <w:r w:rsidRPr="00A7519B">
              <w:rPr>
                <w:color w:val="002060"/>
              </w:rPr>
              <w:lastRenderedPageBreak/>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EE6CC8" w14:textId="77777777" w:rsidR="00FD7ED8" w:rsidRPr="00A7519B" w:rsidRDefault="00FD7ED8" w:rsidP="006723BE">
            <w:pPr>
              <w:pStyle w:val="rowtabella0"/>
              <w:rPr>
                <w:color w:val="002060"/>
              </w:rPr>
            </w:pPr>
            <w:r w:rsidRPr="00A7519B">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CFFF5D"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8449EF" w14:textId="77777777" w:rsidR="00FD7ED8" w:rsidRPr="00A7519B" w:rsidRDefault="00FD7ED8" w:rsidP="006723BE">
            <w:pPr>
              <w:pStyle w:val="rowtabella0"/>
              <w:rPr>
                <w:color w:val="002060"/>
              </w:rPr>
            </w:pPr>
            <w:r w:rsidRPr="00A7519B">
              <w:rPr>
                <w:color w:val="002060"/>
              </w:rPr>
              <w:t>11/04/2025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1523AC" w14:textId="77777777" w:rsidR="00FD7ED8" w:rsidRPr="00A7519B" w:rsidRDefault="00FD7ED8" w:rsidP="006723BE">
            <w:pPr>
              <w:pStyle w:val="rowtabella0"/>
              <w:rPr>
                <w:color w:val="002060"/>
              </w:rPr>
            </w:pPr>
            <w:r w:rsidRPr="00A7519B">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6731F" w14:textId="77777777" w:rsidR="00FD7ED8" w:rsidRPr="00A7519B" w:rsidRDefault="00FD7ED8" w:rsidP="006723BE">
            <w:pPr>
              <w:pStyle w:val="rowtabella0"/>
              <w:rPr>
                <w:color w:val="002060"/>
              </w:rPr>
            </w:pPr>
            <w:r w:rsidRPr="00A7519B">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7B4CD7" w14:textId="77777777" w:rsidR="00FD7ED8" w:rsidRPr="00A7519B" w:rsidRDefault="00FD7ED8" w:rsidP="006723BE">
            <w:pPr>
              <w:pStyle w:val="rowtabella0"/>
              <w:rPr>
                <w:color w:val="002060"/>
              </w:rPr>
            </w:pPr>
            <w:r w:rsidRPr="00A7519B">
              <w:rPr>
                <w:color w:val="002060"/>
              </w:rPr>
              <w:t>PIAZZA S. D'ACQUISTO</w:t>
            </w:r>
          </w:p>
        </w:tc>
      </w:tr>
      <w:tr w:rsidR="00FD7ED8" w:rsidRPr="00A7519B" w14:paraId="2EE04C40"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89E366" w14:textId="77777777" w:rsidR="00FD7ED8" w:rsidRPr="00A7519B" w:rsidRDefault="00FD7ED8" w:rsidP="006723BE">
            <w:pPr>
              <w:pStyle w:val="rowtabella0"/>
              <w:rPr>
                <w:color w:val="002060"/>
              </w:rPr>
            </w:pPr>
            <w:r w:rsidRPr="00A7519B">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E5661E" w14:textId="77777777" w:rsidR="00FD7ED8" w:rsidRPr="00A7519B" w:rsidRDefault="00FD7ED8" w:rsidP="006723BE">
            <w:pPr>
              <w:pStyle w:val="rowtabella0"/>
              <w:rPr>
                <w:color w:val="002060"/>
              </w:rPr>
            </w:pPr>
            <w:r w:rsidRPr="00A7519B">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8B713A"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83A04D" w14:textId="77777777" w:rsidR="00FD7ED8" w:rsidRPr="00A7519B" w:rsidRDefault="00FD7ED8" w:rsidP="006723BE">
            <w:pPr>
              <w:pStyle w:val="rowtabella0"/>
              <w:rPr>
                <w:color w:val="002060"/>
              </w:rPr>
            </w:pPr>
            <w:r w:rsidRPr="00A7519B">
              <w:rPr>
                <w:color w:val="002060"/>
              </w:rPr>
              <w:t>11/04/2025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A988D6" w14:textId="77777777" w:rsidR="00FD7ED8" w:rsidRPr="00A7519B" w:rsidRDefault="00FD7ED8" w:rsidP="006723BE">
            <w:pPr>
              <w:pStyle w:val="rowtabella0"/>
              <w:rPr>
                <w:color w:val="002060"/>
              </w:rPr>
            </w:pPr>
            <w:r w:rsidRPr="00A7519B">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32B91" w14:textId="77777777" w:rsidR="00FD7ED8" w:rsidRPr="00A7519B" w:rsidRDefault="00FD7ED8" w:rsidP="006723BE">
            <w:pPr>
              <w:pStyle w:val="rowtabella0"/>
              <w:rPr>
                <w:color w:val="002060"/>
              </w:rPr>
            </w:pPr>
            <w:r w:rsidRPr="00A7519B">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DB51DD" w14:textId="77777777" w:rsidR="00FD7ED8" w:rsidRPr="00A7519B" w:rsidRDefault="00FD7ED8" w:rsidP="006723BE">
            <w:pPr>
              <w:pStyle w:val="rowtabella0"/>
              <w:rPr>
                <w:color w:val="002060"/>
              </w:rPr>
            </w:pPr>
            <w:r w:rsidRPr="00A7519B">
              <w:rPr>
                <w:color w:val="002060"/>
              </w:rPr>
              <w:t>VIA DON GIUSEPPE MARUCCI 1</w:t>
            </w:r>
          </w:p>
        </w:tc>
      </w:tr>
      <w:tr w:rsidR="00FD7ED8" w:rsidRPr="00A7519B" w14:paraId="768F5B64"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D9F93B" w14:textId="77777777" w:rsidR="00FD7ED8" w:rsidRPr="00A7519B" w:rsidRDefault="00FD7ED8" w:rsidP="006723BE">
            <w:pPr>
              <w:pStyle w:val="rowtabella0"/>
              <w:rPr>
                <w:color w:val="002060"/>
              </w:rPr>
            </w:pPr>
            <w:r w:rsidRPr="00A7519B">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3B3F4C" w14:textId="77777777" w:rsidR="00FD7ED8" w:rsidRPr="00A7519B" w:rsidRDefault="00FD7ED8" w:rsidP="006723BE">
            <w:pPr>
              <w:pStyle w:val="rowtabella0"/>
              <w:rPr>
                <w:color w:val="002060"/>
              </w:rPr>
            </w:pPr>
            <w:r w:rsidRPr="00A7519B">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F831FC"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A24F30" w14:textId="77777777" w:rsidR="00FD7ED8" w:rsidRPr="00A7519B" w:rsidRDefault="00FD7ED8" w:rsidP="006723BE">
            <w:pPr>
              <w:pStyle w:val="rowtabella0"/>
              <w:rPr>
                <w:color w:val="002060"/>
              </w:rPr>
            </w:pPr>
            <w:r w:rsidRPr="00A7519B">
              <w:rPr>
                <w:color w:val="002060"/>
              </w:rPr>
              <w:t>11/04/2025 20:00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C4B894" w14:textId="77777777" w:rsidR="00FD7ED8" w:rsidRPr="00A7519B" w:rsidRDefault="00FD7ED8" w:rsidP="006723BE">
            <w:pPr>
              <w:pStyle w:val="rowtabella0"/>
              <w:rPr>
                <w:color w:val="002060"/>
              </w:rPr>
            </w:pPr>
            <w:r w:rsidRPr="00A7519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A054A" w14:textId="77777777" w:rsidR="00FD7ED8" w:rsidRPr="00A7519B" w:rsidRDefault="00FD7ED8" w:rsidP="006723BE">
            <w:pPr>
              <w:pStyle w:val="rowtabella0"/>
              <w:rPr>
                <w:color w:val="002060"/>
              </w:rPr>
            </w:pPr>
            <w:r w:rsidRPr="00A7519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9EE14" w14:textId="77777777" w:rsidR="00FD7ED8" w:rsidRPr="00A7519B" w:rsidRDefault="00FD7ED8" w:rsidP="006723BE">
            <w:pPr>
              <w:pStyle w:val="rowtabella0"/>
              <w:rPr>
                <w:color w:val="002060"/>
              </w:rPr>
            </w:pPr>
            <w:r w:rsidRPr="00A7519B">
              <w:rPr>
                <w:color w:val="002060"/>
              </w:rPr>
              <w:t>VIA DELLO SPORT</w:t>
            </w:r>
          </w:p>
        </w:tc>
      </w:tr>
      <w:tr w:rsidR="00FD7ED8" w:rsidRPr="00A7519B" w14:paraId="0F011DD6"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B1FB45" w14:textId="77777777" w:rsidR="00FD7ED8" w:rsidRPr="00A7519B" w:rsidRDefault="00FD7ED8" w:rsidP="006723BE">
            <w:pPr>
              <w:pStyle w:val="rowtabella0"/>
              <w:rPr>
                <w:color w:val="002060"/>
              </w:rPr>
            </w:pPr>
            <w:r w:rsidRPr="00A7519B">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16E4A" w14:textId="77777777" w:rsidR="00FD7ED8" w:rsidRPr="00A7519B" w:rsidRDefault="00FD7ED8" w:rsidP="006723BE">
            <w:pPr>
              <w:pStyle w:val="rowtabella0"/>
              <w:rPr>
                <w:color w:val="002060"/>
              </w:rPr>
            </w:pPr>
            <w:r w:rsidRPr="00A7519B">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10033"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16CFC" w14:textId="77777777" w:rsidR="00FD7ED8" w:rsidRPr="00A7519B" w:rsidRDefault="00FD7ED8" w:rsidP="006723BE">
            <w:pPr>
              <w:pStyle w:val="rowtabella0"/>
              <w:rPr>
                <w:color w:val="002060"/>
              </w:rPr>
            </w:pPr>
            <w:r w:rsidRPr="00A7519B">
              <w:rPr>
                <w:color w:val="002060"/>
              </w:rPr>
              <w:t>11/04/2025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ECBD3" w14:textId="77777777" w:rsidR="00FD7ED8" w:rsidRPr="00A7519B" w:rsidRDefault="00FD7ED8" w:rsidP="006723BE">
            <w:pPr>
              <w:pStyle w:val="rowtabella0"/>
              <w:rPr>
                <w:color w:val="002060"/>
              </w:rPr>
            </w:pPr>
            <w:r w:rsidRPr="00A7519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E340C" w14:textId="77777777" w:rsidR="00FD7ED8" w:rsidRPr="00A7519B" w:rsidRDefault="00FD7ED8" w:rsidP="006723BE">
            <w:pPr>
              <w:pStyle w:val="rowtabella0"/>
              <w:rPr>
                <w:color w:val="002060"/>
              </w:rPr>
            </w:pPr>
            <w:r w:rsidRPr="00A7519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F7465" w14:textId="77777777" w:rsidR="00FD7ED8" w:rsidRPr="00A7519B" w:rsidRDefault="00FD7ED8" w:rsidP="006723BE">
            <w:pPr>
              <w:pStyle w:val="rowtabella0"/>
              <w:rPr>
                <w:color w:val="002060"/>
              </w:rPr>
            </w:pPr>
            <w:r w:rsidRPr="00A7519B">
              <w:rPr>
                <w:color w:val="002060"/>
              </w:rPr>
              <w:t>VIA CORRADI</w:t>
            </w:r>
          </w:p>
        </w:tc>
      </w:tr>
    </w:tbl>
    <w:p w14:paraId="571EC136" w14:textId="77777777" w:rsidR="00FD7ED8" w:rsidRPr="000D0BD2" w:rsidRDefault="00FD7ED8" w:rsidP="00530523">
      <w:pPr>
        <w:pStyle w:val="breakline"/>
        <w:rPr>
          <w:rFonts w:eastAsiaTheme="minorEastAsia"/>
          <w:color w:val="002060"/>
        </w:rPr>
      </w:pPr>
    </w:p>
    <w:p w14:paraId="4D1296E6" w14:textId="77777777" w:rsidR="00530523" w:rsidRPr="000D0BD2" w:rsidRDefault="00530523" w:rsidP="00530523">
      <w:pPr>
        <w:pStyle w:val="breakline"/>
        <w:rPr>
          <w:color w:val="002060"/>
        </w:rPr>
      </w:pPr>
    </w:p>
    <w:p w14:paraId="5D33DCCE" w14:textId="77777777" w:rsidR="00530523" w:rsidRPr="004A38F6" w:rsidRDefault="00530523" w:rsidP="00530523">
      <w:pPr>
        <w:pStyle w:val="titolocampionato0"/>
        <w:shd w:val="clear" w:color="auto" w:fill="CCCCCC"/>
        <w:spacing w:before="80" w:after="40"/>
        <w:rPr>
          <w:color w:val="002060"/>
        </w:rPr>
      </w:pPr>
      <w:r w:rsidRPr="004A38F6">
        <w:rPr>
          <w:color w:val="002060"/>
        </w:rPr>
        <w:t>REGIONALE CALCIO A 5 FEMMINILE</w:t>
      </w:r>
    </w:p>
    <w:p w14:paraId="29AAB037" w14:textId="77777777" w:rsidR="00530523" w:rsidRPr="00AE3295" w:rsidRDefault="00530523" w:rsidP="00530523">
      <w:pPr>
        <w:pStyle w:val="TITOLOPRINC"/>
        <w:spacing w:before="0" w:beforeAutospacing="0" w:after="0" w:afterAutospacing="0"/>
        <w:rPr>
          <w:color w:val="002060"/>
        </w:rPr>
      </w:pPr>
      <w:r>
        <w:rPr>
          <w:color w:val="002060"/>
        </w:rPr>
        <w:t>PLAY – OFF</w:t>
      </w:r>
    </w:p>
    <w:p w14:paraId="1436FE9B" w14:textId="77777777" w:rsidR="00530523" w:rsidRDefault="00530523" w:rsidP="00530523">
      <w:pPr>
        <w:pStyle w:val="LndNormale1"/>
        <w:rPr>
          <w:b/>
          <w:color w:val="002060"/>
        </w:rPr>
      </w:pPr>
    </w:p>
    <w:p w14:paraId="1CD244DF" w14:textId="77777777" w:rsidR="00530523" w:rsidRPr="00E762DC" w:rsidRDefault="00530523" w:rsidP="00530523">
      <w:pPr>
        <w:pStyle w:val="LndNormale1"/>
        <w:rPr>
          <w:rFonts w:cs="Arial"/>
          <w:color w:val="002060"/>
        </w:rPr>
      </w:pPr>
      <w:r w:rsidRPr="00E762DC">
        <w:rPr>
          <w:b/>
          <w:i/>
          <w:color w:val="002060"/>
        </w:rPr>
        <w:t>Quarti di Finale</w:t>
      </w:r>
    </w:p>
    <w:p w14:paraId="49A8DA34"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7</w:t>
      </w:r>
      <w:r w:rsidRPr="00E762DC">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A</w:t>
      </w:r>
    </w:p>
    <w:p w14:paraId="6DC7E9C2" w14:textId="77777777" w:rsidR="00530523" w:rsidRPr="008307D6" w:rsidRDefault="00530523" w:rsidP="00530523">
      <w:pPr>
        <w:pStyle w:val="Corpodeltesto21"/>
        <w:rPr>
          <w:rFonts w:ascii="Arial" w:hAnsi="Arial" w:cs="Arial"/>
          <w:b/>
          <w:bCs/>
          <w:color w:val="002060"/>
          <w:sz w:val="22"/>
        </w:rPr>
      </w:pPr>
      <w:r w:rsidRPr="008307D6">
        <w:rPr>
          <w:rFonts w:ascii="Arial" w:hAnsi="Arial" w:cs="Arial"/>
          <w:b/>
          <w:bCs/>
          <w:color w:val="002060"/>
          <w:sz w:val="22"/>
        </w:rPr>
        <w:t>CENTRO SPORTIVO SUASA – WOMAN SANGIUSTESE</w:t>
      </w:r>
      <w:r>
        <w:rPr>
          <w:rFonts w:ascii="Arial" w:hAnsi="Arial" w:cs="Arial"/>
          <w:b/>
          <w:bCs/>
          <w:color w:val="002060"/>
          <w:sz w:val="22"/>
        </w:rPr>
        <w:t xml:space="preserve">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5-2</w:t>
      </w:r>
    </w:p>
    <w:p w14:paraId="295FB4C2" w14:textId="77777777" w:rsidR="00530523" w:rsidRDefault="00530523" w:rsidP="00530523">
      <w:pPr>
        <w:pStyle w:val="Corpodeltesto21"/>
        <w:rPr>
          <w:rFonts w:ascii="Arial" w:hAnsi="Arial" w:cs="Arial"/>
          <w:color w:val="002060"/>
          <w:sz w:val="22"/>
        </w:rPr>
      </w:pPr>
    </w:p>
    <w:p w14:paraId="57A644ED" w14:textId="77777777" w:rsidR="00530523" w:rsidRPr="00E762DC" w:rsidRDefault="00530523" w:rsidP="00530523">
      <w:pPr>
        <w:pStyle w:val="Corpodeltesto21"/>
        <w:rPr>
          <w:rFonts w:ascii="Arial" w:hAnsi="Arial" w:cs="Arial"/>
          <w:color w:val="002060"/>
          <w:sz w:val="22"/>
        </w:rPr>
      </w:pPr>
      <w:r>
        <w:rPr>
          <w:rFonts w:ascii="Arial" w:hAnsi="Arial" w:cs="Arial"/>
          <w:color w:val="002060"/>
          <w:sz w:val="22"/>
        </w:rPr>
        <w:t>- 5</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6</w:t>
      </w:r>
      <w:r w:rsidRPr="00E762DC">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B</w:t>
      </w:r>
    </w:p>
    <w:p w14:paraId="20AF18C2" w14:textId="77777777" w:rsidR="00530523" w:rsidRPr="008307D6" w:rsidRDefault="00530523" w:rsidP="00530523">
      <w:pPr>
        <w:pStyle w:val="Corpodeltesto21"/>
        <w:rPr>
          <w:rFonts w:ascii="Arial" w:hAnsi="Arial" w:cs="Arial"/>
          <w:b/>
          <w:bCs/>
          <w:color w:val="002060"/>
          <w:sz w:val="22"/>
        </w:rPr>
      </w:pPr>
      <w:r w:rsidRPr="008307D6">
        <w:rPr>
          <w:rFonts w:ascii="Arial" w:hAnsi="Arial" w:cs="Arial"/>
          <w:b/>
          <w:bCs/>
          <w:color w:val="002060"/>
          <w:sz w:val="22"/>
        </w:rPr>
        <w:t>RIPABERARDA – VENERE POTENTIA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1-2</w:t>
      </w:r>
    </w:p>
    <w:p w14:paraId="78558A16" w14:textId="77777777" w:rsidR="00530523" w:rsidRPr="00E762DC" w:rsidRDefault="00530523" w:rsidP="00530523">
      <w:pPr>
        <w:pStyle w:val="Corpodeltesto21"/>
        <w:rPr>
          <w:rFonts w:ascii="Arial" w:hAnsi="Arial" w:cs="Arial"/>
          <w:color w:val="002060"/>
          <w:sz w:val="22"/>
        </w:rPr>
      </w:pPr>
    </w:p>
    <w:p w14:paraId="049F765E" w14:textId="77777777" w:rsidR="00530523" w:rsidRPr="00E762DC" w:rsidRDefault="00530523" w:rsidP="00530523">
      <w:pPr>
        <w:pStyle w:val="LndNormale1"/>
        <w:rPr>
          <w:b/>
          <w:i/>
          <w:color w:val="002060"/>
        </w:rPr>
      </w:pPr>
      <w:r>
        <w:rPr>
          <w:b/>
          <w:i/>
          <w:color w:val="002060"/>
        </w:rPr>
        <w:t>Semifinali</w:t>
      </w:r>
      <w:r w:rsidRPr="00E762DC">
        <w:rPr>
          <w:b/>
          <w:i/>
          <w:color w:val="002060"/>
        </w:rPr>
        <w:t xml:space="preserve"> (gara unica </w:t>
      </w:r>
      <w:r>
        <w:rPr>
          <w:b/>
          <w:i/>
          <w:color w:val="002060"/>
        </w:rPr>
        <w:t>11</w:t>
      </w:r>
      <w:r w:rsidRPr="00E762DC">
        <w:rPr>
          <w:b/>
          <w:i/>
          <w:color w:val="002060"/>
        </w:rPr>
        <w:t>/0</w:t>
      </w:r>
      <w:r>
        <w:rPr>
          <w:b/>
          <w:i/>
          <w:color w:val="002060"/>
        </w:rPr>
        <w:t>4</w:t>
      </w:r>
      <w:r w:rsidRPr="00E762DC">
        <w:rPr>
          <w:b/>
          <w:i/>
          <w:color w:val="002060"/>
        </w:rPr>
        <w:t>/202</w:t>
      </w:r>
      <w:r>
        <w:rPr>
          <w:b/>
          <w:i/>
          <w:color w:val="002060"/>
        </w:rPr>
        <w:t>5</w:t>
      </w:r>
      <w:r w:rsidRPr="00E762DC">
        <w:rPr>
          <w:b/>
          <w:i/>
          <w:color w:val="002060"/>
        </w:rPr>
        <w:t>)</w:t>
      </w:r>
    </w:p>
    <w:p w14:paraId="748C97BD"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Le</w:t>
      </w:r>
      <w:r>
        <w:rPr>
          <w:rFonts w:ascii="Arial" w:hAnsi="Arial" w:cs="Arial"/>
          <w:color w:val="002060"/>
          <w:sz w:val="22"/>
        </w:rPr>
        <w:t xml:space="preserve"> prime 2 squadre classificate nel girone della regular season</w:t>
      </w:r>
      <w:r w:rsidRPr="00E762DC">
        <w:rPr>
          <w:rFonts w:ascii="Arial" w:hAnsi="Arial" w:cs="Arial"/>
          <w:color w:val="002060"/>
          <w:sz w:val="22"/>
        </w:rPr>
        <w:t xml:space="preserve"> </w:t>
      </w:r>
      <w:r>
        <w:rPr>
          <w:rFonts w:ascii="Arial" w:hAnsi="Arial" w:cs="Arial"/>
          <w:color w:val="002060"/>
          <w:sz w:val="22"/>
        </w:rPr>
        <w:t>e le 2</w:t>
      </w:r>
      <w:r w:rsidRPr="00E762DC">
        <w:rPr>
          <w:rFonts w:ascii="Arial" w:hAnsi="Arial" w:cs="Arial"/>
          <w:color w:val="002060"/>
          <w:sz w:val="22"/>
        </w:rPr>
        <w:t xml:space="preserve"> squadre </w:t>
      </w:r>
      <w:r>
        <w:rPr>
          <w:rFonts w:ascii="Arial" w:hAnsi="Arial" w:cs="Arial"/>
          <w:color w:val="002060"/>
          <w:sz w:val="22"/>
        </w:rPr>
        <w:t xml:space="preserve">qualificate dai </w:t>
      </w:r>
      <w:r w:rsidRPr="00E762DC">
        <w:rPr>
          <w:rFonts w:ascii="Arial" w:hAnsi="Arial" w:cs="Arial"/>
          <w:color w:val="002060"/>
          <w:sz w:val="22"/>
        </w:rPr>
        <w:t xml:space="preserve">Quarti di Finale </w:t>
      </w:r>
      <w:r>
        <w:rPr>
          <w:rFonts w:ascii="Arial" w:hAnsi="Arial" w:cs="Arial"/>
          <w:color w:val="002060"/>
          <w:sz w:val="22"/>
        </w:rPr>
        <w:t xml:space="preserve">disputeranno le Semifinali </w:t>
      </w:r>
      <w:r w:rsidRPr="00E762DC">
        <w:rPr>
          <w:rFonts w:ascii="Arial" w:hAnsi="Arial" w:cs="Arial"/>
          <w:color w:val="002060"/>
          <w:sz w:val="22"/>
        </w:rPr>
        <w:t>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50A61237" w14:textId="77777777" w:rsidR="00530523" w:rsidRPr="00E762DC" w:rsidRDefault="00530523" w:rsidP="00530523">
      <w:pPr>
        <w:pStyle w:val="Corpodeltesto21"/>
        <w:rPr>
          <w:rFonts w:ascii="Arial" w:hAnsi="Arial" w:cs="Arial"/>
          <w:color w:val="002060"/>
          <w:sz w:val="22"/>
        </w:rPr>
      </w:pPr>
    </w:p>
    <w:p w14:paraId="0E1598D5"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vincente B</w:t>
      </w:r>
    </w:p>
    <w:p w14:paraId="6D94D67A" w14:textId="77777777" w:rsidR="00530523" w:rsidRPr="007A3DB6" w:rsidRDefault="00530523" w:rsidP="00530523">
      <w:pPr>
        <w:pStyle w:val="Corpodeltesto21"/>
        <w:rPr>
          <w:rFonts w:ascii="Arial" w:hAnsi="Arial" w:cs="Arial"/>
          <w:b/>
          <w:bCs/>
          <w:color w:val="002060"/>
          <w:sz w:val="22"/>
        </w:rPr>
      </w:pPr>
      <w:r w:rsidRPr="007A3DB6">
        <w:rPr>
          <w:rFonts w:ascii="Arial" w:hAnsi="Arial" w:cs="Arial"/>
          <w:b/>
          <w:bCs/>
          <w:color w:val="002060"/>
          <w:sz w:val="22"/>
        </w:rPr>
        <w:t>TRODICA FUTSAL – VENERE POTENTIA</w:t>
      </w:r>
    </w:p>
    <w:p w14:paraId="01F501E2" w14:textId="77777777" w:rsidR="00530523" w:rsidRDefault="00530523" w:rsidP="00530523">
      <w:pPr>
        <w:pStyle w:val="Corpodeltesto21"/>
        <w:rPr>
          <w:rFonts w:ascii="Arial" w:hAnsi="Arial" w:cs="Arial"/>
          <w:color w:val="002060"/>
          <w:sz w:val="22"/>
        </w:rPr>
      </w:pPr>
    </w:p>
    <w:p w14:paraId="2F55DC72"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vincente A</w:t>
      </w:r>
    </w:p>
    <w:p w14:paraId="0BF6D4BD" w14:textId="77777777" w:rsidR="00530523" w:rsidRPr="007A3DB6" w:rsidRDefault="00530523" w:rsidP="00530523">
      <w:pPr>
        <w:pStyle w:val="Corpodeltesto21"/>
        <w:rPr>
          <w:rFonts w:ascii="Arial" w:hAnsi="Arial" w:cs="Arial"/>
          <w:b/>
          <w:bCs/>
          <w:color w:val="002060"/>
          <w:sz w:val="22"/>
        </w:rPr>
      </w:pPr>
      <w:r w:rsidRPr="00A541F1">
        <w:rPr>
          <w:rFonts w:ascii="Arial" w:hAnsi="Arial" w:cs="Arial"/>
          <w:b/>
          <w:bCs/>
          <w:color w:val="002060"/>
          <w:sz w:val="22"/>
        </w:rPr>
        <w:t>PIANDIROSE – CENTRO SPORTIVO SUASA</w:t>
      </w:r>
    </w:p>
    <w:p w14:paraId="174C208B" w14:textId="77777777" w:rsidR="00530523" w:rsidRDefault="00530523" w:rsidP="00530523">
      <w:pPr>
        <w:pStyle w:val="Corpodeltesto21"/>
        <w:rPr>
          <w:rFonts w:ascii="Arial" w:hAnsi="Arial" w:cs="Arial"/>
          <w:color w:val="002060"/>
          <w:sz w:val="22"/>
        </w:rPr>
      </w:pPr>
    </w:p>
    <w:p w14:paraId="5E892BB7"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4F5F06A9"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0B8F72EA" w14:textId="77777777" w:rsidR="00530523" w:rsidRPr="00E762DC" w:rsidRDefault="00530523" w:rsidP="00530523">
      <w:pPr>
        <w:pStyle w:val="Corpodeltesto21"/>
        <w:rPr>
          <w:rFonts w:ascii="Arial" w:hAnsi="Arial" w:cs="Arial"/>
          <w:color w:val="002060"/>
          <w:sz w:val="22"/>
        </w:rPr>
      </w:pPr>
    </w:p>
    <w:p w14:paraId="1938359B" w14:textId="77777777" w:rsidR="00530523" w:rsidRDefault="00530523" w:rsidP="00530523">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02/05/2025)</w:t>
      </w:r>
    </w:p>
    <w:p w14:paraId="1C6D306F" w14:textId="77777777" w:rsidR="00530523" w:rsidRDefault="00530523" w:rsidP="00530523">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23E7E3D9" w14:textId="77777777" w:rsidR="00530523" w:rsidRPr="00244C1F" w:rsidRDefault="00530523" w:rsidP="00530523">
      <w:pPr>
        <w:pStyle w:val="Corpodeltesto21"/>
        <w:rPr>
          <w:rFonts w:ascii="Arial" w:hAnsi="Arial" w:cs="Arial"/>
          <w:color w:val="002060"/>
          <w:sz w:val="22"/>
          <w:szCs w:val="22"/>
        </w:rPr>
      </w:pPr>
    </w:p>
    <w:p w14:paraId="121CC74A" w14:textId="77777777" w:rsidR="00530523" w:rsidRDefault="00530523" w:rsidP="00530523">
      <w:pPr>
        <w:pStyle w:val="Corpodeltesto21"/>
        <w:rPr>
          <w:rFonts w:ascii="Arial" w:hAnsi="Arial" w:cs="Arial"/>
          <w:color w:val="002060"/>
          <w:sz w:val="22"/>
        </w:rPr>
      </w:pPr>
      <w:r w:rsidRPr="00AC5B81">
        <w:rPr>
          <w:rFonts w:ascii="Arial" w:hAnsi="Arial" w:cs="Arial"/>
          <w:color w:val="002060"/>
          <w:sz w:val="22"/>
        </w:rPr>
        <w:t xml:space="preserve">Al termine dei tempi regolamentari, in caso di parità, si disputeranno due tempi supplementari di </w:t>
      </w:r>
      <w:proofErr w:type="gramStart"/>
      <w:r w:rsidRPr="00AC5B81">
        <w:rPr>
          <w:rFonts w:ascii="Arial" w:hAnsi="Arial" w:cs="Arial"/>
          <w:color w:val="002060"/>
          <w:sz w:val="22"/>
        </w:rPr>
        <w:t>5</w:t>
      </w:r>
      <w:proofErr w:type="gramEnd"/>
      <w:r w:rsidRPr="00AC5B81">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51611FC" w14:textId="77777777" w:rsidR="00530523" w:rsidRDefault="00530523" w:rsidP="00530523">
      <w:pPr>
        <w:pStyle w:val="Corpodeltesto21"/>
        <w:rPr>
          <w:rFonts w:ascii="Arial" w:hAnsi="Arial" w:cs="Arial"/>
          <w:color w:val="002060"/>
          <w:sz w:val="22"/>
        </w:rPr>
      </w:pPr>
    </w:p>
    <w:p w14:paraId="6ABCE1E9" w14:textId="77777777" w:rsidR="00530523" w:rsidRPr="000D0BD2" w:rsidRDefault="00530523" w:rsidP="00530523">
      <w:pPr>
        <w:pStyle w:val="titoloprinc0"/>
        <w:rPr>
          <w:color w:val="002060"/>
        </w:rPr>
      </w:pPr>
      <w:r w:rsidRPr="000D0BD2">
        <w:rPr>
          <w:color w:val="002060"/>
        </w:rPr>
        <w:t>RISULTATI</w:t>
      </w:r>
    </w:p>
    <w:p w14:paraId="6B33A11A" w14:textId="77777777" w:rsidR="00530523" w:rsidRPr="000D0BD2" w:rsidRDefault="00530523" w:rsidP="00530523">
      <w:pPr>
        <w:pStyle w:val="breakline"/>
        <w:rPr>
          <w:color w:val="002060"/>
        </w:rPr>
      </w:pPr>
    </w:p>
    <w:p w14:paraId="36B84D25" w14:textId="77777777" w:rsidR="00530523" w:rsidRPr="000D0BD2" w:rsidRDefault="00530523" w:rsidP="00530523">
      <w:pPr>
        <w:pStyle w:val="sottotitolocampionato10"/>
        <w:rPr>
          <w:color w:val="002060"/>
        </w:rPr>
      </w:pPr>
      <w:r w:rsidRPr="000D0BD2">
        <w:rPr>
          <w:color w:val="002060"/>
        </w:rPr>
        <w:t>RISULTATI UFFICIALI GARE DEL 08/04/2025</w:t>
      </w:r>
    </w:p>
    <w:p w14:paraId="37FF2734"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2457D897"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7314B6F7"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45FC2F52"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CEEA6" w14:textId="77777777" w:rsidR="00530523" w:rsidRPr="000D0BD2" w:rsidRDefault="00530523" w:rsidP="006723BE">
                  <w:pPr>
                    <w:pStyle w:val="headertabella0"/>
                    <w:rPr>
                      <w:color w:val="002060"/>
                    </w:rPr>
                  </w:pPr>
                  <w:r w:rsidRPr="000D0BD2">
                    <w:rPr>
                      <w:color w:val="002060"/>
                    </w:rPr>
                    <w:t>GIRONE QF - 1 Giornata - A</w:t>
                  </w:r>
                </w:p>
              </w:tc>
            </w:tr>
            <w:tr w:rsidR="00530523" w:rsidRPr="000D0BD2" w14:paraId="397DA738"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B02E88" w14:textId="77777777" w:rsidR="00530523" w:rsidRPr="000D0BD2" w:rsidRDefault="00530523" w:rsidP="006723BE">
                  <w:pPr>
                    <w:pStyle w:val="rowtabella0"/>
                    <w:rPr>
                      <w:color w:val="002060"/>
                    </w:rPr>
                  </w:pPr>
                  <w:r w:rsidRPr="000D0BD2">
                    <w:rPr>
                      <w:color w:val="002060"/>
                    </w:rPr>
                    <w:t>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61E20" w14:textId="77777777" w:rsidR="00530523" w:rsidRPr="000D0BD2" w:rsidRDefault="00530523" w:rsidP="006723BE">
                  <w:pPr>
                    <w:pStyle w:val="rowtabella0"/>
                    <w:rPr>
                      <w:color w:val="002060"/>
                    </w:rPr>
                  </w:pPr>
                  <w:r w:rsidRPr="000D0BD2">
                    <w:rPr>
                      <w:color w:val="002060"/>
                    </w:rPr>
                    <w:t>- WOMAN SANGIUSTESE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EA23D" w14:textId="77777777" w:rsidR="00530523" w:rsidRPr="000D0BD2" w:rsidRDefault="00530523" w:rsidP="006723BE">
                  <w:pPr>
                    <w:pStyle w:val="rowtabella0"/>
                    <w:jc w:val="center"/>
                    <w:rPr>
                      <w:color w:val="002060"/>
                    </w:rPr>
                  </w:pPr>
                  <w:r w:rsidRPr="000D0BD2">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2FE97" w14:textId="77777777" w:rsidR="00530523" w:rsidRPr="000D0BD2" w:rsidRDefault="00530523" w:rsidP="006723BE">
                  <w:pPr>
                    <w:pStyle w:val="rowtabella0"/>
                    <w:jc w:val="center"/>
                    <w:rPr>
                      <w:color w:val="002060"/>
                    </w:rPr>
                  </w:pPr>
                  <w:r w:rsidRPr="000D0BD2">
                    <w:rPr>
                      <w:color w:val="002060"/>
                    </w:rPr>
                    <w:t> </w:t>
                  </w:r>
                </w:p>
              </w:tc>
            </w:tr>
            <w:tr w:rsidR="00530523" w:rsidRPr="000D0BD2" w14:paraId="6C1124A0"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84EA4F" w14:textId="77777777" w:rsidR="00530523" w:rsidRPr="000D0BD2" w:rsidRDefault="00530523" w:rsidP="006723BE">
                  <w:pPr>
                    <w:pStyle w:val="rowtabella0"/>
                    <w:rPr>
                      <w:color w:val="002060"/>
                    </w:rPr>
                  </w:pPr>
                  <w:r w:rsidRPr="000D0BD2">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DAB46" w14:textId="77777777" w:rsidR="00530523" w:rsidRPr="000D0BD2" w:rsidRDefault="00530523" w:rsidP="006723BE">
                  <w:pPr>
                    <w:pStyle w:val="rowtabella0"/>
                    <w:rPr>
                      <w:color w:val="002060"/>
                    </w:rPr>
                  </w:pPr>
                  <w:r w:rsidRPr="000D0BD2">
                    <w:rPr>
                      <w:color w:val="002060"/>
                    </w:rPr>
                    <w:t>- VENERE POTENTIA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05659" w14:textId="77777777" w:rsidR="00530523" w:rsidRPr="000D0BD2" w:rsidRDefault="00530523" w:rsidP="006723BE">
                  <w:pPr>
                    <w:pStyle w:val="rowtabella0"/>
                    <w:jc w:val="center"/>
                    <w:rPr>
                      <w:color w:val="002060"/>
                    </w:rPr>
                  </w:pPr>
                  <w:r w:rsidRPr="000D0BD2">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D7DD4" w14:textId="77777777" w:rsidR="00530523" w:rsidRPr="000D0BD2" w:rsidRDefault="00530523" w:rsidP="006723BE">
                  <w:pPr>
                    <w:pStyle w:val="rowtabella0"/>
                    <w:jc w:val="center"/>
                    <w:rPr>
                      <w:color w:val="002060"/>
                    </w:rPr>
                  </w:pPr>
                  <w:r w:rsidRPr="000D0BD2">
                    <w:rPr>
                      <w:color w:val="002060"/>
                    </w:rPr>
                    <w:t> </w:t>
                  </w:r>
                </w:p>
              </w:tc>
            </w:tr>
            <w:tr w:rsidR="00530523" w:rsidRPr="000D0BD2" w14:paraId="4F043CFD"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68B6FC91" w14:textId="77777777" w:rsidR="00530523" w:rsidRPr="000D0BD2" w:rsidRDefault="00530523" w:rsidP="006723BE">
                  <w:pPr>
                    <w:pStyle w:val="rowtabella0"/>
                    <w:rPr>
                      <w:color w:val="002060"/>
                    </w:rPr>
                  </w:pPr>
                  <w:r w:rsidRPr="000D0BD2">
                    <w:rPr>
                      <w:color w:val="002060"/>
                    </w:rPr>
                    <w:t>(1) - disputata il 04/04/2025</w:t>
                  </w:r>
                </w:p>
              </w:tc>
            </w:tr>
          </w:tbl>
          <w:p w14:paraId="70A4887A" w14:textId="77777777" w:rsidR="00530523" w:rsidRPr="000D0BD2" w:rsidRDefault="00530523" w:rsidP="006723BE">
            <w:pPr>
              <w:rPr>
                <w:color w:val="002060"/>
              </w:rPr>
            </w:pPr>
          </w:p>
        </w:tc>
      </w:tr>
    </w:tbl>
    <w:p w14:paraId="7CBC0B4D" w14:textId="77777777" w:rsidR="00530523" w:rsidRPr="000D0BD2" w:rsidRDefault="00530523" w:rsidP="00530523">
      <w:pPr>
        <w:pStyle w:val="breakline"/>
        <w:rPr>
          <w:rFonts w:eastAsiaTheme="minorEastAsia"/>
          <w:color w:val="002060"/>
        </w:rPr>
      </w:pPr>
    </w:p>
    <w:p w14:paraId="550A86A0" w14:textId="77777777" w:rsidR="00530523" w:rsidRPr="000D0BD2" w:rsidRDefault="00530523" w:rsidP="00530523">
      <w:pPr>
        <w:pStyle w:val="breakline"/>
        <w:rPr>
          <w:color w:val="002060"/>
        </w:rPr>
      </w:pPr>
    </w:p>
    <w:p w14:paraId="0FDB997F" w14:textId="77777777" w:rsidR="00530523" w:rsidRPr="000D0BD2" w:rsidRDefault="00530523" w:rsidP="00530523">
      <w:pPr>
        <w:pStyle w:val="titoloprinc0"/>
        <w:rPr>
          <w:color w:val="002060"/>
        </w:rPr>
      </w:pPr>
      <w:r w:rsidRPr="000D0BD2">
        <w:rPr>
          <w:color w:val="002060"/>
        </w:rPr>
        <w:t>GIUDICE SPORTIVO</w:t>
      </w:r>
    </w:p>
    <w:p w14:paraId="769C49CA" w14:textId="77777777" w:rsidR="00530523" w:rsidRPr="000D0BD2" w:rsidRDefault="00530523" w:rsidP="00530523">
      <w:pPr>
        <w:pStyle w:val="diffida"/>
        <w:rPr>
          <w:color w:val="002060"/>
        </w:rPr>
      </w:pPr>
      <w:r w:rsidRPr="000D0BD2">
        <w:rPr>
          <w:color w:val="002060"/>
        </w:rPr>
        <w:lastRenderedPageBreak/>
        <w:t>Il Giudice Sportivo Avv. Agnese Lazzaretti, con l'assistenza del Segretario Angelo Castellana, nella seduta del 09/04/2025, ha adottato le decisioni che di seguito integralmente si riportano:</w:t>
      </w:r>
    </w:p>
    <w:p w14:paraId="64C7D479" w14:textId="77777777" w:rsidR="00530523" w:rsidRPr="000D0BD2" w:rsidRDefault="00530523" w:rsidP="00530523">
      <w:pPr>
        <w:pStyle w:val="titolo10"/>
        <w:rPr>
          <w:color w:val="002060"/>
        </w:rPr>
      </w:pPr>
      <w:r w:rsidRPr="000D0BD2">
        <w:rPr>
          <w:color w:val="002060"/>
        </w:rPr>
        <w:t xml:space="preserve">GARE DEL 4/ 4/2025 </w:t>
      </w:r>
    </w:p>
    <w:p w14:paraId="612F1D2B" w14:textId="77777777" w:rsidR="00530523" w:rsidRPr="000D0BD2" w:rsidRDefault="00530523" w:rsidP="00530523">
      <w:pPr>
        <w:pStyle w:val="titolo7a"/>
        <w:rPr>
          <w:color w:val="002060"/>
        </w:rPr>
      </w:pPr>
      <w:r w:rsidRPr="000D0BD2">
        <w:rPr>
          <w:color w:val="002060"/>
        </w:rPr>
        <w:t xml:space="preserve">PROVVEDIMENTI DISCIPLINARI </w:t>
      </w:r>
    </w:p>
    <w:p w14:paraId="677ED415"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079B2530" w14:textId="77777777" w:rsidR="00530523" w:rsidRPr="000D0BD2" w:rsidRDefault="00530523" w:rsidP="00530523">
      <w:pPr>
        <w:pStyle w:val="titolo30"/>
        <w:rPr>
          <w:color w:val="002060"/>
        </w:rPr>
      </w:pPr>
      <w:r w:rsidRPr="000D0BD2">
        <w:rPr>
          <w:color w:val="002060"/>
        </w:rPr>
        <w:t xml:space="preserve">CALCIATORI NON ESPULSI </w:t>
      </w:r>
    </w:p>
    <w:p w14:paraId="65EE6A11" w14:textId="77777777" w:rsidR="00530523" w:rsidRPr="000D0BD2" w:rsidRDefault="00530523" w:rsidP="00530523">
      <w:pPr>
        <w:pStyle w:val="titolo20"/>
        <w:rPr>
          <w:color w:val="002060"/>
        </w:rPr>
      </w:pPr>
      <w:r w:rsidRPr="000D0BD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354775A6" w14:textId="77777777" w:rsidTr="006723BE">
        <w:tc>
          <w:tcPr>
            <w:tcW w:w="2200" w:type="dxa"/>
            <w:tcMar>
              <w:top w:w="20" w:type="dxa"/>
              <w:left w:w="20" w:type="dxa"/>
              <w:bottom w:w="20" w:type="dxa"/>
              <w:right w:w="20" w:type="dxa"/>
            </w:tcMar>
            <w:vAlign w:val="center"/>
            <w:hideMark/>
          </w:tcPr>
          <w:p w14:paraId="066800E5" w14:textId="77777777" w:rsidR="00530523" w:rsidRPr="000D0BD2" w:rsidRDefault="00530523" w:rsidP="006723BE">
            <w:pPr>
              <w:pStyle w:val="movimento"/>
              <w:rPr>
                <w:color w:val="002060"/>
              </w:rPr>
            </w:pPr>
            <w:r w:rsidRPr="000D0BD2">
              <w:rPr>
                <w:color w:val="002060"/>
              </w:rPr>
              <w:t>PATACCA CRIZIA</w:t>
            </w:r>
          </w:p>
        </w:tc>
        <w:tc>
          <w:tcPr>
            <w:tcW w:w="2200" w:type="dxa"/>
            <w:tcMar>
              <w:top w:w="20" w:type="dxa"/>
              <w:left w:w="20" w:type="dxa"/>
              <w:bottom w:w="20" w:type="dxa"/>
              <w:right w:w="20" w:type="dxa"/>
            </w:tcMar>
            <w:vAlign w:val="center"/>
            <w:hideMark/>
          </w:tcPr>
          <w:p w14:paraId="5EF70830" w14:textId="77777777" w:rsidR="00530523" w:rsidRPr="000D0BD2" w:rsidRDefault="00530523" w:rsidP="006723BE">
            <w:pPr>
              <w:pStyle w:val="movimento2"/>
              <w:rPr>
                <w:color w:val="002060"/>
              </w:rPr>
            </w:pPr>
            <w:r w:rsidRPr="000D0BD2">
              <w:rPr>
                <w:color w:val="002060"/>
              </w:rPr>
              <w:t xml:space="preserve">(RIPABERARDA) </w:t>
            </w:r>
          </w:p>
        </w:tc>
        <w:tc>
          <w:tcPr>
            <w:tcW w:w="800" w:type="dxa"/>
            <w:tcMar>
              <w:top w:w="20" w:type="dxa"/>
              <w:left w:w="20" w:type="dxa"/>
              <w:bottom w:w="20" w:type="dxa"/>
              <w:right w:w="20" w:type="dxa"/>
            </w:tcMar>
            <w:vAlign w:val="center"/>
            <w:hideMark/>
          </w:tcPr>
          <w:p w14:paraId="4601FFB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5BBE6FF" w14:textId="77777777" w:rsidR="00530523" w:rsidRPr="000D0BD2" w:rsidRDefault="00530523" w:rsidP="006723BE">
            <w:pPr>
              <w:pStyle w:val="movimento"/>
              <w:rPr>
                <w:color w:val="002060"/>
              </w:rPr>
            </w:pPr>
            <w:r w:rsidRPr="000D0BD2">
              <w:rPr>
                <w:color w:val="002060"/>
              </w:rPr>
              <w:t>VACCARI VERENA</w:t>
            </w:r>
          </w:p>
        </w:tc>
        <w:tc>
          <w:tcPr>
            <w:tcW w:w="2200" w:type="dxa"/>
            <w:tcMar>
              <w:top w:w="20" w:type="dxa"/>
              <w:left w:w="20" w:type="dxa"/>
              <w:bottom w:w="20" w:type="dxa"/>
              <w:right w:w="20" w:type="dxa"/>
            </w:tcMar>
            <w:vAlign w:val="center"/>
            <w:hideMark/>
          </w:tcPr>
          <w:p w14:paraId="2499A479" w14:textId="77777777" w:rsidR="00530523" w:rsidRPr="000D0BD2" w:rsidRDefault="00530523" w:rsidP="006723BE">
            <w:pPr>
              <w:pStyle w:val="movimento2"/>
              <w:rPr>
                <w:color w:val="002060"/>
              </w:rPr>
            </w:pPr>
            <w:r w:rsidRPr="000D0BD2">
              <w:rPr>
                <w:color w:val="002060"/>
              </w:rPr>
              <w:t xml:space="preserve">(VENERE POTENTIA) </w:t>
            </w:r>
          </w:p>
        </w:tc>
      </w:tr>
    </w:tbl>
    <w:p w14:paraId="117923EB" w14:textId="77777777" w:rsidR="00530523" w:rsidRPr="000D0BD2" w:rsidRDefault="00530523" w:rsidP="00530523">
      <w:pPr>
        <w:pStyle w:val="titolo10"/>
        <w:rPr>
          <w:rFonts w:eastAsiaTheme="minorEastAsia"/>
          <w:color w:val="002060"/>
        </w:rPr>
      </w:pPr>
      <w:r w:rsidRPr="000D0BD2">
        <w:rPr>
          <w:color w:val="002060"/>
        </w:rPr>
        <w:t xml:space="preserve">GARE DEL 8/ 4/2025 </w:t>
      </w:r>
    </w:p>
    <w:p w14:paraId="6F63B434" w14:textId="77777777" w:rsidR="00530523" w:rsidRPr="000D0BD2" w:rsidRDefault="00530523" w:rsidP="00530523">
      <w:pPr>
        <w:pStyle w:val="titolo7a"/>
        <w:rPr>
          <w:color w:val="002060"/>
        </w:rPr>
      </w:pPr>
      <w:r w:rsidRPr="000D0BD2">
        <w:rPr>
          <w:color w:val="002060"/>
        </w:rPr>
        <w:t xml:space="preserve">PROVVEDIMENTI DISCIPLINARI </w:t>
      </w:r>
    </w:p>
    <w:p w14:paraId="5F0513D1"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60D62C8A" w14:textId="77777777" w:rsidR="00530523" w:rsidRPr="000D0BD2" w:rsidRDefault="00530523" w:rsidP="00530523">
      <w:pPr>
        <w:pStyle w:val="titolo30"/>
        <w:rPr>
          <w:color w:val="002060"/>
        </w:rPr>
      </w:pPr>
      <w:r w:rsidRPr="000D0BD2">
        <w:rPr>
          <w:color w:val="002060"/>
        </w:rPr>
        <w:t xml:space="preserve">CALCIATORI NON ESPULSI </w:t>
      </w:r>
    </w:p>
    <w:p w14:paraId="13778E64" w14:textId="77777777" w:rsidR="00530523" w:rsidRPr="000D0BD2" w:rsidRDefault="00530523" w:rsidP="00530523">
      <w:pPr>
        <w:pStyle w:val="titolo20"/>
        <w:rPr>
          <w:color w:val="002060"/>
        </w:rPr>
      </w:pPr>
      <w:r w:rsidRPr="000D0BD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7E5A9107" w14:textId="77777777" w:rsidTr="006723BE">
        <w:tc>
          <w:tcPr>
            <w:tcW w:w="2200" w:type="dxa"/>
            <w:tcMar>
              <w:top w:w="20" w:type="dxa"/>
              <w:left w:w="20" w:type="dxa"/>
              <w:bottom w:w="20" w:type="dxa"/>
              <w:right w:w="20" w:type="dxa"/>
            </w:tcMar>
            <w:vAlign w:val="center"/>
            <w:hideMark/>
          </w:tcPr>
          <w:p w14:paraId="6C9E4726" w14:textId="77777777" w:rsidR="00530523" w:rsidRPr="000D0BD2" w:rsidRDefault="00530523" w:rsidP="006723BE">
            <w:pPr>
              <w:pStyle w:val="movimento"/>
              <w:rPr>
                <w:color w:val="002060"/>
              </w:rPr>
            </w:pPr>
            <w:r w:rsidRPr="000D0BD2">
              <w:rPr>
                <w:color w:val="002060"/>
              </w:rPr>
              <w:t>TAZZARI LAURA</w:t>
            </w:r>
          </w:p>
        </w:tc>
        <w:tc>
          <w:tcPr>
            <w:tcW w:w="2200" w:type="dxa"/>
            <w:tcMar>
              <w:top w:w="20" w:type="dxa"/>
              <w:left w:w="20" w:type="dxa"/>
              <w:bottom w:w="20" w:type="dxa"/>
              <w:right w:w="20" w:type="dxa"/>
            </w:tcMar>
            <w:vAlign w:val="center"/>
            <w:hideMark/>
          </w:tcPr>
          <w:p w14:paraId="0F1C7F2F" w14:textId="77777777" w:rsidR="00530523" w:rsidRPr="000D0BD2" w:rsidRDefault="00530523" w:rsidP="006723BE">
            <w:pPr>
              <w:pStyle w:val="movimento2"/>
              <w:rPr>
                <w:color w:val="002060"/>
              </w:rPr>
            </w:pPr>
            <w:r w:rsidRPr="000D0BD2">
              <w:rPr>
                <w:color w:val="002060"/>
              </w:rPr>
              <w:t xml:space="preserve">(CENTRO SPORTIVO SUASA) </w:t>
            </w:r>
          </w:p>
        </w:tc>
        <w:tc>
          <w:tcPr>
            <w:tcW w:w="800" w:type="dxa"/>
            <w:tcMar>
              <w:top w:w="20" w:type="dxa"/>
              <w:left w:w="20" w:type="dxa"/>
              <w:bottom w:w="20" w:type="dxa"/>
              <w:right w:w="20" w:type="dxa"/>
            </w:tcMar>
            <w:vAlign w:val="center"/>
            <w:hideMark/>
          </w:tcPr>
          <w:p w14:paraId="5347E3A6"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7F52C47" w14:textId="77777777" w:rsidR="00530523" w:rsidRPr="000D0BD2" w:rsidRDefault="00530523" w:rsidP="006723BE">
            <w:pPr>
              <w:pStyle w:val="movimento"/>
              <w:rPr>
                <w:color w:val="002060"/>
              </w:rPr>
            </w:pPr>
            <w:r w:rsidRPr="000D0BD2">
              <w:rPr>
                <w:color w:val="002060"/>
              </w:rPr>
              <w:t>CRISPINI CHIARA</w:t>
            </w:r>
          </w:p>
        </w:tc>
        <w:tc>
          <w:tcPr>
            <w:tcW w:w="2200" w:type="dxa"/>
            <w:tcMar>
              <w:top w:w="20" w:type="dxa"/>
              <w:left w:w="20" w:type="dxa"/>
              <w:bottom w:w="20" w:type="dxa"/>
              <w:right w:w="20" w:type="dxa"/>
            </w:tcMar>
            <w:vAlign w:val="center"/>
            <w:hideMark/>
          </w:tcPr>
          <w:p w14:paraId="63B05284" w14:textId="77777777" w:rsidR="00530523" w:rsidRPr="000D0BD2" w:rsidRDefault="00530523" w:rsidP="006723BE">
            <w:pPr>
              <w:pStyle w:val="movimento2"/>
              <w:rPr>
                <w:color w:val="002060"/>
              </w:rPr>
            </w:pPr>
            <w:r w:rsidRPr="000D0BD2">
              <w:rPr>
                <w:color w:val="002060"/>
              </w:rPr>
              <w:t xml:space="preserve">(WOMAN SANGIUSTESE A.S.D.) </w:t>
            </w:r>
          </w:p>
        </w:tc>
      </w:tr>
    </w:tbl>
    <w:p w14:paraId="737ABC24" w14:textId="77777777" w:rsidR="00530523" w:rsidRDefault="00530523" w:rsidP="00530523">
      <w:pPr>
        <w:pStyle w:val="breakline"/>
        <w:rPr>
          <w:color w:val="002060"/>
        </w:rPr>
      </w:pPr>
    </w:p>
    <w:p w14:paraId="4690A1FF"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5A38349"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5CF06494" w14:textId="77777777" w:rsidR="00530523" w:rsidRPr="000D0BD2" w:rsidRDefault="00530523" w:rsidP="00530523">
      <w:pPr>
        <w:pStyle w:val="breakline"/>
        <w:rPr>
          <w:rFonts w:eastAsiaTheme="minorEastAsia"/>
          <w:color w:val="002060"/>
        </w:rPr>
      </w:pPr>
    </w:p>
    <w:p w14:paraId="0D4F7289" w14:textId="77777777" w:rsidR="00530523" w:rsidRDefault="00530523" w:rsidP="00530523">
      <w:pPr>
        <w:pStyle w:val="breakline"/>
        <w:rPr>
          <w:color w:val="002060"/>
        </w:rPr>
      </w:pPr>
    </w:p>
    <w:p w14:paraId="2B400C92" w14:textId="77777777" w:rsidR="00530523" w:rsidRPr="000D0BD2" w:rsidRDefault="00530523" w:rsidP="00530523">
      <w:pPr>
        <w:pStyle w:val="titoloprinc0"/>
        <w:rPr>
          <w:color w:val="002060"/>
        </w:rPr>
      </w:pPr>
      <w:r>
        <w:rPr>
          <w:color w:val="002060"/>
        </w:rPr>
        <w:t>PROGRAMMA GARE</w:t>
      </w:r>
    </w:p>
    <w:p w14:paraId="3BE9B368" w14:textId="77777777" w:rsidR="00530523" w:rsidRDefault="00530523" w:rsidP="00530523">
      <w:pPr>
        <w:pStyle w:val="breakline"/>
        <w:rPr>
          <w:rFonts w:eastAsiaTheme="minorEastAsia"/>
          <w:color w:val="002060"/>
        </w:rPr>
      </w:pPr>
    </w:p>
    <w:p w14:paraId="3D15A967" w14:textId="77777777" w:rsidR="00FD7ED8" w:rsidRPr="00A7519B" w:rsidRDefault="00FD7ED8" w:rsidP="00FD7ED8">
      <w:pPr>
        <w:pStyle w:val="sottotitolocampionato10"/>
        <w:rPr>
          <w:color w:val="002060"/>
        </w:rPr>
      </w:pPr>
      <w:r w:rsidRPr="00A7519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FD7ED8" w:rsidRPr="00A7519B" w14:paraId="5A16902E"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0B215"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C850E"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9311F"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E443C"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C80B2"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210C4"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A22D2"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153FAAFF"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A60FE6" w14:textId="77777777" w:rsidR="00FD7ED8" w:rsidRPr="00A7519B" w:rsidRDefault="00FD7ED8" w:rsidP="006723BE">
            <w:pPr>
              <w:pStyle w:val="rowtabella0"/>
              <w:rPr>
                <w:color w:val="002060"/>
              </w:rPr>
            </w:pPr>
            <w:r w:rsidRPr="00A7519B">
              <w:rPr>
                <w:color w:val="002060"/>
              </w:rPr>
              <w:t>TRODICA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CC691" w14:textId="77777777" w:rsidR="00FD7ED8" w:rsidRPr="00A7519B" w:rsidRDefault="00FD7ED8" w:rsidP="006723BE">
            <w:pPr>
              <w:pStyle w:val="rowtabella0"/>
              <w:rPr>
                <w:color w:val="002060"/>
              </w:rPr>
            </w:pPr>
            <w:r w:rsidRPr="00A7519B">
              <w:rPr>
                <w:color w:val="002060"/>
              </w:rPr>
              <w:t>VENERE POTENTIA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A849C" w14:textId="77777777" w:rsidR="00FD7ED8" w:rsidRPr="00A7519B" w:rsidRDefault="00FD7ED8" w:rsidP="006723BE">
            <w:pPr>
              <w:pStyle w:val="rowtabella0"/>
              <w:jc w:val="center"/>
              <w:rPr>
                <w:color w:val="002060"/>
              </w:rPr>
            </w:pPr>
            <w:r w:rsidRPr="00A751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E5001" w14:textId="77777777" w:rsidR="00FD7ED8" w:rsidRPr="00A7519B" w:rsidRDefault="00FD7ED8" w:rsidP="006723BE">
            <w:pPr>
              <w:pStyle w:val="rowtabella0"/>
              <w:rPr>
                <w:color w:val="002060"/>
              </w:rPr>
            </w:pPr>
            <w:r w:rsidRPr="00A7519B">
              <w:rPr>
                <w:color w:val="002060"/>
              </w:rPr>
              <w:t>12/04/2025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00F9A" w14:textId="77777777" w:rsidR="00FD7ED8" w:rsidRPr="00A7519B" w:rsidRDefault="00FD7ED8" w:rsidP="006723BE">
            <w:pPr>
              <w:pStyle w:val="rowtabella0"/>
              <w:rPr>
                <w:color w:val="002060"/>
              </w:rPr>
            </w:pPr>
            <w:r w:rsidRPr="00A7519B">
              <w:rPr>
                <w:color w:val="002060"/>
              </w:rPr>
              <w:t>5219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36D99" w14:textId="77777777" w:rsidR="00FD7ED8" w:rsidRPr="00A7519B" w:rsidRDefault="00FD7ED8" w:rsidP="006723BE">
            <w:pPr>
              <w:pStyle w:val="rowtabella0"/>
              <w:rPr>
                <w:color w:val="002060"/>
              </w:rPr>
            </w:pPr>
            <w:r w:rsidRPr="00A7519B">
              <w:rPr>
                <w:color w:val="002060"/>
              </w:rPr>
              <w:t>MORROVALLE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05A94" w14:textId="77777777" w:rsidR="00FD7ED8" w:rsidRPr="00A7519B" w:rsidRDefault="00FD7ED8" w:rsidP="006723BE">
            <w:pPr>
              <w:pStyle w:val="rowtabella0"/>
              <w:rPr>
                <w:color w:val="002060"/>
              </w:rPr>
            </w:pPr>
            <w:r w:rsidRPr="00A7519B">
              <w:rPr>
                <w:color w:val="002060"/>
              </w:rPr>
              <w:t>VIA LIGURIA - BORGO PINTURA</w:t>
            </w:r>
          </w:p>
        </w:tc>
      </w:tr>
      <w:tr w:rsidR="00FD7ED8" w:rsidRPr="00A7519B" w14:paraId="4CD93C54"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FBA33" w14:textId="77777777" w:rsidR="00FD7ED8" w:rsidRPr="00A7519B" w:rsidRDefault="00FD7ED8" w:rsidP="006723BE">
            <w:pPr>
              <w:pStyle w:val="rowtabella0"/>
              <w:rPr>
                <w:color w:val="002060"/>
              </w:rPr>
            </w:pPr>
            <w:r w:rsidRPr="00A7519B">
              <w:rPr>
                <w:color w:val="002060"/>
              </w:rPr>
              <w:t>PIANDIROSE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70DE6" w14:textId="77777777" w:rsidR="00FD7ED8" w:rsidRPr="00A7519B" w:rsidRDefault="00FD7ED8" w:rsidP="006723BE">
            <w:pPr>
              <w:pStyle w:val="rowtabella0"/>
              <w:rPr>
                <w:color w:val="002060"/>
              </w:rPr>
            </w:pPr>
            <w:r w:rsidRPr="00A7519B">
              <w:rPr>
                <w:color w:val="002060"/>
              </w:rPr>
              <w:t>CENTRO SPORTIVO SUASA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CDC17"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4264A" w14:textId="77777777" w:rsidR="00FD7ED8" w:rsidRPr="00A7519B" w:rsidRDefault="00FD7ED8" w:rsidP="006723BE">
            <w:pPr>
              <w:pStyle w:val="rowtabella0"/>
              <w:rPr>
                <w:color w:val="002060"/>
              </w:rPr>
            </w:pPr>
            <w:r w:rsidRPr="00A7519B">
              <w:rPr>
                <w:color w:val="002060"/>
              </w:rPr>
              <w:t>15/04/2025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DA6BF" w14:textId="77777777" w:rsidR="00FD7ED8" w:rsidRPr="00A7519B" w:rsidRDefault="00FD7ED8" w:rsidP="006723BE">
            <w:pPr>
              <w:pStyle w:val="rowtabella0"/>
              <w:rPr>
                <w:color w:val="002060"/>
              </w:rPr>
            </w:pPr>
            <w:r w:rsidRPr="00A7519B">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2BA44" w14:textId="77777777" w:rsidR="00FD7ED8" w:rsidRPr="00A7519B" w:rsidRDefault="00FD7ED8" w:rsidP="006723BE">
            <w:pPr>
              <w:pStyle w:val="rowtabella0"/>
              <w:rPr>
                <w:color w:val="002060"/>
              </w:rPr>
            </w:pPr>
            <w:r w:rsidRPr="00A7519B">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0841E" w14:textId="77777777" w:rsidR="00FD7ED8" w:rsidRPr="00A7519B" w:rsidRDefault="00FD7ED8" w:rsidP="006723BE">
            <w:pPr>
              <w:pStyle w:val="rowtabella0"/>
              <w:rPr>
                <w:color w:val="002060"/>
              </w:rPr>
            </w:pPr>
            <w:r w:rsidRPr="00A7519B">
              <w:rPr>
                <w:color w:val="002060"/>
              </w:rPr>
              <w:t>VIA ROMA, SNC</w:t>
            </w:r>
          </w:p>
        </w:tc>
      </w:tr>
    </w:tbl>
    <w:p w14:paraId="65EFD6F0" w14:textId="77777777" w:rsidR="00FD7ED8" w:rsidRPr="000D0BD2" w:rsidRDefault="00FD7ED8" w:rsidP="00530523">
      <w:pPr>
        <w:pStyle w:val="breakline"/>
        <w:rPr>
          <w:rFonts w:eastAsiaTheme="minorEastAsia"/>
          <w:color w:val="002060"/>
        </w:rPr>
      </w:pPr>
    </w:p>
    <w:p w14:paraId="0F947B1F" w14:textId="77777777" w:rsidR="00530523" w:rsidRPr="000D0BD2" w:rsidRDefault="00530523" w:rsidP="00530523">
      <w:pPr>
        <w:pStyle w:val="breakline"/>
        <w:rPr>
          <w:color w:val="002060"/>
        </w:rPr>
      </w:pPr>
    </w:p>
    <w:p w14:paraId="4E43FBAC" w14:textId="77777777" w:rsidR="00530523" w:rsidRPr="000D0BD2" w:rsidRDefault="00530523" w:rsidP="00530523">
      <w:pPr>
        <w:pStyle w:val="breakline"/>
        <w:rPr>
          <w:color w:val="002060"/>
        </w:rPr>
      </w:pPr>
    </w:p>
    <w:p w14:paraId="211AE428" w14:textId="77777777" w:rsidR="00530523" w:rsidRPr="000D0BD2" w:rsidRDefault="00530523" w:rsidP="00530523">
      <w:pPr>
        <w:pStyle w:val="titolocampionato0"/>
        <w:shd w:val="clear" w:color="auto" w:fill="CCCCCC"/>
        <w:spacing w:before="80" w:after="40"/>
        <w:rPr>
          <w:color w:val="002060"/>
        </w:rPr>
      </w:pPr>
      <w:r w:rsidRPr="000D0BD2">
        <w:rPr>
          <w:color w:val="002060"/>
        </w:rPr>
        <w:t>UNDER 19 CALCIO A 5 REGIONALE</w:t>
      </w:r>
    </w:p>
    <w:p w14:paraId="1FAF90E0" w14:textId="77777777" w:rsidR="00530523" w:rsidRPr="00E15E32" w:rsidRDefault="00530523" w:rsidP="00530523">
      <w:pPr>
        <w:pStyle w:val="TITOLOPRINC"/>
        <w:spacing w:before="0" w:beforeAutospacing="0" w:after="0" w:afterAutospacing="0"/>
        <w:rPr>
          <w:color w:val="002060"/>
        </w:rPr>
      </w:pPr>
      <w:r>
        <w:rPr>
          <w:color w:val="002060"/>
        </w:rPr>
        <w:t>FASE FINALE</w:t>
      </w:r>
    </w:p>
    <w:p w14:paraId="2D5599A6" w14:textId="77777777" w:rsidR="00530523" w:rsidRPr="00E762DC" w:rsidRDefault="00530523" w:rsidP="00530523">
      <w:pPr>
        <w:pStyle w:val="LndNormale1"/>
        <w:rPr>
          <w:color w:val="002060"/>
        </w:rPr>
      </w:pPr>
    </w:p>
    <w:p w14:paraId="47F43897" w14:textId="77777777" w:rsidR="00530523" w:rsidRPr="00E762DC" w:rsidRDefault="00530523" w:rsidP="00530523">
      <w:pPr>
        <w:pStyle w:val="LndNormale1"/>
        <w:rPr>
          <w:b/>
          <w:i/>
          <w:color w:val="002060"/>
        </w:rPr>
      </w:pPr>
      <w:r w:rsidRPr="00E762DC">
        <w:rPr>
          <w:b/>
          <w:i/>
          <w:color w:val="002060"/>
        </w:rPr>
        <w:t>Quarti di Finale</w:t>
      </w:r>
    </w:p>
    <w:p w14:paraId="7F2BD709"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- 1^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terza miglior prima classificata gironi “Silver”</w:t>
      </w:r>
    </w:p>
    <w:p w14:paraId="4FE580D6" w14:textId="77777777" w:rsidR="00530523" w:rsidRPr="00703F1F" w:rsidRDefault="00530523" w:rsidP="00530523">
      <w:pPr>
        <w:pStyle w:val="Corpodeltesto21"/>
        <w:rPr>
          <w:rFonts w:ascii="Arial" w:hAnsi="Arial" w:cs="Arial"/>
          <w:b/>
          <w:bCs/>
          <w:color w:val="002060"/>
          <w:sz w:val="22"/>
        </w:rPr>
      </w:pPr>
      <w:r w:rsidRPr="00703F1F">
        <w:rPr>
          <w:rFonts w:ascii="Arial" w:hAnsi="Arial" w:cs="Arial"/>
          <w:b/>
          <w:bCs/>
          <w:color w:val="002060"/>
          <w:sz w:val="22"/>
        </w:rPr>
        <w:t>ACLI AUDAX MONTECOSARO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2-5</w:t>
      </w:r>
    </w:p>
    <w:p w14:paraId="328C624B" w14:textId="77777777" w:rsidR="00530523" w:rsidRDefault="00530523" w:rsidP="00530523">
      <w:pPr>
        <w:pStyle w:val="Corpodeltesto21"/>
        <w:rPr>
          <w:rFonts w:ascii="Arial" w:hAnsi="Arial" w:cs="Arial"/>
          <w:color w:val="002060"/>
          <w:sz w:val="22"/>
        </w:rPr>
      </w:pPr>
    </w:p>
    <w:p w14:paraId="4EA394D6" w14:textId="77777777" w:rsidR="00530523"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seconda miglior prima classificata gironi “Silver”</w:t>
      </w:r>
    </w:p>
    <w:p w14:paraId="7491BB6B" w14:textId="77777777" w:rsidR="00530523" w:rsidRPr="00703F1F" w:rsidRDefault="00530523" w:rsidP="00530523">
      <w:pPr>
        <w:pStyle w:val="Corpodeltesto21"/>
        <w:rPr>
          <w:rFonts w:ascii="Arial" w:hAnsi="Arial" w:cs="Arial"/>
          <w:b/>
          <w:bCs/>
          <w:color w:val="002060"/>
          <w:sz w:val="22"/>
        </w:rPr>
      </w:pPr>
      <w:r w:rsidRPr="00703F1F">
        <w:rPr>
          <w:rFonts w:ascii="Arial" w:hAnsi="Arial" w:cs="Arial"/>
          <w:b/>
          <w:bCs/>
          <w:color w:val="002060"/>
          <w:sz w:val="22"/>
        </w:rPr>
        <w:t>ACLI MANTOVANI CALCIO A 5 – 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15CFE45F" w14:textId="77777777" w:rsidR="00530523" w:rsidRDefault="00530523" w:rsidP="00530523">
      <w:pPr>
        <w:pStyle w:val="Corpodeltesto21"/>
        <w:rPr>
          <w:rFonts w:ascii="Arial" w:hAnsi="Arial" w:cs="Arial"/>
          <w:color w:val="002060"/>
          <w:sz w:val="22"/>
        </w:rPr>
      </w:pPr>
    </w:p>
    <w:p w14:paraId="6378C496"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miglior prima classificata gironi “Silver”</w:t>
      </w:r>
    </w:p>
    <w:p w14:paraId="2B1A918D" w14:textId="77777777" w:rsidR="00530523" w:rsidRPr="00703F1F" w:rsidRDefault="00530523" w:rsidP="00530523">
      <w:pPr>
        <w:pStyle w:val="Corpodeltesto21"/>
        <w:rPr>
          <w:rFonts w:ascii="Arial" w:hAnsi="Arial" w:cs="Arial"/>
          <w:b/>
          <w:bCs/>
          <w:color w:val="002060"/>
          <w:sz w:val="22"/>
        </w:rPr>
      </w:pPr>
      <w:r w:rsidRPr="00703F1F">
        <w:rPr>
          <w:rFonts w:ascii="Arial" w:hAnsi="Arial" w:cs="Arial"/>
          <w:b/>
          <w:bCs/>
          <w:color w:val="002060"/>
          <w:sz w:val="22"/>
        </w:rPr>
        <w:t>POL.CAGLI SPORT ASSOCIATI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3-12</w:t>
      </w:r>
    </w:p>
    <w:p w14:paraId="354E86A5" w14:textId="77777777" w:rsidR="00530523" w:rsidRDefault="00530523" w:rsidP="00530523">
      <w:pPr>
        <w:pStyle w:val="Corpodeltesto21"/>
        <w:rPr>
          <w:rFonts w:ascii="Arial" w:hAnsi="Arial" w:cs="Arial"/>
          <w:color w:val="002060"/>
          <w:sz w:val="22"/>
        </w:rPr>
      </w:pPr>
    </w:p>
    <w:p w14:paraId="2090392A" w14:textId="77777777" w:rsidR="00530523"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p>
    <w:p w14:paraId="57EDD633" w14:textId="77777777" w:rsidR="00530523" w:rsidRPr="00703F1F" w:rsidRDefault="00530523" w:rsidP="00530523">
      <w:pPr>
        <w:pStyle w:val="Corpodeltesto21"/>
        <w:rPr>
          <w:rFonts w:ascii="Arial" w:hAnsi="Arial" w:cs="Arial"/>
          <w:b/>
          <w:bCs/>
          <w:color w:val="002060"/>
          <w:sz w:val="22"/>
        </w:rPr>
      </w:pPr>
      <w:r w:rsidRPr="00703F1F">
        <w:rPr>
          <w:rFonts w:ascii="Arial" w:hAnsi="Arial" w:cs="Arial"/>
          <w:b/>
          <w:bCs/>
          <w:color w:val="002060"/>
          <w:sz w:val="22"/>
        </w:rPr>
        <w:t>FERMANA FUTSAL 2022 – MONTELUPONE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5-6</w:t>
      </w:r>
    </w:p>
    <w:p w14:paraId="5A3F497A" w14:textId="77777777" w:rsidR="00530523" w:rsidRPr="00E762DC" w:rsidRDefault="00530523" w:rsidP="00530523">
      <w:pPr>
        <w:pStyle w:val="Corpodeltesto21"/>
        <w:rPr>
          <w:rFonts w:ascii="Arial" w:hAnsi="Arial" w:cs="Arial"/>
          <w:color w:val="002060"/>
          <w:sz w:val="22"/>
        </w:rPr>
      </w:pPr>
    </w:p>
    <w:p w14:paraId="48F2BD30" w14:textId="77777777" w:rsidR="00530523" w:rsidRDefault="00530523" w:rsidP="00530523">
      <w:pPr>
        <w:pStyle w:val="LndNormale1"/>
        <w:rPr>
          <w:rFonts w:cs="Arial"/>
          <w:b/>
          <w:bCs/>
          <w:color w:val="002060"/>
        </w:rPr>
      </w:pPr>
      <w:r>
        <w:rPr>
          <w:b/>
          <w:i/>
          <w:color w:val="002060"/>
        </w:rPr>
        <w:t>Semifinali</w:t>
      </w:r>
    </w:p>
    <w:p w14:paraId="2350BB8C" w14:textId="77777777" w:rsidR="00530523" w:rsidRPr="003B52DD" w:rsidRDefault="00530523" w:rsidP="00530523">
      <w:pPr>
        <w:pStyle w:val="Corpodeltesto21"/>
        <w:rPr>
          <w:rFonts w:ascii="Arial" w:hAnsi="Arial" w:cs="Arial"/>
          <w:b/>
          <w:bCs/>
          <w:color w:val="002060"/>
          <w:sz w:val="22"/>
        </w:rPr>
      </w:pPr>
      <w:r w:rsidRPr="003B52DD">
        <w:rPr>
          <w:rFonts w:ascii="Arial" w:hAnsi="Arial" w:cs="Arial"/>
          <w:b/>
          <w:bCs/>
          <w:color w:val="002060"/>
          <w:sz w:val="22"/>
        </w:rPr>
        <w:t>MONTELUPONE CALCIO A 5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2-4</w:t>
      </w:r>
    </w:p>
    <w:p w14:paraId="6B37ACEB" w14:textId="77777777" w:rsidR="00530523" w:rsidRPr="003B52DD" w:rsidRDefault="00530523" w:rsidP="00530523">
      <w:pPr>
        <w:pStyle w:val="Corpodeltesto21"/>
        <w:rPr>
          <w:rFonts w:ascii="Arial" w:hAnsi="Arial" w:cs="Arial"/>
          <w:b/>
          <w:bCs/>
          <w:color w:val="002060"/>
          <w:sz w:val="22"/>
        </w:rPr>
      </w:pPr>
    </w:p>
    <w:p w14:paraId="51F1A303" w14:textId="77777777" w:rsidR="00530523" w:rsidRPr="003B52DD" w:rsidRDefault="00530523" w:rsidP="00530523">
      <w:pPr>
        <w:pStyle w:val="Corpodeltesto21"/>
        <w:rPr>
          <w:rFonts w:ascii="Arial" w:hAnsi="Arial" w:cs="Arial"/>
          <w:b/>
          <w:bCs/>
          <w:color w:val="002060"/>
          <w:sz w:val="22"/>
        </w:rPr>
      </w:pPr>
      <w:r w:rsidRPr="003B52DD">
        <w:rPr>
          <w:rFonts w:ascii="Arial" w:hAnsi="Arial" w:cs="Arial"/>
          <w:b/>
          <w:bCs/>
          <w:color w:val="002060"/>
          <w:sz w:val="22"/>
        </w:rPr>
        <w:t>PIETRALACROCE 73 – ACLI MANTOVANI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1-3</w:t>
      </w:r>
      <w:r>
        <w:rPr>
          <w:rFonts w:ascii="Arial" w:hAnsi="Arial" w:cs="Arial"/>
          <w:b/>
          <w:bCs/>
          <w:color w:val="002060"/>
          <w:sz w:val="22"/>
        </w:rPr>
        <w:tab/>
      </w:r>
    </w:p>
    <w:p w14:paraId="3E079CCE" w14:textId="77777777" w:rsidR="00530523" w:rsidRPr="001E6A72" w:rsidRDefault="00530523" w:rsidP="00530523">
      <w:pPr>
        <w:pStyle w:val="Corpodeltesto21"/>
        <w:rPr>
          <w:rFonts w:ascii="Arial" w:hAnsi="Arial" w:cs="Arial"/>
          <w:color w:val="002060"/>
          <w:sz w:val="22"/>
        </w:rPr>
      </w:pPr>
    </w:p>
    <w:p w14:paraId="45176832" w14:textId="77777777" w:rsidR="00530523" w:rsidRPr="001E6A72" w:rsidRDefault="00530523" w:rsidP="00530523">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E052C71" w14:textId="77777777" w:rsidR="00530523" w:rsidRPr="001E6A72" w:rsidRDefault="00530523" w:rsidP="00530523">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786C292" w14:textId="77777777" w:rsidR="00530523" w:rsidRPr="00E762DC" w:rsidRDefault="00530523" w:rsidP="00530523">
      <w:pPr>
        <w:pStyle w:val="Corpodeltesto21"/>
        <w:rPr>
          <w:rFonts w:ascii="Arial" w:hAnsi="Arial" w:cs="Arial"/>
          <w:color w:val="002060"/>
          <w:sz w:val="22"/>
        </w:rPr>
      </w:pPr>
    </w:p>
    <w:p w14:paraId="27E31483" w14:textId="77777777" w:rsidR="00530523" w:rsidRDefault="00530523" w:rsidP="00530523">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(03/05/2025)</w:t>
      </w:r>
    </w:p>
    <w:p w14:paraId="4D96A547"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campo neutro.</w:t>
      </w:r>
    </w:p>
    <w:p w14:paraId="274F7DC5" w14:textId="77777777" w:rsidR="00530523" w:rsidRPr="00E762DC" w:rsidRDefault="00530523" w:rsidP="00530523">
      <w:pPr>
        <w:pStyle w:val="Corpodeltesto21"/>
        <w:rPr>
          <w:rFonts w:ascii="Arial" w:hAnsi="Arial" w:cs="Arial"/>
          <w:b/>
          <w:bCs/>
          <w:i/>
          <w:iCs/>
          <w:color w:val="002060"/>
          <w:sz w:val="22"/>
          <w:szCs w:val="22"/>
        </w:rPr>
      </w:pPr>
    </w:p>
    <w:p w14:paraId="2F98B467" w14:textId="77777777" w:rsidR="00530523" w:rsidRDefault="00530523" w:rsidP="00530523">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04D91FD" w14:textId="77777777" w:rsidR="00530523" w:rsidRDefault="00530523" w:rsidP="00530523">
      <w:pPr>
        <w:pStyle w:val="Corpodeltesto21"/>
        <w:rPr>
          <w:rFonts w:ascii="Arial" w:hAnsi="Arial" w:cs="Arial"/>
          <w:color w:val="002060"/>
          <w:sz w:val="22"/>
        </w:rPr>
      </w:pPr>
    </w:p>
    <w:p w14:paraId="0AE63DBA" w14:textId="77777777" w:rsidR="00530523" w:rsidRPr="000D0BD2" w:rsidRDefault="00530523" w:rsidP="00530523">
      <w:pPr>
        <w:pStyle w:val="titoloprinc0"/>
        <w:rPr>
          <w:color w:val="002060"/>
        </w:rPr>
      </w:pPr>
      <w:r w:rsidRPr="000D0BD2">
        <w:rPr>
          <w:color w:val="002060"/>
        </w:rPr>
        <w:t>RISULTATI</w:t>
      </w:r>
    </w:p>
    <w:p w14:paraId="3DDABF7E" w14:textId="77777777" w:rsidR="00530523" w:rsidRPr="000D0BD2" w:rsidRDefault="00530523" w:rsidP="00530523">
      <w:pPr>
        <w:pStyle w:val="breakline"/>
        <w:rPr>
          <w:color w:val="002060"/>
        </w:rPr>
      </w:pPr>
    </w:p>
    <w:p w14:paraId="0BF12416" w14:textId="77777777" w:rsidR="00530523" w:rsidRPr="000D0BD2" w:rsidRDefault="00530523" w:rsidP="00530523">
      <w:pPr>
        <w:pStyle w:val="sottotitolocampionato10"/>
        <w:rPr>
          <w:color w:val="002060"/>
        </w:rPr>
      </w:pPr>
      <w:r w:rsidRPr="000D0BD2">
        <w:rPr>
          <w:color w:val="002060"/>
        </w:rPr>
        <w:t>RISULTATI UFFICIALI GARE DEL 05/04/2025</w:t>
      </w:r>
    </w:p>
    <w:p w14:paraId="77E5710D"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13F6B12A"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57C99E23"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217CE1D0"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75B77" w14:textId="77777777" w:rsidR="00530523" w:rsidRPr="000D0BD2" w:rsidRDefault="00530523" w:rsidP="006723BE">
                  <w:pPr>
                    <w:pStyle w:val="headertabella0"/>
                    <w:rPr>
                      <w:color w:val="002060"/>
                    </w:rPr>
                  </w:pPr>
                  <w:r w:rsidRPr="000D0BD2">
                    <w:rPr>
                      <w:color w:val="002060"/>
                    </w:rPr>
                    <w:t>GIRONE SF - 1 Giornata - A</w:t>
                  </w:r>
                </w:p>
              </w:tc>
            </w:tr>
            <w:tr w:rsidR="00530523" w:rsidRPr="000D0BD2" w14:paraId="2233CE0B"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FAC86" w14:textId="77777777" w:rsidR="00530523" w:rsidRPr="000D0BD2" w:rsidRDefault="00530523" w:rsidP="006723BE">
                  <w:pPr>
                    <w:pStyle w:val="rowtabella0"/>
                    <w:rPr>
                      <w:color w:val="002060"/>
                    </w:rPr>
                  </w:pPr>
                  <w:r w:rsidRPr="000D0BD2">
                    <w:rPr>
                      <w:color w:val="002060"/>
                    </w:rPr>
                    <w:t>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A60DA" w14:textId="77777777" w:rsidR="00530523" w:rsidRPr="000D0BD2" w:rsidRDefault="00530523" w:rsidP="006723BE">
                  <w:pPr>
                    <w:pStyle w:val="rowtabella0"/>
                    <w:rPr>
                      <w:color w:val="002060"/>
                    </w:rPr>
                  </w:pPr>
                  <w:r w:rsidRPr="000D0BD2">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272AD" w14:textId="77777777" w:rsidR="00530523" w:rsidRPr="000D0BD2" w:rsidRDefault="00530523" w:rsidP="006723BE">
                  <w:pPr>
                    <w:pStyle w:val="rowtabella0"/>
                    <w:jc w:val="center"/>
                    <w:rPr>
                      <w:color w:val="002060"/>
                    </w:rPr>
                  </w:pPr>
                  <w:r w:rsidRPr="000D0BD2">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60467" w14:textId="77777777" w:rsidR="00530523" w:rsidRPr="000D0BD2" w:rsidRDefault="00530523" w:rsidP="006723BE">
                  <w:pPr>
                    <w:pStyle w:val="rowtabella0"/>
                    <w:jc w:val="center"/>
                    <w:rPr>
                      <w:color w:val="002060"/>
                    </w:rPr>
                  </w:pPr>
                  <w:r w:rsidRPr="000D0BD2">
                    <w:rPr>
                      <w:color w:val="002060"/>
                    </w:rPr>
                    <w:t> </w:t>
                  </w:r>
                </w:p>
              </w:tc>
            </w:tr>
            <w:tr w:rsidR="00530523" w:rsidRPr="000D0BD2" w14:paraId="4B360584"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7441C1" w14:textId="77777777" w:rsidR="00530523" w:rsidRPr="000D0BD2" w:rsidRDefault="00530523" w:rsidP="006723BE">
                  <w:pPr>
                    <w:pStyle w:val="rowtabella0"/>
                    <w:rPr>
                      <w:color w:val="002060"/>
                    </w:rPr>
                  </w:pPr>
                  <w:r w:rsidRPr="000D0BD2">
                    <w:rPr>
                      <w:color w:val="002060"/>
                    </w:rPr>
                    <w:t>(1)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0B6712" w14:textId="77777777" w:rsidR="00530523" w:rsidRPr="000D0BD2" w:rsidRDefault="00530523" w:rsidP="006723BE">
                  <w:pPr>
                    <w:pStyle w:val="rowtabella0"/>
                    <w:rPr>
                      <w:color w:val="002060"/>
                    </w:rPr>
                  </w:pPr>
                  <w:r w:rsidRPr="000D0BD2">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E1533" w14:textId="77777777" w:rsidR="00530523" w:rsidRPr="000D0BD2" w:rsidRDefault="00530523" w:rsidP="006723BE">
                  <w:pPr>
                    <w:pStyle w:val="rowtabella0"/>
                    <w:jc w:val="center"/>
                    <w:rPr>
                      <w:color w:val="002060"/>
                    </w:rPr>
                  </w:pPr>
                  <w:r w:rsidRPr="000D0BD2">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002271" w14:textId="77777777" w:rsidR="00530523" w:rsidRPr="000D0BD2" w:rsidRDefault="00530523" w:rsidP="006723BE">
                  <w:pPr>
                    <w:pStyle w:val="rowtabella0"/>
                    <w:jc w:val="center"/>
                    <w:rPr>
                      <w:color w:val="002060"/>
                    </w:rPr>
                  </w:pPr>
                  <w:r w:rsidRPr="000D0BD2">
                    <w:rPr>
                      <w:color w:val="002060"/>
                    </w:rPr>
                    <w:t> </w:t>
                  </w:r>
                </w:p>
              </w:tc>
            </w:tr>
            <w:tr w:rsidR="00530523" w:rsidRPr="000D0BD2" w14:paraId="7B6220BF"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727E8931" w14:textId="77777777" w:rsidR="00530523" w:rsidRPr="000D0BD2" w:rsidRDefault="00530523" w:rsidP="006723BE">
                  <w:pPr>
                    <w:pStyle w:val="rowtabella0"/>
                    <w:rPr>
                      <w:color w:val="002060"/>
                    </w:rPr>
                  </w:pPr>
                  <w:r w:rsidRPr="000D0BD2">
                    <w:rPr>
                      <w:color w:val="002060"/>
                    </w:rPr>
                    <w:t>(1) - disputata il 06/04/2025</w:t>
                  </w:r>
                </w:p>
              </w:tc>
            </w:tr>
          </w:tbl>
          <w:p w14:paraId="7E8F3AA4" w14:textId="77777777" w:rsidR="00530523" w:rsidRPr="000D0BD2" w:rsidRDefault="00530523" w:rsidP="006723BE">
            <w:pPr>
              <w:rPr>
                <w:color w:val="002060"/>
              </w:rPr>
            </w:pPr>
          </w:p>
        </w:tc>
      </w:tr>
    </w:tbl>
    <w:p w14:paraId="6CC48898" w14:textId="77777777" w:rsidR="00530523" w:rsidRPr="000D0BD2" w:rsidRDefault="00530523" w:rsidP="00530523">
      <w:pPr>
        <w:pStyle w:val="breakline"/>
        <w:rPr>
          <w:rFonts w:eastAsiaTheme="minorEastAsia"/>
          <w:color w:val="002060"/>
        </w:rPr>
      </w:pPr>
    </w:p>
    <w:p w14:paraId="4AB90DEE" w14:textId="77777777" w:rsidR="00530523" w:rsidRPr="000D0BD2" w:rsidRDefault="00530523" w:rsidP="00530523">
      <w:pPr>
        <w:pStyle w:val="breakline"/>
        <w:rPr>
          <w:color w:val="002060"/>
        </w:rPr>
      </w:pPr>
    </w:p>
    <w:p w14:paraId="38582DB7" w14:textId="77777777" w:rsidR="00530523" w:rsidRPr="000D0BD2" w:rsidRDefault="00530523" w:rsidP="00530523">
      <w:pPr>
        <w:pStyle w:val="titoloprinc0"/>
        <w:rPr>
          <w:color w:val="002060"/>
        </w:rPr>
      </w:pPr>
      <w:r w:rsidRPr="000D0BD2">
        <w:rPr>
          <w:color w:val="002060"/>
        </w:rPr>
        <w:t>GIUDICE SPORTIVO</w:t>
      </w:r>
    </w:p>
    <w:p w14:paraId="29DE9F8C" w14:textId="77777777" w:rsidR="00530523" w:rsidRPr="000D0BD2" w:rsidRDefault="00530523" w:rsidP="00530523">
      <w:pPr>
        <w:pStyle w:val="diffida"/>
        <w:rPr>
          <w:color w:val="002060"/>
        </w:rPr>
      </w:pPr>
      <w:r w:rsidRPr="000D0BD2">
        <w:rPr>
          <w:color w:val="002060"/>
        </w:rPr>
        <w:t>Il Giudice Sportivo Avv. Agnese Lazzaretti, con l'assistenza del Segretario Angelo Castellana, nella seduta del 09/04/2025, ha adottato le decisioni che di seguito integralmente si riportano:</w:t>
      </w:r>
    </w:p>
    <w:p w14:paraId="5C9B7E12" w14:textId="77777777" w:rsidR="00530523" w:rsidRPr="000D0BD2" w:rsidRDefault="00530523" w:rsidP="00530523">
      <w:pPr>
        <w:pStyle w:val="titolo10"/>
        <w:rPr>
          <w:color w:val="002060"/>
        </w:rPr>
      </w:pPr>
      <w:r w:rsidRPr="000D0BD2">
        <w:rPr>
          <w:color w:val="002060"/>
        </w:rPr>
        <w:t xml:space="preserve">GARE DEL 5/ 4/2025 </w:t>
      </w:r>
    </w:p>
    <w:p w14:paraId="54406BED" w14:textId="77777777" w:rsidR="00530523" w:rsidRPr="000D0BD2" w:rsidRDefault="00530523" w:rsidP="00530523">
      <w:pPr>
        <w:pStyle w:val="titolo7a"/>
        <w:rPr>
          <w:color w:val="002060"/>
        </w:rPr>
      </w:pPr>
      <w:r w:rsidRPr="000D0BD2">
        <w:rPr>
          <w:color w:val="002060"/>
        </w:rPr>
        <w:t xml:space="preserve">PROVVEDIMENTI DISCIPLINARI </w:t>
      </w:r>
    </w:p>
    <w:p w14:paraId="467958CF"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3850E4C0" w14:textId="77777777" w:rsidR="00530523" w:rsidRPr="000D0BD2" w:rsidRDefault="00530523" w:rsidP="00530523">
      <w:pPr>
        <w:pStyle w:val="titolo30"/>
        <w:rPr>
          <w:color w:val="002060"/>
        </w:rPr>
      </w:pPr>
      <w:r w:rsidRPr="000D0BD2">
        <w:rPr>
          <w:color w:val="002060"/>
        </w:rPr>
        <w:t xml:space="preserve">SOCIETA' </w:t>
      </w:r>
    </w:p>
    <w:p w14:paraId="126474A4" w14:textId="77777777" w:rsidR="00530523" w:rsidRPr="000D0BD2" w:rsidRDefault="00530523" w:rsidP="00530523">
      <w:pPr>
        <w:pStyle w:val="titolo20"/>
        <w:rPr>
          <w:color w:val="002060"/>
        </w:rPr>
      </w:pPr>
      <w:r w:rsidRPr="000D0BD2">
        <w:rPr>
          <w:color w:val="002060"/>
        </w:rPr>
        <w:t xml:space="preserve">AMMENDA </w:t>
      </w:r>
    </w:p>
    <w:p w14:paraId="32DB77B8" w14:textId="77777777" w:rsidR="00530523" w:rsidRPr="000D0BD2" w:rsidRDefault="00530523" w:rsidP="00530523">
      <w:pPr>
        <w:pStyle w:val="diffida"/>
        <w:spacing w:before="80" w:beforeAutospacing="0" w:after="40" w:afterAutospacing="0"/>
        <w:jc w:val="left"/>
        <w:rPr>
          <w:color w:val="002060"/>
        </w:rPr>
      </w:pPr>
      <w:r w:rsidRPr="000D0BD2">
        <w:rPr>
          <w:color w:val="002060"/>
        </w:rPr>
        <w:t xml:space="preserve">Euro 50,00 MONTELUPONE CALCIO A 5 </w:t>
      </w:r>
      <w:r w:rsidRPr="000D0BD2">
        <w:rPr>
          <w:color w:val="002060"/>
        </w:rPr>
        <w:br/>
        <w:t xml:space="preserve">Per aver permesso ad un proprio tesserato non inserito in distinta di entrare negli spogliatoi. </w:t>
      </w:r>
    </w:p>
    <w:p w14:paraId="288C93E7" w14:textId="77777777" w:rsidR="00530523" w:rsidRPr="000D0BD2" w:rsidRDefault="00530523" w:rsidP="00530523">
      <w:pPr>
        <w:pStyle w:val="titolo30"/>
        <w:rPr>
          <w:color w:val="002060"/>
        </w:rPr>
      </w:pPr>
      <w:r w:rsidRPr="000D0BD2">
        <w:rPr>
          <w:color w:val="002060"/>
        </w:rPr>
        <w:t xml:space="preserve">DIRIGENTI </w:t>
      </w:r>
    </w:p>
    <w:p w14:paraId="3412D864" w14:textId="77777777" w:rsidR="00530523" w:rsidRPr="000D0BD2" w:rsidRDefault="00530523" w:rsidP="00530523">
      <w:pPr>
        <w:pStyle w:val="titolo20"/>
        <w:rPr>
          <w:color w:val="002060"/>
        </w:rPr>
      </w:pPr>
      <w:r w:rsidRPr="000D0BD2">
        <w:rPr>
          <w:color w:val="002060"/>
        </w:rPr>
        <w:t xml:space="preserve">INIBIZIONE A TEMPO OPPURE SQUALIFICA A GARE: FINO AL 9/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B8E9C24" w14:textId="77777777" w:rsidTr="006723BE">
        <w:tc>
          <w:tcPr>
            <w:tcW w:w="2200" w:type="dxa"/>
            <w:tcMar>
              <w:top w:w="20" w:type="dxa"/>
              <w:left w:w="20" w:type="dxa"/>
              <w:bottom w:w="20" w:type="dxa"/>
              <w:right w:w="20" w:type="dxa"/>
            </w:tcMar>
            <w:vAlign w:val="center"/>
            <w:hideMark/>
          </w:tcPr>
          <w:p w14:paraId="52043524" w14:textId="77777777" w:rsidR="00530523" w:rsidRPr="000D0BD2" w:rsidRDefault="00530523" w:rsidP="006723BE">
            <w:pPr>
              <w:pStyle w:val="movimento"/>
              <w:rPr>
                <w:color w:val="002060"/>
              </w:rPr>
            </w:pPr>
            <w:r w:rsidRPr="000D0BD2">
              <w:rPr>
                <w:color w:val="002060"/>
              </w:rPr>
              <w:t>FUSELLI ANDREA</w:t>
            </w:r>
          </w:p>
        </w:tc>
        <w:tc>
          <w:tcPr>
            <w:tcW w:w="2200" w:type="dxa"/>
            <w:tcMar>
              <w:top w:w="20" w:type="dxa"/>
              <w:left w:w="20" w:type="dxa"/>
              <w:bottom w:w="20" w:type="dxa"/>
              <w:right w:w="20" w:type="dxa"/>
            </w:tcMar>
            <w:vAlign w:val="center"/>
            <w:hideMark/>
          </w:tcPr>
          <w:p w14:paraId="0677847E" w14:textId="77777777" w:rsidR="00530523" w:rsidRPr="000D0BD2" w:rsidRDefault="00530523" w:rsidP="006723BE">
            <w:pPr>
              <w:pStyle w:val="movimento2"/>
              <w:rPr>
                <w:color w:val="002060"/>
              </w:rPr>
            </w:pPr>
            <w:r w:rsidRPr="000D0BD2">
              <w:rPr>
                <w:color w:val="002060"/>
              </w:rPr>
              <w:t xml:space="preserve">(MONTELUPONE CALCIO A 5) </w:t>
            </w:r>
          </w:p>
        </w:tc>
        <w:tc>
          <w:tcPr>
            <w:tcW w:w="800" w:type="dxa"/>
            <w:tcMar>
              <w:top w:w="20" w:type="dxa"/>
              <w:left w:w="20" w:type="dxa"/>
              <w:bottom w:w="20" w:type="dxa"/>
              <w:right w:w="20" w:type="dxa"/>
            </w:tcMar>
            <w:vAlign w:val="center"/>
            <w:hideMark/>
          </w:tcPr>
          <w:p w14:paraId="32228428"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134B6B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E526F90" w14:textId="77777777" w:rsidR="00530523" w:rsidRPr="000D0BD2" w:rsidRDefault="00530523" w:rsidP="006723BE">
            <w:pPr>
              <w:pStyle w:val="movimento2"/>
              <w:rPr>
                <w:color w:val="002060"/>
              </w:rPr>
            </w:pPr>
            <w:r w:rsidRPr="000D0BD2">
              <w:rPr>
                <w:color w:val="002060"/>
              </w:rPr>
              <w:t> </w:t>
            </w:r>
          </w:p>
        </w:tc>
      </w:tr>
    </w:tbl>
    <w:p w14:paraId="7908C6B9" w14:textId="77777777" w:rsidR="00530523" w:rsidRPr="000D0BD2" w:rsidRDefault="00530523" w:rsidP="00530523">
      <w:pPr>
        <w:pStyle w:val="diffida"/>
        <w:spacing w:before="80" w:beforeAutospacing="0" w:after="40" w:afterAutospacing="0"/>
        <w:jc w:val="left"/>
        <w:rPr>
          <w:rFonts w:eastAsiaTheme="minorEastAsia"/>
          <w:color w:val="002060"/>
        </w:rPr>
      </w:pPr>
      <w:r w:rsidRPr="000D0BD2">
        <w:rPr>
          <w:color w:val="002060"/>
        </w:rPr>
        <w:t>Non in distinta, teneva un comportamento irriguardoso verso l'arbitro.</w:t>
      </w:r>
    </w:p>
    <w:p w14:paraId="60BCA981" w14:textId="77777777" w:rsidR="00530523" w:rsidRPr="000D0BD2" w:rsidRDefault="00530523" w:rsidP="00530523">
      <w:pPr>
        <w:pStyle w:val="titolo30"/>
        <w:rPr>
          <w:color w:val="002060"/>
        </w:rPr>
      </w:pPr>
      <w:r w:rsidRPr="000D0BD2">
        <w:rPr>
          <w:color w:val="002060"/>
        </w:rPr>
        <w:t xml:space="preserve">CALCIATORI NON ESPULSI </w:t>
      </w:r>
    </w:p>
    <w:p w14:paraId="40BFB545" w14:textId="77777777" w:rsidR="00530523" w:rsidRPr="000D0BD2" w:rsidRDefault="00530523" w:rsidP="00530523">
      <w:pPr>
        <w:pStyle w:val="titolo20"/>
        <w:rPr>
          <w:color w:val="002060"/>
        </w:rPr>
      </w:pPr>
      <w:r w:rsidRPr="000D0BD2">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375EFA05" w14:textId="77777777" w:rsidTr="006723BE">
        <w:tc>
          <w:tcPr>
            <w:tcW w:w="2200" w:type="dxa"/>
            <w:tcMar>
              <w:top w:w="20" w:type="dxa"/>
              <w:left w:w="20" w:type="dxa"/>
              <w:bottom w:w="20" w:type="dxa"/>
              <w:right w:w="20" w:type="dxa"/>
            </w:tcMar>
            <w:vAlign w:val="center"/>
            <w:hideMark/>
          </w:tcPr>
          <w:p w14:paraId="1599F821" w14:textId="77777777" w:rsidR="00530523" w:rsidRPr="000D0BD2" w:rsidRDefault="00530523" w:rsidP="006723BE">
            <w:pPr>
              <w:pStyle w:val="movimento"/>
              <w:rPr>
                <w:color w:val="002060"/>
              </w:rPr>
            </w:pPr>
            <w:r w:rsidRPr="000D0BD2">
              <w:rPr>
                <w:color w:val="002060"/>
              </w:rPr>
              <w:t>DANIELLO MATTIA</w:t>
            </w:r>
          </w:p>
        </w:tc>
        <w:tc>
          <w:tcPr>
            <w:tcW w:w="2200" w:type="dxa"/>
            <w:tcMar>
              <w:top w:w="20" w:type="dxa"/>
              <w:left w:w="20" w:type="dxa"/>
              <w:bottom w:w="20" w:type="dxa"/>
              <w:right w:w="20" w:type="dxa"/>
            </w:tcMar>
            <w:vAlign w:val="center"/>
            <w:hideMark/>
          </w:tcPr>
          <w:p w14:paraId="4ED0B838" w14:textId="77777777" w:rsidR="00530523" w:rsidRPr="000D0BD2" w:rsidRDefault="00530523" w:rsidP="006723BE">
            <w:pPr>
              <w:pStyle w:val="movimento2"/>
              <w:rPr>
                <w:color w:val="002060"/>
              </w:rPr>
            </w:pPr>
            <w:r w:rsidRPr="000D0BD2">
              <w:rPr>
                <w:color w:val="002060"/>
              </w:rPr>
              <w:t xml:space="preserve">(MONTELUPONE CALCIO A 5) </w:t>
            </w:r>
          </w:p>
        </w:tc>
        <w:tc>
          <w:tcPr>
            <w:tcW w:w="800" w:type="dxa"/>
            <w:tcMar>
              <w:top w:w="20" w:type="dxa"/>
              <w:left w:w="20" w:type="dxa"/>
              <w:bottom w:w="20" w:type="dxa"/>
              <w:right w:w="20" w:type="dxa"/>
            </w:tcMar>
            <w:vAlign w:val="center"/>
            <w:hideMark/>
          </w:tcPr>
          <w:p w14:paraId="383818F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5B2235F6" w14:textId="77777777" w:rsidR="00530523" w:rsidRPr="000D0BD2" w:rsidRDefault="00530523" w:rsidP="006723BE">
            <w:pPr>
              <w:pStyle w:val="movimento"/>
              <w:rPr>
                <w:color w:val="002060"/>
              </w:rPr>
            </w:pPr>
            <w:r w:rsidRPr="000D0BD2">
              <w:rPr>
                <w:color w:val="002060"/>
              </w:rPr>
              <w:t>PANDOLFI MARCO</w:t>
            </w:r>
          </w:p>
        </w:tc>
        <w:tc>
          <w:tcPr>
            <w:tcW w:w="2200" w:type="dxa"/>
            <w:tcMar>
              <w:top w:w="20" w:type="dxa"/>
              <w:left w:w="20" w:type="dxa"/>
              <w:bottom w:w="20" w:type="dxa"/>
              <w:right w:w="20" w:type="dxa"/>
            </w:tcMar>
            <w:vAlign w:val="center"/>
            <w:hideMark/>
          </w:tcPr>
          <w:p w14:paraId="4A7CF8BB" w14:textId="77777777" w:rsidR="00530523" w:rsidRPr="000D0BD2" w:rsidRDefault="00530523" w:rsidP="006723BE">
            <w:pPr>
              <w:pStyle w:val="movimento2"/>
              <w:rPr>
                <w:color w:val="002060"/>
              </w:rPr>
            </w:pPr>
            <w:r w:rsidRPr="000D0BD2">
              <w:rPr>
                <w:color w:val="002060"/>
              </w:rPr>
              <w:t xml:space="preserve">(REAL FABRIANO) </w:t>
            </w:r>
          </w:p>
        </w:tc>
      </w:tr>
    </w:tbl>
    <w:p w14:paraId="51AA74B9" w14:textId="77777777" w:rsidR="00530523" w:rsidRPr="000D0BD2" w:rsidRDefault="00530523" w:rsidP="00530523">
      <w:pPr>
        <w:pStyle w:val="titolo20"/>
        <w:rPr>
          <w:rFonts w:eastAsiaTheme="minorEastAsia"/>
          <w:color w:val="002060"/>
        </w:rPr>
      </w:pPr>
      <w:r w:rsidRPr="000D0BD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64D483C" w14:textId="77777777" w:rsidTr="006723BE">
        <w:tc>
          <w:tcPr>
            <w:tcW w:w="2200" w:type="dxa"/>
            <w:tcMar>
              <w:top w:w="20" w:type="dxa"/>
              <w:left w:w="20" w:type="dxa"/>
              <w:bottom w:w="20" w:type="dxa"/>
              <w:right w:w="20" w:type="dxa"/>
            </w:tcMar>
            <w:vAlign w:val="center"/>
            <w:hideMark/>
          </w:tcPr>
          <w:p w14:paraId="134CAE0F" w14:textId="77777777" w:rsidR="00530523" w:rsidRPr="000D0BD2" w:rsidRDefault="00530523" w:rsidP="006723BE">
            <w:pPr>
              <w:pStyle w:val="movimento"/>
              <w:rPr>
                <w:color w:val="002060"/>
              </w:rPr>
            </w:pPr>
            <w:r w:rsidRPr="000D0BD2">
              <w:rPr>
                <w:color w:val="002060"/>
              </w:rPr>
              <w:t>BECERICA NICOLO</w:t>
            </w:r>
          </w:p>
        </w:tc>
        <w:tc>
          <w:tcPr>
            <w:tcW w:w="2200" w:type="dxa"/>
            <w:tcMar>
              <w:top w:w="20" w:type="dxa"/>
              <w:left w:w="20" w:type="dxa"/>
              <w:bottom w:w="20" w:type="dxa"/>
              <w:right w:w="20" w:type="dxa"/>
            </w:tcMar>
            <w:vAlign w:val="center"/>
            <w:hideMark/>
          </w:tcPr>
          <w:p w14:paraId="7FBE288C" w14:textId="77777777" w:rsidR="00530523" w:rsidRPr="000D0BD2" w:rsidRDefault="00530523" w:rsidP="006723BE">
            <w:pPr>
              <w:pStyle w:val="movimento2"/>
              <w:rPr>
                <w:color w:val="002060"/>
              </w:rPr>
            </w:pPr>
            <w:r w:rsidRPr="000D0BD2">
              <w:rPr>
                <w:color w:val="002060"/>
              </w:rPr>
              <w:t xml:space="preserve">(MONTELUPONE CALCIO A 5) </w:t>
            </w:r>
          </w:p>
        </w:tc>
        <w:tc>
          <w:tcPr>
            <w:tcW w:w="800" w:type="dxa"/>
            <w:tcMar>
              <w:top w:w="20" w:type="dxa"/>
              <w:left w:w="20" w:type="dxa"/>
              <w:bottom w:w="20" w:type="dxa"/>
              <w:right w:w="20" w:type="dxa"/>
            </w:tcMar>
            <w:vAlign w:val="center"/>
            <w:hideMark/>
          </w:tcPr>
          <w:p w14:paraId="3D267E6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8CC969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BB97F16" w14:textId="77777777" w:rsidR="00530523" w:rsidRPr="000D0BD2" w:rsidRDefault="00530523" w:rsidP="006723BE">
            <w:pPr>
              <w:pStyle w:val="movimento2"/>
              <w:rPr>
                <w:color w:val="002060"/>
              </w:rPr>
            </w:pPr>
            <w:r w:rsidRPr="000D0BD2">
              <w:rPr>
                <w:color w:val="002060"/>
              </w:rPr>
              <w:t> </w:t>
            </w:r>
          </w:p>
        </w:tc>
      </w:tr>
    </w:tbl>
    <w:p w14:paraId="5DD8E615" w14:textId="77777777" w:rsidR="00530523" w:rsidRPr="000D0BD2" w:rsidRDefault="00530523" w:rsidP="00530523">
      <w:pPr>
        <w:pStyle w:val="titolo20"/>
        <w:rPr>
          <w:rFonts w:eastAsiaTheme="minorEastAsia"/>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66C37A7E" w14:textId="77777777" w:rsidTr="006723BE">
        <w:tc>
          <w:tcPr>
            <w:tcW w:w="2200" w:type="dxa"/>
            <w:tcMar>
              <w:top w:w="20" w:type="dxa"/>
              <w:left w:w="20" w:type="dxa"/>
              <w:bottom w:w="20" w:type="dxa"/>
              <w:right w:w="20" w:type="dxa"/>
            </w:tcMar>
            <w:vAlign w:val="center"/>
            <w:hideMark/>
          </w:tcPr>
          <w:p w14:paraId="64FFADFC" w14:textId="77777777" w:rsidR="00530523" w:rsidRPr="000D0BD2" w:rsidRDefault="00530523" w:rsidP="006723BE">
            <w:pPr>
              <w:pStyle w:val="movimento"/>
              <w:rPr>
                <w:color w:val="002060"/>
              </w:rPr>
            </w:pPr>
            <w:r w:rsidRPr="000D0BD2">
              <w:rPr>
                <w:color w:val="002060"/>
              </w:rPr>
              <w:t>ELISEI FRANCESCO</w:t>
            </w:r>
          </w:p>
        </w:tc>
        <w:tc>
          <w:tcPr>
            <w:tcW w:w="2200" w:type="dxa"/>
            <w:tcMar>
              <w:top w:w="20" w:type="dxa"/>
              <w:left w:w="20" w:type="dxa"/>
              <w:bottom w:w="20" w:type="dxa"/>
              <w:right w:w="20" w:type="dxa"/>
            </w:tcMar>
            <w:vAlign w:val="center"/>
            <w:hideMark/>
          </w:tcPr>
          <w:p w14:paraId="3FC28E23" w14:textId="77777777" w:rsidR="00530523" w:rsidRPr="000D0BD2" w:rsidRDefault="00530523" w:rsidP="006723BE">
            <w:pPr>
              <w:pStyle w:val="movimento2"/>
              <w:rPr>
                <w:color w:val="002060"/>
              </w:rPr>
            </w:pPr>
            <w:r w:rsidRPr="000D0BD2">
              <w:rPr>
                <w:color w:val="002060"/>
              </w:rPr>
              <w:t xml:space="preserve">(MONTELUPONE CALCIO A 5) </w:t>
            </w:r>
          </w:p>
        </w:tc>
        <w:tc>
          <w:tcPr>
            <w:tcW w:w="800" w:type="dxa"/>
            <w:tcMar>
              <w:top w:w="20" w:type="dxa"/>
              <w:left w:w="20" w:type="dxa"/>
              <w:bottom w:w="20" w:type="dxa"/>
              <w:right w:w="20" w:type="dxa"/>
            </w:tcMar>
            <w:vAlign w:val="center"/>
            <w:hideMark/>
          </w:tcPr>
          <w:p w14:paraId="25D3BCA4"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6F8B6F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E8F33CF" w14:textId="77777777" w:rsidR="00530523" w:rsidRPr="000D0BD2" w:rsidRDefault="00530523" w:rsidP="006723BE">
            <w:pPr>
              <w:pStyle w:val="movimento2"/>
              <w:rPr>
                <w:color w:val="002060"/>
              </w:rPr>
            </w:pPr>
            <w:r w:rsidRPr="000D0BD2">
              <w:rPr>
                <w:color w:val="002060"/>
              </w:rPr>
              <w:t> </w:t>
            </w:r>
          </w:p>
        </w:tc>
      </w:tr>
    </w:tbl>
    <w:p w14:paraId="743F1BFF" w14:textId="77777777" w:rsidR="00530523" w:rsidRPr="000D0BD2" w:rsidRDefault="00530523" w:rsidP="00530523">
      <w:pPr>
        <w:pStyle w:val="titolo10"/>
        <w:rPr>
          <w:rFonts w:eastAsiaTheme="minorEastAsia"/>
          <w:color w:val="002060"/>
        </w:rPr>
      </w:pPr>
      <w:r w:rsidRPr="000D0BD2">
        <w:rPr>
          <w:color w:val="002060"/>
        </w:rPr>
        <w:t xml:space="preserve">GARE DEL 6/ 4/2025 </w:t>
      </w:r>
    </w:p>
    <w:p w14:paraId="3421F8E1" w14:textId="77777777" w:rsidR="00530523" w:rsidRPr="000D0BD2" w:rsidRDefault="00530523" w:rsidP="00530523">
      <w:pPr>
        <w:pStyle w:val="titolo7a"/>
        <w:rPr>
          <w:color w:val="002060"/>
        </w:rPr>
      </w:pPr>
      <w:r w:rsidRPr="000D0BD2">
        <w:rPr>
          <w:color w:val="002060"/>
        </w:rPr>
        <w:t xml:space="preserve">PROVVEDIMENTI DISCIPLINARI </w:t>
      </w:r>
    </w:p>
    <w:p w14:paraId="1655914E"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6BB40E56" w14:textId="77777777" w:rsidR="00530523" w:rsidRPr="000D0BD2" w:rsidRDefault="00530523" w:rsidP="00530523">
      <w:pPr>
        <w:pStyle w:val="titolo30"/>
        <w:rPr>
          <w:color w:val="002060"/>
        </w:rPr>
      </w:pPr>
      <w:r w:rsidRPr="000D0BD2">
        <w:rPr>
          <w:color w:val="002060"/>
        </w:rPr>
        <w:t xml:space="preserve">CALCIATORI ESPULSI </w:t>
      </w:r>
    </w:p>
    <w:p w14:paraId="7596F180" w14:textId="77777777" w:rsidR="00530523" w:rsidRPr="000D0BD2" w:rsidRDefault="00530523" w:rsidP="00530523">
      <w:pPr>
        <w:pStyle w:val="titolo20"/>
        <w:rPr>
          <w:color w:val="002060"/>
        </w:rPr>
      </w:pPr>
      <w:r w:rsidRPr="000D0BD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AE78E49" w14:textId="77777777" w:rsidTr="006723BE">
        <w:tc>
          <w:tcPr>
            <w:tcW w:w="2200" w:type="dxa"/>
            <w:tcMar>
              <w:top w:w="20" w:type="dxa"/>
              <w:left w:w="20" w:type="dxa"/>
              <w:bottom w:w="20" w:type="dxa"/>
              <w:right w:w="20" w:type="dxa"/>
            </w:tcMar>
            <w:vAlign w:val="center"/>
            <w:hideMark/>
          </w:tcPr>
          <w:p w14:paraId="3ABBA9DF" w14:textId="77777777" w:rsidR="00530523" w:rsidRPr="000D0BD2" w:rsidRDefault="00530523" w:rsidP="006723BE">
            <w:pPr>
              <w:pStyle w:val="movimento"/>
              <w:rPr>
                <w:color w:val="002060"/>
              </w:rPr>
            </w:pPr>
            <w:r w:rsidRPr="000D0BD2">
              <w:rPr>
                <w:color w:val="002060"/>
              </w:rPr>
              <w:t>CORREANI ROSSANO</w:t>
            </w:r>
          </w:p>
        </w:tc>
        <w:tc>
          <w:tcPr>
            <w:tcW w:w="2200" w:type="dxa"/>
            <w:tcMar>
              <w:top w:w="20" w:type="dxa"/>
              <w:left w:w="20" w:type="dxa"/>
              <w:bottom w:w="20" w:type="dxa"/>
              <w:right w:w="20" w:type="dxa"/>
            </w:tcMar>
            <w:vAlign w:val="center"/>
            <w:hideMark/>
          </w:tcPr>
          <w:p w14:paraId="4C7098EB" w14:textId="77777777" w:rsidR="00530523" w:rsidRPr="000D0BD2" w:rsidRDefault="00530523" w:rsidP="006723BE">
            <w:pPr>
              <w:pStyle w:val="movimento2"/>
              <w:rPr>
                <w:color w:val="002060"/>
              </w:rPr>
            </w:pPr>
            <w:r w:rsidRPr="000D0BD2">
              <w:rPr>
                <w:color w:val="002060"/>
              </w:rPr>
              <w:t xml:space="preserve">(ACLI MANTOVANI CALCIO A 5) </w:t>
            </w:r>
          </w:p>
        </w:tc>
        <w:tc>
          <w:tcPr>
            <w:tcW w:w="800" w:type="dxa"/>
            <w:tcMar>
              <w:top w:w="20" w:type="dxa"/>
              <w:left w:w="20" w:type="dxa"/>
              <w:bottom w:w="20" w:type="dxa"/>
              <w:right w:w="20" w:type="dxa"/>
            </w:tcMar>
            <w:vAlign w:val="center"/>
            <w:hideMark/>
          </w:tcPr>
          <w:p w14:paraId="16A73F1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92C5FC0"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6620F09" w14:textId="77777777" w:rsidR="00530523" w:rsidRPr="000D0BD2" w:rsidRDefault="00530523" w:rsidP="006723BE">
            <w:pPr>
              <w:pStyle w:val="movimento2"/>
              <w:rPr>
                <w:color w:val="002060"/>
              </w:rPr>
            </w:pPr>
            <w:r w:rsidRPr="000D0BD2">
              <w:rPr>
                <w:color w:val="002060"/>
              </w:rPr>
              <w:t> </w:t>
            </w:r>
          </w:p>
        </w:tc>
      </w:tr>
    </w:tbl>
    <w:p w14:paraId="404A3AF8" w14:textId="77777777" w:rsidR="00530523" w:rsidRPr="000D0BD2" w:rsidRDefault="00530523" w:rsidP="00530523">
      <w:pPr>
        <w:pStyle w:val="titolo30"/>
        <w:rPr>
          <w:rFonts w:eastAsiaTheme="minorEastAsia"/>
          <w:color w:val="002060"/>
        </w:rPr>
      </w:pPr>
      <w:r w:rsidRPr="000D0BD2">
        <w:rPr>
          <w:color w:val="002060"/>
        </w:rPr>
        <w:t xml:space="preserve">CALCIATORI NON ESPULSI </w:t>
      </w:r>
    </w:p>
    <w:p w14:paraId="7AC51BA0" w14:textId="77777777" w:rsidR="00530523" w:rsidRPr="000D0BD2" w:rsidRDefault="00530523" w:rsidP="00530523">
      <w:pPr>
        <w:pStyle w:val="titolo20"/>
        <w:rPr>
          <w:color w:val="002060"/>
        </w:rPr>
      </w:pPr>
      <w:r w:rsidRPr="000D0BD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40811359" w14:textId="77777777" w:rsidTr="006723BE">
        <w:tc>
          <w:tcPr>
            <w:tcW w:w="2200" w:type="dxa"/>
            <w:tcMar>
              <w:top w:w="20" w:type="dxa"/>
              <w:left w:w="20" w:type="dxa"/>
              <w:bottom w:w="20" w:type="dxa"/>
              <w:right w:w="20" w:type="dxa"/>
            </w:tcMar>
            <w:vAlign w:val="center"/>
            <w:hideMark/>
          </w:tcPr>
          <w:p w14:paraId="76C1B9AA" w14:textId="77777777" w:rsidR="00530523" w:rsidRPr="000D0BD2" w:rsidRDefault="00530523" w:rsidP="006723BE">
            <w:pPr>
              <w:pStyle w:val="movimento"/>
              <w:rPr>
                <w:color w:val="002060"/>
              </w:rPr>
            </w:pPr>
            <w:r w:rsidRPr="000D0BD2">
              <w:rPr>
                <w:color w:val="002060"/>
              </w:rPr>
              <w:t>NINFADORO ANTONIO</w:t>
            </w:r>
          </w:p>
        </w:tc>
        <w:tc>
          <w:tcPr>
            <w:tcW w:w="2200" w:type="dxa"/>
            <w:tcMar>
              <w:top w:w="20" w:type="dxa"/>
              <w:left w:w="20" w:type="dxa"/>
              <w:bottom w:w="20" w:type="dxa"/>
              <w:right w:w="20" w:type="dxa"/>
            </w:tcMar>
            <w:vAlign w:val="center"/>
            <w:hideMark/>
          </w:tcPr>
          <w:p w14:paraId="00FCA85F" w14:textId="77777777" w:rsidR="00530523" w:rsidRPr="000D0BD2" w:rsidRDefault="00530523" w:rsidP="006723BE">
            <w:pPr>
              <w:pStyle w:val="movimento2"/>
              <w:rPr>
                <w:color w:val="002060"/>
              </w:rPr>
            </w:pPr>
            <w:r w:rsidRPr="000D0BD2">
              <w:rPr>
                <w:color w:val="002060"/>
              </w:rPr>
              <w:t xml:space="preserve">(PIETRALACROCE 73) </w:t>
            </w:r>
          </w:p>
        </w:tc>
        <w:tc>
          <w:tcPr>
            <w:tcW w:w="800" w:type="dxa"/>
            <w:tcMar>
              <w:top w:w="20" w:type="dxa"/>
              <w:left w:w="20" w:type="dxa"/>
              <w:bottom w:w="20" w:type="dxa"/>
              <w:right w:w="20" w:type="dxa"/>
            </w:tcMar>
            <w:vAlign w:val="center"/>
            <w:hideMark/>
          </w:tcPr>
          <w:p w14:paraId="77D3F07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8BE0385"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C99B9FE" w14:textId="77777777" w:rsidR="00530523" w:rsidRPr="000D0BD2" w:rsidRDefault="00530523" w:rsidP="006723BE">
            <w:pPr>
              <w:pStyle w:val="movimento2"/>
              <w:rPr>
                <w:color w:val="002060"/>
              </w:rPr>
            </w:pPr>
            <w:r w:rsidRPr="000D0BD2">
              <w:rPr>
                <w:color w:val="002060"/>
              </w:rPr>
              <w:t> </w:t>
            </w:r>
          </w:p>
        </w:tc>
      </w:tr>
    </w:tbl>
    <w:p w14:paraId="32D02183" w14:textId="77777777" w:rsidR="00530523" w:rsidRPr="000D0BD2" w:rsidRDefault="00530523" w:rsidP="00530523">
      <w:pPr>
        <w:pStyle w:val="titolo20"/>
        <w:rPr>
          <w:rFonts w:eastAsiaTheme="minorEastAsia"/>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19975AF4" w14:textId="77777777" w:rsidTr="006723BE">
        <w:tc>
          <w:tcPr>
            <w:tcW w:w="2200" w:type="dxa"/>
            <w:tcMar>
              <w:top w:w="20" w:type="dxa"/>
              <w:left w:w="20" w:type="dxa"/>
              <w:bottom w:w="20" w:type="dxa"/>
              <w:right w:w="20" w:type="dxa"/>
            </w:tcMar>
            <w:vAlign w:val="center"/>
            <w:hideMark/>
          </w:tcPr>
          <w:p w14:paraId="75A272CE" w14:textId="77777777" w:rsidR="00530523" w:rsidRPr="000D0BD2" w:rsidRDefault="00530523" w:rsidP="006723BE">
            <w:pPr>
              <w:pStyle w:val="movimento"/>
              <w:rPr>
                <w:color w:val="002060"/>
              </w:rPr>
            </w:pPr>
            <w:r w:rsidRPr="000D0BD2">
              <w:rPr>
                <w:color w:val="002060"/>
              </w:rPr>
              <w:t>DE CAPUA MATTIA</w:t>
            </w:r>
          </w:p>
        </w:tc>
        <w:tc>
          <w:tcPr>
            <w:tcW w:w="2200" w:type="dxa"/>
            <w:tcMar>
              <w:top w:w="20" w:type="dxa"/>
              <w:left w:w="20" w:type="dxa"/>
              <w:bottom w:w="20" w:type="dxa"/>
              <w:right w:w="20" w:type="dxa"/>
            </w:tcMar>
            <w:vAlign w:val="center"/>
            <w:hideMark/>
          </w:tcPr>
          <w:p w14:paraId="741B4F54" w14:textId="77777777" w:rsidR="00530523" w:rsidRPr="000D0BD2" w:rsidRDefault="00530523" w:rsidP="006723BE">
            <w:pPr>
              <w:pStyle w:val="movimento2"/>
              <w:rPr>
                <w:color w:val="002060"/>
              </w:rPr>
            </w:pPr>
            <w:r w:rsidRPr="000D0BD2">
              <w:rPr>
                <w:color w:val="002060"/>
              </w:rPr>
              <w:t xml:space="preserve">(ACLI MANTOVANI CALCIO A 5) </w:t>
            </w:r>
          </w:p>
        </w:tc>
        <w:tc>
          <w:tcPr>
            <w:tcW w:w="800" w:type="dxa"/>
            <w:tcMar>
              <w:top w:w="20" w:type="dxa"/>
              <w:left w:w="20" w:type="dxa"/>
              <w:bottom w:w="20" w:type="dxa"/>
              <w:right w:w="20" w:type="dxa"/>
            </w:tcMar>
            <w:vAlign w:val="center"/>
            <w:hideMark/>
          </w:tcPr>
          <w:p w14:paraId="56BF4B84"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03C0E67E"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A571397" w14:textId="77777777" w:rsidR="00530523" w:rsidRPr="000D0BD2" w:rsidRDefault="00530523" w:rsidP="006723BE">
            <w:pPr>
              <w:pStyle w:val="movimento2"/>
              <w:rPr>
                <w:color w:val="002060"/>
              </w:rPr>
            </w:pPr>
            <w:r w:rsidRPr="000D0BD2">
              <w:rPr>
                <w:color w:val="002060"/>
              </w:rPr>
              <w:t> </w:t>
            </w:r>
          </w:p>
        </w:tc>
      </w:tr>
    </w:tbl>
    <w:p w14:paraId="5E8906F9" w14:textId="77777777" w:rsidR="00530523" w:rsidRDefault="00530523" w:rsidP="00530523">
      <w:pPr>
        <w:pStyle w:val="breakline"/>
        <w:rPr>
          <w:color w:val="002060"/>
        </w:rPr>
      </w:pPr>
    </w:p>
    <w:p w14:paraId="49DD7179"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F5701D4"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57EDF7CF" w14:textId="77777777" w:rsidR="00530523" w:rsidRPr="000D0BD2" w:rsidRDefault="00530523" w:rsidP="00530523">
      <w:pPr>
        <w:pStyle w:val="breakline"/>
        <w:rPr>
          <w:rFonts w:eastAsiaTheme="minorEastAsia"/>
          <w:color w:val="002060"/>
        </w:rPr>
      </w:pPr>
    </w:p>
    <w:p w14:paraId="5F489936" w14:textId="77777777" w:rsidR="00530523" w:rsidRDefault="00530523" w:rsidP="00530523">
      <w:pPr>
        <w:pStyle w:val="breakline"/>
        <w:rPr>
          <w:color w:val="002060"/>
        </w:rPr>
      </w:pPr>
    </w:p>
    <w:p w14:paraId="5777366A" w14:textId="77777777" w:rsidR="00530523" w:rsidRPr="000D0BD2" w:rsidRDefault="00530523" w:rsidP="00530523">
      <w:pPr>
        <w:pStyle w:val="titoloprinc0"/>
        <w:rPr>
          <w:color w:val="002060"/>
        </w:rPr>
      </w:pPr>
      <w:r>
        <w:rPr>
          <w:color w:val="002060"/>
        </w:rPr>
        <w:t>PROGRAMMA GARE</w:t>
      </w:r>
    </w:p>
    <w:p w14:paraId="26EC6F51" w14:textId="77777777" w:rsidR="00530523" w:rsidRDefault="00530523" w:rsidP="00530523">
      <w:pPr>
        <w:pStyle w:val="breakline"/>
        <w:rPr>
          <w:color w:val="002060"/>
        </w:rPr>
      </w:pPr>
    </w:p>
    <w:p w14:paraId="57BDEC1C" w14:textId="77777777" w:rsidR="00FD7ED8" w:rsidRPr="00A7519B" w:rsidRDefault="00FD7ED8" w:rsidP="00FD7ED8">
      <w:pPr>
        <w:pStyle w:val="sottotitolocampionato10"/>
        <w:rPr>
          <w:color w:val="002060"/>
        </w:rPr>
      </w:pPr>
      <w:r w:rsidRPr="00A7519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6"/>
        <w:gridCol w:w="385"/>
        <w:gridCol w:w="898"/>
        <w:gridCol w:w="1183"/>
        <w:gridCol w:w="1549"/>
        <w:gridCol w:w="1549"/>
      </w:tblGrid>
      <w:tr w:rsidR="00FD7ED8" w:rsidRPr="00A7519B" w14:paraId="7BEE2C82"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7E17D"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240CB"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C710E"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A009A"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5D79B"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2FFA"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6350F"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717DA92C" w14:textId="77777777" w:rsidTr="006723BE">
        <w:trPr>
          <w:trHeight w:val="165"/>
        </w:trPr>
        <w:tc>
          <w:tcPr>
            <w:tcW w:w="2100" w:type="dxa"/>
            <w:tcBorders>
              <w:top w:val="outset" w:sz="6" w:space="0" w:color="auto"/>
              <w:left w:val="outset" w:sz="6" w:space="0" w:color="auto"/>
              <w:right w:val="nil"/>
            </w:tcBorders>
            <w:tcMar>
              <w:top w:w="20" w:type="dxa"/>
              <w:left w:w="20" w:type="dxa"/>
              <w:bottom w:w="20" w:type="dxa"/>
              <w:right w:w="20" w:type="dxa"/>
            </w:tcMar>
            <w:vAlign w:val="center"/>
          </w:tcPr>
          <w:p w14:paraId="7B2E6093" w14:textId="77777777" w:rsidR="00FD7ED8" w:rsidRPr="00A7519B" w:rsidRDefault="00FD7ED8" w:rsidP="006723BE">
            <w:pPr>
              <w:pStyle w:val="rowtabella0"/>
              <w:rPr>
                <w:color w:val="002060"/>
              </w:rPr>
            </w:pPr>
            <w:r>
              <w:rPr>
                <w:color w:val="002060"/>
              </w:rPr>
              <w:t>REAL FABRIANO</w:t>
            </w:r>
          </w:p>
        </w:tc>
        <w:tc>
          <w:tcPr>
            <w:tcW w:w="2100" w:type="dxa"/>
            <w:tcBorders>
              <w:top w:val="outset" w:sz="6" w:space="0" w:color="auto"/>
              <w:left w:val="nil"/>
              <w:right w:val="outset" w:sz="6" w:space="0" w:color="auto"/>
            </w:tcBorders>
            <w:tcMar>
              <w:top w:w="20" w:type="dxa"/>
              <w:left w:w="20" w:type="dxa"/>
              <w:bottom w:w="20" w:type="dxa"/>
              <w:right w:w="20" w:type="dxa"/>
            </w:tcMar>
            <w:vAlign w:val="center"/>
          </w:tcPr>
          <w:p w14:paraId="3D3BD03A" w14:textId="77777777" w:rsidR="00FD7ED8" w:rsidRPr="00A7519B" w:rsidRDefault="00FD7ED8" w:rsidP="006723BE">
            <w:pPr>
              <w:pStyle w:val="rowtabella0"/>
              <w:rPr>
                <w:color w:val="002060"/>
              </w:rPr>
            </w:pPr>
            <w:r>
              <w:rPr>
                <w:color w:val="002060"/>
              </w:rPr>
              <w:t>MONTELUPONE CALCIO A 5</w:t>
            </w:r>
          </w:p>
        </w:tc>
        <w:tc>
          <w:tcPr>
            <w:tcW w:w="100" w:type="dxa"/>
            <w:tcBorders>
              <w:top w:val="outset" w:sz="6" w:space="0" w:color="auto"/>
              <w:left w:val="nil"/>
              <w:right w:val="outset" w:sz="6" w:space="0" w:color="auto"/>
            </w:tcBorders>
            <w:tcMar>
              <w:top w:w="20" w:type="dxa"/>
              <w:left w:w="20" w:type="dxa"/>
              <w:bottom w:w="20" w:type="dxa"/>
              <w:right w:w="20" w:type="dxa"/>
            </w:tcMar>
            <w:vAlign w:val="center"/>
          </w:tcPr>
          <w:p w14:paraId="3AB01F68" w14:textId="77777777" w:rsidR="00FD7ED8" w:rsidRPr="00A7519B" w:rsidRDefault="00FD7ED8" w:rsidP="006723BE">
            <w:pPr>
              <w:pStyle w:val="rowtabella0"/>
              <w:jc w:val="center"/>
              <w:rPr>
                <w:color w:val="002060"/>
              </w:rPr>
            </w:pPr>
            <w:r>
              <w:rPr>
                <w:color w:val="002060"/>
              </w:rPr>
              <w:t>R</w:t>
            </w:r>
          </w:p>
        </w:tc>
        <w:tc>
          <w:tcPr>
            <w:tcW w:w="900" w:type="dxa"/>
            <w:tcBorders>
              <w:top w:val="outset" w:sz="6" w:space="0" w:color="auto"/>
              <w:left w:val="nil"/>
              <w:right w:val="outset" w:sz="6" w:space="0" w:color="auto"/>
            </w:tcBorders>
            <w:tcMar>
              <w:top w:w="20" w:type="dxa"/>
              <w:left w:w="20" w:type="dxa"/>
              <w:bottom w:w="20" w:type="dxa"/>
              <w:right w:w="20" w:type="dxa"/>
            </w:tcMar>
            <w:vAlign w:val="center"/>
          </w:tcPr>
          <w:p w14:paraId="11B1A68F" w14:textId="77777777" w:rsidR="00FD7ED8" w:rsidRPr="00A7519B" w:rsidRDefault="00FD7ED8" w:rsidP="006723BE">
            <w:pPr>
              <w:pStyle w:val="rowtabella0"/>
              <w:rPr>
                <w:color w:val="002060"/>
              </w:rPr>
            </w:pPr>
            <w:r>
              <w:rPr>
                <w:color w:val="002060"/>
              </w:rPr>
              <w:t>12/04/2025</w:t>
            </w:r>
          </w:p>
        </w:tc>
        <w:tc>
          <w:tcPr>
            <w:tcW w:w="1200" w:type="dxa"/>
            <w:tcBorders>
              <w:top w:val="outset" w:sz="6" w:space="0" w:color="auto"/>
              <w:left w:val="nil"/>
              <w:right w:val="outset" w:sz="6" w:space="0" w:color="auto"/>
            </w:tcBorders>
            <w:tcMar>
              <w:top w:w="20" w:type="dxa"/>
              <w:left w:w="20" w:type="dxa"/>
              <w:bottom w:w="20" w:type="dxa"/>
              <w:right w:w="20" w:type="dxa"/>
            </w:tcMar>
            <w:vAlign w:val="center"/>
          </w:tcPr>
          <w:p w14:paraId="674F8441" w14:textId="77777777" w:rsidR="00FD7ED8" w:rsidRPr="00A7519B" w:rsidRDefault="00FD7ED8" w:rsidP="006723BE">
            <w:pPr>
              <w:pStyle w:val="rowtabella0"/>
              <w:rPr>
                <w:color w:val="002060"/>
              </w:rPr>
            </w:pPr>
            <w:r>
              <w:rPr>
                <w:color w:val="002060"/>
              </w:rPr>
              <w:t>5066 PALESTRA “FERMI”</w:t>
            </w:r>
          </w:p>
        </w:tc>
        <w:tc>
          <w:tcPr>
            <w:tcW w:w="1600" w:type="dxa"/>
            <w:tcBorders>
              <w:top w:val="outset" w:sz="6" w:space="0" w:color="auto"/>
              <w:left w:val="nil"/>
              <w:right w:val="outset" w:sz="6" w:space="0" w:color="auto"/>
            </w:tcBorders>
            <w:tcMar>
              <w:top w:w="20" w:type="dxa"/>
              <w:left w:w="20" w:type="dxa"/>
              <w:bottom w:w="20" w:type="dxa"/>
              <w:right w:w="20" w:type="dxa"/>
            </w:tcMar>
            <w:vAlign w:val="center"/>
          </w:tcPr>
          <w:p w14:paraId="70919650" w14:textId="77777777" w:rsidR="00FD7ED8" w:rsidRPr="00A7519B" w:rsidRDefault="00FD7ED8" w:rsidP="006723BE">
            <w:pPr>
              <w:pStyle w:val="rowtabella0"/>
              <w:rPr>
                <w:color w:val="002060"/>
              </w:rPr>
            </w:pPr>
            <w:r>
              <w:rPr>
                <w:color w:val="002060"/>
              </w:rPr>
              <w:t>FABRIANO</w:t>
            </w:r>
          </w:p>
        </w:tc>
        <w:tc>
          <w:tcPr>
            <w:tcW w:w="1600" w:type="dxa"/>
            <w:tcBorders>
              <w:top w:val="outset" w:sz="6" w:space="0" w:color="auto"/>
              <w:left w:val="nil"/>
              <w:right w:val="outset" w:sz="6" w:space="0" w:color="auto"/>
            </w:tcBorders>
            <w:tcMar>
              <w:top w:w="20" w:type="dxa"/>
              <w:left w:w="20" w:type="dxa"/>
              <w:bottom w:w="20" w:type="dxa"/>
              <w:right w:w="20" w:type="dxa"/>
            </w:tcMar>
            <w:vAlign w:val="center"/>
          </w:tcPr>
          <w:p w14:paraId="1C408010" w14:textId="77777777" w:rsidR="00FD7ED8" w:rsidRPr="00A7519B" w:rsidRDefault="00FD7ED8" w:rsidP="006723BE">
            <w:pPr>
              <w:pStyle w:val="rowtabella0"/>
              <w:rPr>
                <w:color w:val="002060"/>
              </w:rPr>
            </w:pPr>
            <w:r>
              <w:rPr>
                <w:color w:val="002060"/>
              </w:rPr>
              <w:t>VIA B. BUOZZI</w:t>
            </w:r>
          </w:p>
        </w:tc>
      </w:tr>
      <w:tr w:rsidR="00FD7ED8" w:rsidRPr="00A7519B" w14:paraId="7396AC51" w14:textId="77777777" w:rsidTr="006723BE">
        <w:trPr>
          <w:trHeight w:val="165"/>
        </w:trPr>
        <w:tc>
          <w:tcPr>
            <w:tcW w:w="2100" w:type="dxa"/>
            <w:tcBorders>
              <w:left w:val="outset" w:sz="6" w:space="0" w:color="auto"/>
              <w:bottom w:val="outset" w:sz="6" w:space="0" w:color="auto"/>
              <w:right w:val="nil"/>
            </w:tcBorders>
            <w:tcMar>
              <w:top w:w="20" w:type="dxa"/>
              <w:left w:w="20" w:type="dxa"/>
              <w:bottom w:w="20" w:type="dxa"/>
              <w:right w:w="20" w:type="dxa"/>
            </w:tcMar>
            <w:vAlign w:val="center"/>
            <w:hideMark/>
          </w:tcPr>
          <w:p w14:paraId="7CCFE222" w14:textId="77777777" w:rsidR="00FD7ED8" w:rsidRPr="00A7519B" w:rsidRDefault="00FD7ED8" w:rsidP="006723BE">
            <w:pPr>
              <w:pStyle w:val="rowtabella0"/>
              <w:rPr>
                <w:color w:val="002060"/>
              </w:rPr>
            </w:pPr>
            <w:r w:rsidRPr="00A7519B">
              <w:rPr>
                <w:color w:val="002060"/>
              </w:rPr>
              <w:t>ACLI MANTOVANI CALCIO A 5</w:t>
            </w:r>
          </w:p>
        </w:tc>
        <w:tc>
          <w:tcPr>
            <w:tcW w:w="2100" w:type="dxa"/>
            <w:tcBorders>
              <w:left w:val="nil"/>
              <w:bottom w:val="outset" w:sz="6" w:space="0" w:color="auto"/>
              <w:right w:val="outset" w:sz="6" w:space="0" w:color="auto"/>
            </w:tcBorders>
            <w:tcMar>
              <w:top w:w="20" w:type="dxa"/>
              <w:left w:w="20" w:type="dxa"/>
              <w:bottom w:w="20" w:type="dxa"/>
              <w:right w:w="20" w:type="dxa"/>
            </w:tcMar>
            <w:vAlign w:val="center"/>
            <w:hideMark/>
          </w:tcPr>
          <w:p w14:paraId="4E233AF2" w14:textId="77777777" w:rsidR="00FD7ED8" w:rsidRPr="00A7519B" w:rsidRDefault="00FD7ED8" w:rsidP="006723BE">
            <w:pPr>
              <w:pStyle w:val="rowtabella0"/>
              <w:rPr>
                <w:color w:val="002060"/>
              </w:rPr>
            </w:pPr>
            <w:r w:rsidRPr="00A7519B">
              <w:rPr>
                <w:color w:val="002060"/>
              </w:rPr>
              <w:t>PIETRALACROCE 73</w:t>
            </w:r>
          </w:p>
        </w:tc>
        <w:tc>
          <w:tcPr>
            <w:tcW w:w="100" w:type="dxa"/>
            <w:tcBorders>
              <w:left w:val="nil"/>
              <w:bottom w:val="outset" w:sz="6" w:space="0" w:color="auto"/>
              <w:right w:val="outset" w:sz="6" w:space="0" w:color="auto"/>
            </w:tcBorders>
            <w:tcMar>
              <w:top w:w="20" w:type="dxa"/>
              <w:left w:w="20" w:type="dxa"/>
              <w:bottom w:w="20" w:type="dxa"/>
              <w:right w:w="20" w:type="dxa"/>
            </w:tcMar>
            <w:vAlign w:val="center"/>
            <w:hideMark/>
          </w:tcPr>
          <w:p w14:paraId="389934D9" w14:textId="77777777" w:rsidR="00FD7ED8" w:rsidRPr="00A7519B" w:rsidRDefault="00FD7ED8" w:rsidP="006723BE">
            <w:pPr>
              <w:pStyle w:val="rowtabella0"/>
              <w:jc w:val="center"/>
              <w:rPr>
                <w:color w:val="002060"/>
              </w:rPr>
            </w:pPr>
            <w:r w:rsidRPr="00A7519B">
              <w:rPr>
                <w:color w:val="002060"/>
              </w:rPr>
              <w:t>R</w:t>
            </w:r>
          </w:p>
        </w:tc>
        <w:tc>
          <w:tcPr>
            <w:tcW w:w="900" w:type="dxa"/>
            <w:tcBorders>
              <w:left w:val="nil"/>
              <w:bottom w:val="outset" w:sz="6" w:space="0" w:color="auto"/>
              <w:right w:val="outset" w:sz="6" w:space="0" w:color="auto"/>
            </w:tcBorders>
            <w:tcMar>
              <w:top w:w="20" w:type="dxa"/>
              <w:left w:w="20" w:type="dxa"/>
              <w:bottom w:w="20" w:type="dxa"/>
              <w:right w:w="20" w:type="dxa"/>
            </w:tcMar>
            <w:vAlign w:val="center"/>
            <w:hideMark/>
          </w:tcPr>
          <w:p w14:paraId="688D47FD" w14:textId="77777777" w:rsidR="00FD7ED8" w:rsidRPr="00A7519B" w:rsidRDefault="00FD7ED8" w:rsidP="006723BE">
            <w:pPr>
              <w:pStyle w:val="rowtabella0"/>
              <w:rPr>
                <w:color w:val="002060"/>
              </w:rPr>
            </w:pPr>
            <w:r w:rsidRPr="00A7519B">
              <w:rPr>
                <w:color w:val="002060"/>
              </w:rPr>
              <w:t>13/04/2025 11:00</w:t>
            </w:r>
          </w:p>
        </w:tc>
        <w:tc>
          <w:tcPr>
            <w:tcW w:w="1200" w:type="dxa"/>
            <w:tcBorders>
              <w:left w:val="nil"/>
              <w:bottom w:val="outset" w:sz="6" w:space="0" w:color="auto"/>
              <w:right w:val="outset" w:sz="6" w:space="0" w:color="auto"/>
            </w:tcBorders>
            <w:tcMar>
              <w:top w:w="20" w:type="dxa"/>
              <w:left w:w="20" w:type="dxa"/>
              <w:bottom w:w="20" w:type="dxa"/>
              <w:right w:w="20" w:type="dxa"/>
            </w:tcMar>
            <w:vAlign w:val="center"/>
            <w:hideMark/>
          </w:tcPr>
          <w:p w14:paraId="0F0FA8FA" w14:textId="77777777" w:rsidR="00FD7ED8" w:rsidRPr="00A7519B" w:rsidRDefault="00FD7ED8" w:rsidP="006723BE">
            <w:pPr>
              <w:pStyle w:val="rowtabella0"/>
              <w:rPr>
                <w:color w:val="002060"/>
              </w:rPr>
            </w:pPr>
            <w:r w:rsidRPr="00A7519B">
              <w:rPr>
                <w:color w:val="002060"/>
              </w:rPr>
              <w:t>5121 "PALAMASSIMO GALEAZZI"</w:t>
            </w:r>
          </w:p>
        </w:tc>
        <w:tc>
          <w:tcPr>
            <w:tcW w:w="1600" w:type="dxa"/>
            <w:tcBorders>
              <w:left w:val="nil"/>
              <w:bottom w:val="outset" w:sz="6" w:space="0" w:color="auto"/>
              <w:right w:val="outset" w:sz="6" w:space="0" w:color="auto"/>
            </w:tcBorders>
            <w:tcMar>
              <w:top w:w="20" w:type="dxa"/>
              <w:left w:w="20" w:type="dxa"/>
              <w:bottom w:w="20" w:type="dxa"/>
              <w:right w:w="20" w:type="dxa"/>
            </w:tcMar>
            <w:vAlign w:val="center"/>
            <w:hideMark/>
          </w:tcPr>
          <w:p w14:paraId="66D24028" w14:textId="77777777" w:rsidR="00FD7ED8" w:rsidRPr="00A7519B" w:rsidRDefault="00FD7ED8" w:rsidP="006723BE">
            <w:pPr>
              <w:pStyle w:val="rowtabella0"/>
              <w:rPr>
                <w:color w:val="002060"/>
              </w:rPr>
            </w:pPr>
            <w:r w:rsidRPr="00A7519B">
              <w:rPr>
                <w:color w:val="002060"/>
              </w:rPr>
              <w:t>ANCONA</w:t>
            </w:r>
          </w:p>
        </w:tc>
        <w:tc>
          <w:tcPr>
            <w:tcW w:w="1600" w:type="dxa"/>
            <w:tcBorders>
              <w:left w:val="nil"/>
              <w:bottom w:val="outset" w:sz="6" w:space="0" w:color="auto"/>
              <w:right w:val="outset" w:sz="6" w:space="0" w:color="auto"/>
            </w:tcBorders>
            <w:tcMar>
              <w:top w:w="20" w:type="dxa"/>
              <w:left w:w="20" w:type="dxa"/>
              <w:bottom w:w="20" w:type="dxa"/>
              <w:right w:w="20" w:type="dxa"/>
            </w:tcMar>
            <w:vAlign w:val="center"/>
            <w:hideMark/>
          </w:tcPr>
          <w:p w14:paraId="2AF4275C" w14:textId="77777777" w:rsidR="00FD7ED8" w:rsidRPr="00A7519B" w:rsidRDefault="00FD7ED8" w:rsidP="006723BE">
            <w:pPr>
              <w:pStyle w:val="rowtabella0"/>
              <w:rPr>
                <w:color w:val="002060"/>
              </w:rPr>
            </w:pPr>
            <w:r w:rsidRPr="00A7519B">
              <w:rPr>
                <w:color w:val="002060"/>
              </w:rPr>
              <w:t>VIA MADRE TERESA DI CALCUTTA</w:t>
            </w:r>
          </w:p>
        </w:tc>
      </w:tr>
    </w:tbl>
    <w:p w14:paraId="0C70A02F" w14:textId="77777777" w:rsidR="00FD7ED8" w:rsidRDefault="00FD7ED8" w:rsidP="00530523">
      <w:pPr>
        <w:pStyle w:val="breakline"/>
        <w:rPr>
          <w:color w:val="002060"/>
        </w:rPr>
      </w:pPr>
    </w:p>
    <w:p w14:paraId="4BC0A3BB" w14:textId="77777777" w:rsidR="00FD7ED8" w:rsidRPr="000D0BD2" w:rsidRDefault="00FD7ED8" w:rsidP="00530523">
      <w:pPr>
        <w:pStyle w:val="breakline"/>
        <w:rPr>
          <w:color w:val="002060"/>
        </w:rPr>
      </w:pPr>
    </w:p>
    <w:p w14:paraId="7F2AA4B9" w14:textId="77777777" w:rsidR="00530523" w:rsidRPr="000D0BD2" w:rsidRDefault="00530523" w:rsidP="00530523">
      <w:pPr>
        <w:pStyle w:val="titolocampionato0"/>
        <w:shd w:val="clear" w:color="auto" w:fill="CCCCCC"/>
        <w:spacing w:before="80" w:after="40"/>
        <w:rPr>
          <w:color w:val="002060"/>
        </w:rPr>
      </w:pPr>
      <w:r w:rsidRPr="000D0BD2">
        <w:rPr>
          <w:color w:val="002060"/>
        </w:rPr>
        <w:t>UNDER 17 C5 REGIONALI MASCHILI</w:t>
      </w:r>
    </w:p>
    <w:p w14:paraId="21FE53EE" w14:textId="77777777" w:rsidR="00530523" w:rsidRPr="00E15E32" w:rsidRDefault="00530523" w:rsidP="00530523">
      <w:pPr>
        <w:pStyle w:val="TITOLOPRINC"/>
        <w:spacing w:before="0" w:beforeAutospacing="0" w:after="0" w:afterAutospacing="0"/>
        <w:rPr>
          <w:color w:val="002060"/>
        </w:rPr>
      </w:pPr>
      <w:r>
        <w:rPr>
          <w:color w:val="002060"/>
        </w:rPr>
        <w:t>FASE FINALE</w:t>
      </w:r>
    </w:p>
    <w:p w14:paraId="34E69BB7" w14:textId="77777777" w:rsidR="00530523" w:rsidRPr="00954ABB" w:rsidRDefault="00530523" w:rsidP="00530523">
      <w:pPr>
        <w:pStyle w:val="LndNormale1"/>
        <w:rPr>
          <w:color w:val="002060"/>
        </w:rPr>
      </w:pPr>
    </w:p>
    <w:p w14:paraId="0DF0958C" w14:textId="77777777" w:rsidR="00530523" w:rsidRPr="00954ABB" w:rsidRDefault="00530523" w:rsidP="00530523">
      <w:pPr>
        <w:pStyle w:val="LndNormale1"/>
        <w:rPr>
          <w:b/>
          <w:i/>
          <w:color w:val="002060"/>
        </w:rPr>
      </w:pPr>
      <w:r w:rsidRPr="00954ABB">
        <w:rPr>
          <w:b/>
          <w:bCs/>
          <w:i/>
          <w:iCs/>
          <w:color w:val="002060"/>
        </w:rPr>
        <w:t>Spareggi di qualificazione per gli Ottavi di Finale</w:t>
      </w:r>
      <w:r>
        <w:rPr>
          <w:b/>
          <w:bCs/>
          <w:i/>
          <w:iCs/>
          <w:color w:val="002060"/>
        </w:rPr>
        <w:t xml:space="preserve"> </w:t>
      </w:r>
    </w:p>
    <w:p w14:paraId="61A5DC12" w14:textId="77777777" w:rsidR="00530523" w:rsidRPr="00316CA8" w:rsidRDefault="00530523" w:rsidP="00530523">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32F891EE" w14:textId="77777777" w:rsidR="00530523" w:rsidRPr="008559A6" w:rsidRDefault="00530523" w:rsidP="00530523">
      <w:pPr>
        <w:pStyle w:val="Corpodeltesto21"/>
        <w:rPr>
          <w:rFonts w:ascii="Arial" w:hAnsi="Arial" w:cs="Arial"/>
          <w:b/>
          <w:bCs/>
          <w:color w:val="002060"/>
          <w:sz w:val="22"/>
          <w:lang w:val="es-ES"/>
        </w:rPr>
      </w:pPr>
      <w:r w:rsidRPr="008559A6">
        <w:rPr>
          <w:rFonts w:ascii="Arial" w:hAnsi="Arial" w:cs="Arial"/>
          <w:b/>
          <w:bCs/>
          <w:color w:val="002060"/>
          <w:sz w:val="22"/>
          <w:lang w:val="es-ES"/>
        </w:rPr>
        <w:t>BULDOG T.N.T. LUCREZIA – REAL EAGLES VIRTUS PAGLIA</w:t>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t>1-5</w:t>
      </w:r>
      <w:r>
        <w:rPr>
          <w:rFonts w:ascii="Arial" w:hAnsi="Arial" w:cs="Arial"/>
          <w:b/>
          <w:bCs/>
          <w:color w:val="002060"/>
          <w:sz w:val="22"/>
          <w:lang w:val="es-ES"/>
        </w:rPr>
        <w:tab/>
        <w:t>5-5</w:t>
      </w:r>
    </w:p>
    <w:p w14:paraId="050326D0" w14:textId="77777777" w:rsidR="00530523" w:rsidRPr="008559A6" w:rsidRDefault="00530523" w:rsidP="00530523">
      <w:pPr>
        <w:pStyle w:val="Corpodeltesto21"/>
        <w:rPr>
          <w:rFonts w:ascii="Arial" w:hAnsi="Arial" w:cs="Arial"/>
          <w:color w:val="002060"/>
          <w:sz w:val="22"/>
          <w:lang w:val="es-ES"/>
        </w:rPr>
      </w:pPr>
      <w:r w:rsidRPr="008559A6">
        <w:rPr>
          <w:rFonts w:ascii="Arial" w:hAnsi="Arial" w:cs="Arial"/>
          <w:color w:val="002060"/>
          <w:sz w:val="22"/>
          <w:lang w:val="es-ES"/>
        </w:rPr>
        <w:t xml:space="preserve"> </w:t>
      </w:r>
    </w:p>
    <w:p w14:paraId="64F4BAC0" w14:textId="77777777" w:rsidR="00530523" w:rsidRPr="00316CA8" w:rsidRDefault="00530523" w:rsidP="00530523">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1BAD32A4" w14:textId="77777777" w:rsidR="00530523" w:rsidRPr="008559A6" w:rsidRDefault="00530523" w:rsidP="00530523">
      <w:pPr>
        <w:pStyle w:val="Corpodeltesto21"/>
        <w:rPr>
          <w:rFonts w:ascii="Arial" w:hAnsi="Arial" w:cs="Arial"/>
          <w:b/>
          <w:bCs/>
          <w:color w:val="002060"/>
          <w:sz w:val="22"/>
        </w:rPr>
      </w:pPr>
      <w:r w:rsidRPr="008559A6">
        <w:rPr>
          <w:rFonts w:ascii="Arial" w:hAnsi="Arial" w:cs="Arial"/>
          <w:b/>
          <w:bCs/>
          <w:color w:val="002060"/>
          <w:sz w:val="22"/>
        </w:rPr>
        <w:t>FIGHT BULLS CORRIDONIA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r>
        <w:rPr>
          <w:rFonts w:ascii="Arial" w:hAnsi="Arial" w:cs="Arial"/>
          <w:b/>
          <w:bCs/>
          <w:color w:val="002060"/>
          <w:sz w:val="22"/>
        </w:rPr>
        <w:tab/>
        <w:t>1-1</w:t>
      </w:r>
    </w:p>
    <w:p w14:paraId="5E7C7DB7" w14:textId="77777777" w:rsidR="00530523" w:rsidRDefault="00530523" w:rsidP="00530523">
      <w:pPr>
        <w:pStyle w:val="Corpodeltesto21"/>
        <w:rPr>
          <w:rFonts w:ascii="Arial" w:hAnsi="Arial" w:cs="Arial"/>
          <w:color w:val="002060"/>
          <w:sz w:val="22"/>
        </w:rPr>
      </w:pPr>
    </w:p>
    <w:p w14:paraId="68EFC1E6" w14:textId="77777777" w:rsidR="00530523" w:rsidRPr="00316CA8" w:rsidRDefault="00530523" w:rsidP="00530523">
      <w:pPr>
        <w:pStyle w:val="Corpodeltesto21"/>
        <w:rPr>
          <w:rFonts w:ascii="Arial" w:hAnsi="Arial" w:cs="Arial"/>
          <w:color w:val="002060"/>
          <w:sz w:val="22"/>
        </w:rPr>
      </w:pPr>
      <w:r w:rsidRPr="00316CA8">
        <w:rPr>
          <w:rFonts w:ascii="Arial" w:hAnsi="Arial" w:cs="Arial"/>
          <w:color w:val="002060"/>
          <w:sz w:val="22"/>
        </w:rPr>
        <w:lastRenderedPageBreak/>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50EE8E63" w14:textId="77777777" w:rsidR="00530523" w:rsidRPr="008559A6" w:rsidRDefault="00530523" w:rsidP="00530523">
      <w:pPr>
        <w:pStyle w:val="Corpodeltesto21"/>
        <w:rPr>
          <w:rFonts w:ascii="Arial" w:hAnsi="Arial" w:cs="Arial"/>
          <w:b/>
          <w:bCs/>
          <w:color w:val="002060"/>
          <w:sz w:val="22"/>
        </w:rPr>
      </w:pPr>
      <w:r w:rsidRPr="008559A6">
        <w:rPr>
          <w:rFonts w:ascii="Arial" w:hAnsi="Arial" w:cs="Arial"/>
          <w:b/>
          <w:bCs/>
          <w:color w:val="002060"/>
          <w:sz w:val="22"/>
        </w:rPr>
        <w:t>C.U.S. ANCONA – ACLI AUDAX MONTECOSARO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3-3</w:t>
      </w:r>
    </w:p>
    <w:p w14:paraId="6AD95324" w14:textId="77777777" w:rsidR="00530523" w:rsidRDefault="00530523" w:rsidP="00530523">
      <w:pPr>
        <w:pStyle w:val="Corpodeltesto21"/>
        <w:rPr>
          <w:rFonts w:ascii="Arial" w:hAnsi="Arial" w:cs="Arial"/>
          <w:color w:val="002060"/>
          <w:sz w:val="22"/>
        </w:rPr>
      </w:pPr>
    </w:p>
    <w:p w14:paraId="2E576A7D" w14:textId="77777777" w:rsidR="00530523" w:rsidRPr="00316CA8" w:rsidRDefault="00530523" w:rsidP="00530523">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6A9D1227" w14:textId="77777777" w:rsidR="00530523" w:rsidRPr="008559A6" w:rsidRDefault="00530523" w:rsidP="00530523">
      <w:pPr>
        <w:pStyle w:val="Corpodeltesto21"/>
        <w:rPr>
          <w:rFonts w:ascii="Arial" w:hAnsi="Arial" w:cs="Arial"/>
          <w:b/>
          <w:bCs/>
          <w:color w:val="002060"/>
          <w:sz w:val="22"/>
        </w:rPr>
      </w:pPr>
      <w:r w:rsidRPr="008559A6">
        <w:rPr>
          <w:rFonts w:ascii="Arial" w:hAnsi="Arial" w:cs="Arial"/>
          <w:b/>
          <w:bCs/>
          <w:color w:val="002060"/>
          <w:sz w:val="22"/>
        </w:rPr>
        <w:t>MONTELUPONE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0-4</w:t>
      </w:r>
    </w:p>
    <w:p w14:paraId="26CE4CB8" w14:textId="77777777" w:rsidR="00530523" w:rsidRPr="008559A6" w:rsidRDefault="00530523" w:rsidP="00530523">
      <w:pPr>
        <w:pStyle w:val="Corpodeltesto21"/>
        <w:rPr>
          <w:rFonts w:ascii="Arial" w:hAnsi="Arial" w:cs="Arial"/>
          <w:color w:val="002060"/>
          <w:sz w:val="22"/>
        </w:rPr>
      </w:pPr>
    </w:p>
    <w:p w14:paraId="5361ED8F" w14:textId="77777777" w:rsidR="00530523" w:rsidRDefault="00530523" w:rsidP="00530523">
      <w:pPr>
        <w:pStyle w:val="Corpodeltesto21"/>
        <w:rPr>
          <w:rFonts w:ascii="Arial" w:hAnsi="Arial" w:cs="Arial"/>
          <w:color w:val="002060"/>
          <w:sz w:val="22"/>
        </w:rPr>
      </w:pPr>
    </w:p>
    <w:p w14:paraId="6EE3620F" w14:textId="77777777" w:rsidR="00530523" w:rsidRPr="00E762DC" w:rsidRDefault="00530523" w:rsidP="00530523">
      <w:pPr>
        <w:pStyle w:val="LndNormale1"/>
        <w:rPr>
          <w:b/>
          <w:i/>
          <w:color w:val="002060"/>
        </w:rPr>
      </w:pPr>
      <w:r>
        <w:rPr>
          <w:b/>
          <w:i/>
          <w:color w:val="002060"/>
        </w:rPr>
        <w:t>Ottavi</w:t>
      </w:r>
      <w:r w:rsidRPr="00E762DC">
        <w:rPr>
          <w:b/>
          <w:i/>
          <w:color w:val="002060"/>
        </w:rPr>
        <w:t xml:space="preserve"> di Finale</w:t>
      </w:r>
    </w:p>
    <w:p w14:paraId="2435D4DC"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4033B5B1" w14:textId="77777777" w:rsidR="00530523" w:rsidRPr="00DC771A" w:rsidRDefault="00530523" w:rsidP="00530523">
      <w:pPr>
        <w:pStyle w:val="Corpodeltesto21"/>
        <w:rPr>
          <w:rFonts w:ascii="Arial" w:hAnsi="Arial" w:cs="Arial"/>
          <w:b/>
          <w:bCs/>
          <w:color w:val="002060"/>
          <w:sz w:val="22"/>
        </w:rPr>
      </w:pPr>
      <w:r>
        <w:rPr>
          <w:rFonts w:ascii="Arial" w:hAnsi="Arial" w:cs="Arial"/>
          <w:b/>
          <w:bCs/>
          <w:color w:val="002060"/>
          <w:sz w:val="22"/>
        </w:rPr>
        <w:t>AMICI DEL CENTROSOCIO SP.</w:t>
      </w:r>
      <w:r w:rsidRPr="00DC771A">
        <w:rPr>
          <w:rFonts w:ascii="Arial" w:hAnsi="Arial" w:cs="Arial"/>
          <w:b/>
          <w:bCs/>
          <w:color w:val="002060"/>
          <w:sz w:val="22"/>
        </w:rPr>
        <w:t xml:space="preserve">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7-0</w:t>
      </w:r>
    </w:p>
    <w:p w14:paraId="1ACE22DE" w14:textId="77777777" w:rsidR="00530523" w:rsidRDefault="00530523" w:rsidP="00530523">
      <w:pPr>
        <w:pStyle w:val="Corpodeltesto21"/>
        <w:rPr>
          <w:rFonts w:ascii="Arial" w:hAnsi="Arial" w:cs="Arial"/>
          <w:color w:val="002060"/>
          <w:sz w:val="22"/>
        </w:rPr>
      </w:pPr>
    </w:p>
    <w:p w14:paraId="711C50C6"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6653A99F" w14:textId="77777777" w:rsidR="00530523" w:rsidRPr="002D5D47" w:rsidRDefault="00530523" w:rsidP="00530523">
      <w:pPr>
        <w:pStyle w:val="Corpodeltesto21"/>
        <w:rPr>
          <w:rFonts w:ascii="Arial" w:hAnsi="Arial" w:cs="Arial"/>
          <w:b/>
          <w:bCs/>
          <w:color w:val="002060"/>
          <w:sz w:val="22"/>
        </w:rPr>
      </w:pPr>
      <w:r>
        <w:rPr>
          <w:rFonts w:ascii="Arial" w:hAnsi="Arial" w:cs="Arial"/>
          <w:b/>
          <w:bCs/>
          <w:color w:val="002060"/>
          <w:sz w:val="22"/>
        </w:rPr>
        <w:t xml:space="preserve">ACLI MANTOVANI CALCIO A 5 </w:t>
      </w:r>
      <w:r w:rsidRPr="002D5D47">
        <w:rPr>
          <w:rFonts w:ascii="Arial" w:hAnsi="Arial" w:cs="Arial"/>
          <w:b/>
          <w:bCs/>
          <w:color w:val="002060"/>
          <w:sz w:val="22"/>
        </w:rPr>
        <w:t xml:space="preserve">– </w:t>
      </w:r>
      <w:r>
        <w:rPr>
          <w:rFonts w:ascii="Arial" w:hAnsi="Arial" w:cs="Arial"/>
          <w:b/>
          <w:bCs/>
          <w:color w:val="002060"/>
          <w:sz w:val="22"/>
        </w:rPr>
        <w:t>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8-1</w:t>
      </w:r>
    </w:p>
    <w:p w14:paraId="329F35F8" w14:textId="77777777" w:rsidR="00530523" w:rsidRDefault="00530523" w:rsidP="00530523">
      <w:pPr>
        <w:pStyle w:val="Corpodeltesto21"/>
        <w:rPr>
          <w:rFonts w:ascii="Arial" w:hAnsi="Arial" w:cs="Arial"/>
          <w:color w:val="002060"/>
          <w:sz w:val="22"/>
        </w:rPr>
      </w:pPr>
    </w:p>
    <w:p w14:paraId="20E63294"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3A2F162E" w14:textId="77777777" w:rsidR="00530523" w:rsidRPr="00FA3FB7" w:rsidRDefault="00530523" w:rsidP="00530523">
      <w:pPr>
        <w:pStyle w:val="Corpodeltesto21"/>
        <w:rPr>
          <w:rFonts w:ascii="Arial" w:hAnsi="Arial" w:cs="Arial"/>
          <w:b/>
          <w:bCs/>
          <w:color w:val="002060"/>
          <w:sz w:val="22"/>
          <w:lang w:val="en-US"/>
        </w:rPr>
      </w:pPr>
      <w:r w:rsidRPr="00FA3FB7">
        <w:rPr>
          <w:rFonts w:ascii="Arial" w:hAnsi="Arial" w:cs="Arial"/>
          <w:b/>
          <w:bCs/>
          <w:color w:val="002060"/>
          <w:sz w:val="22"/>
          <w:lang w:val="en-US"/>
        </w:rPr>
        <w:t>REAL SAN GIORGIO – REAL EAGLES VIRTUS PAGLIA</w:t>
      </w:r>
      <w:r>
        <w:rPr>
          <w:rFonts w:ascii="Arial" w:hAnsi="Arial" w:cs="Arial"/>
          <w:b/>
          <w:bCs/>
          <w:color w:val="002060"/>
          <w:sz w:val="22"/>
          <w:lang w:val="en-US"/>
        </w:rPr>
        <w:tab/>
      </w:r>
      <w:r>
        <w:rPr>
          <w:rFonts w:ascii="Arial" w:hAnsi="Arial" w:cs="Arial"/>
          <w:b/>
          <w:bCs/>
          <w:color w:val="002060"/>
          <w:sz w:val="22"/>
          <w:lang w:val="en-US"/>
        </w:rPr>
        <w:tab/>
      </w:r>
      <w:r>
        <w:rPr>
          <w:rFonts w:ascii="Arial" w:hAnsi="Arial" w:cs="Arial"/>
          <w:b/>
          <w:bCs/>
          <w:color w:val="002060"/>
          <w:sz w:val="22"/>
          <w:lang w:val="en-US"/>
        </w:rPr>
        <w:tab/>
        <w:t xml:space="preserve">          12-3</w:t>
      </w:r>
    </w:p>
    <w:p w14:paraId="3B72C850" w14:textId="77777777" w:rsidR="00530523" w:rsidRPr="00FA3FB7" w:rsidRDefault="00530523" w:rsidP="00530523">
      <w:pPr>
        <w:pStyle w:val="Corpodeltesto21"/>
        <w:rPr>
          <w:rFonts w:ascii="Arial" w:hAnsi="Arial" w:cs="Arial"/>
          <w:color w:val="002060"/>
          <w:sz w:val="22"/>
          <w:lang w:val="en-US"/>
        </w:rPr>
      </w:pPr>
    </w:p>
    <w:p w14:paraId="3D7B8A97"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4780A16A" w14:textId="77777777" w:rsidR="00530523" w:rsidRPr="002D5D47" w:rsidRDefault="00530523" w:rsidP="00530523">
      <w:pPr>
        <w:pStyle w:val="Corpodeltesto21"/>
        <w:rPr>
          <w:rFonts w:ascii="Arial" w:hAnsi="Arial" w:cs="Arial"/>
          <w:b/>
          <w:bCs/>
          <w:color w:val="002060"/>
          <w:sz w:val="22"/>
        </w:rPr>
      </w:pPr>
      <w:r>
        <w:rPr>
          <w:rFonts w:ascii="Arial" w:hAnsi="Arial" w:cs="Arial"/>
          <w:b/>
          <w:bCs/>
          <w:color w:val="002060"/>
          <w:sz w:val="22"/>
        </w:rPr>
        <w:t>FUTSAL VIRE GEOSISTEM ASD</w:t>
      </w:r>
      <w:r w:rsidRPr="002D5D47">
        <w:rPr>
          <w:rFonts w:ascii="Arial" w:hAnsi="Arial" w:cs="Arial"/>
          <w:b/>
          <w:bCs/>
          <w:color w:val="002060"/>
          <w:sz w:val="22"/>
        </w:rPr>
        <w:t xml:space="preserve"> – </w:t>
      </w:r>
      <w:r>
        <w:rPr>
          <w:rFonts w:ascii="Arial" w:hAnsi="Arial" w:cs="Arial"/>
          <w:b/>
          <w:bCs/>
          <w:color w:val="002060"/>
          <w:sz w:val="22"/>
        </w:rPr>
        <w:t>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5-3</w:t>
      </w:r>
    </w:p>
    <w:p w14:paraId="2CBD4231" w14:textId="77777777" w:rsidR="00530523" w:rsidRDefault="00530523" w:rsidP="00530523">
      <w:pPr>
        <w:pStyle w:val="Corpodeltesto21"/>
        <w:rPr>
          <w:rFonts w:ascii="Arial" w:hAnsi="Arial" w:cs="Arial"/>
          <w:color w:val="002060"/>
          <w:sz w:val="22"/>
        </w:rPr>
      </w:pPr>
    </w:p>
    <w:p w14:paraId="73A10DBE"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049917DB" w14:textId="77777777" w:rsidR="00530523" w:rsidRPr="00FA3FB7" w:rsidRDefault="00530523" w:rsidP="00530523">
      <w:pPr>
        <w:pStyle w:val="Corpodeltesto21"/>
        <w:rPr>
          <w:rFonts w:ascii="Arial" w:hAnsi="Arial" w:cs="Arial"/>
          <w:b/>
          <w:bCs/>
          <w:color w:val="002060"/>
          <w:sz w:val="22"/>
        </w:rPr>
      </w:pPr>
      <w:r w:rsidRPr="00FA3FB7">
        <w:rPr>
          <w:rFonts w:ascii="Arial" w:hAnsi="Arial" w:cs="Arial"/>
          <w:b/>
          <w:bCs/>
          <w:color w:val="002060"/>
          <w:sz w:val="22"/>
        </w:rPr>
        <w:t>JESINA S.R.L. – NUOVA JUVENTINA FFC</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6-0</w:t>
      </w:r>
    </w:p>
    <w:p w14:paraId="0034DA58" w14:textId="77777777" w:rsidR="00530523" w:rsidRDefault="00530523" w:rsidP="00530523">
      <w:pPr>
        <w:pStyle w:val="Corpodeltesto21"/>
        <w:rPr>
          <w:rFonts w:ascii="Arial" w:hAnsi="Arial" w:cs="Arial"/>
          <w:color w:val="002060"/>
          <w:sz w:val="22"/>
        </w:rPr>
      </w:pPr>
      <w:r>
        <w:rPr>
          <w:rFonts w:ascii="Arial" w:hAnsi="Arial" w:cs="Arial"/>
          <w:color w:val="002060"/>
          <w:sz w:val="22"/>
        </w:rPr>
        <w:t xml:space="preserve"> </w:t>
      </w:r>
    </w:p>
    <w:p w14:paraId="06A914C6"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1F8EA941" w14:textId="77777777" w:rsidR="00530523" w:rsidRPr="00FA3FB7" w:rsidRDefault="00530523" w:rsidP="00530523">
      <w:pPr>
        <w:pStyle w:val="Corpodeltesto21"/>
        <w:rPr>
          <w:rFonts w:ascii="Arial" w:hAnsi="Arial" w:cs="Arial"/>
          <w:b/>
          <w:bCs/>
          <w:color w:val="002060"/>
          <w:sz w:val="22"/>
        </w:rPr>
      </w:pPr>
      <w:r w:rsidRPr="00FA3FB7">
        <w:rPr>
          <w:rFonts w:ascii="Arial" w:hAnsi="Arial" w:cs="Arial"/>
          <w:b/>
          <w:bCs/>
          <w:color w:val="002060"/>
          <w:sz w:val="22"/>
        </w:rPr>
        <w:t>C.U.S. MACERATA CALCIO A 5 – 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4-2</w:t>
      </w:r>
    </w:p>
    <w:p w14:paraId="3EFFE2BD" w14:textId="77777777" w:rsidR="00530523" w:rsidRPr="001E6A72" w:rsidRDefault="00530523" w:rsidP="00530523">
      <w:pPr>
        <w:pStyle w:val="Corpodeltesto21"/>
        <w:rPr>
          <w:rFonts w:ascii="Arial" w:hAnsi="Arial" w:cs="Arial"/>
          <w:color w:val="002060"/>
          <w:sz w:val="22"/>
        </w:rPr>
      </w:pPr>
    </w:p>
    <w:p w14:paraId="79AA4230" w14:textId="77777777" w:rsidR="00530523" w:rsidRPr="00B03D86" w:rsidRDefault="00530523" w:rsidP="00530523">
      <w:pPr>
        <w:pStyle w:val="LndNormale1"/>
        <w:rPr>
          <w:b/>
          <w:i/>
          <w:color w:val="002060"/>
        </w:rPr>
      </w:pPr>
      <w:r w:rsidRPr="004F0082">
        <w:rPr>
          <w:b/>
          <w:i/>
          <w:color w:val="002060"/>
        </w:rPr>
        <w:t xml:space="preserve">Quarti di Finale </w:t>
      </w:r>
    </w:p>
    <w:p w14:paraId="13BA2593" w14:textId="77777777" w:rsidR="00530523" w:rsidRPr="004F0082" w:rsidRDefault="00530523" w:rsidP="00530523">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67402EE0" w14:textId="77777777" w:rsidR="00530523" w:rsidRPr="004E07A1" w:rsidRDefault="00530523" w:rsidP="00530523">
      <w:pPr>
        <w:pStyle w:val="Corpodeltesto21"/>
        <w:rPr>
          <w:rFonts w:ascii="Arial" w:hAnsi="Arial" w:cs="Arial"/>
          <w:b/>
          <w:bCs/>
          <w:color w:val="002060"/>
          <w:sz w:val="22"/>
        </w:rPr>
      </w:pPr>
      <w:r w:rsidRPr="004E07A1">
        <w:rPr>
          <w:rFonts w:ascii="Arial" w:hAnsi="Arial" w:cs="Arial"/>
          <w:b/>
          <w:bCs/>
          <w:color w:val="002060"/>
          <w:sz w:val="22"/>
        </w:rPr>
        <w:t>ITALSERVICE C5 – C.U.S. MACERATA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6-0</w:t>
      </w:r>
    </w:p>
    <w:p w14:paraId="2453233D" w14:textId="77777777" w:rsidR="00530523" w:rsidRPr="004E07A1" w:rsidRDefault="00530523" w:rsidP="00530523">
      <w:pPr>
        <w:pStyle w:val="Corpodeltesto21"/>
        <w:rPr>
          <w:rFonts w:ascii="Arial" w:hAnsi="Arial" w:cs="Arial"/>
          <w:color w:val="002060"/>
          <w:sz w:val="22"/>
        </w:rPr>
      </w:pPr>
    </w:p>
    <w:p w14:paraId="247BA92A" w14:textId="77777777" w:rsidR="00530523" w:rsidRPr="004F0082" w:rsidRDefault="00530523" w:rsidP="00530523">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3715671B" w14:textId="77777777" w:rsidR="00530523" w:rsidRPr="004E07A1" w:rsidRDefault="00530523" w:rsidP="00530523">
      <w:pPr>
        <w:pStyle w:val="Corpodeltesto21"/>
        <w:rPr>
          <w:rFonts w:ascii="Arial" w:hAnsi="Arial" w:cs="Arial"/>
          <w:b/>
          <w:bCs/>
          <w:color w:val="002060"/>
          <w:sz w:val="22"/>
        </w:rPr>
      </w:pPr>
      <w:r w:rsidRPr="004E07A1">
        <w:rPr>
          <w:rFonts w:ascii="Arial" w:hAnsi="Arial" w:cs="Arial"/>
          <w:b/>
          <w:bCs/>
          <w:color w:val="002060"/>
          <w:sz w:val="22"/>
        </w:rPr>
        <w:t>CALCIO A 5 CORINALDO – JESINA S.R.L.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9-5</w:t>
      </w:r>
    </w:p>
    <w:p w14:paraId="4B214F26" w14:textId="77777777" w:rsidR="00530523" w:rsidRDefault="00530523" w:rsidP="00530523">
      <w:pPr>
        <w:pStyle w:val="Corpodeltesto21"/>
        <w:rPr>
          <w:rFonts w:ascii="Arial" w:hAnsi="Arial" w:cs="Arial"/>
          <w:color w:val="002060"/>
          <w:sz w:val="22"/>
        </w:rPr>
      </w:pPr>
    </w:p>
    <w:p w14:paraId="57E64490" w14:textId="77777777" w:rsidR="00530523" w:rsidRPr="004F0082" w:rsidRDefault="00530523" w:rsidP="0053052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37E12766" w14:textId="77777777" w:rsidR="00530523" w:rsidRPr="004E07A1" w:rsidRDefault="00530523" w:rsidP="00530523">
      <w:pPr>
        <w:pStyle w:val="Corpodeltesto21"/>
        <w:rPr>
          <w:rFonts w:ascii="Arial" w:hAnsi="Arial" w:cs="Arial"/>
          <w:b/>
          <w:bCs/>
          <w:color w:val="002060"/>
          <w:sz w:val="22"/>
        </w:rPr>
      </w:pPr>
      <w:r w:rsidRPr="004E07A1">
        <w:rPr>
          <w:rFonts w:ascii="Arial" w:hAnsi="Arial" w:cs="Arial"/>
          <w:b/>
          <w:bCs/>
          <w:color w:val="002060"/>
          <w:sz w:val="22"/>
        </w:rPr>
        <w:t>AMICI DEL CENTROSOCIO SP. –  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5-3</w:t>
      </w:r>
    </w:p>
    <w:p w14:paraId="53B13AC9" w14:textId="77777777" w:rsidR="00530523" w:rsidRDefault="00530523" w:rsidP="00530523">
      <w:pPr>
        <w:pStyle w:val="Corpodeltesto21"/>
        <w:rPr>
          <w:rFonts w:ascii="Arial" w:hAnsi="Arial" w:cs="Arial"/>
          <w:color w:val="002060"/>
          <w:sz w:val="22"/>
        </w:rPr>
      </w:pPr>
    </w:p>
    <w:p w14:paraId="51291CD7" w14:textId="77777777" w:rsidR="00530523" w:rsidRPr="004F0082" w:rsidRDefault="00530523" w:rsidP="0053052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31444C8F" w14:textId="77777777" w:rsidR="00530523" w:rsidRPr="004E07A1" w:rsidRDefault="00530523" w:rsidP="00530523">
      <w:pPr>
        <w:pStyle w:val="Corpodeltesto21"/>
        <w:rPr>
          <w:rFonts w:ascii="Arial" w:hAnsi="Arial" w:cs="Arial"/>
          <w:b/>
          <w:bCs/>
          <w:color w:val="002060"/>
          <w:sz w:val="22"/>
        </w:rPr>
      </w:pPr>
      <w:r w:rsidRPr="004E07A1">
        <w:rPr>
          <w:rFonts w:ascii="Arial" w:hAnsi="Arial" w:cs="Arial"/>
          <w:b/>
          <w:bCs/>
          <w:color w:val="002060"/>
          <w:sz w:val="22"/>
        </w:rPr>
        <w:t>ACLI MANTOVANI CALCIO A 5 – REAL SAN GIORGIO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5-2</w:t>
      </w:r>
    </w:p>
    <w:p w14:paraId="2439C55F" w14:textId="77777777" w:rsidR="00530523" w:rsidRDefault="00530523" w:rsidP="00530523">
      <w:pPr>
        <w:pStyle w:val="Corpodeltesto21"/>
        <w:rPr>
          <w:rFonts w:ascii="Arial" w:hAnsi="Arial" w:cs="Arial"/>
          <w:color w:val="002060"/>
          <w:sz w:val="22"/>
        </w:rPr>
      </w:pPr>
    </w:p>
    <w:p w14:paraId="5755828F" w14:textId="77777777" w:rsidR="00530523" w:rsidRPr="00FA4D1D" w:rsidRDefault="00530523" w:rsidP="00530523">
      <w:pPr>
        <w:pStyle w:val="Corpodeltesto21"/>
        <w:rPr>
          <w:color w:val="002060"/>
          <w:szCs w:val="22"/>
          <w:highlight w:val="yellow"/>
        </w:rPr>
      </w:pPr>
    </w:p>
    <w:p w14:paraId="067E98DF" w14:textId="77777777" w:rsidR="00530523" w:rsidRPr="00E762DC" w:rsidRDefault="00530523" w:rsidP="00530523">
      <w:pPr>
        <w:pStyle w:val="LndNormale1"/>
        <w:rPr>
          <w:b/>
          <w:i/>
          <w:color w:val="002060"/>
        </w:rPr>
      </w:pPr>
      <w:r>
        <w:rPr>
          <w:b/>
          <w:i/>
          <w:color w:val="002060"/>
        </w:rPr>
        <w:t>Semifinali</w:t>
      </w:r>
    </w:p>
    <w:p w14:paraId="41BB4C39" w14:textId="77777777" w:rsidR="00530523" w:rsidRPr="004F0082" w:rsidRDefault="00530523" w:rsidP="00530523">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4967FCCD" w14:textId="77777777" w:rsidR="00530523" w:rsidRPr="00CB1DB5" w:rsidRDefault="00530523" w:rsidP="00530523">
      <w:pPr>
        <w:pStyle w:val="Corpodeltesto21"/>
        <w:rPr>
          <w:rFonts w:ascii="Arial" w:hAnsi="Arial" w:cs="Arial"/>
          <w:b/>
          <w:bCs/>
          <w:color w:val="002060"/>
          <w:sz w:val="22"/>
        </w:rPr>
      </w:pPr>
      <w:r w:rsidRPr="00CB1DB5">
        <w:rPr>
          <w:rFonts w:ascii="Arial" w:hAnsi="Arial" w:cs="Arial"/>
          <w:b/>
          <w:bCs/>
          <w:color w:val="002060"/>
          <w:sz w:val="22"/>
        </w:rPr>
        <w:t>ITALSERVICE C5 – ACLI MANTOVANI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355A1300" w14:textId="77777777" w:rsidR="00530523" w:rsidRDefault="00530523" w:rsidP="00530523">
      <w:pPr>
        <w:pStyle w:val="Corpodeltesto21"/>
        <w:rPr>
          <w:rFonts w:ascii="Arial" w:hAnsi="Arial" w:cs="Arial"/>
          <w:color w:val="002060"/>
          <w:sz w:val="22"/>
        </w:rPr>
      </w:pPr>
    </w:p>
    <w:p w14:paraId="5B97A843" w14:textId="77777777" w:rsidR="00530523" w:rsidRDefault="00530523" w:rsidP="00530523">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641EF432" w14:textId="77777777" w:rsidR="00530523" w:rsidRPr="00CB1DB5" w:rsidRDefault="00530523" w:rsidP="00530523">
      <w:pPr>
        <w:pStyle w:val="Corpodeltesto21"/>
        <w:rPr>
          <w:rFonts w:ascii="Arial" w:hAnsi="Arial" w:cs="Arial"/>
          <w:b/>
          <w:bCs/>
          <w:color w:val="002060"/>
          <w:sz w:val="22"/>
        </w:rPr>
      </w:pPr>
      <w:r w:rsidRPr="00CB1DB5">
        <w:rPr>
          <w:rFonts w:ascii="Arial" w:hAnsi="Arial" w:cs="Arial"/>
          <w:b/>
          <w:bCs/>
          <w:color w:val="002060"/>
          <w:sz w:val="22"/>
        </w:rPr>
        <w:t>CALCIO A 5 CORINALDO – AMICI DEL CENTROSOCIO SP.</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1-6</w:t>
      </w:r>
    </w:p>
    <w:p w14:paraId="128B048C" w14:textId="77777777" w:rsidR="00530523" w:rsidRPr="004F0082" w:rsidRDefault="00530523" w:rsidP="00530523">
      <w:pPr>
        <w:pStyle w:val="Corpodeltesto21"/>
        <w:rPr>
          <w:color w:val="002060"/>
          <w:szCs w:val="22"/>
        </w:rPr>
      </w:pPr>
    </w:p>
    <w:p w14:paraId="7A3A354A" w14:textId="77777777" w:rsidR="00530523" w:rsidRPr="001E6A72" w:rsidRDefault="00530523" w:rsidP="00530523">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61B4E32" w14:textId="77777777" w:rsidR="00530523" w:rsidRPr="004F0082" w:rsidRDefault="00530523" w:rsidP="00530523">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4F0082">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che gioca in casa</w:t>
      </w:r>
      <w:r w:rsidRPr="004F0082">
        <w:rPr>
          <w:rFonts w:ascii="Arial" w:hAnsi="Arial" w:cs="Arial"/>
          <w:color w:val="002060"/>
          <w:sz w:val="22"/>
        </w:rPr>
        <w:t>.</w:t>
      </w:r>
    </w:p>
    <w:p w14:paraId="0093A6D0" w14:textId="77777777" w:rsidR="00530523" w:rsidRPr="004F0082" w:rsidRDefault="00530523" w:rsidP="00530523">
      <w:pPr>
        <w:pStyle w:val="Corpodeltesto21"/>
        <w:rPr>
          <w:rFonts w:ascii="Arial" w:hAnsi="Arial" w:cs="Arial"/>
          <w:color w:val="002060"/>
          <w:sz w:val="22"/>
        </w:rPr>
      </w:pPr>
    </w:p>
    <w:p w14:paraId="3B733A73" w14:textId="77777777" w:rsidR="00530523" w:rsidRPr="004F0082" w:rsidRDefault="00530523" w:rsidP="00530523">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Pr>
          <w:rFonts w:ascii="Arial" w:hAnsi="Arial" w:cs="Arial"/>
          <w:b/>
          <w:bCs/>
          <w:i/>
          <w:iCs/>
          <w:color w:val="002060"/>
          <w:sz w:val="22"/>
          <w:szCs w:val="22"/>
        </w:rPr>
        <w:t>03</w:t>
      </w:r>
      <w:r w:rsidRPr="004F0082">
        <w:rPr>
          <w:rFonts w:ascii="Arial" w:hAnsi="Arial" w:cs="Arial"/>
          <w:b/>
          <w:bCs/>
          <w:i/>
          <w:iCs/>
          <w:color w:val="002060"/>
          <w:sz w:val="22"/>
          <w:szCs w:val="22"/>
        </w:rPr>
        <w:t>/0</w:t>
      </w:r>
      <w:r>
        <w:rPr>
          <w:rFonts w:ascii="Arial" w:hAnsi="Arial" w:cs="Arial"/>
          <w:b/>
          <w:bCs/>
          <w:i/>
          <w:iCs/>
          <w:color w:val="002060"/>
          <w:sz w:val="22"/>
          <w:szCs w:val="22"/>
        </w:rPr>
        <w:t>5</w:t>
      </w:r>
      <w:r w:rsidRPr="004F0082">
        <w:rPr>
          <w:rFonts w:ascii="Arial" w:hAnsi="Arial" w:cs="Arial"/>
          <w:b/>
          <w:bCs/>
          <w:i/>
          <w:iCs/>
          <w:color w:val="002060"/>
          <w:sz w:val="22"/>
          <w:szCs w:val="22"/>
        </w:rPr>
        <w:t>/202</w:t>
      </w:r>
      <w:r>
        <w:rPr>
          <w:rFonts w:ascii="Arial" w:hAnsi="Arial" w:cs="Arial"/>
          <w:b/>
          <w:bCs/>
          <w:i/>
          <w:iCs/>
          <w:color w:val="002060"/>
          <w:sz w:val="22"/>
          <w:szCs w:val="22"/>
        </w:rPr>
        <w:t>5</w:t>
      </w:r>
      <w:r w:rsidRPr="004F0082">
        <w:rPr>
          <w:rFonts w:ascii="Arial" w:hAnsi="Arial" w:cs="Arial"/>
          <w:b/>
          <w:bCs/>
          <w:i/>
          <w:iCs/>
          <w:color w:val="002060"/>
          <w:sz w:val="22"/>
          <w:szCs w:val="22"/>
        </w:rPr>
        <w:t>)</w:t>
      </w:r>
    </w:p>
    <w:p w14:paraId="4E963328" w14:textId="77777777" w:rsidR="00530523" w:rsidRPr="004F0082" w:rsidRDefault="00530523" w:rsidP="00530523">
      <w:pPr>
        <w:pStyle w:val="Corpodeltesto21"/>
        <w:rPr>
          <w:rFonts w:ascii="Arial" w:hAnsi="Arial" w:cs="Arial"/>
          <w:color w:val="002060"/>
          <w:sz w:val="22"/>
        </w:rPr>
      </w:pPr>
      <w:r w:rsidRPr="004F0082">
        <w:rPr>
          <w:rFonts w:ascii="Arial" w:hAnsi="Arial" w:cs="Arial"/>
          <w:color w:val="002060"/>
          <w:sz w:val="22"/>
        </w:rPr>
        <w:t>Le 2 squadre qualificate disputeranno la Finale in gara unica in casa della squadra meglio piazzata al termine della seconda fase.</w:t>
      </w:r>
    </w:p>
    <w:p w14:paraId="7335619E" w14:textId="77777777" w:rsidR="00530523" w:rsidRPr="004F0082" w:rsidRDefault="00530523" w:rsidP="00530523">
      <w:pPr>
        <w:pStyle w:val="Corpodeltesto21"/>
        <w:rPr>
          <w:rFonts w:ascii="Arial" w:hAnsi="Arial" w:cs="Arial"/>
          <w:b/>
          <w:bCs/>
          <w:i/>
          <w:iCs/>
          <w:color w:val="002060"/>
          <w:sz w:val="22"/>
          <w:szCs w:val="22"/>
        </w:rPr>
      </w:pPr>
    </w:p>
    <w:p w14:paraId="61EECD4D" w14:textId="77777777" w:rsidR="00530523" w:rsidRDefault="00530523" w:rsidP="00530523">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146FA30" w14:textId="77777777" w:rsidR="00530523" w:rsidRDefault="00530523" w:rsidP="00530523">
      <w:pPr>
        <w:pStyle w:val="Corpodeltesto21"/>
        <w:rPr>
          <w:rFonts w:ascii="Arial" w:hAnsi="Arial" w:cs="Arial"/>
          <w:color w:val="002060"/>
          <w:sz w:val="22"/>
        </w:rPr>
      </w:pPr>
    </w:p>
    <w:p w14:paraId="2017F8BC" w14:textId="77777777" w:rsidR="00530523" w:rsidRPr="000D0BD2" w:rsidRDefault="00530523" w:rsidP="00530523">
      <w:pPr>
        <w:pStyle w:val="titoloprinc0"/>
        <w:rPr>
          <w:color w:val="002060"/>
        </w:rPr>
      </w:pPr>
      <w:r w:rsidRPr="000D0BD2">
        <w:rPr>
          <w:color w:val="002060"/>
        </w:rPr>
        <w:t>RISULTATI</w:t>
      </w:r>
    </w:p>
    <w:p w14:paraId="52AE0F4D" w14:textId="77777777" w:rsidR="00530523" w:rsidRPr="000D0BD2" w:rsidRDefault="00530523" w:rsidP="00530523">
      <w:pPr>
        <w:pStyle w:val="breakline"/>
        <w:rPr>
          <w:color w:val="002060"/>
        </w:rPr>
      </w:pPr>
    </w:p>
    <w:p w14:paraId="7A8DCFFD" w14:textId="77777777" w:rsidR="00530523" w:rsidRPr="000D0BD2" w:rsidRDefault="00530523" w:rsidP="00530523">
      <w:pPr>
        <w:pStyle w:val="sottotitolocampionato10"/>
        <w:rPr>
          <w:color w:val="002060"/>
        </w:rPr>
      </w:pPr>
      <w:r w:rsidRPr="000D0BD2">
        <w:rPr>
          <w:color w:val="002060"/>
        </w:rPr>
        <w:t>RISULTATI UFFICIALI GARE DEL 07/04/2025</w:t>
      </w:r>
    </w:p>
    <w:p w14:paraId="7C269C16"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68F22235"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1F167362"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14A839D3"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74B15" w14:textId="77777777" w:rsidR="00530523" w:rsidRPr="000D0BD2" w:rsidRDefault="00530523" w:rsidP="006723BE">
                  <w:pPr>
                    <w:pStyle w:val="headertabella0"/>
                    <w:rPr>
                      <w:color w:val="002060"/>
                    </w:rPr>
                  </w:pPr>
                  <w:r w:rsidRPr="000D0BD2">
                    <w:rPr>
                      <w:color w:val="002060"/>
                    </w:rPr>
                    <w:t>GIRONE SF - 1 Giornata - A</w:t>
                  </w:r>
                </w:p>
              </w:tc>
            </w:tr>
            <w:tr w:rsidR="00530523" w:rsidRPr="000D0BD2" w14:paraId="6FC9CCE6"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BF1B49" w14:textId="77777777" w:rsidR="00530523" w:rsidRPr="000D0BD2" w:rsidRDefault="00530523" w:rsidP="006723BE">
                  <w:pPr>
                    <w:pStyle w:val="rowtabella0"/>
                    <w:rPr>
                      <w:color w:val="002060"/>
                    </w:rPr>
                  </w:pPr>
                  <w:r w:rsidRPr="000D0BD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68BE0" w14:textId="77777777" w:rsidR="00530523" w:rsidRPr="000D0BD2" w:rsidRDefault="00530523" w:rsidP="006723BE">
                  <w:pPr>
                    <w:pStyle w:val="rowtabella0"/>
                    <w:rPr>
                      <w:color w:val="002060"/>
                    </w:rPr>
                  </w:pPr>
                  <w:r w:rsidRPr="000D0BD2">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0C75E" w14:textId="77777777" w:rsidR="00530523" w:rsidRPr="000D0BD2" w:rsidRDefault="00530523" w:rsidP="006723BE">
                  <w:pPr>
                    <w:pStyle w:val="rowtabella0"/>
                    <w:jc w:val="center"/>
                    <w:rPr>
                      <w:color w:val="002060"/>
                    </w:rPr>
                  </w:pPr>
                  <w:r w:rsidRPr="000D0BD2">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D6DCA" w14:textId="77777777" w:rsidR="00530523" w:rsidRPr="000D0BD2" w:rsidRDefault="00530523" w:rsidP="006723BE">
                  <w:pPr>
                    <w:pStyle w:val="rowtabella0"/>
                    <w:jc w:val="center"/>
                    <w:rPr>
                      <w:color w:val="002060"/>
                    </w:rPr>
                  </w:pPr>
                  <w:r w:rsidRPr="000D0BD2">
                    <w:rPr>
                      <w:color w:val="002060"/>
                    </w:rPr>
                    <w:t> </w:t>
                  </w:r>
                </w:p>
              </w:tc>
            </w:tr>
            <w:tr w:rsidR="00530523" w:rsidRPr="000D0BD2" w14:paraId="4301E019"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C690B0" w14:textId="77777777" w:rsidR="00530523" w:rsidRPr="000D0BD2" w:rsidRDefault="00530523" w:rsidP="006723BE">
                  <w:pPr>
                    <w:pStyle w:val="rowtabella0"/>
                    <w:rPr>
                      <w:color w:val="002060"/>
                    </w:rPr>
                  </w:pPr>
                  <w:r w:rsidRPr="000D0BD2">
                    <w:rPr>
                      <w:color w:val="002060"/>
                    </w:rPr>
                    <w:t>(1) AMICI DEL CENTROSOCIO SP.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97099" w14:textId="77777777" w:rsidR="00530523" w:rsidRPr="000D0BD2" w:rsidRDefault="00530523" w:rsidP="006723BE">
                  <w:pPr>
                    <w:pStyle w:val="rowtabella0"/>
                    <w:rPr>
                      <w:color w:val="002060"/>
                    </w:rPr>
                  </w:pPr>
                  <w:r w:rsidRPr="000D0BD2">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1946B" w14:textId="77777777" w:rsidR="00530523" w:rsidRPr="000D0BD2" w:rsidRDefault="00530523" w:rsidP="006723BE">
                  <w:pPr>
                    <w:pStyle w:val="rowtabella0"/>
                    <w:jc w:val="center"/>
                    <w:rPr>
                      <w:color w:val="002060"/>
                    </w:rPr>
                  </w:pPr>
                  <w:r w:rsidRPr="000D0BD2">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7AA03" w14:textId="77777777" w:rsidR="00530523" w:rsidRPr="000D0BD2" w:rsidRDefault="00530523" w:rsidP="006723BE">
                  <w:pPr>
                    <w:pStyle w:val="rowtabella0"/>
                    <w:jc w:val="center"/>
                    <w:rPr>
                      <w:color w:val="002060"/>
                    </w:rPr>
                  </w:pPr>
                  <w:r w:rsidRPr="000D0BD2">
                    <w:rPr>
                      <w:color w:val="002060"/>
                    </w:rPr>
                    <w:t> </w:t>
                  </w:r>
                </w:p>
              </w:tc>
            </w:tr>
            <w:tr w:rsidR="00530523" w:rsidRPr="000D0BD2" w14:paraId="07217615"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39FF02F6" w14:textId="77777777" w:rsidR="00530523" w:rsidRPr="000D0BD2" w:rsidRDefault="00530523" w:rsidP="006723BE">
                  <w:pPr>
                    <w:pStyle w:val="rowtabella0"/>
                    <w:rPr>
                      <w:color w:val="002060"/>
                    </w:rPr>
                  </w:pPr>
                  <w:r w:rsidRPr="000D0BD2">
                    <w:rPr>
                      <w:color w:val="002060"/>
                    </w:rPr>
                    <w:t>(1) - disputata il 08/04/2025</w:t>
                  </w:r>
                </w:p>
              </w:tc>
            </w:tr>
          </w:tbl>
          <w:p w14:paraId="29BBA785" w14:textId="77777777" w:rsidR="00530523" w:rsidRPr="000D0BD2" w:rsidRDefault="00530523" w:rsidP="006723BE">
            <w:pPr>
              <w:rPr>
                <w:color w:val="002060"/>
              </w:rPr>
            </w:pPr>
          </w:p>
        </w:tc>
      </w:tr>
    </w:tbl>
    <w:p w14:paraId="3B5536D1" w14:textId="77777777" w:rsidR="00530523" w:rsidRPr="000D0BD2" w:rsidRDefault="00530523" w:rsidP="00530523">
      <w:pPr>
        <w:pStyle w:val="breakline"/>
        <w:rPr>
          <w:rFonts w:eastAsiaTheme="minorEastAsia"/>
          <w:color w:val="002060"/>
        </w:rPr>
      </w:pPr>
    </w:p>
    <w:p w14:paraId="4F24BCF4" w14:textId="77777777" w:rsidR="00530523" w:rsidRPr="000D0BD2" w:rsidRDefault="00530523" w:rsidP="00530523">
      <w:pPr>
        <w:pStyle w:val="breakline"/>
        <w:rPr>
          <w:color w:val="002060"/>
        </w:rPr>
      </w:pPr>
    </w:p>
    <w:p w14:paraId="4F71ABFD" w14:textId="77777777" w:rsidR="00530523" w:rsidRPr="000D0BD2" w:rsidRDefault="00530523" w:rsidP="00530523">
      <w:pPr>
        <w:pStyle w:val="titoloprinc0"/>
        <w:rPr>
          <w:color w:val="002060"/>
        </w:rPr>
      </w:pPr>
      <w:r w:rsidRPr="000D0BD2">
        <w:rPr>
          <w:color w:val="002060"/>
        </w:rPr>
        <w:t>GIUDICE SPORTIVO</w:t>
      </w:r>
    </w:p>
    <w:p w14:paraId="56DFF076" w14:textId="77777777" w:rsidR="00530523" w:rsidRPr="000D0BD2" w:rsidRDefault="00530523" w:rsidP="00530523">
      <w:pPr>
        <w:pStyle w:val="diffida"/>
        <w:rPr>
          <w:color w:val="002060"/>
        </w:rPr>
      </w:pPr>
      <w:r w:rsidRPr="000D0BD2">
        <w:rPr>
          <w:color w:val="002060"/>
        </w:rPr>
        <w:t>Il Giudice Sportivo Avv. Agnese Lazzaretti, con l'assistenza del Segretario Angelo Castellana, nella seduta del 09/04/2025, ha adottato le decisioni che di seguito integralmente si riportano:</w:t>
      </w:r>
    </w:p>
    <w:p w14:paraId="6818B9C1" w14:textId="77777777" w:rsidR="00530523" w:rsidRPr="000D0BD2" w:rsidRDefault="00530523" w:rsidP="00530523">
      <w:pPr>
        <w:pStyle w:val="titolo10"/>
        <w:rPr>
          <w:color w:val="002060"/>
        </w:rPr>
      </w:pPr>
      <w:r w:rsidRPr="000D0BD2">
        <w:rPr>
          <w:color w:val="002060"/>
        </w:rPr>
        <w:t xml:space="preserve">GARE DEL 7/ 4/2025 </w:t>
      </w:r>
    </w:p>
    <w:p w14:paraId="179B079E" w14:textId="77777777" w:rsidR="00530523" w:rsidRPr="000D0BD2" w:rsidRDefault="00530523" w:rsidP="00530523">
      <w:pPr>
        <w:pStyle w:val="titolo7a"/>
        <w:rPr>
          <w:color w:val="002060"/>
        </w:rPr>
      </w:pPr>
      <w:r w:rsidRPr="000D0BD2">
        <w:rPr>
          <w:color w:val="002060"/>
        </w:rPr>
        <w:t xml:space="preserve">PROVVEDIMENTI DISCIPLINARI </w:t>
      </w:r>
    </w:p>
    <w:p w14:paraId="317FFE75"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1651A1FA" w14:textId="77777777" w:rsidR="00530523" w:rsidRPr="000D0BD2" w:rsidRDefault="00530523" w:rsidP="00530523">
      <w:pPr>
        <w:pStyle w:val="titolo30"/>
        <w:rPr>
          <w:color w:val="002060"/>
        </w:rPr>
      </w:pPr>
      <w:r w:rsidRPr="000D0BD2">
        <w:rPr>
          <w:color w:val="002060"/>
        </w:rPr>
        <w:t xml:space="preserve">CALCIATORI NON ESPULSI </w:t>
      </w:r>
    </w:p>
    <w:p w14:paraId="54BFB4A2" w14:textId="77777777" w:rsidR="00530523" w:rsidRPr="000D0BD2" w:rsidRDefault="00530523" w:rsidP="00530523">
      <w:pPr>
        <w:pStyle w:val="titolo20"/>
        <w:rPr>
          <w:color w:val="002060"/>
        </w:rPr>
      </w:pPr>
      <w:r w:rsidRPr="000D0BD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39649A08" w14:textId="77777777" w:rsidTr="006723BE">
        <w:tc>
          <w:tcPr>
            <w:tcW w:w="2200" w:type="dxa"/>
            <w:tcMar>
              <w:top w:w="20" w:type="dxa"/>
              <w:left w:w="20" w:type="dxa"/>
              <w:bottom w:w="20" w:type="dxa"/>
              <w:right w:w="20" w:type="dxa"/>
            </w:tcMar>
            <w:vAlign w:val="center"/>
            <w:hideMark/>
          </w:tcPr>
          <w:p w14:paraId="59818943" w14:textId="77777777" w:rsidR="00530523" w:rsidRPr="000D0BD2" w:rsidRDefault="00530523" w:rsidP="006723BE">
            <w:pPr>
              <w:pStyle w:val="movimento"/>
              <w:rPr>
                <w:color w:val="002060"/>
              </w:rPr>
            </w:pPr>
            <w:r w:rsidRPr="000D0BD2">
              <w:rPr>
                <w:color w:val="002060"/>
              </w:rPr>
              <w:t>MARTINI MATTEO</w:t>
            </w:r>
          </w:p>
        </w:tc>
        <w:tc>
          <w:tcPr>
            <w:tcW w:w="2200" w:type="dxa"/>
            <w:tcMar>
              <w:top w:w="20" w:type="dxa"/>
              <w:left w:w="20" w:type="dxa"/>
              <w:bottom w:w="20" w:type="dxa"/>
              <w:right w:w="20" w:type="dxa"/>
            </w:tcMar>
            <w:vAlign w:val="center"/>
            <w:hideMark/>
          </w:tcPr>
          <w:p w14:paraId="597BA415" w14:textId="77777777" w:rsidR="00530523" w:rsidRPr="000D0BD2" w:rsidRDefault="00530523" w:rsidP="006723BE">
            <w:pPr>
              <w:pStyle w:val="movimento2"/>
              <w:rPr>
                <w:color w:val="002060"/>
              </w:rPr>
            </w:pPr>
            <w:r w:rsidRPr="000D0BD2">
              <w:rPr>
                <w:color w:val="002060"/>
              </w:rPr>
              <w:t xml:space="preserve">(ACLI MANTOVANI CALCIO A 5) </w:t>
            </w:r>
          </w:p>
        </w:tc>
        <w:tc>
          <w:tcPr>
            <w:tcW w:w="800" w:type="dxa"/>
            <w:tcMar>
              <w:top w:w="20" w:type="dxa"/>
              <w:left w:w="20" w:type="dxa"/>
              <w:bottom w:w="20" w:type="dxa"/>
              <w:right w:w="20" w:type="dxa"/>
            </w:tcMar>
            <w:vAlign w:val="center"/>
            <w:hideMark/>
          </w:tcPr>
          <w:p w14:paraId="7752A42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3871376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A682BC8" w14:textId="77777777" w:rsidR="00530523" w:rsidRPr="000D0BD2" w:rsidRDefault="00530523" w:rsidP="006723BE">
            <w:pPr>
              <w:pStyle w:val="movimento2"/>
              <w:rPr>
                <w:color w:val="002060"/>
              </w:rPr>
            </w:pPr>
            <w:r w:rsidRPr="000D0BD2">
              <w:rPr>
                <w:color w:val="002060"/>
              </w:rPr>
              <w:t> </w:t>
            </w:r>
          </w:p>
        </w:tc>
      </w:tr>
    </w:tbl>
    <w:p w14:paraId="637600D7" w14:textId="77777777" w:rsidR="00530523" w:rsidRPr="000D0BD2" w:rsidRDefault="00530523" w:rsidP="00530523">
      <w:pPr>
        <w:pStyle w:val="titolo10"/>
        <w:rPr>
          <w:rFonts w:eastAsiaTheme="minorEastAsia"/>
          <w:color w:val="002060"/>
        </w:rPr>
      </w:pPr>
      <w:r w:rsidRPr="000D0BD2">
        <w:rPr>
          <w:color w:val="002060"/>
        </w:rPr>
        <w:t xml:space="preserve">GARE DEL 8/ 4/2025 </w:t>
      </w:r>
    </w:p>
    <w:p w14:paraId="410B3370" w14:textId="77777777" w:rsidR="00530523" w:rsidRPr="000D0BD2" w:rsidRDefault="00530523" w:rsidP="00530523">
      <w:pPr>
        <w:pStyle w:val="titolo7a"/>
        <w:rPr>
          <w:color w:val="002060"/>
        </w:rPr>
      </w:pPr>
      <w:r w:rsidRPr="000D0BD2">
        <w:rPr>
          <w:color w:val="002060"/>
        </w:rPr>
        <w:t xml:space="preserve">PROVVEDIMENTI DISCIPLINARI </w:t>
      </w:r>
    </w:p>
    <w:p w14:paraId="65C128C6"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3E463302" w14:textId="77777777" w:rsidR="00530523" w:rsidRPr="000D0BD2" w:rsidRDefault="00530523" w:rsidP="00530523">
      <w:pPr>
        <w:pStyle w:val="titolo30"/>
        <w:rPr>
          <w:color w:val="002060"/>
        </w:rPr>
      </w:pPr>
      <w:r w:rsidRPr="000D0BD2">
        <w:rPr>
          <w:color w:val="002060"/>
        </w:rPr>
        <w:t xml:space="preserve">CALCIATORI NON ESPULSI </w:t>
      </w:r>
    </w:p>
    <w:p w14:paraId="261FAFF7" w14:textId="77777777" w:rsidR="00530523" w:rsidRPr="000D0BD2" w:rsidRDefault="00530523" w:rsidP="00530523">
      <w:pPr>
        <w:pStyle w:val="titolo20"/>
        <w:rPr>
          <w:color w:val="002060"/>
        </w:rPr>
      </w:pPr>
      <w:r w:rsidRPr="000D0BD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3CDDD059" w14:textId="77777777" w:rsidTr="006723BE">
        <w:tc>
          <w:tcPr>
            <w:tcW w:w="2200" w:type="dxa"/>
            <w:tcMar>
              <w:top w:w="20" w:type="dxa"/>
              <w:left w:w="20" w:type="dxa"/>
              <w:bottom w:w="20" w:type="dxa"/>
              <w:right w:w="20" w:type="dxa"/>
            </w:tcMar>
            <w:vAlign w:val="center"/>
            <w:hideMark/>
          </w:tcPr>
          <w:p w14:paraId="28AE6136" w14:textId="77777777" w:rsidR="00530523" w:rsidRPr="000D0BD2" w:rsidRDefault="00530523" w:rsidP="006723BE">
            <w:pPr>
              <w:pStyle w:val="movimento"/>
              <w:rPr>
                <w:color w:val="002060"/>
              </w:rPr>
            </w:pPr>
            <w:r w:rsidRPr="000D0BD2">
              <w:rPr>
                <w:color w:val="002060"/>
              </w:rPr>
              <w:t>SEBASTIANELLI LEONARDO</w:t>
            </w:r>
          </w:p>
        </w:tc>
        <w:tc>
          <w:tcPr>
            <w:tcW w:w="2200" w:type="dxa"/>
            <w:tcMar>
              <w:top w:w="20" w:type="dxa"/>
              <w:left w:w="20" w:type="dxa"/>
              <w:bottom w:w="20" w:type="dxa"/>
              <w:right w:w="20" w:type="dxa"/>
            </w:tcMar>
            <w:vAlign w:val="center"/>
            <w:hideMark/>
          </w:tcPr>
          <w:p w14:paraId="44D41D39" w14:textId="77777777" w:rsidR="00530523" w:rsidRPr="000D0BD2" w:rsidRDefault="00530523" w:rsidP="006723BE">
            <w:pPr>
              <w:pStyle w:val="movimento2"/>
              <w:rPr>
                <w:color w:val="002060"/>
              </w:rPr>
            </w:pPr>
            <w:r w:rsidRPr="000D0BD2">
              <w:rPr>
                <w:color w:val="002060"/>
              </w:rPr>
              <w:t xml:space="preserve">(AMICI DEL CENTROSOCIO SP.) </w:t>
            </w:r>
          </w:p>
        </w:tc>
        <w:tc>
          <w:tcPr>
            <w:tcW w:w="800" w:type="dxa"/>
            <w:tcMar>
              <w:top w:w="20" w:type="dxa"/>
              <w:left w:w="20" w:type="dxa"/>
              <w:bottom w:w="20" w:type="dxa"/>
              <w:right w:w="20" w:type="dxa"/>
            </w:tcMar>
            <w:vAlign w:val="center"/>
            <w:hideMark/>
          </w:tcPr>
          <w:p w14:paraId="1871EDE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5C144E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27C7D40" w14:textId="77777777" w:rsidR="00530523" w:rsidRPr="000D0BD2" w:rsidRDefault="00530523" w:rsidP="006723BE">
            <w:pPr>
              <w:pStyle w:val="movimento2"/>
              <w:rPr>
                <w:color w:val="002060"/>
              </w:rPr>
            </w:pPr>
            <w:r w:rsidRPr="000D0BD2">
              <w:rPr>
                <w:color w:val="002060"/>
              </w:rPr>
              <w:t> </w:t>
            </w:r>
          </w:p>
        </w:tc>
      </w:tr>
    </w:tbl>
    <w:p w14:paraId="248EC6D7" w14:textId="77777777" w:rsidR="00530523" w:rsidRDefault="00530523" w:rsidP="00530523">
      <w:pPr>
        <w:pStyle w:val="breakline"/>
        <w:rPr>
          <w:color w:val="002060"/>
        </w:rPr>
      </w:pPr>
    </w:p>
    <w:p w14:paraId="146EFE26"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0118BBB2"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CE53E82" w14:textId="77777777" w:rsidR="00530523" w:rsidRDefault="00530523" w:rsidP="00530523">
      <w:pPr>
        <w:pStyle w:val="breakline"/>
        <w:rPr>
          <w:rFonts w:eastAsiaTheme="minorEastAsia"/>
          <w:color w:val="002060"/>
        </w:rPr>
      </w:pPr>
    </w:p>
    <w:p w14:paraId="6B6DBC70" w14:textId="77777777" w:rsidR="00530523" w:rsidRPr="000D0BD2" w:rsidRDefault="00530523" w:rsidP="00530523">
      <w:pPr>
        <w:pStyle w:val="titoloprinc0"/>
        <w:rPr>
          <w:color w:val="002060"/>
        </w:rPr>
      </w:pPr>
      <w:r>
        <w:rPr>
          <w:color w:val="002060"/>
        </w:rPr>
        <w:t>PROGRAMMA GARE</w:t>
      </w:r>
    </w:p>
    <w:p w14:paraId="2A9684B4" w14:textId="77777777" w:rsidR="00530523" w:rsidRDefault="00530523" w:rsidP="00530523">
      <w:pPr>
        <w:pStyle w:val="breakline"/>
        <w:rPr>
          <w:rFonts w:eastAsiaTheme="minorEastAsia"/>
          <w:color w:val="002060"/>
        </w:rPr>
      </w:pPr>
    </w:p>
    <w:p w14:paraId="30F47381" w14:textId="77777777" w:rsidR="00FD7ED8" w:rsidRPr="00A7519B" w:rsidRDefault="00FD7ED8" w:rsidP="00FD7ED8">
      <w:pPr>
        <w:pStyle w:val="sottotitolocampionato10"/>
        <w:rPr>
          <w:color w:val="002060"/>
        </w:rPr>
      </w:pPr>
      <w:r w:rsidRPr="00A7519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D7ED8" w:rsidRPr="00A7519B" w14:paraId="5F9DCA7D"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FE119"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B4FA0"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A9B46"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38082"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5B7EC"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DA828"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8F50C"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55F656B2"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E0470" w14:textId="77777777" w:rsidR="00FD7ED8" w:rsidRPr="00A7519B" w:rsidRDefault="00FD7ED8" w:rsidP="006723BE">
            <w:pPr>
              <w:pStyle w:val="rowtabella0"/>
              <w:rPr>
                <w:color w:val="002060"/>
              </w:rPr>
            </w:pPr>
            <w:r w:rsidRPr="00A7519B">
              <w:rPr>
                <w:color w:val="002060"/>
              </w:rPr>
              <w:lastRenderedPageBreak/>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D0D28" w14:textId="77777777" w:rsidR="00FD7ED8" w:rsidRPr="00A7519B" w:rsidRDefault="00FD7ED8" w:rsidP="006723BE">
            <w:pPr>
              <w:pStyle w:val="rowtabella0"/>
              <w:rPr>
                <w:color w:val="002060"/>
              </w:rPr>
            </w:pPr>
            <w:r w:rsidRPr="00A7519B">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EBAE1"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4339D" w14:textId="77777777" w:rsidR="00FD7ED8" w:rsidRPr="00A7519B" w:rsidRDefault="00FD7ED8" w:rsidP="006723BE">
            <w:pPr>
              <w:pStyle w:val="rowtabella0"/>
              <w:rPr>
                <w:color w:val="002060"/>
              </w:rPr>
            </w:pPr>
            <w:r w:rsidRPr="00A7519B">
              <w:rPr>
                <w:color w:val="002060"/>
              </w:rPr>
              <w:t>12/04/2025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CDAD7" w14:textId="77777777" w:rsidR="00FD7ED8" w:rsidRPr="00A7519B" w:rsidRDefault="00FD7ED8" w:rsidP="006723BE">
            <w:pPr>
              <w:pStyle w:val="rowtabella0"/>
              <w:rPr>
                <w:color w:val="002060"/>
              </w:rPr>
            </w:pPr>
            <w:r w:rsidRPr="00A7519B">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4248E" w14:textId="77777777" w:rsidR="00FD7ED8" w:rsidRPr="00A7519B" w:rsidRDefault="00FD7ED8" w:rsidP="006723BE">
            <w:pPr>
              <w:pStyle w:val="rowtabella0"/>
              <w:rPr>
                <w:color w:val="002060"/>
              </w:rPr>
            </w:pPr>
            <w:r w:rsidRPr="00A7519B">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B02C7" w14:textId="77777777" w:rsidR="00FD7ED8" w:rsidRPr="00A7519B" w:rsidRDefault="00FD7ED8" w:rsidP="006723BE">
            <w:pPr>
              <w:pStyle w:val="rowtabella0"/>
              <w:rPr>
                <w:color w:val="002060"/>
              </w:rPr>
            </w:pPr>
            <w:r w:rsidRPr="00A7519B">
              <w:rPr>
                <w:color w:val="002060"/>
              </w:rPr>
              <w:t>STR.DEL BURELLO LOC.VAL NEVOLA</w:t>
            </w:r>
          </w:p>
        </w:tc>
      </w:tr>
      <w:tr w:rsidR="00FD7ED8" w:rsidRPr="00A7519B" w14:paraId="693EC574"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68D2AA" w14:textId="77777777" w:rsidR="00FD7ED8" w:rsidRPr="00A7519B" w:rsidRDefault="00FD7ED8" w:rsidP="006723BE">
            <w:pPr>
              <w:pStyle w:val="rowtabella0"/>
              <w:rPr>
                <w:color w:val="002060"/>
              </w:rPr>
            </w:pPr>
            <w:r w:rsidRPr="00A7519B">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6A217" w14:textId="77777777" w:rsidR="00FD7ED8" w:rsidRPr="00A7519B" w:rsidRDefault="00FD7ED8" w:rsidP="006723BE">
            <w:pPr>
              <w:pStyle w:val="rowtabella0"/>
              <w:rPr>
                <w:color w:val="002060"/>
              </w:rPr>
            </w:pPr>
            <w:r w:rsidRPr="00A7519B">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5407F"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81072" w14:textId="77777777" w:rsidR="00FD7ED8" w:rsidRPr="00A7519B" w:rsidRDefault="00FD7ED8" w:rsidP="006723BE">
            <w:pPr>
              <w:pStyle w:val="rowtabella0"/>
              <w:rPr>
                <w:color w:val="002060"/>
              </w:rPr>
            </w:pPr>
            <w:r w:rsidRPr="00A7519B">
              <w:rPr>
                <w:color w:val="002060"/>
              </w:rPr>
              <w:t>12/04/2025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BA3C1" w14:textId="77777777" w:rsidR="00FD7ED8" w:rsidRPr="00A7519B" w:rsidRDefault="00FD7ED8" w:rsidP="006723BE">
            <w:pPr>
              <w:pStyle w:val="rowtabella0"/>
              <w:rPr>
                <w:color w:val="002060"/>
              </w:rPr>
            </w:pPr>
            <w:r w:rsidRPr="00A7519B">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601BF" w14:textId="77777777" w:rsidR="00FD7ED8" w:rsidRPr="00A7519B" w:rsidRDefault="00FD7ED8" w:rsidP="006723BE">
            <w:pPr>
              <w:pStyle w:val="rowtabella0"/>
              <w:rPr>
                <w:color w:val="002060"/>
              </w:rPr>
            </w:pPr>
            <w:r w:rsidRPr="00A7519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DE60A" w14:textId="77777777" w:rsidR="00FD7ED8" w:rsidRPr="00A7519B" w:rsidRDefault="00FD7ED8" w:rsidP="006723BE">
            <w:pPr>
              <w:pStyle w:val="rowtabella0"/>
              <w:rPr>
                <w:color w:val="002060"/>
              </w:rPr>
            </w:pPr>
            <w:r w:rsidRPr="00A7519B">
              <w:rPr>
                <w:color w:val="002060"/>
              </w:rPr>
              <w:t>VIA DELLE ESPOSIZIONI, 33</w:t>
            </w:r>
          </w:p>
        </w:tc>
      </w:tr>
    </w:tbl>
    <w:p w14:paraId="458596BC" w14:textId="77777777" w:rsidR="00FD7ED8" w:rsidRPr="000D0BD2" w:rsidRDefault="00FD7ED8" w:rsidP="00530523">
      <w:pPr>
        <w:pStyle w:val="breakline"/>
        <w:rPr>
          <w:rFonts w:eastAsiaTheme="minorEastAsia"/>
          <w:color w:val="002060"/>
        </w:rPr>
      </w:pPr>
    </w:p>
    <w:p w14:paraId="719BC675" w14:textId="77777777" w:rsidR="00530523" w:rsidRPr="000D0BD2" w:rsidRDefault="00530523" w:rsidP="00530523">
      <w:pPr>
        <w:pStyle w:val="breakline"/>
        <w:rPr>
          <w:color w:val="002060"/>
        </w:rPr>
      </w:pPr>
    </w:p>
    <w:p w14:paraId="00197BEB" w14:textId="77777777" w:rsidR="00530523" w:rsidRPr="000D0BD2" w:rsidRDefault="00530523" w:rsidP="00530523">
      <w:pPr>
        <w:pStyle w:val="titolocampionato0"/>
        <w:shd w:val="clear" w:color="auto" w:fill="CCCCCC"/>
        <w:spacing w:before="80" w:after="40"/>
        <w:rPr>
          <w:color w:val="002060"/>
        </w:rPr>
      </w:pPr>
      <w:r w:rsidRPr="000D0BD2">
        <w:rPr>
          <w:color w:val="002060"/>
        </w:rPr>
        <w:t>UNDER 15 C5 REGIONALI MASCHILI</w:t>
      </w:r>
    </w:p>
    <w:p w14:paraId="6CB3968C" w14:textId="77777777" w:rsidR="00530523" w:rsidRPr="00E15E32" w:rsidRDefault="00530523" w:rsidP="00530523">
      <w:pPr>
        <w:pStyle w:val="TITOLOPRINC"/>
        <w:spacing w:before="0" w:beforeAutospacing="0" w:after="0" w:afterAutospacing="0"/>
        <w:rPr>
          <w:color w:val="002060"/>
        </w:rPr>
      </w:pPr>
      <w:r>
        <w:rPr>
          <w:color w:val="002060"/>
        </w:rPr>
        <w:t>FASE FINALE</w:t>
      </w:r>
    </w:p>
    <w:p w14:paraId="40A37132" w14:textId="77777777" w:rsidR="00530523" w:rsidRPr="00C02215" w:rsidRDefault="00530523" w:rsidP="00530523">
      <w:pPr>
        <w:pStyle w:val="LndNormale1"/>
        <w:rPr>
          <w:color w:val="002060"/>
        </w:rPr>
      </w:pPr>
    </w:p>
    <w:p w14:paraId="593A67D9" w14:textId="77777777" w:rsidR="00530523" w:rsidRPr="00C02215" w:rsidRDefault="00530523" w:rsidP="00530523">
      <w:pPr>
        <w:pStyle w:val="LndNormale1"/>
        <w:rPr>
          <w:b/>
          <w:i/>
          <w:color w:val="002060"/>
        </w:rPr>
      </w:pPr>
      <w:r w:rsidRPr="00C02215">
        <w:rPr>
          <w:b/>
          <w:i/>
          <w:color w:val="002060"/>
        </w:rPr>
        <w:t>Ottavi di Finale</w:t>
      </w:r>
    </w:p>
    <w:p w14:paraId="30AEE41F" w14:textId="77777777" w:rsidR="00530523" w:rsidRPr="00C02215" w:rsidRDefault="00530523" w:rsidP="00530523">
      <w:pPr>
        <w:pStyle w:val="Corpodeltesto21"/>
        <w:rPr>
          <w:rFonts w:ascii="Arial" w:hAnsi="Arial" w:cs="Arial"/>
          <w:color w:val="002060"/>
          <w:sz w:val="22"/>
        </w:rPr>
      </w:pPr>
      <w:r w:rsidRPr="00C02215">
        <w:rPr>
          <w:rFonts w:ascii="Arial" w:hAnsi="Arial" w:cs="Arial"/>
          <w:color w:val="002060"/>
          <w:sz w:val="22"/>
        </w:rPr>
        <w:t>- 4^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quarta miglior seconda classificata “Silver”</w:t>
      </w:r>
      <w:r w:rsidRPr="00C02215">
        <w:rPr>
          <w:rFonts w:ascii="Arial" w:hAnsi="Arial" w:cs="Arial"/>
          <w:color w:val="002060"/>
          <w:sz w:val="22"/>
        </w:rPr>
        <w:tab/>
        <w:t>= 1</w:t>
      </w:r>
    </w:p>
    <w:p w14:paraId="40724F81" w14:textId="77777777" w:rsidR="00530523" w:rsidRPr="002D5D47" w:rsidRDefault="00530523" w:rsidP="00530523">
      <w:pPr>
        <w:pStyle w:val="Corpodeltesto21"/>
        <w:rPr>
          <w:rFonts w:ascii="Arial" w:hAnsi="Arial" w:cs="Arial"/>
          <w:b/>
          <w:bCs/>
          <w:color w:val="002060"/>
          <w:sz w:val="22"/>
        </w:rPr>
      </w:pPr>
      <w:r w:rsidRPr="00F723AC">
        <w:rPr>
          <w:rFonts w:ascii="Arial" w:hAnsi="Arial" w:cs="Arial"/>
          <w:b/>
          <w:bCs/>
          <w:color w:val="002060"/>
          <w:sz w:val="22"/>
        </w:rPr>
        <w:t>CALCIO A 5 CORINALDO – SPECIAL ONE SPORTING CLUB</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12-2</w:t>
      </w:r>
      <w:r>
        <w:rPr>
          <w:rFonts w:ascii="Arial" w:hAnsi="Arial" w:cs="Arial"/>
          <w:b/>
          <w:bCs/>
          <w:color w:val="002060"/>
          <w:sz w:val="22"/>
        </w:rPr>
        <w:tab/>
      </w:r>
      <w:r>
        <w:rPr>
          <w:rFonts w:ascii="Arial" w:hAnsi="Arial" w:cs="Arial"/>
          <w:b/>
          <w:bCs/>
          <w:color w:val="002060"/>
          <w:sz w:val="22"/>
        </w:rPr>
        <w:tab/>
      </w:r>
    </w:p>
    <w:p w14:paraId="7C60E452" w14:textId="77777777" w:rsidR="00530523" w:rsidRDefault="00530523" w:rsidP="00530523">
      <w:pPr>
        <w:pStyle w:val="Corpodeltesto21"/>
        <w:rPr>
          <w:rFonts w:ascii="Arial" w:hAnsi="Arial" w:cs="Arial"/>
          <w:color w:val="002060"/>
          <w:sz w:val="22"/>
        </w:rPr>
      </w:pPr>
    </w:p>
    <w:p w14:paraId="2C24238A" w14:textId="77777777" w:rsidR="00530523" w:rsidRPr="00C02215" w:rsidRDefault="00530523" w:rsidP="00530523">
      <w:pPr>
        <w:pStyle w:val="Corpodeltesto21"/>
        <w:rPr>
          <w:rFonts w:ascii="Arial" w:hAnsi="Arial" w:cs="Arial"/>
          <w:color w:val="002060"/>
          <w:sz w:val="22"/>
        </w:rPr>
      </w:pPr>
      <w:r w:rsidRPr="00C02215">
        <w:rPr>
          <w:rFonts w:ascii="Arial" w:hAnsi="Arial" w:cs="Arial"/>
          <w:color w:val="002060"/>
          <w:sz w:val="22"/>
        </w:rPr>
        <w:t>- 5^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terza miglior seconda classificata “Silver”</w:t>
      </w:r>
      <w:r w:rsidRPr="00C02215">
        <w:rPr>
          <w:rFonts w:ascii="Arial" w:hAnsi="Arial" w:cs="Arial"/>
          <w:color w:val="002060"/>
          <w:sz w:val="22"/>
        </w:rPr>
        <w:tab/>
        <w:t>= 2</w:t>
      </w:r>
    </w:p>
    <w:p w14:paraId="01742174" w14:textId="77777777" w:rsidR="00530523" w:rsidRPr="00F723AC" w:rsidRDefault="00530523" w:rsidP="00530523">
      <w:pPr>
        <w:pStyle w:val="Corpodeltesto21"/>
        <w:rPr>
          <w:rFonts w:ascii="Arial" w:hAnsi="Arial" w:cs="Arial"/>
          <w:b/>
          <w:bCs/>
          <w:color w:val="002060"/>
          <w:sz w:val="22"/>
        </w:rPr>
      </w:pPr>
      <w:r w:rsidRPr="00F723AC">
        <w:rPr>
          <w:rFonts w:ascii="Arial" w:hAnsi="Arial" w:cs="Arial"/>
          <w:b/>
          <w:bCs/>
          <w:color w:val="002060"/>
          <w:sz w:val="22"/>
        </w:rPr>
        <w:t>C.U.S. MACERATA CALCIO A5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8-1</w:t>
      </w:r>
    </w:p>
    <w:p w14:paraId="5F341B15" w14:textId="77777777" w:rsidR="00530523" w:rsidRPr="00F723AC" w:rsidRDefault="00530523" w:rsidP="00530523">
      <w:pPr>
        <w:pStyle w:val="Corpodeltesto21"/>
        <w:rPr>
          <w:rFonts w:ascii="Arial" w:hAnsi="Arial" w:cs="Arial"/>
          <w:color w:val="002060"/>
          <w:sz w:val="22"/>
        </w:rPr>
      </w:pPr>
    </w:p>
    <w:p w14:paraId="6CFFDA75" w14:textId="77777777" w:rsidR="00530523" w:rsidRPr="00C02215" w:rsidRDefault="00530523" w:rsidP="00530523">
      <w:pPr>
        <w:pStyle w:val="Corpodeltesto21"/>
        <w:rPr>
          <w:rFonts w:ascii="Arial" w:hAnsi="Arial" w:cs="Arial"/>
          <w:color w:val="002060"/>
          <w:sz w:val="22"/>
        </w:rPr>
      </w:pPr>
      <w:r w:rsidRPr="00C02215">
        <w:rPr>
          <w:rFonts w:ascii="Arial" w:hAnsi="Arial" w:cs="Arial"/>
          <w:color w:val="002060"/>
          <w:sz w:val="22"/>
        </w:rPr>
        <w:t xml:space="preserve">- miglior prima classificata Girone “Silver” </w:t>
      </w:r>
      <w:r w:rsidRPr="00C02215">
        <w:rPr>
          <w:rFonts w:ascii="Arial" w:hAnsi="Arial" w:cs="Arial"/>
          <w:color w:val="002060"/>
          <w:sz w:val="22"/>
        </w:rPr>
        <w:tab/>
        <w:t xml:space="preserve">- </w:t>
      </w:r>
      <w:r w:rsidRPr="00C02215">
        <w:rPr>
          <w:rFonts w:ascii="Arial" w:hAnsi="Arial" w:cs="Arial"/>
          <w:color w:val="002060"/>
          <w:sz w:val="22"/>
        </w:rPr>
        <w:tab/>
      </w:r>
      <w:r w:rsidRPr="00C02215">
        <w:rPr>
          <w:rFonts w:ascii="Arial" w:hAnsi="Arial" w:cs="Arial"/>
          <w:color w:val="002060"/>
          <w:sz w:val="21"/>
          <w:szCs w:val="21"/>
        </w:rPr>
        <w:t>seconda miglior seconda classificata “Silver”</w:t>
      </w:r>
      <w:r w:rsidRPr="00C02215">
        <w:rPr>
          <w:rFonts w:ascii="Arial" w:hAnsi="Arial" w:cs="Arial"/>
          <w:color w:val="002060"/>
          <w:sz w:val="22"/>
        </w:rPr>
        <w:tab/>
        <w:t>= 3</w:t>
      </w:r>
    </w:p>
    <w:p w14:paraId="2E6C9A0A" w14:textId="77777777" w:rsidR="00530523" w:rsidRPr="00F723AC" w:rsidRDefault="00530523" w:rsidP="00530523">
      <w:pPr>
        <w:pStyle w:val="Corpodeltesto21"/>
        <w:rPr>
          <w:rFonts w:ascii="Arial" w:hAnsi="Arial" w:cs="Arial"/>
          <w:b/>
          <w:bCs/>
          <w:color w:val="002060"/>
          <w:sz w:val="22"/>
        </w:rPr>
      </w:pPr>
      <w:r w:rsidRPr="00F723AC">
        <w:rPr>
          <w:rFonts w:ascii="Arial" w:hAnsi="Arial" w:cs="Arial"/>
          <w:b/>
          <w:bCs/>
          <w:color w:val="002060"/>
          <w:sz w:val="22"/>
        </w:rPr>
        <w:t>RECANATI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11-0</w:t>
      </w:r>
    </w:p>
    <w:p w14:paraId="175E3BE4" w14:textId="77777777" w:rsidR="00530523" w:rsidRDefault="00530523" w:rsidP="00530523">
      <w:pPr>
        <w:pStyle w:val="Corpodeltesto21"/>
        <w:rPr>
          <w:rFonts w:ascii="Arial" w:hAnsi="Arial" w:cs="Arial"/>
          <w:color w:val="002060"/>
          <w:sz w:val="22"/>
        </w:rPr>
      </w:pPr>
    </w:p>
    <w:p w14:paraId="152C4D88" w14:textId="77777777" w:rsidR="00530523" w:rsidRPr="00C02215" w:rsidRDefault="00530523" w:rsidP="00530523">
      <w:pPr>
        <w:pStyle w:val="Corpodeltesto21"/>
        <w:rPr>
          <w:rFonts w:ascii="Arial" w:hAnsi="Arial" w:cs="Arial"/>
          <w:color w:val="002060"/>
          <w:sz w:val="22"/>
        </w:rPr>
      </w:pPr>
      <w:r w:rsidRPr="00C02215">
        <w:rPr>
          <w:rFonts w:ascii="Arial" w:hAnsi="Arial" w:cs="Arial"/>
          <w:color w:val="002060"/>
          <w:sz w:val="22"/>
        </w:rPr>
        <w:t>- seconda miglior prima classificata “Silver”</w:t>
      </w:r>
      <w:r w:rsidRPr="00C02215">
        <w:rPr>
          <w:rFonts w:ascii="Arial" w:hAnsi="Arial" w:cs="Arial"/>
          <w:color w:val="002060"/>
          <w:sz w:val="22"/>
        </w:rPr>
        <w:tab/>
        <w:t xml:space="preserve">- </w:t>
      </w:r>
      <w:r w:rsidRPr="00C02215">
        <w:rPr>
          <w:rFonts w:ascii="Arial" w:hAnsi="Arial" w:cs="Arial"/>
          <w:color w:val="002060"/>
          <w:sz w:val="22"/>
        </w:rPr>
        <w:tab/>
        <w:t>miglior seconda classificata Girone “Silver”</w:t>
      </w:r>
      <w:r w:rsidRPr="00C02215">
        <w:rPr>
          <w:rFonts w:ascii="Arial" w:hAnsi="Arial" w:cs="Arial"/>
          <w:color w:val="002060"/>
          <w:sz w:val="22"/>
        </w:rPr>
        <w:tab/>
        <w:t>= 4</w:t>
      </w:r>
    </w:p>
    <w:p w14:paraId="5FA71A9E" w14:textId="77777777" w:rsidR="00530523" w:rsidRPr="00F723AC" w:rsidRDefault="00530523" w:rsidP="00530523">
      <w:pPr>
        <w:pStyle w:val="Corpodeltesto21"/>
        <w:rPr>
          <w:rFonts w:ascii="Arial" w:hAnsi="Arial" w:cs="Arial"/>
          <w:b/>
          <w:bCs/>
          <w:color w:val="002060"/>
          <w:sz w:val="22"/>
        </w:rPr>
      </w:pPr>
      <w:r w:rsidRPr="00F723AC">
        <w:rPr>
          <w:rFonts w:ascii="Arial" w:hAnsi="Arial" w:cs="Arial"/>
          <w:b/>
          <w:bCs/>
          <w:color w:val="002060"/>
          <w:sz w:val="22"/>
        </w:rPr>
        <w:t>SPORTFLY ARL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p>
    <w:p w14:paraId="28B512CA" w14:textId="77777777" w:rsidR="00530523" w:rsidRDefault="00530523" w:rsidP="00530523">
      <w:pPr>
        <w:pStyle w:val="Corpodeltesto21"/>
        <w:rPr>
          <w:rFonts w:ascii="Arial" w:hAnsi="Arial" w:cs="Arial"/>
          <w:color w:val="002060"/>
          <w:sz w:val="22"/>
        </w:rPr>
      </w:pPr>
    </w:p>
    <w:p w14:paraId="459E9EBB" w14:textId="77777777" w:rsidR="00530523" w:rsidRPr="00C02215" w:rsidRDefault="00530523" w:rsidP="00530523">
      <w:pPr>
        <w:pStyle w:val="Corpodeltesto21"/>
        <w:rPr>
          <w:rFonts w:ascii="Arial" w:hAnsi="Arial" w:cs="Arial"/>
          <w:color w:val="002060"/>
          <w:sz w:val="22"/>
        </w:rPr>
      </w:pPr>
      <w:r w:rsidRPr="00C02215">
        <w:rPr>
          <w:rFonts w:ascii="Arial" w:hAnsi="Arial" w:cs="Arial"/>
          <w:color w:val="002060"/>
          <w:sz w:val="22"/>
        </w:rPr>
        <w:t>- terza prima classificata Girone “Silver”</w:t>
      </w:r>
      <w:r w:rsidRPr="00C02215">
        <w:rPr>
          <w:rFonts w:ascii="Arial" w:hAnsi="Arial" w:cs="Arial"/>
          <w:color w:val="002060"/>
          <w:sz w:val="22"/>
        </w:rPr>
        <w:tab/>
        <w:t xml:space="preserve">- </w:t>
      </w:r>
      <w:r w:rsidRPr="00C02215">
        <w:rPr>
          <w:rFonts w:ascii="Arial" w:hAnsi="Arial" w:cs="Arial"/>
          <w:color w:val="002060"/>
          <w:sz w:val="22"/>
        </w:rPr>
        <w:tab/>
        <w:t>quarta prima classificata Girone “Silver”</w:t>
      </w:r>
      <w:r w:rsidRPr="00C02215">
        <w:rPr>
          <w:rFonts w:ascii="Arial" w:hAnsi="Arial" w:cs="Arial"/>
          <w:color w:val="002060"/>
          <w:sz w:val="22"/>
        </w:rPr>
        <w:tab/>
        <w:t>= 5</w:t>
      </w:r>
    </w:p>
    <w:p w14:paraId="713C537B" w14:textId="77777777" w:rsidR="00530523" w:rsidRPr="00F723AC" w:rsidRDefault="00530523" w:rsidP="00530523">
      <w:pPr>
        <w:pStyle w:val="Corpodeltesto21"/>
        <w:rPr>
          <w:rFonts w:ascii="Arial" w:hAnsi="Arial" w:cs="Arial"/>
          <w:b/>
          <w:bCs/>
          <w:color w:val="002060"/>
          <w:sz w:val="22"/>
        </w:rPr>
      </w:pPr>
      <w:r w:rsidRPr="00F723AC">
        <w:rPr>
          <w:rFonts w:ascii="Arial" w:hAnsi="Arial" w:cs="Arial"/>
          <w:b/>
          <w:bCs/>
          <w:color w:val="002060"/>
          <w:sz w:val="22"/>
        </w:rPr>
        <w:t>BULDOG T.N.T. LUCREZIA – 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325B96F0" w14:textId="77777777" w:rsidR="00530523" w:rsidRPr="00F723AC" w:rsidRDefault="00530523" w:rsidP="00530523">
      <w:pPr>
        <w:pStyle w:val="Corpodeltesto21"/>
        <w:rPr>
          <w:rFonts w:ascii="Arial" w:hAnsi="Arial" w:cs="Arial"/>
          <w:color w:val="002060"/>
          <w:sz w:val="22"/>
        </w:rPr>
      </w:pPr>
    </w:p>
    <w:p w14:paraId="7EBA3566" w14:textId="77777777" w:rsidR="00530523" w:rsidRPr="0034028A" w:rsidRDefault="00530523" w:rsidP="00530523">
      <w:pPr>
        <w:pStyle w:val="LndNormale1"/>
        <w:rPr>
          <w:rFonts w:cs="Arial"/>
          <w:color w:val="002060"/>
        </w:rPr>
      </w:pPr>
      <w:r w:rsidRPr="0034028A">
        <w:rPr>
          <w:b/>
          <w:i/>
          <w:color w:val="002060"/>
        </w:rPr>
        <w:t xml:space="preserve">Quarti di Finale </w:t>
      </w:r>
    </w:p>
    <w:p w14:paraId="489F7D72"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- 1^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299C4DC4" w14:textId="77777777" w:rsidR="00530523" w:rsidRPr="00203F21" w:rsidRDefault="00530523" w:rsidP="00530523">
      <w:pPr>
        <w:pStyle w:val="Corpodeltesto21"/>
        <w:rPr>
          <w:rFonts w:ascii="Arial" w:hAnsi="Arial" w:cs="Arial"/>
          <w:b/>
          <w:bCs/>
          <w:color w:val="002060"/>
          <w:sz w:val="22"/>
        </w:rPr>
      </w:pPr>
      <w:r w:rsidRPr="00203F21">
        <w:rPr>
          <w:rFonts w:ascii="Arial" w:hAnsi="Arial" w:cs="Arial"/>
          <w:b/>
          <w:bCs/>
          <w:color w:val="002060"/>
          <w:sz w:val="22"/>
        </w:rPr>
        <w:t>AMICI DEL CENTROSOCIO SP.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9-1</w:t>
      </w:r>
    </w:p>
    <w:p w14:paraId="6C601963" w14:textId="77777777" w:rsidR="00530523" w:rsidRDefault="00530523" w:rsidP="00530523">
      <w:pPr>
        <w:pStyle w:val="Corpodeltesto21"/>
        <w:rPr>
          <w:rFonts w:ascii="Arial" w:hAnsi="Arial" w:cs="Arial"/>
          <w:color w:val="002060"/>
          <w:sz w:val="22"/>
        </w:rPr>
      </w:pPr>
    </w:p>
    <w:p w14:paraId="3DBAEC37"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- 2^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4704E08F" w14:textId="77777777" w:rsidR="00530523" w:rsidRPr="00203F21" w:rsidRDefault="00530523" w:rsidP="00530523">
      <w:pPr>
        <w:pStyle w:val="Corpodeltesto21"/>
        <w:rPr>
          <w:rFonts w:ascii="Arial" w:hAnsi="Arial" w:cs="Arial"/>
          <w:b/>
          <w:bCs/>
          <w:color w:val="002060"/>
          <w:sz w:val="22"/>
        </w:rPr>
      </w:pPr>
      <w:r w:rsidRPr="00203F21">
        <w:rPr>
          <w:rFonts w:ascii="Arial" w:hAnsi="Arial" w:cs="Arial"/>
          <w:b/>
          <w:bCs/>
          <w:color w:val="002060"/>
          <w:sz w:val="22"/>
        </w:rPr>
        <w:t>ITALSERVICE C5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6-2</w:t>
      </w:r>
    </w:p>
    <w:p w14:paraId="21279AFA" w14:textId="77777777" w:rsidR="00530523" w:rsidRDefault="00530523" w:rsidP="00530523">
      <w:pPr>
        <w:pStyle w:val="Corpodeltesto21"/>
        <w:rPr>
          <w:rFonts w:ascii="Arial" w:hAnsi="Arial" w:cs="Arial"/>
          <w:color w:val="002060"/>
          <w:sz w:val="22"/>
        </w:rPr>
      </w:pPr>
    </w:p>
    <w:p w14:paraId="0771382C"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- 3^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3</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1D84B12D" w14:textId="77777777" w:rsidR="00530523" w:rsidRPr="00203F21" w:rsidRDefault="00530523" w:rsidP="00530523">
      <w:pPr>
        <w:pStyle w:val="Corpodeltesto21"/>
        <w:rPr>
          <w:rFonts w:ascii="Arial" w:hAnsi="Arial" w:cs="Arial"/>
          <w:b/>
          <w:bCs/>
          <w:color w:val="002060"/>
          <w:sz w:val="22"/>
        </w:rPr>
      </w:pPr>
      <w:r w:rsidRPr="00203F21">
        <w:rPr>
          <w:rFonts w:ascii="Arial" w:hAnsi="Arial" w:cs="Arial"/>
          <w:b/>
          <w:bCs/>
          <w:color w:val="002060"/>
          <w:sz w:val="22"/>
        </w:rPr>
        <w:t>C.U.S. ANCONA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9-1</w:t>
      </w:r>
    </w:p>
    <w:p w14:paraId="068DBFE0" w14:textId="77777777" w:rsidR="00530523" w:rsidRPr="00203F21" w:rsidRDefault="00530523" w:rsidP="00530523">
      <w:pPr>
        <w:pStyle w:val="Corpodeltesto21"/>
        <w:rPr>
          <w:rFonts w:ascii="Arial" w:hAnsi="Arial" w:cs="Arial"/>
          <w:color w:val="002060"/>
          <w:sz w:val="22"/>
        </w:rPr>
      </w:pPr>
    </w:p>
    <w:p w14:paraId="0706B484"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 vincente 1</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2</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2747F203" w14:textId="77777777" w:rsidR="00530523" w:rsidRPr="00203F21" w:rsidRDefault="00530523" w:rsidP="00530523">
      <w:pPr>
        <w:pStyle w:val="Corpodeltesto21"/>
        <w:rPr>
          <w:rFonts w:ascii="Arial" w:hAnsi="Arial" w:cs="Arial"/>
          <w:b/>
          <w:bCs/>
          <w:color w:val="002060"/>
          <w:sz w:val="22"/>
        </w:rPr>
      </w:pPr>
      <w:r w:rsidRPr="00203F21">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0E1C3090" w14:textId="77777777" w:rsidR="00530523" w:rsidRPr="00FA4D1D" w:rsidRDefault="00530523" w:rsidP="00530523">
      <w:pPr>
        <w:pStyle w:val="Corpodeltesto21"/>
        <w:rPr>
          <w:color w:val="002060"/>
          <w:szCs w:val="22"/>
          <w:highlight w:val="yellow"/>
        </w:rPr>
      </w:pPr>
    </w:p>
    <w:p w14:paraId="6A7FC520" w14:textId="77777777" w:rsidR="00530523" w:rsidRPr="0034028A" w:rsidRDefault="00530523" w:rsidP="00530523">
      <w:pPr>
        <w:pStyle w:val="LndNormale1"/>
        <w:rPr>
          <w:b/>
          <w:i/>
          <w:color w:val="002060"/>
        </w:rPr>
      </w:pPr>
      <w:r w:rsidRPr="0034028A">
        <w:rPr>
          <w:b/>
          <w:i/>
          <w:color w:val="002060"/>
        </w:rPr>
        <w:t>Semifinali (gara unica 12/04/2025)</w:t>
      </w:r>
    </w:p>
    <w:p w14:paraId="42BA3B09"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7D779D03"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70CF66A3"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5FA16071" w14:textId="77777777" w:rsidR="00530523" w:rsidRPr="00C609C1" w:rsidRDefault="00530523" w:rsidP="00530523">
      <w:pPr>
        <w:pStyle w:val="Corpodeltesto21"/>
        <w:rPr>
          <w:rFonts w:ascii="Arial" w:hAnsi="Arial" w:cs="Arial"/>
          <w:b/>
          <w:bCs/>
          <w:color w:val="002060"/>
          <w:sz w:val="22"/>
        </w:rPr>
      </w:pPr>
      <w:r w:rsidRPr="00C609C1">
        <w:rPr>
          <w:rFonts w:ascii="Arial" w:hAnsi="Arial" w:cs="Arial"/>
          <w:b/>
          <w:bCs/>
          <w:color w:val="002060"/>
          <w:sz w:val="22"/>
        </w:rPr>
        <w:t xml:space="preserve">AMICI DEL CENTROSOCIO SP – </w:t>
      </w:r>
      <w:r>
        <w:rPr>
          <w:rFonts w:ascii="Arial" w:hAnsi="Arial" w:cs="Arial"/>
          <w:b/>
          <w:bCs/>
          <w:color w:val="002060"/>
          <w:sz w:val="22"/>
        </w:rPr>
        <w:t>CALCIO A 5 CORINALDO</w:t>
      </w:r>
    </w:p>
    <w:p w14:paraId="4CFDB82D" w14:textId="77777777" w:rsidR="00530523" w:rsidRDefault="00530523" w:rsidP="00530523">
      <w:pPr>
        <w:pStyle w:val="Corpodeltesto21"/>
        <w:rPr>
          <w:rFonts w:ascii="Arial" w:hAnsi="Arial" w:cs="Arial"/>
          <w:color w:val="002060"/>
          <w:sz w:val="22"/>
        </w:rPr>
      </w:pPr>
    </w:p>
    <w:p w14:paraId="3C8F6A1E" w14:textId="77777777" w:rsidR="00530523" w:rsidRDefault="00530523" w:rsidP="00530523">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64E6DD95" w14:textId="77777777" w:rsidR="00530523" w:rsidRPr="00C609C1" w:rsidRDefault="00530523" w:rsidP="00530523">
      <w:pPr>
        <w:pStyle w:val="Corpodeltesto21"/>
        <w:rPr>
          <w:rFonts w:ascii="Arial" w:hAnsi="Arial" w:cs="Arial"/>
          <w:b/>
          <w:bCs/>
          <w:color w:val="002060"/>
          <w:sz w:val="22"/>
        </w:rPr>
      </w:pPr>
      <w:r w:rsidRPr="00C609C1">
        <w:rPr>
          <w:rFonts w:ascii="Arial" w:hAnsi="Arial" w:cs="Arial"/>
          <w:b/>
          <w:bCs/>
          <w:color w:val="002060"/>
          <w:sz w:val="22"/>
        </w:rPr>
        <w:t>ITALSERVICE C5 –</w:t>
      </w:r>
      <w:r>
        <w:rPr>
          <w:rFonts w:ascii="Arial" w:hAnsi="Arial" w:cs="Arial"/>
          <w:b/>
          <w:bCs/>
          <w:color w:val="002060"/>
          <w:sz w:val="22"/>
        </w:rPr>
        <w:t xml:space="preserve"> C.U.S. ANCONA</w:t>
      </w:r>
      <w:r w:rsidRPr="00C609C1">
        <w:rPr>
          <w:rFonts w:ascii="Arial" w:hAnsi="Arial" w:cs="Arial"/>
          <w:b/>
          <w:bCs/>
          <w:color w:val="002060"/>
          <w:sz w:val="22"/>
        </w:rPr>
        <w:t xml:space="preserve">  </w:t>
      </w:r>
    </w:p>
    <w:p w14:paraId="07CF916C" w14:textId="77777777" w:rsidR="00530523" w:rsidRPr="0034028A" w:rsidRDefault="00530523" w:rsidP="00530523">
      <w:pPr>
        <w:pStyle w:val="Corpodeltesto21"/>
        <w:rPr>
          <w:color w:val="002060"/>
          <w:szCs w:val="22"/>
        </w:rPr>
      </w:pPr>
    </w:p>
    <w:p w14:paraId="410A8C1D"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4CAE10FF"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4CCEE605" w14:textId="77777777" w:rsidR="00530523" w:rsidRPr="0034028A" w:rsidRDefault="00530523" w:rsidP="00530523">
      <w:pPr>
        <w:pStyle w:val="Corpodeltesto21"/>
        <w:rPr>
          <w:rFonts w:ascii="Arial" w:hAnsi="Arial" w:cs="Arial"/>
          <w:color w:val="002060"/>
          <w:sz w:val="22"/>
        </w:rPr>
      </w:pPr>
    </w:p>
    <w:p w14:paraId="385B306C" w14:textId="77777777" w:rsidR="00530523" w:rsidRPr="0034028A" w:rsidRDefault="00530523" w:rsidP="00530523">
      <w:pPr>
        <w:pStyle w:val="Corpodeltesto21"/>
        <w:rPr>
          <w:rFonts w:ascii="Arial" w:hAnsi="Arial" w:cs="Arial"/>
          <w:b/>
          <w:bCs/>
          <w:i/>
          <w:iCs/>
          <w:color w:val="002060"/>
          <w:sz w:val="22"/>
          <w:szCs w:val="22"/>
        </w:rPr>
      </w:pPr>
      <w:r w:rsidRPr="0034028A">
        <w:rPr>
          <w:rFonts w:ascii="Arial" w:hAnsi="Arial" w:cs="Arial"/>
          <w:b/>
          <w:bCs/>
          <w:i/>
          <w:iCs/>
          <w:color w:val="002060"/>
          <w:sz w:val="22"/>
          <w:szCs w:val="22"/>
        </w:rPr>
        <w:lastRenderedPageBreak/>
        <w:t>Finale (03/05/2024)</w:t>
      </w:r>
    </w:p>
    <w:p w14:paraId="1D5D7A93" w14:textId="77777777" w:rsidR="00530523" w:rsidRPr="0034028A" w:rsidRDefault="00530523" w:rsidP="00530523">
      <w:pPr>
        <w:pStyle w:val="Corpodeltesto21"/>
        <w:rPr>
          <w:rFonts w:ascii="Arial" w:hAnsi="Arial" w:cs="Arial"/>
          <w:color w:val="002060"/>
          <w:sz w:val="22"/>
        </w:rPr>
      </w:pPr>
      <w:r w:rsidRPr="0034028A">
        <w:rPr>
          <w:rFonts w:ascii="Arial" w:hAnsi="Arial" w:cs="Arial"/>
          <w:color w:val="002060"/>
          <w:sz w:val="22"/>
        </w:rPr>
        <w:t>Le 2 squadre qualificate disputeranno la Finale in gara unica in casa della squadra meglio piazzata al termine della seconda fase.</w:t>
      </w:r>
    </w:p>
    <w:p w14:paraId="26341CFD" w14:textId="77777777" w:rsidR="00530523" w:rsidRPr="0034028A" w:rsidRDefault="00530523" w:rsidP="00530523">
      <w:pPr>
        <w:pStyle w:val="Corpodeltesto21"/>
        <w:rPr>
          <w:rFonts w:ascii="Arial" w:hAnsi="Arial" w:cs="Arial"/>
          <w:b/>
          <w:bCs/>
          <w:i/>
          <w:iCs/>
          <w:color w:val="002060"/>
          <w:sz w:val="22"/>
          <w:szCs w:val="22"/>
        </w:rPr>
      </w:pPr>
    </w:p>
    <w:p w14:paraId="3848E99B" w14:textId="77777777" w:rsidR="00530523" w:rsidRDefault="00530523" w:rsidP="00530523">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036B506" w14:textId="77777777" w:rsidR="00530523" w:rsidRDefault="00530523" w:rsidP="00530523">
      <w:pPr>
        <w:pStyle w:val="Corpodeltesto21"/>
        <w:rPr>
          <w:rFonts w:ascii="Arial" w:hAnsi="Arial" w:cs="Arial"/>
          <w:color w:val="002060"/>
          <w:sz w:val="22"/>
        </w:rPr>
      </w:pPr>
    </w:p>
    <w:p w14:paraId="35950E40" w14:textId="77777777" w:rsidR="00530523" w:rsidRPr="000D0BD2" w:rsidRDefault="00530523" w:rsidP="00530523">
      <w:pPr>
        <w:pStyle w:val="titoloprinc0"/>
        <w:rPr>
          <w:color w:val="002060"/>
        </w:rPr>
      </w:pPr>
      <w:r w:rsidRPr="000D0BD2">
        <w:rPr>
          <w:color w:val="002060"/>
        </w:rPr>
        <w:t>RISULTATI</w:t>
      </w:r>
    </w:p>
    <w:p w14:paraId="32508AFD" w14:textId="77777777" w:rsidR="00530523" w:rsidRPr="000D0BD2" w:rsidRDefault="00530523" w:rsidP="00530523">
      <w:pPr>
        <w:pStyle w:val="breakline"/>
        <w:rPr>
          <w:color w:val="002060"/>
        </w:rPr>
      </w:pPr>
    </w:p>
    <w:p w14:paraId="56F0C84D" w14:textId="77777777" w:rsidR="00530523" w:rsidRPr="000D0BD2" w:rsidRDefault="00530523" w:rsidP="00530523">
      <w:pPr>
        <w:pStyle w:val="sottotitolocampionato10"/>
        <w:rPr>
          <w:color w:val="002060"/>
        </w:rPr>
      </w:pPr>
      <w:r w:rsidRPr="000D0BD2">
        <w:rPr>
          <w:color w:val="002060"/>
        </w:rPr>
        <w:t>RISULTATI UFFICIALI GARE DEL 06/04/2025</w:t>
      </w:r>
    </w:p>
    <w:p w14:paraId="2A4F2DDE"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52BF2198"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5A8FA23E"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7285806E"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898AB" w14:textId="77777777" w:rsidR="00530523" w:rsidRPr="000D0BD2" w:rsidRDefault="00530523" w:rsidP="006723BE">
                  <w:pPr>
                    <w:pStyle w:val="headertabella0"/>
                    <w:rPr>
                      <w:color w:val="002060"/>
                    </w:rPr>
                  </w:pPr>
                  <w:r w:rsidRPr="000D0BD2">
                    <w:rPr>
                      <w:color w:val="002060"/>
                    </w:rPr>
                    <w:t>GIRONE QF - 1 Giornata - A</w:t>
                  </w:r>
                </w:p>
              </w:tc>
            </w:tr>
            <w:tr w:rsidR="00530523" w:rsidRPr="000D0BD2" w14:paraId="1047ECCC"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9CF187" w14:textId="77777777" w:rsidR="00530523" w:rsidRPr="000D0BD2" w:rsidRDefault="00530523" w:rsidP="006723BE">
                  <w:pPr>
                    <w:pStyle w:val="rowtabella0"/>
                    <w:rPr>
                      <w:color w:val="002060"/>
                    </w:rPr>
                  </w:pPr>
                  <w:r w:rsidRPr="000D0BD2">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A7B5E" w14:textId="77777777" w:rsidR="00530523" w:rsidRPr="000D0BD2" w:rsidRDefault="00530523" w:rsidP="006723BE">
                  <w:pPr>
                    <w:pStyle w:val="rowtabella0"/>
                    <w:rPr>
                      <w:color w:val="002060"/>
                    </w:rPr>
                  </w:pPr>
                  <w:r w:rsidRPr="000D0BD2">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BAF3F" w14:textId="77777777" w:rsidR="00530523" w:rsidRPr="000D0BD2" w:rsidRDefault="00530523" w:rsidP="006723BE">
                  <w:pPr>
                    <w:pStyle w:val="rowtabella0"/>
                    <w:jc w:val="center"/>
                    <w:rPr>
                      <w:color w:val="002060"/>
                    </w:rPr>
                  </w:pPr>
                  <w:r w:rsidRPr="000D0BD2">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EE586" w14:textId="77777777" w:rsidR="00530523" w:rsidRPr="000D0BD2" w:rsidRDefault="00530523" w:rsidP="006723BE">
                  <w:pPr>
                    <w:pStyle w:val="rowtabella0"/>
                    <w:jc w:val="center"/>
                    <w:rPr>
                      <w:color w:val="002060"/>
                    </w:rPr>
                  </w:pPr>
                  <w:r w:rsidRPr="000D0BD2">
                    <w:rPr>
                      <w:color w:val="002060"/>
                    </w:rPr>
                    <w:t> </w:t>
                  </w:r>
                </w:p>
              </w:tc>
            </w:tr>
            <w:tr w:rsidR="00530523" w:rsidRPr="000D0BD2" w14:paraId="223DDFA0"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53FA8B" w14:textId="77777777" w:rsidR="00530523" w:rsidRPr="000D0BD2" w:rsidRDefault="00530523" w:rsidP="006723BE">
                  <w:pPr>
                    <w:pStyle w:val="rowtabella0"/>
                    <w:rPr>
                      <w:color w:val="002060"/>
                    </w:rPr>
                  </w:pPr>
                  <w:r w:rsidRPr="000D0BD2">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BF7552" w14:textId="77777777" w:rsidR="00530523" w:rsidRPr="000D0BD2" w:rsidRDefault="00530523" w:rsidP="006723BE">
                  <w:pPr>
                    <w:pStyle w:val="rowtabella0"/>
                    <w:rPr>
                      <w:color w:val="002060"/>
                    </w:rPr>
                  </w:pPr>
                  <w:r w:rsidRPr="000D0BD2">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04A7EC" w14:textId="77777777" w:rsidR="00530523" w:rsidRPr="000D0BD2" w:rsidRDefault="00530523" w:rsidP="006723BE">
                  <w:pPr>
                    <w:pStyle w:val="rowtabella0"/>
                    <w:jc w:val="center"/>
                    <w:rPr>
                      <w:color w:val="002060"/>
                    </w:rPr>
                  </w:pPr>
                  <w:r w:rsidRPr="000D0BD2">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AB0079" w14:textId="77777777" w:rsidR="00530523" w:rsidRPr="000D0BD2" w:rsidRDefault="00530523" w:rsidP="006723BE">
                  <w:pPr>
                    <w:pStyle w:val="rowtabella0"/>
                    <w:jc w:val="center"/>
                    <w:rPr>
                      <w:color w:val="002060"/>
                    </w:rPr>
                  </w:pPr>
                  <w:r w:rsidRPr="000D0BD2">
                    <w:rPr>
                      <w:color w:val="002060"/>
                    </w:rPr>
                    <w:t> </w:t>
                  </w:r>
                </w:p>
              </w:tc>
            </w:tr>
            <w:tr w:rsidR="00530523" w:rsidRPr="000D0BD2" w14:paraId="301D9C0B"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B8C369" w14:textId="77777777" w:rsidR="00530523" w:rsidRPr="000D0BD2" w:rsidRDefault="00530523" w:rsidP="006723BE">
                  <w:pPr>
                    <w:pStyle w:val="rowtabella0"/>
                    <w:rPr>
                      <w:color w:val="002060"/>
                    </w:rPr>
                  </w:pPr>
                  <w:r w:rsidRPr="000D0BD2">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2D5528" w14:textId="77777777" w:rsidR="00530523" w:rsidRPr="000D0BD2" w:rsidRDefault="00530523" w:rsidP="006723BE">
                  <w:pPr>
                    <w:pStyle w:val="rowtabella0"/>
                    <w:rPr>
                      <w:color w:val="002060"/>
                    </w:rPr>
                  </w:pPr>
                  <w:r w:rsidRPr="000D0BD2">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28BA58" w14:textId="77777777" w:rsidR="00530523" w:rsidRPr="000D0BD2" w:rsidRDefault="00530523" w:rsidP="006723BE">
                  <w:pPr>
                    <w:pStyle w:val="rowtabella0"/>
                    <w:jc w:val="center"/>
                    <w:rPr>
                      <w:color w:val="002060"/>
                    </w:rPr>
                  </w:pPr>
                  <w:r w:rsidRPr="000D0BD2">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81A181" w14:textId="77777777" w:rsidR="00530523" w:rsidRPr="000D0BD2" w:rsidRDefault="00530523" w:rsidP="006723BE">
                  <w:pPr>
                    <w:pStyle w:val="rowtabella0"/>
                    <w:jc w:val="center"/>
                    <w:rPr>
                      <w:color w:val="002060"/>
                    </w:rPr>
                  </w:pPr>
                  <w:r w:rsidRPr="000D0BD2">
                    <w:rPr>
                      <w:color w:val="002060"/>
                    </w:rPr>
                    <w:t> </w:t>
                  </w:r>
                </w:p>
              </w:tc>
            </w:tr>
            <w:tr w:rsidR="00530523" w:rsidRPr="000D0BD2" w14:paraId="7FC77B32"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F82517" w14:textId="77777777" w:rsidR="00530523" w:rsidRPr="000D0BD2" w:rsidRDefault="00530523" w:rsidP="006723BE">
                  <w:pPr>
                    <w:pStyle w:val="rowtabella0"/>
                    <w:rPr>
                      <w:color w:val="002060"/>
                    </w:rPr>
                  </w:pPr>
                  <w:r w:rsidRPr="000D0BD2">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3CE0E" w14:textId="77777777" w:rsidR="00530523" w:rsidRPr="000D0BD2" w:rsidRDefault="00530523" w:rsidP="006723BE">
                  <w:pPr>
                    <w:pStyle w:val="rowtabella0"/>
                    <w:rPr>
                      <w:color w:val="002060"/>
                    </w:rPr>
                  </w:pPr>
                  <w:r w:rsidRPr="000D0BD2">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4BBBD" w14:textId="77777777" w:rsidR="00530523" w:rsidRPr="000D0BD2" w:rsidRDefault="00530523" w:rsidP="006723BE">
                  <w:pPr>
                    <w:pStyle w:val="rowtabella0"/>
                    <w:jc w:val="center"/>
                    <w:rPr>
                      <w:color w:val="002060"/>
                    </w:rPr>
                  </w:pPr>
                  <w:r w:rsidRPr="000D0BD2">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31488" w14:textId="77777777" w:rsidR="00530523" w:rsidRPr="000D0BD2" w:rsidRDefault="00530523" w:rsidP="006723BE">
                  <w:pPr>
                    <w:pStyle w:val="rowtabella0"/>
                    <w:jc w:val="center"/>
                    <w:rPr>
                      <w:color w:val="002060"/>
                    </w:rPr>
                  </w:pPr>
                  <w:r w:rsidRPr="000D0BD2">
                    <w:rPr>
                      <w:color w:val="002060"/>
                    </w:rPr>
                    <w:t> </w:t>
                  </w:r>
                </w:p>
              </w:tc>
            </w:tr>
          </w:tbl>
          <w:p w14:paraId="22CE2C8B" w14:textId="77777777" w:rsidR="00530523" w:rsidRPr="000D0BD2" w:rsidRDefault="00530523" w:rsidP="006723BE">
            <w:pPr>
              <w:rPr>
                <w:color w:val="002060"/>
              </w:rPr>
            </w:pPr>
          </w:p>
        </w:tc>
      </w:tr>
    </w:tbl>
    <w:p w14:paraId="535004E1" w14:textId="77777777" w:rsidR="00530523" w:rsidRPr="000D0BD2" w:rsidRDefault="00530523" w:rsidP="00530523">
      <w:pPr>
        <w:pStyle w:val="breakline"/>
        <w:rPr>
          <w:rFonts w:eastAsiaTheme="minorEastAsia"/>
          <w:color w:val="002060"/>
        </w:rPr>
      </w:pPr>
    </w:p>
    <w:p w14:paraId="3FD81C35" w14:textId="77777777" w:rsidR="00530523" w:rsidRPr="000D0BD2" w:rsidRDefault="00530523" w:rsidP="00530523">
      <w:pPr>
        <w:pStyle w:val="breakline"/>
        <w:rPr>
          <w:color w:val="002060"/>
        </w:rPr>
      </w:pPr>
    </w:p>
    <w:p w14:paraId="60BEE961" w14:textId="77777777" w:rsidR="00530523" w:rsidRPr="000D0BD2" w:rsidRDefault="00530523" w:rsidP="00530523">
      <w:pPr>
        <w:pStyle w:val="titoloprinc0"/>
        <w:rPr>
          <w:color w:val="002060"/>
        </w:rPr>
      </w:pPr>
      <w:r w:rsidRPr="000D0BD2">
        <w:rPr>
          <w:color w:val="002060"/>
        </w:rPr>
        <w:t>GIUDICE SPORTIVO</w:t>
      </w:r>
    </w:p>
    <w:p w14:paraId="170C1D0F" w14:textId="77777777" w:rsidR="00530523" w:rsidRPr="000D0BD2" w:rsidRDefault="00530523" w:rsidP="00530523">
      <w:pPr>
        <w:pStyle w:val="diffida"/>
        <w:rPr>
          <w:color w:val="002060"/>
        </w:rPr>
      </w:pPr>
      <w:r w:rsidRPr="000D0BD2">
        <w:rPr>
          <w:color w:val="002060"/>
        </w:rPr>
        <w:t>Il Giudice Sportivo Avv. Agnese Lazzaretti, con l'assistenza del Segretario Angelo Castellana, nella seduta del 09/04/2025, ha adottato le decisioni che di seguito integralmente si riportano:</w:t>
      </w:r>
    </w:p>
    <w:p w14:paraId="46C394BA" w14:textId="77777777" w:rsidR="00530523" w:rsidRPr="000D0BD2" w:rsidRDefault="00530523" w:rsidP="00530523">
      <w:pPr>
        <w:pStyle w:val="titolo10"/>
        <w:rPr>
          <w:color w:val="002060"/>
        </w:rPr>
      </w:pPr>
      <w:r w:rsidRPr="000D0BD2">
        <w:rPr>
          <w:color w:val="002060"/>
        </w:rPr>
        <w:t xml:space="preserve">GARE DEL 6/ 4/2025 </w:t>
      </w:r>
    </w:p>
    <w:p w14:paraId="582D79F6" w14:textId="77777777" w:rsidR="00530523" w:rsidRPr="000D0BD2" w:rsidRDefault="00530523" w:rsidP="00530523">
      <w:pPr>
        <w:pStyle w:val="titolo7a"/>
        <w:rPr>
          <w:color w:val="002060"/>
        </w:rPr>
      </w:pPr>
      <w:r w:rsidRPr="000D0BD2">
        <w:rPr>
          <w:color w:val="002060"/>
        </w:rPr>
        <w:t xml:space="preserve">PROVVEDIMENTI DISCIPLINARI </w:t>
      </w:r>
    </w:p>
    <w:p w14:paraId="63ACBCC3"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74D28258" w14:textId="77777777" w:rsidR="00530523" w:rsidRPr="000D0BD2" w:rsidRDefault="00530523" w:rsidP="00530523">
      <w:pPr>
        <w:pStyle w:val="titolo30"/>
        <w:rPr>
          <w:color w:val="002060"/>
        </w:rPr>
      </w:pPr>
      <w:r w:rsidRPr="000D0BD2">
        <w:rPr>
          <w:color w:val="002060"/>
        </w:rPr>
        <w:t xml:space="preserve">CALCIATORI NON ESPULSI </w:t>
      </w:r>
    </w:p>
    <w:p w14:paraId="4ADF4D53" w14:textId="77777777" w:rsidR="00530523" w:rsidRPr="000D0BD2" w:rsidRDefault="00530523" w:rsidP="00530523">
      <w:pPr>
        <w:pStyle w:val="titolo20"/>
        <w:rPr>
          <w:color w:val="002060"/>
        </w:rPr>
      </w:pPr>
      <w:r w:rsidRPr="000D0BD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37F4514C" w14:textId="77777777" w:rsidTr="006723BE">
        <w:tc>
          <w:tcPr>
            <w:tcW w:w="2200" w:type="dxa"/>
            <w:tcMar>
              <w:top w:w="20" w:type="dxa"/>
              <w:left w:w="20" w:type="dxa"/>
              <w:bottom w:w="20" w:type="dxa"/>
              <w:right w:w="20" w:type="dxa"/>
            </w:tcMar>
            <w:vAlign w:val="center"/>
            <w:hideMark/>
          </w:tcPr>
          <w:p w14:paraId="73A63D98" w14:textId="77777777" w:rsidR="00530523" w:rsidRPr="000D0BD2" w:rsidRDefault="00530523" w:rsidP="006723BE">
            <w:pPr>
              <w:pStyle w:val="movimento"/>
              <w:rPr>
                <w:color w:val="002060"/>
              </w:rPr>
            </w:pPr>
            <w:r w:rsidRPr="000D0BD2">
              <w:rPr>
                <w:color w:val="002060"/>
              </w:rPr>
              <w:t>BAJRAMI ADEM</w:t>
            </w:r>
          </w:p>
        </w:tc>
        <w:tc>
          <w:tcPr>
            <w:tcW w:w="2200" w:type="dxa"/>
            <w:tcMar>
              <w:top w:w="20" w:type="dxa"/>
              <w:left w:w="20" w:type="dxa"/>
              <w:bottom w:w="20" w:type="dxa"/>
              <w:right w:w="20" w:type="dxa"/>
            </w:tcMar>
            <w:vAlign w:val="center"/>
            <w:hideMark/>
          </w:tcPr>
          <w:p w14:paraId="4B95E542" w14:textId="77777777" w:rsidR="00530523" w:rsidRPr="000D0BD2" w:rsidRDefault="00530523" w:rsidP="006723BE">
            <w:pPr>
              <w:pStyle w:val="movimento2"/>
              <w:rPr>
                <w:color w:val="002060"/>
              </w:rPr>
            </w:pPr>
            <w:r w:rsidRPr="000D0BD2">
              <w:rPr>
                <w:color w:val="002060"/>
              </w:rPr>
              <w:t xml:space="preserve">(C.U.S. MACERATA CALCIO A5) </w:t>
            </w:r>
          </w:p>
        </w:tc>
        <w:tc>
          <w:tcPr>
            <w:tcW w:w="800" w:type="dxa"/>
            <w:tcMar>
              <w:top w:w="20" w:type="dxa"/>
              <w:left w:w="20" w:type="dxa"/>
              <w:bottom w:w="20" w:type="dxa"/>
              <w:right w:w="20" w:type="dxa"/>
            </w:tcMar>
            <w:vAlign w:val="center"/>
            <w:hideMark/>
          </w:tcPr>
          <w:p w14:paraId="5088E45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EAC2BB4" w14:textId="77777777" w:rsidR="00530523" w:rsidRPr="000D0BD2" w:rsidRDefault="00530523" w:rsidP="006723BE">
            <w:pPr>
              <w:pStyle w:val="movimento"/>
              <w:rPr>
                <w:color w:val="002060"/>
              </w:rPr>
            </w:pPr>
            <w:r w:rsidRPr="000D0BD2">
              <w:rPr>
                <w:color w:val="002060"/>
              </w:rPr>
              <w:t>MASSIMI MATTEO</w:t>
            </w:r>
          </w:p>
        </w:tc>
        <w:tc>
          <w:tcPr>
            <w:tcW w:w="2200" w:type="dxa"/>
            <w:tcMar>
              <w:top w:w="20" w:type="dxa"/>
              <w:left w:w="20" w:type="dxa"/>
              <w:bottom w:w="20" w:type="dxa"/>
              <w:right w:w="20" w:type="dxa"/>
            </w:tcMar>
            <w:vAlign w:val="center"/>
            <w:hideMark/>
          </w:tcPr>
          <w:p w14:paraId="1E157348" w14:textId="77777777" w:rsidR="00530523" w:rsidRPr="000D0BD2" w:rsidRDefault="00530523" w:rsidP="006723BE">
            <w:pPr>
              <w:pStyle w:val="movimento2"/>
              <w:rPr>
                <w:color w:val="002060"/>
              </w:rPr>
            </w:pPr>
            <w:r w:rsidRPr="000D0BD2">
              <w:rPr>
                <w:color w:val="002060"/>
              </w:rPr>
              <w:t xml:space="preserve">(CALCIO A 5 CORINALDO) </w:t>
            </w:r>
          </w:p>
        </w:tc>
      </w:tr>
    </w:tbl>
    <w:p w14:paraId="32DF96AB" w14:textId="77777777" w:rsidR="00530523" w:rsidRPr="000D0BD2" w:rsidRDefault="00530523" w:rsidP="00530523">
      <w:pPr>
        <w:pStyle w:val="titolo20"/>
        <w:rPr>
          <w:rFonts w:eastAsiaTheme="minorEastAsia"/>
          <w:color w:val="002060"/>
        </w:rPr>
      </w:pPr>
      <w:r w:rsidRPr="000D0B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280F4B4" w14:textId="77777777" w:rsidTr="006723BE">
        <w:tc>
          <w:tcPr>
            <w:tcW w:w="2200" w:type="dxa"/>
            <w:tcMar>
              <w:top w:w="20" w:type="dxa"/>
              <w:left w:w="20" w:type="dxa"/>
              <w:bottom w:w="20" w:type="dxa"/>
              <w:right w:w="20" w:type="dxa"/>
            </w:tcMar>
            <w:vAlign w:val="center"/>
            <w:hideMark/>
          </w:tcPr>
          <w:p w14:paraId="46A3F197" w14:textId="77777777" w:rsidR="00530523" w:rsidRPr="000D0BD2" w:rsidRDefault="00530523" w:rsidP="006723BE">
            <w:pPr>
              <w:pStyle w:val="movimento"/>
              <w:rPr>
                <w:color w:val="002060"/>
              </w:rPr>
            </w:pPr>
            <w:r w:rsidRPr="000D0BD2">
              <w:rPr>
                <w:color w:val="002060"/>
              </w:rPr>
              <w:t>ANTONIETTI FILIPPO</w:t>
            </w:r>
          </w:p>
        </w:tc>
        <w:tc>
          <w:tcPr>
            <w:tcW w:w="2200" w:type="dxa"/>
            <w:tcMar>
              <w:top w:w="20" w:type="dxa"/>
              <w:left w:w="20" w:type="dxa"/>
              <w:bottom w:w="20" w:type="dxa"/>
              <w:right w:w="20" w:type="dxa"/>
            </w:tcMar>
            <w:vAlign w:val="center"/>
            <w:hideMark/>
          </w:tcPr>
          <w:p w14:paraId="1A781509" w14:textId="77777777" w:rsidR="00530523" w:rsidRPr="000D0BD2" w:rsidRDefault="00530523" w:rsidP="006723BE">
            <w:pPr>
              <w:pStyle w:val="movimento2"/>
              <w:rPr>
                <w:color w:val="002060"/>
              </w:rPr>
            </w:pPr>
            <w:r w:rsidRPr="000D0BD2">
              <w:rPr>
                <w:color w:val="002060"/>
              </w:rPr>
              <w:t xml:space="preserve">(CALCIO A 5 CORINALDO) </w:t>
            </w:r>
          </w:p>
        </w:tc>
        <w:tc>
          <w:tcPr>
            <w:tcW w:w="800" w:type="dxa"/>
            <w:tcMar>
              <w:top w:w="20" w:type="dxa"/>
              <w:left w:w="20" w:type="dxa"/>
              <w:bottom w:w="20" w:type="dxa"/>
              <w:right w:w="20" w:type="dxa"/>
            </w:tcMar>
            <w:vAlign w:val="center"/>
            <w:hideMark/>
          </w:tcPr>
          <w:p w14:paraId="0BCBB25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084A22C"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B4E362C" w14:textId="77777777" w:rsidR="00530523" w:rsidRPr="000D0BD2" w:rsidRDefault="00530523" w:rsidP="006723BE">
            <w:pPr>
              <w:pStyle w:val="movimento2"/>
              <w:rPr>
                <w:color w:val="002060"/>
              </w:rPr>
            </w:pPr>
            <w:r w:rsidRPr="000D0BD2">
              <w:rPr>
                <w:color w:val="002060"/>
              </w:rPr>
              <w:t> </w:t>
            </w:r>
          </w:p>
        </w:tc>
      </w:tr>
    </w:tbl>
    <w:p w14:paraId="48385224" w14:textId="77777777" w:rsidR="00530523" w:rsidRDefault="00530523" w:rsidP="00530523">
      <w:pPr>
        <w:pStyle w:val="breakline"/>
        <w:rPr>
          <w:color w:val="002060"/>
        </w:rPr>
      </w:pPr>
    </w:p>
    <w:p w14:paraId="33B4041F"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1C0EF953"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57F9363" w14:textId="77777777" w:rsidR="00530523" w:rsidRDefault="00530523" w:rsidP="00530523">
      <w:pPr>
        <w:pStyle w:val="breakline"/>
        <w:rPr>
          <w:rFonts w:eastAsiaTheme="minorEastAsia"/>
          <w:color w:val="002060"/>
        </w:rPr>
      </w:pPr>
    </w:p>
    <w:p w14:paraId="0053B2E1" w14:textId="77777777" w:rsidR="00530523" w:rsidRPr="000D0BD2" w:rsidRDefault="00530523" w:rsidP="00530523">
      <w:pPr>
        <w:pStyle w:val="titoloprinc0"/>
        <w:rPr>
          <w:color w:val="002060"/>
        </w:rPr>
      </w:pPr>
      <w:r>
        <w:rPr>
          <w:color w:val="002060"/>
        </w:rPr>
        <w:t>PROGRAMMA GARE</w:t>
      </w:r>
    </w:p>
    <w:p w14:paraId="163B69BA" w14:textId="77777777" w:rsidR="00530523" w:rsidRDefault="00530523" w:rsidP="00530523">
      <w:pPr>
        <w:pStyle w:val="breakline"/>
        <w:rPr>
          <w:rFonts w:eastAsiaTheme="minorEastAsia"/>
          <w:color w:val="002060"/>
        </w:rPr>
      </w:pPr>
    </w:p>
    <w:p w14:paraId="4758E1C8" w14:textId="77777777" w:rsidR="00FD7ED8" w:rsidRPr="00A7519B" w:rsidRDefault="00FD7ED8" w:rsidP="00FD7ED8">
      <w:pPr>
        <w:pStyle w:val="sottotitolocampionato10"/>
        <w:rPr>
          <w:color w:val="002060"/>
        </w:rPr>
      </w:pPr>
      <w:r w:rsidRPr="00A7519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D7ED8" w:rsidRPr="00A7519B" w14:paraId="6CA0C020"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A895A"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4176A"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30F8E"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89074"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A9220"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4A341"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7AEFC"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3A2E8EB5"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F78FDF" w14:textId="77777777" w:rsidR="00FD7ED8" w:rsidRPr="00A7519B" w:rsidRDefault="00FD7ED8" w:rsidP="006723BE">
            <w:pPr>
              <w:pStyle w:val="rowtabella0"/>
              <w:rPr>
                <w:color w:val="002060"/>
              </w:rPr>
            </w:pPr>
            <w:r w:rsidRPr="00A7519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74EC7" w14:textId="77777777" w:rsidR="00FD7ED8" w:rsidRPr="00A7519B" w:rsidRDefault="00FD7ED8" w:rsidP="006723BE">
            <w:pPr>
              <w:pStyle w:val="rowtabella0"/>
              <w:rPr>
                <w:color w:val="002060"/>
              </w:rPr>
            </w:pPr>
            <w:r w:rsidRPr="00A7519B">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6105F" w14:textId="77777777" w:rsidR="00FD7ED8" w:rsidRPr="00A7519B" w:rsidRDefault="00FD7ED8" w:rsidP="006723BE">
            <w:pPr>
              <w:pStyle w:val="rowtabella0"/>
              <w:jc w:val="center"/>
              <w:rPr>
                <w:color w:val="002060"/>
              </w:rPr>
            </w:pPr>
            <w:r w:rsidRPr="00A751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ECB74" w14:textId="77777777" w:rsidR="00FD7ED8" w:rsidRPr="00A7519B" w:rsidRDefault="00FD7ED8" w:rsidP="006723BE">
            <w:pPr>
              <w:pStyle w:val="rowtabella0"/>
              <w:rPr>
                <w:color w:val="002060"/>
              </w:rPr>
            </w:pPr>
            <w:r w:rsidRPr="00A7519B">
              <w:rPr>
                <w:color w:val="002060"/>
              </w:rPr>
              <w:t>13/04/2025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FEACC" w14:textId="77777777" w:rsidR="00FD7ED8" w:rsidRPr="00A7519B" w:rsidRDefault="00FD7ED8" w:rsidP="006723BE">
            <w:pPr>
              <w:pStyle w:val="rowtabella0"/>
              <w:rPr>
                <w:color w:val="002060"/>
              </w:rPr>
            </w:pPr>
            <w:r w:rsidRPr="00A7519B">
              <w:rPr>
                <w:color w:val="002060"/>
              </w:rPr>
              <w:t xml:space="preserve">5429 PAL.COM. </w:t>
            </w:r>
            <w:proofErr w:type="gramStart"/>
            <w:r w:rsidRPr="00A7519B">
              <w:rPr>
                <w:color w:val="002060"/>
              </w:rPr>
              <w:t>S.MICHELE</w:t>
            </w:r>
            <w:proofErr w:type="gramEnd"/>
            <w:r w:rsidRPr="00A7519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F5CCB" w14:textId="77777777" w:rsidR="00FD7ED8" w:rsidRPr="00A7519B" w:rsidRDefault="00FD7ED8" w:rsidP="006723BE">
            <w:pPr>
              <w:pStyle w:val="rowtabella0"/>
              <w:rPr>
                <w:color w:val="002060"/>
              </w:rPr>
            </w:pPr>
            <w:r w:rsidRPr="00A7519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79290" w14:textId="77777777" w:rsidR="00FD7ED8" w:rsidRPr="00A7519B" w:rsidRDefault="00FD7ED8" w:rsidP="006723BE">
            <w:pPr>
              <w:pStyle w:val="rowtabella0"/>
              <w:rPr>
                <w:color w:val="002060"/>
              </w:rPr>
            </w:pPr>
            <w:r w:rsidRPr="00A7519B">
              <w:rPr>
                <w:color w:val="002060"/>
              </w:rPr>
              <w:t>VIA LORETO</w:t>
            </w:r>
          </w:p>
        </w:tc>
      </w:tr>
      <w:tr w:rsidR="00FD7ED8" w:rsidRPr="00A7519B" w14:paraId="5E6E6E19"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257AEA" w14:textId="77777777" w:rsidR="00FD7ED8" w:rsidRPr="00A7519B" w:rsidRDefault="00FD7ED8" w:rsidP="006723BE">
            <w:pPr>
              <w:pStyle w:val="rowtabella0"/>
              <w:rPr>
                <w:color w:val="002060"/>
              </w:rPr>
            </w:pPr>
            <w:r w:rsidRPr="00A7519B">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92F95" w14:textId="77777777" w:rsidR="00FD7ED8" w:rsidRPr="00A7519B" w:rsidRDefault="00FD7ED8" w:rsidP="006723BE">
            <w:pPr>
              <w:pStyle w:val="rowtabella0"/>
              <w:rPr>
                <w:color w:val="002060"/>
              </w:rPr>
            </w:pPr>
            <w:r w:rsidRPr="00A7519B">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35966"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9519B" w14:textId="77777777" w:rsidR="00FD7ED8" w:rsidRPr="00A7519B" w:rsidRDefault="00FD7ED8" w:rsidP="006723BE">
            <w:pPr>
              <w:pStyle w:val="rowtabella0"/>
              <w:rPr>
                <w:color w:val="002060"/>
              </w:rPr>
            </w:pPr>
            <w:r w:rsidRPr="00A7519B">
              <w:rPr>
                <w:color w:val="002060"/>
              </w:rPr>
              <w:t>13/04/2025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C7FF4" w14:textId="77777777" w:rsidR="00FD7ED8" w:rsidRPr="00A7519B" w:rsidRDefault="00FD7ED8" w:rsidP="006723BE">
            <w:pPr>
              <w:pStyle w:val="rowtabella0"/>
              <w:rPr>
                <w:color w:val="002060"/>
              </w:rPr>
            </w:pPr>
            <w:r w:rsidRPr="00A7519B">
              <w:rPr>
                <w:color w:val="002060"/>
              </w:rPr>
              <w:t xml:space="preserve">5454 </w:t>
            </w:r>
            <w:proofErr w:type="gramStart"/>
            <w:r w:rsidRPr="00A7519B">
              <w:rPr>
                <w:color w:val="002060"/>
              </w:rPr>
              <w:t>C.COPERTO</w:t>
            </w:r>
            <w:proofErr w:type="gramEnd"/>
            <w:r w:rsidRPr="00A7519B">
              <w:rPr>
                <w:color w:val="002060"/>
              </w:rPr>
              <w:t xml:space="preserve"> </w:t>
            </w:r>
            <w:proofErr w:type="gramStart"/>
            <w:r w:rsidRPr="00A7519B">
              <w:rPr>
                <w:color w:val="002060"/>
              </w:rPr>
              <w:t>C.TENNIS</w:t>
            </w:r>
            <w:proofErr w:type="gramEnd"/>
            <w:r w:rsidRPr="00A7519B">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5628B" w14:textId="77777777" w:rsidR="00FD7ED8" w:rsidRPr="00A7519B" w:rsidRDefault="00FD7ED8" w:rsidP="006723BE">
            <w:pPr>
              <w:pStyle w:val="rowtabella0"/>
              <w:rPr>
                <w:color w:val="002060"/>
              </w:rPr>
            </w:pPr>
            <w:r w:rsidRPr="00A7519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26376" w14:textId="77777777" w:rsidR="00FD7ED8" w:rsidRPr="00A7519B" w:rsidRDefault="00FD7ED8" w:rsidP="006723BE">
            <w:pPr>
              <w:pStyle w:val="rowtabella0"/>
              <w:rPr>
                <w:color w:val="002060"/>
              </w:rPr>
            </w:pPr>
            <w:r w:rsidRPr="00A7519B">
              <w:rPr>
                <w:color w:val="002060"/>
              </w:rPr>
              <w:t>VIA VILLA TOMBARI</w:t>
            </w:r>
          </w:p>
        </w:tc>
      </w:tr>
    </w:tbl>
    <w:p w14:paraId="5ADC0FD9" w14:textId="77777777" w:rsidR="00FD7ED8" w:rsidRPr="000D0BD2" w:rsidRDefault="00FD7ED8" w:rsidP="00530523">
      <w:pPr>
        <w:pStyle w:val="breakline"/>
        <w:rPr>
          <w:rFonts w:eastAsiaTheme="minorEastAsia"/>
          <w:color w:val="002060"/>
        </w:rPr>
      </w:pPr>
    </w:p>
    <w:p w14:paraId="0A45F337" w14:textId="77777777" w:rsidR="00530523" w:rsidRPr="000D0BD2" w:rsidRDefault="00530523" w:rsidP="00530523">
      <w:pPr>
        <w:pStyle w:val="breakline"/>
        <w:rPr>
          <w:color w:val="002060"/>
        </w:rPr>
      </w:pPr>
    </w:p>
    <w:p w14:paraId="38904BF0" w14:textId="77777777" w:rsidR="00530523" w:rsidRDefault="00530523" w:rsidP="00530523">
      <w:pPr>
        <w:pStyle w:val="breakline"/>
        <w:rPr>
          <w:color w:val="002060"/>
        </w:rPr>
      </w:pPr>
    </w:p>
    <w:p w14:paraId="12BE108E" w14:textId="77777777" w:rsidR="00530523" w:rsidRPr="000D0BD2" w:rsidRDefault="00530523" w:rsidP="00530523">
      <w:pPr>
        <w:pStyle w:val="titolocampionato0"/>
        <w:shd w:val="clear" w:color="auto" w:fill="CCCCCC"/>
        <w:spacing w:before="80" w:after="40"/>
        <w:rPr>
          <w:color w:val="002060"/>
        </w:rPr>
      </w:pPr>
      <w:r w:rsidRPr="000D0BD2">
        <w:rPr>
          <w:color w:val="002060"/>
        </w:rPr>
        <w:t>CALCIO A 5 UNDER 15 FEM. REG.</w:t>
      </w:r>
    </w:p>
    <w:p w14:paraId="208DCD50" w14:textId="77777777" w:rsidR="00530523" w:rsidRPr="00E15E32" w:rsidRDefault="00530523" w:rsidP="00530523">
      <w:pPr>
        <w:pStyle w:val="TITOLOPRINC"/>
        <w:spacing w:before="0" w:beforeAutospacing="0" w:after="0" w:afterAutospacing="0"/>
        <w:rPr>
          <w:color w:val="002060"/>
        </w:rPr>
      </w:pPr>
      <w:r>
        <w:rPr>
          <w:color w:val="002060"/>
        </w:rPr>
        <w:lastRenderedPageBreak/>
        <w:t>FASE FINALE</w:t>
      </w:r>
    </w:p>
    <w:p w14:paraId="7B0A329A" w14:textId="77777777" w:rsidR="00530523" w:rsidRPr="00410D82" w:rsidRDefault="00530523" w:rsidP="00530523">
      <w:pPr>
        <w:pStyle w:val="Corpodeltesto21"/>
        <w:rPr>
          <w:rFonts w:ascii="Arial" w:hAnsi="Arial" w:cs="Arial"/>
          <w:b/>
          <w:color w:val="002060"/>
          <w:sz w:val="22"/>
          <w:szCs w:val="22"/>
        </w:rPr>
      </w:pPr>
    </w:p>
    <w:p w14:paraId="51443528" w14:textId="77777777" w:rsidR="00530523" w:rsidRPr="00E762DC" w:rsidRDefault="00530523" w:rsidP="00530523">
      <w:pPr>
        <w:pStyle w:val="LndNormale1"/>
        <w:rPr>
          <w:b/>
          <w:i/>
          <w:color w:val="002060"/>
        </w:rPr>
      </w:pPr>
      <w:r>
        <w:rPr>
          <w:b/>
          <w:i/>
          <w:color w:val="002060"/>
        </w:rPr>
        <w:t>Semifinali (gara di andata 12/04/2025 –  gara di ritorno 03/05/2025)</w:t>
      </w:r>
    </w:p>
    <w:p w14:paraId="40B81912" w14:textId="77777777" w:rsidR="00530523" w:rsidRPr="001E6A72" w:rsidRDefault="00530523" w:rsidP="00530523">
      <w:pPr>
        <w:pStyle w:val="Corpodeltesto21"/>
        <w:rPr>
          <w:rFonts w:ascii="Arial" w:hAnsi="Arial" w:cs="Arial"/>
          <w:color w:val="002060"/>
          <w:sz w:val="22"/>
        </w:rPr>
      </w:pPr>
      <w:r w:rsidRPr="00E762DC">
        <w:rPr>
          <w:rFonts w:ascii="Arial" w:hAnsi="Arial" w:cs="Arial"/>
          <w:color w:val="002060"/>
          <w:sz w:val="22"/>
        </w:rPr>
        <w:t xml:space="preserve">Le 4 squadre disputeranno </w:t>
      </w:r>
      <w:r>
        <w:rPr>
          <w:rFonts w:ascii="Arial" w:hAnsi="Arial" w:cs="Arial"/>
          <w:color w:val="002060"/>
          <w:sz w:val="22"/>
        </w:rPr>
        <w:t>le Semifinali</w:t>
      </w:r>
      <w:r w:rsidRPr="00E762DC">
        <w:rPr>
          <w:rFonts w:ascii="Arial" w:hAnsi="Arial" w:cs="Arial"/>
          <w:color w:val="002060"/>
          <w:sz w:val="22"/>
        </w:rPr>
        <w:t xml:space="preserve"> </w:t>
      </w:r>
      <w:r>
        <w:rPr>
          <w:rFonts w:ascii="Arial" w:hAnsi="Arial" w:cs="Arial"/>
          <w:color w:val="002060"/>
          <w:sz w:val="22"/>
        </w:rPr>
        <w:t xml:space="preserve">con </w:t>
      </w:r>
      <w:r w:rsidRPr="001E6A72">
        <w:rPr>
          <w:rFonts w:ascii="Arial" w:hAnsi="Arial" w:cs="Arial"/>
          <w:color w:val="002060"/>
          <w:sz w:val="22"/>
        </w:rPr>
        <w:t>gare di andata e ritorno ad eliminazione diretta.</w:t>
      </w:r>
    </w:p>
    <w:p w14:paraId="71A6A3B3"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20E2F3E7" w14:textId="77777777" w:rsidR="00530523"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r w:rsidRPr="00E762DC">
        <w:rPr>
          <w:rFonts w:ascii="Arial" w:hAnsi="Arial" w:cs="Arial"/>
          <w:color w:val="002060"/>
          <w:sz w:val="22"/>
        </w:rPr>
        <w:tab/>
      </w:r>
      <w:r w:rsidRPr="00E762DC">
        <w:rPr>
          <w:rFonts w:ascii="Arial" w:hAnsi="Arial" w:cs="Arial"/>
          <w:color w:val="002060"/>
          <w:sz w:val="22"/>
        </w:rPr>
        <w:tab/>
      </w:r>
    </w:p>
    <w:p w14:paraId="3DB3B1B8" w14:textId="77777777" w:rsidR="00530523" w:rsidRPr="00410D82" w:rsidRDefault="00530523" w:rsidP="00530523">
      <w:pPr>
        <w:pStyle w:val="Corpodeltesto21"/>
        <w:rPr>
          <w:rFonts w:ascii="Arial" w:hAnsi="Arial" w:cs="Arial"/>
          <w:b/>
          <w:bCs/>
          <w:color w:val="002060"/>
          <w:sz w:val="22"/>
          <w:szCs w:val="22"/>
        </w:rPr>
      </w:pPr>
      <w:r w:rsidRPr="00410D82">
        <w:rPr>
          <w:rFonts w:ascii="Arial" w:hAnsi="Arial" w:cs="Arial"/>
          <w:b/>
          <w:bCs/>
          <w:color w:val="002060"/>
          <w:sz w:val="22"/>
          <w:szCs w:val="22"/>
        </w:rPr>
        <w:t>CITTA’ DI FALCONARA – MONTELUPONESE</w:t>
      </w:r>
    </w:p>
    <w:p w14:paraId="31B5C0A7"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ab/>
      </w:r>
    </w:p>
    <w:p w14:paraId="24AC9439"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3^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0BBF021D" w14:textId="77777777" w:rsidR="00530523" w:rsidRPr="00410D82" w:rsidRDefault="00530523" w:rsidP="00530523">
      <w:pPr>
        <w:pStyle w:val="Corpodeltesto21"/>
        <w:rPr>
          <w:rFonts w:ascii="Arial" w:hAnsi="Arial" w:cs="Arial"/>
          <w:b/>
          <w:bCs/>
          <w:color w:val="002060"/>
          <w:sz w:val="22"/>
          <w:szCs w:val="22"/>
        </w:rPr>
      </w:pPr>
      <w:r w:rsidRPr="00410D82">
        <w:rPr>
          <w:rFonts w:ascii="Arial" w:hAnsi="Arial" w:cs="Arial"/>
          <w:b/>
          <w:bCs/>
          <w:color w:val="002060"/>
          <w:sz w:val="22"/>
          <w:szCs w:val="22"/>
        </w:rPr>
        <w:t>POLISPORTIVA BOCA S.E.M. – GROTTACCIA 2005</w:t>
      </w:r>
    </w:p>
    <w:p w14:paraId="39C0B6E0" w14:textId="77777777" w:rsidR="00530523" w:rsidRDefault="00530523" w:rsidP="00530523">
      <w:pPr>
        <w:pStyle w:val="Corpodeltesto21"/>
        <w:rPr>
          <w:color w:val="002060"/>
          <w:szCs w:val="22"/>
        </w:rPr>
      </w:pPr>
    </w:p>
    <w:p w14:paraId="31348CE3" w14:textId="77777777" w:rsidR="00530523" w:rsidRPr="00A379C7" w:rsidRDefault="00530523" w:rsidP="00530523">
      <w:pPr>
        <w:pStyle w:val="Corpodeltesto21"/>
        <w:rPr>
          <w:rFonts w:ascii="Arial" w:hAnsi="Arial" w:cs="Arial"/>
          <w:color w:val="002060"/>
          <w:sz w:val="22"/>
          <w:szCs w:val="22"/>
        </w:rPr>
      </w:pPr>
      <w:r>
        <w:rPr>
          <w:rFonts w:ascii="Arial" w:hAnsi="Arial" w:cs="Arial"/>
          <w:color w:val="002060"/>
          <w:sz w:val="22"/>
          <w:szCs w:val="22"/>
        </w:rPr>
        <w:t>La squadra meglio classificata disputerà la gara di ritorno in casa.</w:t>
      </w:r>
    </w:p>
    <w:p w14:paraId="480DAE51" w14:textId="77777777" w:rsidR="00530523" w:rsidRPr="001E6A72" w:rsidRDefault="00530523" w:rsidP="00530523">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FE528B3" w14:textId="77777777" w:rsidR="00530523" w:rsidRPr="0034028A" w:rsidRDefault="00530523" w:rsidP="00530523">
      <w:pPr>
        <w:pStyle w:val="Corpodeltesto21"/>
        <w:rPr>
          <w:rFonts w:ascii="Arial" w:hAnsi="Arial" w:cs="Arial"/>
          <w:color w:val="002060"/>
          <w:sz w:val="22"/>
        </w:rPr>
      </w:pPr>
      <w:r w:rsidRPr="001E6A72">
        <w:rPr>
          <w:rFonts w:ascii="Arial" w:hAnsi="Arial" w:cs="Arial"/>
          <w:color w:val="002060"/>
          <w:sz w:val="22"/>
        </w:rPr>
        <w:t xml:space="preserve">Persistendo ancora la parità, </w:t>
      </w:r>
      <w:r w:rsidRPr="0034028A">
        <w:rPr>
          <w:rFonts w:ascii="Arial" w:hAnsi="Arial" w:cs="Arial"/>
          <w:color w:val="002060"/>
          <w:sz w:val="22"/>
        </w:rPr>
        <w:t xml:space="preserve">si qualificherà al turno successivo la squadra </w:t>
      </w:r>
      <w:r>
        <w:rPr>
          <w:rFonts w:ascii="Arial" w:hAnsi="Arial" w:cs="Arial"/>
          <w:color w:val="002060"/>
          <w:sz w:val="22"/>
        </w:rPr>
        <w:t>meglio piazzata al termine della regular season</w:t>
      </w:r>
      <w:r w:rsidRPr="0034028A">
        <w:rPr>
          <w:rFonts w:ascii="Arial" w:hAnsi="Arial" w:cs="Arial"/>
          <w:color w:val="002060"/>
          <w:sz w:val="22"/>
        </w:rPr>
        <w:t>.</w:t>
      </w:r>
    </w:p>
    <w:p w14:paraId="25573B9D" w14:textId="77777777" w:rsidR="00530523" w:rsidRPr="00E762DC" w:rsidRDefault="00530523" w:rsidP="00530523">
      <w:pPr>
        <w:pStyle w:val="Corpodeltesto21"/>
        <w:rPr>
          <w:rFonts w:ascii="Arial" w:hAnsi="Arial" w:cs="Arial"/>
          <w:color w:val="002060"/>
          <w:sz w:val="22"/>
        </w:rPr>
      </w:pPr>
    </w:p>
    <w:p w14:paraId="1E96AEAF" w14:textId="77777777" w:rsidR="00530523" w:rsidRDefault="00530523" w:rsidP="00530523">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(10/05/2025)</w:t>
      </w:r>
    </w:p>
    <w:p w14:paraId="15B82F57"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prima fase.</w:t>
      </w:r>
    </w:p>
    <w:p w14:paraId="55FCE62F" w14:textId="77777777" w:rsidR="00530523" w:rsidRPr="00E762DC" w:rsidRDefault="00530523" w:rsidP="00530523">
      <w:pPr>
        <w:pStyle w:val="Corpodeltesto21"/>
        <w:rPr>
          <w:rFonts w:ascii="Arial" w:hAnsi="Arial" w:cs="Arial"/>
          <w:b/>
          <w:bCs/>
          <w:i/>
          <w:iCs/>
          <w:color w:val="002060"/>
          <w:sz w:val="22"/>
          <w:szCs w:val="22"/>
        </w:rPr>
      </w:pPr>
    </w:p>
    <w:p w14:paraId="62178126" w14:textId="77777777" w:rsidR="00530523" w:rsidRDefault="00530523" w:rsidP="00530523">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AC2741C" w14:textId="77777777" w:rsidR="00530523" w:rsidRPr="000D0BD2" w:rsidRDefault="00530523" w:rsidP="00530523">
      <w:pPr>
        <w:pStyle w:val="Corpodeltesto21"/>
        <w:rPr>
          <w:rFonts w:ascii="Arial" w:hAnsi="Arial" w:cs="Arial"/>
          <w:color w:val="002060"/>
          <w:sz w:val="22"/>
          <w:szCs w:val="22"/>
        </w:rPr>
      </w:pPr>
    </w:p>
    <w:p w14:paraId="50ED1FD3" w14:textId="77777777" w:rsidR="00530523" w:rsidRPr="000D0BD2" w:rsidRDefault="00530523" w:rsidP="00530523">
      <w:pPr>
        <w:pStyle w:val="titoloprinc0"/>
        <w:rPr>
          <w:color w:val="002060"/>
        </w:rPr>
      </w:pPr>
      <w:r w:rsidRPr="000D0BD2">
        <w:rPr>
          <w:color w:val="002060"/>
        </w:rPr>
        <w:t>RISULTATI</w:t>
      </w:r>
    </w:p>
    <w:p w14:paraId="33EAD0B2" w14:textId="77777777" w:rsidR="00530523" w:rsidRPr="000D0BD2" w:rsidRDefault="00530523" w:rsidP="00530523">
      <w:pPr>
        <w:pStyle w:val="breakline"/>
        <w:rPr>
          <w:color w:val="002060"/>
        </w:rPr>
      </w:pPr>
    </w:p>
    <w:p w14:paraId="52551DD8" w14:textId="77777777" w:rsidR="00530523" w:rsidRPr="000D0BD2" w:rsidRDefault="00530523" w:rsidP="00530523">
      <w:pPr>
        <w:pStyle w:val="sottotitolocampionato10"/>
        <w:rPr>
          <w:color w:val="002060"/>
        </w:rPr>
      </w:pPr>
      <w:r w:rsidRPr="000D0BD2">
        <w:rPr>
          <w:color w:val="002060"/>
        </w:rPr>
        <w:t>RISULTATI UFFICIALI GARE DEL 06/04/2025</w:t>
      </w:r>
    </w:p>
    <w:p w14:paraId="364E2F1D"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5273FE71"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079950CB"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460C072D"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527FE" w14:textId="77777777" w:rsidR="00530523" w:rsidRPr="000D0BD2" w:rsidRDefault="00530523" w:rsidP="006723BE">
                  <w:pPr>
                    <w:pStyle w:val="headertabella0"/>
                    <w:rPr>
                      <w:color w:val="002060"/>
                    </w:rPr>
                  </w:pPr>
                  <w:r w:rsidRPr="000D0BD2">
                    <w:rPr>
                      <w:color w:val="002060"/>
                    </w:rPr>
                    <w:t>GIRONE A - 3 Giornata - R</w:t>
                  </w:r>
                </w:p>
              </w:tc>
            </w:tr>
            <w:tr w:rsidR="00530523" w:rsidRPr="000D0BD2" w14:paraId="327BF000" w14:textId="77777777" w:rsidTr="006723B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7C2343" w14:textId="77777777" w:rsidR="00530523" w:rsidRPr="000D0BD2" w:rsidRDefault="00530523" w:rsidP="006723BE">
                  <w:pPr>
                    <w:pStyle w:val="rowtabella0"/>
                    <w:rPr>
                      <w:color w:val="002060"/>
                    </w:rPr>
                  </w:pPr>
                  <w:r w:rsidRPr="000D0BD2">
                    <w:rPr>
                      <w:color w:val="002060"/>
                    </w:rPr>
                    <w:t>MONTELUPONESE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6199FA" w14:textId="77777777" w:rsidR="00530523" w:rsidRPr="000D0BD2" w:rsidRDefault="00530523" w:rsidP="006723BE">
                  <w:pPr>
                    <w:pStyle w:val="rowtabella0"/>
                    <w:rPr>
                      <w:color w:val="002060"/>
                    </w:rPr>
                  </w:pPr>
                  <w:r w:rsidRPr="000D0BD2">
                    <w:rPr>
                      <w:color w:val="002060"/>
                    </w:rPr>
                    <w:t>- POLISPORTIVA BOCA S.E.M.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D0775" w14:textId="77777777" w:rsidR="00530523" w:rsidRPr="000D0BD2" w:rsidRDefault="00530523" w:rsidP="006723BE">
                  <w:pPr>
                    <w:pStyle w:val="rowtabella0"/>
                    <w:jc w:val="center"/>
                    <w:rPr>
                      <w:color w:val="002060"/>
                    </w:rPr>
                  </w:pPr>
                  <w:r w:rsidRPr="000D0BD2">
                    <w:rPr>
                      <w:color w:val="002060"/>
                    </w:rPr>
                    <w:t>1 - 8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F3BBE4" w14:textId="77777777" w:rsidR="00530523" w:rsidRPr="000D0BD2" w:rsidRDefault="00530523" w:rsidP="006723BE">
                  <w:pPr>
                    <w:pStyle w:val="rowtabella0"/>
                    <w:jc w:val="center"/>
                    <w:rPr>
                      <w:color w:val="002060"/>
                    </w:rPr>
                  </w:pPr>
                  <w:r w:rsidRPr="000D0BD2">
                    <w:rPr>
                      <w:color w:val="002060"/>
                    </w:rPr>
                    <w:t> </w:t>
                  </w:r>
                </w:p>
              </w:tc>
            </w:tr>
          </w:tbl>
          <w:p w14:paraId="57B2F622" w14:textId="77777777" w:rsidR="00530523" w:rsidRPr="000D0BD2" w:rsidRDefault="00530523" w:rsidP="006723BE">
            <w:pPr>
              <w:rPr>
                <w:color w:val="002060"/>
              </w:rPr>
            </w:pPr>
          </w:p>
        </w:tc>
      </w:tr>
    </w:tbl>
    <w:p w14:paraId="1FBD3871" w14:textId="77777777" w:rsidR="00530523" w:rsidRDefault="00530523" w:rsidP="00530523">
      <w:pPr>
        <w:pStyle w:val="breakline"/>
        <w:rPr>
          <w:color w:val="002060"/>
        </w:rPr>
      </w:pPr>
    </w:p>
    <w:p w14:paraId="392AFF79" w14:textId="77777777" w:rsidR="00530523" w:rsidRPr="00AF18C6" w:rsidRDefault="00530523" w:rsidP="00530523">
      <w:pPr>
        <w:pStyle w:val="titoloprinc0"/>
        <w:rPr>
          <w:color w:val="002060"/>
        </w:rPr>
      </w:pPr>
      <w:r w:rsidRPr="00AF18C6">
        <w:rPr>
          <w:color w:val="002060"/>
        </w:rPr>
        <w:t>CLASSIFICA</w:t>
      </w:r>
    </w:p>
    <w:p w14:paraId="4197962E" w14:textId="77777777" w:rsidR="00530523" w:rsidRPr="00AF18C6" w:rsidRDefault="00530523" w:rsidP="00530523">
      <w:pPr>
        <w:pStyle w:val="breakline"/>
        <w:rPr>
          <w:color w:val="002060"/>
        </w:rPr>
      </w:pPr>
    </w:p>
    <w:p w14:paraId="6F6938A7" w14:textId="77777777" w:rsidR="00530523" w:rsidRPr="00AF18C6" w:rsidRDefault="00530523" w:rsidP="00530523">
      <w:pPr>
        <w:pStyle w:val="breakline"/>
        <w:rPr>
          <w:color w:val="002060"/>
        </w:rPr>
      </w:pPr>
    </w:p>
    <w:p w14:paraId="32AF459F" w14:textId="77777777" w:rsidR="00530523" w:rsidRPr="00AF18C6" w:rsidRDefault="00530523" w:rsidP="00530523">
      <w:pPr>
        <w:pStyle w:val="sottotitolocampionato10"/>
        <w:rPr>
          <w:color w:val="002060"/>
        </w:rPr>
      </w:pPr>
      <w:r w:rsidRPr="00AF18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AF18C6" w14:paraId="2D5A1680"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EAE6B" w14:textId="77777777" w:rsidR="00530523" w:rsidRPr="00AF18C6" w:rsidRDefault="00530523" w:rsidP="006723BE">
            <w:pPr>
              <w:pStyle w:val="headertabella0"/>
              <w:rPr>
                <w:color w:val="002060"/>
              </w:rPr>
            </w:pPr>
            <w:r w:rsidRPr="00AF18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6078E" w14:textId="77777777" w:rsidR="00530523" w:rsidRPr="00AF18C6" w:rsidRDefault="00530523" w:rsidP="006723BE">
            <w:pPr>
              <w:pStyle w:val="headertabella0"/>
              <w:rPr>
                <w:color w:val="002060"/>
              </w:rPr>
            </w:pPr>
            <w:r w:rsidRPr="00AF18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C8D69" w14:textId="77777777" w:rsidR="00530523" w:rsidRPr="00AF18C6" w:rsidRDefault="00530523" w:rsidP="006723BE">
            <w:pPr>
              <w:pStyle w:val="headertabella0"/>
              <w:rPr>
                <w:color w:val="002060"/>
              </w:rPr>
            </w:pPr>
            <w:r w:rsidRPr="00AF18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998D0" w14:textId="77777777" w:rsidR="00530523" w:rsidRPr="00AF18C6" w:rsidRDefault="00530523" w:rsidP="006723BE">
            <w:pPr>
              <w:pStyle w:val="headertabella0"/>
              <w:rPr>
                <w:color w:val="002060"/>
              </w:rPr>
            </w:pPr>
            <w:r w:rsidRPr="00AF18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828B8" w14:textId="77777777" w:rsidR="00530523" w:rsidRPr="00AF18C6" w:rsidRDefault="00530523" w:rsidP="006723BE">
            <w:pPr>
              <w:pStyle w:val="headertabella0"/>
              <w:rPr>
                <w:color w:val="002060"/>
              </w:rPr>
            </w:pPr>
            <w:r w:rsidRPr="00AF18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F194A" w14:textId="77777777" w:rsidR="00530523" w:rsidRPr="00AF18C6" w:rsidRDefault="00530523" w:rsidP="006723BE">
            <w:pPr>
              <w:pStyle w:val="headertabella0"/>
              <w:rPr>
                <w:color w:val="002060"/>
              </w:rPr>
            </w:pPr>
            <w:r w:rsidRPr="00AF18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9E01B" w14:textId="77777777" w:rsidR="00530523" w:rsidRPr="00AF18C6" w:rsidRDefault="00530523" w:rsidP="006723BE">
            <w:pPr>
              <w:pStyle w:val="headertabella0"/>
              <w:rPr>
                <w:color w:val="002060"/>
              </w:rPr>
            </w:pPr>
            <w:r w:rsidRPr="00AF18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75CCC" w14:textId="77777777" w:rsidR="00530523" w:rsidRPr="00AF18C6" w:rsidRDefault="00530523" w:rsidP="006723BE">
            <w:pPr>
              <w:pStyle w:val="headertabella0"/>
              <w:rPr>
                <w:color w:val="002060"/>
              </w:rPr>
            </w:pPr>
            <w:r w:rsidRPr="00AF18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FFB03" w14:textId="77777777" w:rsidR="00530523" w:rsidRPr="00AF18C6" w:rsidRDefault="00530523" w:rsidP="006723BE">
            <w:pPr>
              <w:pStyle w:val="headertabella0"/>
              <w:rPr>
                <w:color w:val="002060"/>
              </w:rPr>
            </w:pPr>
            <w:r w:rsidRPr="00AF18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D9A6D" w14:textId="77777777" w:rsidR="00530523" w:rsidRPr="00AF18C6" w:rsidRDefault="00530523" w:rsidP="006723BE">
            <w:pPr>
              <w:pStyle w:val="headertabella0"/>
              <w:rPr>
                <w:color w:val="002060"/>
              </w:rPr>
            </w:pPr>
            <w:r w:rsidRPr="00AF18C6">
              <w:rPr>
                <w:color w:val="002060"/>
              </w:rPr>
              <w:t>PE</w:t>
            </w:r>
          </w:p>
        </w:tc>
      </w:tr>
      <w:tr w:rsidR="00530523" w:rsidRPr="00AF18C6" w14:paraId="1DC5FE04" w14:textId="77777777" w:rsidTr="006723BE">
        <w:tc>
          <w:tcPr>
            <w:tcW w:w="5640" w:type="dxa"/>
            <w:tcBorders>
              <w:top w:val="outset" w:sz="6" w:space="0" w:color="auto"/>
              <w:left w:val="outset" w:sz="6" w:space="0" w:color="auto"/>
              <w:right w:val="nil"/>
            </w:tcBorders>
            <w:tcMar>
              <w:top w:w="20" w:type="dxa"/>
              <w:left w:w="20" w:type="dxa"/>
              <w:bottom w:w="20" w:type="dxa"/>
              <w:right w:w="20" w:type="dxa"/>
            </w:tcMar>
            <w:vAlign w:val="center"/>
          </w:tcPr>
          <w:p w14:paraId="741DEA3D" w14:textId="77777777" w:rsidR="00530523" w:rsidRPr="00AF18C6" w:rsidRDefault="00530523" w:rsidP="006723BE">
            <w:pPr>
              <w:pStyle w:val="rowtabella0"/>
              <w:rPr>
                <w:color w:val="002060"/>
              </w:rPr>
            </w:pPr>
            <w:r w:rsidRPr="00AF18C6">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019C6" w14:textId="77777777" w:rsidR="00530523" w:rsidRPr="00AF18C6" w:rsidRDefault="00530523" w:rsidP="006723BE">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9A543" w14:textId="77777777" w:rsidR="00530523" w:rsidRPr="00AF18C6" w:rsidRDefault="00530523" w:rsidP="006723BE">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5B723" w14:textId="77777777" w:rsidR="00530523" w:rsidRPr="00AF18C6" w:rsidRDefault="00530523" w:rsidP="006723B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F6B3E" w14:textId="77777777" w:rsidR="00530523" w:rsidRPr="00AF18C6" w:rsidRDefault="00530523" w:rsidP="006723BE">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205D6" w14:textId="77777777" w:rsidR="00530523" w:rsidRPr="00AF18C6" w:rsidRDefault="00530523" w:rsidP="006723BE">
            <w:pPr>
              <w:pStyle w:val="rowtabella0"/>
              <w:jc w:val="center"/>
              <w:rPr>
                <w:color w:val="002060"/>
              </w:rPr>
            </w:pPr>
            <w:r w:rsidRPr="00AF18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6B430" w14:textId="77777777" w:rsidR="00530523" w:rsidRPr="00AF18C6" w:rsidRDefault="00530523" w:rsidP="006723BE">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B804A" w14:textId="77777777" w:rsidR="00530523" w:rsidRPr="00AF18C6" w:rsidRDefault="00530523" w:rsidP="006723BE">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54B1B" w14:textId="77777777" w:rsidR="00530523" w:rsidRPr="00AF18C6" w:rsidRDefault="00530523" w:rsidP="006723BE">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F3BCD" w14:textId="77777777" w:rsidR="00530523" w:rsidRPr="00AF18C6" w:rsidRDefault="00530523" w:rsidP="006723BE">
            <w:pPr>
              <w:pStyle w:val="rowtabella0"/>
              <w:jc w:val="center"/>
              <w:rPr>
                <w:color w:val="002060"/>
              </w:rPr>
            </w:pPr>
            <w:r w:rsidRPr="00AF18C6">
              <w:rPr>
                <w:color w:val="002060"/>
              </w:rPr>
              <w:t>0</w:t>
            </w:r>
          </w:p>
        </w:tc>
      </w:tr>
      <w:tr w:rsidR="00530523" w:rsidRPr="00AF18C6" w14:paraId="60EE63FE" w14:textId="77777777" w:rsidTr="006723BE">
        <w:tc>
          <w:tcPr>
            <w:tcW w:w="5640" w:type="dxa"/>
            <w:tcBorders>
              <w:left w:val="outset" w:sz="6" w:space="0" w:color="auto"/>
              <w:right w:val="nil"/>
            </w:tcBorders>
            <w:tcMar>
              <w:top w:w="20" w:type="dxa"/>
              <w:left w:w="20" w:type="dxa"/>
              <w:bottom w:w="20" w:type="dxa"/>
              <w:right w:w="20" w:type="dxa"/>
            </w:tcMar>
            <w:vAlign w:val="center"/>
          </w:tcPr>
          <w:p w14:paraId="4FAEB16D" w14:textId="77777777" w:rsidR="00530523" w:rsidRPr="00AF18C6" w:rsidRDefault="00530523" w:rsidP="006723BE">
            <w:pPr>
              <w:pStyle w:val="rowtabella0"/>
              <w:rPr>
                <w:color w:val="002060"/>
              </w:rPr>
            </w:pPr>
            <w:r w:rsidRPr="00AF18C6">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9717E" w14:textId="77777777" w:rsidR="00530523" w:rsidRPr="00AF18C6" w:rsidRDefault="00530523" w:rsidP="006723BE">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3F93D" w14:textId="77777777" w:rsidR="00530523" w:rsidRPr="00AF18C6" w:rsidRDefault="00530523" w:rsidP="006723BE">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D8CC6" w14:textId="77777777" w:rsidR="00530523" w:rsidRPr="00AF18C6" w:rsidRDefault="00530523" w:rsidP="006723B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E6C30" w14:textId="77777777" w:rsidR="00530523" w:rsidRPr="00AF18C6" w:rsidRDefault="00530523" w:rsidP="006723BE">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92243" w14:textId="77777777" w:rsidR="00530523" w:rsidRPr="00AF18C6" w:rsidRDefault="00530523" w:rsidP="006723BE">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44059" w14:textId="77777777" w:rsidR="00530523" w:rsidRPr="00AF18C6" w:rsidRDefault="00530523" w:rsidP="006723BE">
            <w:pPr>
              <w:pStyle w:val="rowtabella0"/>
              <w:jc w:val="center"/>
              <w:rPr>
                <w:color w:val="002060"/>
              </w:rPr>
            </w:pPr>
            <w:r>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598A2" w14:textId="77777777" w:rsidR="00530523" w:rsidRPr="00AF18C6" w:rsidRDefault="00530523" w:rsidP="006723BE">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D53E4" w14:textId="77777777" w:rsidR="00530523" w:rsidRPr="00AF18C6" w:rsidRDefault="00530523" w:rsidP="006723BE">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85840" w14:textId="77777777" w:rsidR="00530523" w:rsidRPr="00AF18C6" w:rsidRDefault="00530523" w:rsidP="006723BE">
            <w:pPr>
              <w:pStyle w:val="rowtabella0"/>
              <w:jc w:val="center"/>
              <w:rPr>
                <w:color w:val="002060"/>
              </w:rPr>
            </w:pPr>
            <w:r w:rsidRPr="00AF18C6">
              <w:rPr>
                <w:color w:val="002060"/>
              </w:rPr>
              <w:t>0</w:t>
            </w:r>
          </w:p>
        </w:tc>
      </w:tr>
      <w:tr w:rsidR="00530523" w:rsidRPr="00AF18C6" w14:paraId="5E4EAF2D"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tcPr>
          <w:p w14:paraId="347EF1D3" w14:textId="77777777" w:rsidR="00530523" w:rsidRPr="00AF18C6" w:rsidRDefault="00530523" w:rsidP="006723BE">
            <w:pPr>
              <w:pStyle w:val="rowtabella0"/>
              <w:rPr>
                <w:color w:val="002060"/>
              </w:rPr>
            </w:pPr>
            <w:r w:rsidRPr="00AF18C6">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FEA5F" w14:textId="77777777" w:rsidR="00530523" w:rsidRPr="00AF18C6" w:rsidRDefault="00530523" w:rsidP="006723BE">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EF343" w14:textId="77777777" w:rsidR="00530523" w:rsidRPr="00AF18C6" w:rsidRDefault="00530523" w:rsidP="006723BE">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72662" w14:textId="77777777" w:rsidR="00530523" w:rsidRPr="00AF18C6" w:rsidRDefault="00530523" w:rsidP="006723BE">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85DA9" w14:textId="77777777" w:rsidR="00530523" w:rsidRPr="00AF18C6" w:rsidRDefault="00530523" w:rsidP="006723B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DF0FE" w14:textId="77777777" w:rsidR="00530523" w:rsidRPr="00AF18C6" w:rsidRDefault="00530523" w:rsidP="006723BE">
            <w:pPr>
              <w:pStyle w:val="rowtabella0"/>
              <w:jc w:val="center"/>
              <w:rPr>
                <w:color w:val="002060"/>
              </w:rPr>
            </w:pPr>
            <w:r w:rsidRPr="00AF18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2F686" w14:textId="77777777" w:rsidR="00530523" w:rsidRPr="00AF18C6" w:rsidRDefault="00530523" w:rsidP="006723BE">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839A3" w14:textId="77777777" w:rsidR="00530523" w:rsidRPr="00AF18C6" w:rsidRDefault="00530523" w:rsidP="006723BE">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7FC93" w14:textId="77777777" w:rsidR="00530523" w:rsidRPr="00AF18C6" w:rsidRDefault="00530523" w:rsidP="006723B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195DA" w14:textId="77777777" w:rsidR="00530523" w:rsidRPr="00AF18C6" w:rsidRDefault="00530523" w:rsidP="006723BE">
            <w:pPr>
              <w:pStyle w:val="rowtabella0"/>
              <w:jc w:val="center"/>
              <w:rPr>
                <w:color w:val="002060"/>
              </w:rPr>
            </w:pPr>
            <w:r w:rsidRPr="00AF18C6">
              <w:rPr>
                <w:color w:val="002060"/>
              </w:rPr>
              <w:t>0</w:t>
            </w:r>
          </w:p>
        </w:tc>
      </w:tr>
      <w:tr w:rsidR="00530523" w:rsidRPr="00CC0113" w14:paraId="51B8EE83"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A3292B" w14:textId="77777777" w:rsidR="00530523" w:rsidRPr="00AF18C6" w:rsidRDefault="00530523" w:rsidP="006723BE">
            <w:pPr>
              <w:pStyle w:val="rowtabella0"/>
              <w:rPr>
                <w:color w:val="002060"/>
              </w:rPr>
            </w:pPr>
            <w:r w:rsidRPr="00AF18C6">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F059B" w14:textId="77777777" w:rsidR="00530523" w:rsidRPr="00AF18C6" w:rsidRDefault="00530523" w:rsidP="006723B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6BA83" w14:textId="77777777" w:rsidR="00530523" w:rsidRPr="00AF18C6" w:rsidRDefault="00530523" w:rsidP="006723BE">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E1E11" w14:textId="77777777" w:rsidR="00530523" w:rsidRPr="00AF18C6" w:rsidRDefault="00530523" w:rsidP="006723BE">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42A00" w14:textId="77777777" w:rsidR="00530523" w:rsidRPr="00AF18C6" w:rsidRDefault="00530523" w:rsidP="006723B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C01D6" w14:textId="77777777" w:rsidR="00530523" w:rsidRPr="00AF18C6" w:rsidRDefault="00530523" w:rsidP="006723BE">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F65A8" w14:textId="77777777" w:rsidR="00530523" w:rsidRPr="00AF18C6" w:rsidRDefault="00530523" w:rsidP="006723BE">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B9BA0" w14:textId="77777777" w:rsidR="00530523" w:rsidRPr="00AF18C6" w:rsidRDefault="00530523" w:rsidP="006723BE">
            <w:pPr>
              <w:pStyle w:val="rowtabella0"/>
              <w:jc w:val="center"/>
              <w:rPr>
                <w:color w:val="002060"/>
              </w:rPr>
            </w:pPr>
            <w:r>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E0871" w14:textId="77777777" w:rsidR="00530523" w:rsidRPr="00AF18C6" w:rsidRDefault="00530523" w:rsidP="006723BE">
            <w:pPr>
              <w:pStyle w:val="rowtabella0"/>
              <w:jc w:val="center"/>
              <w:rPr>
                <w:color w:val="002060"/>
              </w:rPr>
            </w:pPr>
            <w:r>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69D2F" w14:textId="77777777" w:rsidR="00530523" w:rsidRPr="00CC0113" w:rsidRDefault="00530523" w:rsidP="006723BE">
            <w:pPr>
              <w:pStyle w:val="rowtabella0"/>
              <w:jc w:val="center"/>
              <w:rPr>
                <w:color w:val="002060"/>
              </w:rPr>
            </w:pPr>
            <w:r w:rsidRPr="00AF18C6">
              <w:rPr>
                <w:color w:val="002060"/>
              </w:rPr>
              <w:t>0</w:t>
            </w:r>
          </w:p>
        </w:tc>
      </w:tr>
    </w:tbl>
    <w:p w14:paraId="3EA2FAA5" w14:textId="77777777" w:rsidR="00530523" w:rsidRDefault="00530523" w:rsidP="00530523">
      <w:pPr>
        <w:pStyle w:val="breakline"/>
        <w:rPr>
          <w:color w:val="002060"/>
        </w:rPr>
      </w:pPr>
    </w:p>
    <w:p w14:paraId="528D2190" w14:textId="77777777" w:rsidR="00530523" w:rsidRPr="000D0BD2" w:rsidRDefault="00530523" w:rsidP="00530523">
      <w:pPr>
        <w:pStyle w:val="titoloprinc0"/>
        <w:rPr>
          <w:color w:val="002060"/>
        </w:rPr>
      </w:pPr>
      <w:r>
        <w:rPr>
          <w:color w:val="002060"/>
        </w:rPr>
        <w:t>PROGRAMMA GARE</w:t>
      </w:r>
    </w:p>
    <w:p w14:paraId="0D766ABB" w14:textId="77777777" w:rsidR="00530523" w:rsidRDefault="00530523" w:rsidP="00530523">
      <w:pPr>
        <w:pStyle w:val="breakline"/>
        <w:rPr>
          <w:color w:val="002060"/>
        </w:rPr>
      </w:pPr>
    </w:p>
    <w:p w14:paraId="0C1666D0" w14:textId="77777777" w:rsidR="00FD7ED8" w:rsidRPr="00A7519B" w:rsidRDefault="00FD7ED8" w:rsidP="00FD7ED8">
      <w:pPr>
        <w:pStyle w:val="sottotitolocampionato10"/>
        <w:rPr>
          <w:color w:val="002060"/>
        </w:rPr>
      </w:pPr>
      <w:r w:rsidRPr="00A7519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7ED8" w:rsidRPr="00A7519B" w14:paraId="532FD7AF"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2E2D9"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57BE5"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ECA98"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F1138"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46FAE"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D33FC"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03937"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145872FF" w14:textId="77777777" w:rsidTr="006723B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723335" w14:textId="77777777" w:rsidR="00FD7ED8" w:rsidRPr="00A7519B" w:rsidRDefault="00FD7ED8" w:rsidP="006723BE">
            <w:pPr>
              <w:pStyle w:val="rowtabella0"/>
              <w:rPr>
                <w:color w:val="002060"/>
              </w:rPr>
            </w:pPr>
            <w:r w:rsidRPr="00A7519B">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2361E7" w14:textId="77777777" w:rsidR="00FD7ED8" w:rsidRPr="00A7519B" w:rsidRDefault="00FD7ED8" w:rsidP="006723BE">
            <w:pPr>
              <w:pStyle w:val="rowtabella0"/>
              <w:rPr>
                <w:color w:val="002060"/>
              </w:rPr>
            </w:pPr>
            <w:proofErr w:type="gramStart"/>
            <w:r w:rsidRPr="00A7519B">
              <w:rPr>
                <w:color w:val="002060"/>
              </w:rPr>
              <w:t>CITTA</w:t>
            </w:r>
            <w:proofErr w:type="gramEnd"/>
            <w:r w:rsidRPr="00A7519B">
              <w:rPr>
                <w:color w:val="002060"/>
              </w:rPr>
              <w:t xml:space="preserve"> DI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FB940" w14:textId="77777777" w:rsidR="00FD7ED8" w:rsidRPr="00A7519B" w:rsidRDefault="00FD7ED8" w:rsidP="006723BE">
            <w:pPr>
              <w:pStyle w:val="rowtabella0"/>
              <w:jc w:val="center"/>
              <w:rPr>
                <w:color w:val="002060"/>
              </w:rPr>
            </w:pPr>
            <w:r w:rsidRPr="00A7519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22C064" w14:textId="77777777" w:rsidR="00FD7ED8" w:rsidRPr="00A7519B" w:rsidRDefault="00FD7ED8" w:rsidP="006723BE">
            <w:pPr>
              <w:pStyle w:val="rowtabella0"/>
              <w:rPr>
                <w:color w:val="002060"/>
              </w:rPr>
            </w:pPr>
            <w:r w:rsidRPr="00A7519B">
              <w:rPr>
                <w:color w:val="002060"/>
              </w:rPr>
              <w:t>09/04/2025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B84A2" w14:textId="77777777" w:rsidR="00FD7ED8" w:rsidRPr="00A7519B" w:rsidRDefault="00FD7ED8" w:rsidP="006723BE">
            <w:pPr>
              <w:pStyle w:val="rowtabella0"/>
              <w:rPr>
                <w:color w:val="002060"/>
              </w:rPr>
            </w:pPr>
            <w:r w:rsidRPr="00A7519B">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C1F8F" w14:textId="77777777" w:rsidR="00FD7ED8" w:rsidRPr="00A7519B" w:rsidRDefault="00FD7ED8" w:rsidP="006723BE">
            <w:pPr>
              <w:pStyle w:val="rowtabella0"/>
              <w:rPr>
                <w:color w:val="002060"/>
              </w:rPr>
            </w:pPr>
            <w:r w:rsidRPr="00A7519B">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336939" w14:textId="77777777" w:rsidR="00FD7ED8" w:rsidRPr="00A7519B" w:rsidRDefault="00FD7ED8" w:rsidP="006723BE">
            <w:pPr>
              <w:pStyle w:val="rowtabella0"/>
              <w:rPr>
                <w:color w:val="002060"/>
              </w:rPr>
            </w:pPr>
            <w:r w:rsidRPr="00A7519B">
              <w:rPr>
                <w:color w:val="002060"/>
              </w:rPr>
              <w:t>VIA SAN SERGIO FZ. GROTTACCIA</w:t>
            </w:r>
          </w:p>
        </w:tc>
      </w:tr>
    </w:tbl>
    <w:p w14:paraId="20405876" w14:textId="77777777" w:rsidR="00FD7ED8" w:rsidRPr="00A7519B" w:rsidRDefault="00FD7ED8" w:rsidP="00FD7ED8">
      <w:pPr>
        <w:pStyle w:val="breakline"/>
        <w:rPr>
          <w:rFonts w:eastAsiaTheme="minorEastAsia"/>
          <w:color w:val="002060"/>
        </w:rPr>
      </w:pPr>
    </w:p>
    <w:p w14:paraId="5F8E66B4" w14:textId="77777777" w:rsidR="00FD7ED8" w:rsidRPr="00A7519B" w:rsidRDefault="00FD7ED8" w:rsidP="00FD7ED8">
      <w:pPr>
        <w:pStyle w:val="breakline"/>
        <w:rPr>
          <w:color w:val="002060"/>
        </w:rPr>
      </w:pPr>
    </w:p>
    <w:p w14:paraId="7506FE4D" w14:textId="77777777" w:rsidR="00FD7ED8" w:rsidRPr="00A7519B" w:rsidRDefault="00FD7ED8" w:rsidP="00FD7ED8">
      <w:pPr>
        <w:pStyle w:val="breakline"/>
        <w:rPr>
          <w:color w:val="002060"/>
        </w:rPr>
      </w:pPr>
    </w:p>
    <w:p w14:paraId="2856B3EE" w14:textId="77777777" w:rsidR="00FD7ED8" w:rsidRPr="00A7519B" w:rsidRDefault="00FD7ED8" w:rsidP="00FD7ED8">
      <w:pPr>
        <w:pStyle w:val="sottotitolocampionato10"/>
        <w:rPr>
          <w:color w:val="002060"/>
        </w:rPr>
      </w:pPr>
      <w:r w:rsidRPr="00A7519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98"/>
        <w:gridCol w:w="1546"/>
        <w:gridCol w:w="1538"/>
      </w:tblGrid>
      <w:tr w:rsidR="00FD7ED8" w:rsidRPr="00A7519B" w14:paraId="143F98DE"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170ED" w14:textId="77777777" w:rsidR="00FD7ED8" w:rsidRPr="00A7519B" w:rsidRDefault="00FD7ED8" w:rsidP="006723BE">
            <w:pPr>
              <w:pStyle w:val="headertabella0"/>
              <w:rPr>
                <w:color w:val="002060"/>
              </w:rPr>
            </w:pPr>
            <w:r w:rsidRPr="00A7519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6082A"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42BD2"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1D4BC"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AE1AD"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07838"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0FC66"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739611E1"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D83EE2" w14:textId="77777777" w:rsidR="00FD7ED8" w:rsidRPr="00A7519B" w:rsidRDefault="00FD7ED8" w:rsidP="006723BE">
            <w:pPr>
              <w:pStyle w:val="rowtabella0"/>
              <w:rPr>
                <w:color w:val="002060"/>
              </w:rPr>
            </w:pPr>
            <w:r w:rsidRPr="00A7519B">
              <w:rPr>
                <w:color w:val="002060"/>
              </w:rPr>
              <w:t>MONTELUPONESE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153D3" w14:textId="77777777" w:rsidR="00FD7ED8" w:rsidRPr="00A7519B" w:rsidRDefault="00FD7ED8" w:rsidP="006723BE">
            <w:pPr>
              <w:pStyle w:val="rowtabella0"/>
              <w:rPr>
                <w:color w:val="002060"/>
              </w:rPr>
            </w:pPr>
            <w:proofErr w:type="gramStart"/>
            <w:r w:rsidRPr="00A7519B">
              <w:rPr>
                <w:color w:val="002060"/>
              </w:rPr>
              <w:t>CITTA</w:t>
            </w:r>
            <w:proofErr w:type="gramEnd"/>
            <w:r w:rsidRPr="00A7519B">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97276" w14:textId="77777777" w:rsidR="00FD7ED8" w:rsidRPr="00A7519B" w:rsidRDefault="00FD7ED8" w:rsidP="006723BE">
            <w:pPr>
              <w:pStyle w:val="rowtabella0"/>
              <w:jc w:val="center"/>
              <w:rPr>
                <w:color w:val="002060"/>
              </w:rPr>
            </w:pPr>
            <w:r w:rsidRPr="00A751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8E42B" w14:textId="77777777" w:rsidR="00FD7ED8" w:rsidRPr="00A7519B" w:rsidRDefault="00FD7ED8" w:rsidP="006723BE">
            <w:pPr>
              <w:pStyle w:val="rowtabella0"/>
              <w:rPr>
                <w:color w:val="002060"/>
              </w:rPr>
            </w:pPr>
            <w:r w:rsidRPr="00A7519B">
              <w:rPr>
                <w:color w:val="002060"/>
              </w:rPr>
              <w:t>13/04/2025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63484" w14:textId="77777777" w:rsidR="00FD7ED8" w:rsidRPr="00A7519B" w:rsidRDefault="00FD7ED8" w:rsidP="006723BE">
            <w:pPr>
              <w:pStyle w:val="rowtabella0"/>
              <w:rPr>
                <w:color w:val="002060"/>
              </w:rPr>
            </w:pPr>
            <w:r w:rsidRPr="00A7519B">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97F32" w14:textId="77777777" w:rsidR="00FD7ED8" w:rsidRPr="00A7519B" w:rsidRDefault="00FD7ED8" w:rsidP="006723BE">
            <w:pPr>
              <w:pStyle w:val="rowtabella0"/>
              <w:rPr>
                <w:color w:val="002060"/>
              </w:rPr>
            </w:pPr>
            <w:r w:rsidRPr="00A7519B">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199CD" w14:textId="77777777" w:rsidR="00FD7ED8" w:rsidRPr="00A7519B" w:rsidRDefault="00FD7ED8" w:rsidP="006723BE">
            <w:pPr>
              <w:pStyle w:val="rowtabella0"/>
              <w:rPr>
                <w:color w:val="002060"/>
              </w:rPr>
            </w:pPr>
            <w:r w:rsidRPr="00A7519B">
              <w:rPr>
                <w:color w:val="002060"/>
              </w:rPr>
              <w:t>VIA ALESSANDRO MANZONI</w:t>
            </w:r>
          </w:p>
        </w:tc>
      </w:tr>
      <w:tr w:rsidR="00FD7ED8" w:rsidRPr="00A7519B" w14:paraId="73AC438E"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38DEB8" w14:textId="77777777" w:rsidR="00FD7ED8" w:rsidRPr="00A7519B" w:rsidRDefault="00FD7ED8" w:rsidP="006723BE">
            <w:pPr>
              <w:pStyle w:val="rowtabella0"/>
              <w:rPr>
                <w:color w:val="002060"/>
              </w:rPr>
            </w:pPr>
            <w:r w:rsidRPr="00A7519B">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C52DF5" w14:textId="77777777" w:rsidR="00FD7ED8" w:rsidRPr="00A7519B" w:rsidRDefault="00FD7ED8" w:rsidP="006723BE">
            <w:pPr>
              <w:pStyle w:val="rowtabella0"/>
              <w:rPr>
                <w:color w:val="002060"/>
              </w:rPr>
            </w:pPr>
            <w:r w:rsidRPr="00A7519B">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80E62B"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0AFB7B" w14:textId="77777777" w:rsidR="00FD7ED8" w:rsidRPr="00A7519B" w:rsidRDefault="00FD7ED8" w:rsidP="006723BE">
            <w:pPr>
              <w:pStyle w:val="rowtabella0"/>
              <w:rPr>
                <w:color w:val="002060"/>
              </w:rPr>
            </w:pPr>
            <w:r w:rsidRPr="00A7519B">
              <w:rPr>
                <w:color w:val="002060"/>
              </w:rPr>
              <w:t>17/04/2025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5E5AD3" w14:textId="77777777" w:rsidR="00FD7ED8" w:rsidRPr="00A7519B" w:rsidRDefault="00FD7ED8" w:rsidP="006723BE">
            <w:pPr>
              <w:pStyle w:val="rowtabella0"/>
              <w:rPr>
                <w:color w:val="002060"/>
              </w:rPr>
            </w:pPr>
            <w:r w:rsidRPr="00A7519B">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CF32E3" w14:textId="77777777" w:rsidR="00FD7ED8" w:rsidRPr="00A7519B" w:rsidRDefault="00FD7ED8" w:rsidP="006723BE">
            <w:pPr>
              <w:pStyle w:val="rowtabella0"/>
              <w:rPr>
                <w:color w:val="002060"/>
              </w:rPr>
            </w:pPr>
            <w:r w:rsidRPr="00A7519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FE6F6" w14:textId="77777777" w:rsidR="00FD7ED8" w:rsidRPr="00A7519B" w:rsidRDefault="00FD7ED8" w:rsidP="006723BE">
            <w:pPr>
              <w:pStyle w:val="rowtabella0"/>
              <w:rPr>
                <w:color w:val="002060"/>
              </w:rPr>
            </w:pPr>
            <w:r w:rsidRPr="00A7519B">
              <w:rPr>
                <w:color w:val="002060"/>
              </w:rPr>
              <w:t>VIA SAN SERGIO FZ. GROTTACCIA</w:t>
            </w:r>
          </w:p>
        </w:tc>
      </w:tr>
      <w:tr w:rsidR="00FD7ED8" w:rsidRPr="00A7519B" w14:paraId="6D849368"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A896C6" w14:textId="77777777" w:rsidR="00FD7ED8" w:rsidRPr="00A7519B" w:rsidRDefault="00FD7ED8" w:rsidP="006723BE">
            <w:pPr>
              <w:pStyle w:val="rowtabella0"/>
              <w:rPr>
                <w:color w:val="002060"/>
              </w:rPr>
            </w:pPr>
            <w:proofErr w:type="gramStart"/>
            <w:r w:rsidRPr="00A7519B">
              <w:rPr>
                <w:color w:val="002060"/>
              </w:rPr>
              <w:t>CITTA</w:t>
            </w:r>
            <w:proofErr w:type="gramEnd"/>
            <w:r w:rsidRPr="00A7519B">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ACEAE5" w14:textId="77777777" w:rsidR="00FD7ED8" w:rsidRPr="00A7519B" w:rsidRDefault="00FD7ED8" w:rsidP="006723BE">
            <w:pPr>
              <w:pStyle w:val="rowtabella0"/>
              <w:rPr>
                <w:color w:val="002060"/>
              </w:rPr>
            </w:pPr>
            <w:r w:rsidRPr="00A7519B">
              <w:rPr>
                <w:color w:val="002060"/>
              </w:rPr>
              <w:t>MONTELUPONESE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BC192C"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1E9FDA" w14:textId="77777777" w:rsidR="00FD7ED8" w:rsidRPr="00A7519B" w:rsidRDefault="00FD7ED8" w:rsidP="006723BE">
            <w:pPr>
              <w:pStyle w:val="rowtabella0"/>
              <w:rPr>
                <w:color w:val="002060"/>
              </w:rPr>
            </w:pPr>
            <w:r w:rsidRPr="00A7519B">
              <w:rPr>
                <w:color w:val="002060"/>
              </w:rPr>
              <w:t>03/05/2025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E73334" w14:textId="77777777" w:rsidR="00FD7ED8" w:rsidRPr="00A7519B" w:rsidRDefault="00FD7ED8" w:rsidP="006723BE">
            <w:pPr>
              <w:pStyle w:val="rowtabella0"/>
              <w:rPr>
                <w:color w:val="002060"/>
              </w:rPr>
            </w:pPr>
            <w:r w:rsidRPr="00A7519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436E6" w14:textId="77777777" w:rsidR="00FD7ED8" w:rsidRPr="00A7519B" w:rsidRDefault="00FD7ED8" w:rsidP="006723BE">
            <w:pPr>
              <w:pStyle w:val="rowtabella0"/>
              <w:rPr>
                <w:color w:val="002060"/>
              </w:rPr>
            </w:pPr>
            <w:r w:rsidRPr="00A7519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DAC357" w14:textId="77777777" w:rsidR="00FD7ED8" w:rsidRPr="00A7519B" w:rsidRDefault="00FD7ED8" w:rsidP="006723BE">
            <w:pPr>
              <w:pStyle w:val="rowtabella0"/>
              <w:rPr>
                <w:color w:val="002060"/>
              </w:rPr>
            </w:pPr>
            <w:r w:rsidRPr="00A7519B">
              <w:rPr>
                <w:color w:val="002060"/>
              </w:rPr>
              <w:t>VIA DELLO STADIO</w:t>
            </w:r>
          </w:p>
        </w:tc>
      </w:tr>
      <w:tr w:rsidR="00FD7ED8" w:rsidRPr="00A7519B" w14:paraId="54C799E2"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17DC78" w14:textId="77777777" w:rsidR="00FD7ED8" w:rsidRPr="00A7519B" w:rsidRDefault="00FD7ED8" w:rsidP="006723BE">
            <w:pPr>
              <w:pStyle w:val="rowtabella0"/>
              <w:rPr>
                <w:color w:val="002060"/>
              </w:rPr>
            </w:pPr>
            <w:r w:rsidRPr="00A7519B">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1996C" w14:textId="77777777" w:rsidR="00FD7ED8" w:rsidRPr="00A7519B" w:rsidRDefault="00FD7ED8" w:rsidP="006723BE">
            <w:pPr>
              <w:pStyle w:val="rowtabella0"/>
              <w:rPr>
                <w:color w:val="002060"/>
              </w:rPr>
            </w:pPr>
            <w:r w:rsidRPr="00A7519B">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7960E" w14:textId="77777777" w:rsidR="00FD7ED8" w:rsidRPr="00A7519B" w:rsidRDefault="00FD7ED8" w:rsidP="006723BE">
            <w:pPr>
              <w:pStyle w:val="rowtabella0"/>
              <w:jc w:val="center"/>
              <w:rPr>
                <w:color w:val="002060"/>
              </w:rPr>
            </w:pPr>
            <w:r w:rsidRPr="00A751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47E6A" w14:textId="77777777" w:rsidR="00FD7ED8" w:rsidRPr="00A7519B" w:rsidRDefault="00FD7ED8" w:rsidP="006723BE">
            <w:pPr>
              <w:pStyle w:val="rowtabella0"/>
              <w:rPr>
                <w:color w:val="002060"/>
              </w:rPr>
            </w:pPr>
            <w:r w:rsidRPr="00A7519B">
              <w:rPr>
                <w:color w:val="002060"/>
              </w:rPr>
              <w:t>03/05/2025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26E92" w14:textId="77777777" w:rsidR="00FD7ED8" w:rsidRPr="00A7519B" w:rsidRDefault="00FD7ED8" w:rsidP="006723BE">
            <w:pPr>
              <w:pStyle w:val="rowtabella0"/>
              <w:rPr>
                <w:color w:val="002060"/>
              </w:rPr>
            </w:pPr>
            <w:r w:rsidRPr="00A7519B">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88425" w14:textId="77777777" w:rsidR="00FD7ED8" w:rsidRPr="00A7519B" w:rsidRDefault="00FD7ED8" w:rsidP="006723BE">
            <w:pPr>
              <w:pStyle w:val="rowtabella0"/>
              <w:rPr>
                <w:color w:val="002060"/>
              </w:rPr>
            </w:pPr>
            <w:r w:rsidRPr="00A7519B">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2669E" w14:textId="77777777" w:rsidR="00FD7ED8" w:rsidRPr="00A7519B" w:rsidRDefault="00FD7ED8" w:rsidP="006723BE">
            <w:pPr>
              <w:pStyle w:val="rowtabella0"/>
              <w:rPr>
                <w:color w:val="002060"/>
              </w:rPr>
            </w:pPr>
            <w:r w:rsidRPr="00A7519B">
              <w:rPr>
                <w:color w:val="002060"/>
              </w:rPr>
              <w:t>VIA CARDUCCI</w:t>
            </w:r>
          </w:p>
        </w:tc>
      </w:tr>
    </w:tbl>
    <w:p w14:paraId="05619825" w14:textId="77777777" w:rsidR="00FD7ED8" w:rsidRDefault="00FD7ED8" w:rsidP="00530523">
      <w:pPr>
        <w:pStyle w:val="breakline"/>
        <w:rPr>
          <w:color w:val="002060"/>
        </w:rPr>
      </w:pPr>
    </w:p>
    <w:p w14:paraId="12E932CC" w14:textId="77777777" w:rsidR="00530523" w:rsidRPr="000D0BD2" w:rsidRDefault="00530523" w:rsidP="00530523">
      <w:pPr>
        <w:pStyle w:val="breakline"/>
        <w:rPr>
          <w:color w:val="002060"/>
        </w:rPr>
      </w:pPr>
    </w:p>
    <w:p w14:paraId="174E6BB1" w14:textId="77777777" w:rsidR="00530523" w:rsidRPr="000D0BD2" w:rsidRDefault="00530523" w:rsidP="00530523">
      <w:pPr>
        <w:pStyle w:val="titolocampionato0"/>
        <w:shd w:val="clear" w:color="auto" w:fill="CCCCCC"/>
        <w:spacing w:before="80" w:after="40"/>
        <w:rPr>
          <w:color w:val="002060"/>
        </w:rPr>
      </w:pPr>
      <w:r w:rsidRPr="000D0BD2">
        <w:rPr>
          <w:color w:val="002060"/>
        </w:rPr>
        <w:t>COPPA PRIMAVERA C5 UNDER 18</w:t>
      </w:r>
    </w:p>
    <w:p w14:paraId="368625E4" w14:textId="77777777" w:rsidR="00530523" w:rsidRPr="000D0BD2" w:rsidRDefault="00530523" w:rsidP="00530523">
      <w:pPr>
        <w:pStyle w:val="titoloprinc0"/>
        <w:rPr>
          <w:color w:val="002060"/>
        </w:rPr>
      </w:pPr>
      <w:r w:rsidRPr="000D0BD2">
        <w:rPr>
          <w:color w:val="002060"/>
        </w:rPr>
        <w:t>VARIAZIONI AL PROGRAMMA GARE</w:t>
      </w:r>
    </w:p>
    <w:p w14:paraId="53686555" w14:textId="77777777" w:rsidR="00530523" w:rsidRPr="000D0BD2" w:rsidRDefault="00530523" w:rsidP="00530523">
      <w:pPr>
        <w:pStyle w:val="breakline"/>
        <w:rPr>
          <w:color w:val="002060"/>
        </w:rPr>
      </w:pPr>
    </w:p>
    <w:p w14:paraId="67044EFC" w14:textId="77777777" w:rsidR="00530523" w:rsidRPr="000D0BD2" w:rsidRDefault="00530523" w:rsidP="00530523">
      <w:pPr>
        <w:pStyle w:val="breakline"/>
        <w:rPr>
          <w:color w:val="002060"/>
        </w:rPr>
      </w:pPr>
    </w:p>
    <w:p w14:paraId="099F7EB6" w14:textId="77777777" w:rsidR="00530523" w:rsidRPr="000D0BD2" w:rsidRDefault="00530523" w:rsidP="00530523">
      <w:pPr>
        <w:pStyle w:val="sottotitolocampionato10"/>
        <w:rPr>
          <w:color w:val="002060"/>
        </w:rPr>
      </w:pPr>
      <w:r w:rsidRPr="000D0BD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30523" w:rsidRPr="000D0BD2" w14:paraId="5B041700" w14:textId="77777777" w:rsidTr="00E6106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CD446" w14:textId="77777777" w:rsidR="00530523" w:rsidRPr="000D0BD2" w:rsidRDefault="00530523" w:rsidP="006723BE">
            <w:pPr>
              <w:pStyle w:val="headertabella0"/>
              <w:rPr>
                <w:color w:val="002060"/>
              </w:rPr>
            </w:pPr>
            <w:r w:rsidRPr="000D0BD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85833" w14:textId="77777777" w:rsidR="00530523" w:rsidRPr="000D0BD2" w:rsidRDefault="00530523" w:rsidP="006723BE">
            <w:pPr>
              <w:pStyle w:val="headertabella0"/>
              <w:rPr>
                <w:color w:val="002060"/>
              </w:rPr>
            </w:pPr>
            <w:r w:rsidRPr="000D0BD2">
              <w:rPr>
                <w:color w:val="002060"/>
              </w:rPr>
              <w:t xml:space="preserve">N° </w:t>
            </w:r>
            <w:proofErr w:type="spellStart"/>
            <w:r w:rsidRPr="000D0BD2">
              <w:rPr>
                <w:color w:val="002060"/>
              </w:rPr>
              <w:t>Gior</w:t>
            </w:r>
            <w:proofErr w:type="spellEnd"/>
            <w:r w:rsidRPr="000D0BD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C5D0A" w14:textId="77777777" w:rsidR="00530523" w:rsidRPr="000D0BD2" w:rsidRDefault="00530523" w:rsidP="006723BE">
            <w:pPr>
              <w:pStyle w:val="headertabella0"/>
              <w:rPr>
                <w:color w:val="002060"/>
              </w:rPr>
            </w:pPr>
            <w:r w:rsidRPr="000D0BD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A3188" w14:textId="77777777" w:rsidR="00530523" w:rsidRPr="000D0BD2" w:rsidRDefault="00530523" w:rsidP="006723BE">
            <w:pPr>
              <w:pStyle w:val="headertabella0"/>
              <w:rPr>
                <w:color w:val="002060"/>
              </w:rPr>
            </w:pPr>
            <w:r w:rsidRPr="000D0BD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B13A2" w14:textId="77777777" w:rsidR="00530523" w:rsidRPr="000D0BD2" w:rsidRDefault="00530523" w:rsidP="006723BE">
            <w:pPr>
              <w:pStyle w:val="headertabella0"/>
              <w:rPr>
                <w:color w:val="002060"/>
              </w:rPr>
            </w:pPr>
            <w:r w:rsidRPr="000D0BD2">
              <w:rPr>
                <w:color w:val="002060"/>
              </w:rPr>
              <w:t xml:space="preserve">Data </w:t>
            </w:r>
            <w:proofErr w:type="spellStart"/>
            <w:r w:rsidRPr="000D0BD2">
              <w:rPr>
                <w:color w:val="002060"/>
              </w:rPr>
              <w:t>Orig</w:t>
            </w:r>
            <w:proofErr w:type="spellEnd"/>
            <w:r w:rsidRPr="000D0BD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D16E7" w14:textId="77777777" w:rsidR="00530523" w:rsidRPr="000D0BD2" w:rsidRDefault="00530523" w:rsidP="006723BE">
            <w:pPr>
              <w:pStyle w:val="headertabella0"/>
              <w:rPr>
                <w:color w:val="002060"/>
              </w:rPr>
            </w:pPr>
            <w:r w:rsidRPr="000D0BD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468DE" w14:textId="77777777" w:rsidR="00530523" w:rsidRPr="000D0BD2" w:rsidRDefault="00530523" w:rsidP="006723BE">
            <w:pPr>
              <w:pStyle w:val="headertabella0"/>
              <w:rPr>
                <w:color w:val="002060"/>
              </w:rPr>
            </w:pPr>
            <w:r w:rsidRPr="000D0BD2">
              <w:rPr>
                <w:color w:val="002060"/>
              </w:rPr>
              <w:t xml:space="preserve">Ora </w:t>
            </w:r>
            <w:proofErr w:type="spellStart"/>
            <w:r w:rsidRPr="000D0BD2">
              <w:rPr>
                <w:color w:val="002060"/>
              </w:rPr>
              <w:t>Orig</w:t>
            </w:r>
            <w:proofErr w:type="spellEnd"/>
            <w:r w:rsidRPr="000D0BD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7FB64" w14:textId="77777777" w:rsidR="00530523" w:rsidRPr="000D0BD2" w:rsidRDefault="00530523" w:rsidP="006723BE">
            <w:pPr>
              <w:pStyle w:val="headertabella0"/>
              <w:rPr>
                <w:color w:val="002060"/>
              </w:rPr>
            </w:pPr>
            <w:r w:rsidRPr="000D0BD2">
              <w:rPr>
                <w:color w:val="002060"/>
              </w:rPr>
              <w:t>Impianto</w:t>
            </w:r>
          </w:p>
        </w:tc>
      </w:tr>
      <w:tr w:rsidR="00530523" w:rsidRPr="000D0BD2" w14:paraId="20A9E008" w14:textId="77777777" w:rsidTr="00E610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28FB" w14:textId="77777777" w:rsidR="00530523" w:rsidRPr="00E61062" w:rsidRDefault="00530523" w:rsidP="006723BE">
            <w:pPr>
              <w:pStyle w:val="rowtabella0"/>
              <w:rPr>
                <w:color w:val="002060"/>
                <w:highlight w:val="yellow"/>
              </w:rPr>
            </w:pPr>
            <w:r w:rsidRPr="00E61062">
              <w:rPr>
                <w:color w:val="002060"/>
                <w:highlight w:val="yellow"/>
              </w:rPr>
              <w:t>15/04/2025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0CBB" w14:textId="77777777" w:rsidR="00530523" w:rsidRPr="00E61062" w:rsidRDefault="00530523" w:rsidP="006723BE">
            <w:pPr>
              <w:pStyle w:val="rowtabella0"/>
              <w:jc w:val="center"/>
              <w:rPr>
                <w:color w:val="002060"/>
                <w:highlight w:val="yellow"/>
              </w:rPr>
            </w:pPr>
            <w:r w:rsidRPr="00E6106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632F" w14:textId="77777777" w:rsidR="00530523" w:rsidRPr="00E61062" w:rsidRDefault="00530523" w:rsidP="006723BE">
            <w:pPr>
              <w:pStyle w:val="rowtabella0"/>
              <w:rPr>
                <w:color w:val="002060"/>
                <w:highlight w:val="yellow"/>
              </w:rPr>
            </w:pPr>
            <w:r w:rsidRPr="00E61062">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E893" w14:textId="77777777" w:rsidR="00530523" w:rsidRPr="00E61062" w:rsidRDefault="00530523" w:rsidP="006723BE">
            <w:pPr>
              <w:pStyle w:val="rowtabella0"/>
              <w:rPr>
                <w:color w:val="002060"/>
                <w:highlight w:val="yellow"/>
              </w:rPr>
            </w:pPr>
            <w:r w:rsidRPr="00E61062">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3BD3" w14:textId="77777777" w:rsidR="00530523" w:rsidRPr="000D0BD2" w:rsidRDefault="00530523" w:rsidP="006723BE">
            <w:pPr>
              <w:pStyle w:val="rowtabella0"/>
              <w:rPr>
                <w:color w:val="002060"/>
              </w:rPr>
            </w:pPr>
            <w:r w:rsidRPr="000D0BD2">
              <w:rPr>
                <w:color w:val="002060"/>
              </w:rPr>
              <w:t>12/04/2025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E133" w14:textId="77777777" w:rsidR="00530523" w:rsidRPr="000D0BD2" w:rsidRDefault="00530523" w:rsidP="006723BE">
            <w:pPr>
              <w:pStyle w:val="rowtabella0"/>
              <w:jc w:val="center"/>
              <w:rPr>
                <w:color w:val="002060"/>
              </w:rPr>
            </w:pPr>
            <w:r w:rsidRPr="00E6106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A294F" w14:textId="77777777" w:rsidR="00530523" w:rsidRPr="000D0BD2" w:rsidRDefault="00530523" w:rsidP="006723B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95FE" w14:textId="77777777" w:rsidR="00530523" w:rsidRPr="000D0BD2" w:rsidRDefault="00530523" w:rsidP="006723BE">
            <w:pPr>
              <w:rPr>
                <w:color w:val="002060"/>
              </w:rPr>
            </w:pPr>
          </w:p>
        </w:tc>
      </w:tr>
      <w:tr w:rsidR="00530523" w:rsidRPr="000D0BD2" w14:paraId="555FC46B" w14:textId="77777777" w:rsidTr="00E610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5392" w14:textId="77777777" w:rsidR="00530523" w:rsidRPr="00E61062" w:rsidRDefault="00530523" w:rsidP="006723BE">
            <w:pPr>
              <w:pStyle w:val="rowtabella0"/>
              <w:rPr>
                <w:color w:val="002060"/>
                <w:highlight w:val="yellow"/>
              </w:rPr>
            </w:pPr>
            <w:r w:rsidRPr="00E61062">
              <w:rPr>
                <w:color w:val="002060"/>
                <w:highlight w:val="yellow"/>
              </w:rPr>
              <w:t>16/04/2025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D883" w14:textId="77777777" w:rsidR="00530523" w:rsidRPr="00E61062" w:rsidRDefault="00530523" w:rsidP="006723BE">
            <w:pPr>
              <w:pStyle w:val="rowtabella0"/>
              <w:jc w:val="center"/>
              <w:rPr>
                <w:color w:val="002060"/>
                <w:highlight w:val="yellow"/>
              </w:rPr>
            </w:pPr>
            <w:r w:rsidRPr="00E6106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F693" w14:textId="77777777" w:rsidR="00530523" w:rsidRPr="00E61062" w:rsidRDefault="00530523" w:rsidP="006723BE">
            <w:pPr>
              <w:pStyle w:val="rowtabella0"/>
              <w:rPr>
                <w:color w:val="002060"/>
                <w:highlight w:val="yellow"/>
              </w:rPr>
            </w:pPr>
            <w:r w:rsidRPr="00E61062">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4F33" w14:textId="77777777" w:rsidR="00530523" w:rsidRPr="00E61062" w:rsidRDefault="00530523" w:rsidP="006723BE">
            <w:pPr>
              <w:pStyle w:val="rowtabella0"/>
              <w:rPr>
                <w:color w:val="002060"/>
                <w:highlight w:val="yellow"/>
              </w:rPr>
            </w:pPr>
            <w:r w:rsidRPr="00E61062">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743A6" w14:textId="7B3EE9D5" w:rsidR="00530523" w:rsidRPr="000D0BD2" w:rsidRDefault="00530523" w:rsidP="006723BE">
            <w:pPr>
              <w:pStyle w:val="rowtabella0"/>
              <w:rPr>
                <w:color w:val="002060"/>
              </w:rPr>
            </w:pPr>
            <w:r w:rsidRPr="000D0BD2">
              <w:rPr>
                <w:color w:val="002060"/>
              </w:rPr>
              <w:t>1</w:t>
            </w:r>
            <w:r w:rsidR="00E61062">
              <w:rPr>
                <w:color w:val="002060"/>
              </w:rPr>
              <w:t>3</w:t>
            </w:r>
            <w:r w:rsidRPr="000D0BD2">
              <w:rPr>
                <w:color w:val="002060"/>
              </w:rPr>
              <w:t>/04/2025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1556" w14:textId="77777777" w:rsidR="00530523" w:rsidRPr="000D0BD2" w:rsidRDefault="00530523" w:rsidP="006723BE">
            <w:pPr>
              <w:pStyle w:val="rowtabella0"/>
              <w:jc w:val="center"/>
              <w:rPr>
                <w:color w:val="002060"/>
              </w:rPr>
            </w:pPr>
            <w:r w:rsidRPr="00E61062">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82E0" w14:textId="77777777" w:rsidR="00530523" w:rsidRPr="000D0BD2" w:rsidRDefault="00530523" w:rsidP="006723BE">
            <w:pPr>
              <w:pStyle w:val="rowtabella0"/>
              <w:jc w:val="center"/>
              <w:rPr>
                <w:color w:val="002060"/>
              </w:rPr>
            </w:pPr>
            <w:r w:rsidRPr="000D0BD2">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7DF5" w14:textId="77777777" w:rsidR="00530523" w:rsidRPr="000D0BD2" w:rsidRDefault="00530523" w:rsidP="006723BE">
            <w:pPr>
              <w:rPr>
                <w:color w:val="002060"/>
              </w:rPr>
            </w:pPr>
          </w:p>
        </w:tc>
      </w:tr>
    </w:tbl>
    <w:p w14:paraId="55FF2159" w14:textId="77777777" w:rsidR="00530523" w:rsidRPr="000D0BD2" w:rsidRDefault="00530523" w:rsidP="00530523">
      <w:pPr>
        <w:pStyle w:val="breakline"/>
        <w:rPr>
          <w:rFonts w:eastAsiaTheme="minorEastAsia"/>
          <w:color w:val="002060"/>
        </w:rPr>
      </w:pPr>
    </w:p>
    <w:p w14:paraId="37AF436D" w14:textId="77777777" w:rsidR="00530523" w:rsidRPr="000D0BD2" w:rsidRDefault="00530523" w:rsidP="00530523">
      <w:pPr>
        <w:pStyle w:val="breakline"/>
        <w:rPr>
          <w:color w:val="002060"/>
        </w:rPr>
      </w:pPr>
    </w:p>
    <w:p w14:paraId="59BA7C3F" w14:textId="77777777" w:rsidR="00530523" w:rsidRPr="000D0BD2" w:rsidRDefault="00530523" w:rsidP="00530523">
      <w:pPr>
        <w:pStyle w:val="titoloprinc0"/>
        <w:rPr>
          <w:color w:val="002060"/>
        </w:rPr>
      </w:pPr>
      <w:r w:rsidRPr="000D0BD2">
        <w:rPr>
          <w:color w:val="002060"/>
        </w:rPr>
        <w:t>RISULTATI</w:t>
      </w:r>
    </w:p>
    <w:p w14:paraId="623D59F2" w14:textId="77777777" w:rsidR="00530523" w:rsidRPr="000D0BD2" w:rsidRDefault="00530523" w:rsidP="00530523">
      <w:pPr>
        <w:pStyle w:val="breakline"/>
        <w:rPr>
          <w:color w:val="002060"/>
        </w:rPr>
      </w:pPr>
    </w:p>
    <w:p w14:paraId="66B089AE" w14:textId="77777777" w:rsidR="00530523" w:rsidRPr="000D0BD2" w:rsidRDefault="00530523" w:rsidP="00530523">
      <w:pPr>
        <w:pStyle w:val="sottotitolocampionato10"/>
        <w:rPr>
          <w:color w:val="002060"/>
        </w:rPr>
      </w:pPr>
      <w:r w:rsidRPr="000D0BD2">
        <w:rPr>
          <w:color w:val="002060"/>
        </w:rPr>
        <w:t>RISULTATI UFFICIALI GARE DEL 06/04/2025</w:t>
      </w:r>
    </w:p>
    <w:p w14:paraId="21791320"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6E40B5F3"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5D82A861"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316F1454"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11F6B" w14:textId="77777777" w:rsidR="00530523" w:rsidRPr="000D0BD2" w:rsidRDefault="00530523" w:rsidP="006723BE">
                  <w:pPr>
                    <w:pStyle w:val="headertabella0"/>
                    <w:rPr>
                      <w:color w:val="002060"/>
                    </w:rPr>
                  </w:pPr>
                  <w:r w:rsidRPr="000D0BD2">
                    <w:rPr>
                      <w:color w:val="002060"/>
                    </w:rPr>
                    <w:t>GIRONE A - 2 Giornata - A</w:t>
                  </w:r>
                </w:p>
              </w:tc>
            </w:tr>
            <w:tr w:rsidR="00530523" w:rsidRPr="000D0BD2" w14:paraId="7BFAE433"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6BA6CC" w14:textId="77777777" w:rsidR="00530523" w:rsidRPr="000D0BD2" w:rsidRDefault="00530523" w:rsidP="006723BE">
                  <w:pPr>
                    <w:pStyle w:val="rowtabella0"/>
                    <w:rPr>
                      <w:color w:val="002060"/>
                    </w:rPr>
                  </w:pPr>
                  <w:r w:rsidRPr="000D0BD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A9023" w14:textId="77777777" w:rsidR="00530523" w:rsidRPr="000D0BD2" w:rsidRDefault="00530523" w:rsidP="006723BE">
                  <w:pPr>
                    <w:pStyle w:val="rowtabella0"/>
                    <w:rPr>
                      <w:color w:val="002060"/>
                    </w:rPr>
                  </w:pPr>
                  <w:r w:rsidRPr="000D0BD2">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8791D" w14:textId="77777777" w:rsidR="00530523" w:rsidRPr="000D0BD2" w:rsidRDefault="00530523" w:rsidP="006723BE">
                  <w:pPr>
                    <w:pStyle w:val="rowtabella0"/>
                    <w:jc w:val="center"/>
                    <w:rPr>
                      <w:color w:val="002060"/>
                    </w:rPr>
                  </w:pPr>
                  <w:r w:rsidRPr="000D0BD2">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B24AD" w14:textId="77777777" w:rsidR="00530523" w:rsidRPr="000D0BD2" w:rsidRDefault="00530523" w:rsidP="006723BE">
                  <w:pPr>
                    <w:pStyle w:val="rowtabella0"/>
                    <w:jc w:val="center"/>
                    <w:rPr>
                      <w:color w:val="002060"/>
                    </w:rPr>
                  </w:pPr>
                  <w:r w:rsidRPr="000D0BD2">
                    <w:rPr>
                      <w:color w:val="002060"/>
                    </w:rPr>
                    <w:t> </w:t>
                  </w:r>
                </w:p>
              </w:tc>
            </w:tr>
            <w:tr w:rsidR="00530523" w:rsidRPr="000D0BD2" w14:paraId="1ED92B44"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11732F" w14:textId="77777777" w:rsidR="00530523" w:rsidRPr="000D0BD2" w:rsidRDefault="00530523" w:rsidP="006723BE">
                  <w:pPr>
                    <w:pStyle w:val="rowtabella0"/>
                    <w:rPr>
                      <w:color w:val="002060"/>
                    </w:rPr>
                  </w:pPr>
                  <w:r w:rsidRPr="000D0BD2">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7CB940" w14:textId="77777777" w:rsidR="00530523" w:rsidRPr="000D0BD2" w:rsidRDefault="00530523" w:rsidP="006723BE">
                  <w:pPr>
                    <w:pStyle w:val="rowtabella0"/>
                    <w:rPr>
                      <w:color w:val="002060"/>
                    </w:rPr>
                  </w:pPr>
                  <w:r w:rsidRPr="000D0BD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DBAAA8" w14:textId="77777777" w:rsidR="00530523" w:rsidRPr="000D0BD2" w:rsidRDefault="00530523" w:rsidP="006723BE">
                  <w:pPr>
                    <w:pStyle w:val="rowtabella0"/>
                    <w:jc w:val="center"/>
                    <w:rPr>
                      <w:color w:val="002060"/>
                    </w:rPr>
                  </w:pPr>
                  <w:r w:rsidRPr="000D0BD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2EEA24" w14:textId="77777777" w:rsidR="00530523" w:rsidRPr="000D0BD2" w:rsidRDefault="00530523" w:rsidP="006723BE">
                  <w:pPr>
                    <w:pStyle w:val="rowtabella0"/>
                    <w:jc w:val="center"/>
                    <w:rPr>
                      <w:color w:val="002060"/>
                    </w:rPr>
                  </w:pPr>
                  <w:r w:rsidRPr="000D0BD2">
                    <w:rPr>
                      <w:color w:val="002060"/>
                    </w:rPr>
                    <w:t> </w:t>
                  </w:r>
                </w:p>
              </w:tc>
            </w:tr>
            <w:tr w:rsidR="00530523" w:rsidRPr="000D0BD2" w14:paraId="0774FA8D"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5D8E6C" w14:textId="77777777" w:rsidR="00530523" w:rsidRPr="000D0BD2" w:rsidRDefault="00530523" w:rsidP="006723BE">
                  <w:pPr>
                    <w:pStyle w:val="rowtabella0"/>
                    <w:rPr>
                      <w:color w:val="002060"/>
                    </w:rPr>
                  </w:pPr>
                  <w:r w:rsidRPr="000D0BD2">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2D79FB" w14:textId="77777777" w:rsidR="00530523" w:rsidRPr="000D0BD2" w:rsidRDefault="00530523" w:rsidP="006723BE">
                  <w:pPr>
                    <w:pStyle w:val="rowtabella0"/>
                    <w:rPr>
                      <w:color w:val="002060"/>
                    </w:rPr>
                  </w:pPr>
                  <w:r w:rsidRPr="000D0BD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AD8D96" w14:textId="77777777" w:rsidR="00530523" w:rsidRPr="000D0BD2" w:rsidRDefault="00530523" w:rsidP="006723BE">
                  <w:pPr>
                    <w:pStyle w:val="rowtabella0"/>
                    <w:jc w:val="center"/>
                    <w:rPr>
                      <w:color w:val="002060"/>
                    </w:rPr>
                  </w:pPr>
                  <w:r w:rsidRPr="000D0BD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1DB9FD" w14:textId="77777777" w:rsidR="00530523" w:rsidRPr="000D0BD2" w:rsidRDefault="00530523" w:rsidP="006723BE">
                  <w:pPr>
                    <w:pStyle w:val="rowtabella0"/>
                    <w:jc w:val="center"/>
                    <w:rPr>
                      <w:color w:val="002060"/>
                    </w:rPr>
                  </w:pPr>
                  <w:r w:rsidRPr="000D0BD2">
                    <w:rPr>
                      <w:color w:val="002060"/>
                    </w:rPr>
                    <w:t> </w:t>
                  </w:r>
                </w:p>
              </w:tc>
            </w:tr>
            <w:tr w:rsidR="00530523" w:rsidRPr="000D0BD2" w14:paraId="47698482"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BCAC52" w14:textId="77777777" w:rsidR="00530523" w:rsidRPr="000D0BD2" w:rsidRDefault="00530523" w:rsidP="006723BE">
                  <w:pPr>
                    <w:pStyle w:val="rowtabella0"/>
                    <w:rPr>
                      <w:color w:val="002060"/>
                    </w:rPr>
                  </w:pPr>
                  <w:r w:rsidRPr="000D0BD2">
                    <w:rPr>
                      <w:color w:val="002060"/>
                    </w:rPr>
                    <w:t>(2)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2B8900" w14:textId="77777777" w:rsidR="00530523" w:rsidRPr="000D0BD2" w:rsidRDefault="00530523" w:rsidP="006723BE">
                  <w:pPr>
                    <w:pStyle w:val="rowtabella0"/>
                    <w:rPr>
                      <w:color w:val="002060"/>
                    </w:rPr>
                  </w:pPr>
                  <w:r w:rsidRPr="000D0BD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339C38" w14:textId="77777777" w:rsidR="00530523" w:rsidRPr="000D0BD2" w:rsidRDefault="00530523" w:rsidP="006723BE">
                  <w:pPr>
                    <w:pStyle w:val="rowtabella0"/>
                    <w:jc w:val="center"/>
                    <w:rPr>
                      <w:color w:val="002060"/>
                    </w:rPr>
                  </w:pPr>
                  <w:r w:rsidRPr="000D0BD2">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FCD44D" w14:textId="77777777" w:rsidR="00530523" w:rsidRPr="000D0BD2" w:rsidRDefault="00530523" w:rsidP="006723BE">
                  <w:pPr>
                    <w:pStyle w:val="rowtabella0"/>
                    <w:jc w:val="center"/>
                    <w:rPr>
                      <w:color w:val="002060"/>
                    </w:rPr>
                  </w:pPr>
                  <w:r w:rsidRPr="000D0BD2">
                    <w:rPr>
                      <w:color w:val="002060"/>
                    </w:rPr>
                    <w:t> </w:t>
                  </w:r>
                </w:p>
              </w:tc>
            </w:tr>
            <w:tr w:rsidR="00530523" w:rsidRPr="000D0BD2" w14:paraId="128BE9BD"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0D56B4" w14:textId="77777777" w:rsidR="00530523" w:rsidRPr="000D0BD2" w:rsidRDefault="00530523" w:rsidP="006723BE">
                  <w:pPr>
                    <w:pStyle w:val="rowtabella0"/>
                    <w:rPr>
                      <w:color w:val="002060"/>
                    </w:rPr>
                  </w:pPr>
                  <w:r w:rsidRPr="000D0BD2">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C40B50" w14:textId="77777777" w:rsidR="00530523" w:rsidRPr="000D0BD2" w:rsidRDefault="00530523" w:rsidP="006723BE">
                  <w:pPr>
                    <w:pStyle w:val="rowtabella0"/>
                    <w:rPr>
                      <w:color w:val="002060"/>
                    </w:rPr>
                  </w:pPr>
                  <w:r w:rsidRPr="000D0BD2">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F2C052" w14:textId="77777777" w:rsidR="00530523" w:rsidRPr="000D0BD2" w:rsidRDefault="00530523" w:rsidP="006723BE">
                  <w:pPr>
                    <w:pStyle w:val="rowtabella0"/>
                    <w:jc w:val="center"/>
                    <w:rPr>
                      <w:color w:val="002060"/>
                    </w:rPr>
                  </w:pPr>
                  <w:r w:rsidRPr="000D0BD2">
                    <w:rPr>
                      <w:color w:val="002060"/>
                    </w:rPr>
                    <w:t>14 - 5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C8F5D6" w14:textId="77777777" w:rsidR="00530523" w:rsidRPr="000D0BD2" w:rsidRDefault="00530523" w:rsidP="006723BE">
                  <w:pPr>
                    <w:pStyle w:val="rowtabella0"/>
                    <w:jc w:val="center"/>
                    <w:rPr>
                      <w:color w:val="002060"/>
                    </w:rPr>
                  </w:pPr>
                  <w:r w:rsidRPr="000D0BD2">
                    <w:rPr>
                      <w:color w:val="002060"/>
                    </w:rPr>
                    <w:t> </w:t>
                  </w:r>
                </w:p>
              </w:tc>
            </w:tr>
            <w:tr w:rsidR="00530523" w:rsidRPr="000D0BD2" w14:paraId="2DBB7881"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92A6B8" w14:textId="77777777" w:rsidR="00530523" w:rsidRPr="000D0BD2" w:rsidRDefault="00530523" w:rsidP="006723BE">
                  <w:pPr>
                    <w:pStyle w:val="rowtabella0"/>
                    <w:rPr>
                      <w:color w:val="002060"/>
                    </w:rPr>
                  </w:pPr>
                  <w:r w:rsidRPr="000D0BD2">
                    <w:rPr>
                      <w:color w:val="002060"/>
                    </w:rPr>
                    <w:t>(1) 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129704" w14:textId="77777777" w:rsidR="00530523" w:rsidRPr="000D0BD2" w:rsidRDefault="00530523" w:rsidP="006723BE">
                  <w:pPr>
                    <w:pStyle w:val="rowtabella0"/>
                    <w:rPr>
                      <w:color w:val="002060"/>
                    </w:rPr>
                  </w:pPr>
                  <w:r w:rsidRPr="000D0BD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385ACF" w14:textId="77777777" w:rsidR="00530523" w:rsidRPr="000D0BD2" w:rsidRDefault="00530523" w:rsidP="006723BE">
                  <w:pPr>
                    <w:pStyle w:val="rowtabella0"/>
                    <w:jc w:val="center"/>
                    <w:rPr>
                      <w:color w:val="002060"/>
                    </w:rPr>
                  </w:pPr>
                  <w:r w:rsidRPr="000D0BD2">
                    <w:rPr>
                      <w:color w:val="002060"/>
                    </w:rPr>
                    <w:t>1 - 12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006F51" w14:textId="77777777" w:rsidR="00530523" w:rsidRPr="000D0BD2" w:rsidRDefault="00530523" w:rsidP="006723BE">
                  <w:pPr>
                    <w:pStyle w:val="rowtabella0"/>
                    <w:jc w:val="center"/>
                    <w:rPr>
                      <w:color w:val="002060"/>
                    </w:rPr>
                  </w:pPr>
                  <w:r w:rsidRPr="000D0BD2">
                    <w:rPr>
                      <w:color w:val="002060"/>
                    </w:rPr>
                    <w:t> </w:t>
                  </w:r>
                </w:p>
              </w:tc>
            </w:tr>
            <w:tr w:rsidR="00530523" w:rsidRPr="000D0BD2" w14:paraId="6992442C"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AB865" w14:textId="77777777" w:rsidR="00530523" w:rsidRPr="000D0BD2" w:rsidRDefault="00530523" w:rsidP="006723BE">
                  <w:pPr>
                    <w:pStyle w:val="rowtabella0"/>
                    <w:rPr>
                      <w:color w:val="002060"/>
                    </w:rPr>
                  </w:pPr>
                  <w:r w:rsidRPr="000D0BD2">
                    <w:rPr>
                      <w:color w:val="002060"/>
                    </w:rPr>
                    <w:t xml:space="preserve">(1) U.S. FORTUNA FANO </w:t>
                  </w:r>
                  <w:proofErr w:type="gramStart"/>
                  <w:r w:rsidRPr="000D0BD2">
                    <w:rPr>
                      <w:color w:val="002060"/>
                    </w:rPr>
                    <w:t>SQ..</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0B1C4" w14:textId="77777777" w:rsidR="00530523" w:rsidRPr="000D0BD2" w:rsidRDefault="00530523" w:rsidP="006723BE">
                  <w:pPr>
                    <w:pStyle w:val="rowtabella0"/>
                    <w:rPr>
                      <w:color w:val="002060"/>
                    </w:rPr>
                  </w:pPr>
                  <w:r w:rsidRPr="000D0BD2">
                    <w:rPr>
                      <w:color w:val="002060"/>
                    </w:rPr>
                    <w:t xml:space="preserve">- AUDAX 1970 </w:t>
                  </w:r>
                  <w:proofErr w:type="gramStart"/>
                  <w:r w:rsidRPr="000D0BD2">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07316" w14:textId="77777777" w:rsidR="00530523" w:rsidRPr="000D0BD2" w:rsidRDefault="00530523" w:rsidP="006723BE">
                  <w:pPr>
                    <w:pStyle w:val="rowtabella0"/>
                    <w:jc w:val="center"/>
                    <w:rPr>
                      <w:color w:val="002060"/>
                    </w:rPr>
                  </w:pPr>
                  <w:r w:rsidRPr="000D0BD2">
                    <w:rPr>
                      <w:color w:val="002060"/>
                    </w:rPr>
                    <w:t>17 - 0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BE663" w14:textId="77777777" w:rsidR="00530523" w:rsidRPr="000D0BD2" w:rsidRDefault="00530523" w:rsidP="006723BE">
                  <w:pPr>
                    <w:pStyle w:val="rowtabella0"/>
                    <w:jc w:val="center"/>
                    <w:rPr>
                      <w:color w:val="002060"/>
                    </w:rPr>
                  </w:pPr>
                  <w:r w:rsidRPr="000D0BD2">
                    <w:rPr>
                      <w:color w:val="002060"/>
                    </w:rPr>
                    <w:t> </w:t>
                  </w:r>
                </w:p>
              </w:tc>
            </w:tr>
            <w:tr w:rsidR="00530523" w:rsidRPr="000D0BD2" w14:paraId="715B5252"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2B4E2E84" w14:textId="77777777" w:rsidR="00530523" w:rsidRPr="000D0BD2" w:rsidRDefault="00530523" w:rsidP="006723BE">
                  <w:pPr>
                    <w:pStyle w:val="rowtabella0"/>
                    <w:rPr>
                      <w:color w:val="002060"/>
                    </w:rPr>
                  </w:pPr>
                  <w:r w:rsidRPr="000D0BD2">
                    <w:rPr>
                      <w:color w:val="002060"/>
                    </w:rPr>
                    <w:t>(1) - disputata il 05/04/2025</w:t>
                  </w:r>
                </w:p>
              </w:tc>
            </w:tr>
            <w:tr w:rsidR="00530523" w:rsidRPr="000D0BD2" w14:paraId="4BBE2851"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577201DC" w14:textId="77777777" w:rsidR="00530523" w:rsidRPr="000D0BD2" w:rsidRDefault="00530523" w:rsidP="006723BE">
                  <w:pPr>
                    <w:pStyle w:val="rowtabella0"/>
                    <w:rPr>
                      <w:color w:val="002060"/>
                    </w:rPr>
                  </w:pPr>
                  <w:r w:rsidRPr="000D0BD2">
                    <w:rPr>
                      <w:color w:val="002060"/>
                    </w:rPr>
                    <w:t>(2) - disputata il 07/04/2025</w:t>
                  </w:r>
                </w:p>
              </w:tc>
            </w:tr>
          </w:tbl>
          <w:p w14:paraId="591D8BA2" w14:textId="77777777" w:rsidR="00530523" w:rsidRPr="000D0BD2" w:rsidRDefault="00530523" w:rsidP="006723BE">
            <w:pPr>
              <w:rPr>
                <w:color w:val="002060"/>
              </w:rPr>
            </w:pPr>
          </w:p>
        </w:tc>
      </w:tr>
    </w:tbl>
    <w:p w14:paraId="78828BF8" w14:textId="77777777" w:rsidR="00530523" w:rsidRPr="000D0BD2" w:rsidRDefault="00530523" w:rsidP="00530523">
      <w:pPr>
        <w:pStyle w:val="breakline"/>
        <w:rPr>
          <w:rFonts w:eastAsiaTheme="minorEastAsia"/>
          <w:color w:val="002060"/>
        </w:rPr>
      </w:pPr>
    </w:p>
    <w:p w14:paraId="4340972A" w14:textId="77777777" w:rsidR="00530523" w:rsidRPr="000D0BD2" w:rsidRDefault="00530523" w:rsidP="00530523">
      <w:pPr>
        <w:pStyle w:val="breakline"/>
        <w:rPr>
          <w:color w:val="002060"/>
        </w:rPr>
      </w:pPr>
    </w:p>
    <w:p w14:paraId="1FF3F9A8" w14:textId="77777777" w:rsidR="00530523" w:rsidRPr="000D0BD2" w:rsidRDefault="00530523" w:rsidP="00530523">
      <w:pPr>
        <w:pStyle w:val="titoloprinc0"/>
        <w:rPr>
          <w:color w:val="002060"/>
        </w:rPr>
      </w:pPr>
      <w:r w:rsidRPr="000D0BD2">
        <w:rPr>
          <w:color w:val="002060"/>
        </w:rPr>
        <w:t>GIUDICE SPORTIVO</w:t>
      </w:r>
    </w:p>
    <w:p w14:paraId="6DBD5BE0" w14:textId="77777777" w:rsidR="00530523" w:rsidRPr="000D0BD2" w:rsidRDefault="00530523" w:rsidP="00530523">
      <w:pPr>
        <w:pStyle w:val="diffida"/>
        <w:rPr>
          <w:color w:val="002060"/>
        </w:rPr>
      </w:pPr>
      <w:r w:rsidRPr="000D0BD2">
        <w:rPr>
          <w:color w:val="002060"/>
        </w:rPr>
        <w:t>Il Giudice Sportivo Avv. Agnese Lazzaretti, con l'assistenza del Segretario Angelo Castellana, nella seduta del 09/04/2025, ha adottato le decisioni che di seguito integralmente si riportano:</w:t>
      </w:r>
    </w:p>
    <w:p w14:paraId="147A82E9" w14:textId="77777777" w:rsidR="00530523" w:rsidRPr="000D0BD2" w:rsidRDefault="00530523" w:rsidP="00530523">
      <w:pPr>
        <w:pStyle w:val="titolo10"/>
        <w:rPr>
          <w:color w:val="002060"/>
        </w:rPr>
      </w:pPr>
      <w:r w:rsidRPr="000D0BD2">
        <w:rPr>
          <w:color w:val="002060"/>
        </w:rPr>
        <w:t xml:space="preserve">GARE DEL 5/ 4/2025 </w:t>
      </w:r>
    </w:p>
    <w:p w14:paraId="3AFCD2BA" w14:textId="77777777" w:rsidR="00530523" w:rsidRPr="000D0BD2" w:rsidRDefault="00530523" w:rsidP="00530523">
      <w:pPr>
        <w:pStyle w:val="titolo7a"/>
        <w:rPr>
          <w:color w:val="002060"/>
        </w:rPr>
      </w:pPr>
      <w:r w:rsidRPr="000D0BD2">
        <w:rPr>
          <w:color w:val="002060"/>
        </w:rPr>
        <w:t xml:space="preserve">PROVVEDIMENTI DISCIPLINARI </w:t>
      </w:r>
    </w:p>
    <w:p w14:paraId="102CF840"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283C5816" w14:textId="77777777" w:rsidR="00530523" w:rsidRPr="000D0BD2" w:rsidRDefault="00530523" w:rsidP="00530523">
      <w:pPr>
        <w:pStyle w:val="titolo30"/>
        <w:rPr>
          <w:color w:val="002060"/>
        </w:rPr>
      </w:pPr>
      <w:r w:rsidRPr="000D0BD2">
        <w:rPr>
          <w:color w:val="002060"/>
        </w:rPr>
        <w:t xml:space="preserve">CALCIATORI NON ESPULSI </w:t>
      </w:r>
    </w:p>
    <w:p w14:paraId="2E0C1D9C" w14:textId="77777777" w:rsidR="00530523" w:rsidRPr="000D0BD2" w:rsidRDefault="00530523" w:rsidP="00530523">
      <w:pPr>
        <w:pStyle w:val="titolo20"/>
        <w:rPr>
          <w:color w:val="002060"/>
        </w:rPr>
      </w:pPr>
      <w:r w:rsidRPr="000D0BD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4DA9C195" w14:textId="77777777" w:rsidTr="006723BE">
        <w:tc>
          <w:tcPr>
            <w:tcW w:w="2200" w:type="dxa"/>
            <w:tcMar>
              <w:top w:w="20" w:type="dxa"/>
              <w:left w:w="20" w:type="dxa"/>
              <w:bottom w:w="20" w:type="dxa"/>
              <w:right w:w="20" w:type="dxa"/>
            </w:tcMar>
            <w:vAlign w:val="center"/>
            <w:hideMark/>
          </w:tcPr>
          <w:p w14:paraId="21D8A671" w14:textId="77777777" w:rsidR="00530523" w:rsidRPr="000D0BD2" w:rsidRDefault="00530523" w:rsidP="006723BE">
            <w:pPr>
              <w:pStyle w:val="movimento"/>
              <w:rPr>
                <w:color w:val="002060"/>
              </w:rPr>
            </w:pPr>
            <w:r w:rsidRPr="000D0BD2">
              <w:rPr>
                <w:color w:val="002060"/>
              </w:rPr>
              <w:t>EL KHANOUSSI AYMAN</w:t>
            </w:r>
          </w:p>
        </w:tc>
        <w:tc>
          <w:tcPr>
            <w:tcW w:w="2200" w:type="dxa"/>
            <w:tcMar>
              <w:top w:w="20" w:type="dxa"/>
              <w:left w:w="20" w:type="dxa"/>
              <w:bottom w:w="20" w:type="dxa"/>
              <w:right w:w="20" w:type="dxa"/>
            </w:tcMar>
            <w:vAlign w:val="center"/>
            <w:hideMark/>
          </w:tcPr>
          <w:p w14:paraId="0F75FC72" w14:textId="77777777" w:rsidR="00530523" w:rsidRPr="000D0BD2" w:rsidRDefault="00530523" w:rsidP="006723BE">
            <w:pPr>
              <w:pStyle w:val="movimento2"/>
              <w:rPr>
                <w:color w:val="002060"/>
              </w:rPr>
            </w:pPr>
            <w:r w:rsidRPr="000D0BD2">
              <w:rPr>
                <w:color w:val="002060"/>
              </w:rPr>
              <w:t xml:space="preserve">(PIETRALACROCE 73) </w:t>
            </w:r>
          </w:p>
        </w:tc>
        <w:tc>
          <w:tcPr>
            <w:tcW w:w="800" w:type="dxa"/>
            <w:tcMar>
              <w:top w:w="20" w:type="dxa"/>
              <w:left w:w="20" w:type="dxa"/>
              <w:bottom w:w="20" w:type="dxa"/>
              <w:right w:w="20" w:type="dxa"/>
            </w:tcMar>
            <w:vAlign w:val="center"/>
            <w:hideMark/>
          </w:tcPr>
          <w:p w14:paraId="3C62482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176D67D" w14:textId="77777777" w:rsidR="00530523" w:rsidRPr="000D0BD2" w:rsidRDefault="00530523" w:rsidP="006723BE">
            <w:pPr>
              <w:pStyle w:val="movimento"/>
              <w:rPr>
                <w:color w:val="002060"/>
              </w:rPr>
            </w:pPr>
            <w:r w:rsidRPr="000D0BD2">
              <w:rPr>
                <w:color w:val="002060"/>
              </w:rPr>
              <w:t>CIPRIANI GABRIELE</w:t>
            </w:r>
          </w:p>
        </w:tc>
        <w:tc>
          <w:tcPr>
            <w:tcW w:w="2200" w:type="dxa"/>
            <w:tcMar>
              <w:top w:w="20" w:type="dxa"/>
              <w:left w:w="20" w:type="dxa"/>
              <w:bottom w:w="20" w:type="dxa"/>
              <w:right w:w="20" w:type="dxa"/>
            </w:tcMar>
            <w:vAlign w:val="center"/>
            <w:hideMark/>
          </w:tcPr>
          <w:p w14:paraId="670F367A" w14:textId="77777777" w:rsidR="00530523" w:rsidRPr="000D0BD2" w:rsidRDefault="00530523" w:rsidP="006723BE">
            <w:pPr>
              <w:pStyle w:val="movimento2"/>
              <w:rPr>
                <w:color w:val="002060"/>
              </w:rPr>
            </w:pPr>
            <w:r w:rsidRPr="000D0BD2">
              <w:rPr>
                <w:color w:val="002060"/>
              </w:rPr>
              <w:t xml:space="preserve">(REAL FABRIANO) </w:t>
            </w:r>
          </w:p>
        </w:tc>
      </w:tr>
      <w:tr w:rsidR="00530523" w:rsidRPr="000D0BD2" w14:paraId="3FA5C913" w14:textId="77777777" w:rsidTr="006723BE">
        <w:tc>
          <w:tcPr>
            <w:tcW w:w="2200" w:type="dxa"/>
            <w:tcMar>
              <w:top w:w="20" w:type="dxa"/>
              <w:left w:w="20" w:type="dxa"/>
              <w:bottom w:w="20" w:type="dxa"/>
              <w:right w:w="20" w:type="dxa"/>
            </w:tcMar>
            <w:vAlign w:val="center"/>
            <w:hideMark/>
          </w:tcPr>
          <w:p w14:paraId="0474541D" w14:textId="77777777" w:rsidR="00530523" w:rsidRPr="000D0BD2" w:rsidRDefault="00530523" w:rsidP="006723BE">
            <w:pPr>
              <w:pStyle w:val="movimento"/>
              <w:rPr>
                <w:color w:val="002060"/>
              </w:rPr>
            </w:pPr>
            <w:r w:rsidRPr="000D0BD2">
              <w:rPr>
                <w:color w:val="002060"/>
              </w:rPr>
              <w:t>BRACCI NICCOLO</w:t>
            </w:r>
          </w:p>
        </w:tc>
        <w:tc>
          <w:tcPr>
            <w:tcW w:w="2200" w:type="dxa"/>
            <w:tcMar>
              <w:top w:w="20" w:type="dxa"/>
              <w:left w:w="20" w:type="dxa"/>
              <w:bottom w:w="20" w:type="dxa"/>
              <w:right w:w="20" w:type="dxa"/>
            </w:tcMar>
            <w:vAlign w:val="center"/>
            <w:hideMark/>
          </w:tcPr>
          <w:p w14:paraId="7DCB8DFC" w14:textId="77777777" w:rsidR="00530523" w:rsidRPr="000D0BD2" w:rsidRDefault="00530523" w:rsidP="006723BE">
            <w:pPr>
              <w:pStyle w:val="movimento2"/>
              <w:rPr>
                <w:color w:val="002060"/>
              </w:rPr>
            </w:pPr>
            <w:r w:rsidRPr="000D0BD2">
              <w:rPr>
                <w:color w:val="002060"/>
              </w:rPr>
              <w:t xml:space="preserve">(TRE TORRI A.S.D.) </w:t>
            </w:r>
          </w:p>
        </w:tc>
        <w:tc>
          <w:tcPr>
            <w:tcW w:w="800" w:type="dxa"/>
            <w:tcMar>
              <w:top w:w="20" w:type="dxa"/>
              <w:left w:w="20" w:type="dxa"/>
              <w:bottom w:w="20" w:type="dxa"/>
              <w:right w:w="20" w:type="dxa"/>
            </w:tcMar>
            <w:vAlign w:val="center"/>
            <w:hideMark/>
          </w:tcPr>
          <w:p w14:paraId="0512F84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3CAAB42" w14:textId="77777777" w:rsidR="00530523" w:rsidRPr="000D0BD2" w:rsidRDefault="00530523" w:rsidP="006723BE">
            <w:pPr>
              <w:pStyle w:val="movimento"/>
              <w:rPr>
                <w:color w:val="002060"/>
              </w:rPr>
            </w:pPr>
            <w:r w:rsidRPr="000D0BD2">
              <w:rPr>
                <w:color w:val="002060"/>
              </w:rPr>
              <w:t>RAFAIANI ALEX</w:t>
            </w:r>
          </w:p>
        </w:tc>
        <w:tc>
          <w:tcPr>
            <w:tcW w:w="2200" w:type="dxa"/>
            <w:tcMar>
              <w:top w:w="20" w:type="dxa"/>
              <w:left w:w="20" w:type="dxa"/>
              <w:bottom w:w="20" w:type="dxa"/>
              <w:right w:w="20" w:type="dxa"/>
            </w:tcMar>
            <w:vAlign w:val="center"/>
            <w:hideMark/>
          </w:tcPr>
          <w:p w14:paraId="5118CE0E" w14:textId="77777777" w:rsidR="00530523" w:rsidRPr="000D0BD2" w:rsidRDefault="00530523" w:rsidP="006723BE">
            <w:pPr>
              <w:pStyle w:val="movimento2"/>
              <w:rPr>
                <w:color w:val="002060"/>
              </w:rPr>
            </w:pPr>
            <w:r w:rsidRPr="000D0BD2">
              <w:rPr>
                <w:color w:val="002060"/>
              </w:rPr>
              <w:t xml:space="preserve">(TRE TORRI A.S.D.) </w:t>
            </w:r>
          </w:p>
        </w:tc>
      </w:tr>
    </w:tbl>
    <w:p w14:paraId="561FBD83" w14:textId="77777777" w:rsidR="00530523" w:rsidRPr="000D0BD2" w:rsidRDefault="00530523" w:rsidP="00530523">
      <w:pPr>
        <w:pStyle w:val="titolo10"/>
        <w:rPr>
          <w:rFonts w:eastAsiaTheme="minorEastAsia"/>
          <w:color w:val="002060"/>
        </w:rPr>
      </w:pPr>
      <w:r w:rsidRPr="000D0BD2">
        <w:rPr>
          <w:color w:val="002060"/>
        </w:rPr>
        <w:t xml:space="preserve">GARE DEL 6/ 4/2025 </w:t>
      </w:r>
    </w:p>
    <w:p w14:paraId="1AB61BBD" w14:textId="77777777" w:rsidR="00530523" w:rsidRPr="000D0BD2" w:rsidRDefault="00530523" w:rsidP="00530523">
      <w:pPr>
        <w:pStyle w:val="titolo7a"/>
        <w:rPr>
          <w:color w:val="002060"/>
        </w:rPr>
      </w:pPr>
      <w:r w:rsidRPr="000D0BD2">
        <w:rPr>
          <w:color w:val="002060"/>
        </w:rPr>
        <w:t xml:space="preserve">PROVVEDIMENTI DISCIPLINARI </w:t>
      </w:r>
    </w:p>
    <w:p w14:paraId="5752F0A2" w14:textId="77777777" w:rsidR="00530523" w:rsidRPr="000D0BD2" w:rsidRDefault="00530523" w:rsidP="00530523">
      <w:pPr>
        <w:pStyle w:val="titolo7b0"/>
        <w:rPr>
          <w:color w:val="002060"/>
        </w:rPr>
      </w:pPr>
      <w:r w:rsidRPr="000D0BD2">
        <w:rPr>
          <w:color w:val="002060"/>
        </w:rPr>
        <w:lastRenderedPageBreak/>
        <w:t xml:space="preserve">In base alle risultanze degli atti ufficiali sono state deliberate le seguenti sanzioni disciplinari. </w:t>
      </w:r>
    </w:p>
    <w:p w14:paraId="23E661ED" w14:textId="77777777" w:rsidR="00530523" w:rsidRPr="000D0BD2" w:rsidRDefault="00530523" w:rsidP="00530523">
      <w:pPr>
        <w:pStyle w:val="titolo30"/>
        <w:rPr>
          <w:color w:val="002060"/>
        </w:rPr>
      </w:pPr>
      <w:r w:rsidRPr="000D0BD2">
        <w:rPr>
          <w:color w:val="002060"/>
        </w:rPr>
        <w:t xml:space="preserve">CALCIATORI NON ESPULSI </w:t>
      </w:r>
    </w:p>
    <w:p w14:paraId="58478A3A" w14:textId="77777777" w:rsidR="00530523" w:rsidRPr="000D0BD2" w:rsidRDefault="00530523" w:rsidP="00530523">
      <w:pPr>
        <w:pStyle w:val="titolo20"/>
        <w:rPr>
          <w:color w:val="002060"/>
        </w:rPr>
      </w:pPr>
      <w:r w:rsidRPr="000D0BD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050C73E" w14:textId="77777777" w:rsidTr="006723BE">
        <w:tc>
          <w:tcPr>
            <w:tcW w:w="2200" w:type="dxa"/>
            <w:tcMar>
              <w:top w:w="20" w:type="dxa"/>
              <w:left w:w="20" w:type="dxa"/>
              <w:bottom w:w="20" w:type="dxa"/>
              <w:right w:w="20" w:type="dxa"/>
            </w:tcMar>
            <w:vAlign w:val="center"/>
            <w:hideMark/>
          </w:tcPr>
          <w:p w14:paraId="4B8EB7B3" w14:textId="77777777" w:rsidR="00530523" w:rsidRPr="000D0BD2" w:rsidRDefault="00530523" w:rsidP="006723BE">
            <w:pPr>
              <w:pStyle w:val="movimento"/>
              <w:rPr>
                <w:color w:val="002060"/>
              </w:rPr>
            </w:pPr>
            <w:r w:rsidRPr="000D0BD2">
              <w:rPr>
                <w:color w:val="002060"/>
              </w:rPr>
              <w:t>ZACCAGNINI LEONARDO</w:t>
            </w:r>
          </w:p>
        </w:tc>
        <w:tc>
          <w:tcPr>
            <w:tcW w:w="2200" w:type="dxa"/>
            <w:tcMar>
              <w:top w:w="20" w:type="dxa"/>
              <w:left w:w="20" w:type="dxa"/>
              <w:bottom w:w="20" w:type="dxa"/>
              <w:right w:w="20" w:type="dxa"/>
            </w:tcMar>
            <w:vAlign w:val="center"/>
            <w:hideMark/>
          </w:tcPr>
          <w:p w14:paraId="3D2A25B2" w14:textId="77777777" w:rsidR="00530523" w:rsidRPr="000D0BD2" w:rsidRDefault="00530523" w:rsidP="006723BE">
            <w:pPr>
              <w:pStyle w:val="movimento2"/>
              <w:rPr>
                <w:color w:val="002060"/>
              </w:rPr>
            </w:pPr>
            <w:r w:rsidRPr="000D0BD2">
              <w:rPr>
                <w:color w:val="002060"/>
              </w:rPr>
              <w:t xml:space="preserve">(CERRETO D ESI C5 A.S.D.) </w:t>
            </w:r>
          </w:p>
        </w:tc>
        <w:tc>
          <w:tcPr>
            <w:tcW w:w="800" w:type="dxa"/>
            <w:tcMar>
              <w:top w:w="20" w:type="dxa"/>
              <w:left w:w="20" w:type="dxa"/>
              <w:bottom w:w="20" w:type="dxa"/>
              <w:right w:w="20" w:type="dxa"/>
            </w:tcMar>
            <w:vAlign w:val="center"/>
            <w:hideMark/>
          </w:tcPr>
          <w:p w14:paraId="14F4E51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204C15A" w14:textId="77777777" w:rsidR="00530523" w:rsidRPr="000D0BD2" w:rsidRDefault="00530523" w:rsidP="006723BE">
            <w:pPr>
              <w:pStyle w:val="movimento"/>
              <w:rPr>
                <w:color w:val="002060"/>
              </w:rPr>
            </w:pPr>
            <w:r w:rsidRPr="000D0BD2">
              <w:rPr>
                <w:color w:val="002060"/>
              </w:rPr>
              <w:t>BRASCA RAFFAELE</w:t>
            </w:r>
          </w:p>
        </w:tc>
        <w:tc>
          <w:tcPr>
            <w:tcW w:w="2200" w:type="dxa"/>
            <w:tcMar>
              <w:top w:w="20" w:type="dxa"/>
              <w:left w:w="20" w:type="dxa"/>
              <w:bottom w:w="20" w:type="dxa"/>
              <w:right w:w="20" w:type="dxa"/>
            </w:tcMar>
            <w:vAlign w:val="center"/>
            <w:hideMark/>
          </w:tcPr>
          <w:p w14:paraId="5B7A5D0E" w14:textId="77777777" w:rsidR="00530523" w:rsidRPr="000D0BD2" w:rsidRDefault="00530523" w:rsidP="006723BE">
            <w:pPr>
              <w:pStyle w:val="movimento2"/>
              <w:rPr>
                <w:color w:val="002060"/>
              </w:rPr>
            </w:pPr>
            <w:r w:rsidRPr="000D0BD2">
              <w:rPr>
                <w:color w:val="002060"/>
              </w:rPr>
              <w:t xml:space="preserve">(FIGHT BULLS CORRIDONIA) </w:t>
            </w:r>
          </w:p>
        </w:tc>
      </w:tr>
      <w:tr w:rsidR="00530523" w:rsidRPr="000D0BD2" w14:paraId="5D0070B8" w14:textId="77777777" w:rsidTr="006723BE">
        <w:tc>
          <w:tcPr>
            <w:tcW w:w="2200" w:type="dxa"/>
            <w:tcMar>
              <w:top w:w="20" w:type="dxa"/>
              <w:left w:w="20" w:type="dxa"/>
              <w:bottom w:w="20" w:type="dxa"/>
              <w:right w:w="20" w:type="dxa"/>
            </w:tcMar>
            <w:vAlign w:val="center"/>
            <w:hideMark/>
          </w:tcPr>
          <w:p w14:paraId="35F8513E" w14:textId="77777777" w:rsidR="00530523" w:rsidRPr="000D0BD2" w:rsidRDefault="00530523" w:rsidP="006723BE">
            <w:pPr>
              <w:pStyle w:val="movimento"/>
              <w:rPr>
                <w:color w:val="002060"/>
              </w:rPr>
            </w:pPr>
            <w:r w:rsidRPr="000D0BD2">
              <w:rPr>
                <w:color w:val="002060"/>
              </w:rPr>
              <w:t>FLORA MATTEO</w:t>
            </w:r>
          </w:p>
        </w:tc>
        <w:tc>
          <w:tcPr>
            <w:tcW w:w="2200" w:type="dxa"/>
            <w:tcMar>
              <w:top w:w="20" w:type="dxa"/>
              <w:left w:w="20" w:type="dxa"/>
              <w:bottom w:w="20" w:type="dxa"/>
              <w:right w:w="20" w:type="dxa"/>
            </w:tcMar>
            <w:vAlign w:val="center"/>
            <w:hideMark/>
          </w:tcPr>
          <w:p w14:paraId="12518873" w14:textId="77777777" w:rsidR="00530523" w:rsidRPr="000D0BD2" w:rsidRDefault="00530523" w:rsidP="006723BE">
            <w:pPr>
              <w:pStyle w:val="movimento2"/>
              <w:rPr>
                <w:color w:val="002060"/>
              </w:rPr>
            </w:pPr>
            <w:r w:rsidRPr="000D0BD2">
              <w:rPr>
                <w:color w:val="002060"/>
              </w:rPr>
              <w:t xml:space="preserve">(FIGHT BULLS CORRIDONIA) </w:t>
            </w:r>
          </w:p>
        </w:tc>
        <w:tc>
          <w:tcPr>
            <w:tcW w:w="800" w:type="dxa"/>
            <w:tcMar>
              <w:top w:w="20" w:type="dxa"/>
              <w:left w:w="20" w:type="dxa"/>
              <w:bottom w:w="20" w:type="dxa"/>
              <w:right w:w="20" w:type="dxa"/>
            </w:tcMar>
            <w:vAlign w:val="center"/>
            <w:hideMark/>
          </w:tcPr>
          <w:p w14:paraId="5CEC6C3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5010612"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352DD4B" w14:textId="77777777" w:rsidR="00530523" w:rsidRPr="000D0BD2" w:rsidRDefault="00530523" w:rsidP="006723BE">
            <w:pPr>
              <w:pStyle w:val="movimento2"/>
              <w:rPr>
                <w:color w:val="002060"/>
              </w:rPr>
            </w:pPr>
            <w:r w:rsidRPr="000D0BD2">
              <w:rPr>
                <w:color w:val="002060"/>
              </w:rPr>
              <w:t> </w:t>
            </w:r>
          </w:p>
        </w:tc>
      </w:tr>
    </w:tbl>
    <w:p w14:paraId="74F120F3" w14:textId="77777777" w:rsidR="00530523" w:rsidRPr="000D0BD2" w:rsidRDefault="00530523" w:rsidP="00530523">
      <w:pPr>
        <w:pStyle w:val="titolo10"/>
        <w:rPr>
          <w:rFonts w:eastAsiaTheme="minorEastAsia"/>
          <w:color w:val="002060"/>
        </w:rPr>
      </w:pPr>
      <w:r w:rsidRPr="000D0BD2">
        <w:rPr>
          <w:color w:val="002060"/>
        </w:rPr>
        <w:t xml:space="preserve">GARE DEL 7/ 4/2025 </w:t>
      </w:r>
    </w:p>
    <w:p w14:paraId="618A0FDF" w14:textId="77777777" w:rsidR="00530523" w:rsidRPr="000D0BD2" w:rsidRDefault="00530523" w:rsidP="00530523">
      <w:pPr>
        <w:pStyle w:val="titolo7a"/>
        <w:rPr>
          <w:color w:val="002060"/>
        </w:rPr>
      </w:pPr>
      <w:r w:rsidRPr="000D0BD2">
        <w:rPr>
          <w:color w:val="002060"/>
        </w:rPr>
        <w:t xml:space="preserve">PROVVEDIMENTI DISCIPLINARI </w:t>
      </w:r>
    </w:p>
    <w:p w14:paraId="088FD91F"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11893E73" w14:textId="77777777" w:rsidR="00530523" w:rsidRPr="000D0BD2" w:rsidRDefault="00530523" w:rsidP="00530523">
      <w:pPr>
        <w:pStyle w:val="titolo30"/>
        <w:rPr>
          <w:color w:val="002060"/>
        </w:rPr>
      </w:pPr>
      <w:r w:rsidRPr="000D0BD2">
        <w:rPr>
          <w:color w:val="002060"/>
        </w:rPr>
        <w:t xml:space="preserve">CALCIATORI NON ESPULSI </w:t>
      </w:r>
    </w:p>
    <w:p w14:paraId="592D807E" w14:textId="77777777" w:rsidR="00530523" w:rsidRPr="000D0BD2" w:rsidRDefault="00530523" w:rsidP="00530523">
      <w:pPr>
        <w:pStyle w:val="titolo20"/>
        <w:rPr>
          <w:color w:val="002060"/>
        </w:rPr>
      </w:pPr>
      <w:r w:rsidRPr="000D0BD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2575E2C4" w14:textId="77777777" w:rsidTr="006723BE">
        <w:tc>
          <w:tcPr>
            <w:tcW w:w="2200" w:type="dxa"/>
            <w:tcMar>
              <w:top w:w="20" w:type="dxa"/>
              <w:left w:w="20" w:type="dxa"/>
              <w:bottom w:w="20" w:type="dxa"/>
              <w:right w:w="20" w:type="dxa"/>
            </w:tcMar>
            <w:vAlign w:val="center"/>
            <w:hideMark/>
          </w:tcPr>
          <w:p w14:paraId="41A73CE3" w14:textId="77777777" w:rsidR="00530523" w:rsidRPr="000D0BD2" w:rsidRDefault="00530523" w:rsidP="006723BE">
            <w:pPr>
              <w:pStyle w:val="movimento"/>
              <w:rPr>
                <w:color w:val="002060"/>
              </w:rPr>
            </w:pPr>
            <w:r w:rsidRPr="000D0BD2">
              <w:rPr>
                <w:color w:val="002060"/>
              </w:rPr>
              <w:t>FERRACUTI GIOVANNI</w:t>
            </w:r>
          </w:p>
        </w:tc>
        <w:tc>
          <w:tcPr>
            <w:tcW w:w="2200" w:type="dxa"/>
            <w:tcMar>
              <w:top w:w="20" w:type="dxa"/>
              <w:left w:w="20" w:type="dxa"/>
              <w:bottom w:w="20" w:type="dxa"/>
              <w:right w:w="20" w:type="dxa"/>
            </w:tcMar>
            <w:vAlign w:val="center"/>
            <w:hideMark/>
          </w:tcPr>
          <w:p w14:paraId="47D7A582" w14:textId="77777777" w:rsidR="00530523" w:rsidRPr="000D0BD2" w:rsidRDefault="00530523" w:rsidP="006723BE">
            <w:pPr>
              <w:pStyle w:val="movimento2"/>
              <w:rPr>
                <w:color w:val="002060"/>
              </w:rPr>
            </w:pPr>
            <w:r w:rsidRPr="000D0BD2">
              <w:rPr>
                <w:color w:val="002060"/>
              </w:rPr>
              <w:t xml:space="preserve">(MONTELUPONE CALCIO A 5) </w:t>
            </w:r>
          </w:p>
        </w:tc>
        <w:tc>
          <w:tcPr>
            <w:tcW w:w="800" w:type="dxa"/>
            <w:tcMar>
              <w:top w:w="20" w:type="dxa"/>
              <w:left w:w="20" w:type="dxa"/>
              <w:bottom w:w="20" w:type="dxa"/>
              <w:right w:w="20" w:type="dxa"/>
            </w:tcMar>
            <w:vAlign w:val="center"/>
            <w:hideMark/>
          </w:tcPr>
          <w:p w14:paraId="36F54C4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B7C611C" w14:textId="77777777" w:rsidR="00530523" w:rsidRPr="000D0BD2" w:rsidRDefault="00530523" w:rsidP="006723BE">
            <w:pPr>
              <w:pStyle w:val="movimento"/>
              <w:rPr>
                <w:color w:val="002060"/>
              </w:rPr>
            </w:pPr>
            <w:r w:rsidRPr="000D0BD2">
              <w:rPr>
                <w:color w:val="002060"/>
              </w:rPr>
              <w:t>GIANNONI GABRIELE</w:t>
            </w:r>
          </w:p>
        </w:tc>
        <w:tc>
          <w:tcPr>
            <w:tcW w:w="2200" w:type="dxa"/>
            <w:tcMar>
              <w:top w:w="20" w:type="dxa"/>
              <w:left w:w="20" w:type="dxa"/>
              <w:bottom w:w="20" w:type="dxa"/>
              <w:right w:w="20" w:type="dxa"/>
            </w:tcMar>
            <w:vAlign w:val="center"/>
            <w:hideMark/>
          </w:tcPr>
          <w:p w14:paraId="6DA67225" w14:textId="77777777" w:rsidR="00530523" w:rsidRPr="000D0BD2" w:rsidRDefault="00530523" w:rsidP="006723BE">
            <w:pPr>
              <w:pStyle w:val="movimento2"/>
              <w:rPr>
                <w:color w:val="002060"/>
              </w:rPr>
            </w:pPr>
            <w:r w:rsidRPr="000D0BD2">
              <w:rPr>
                <w:color w:val="002060"/>
              </w:rPr>
              <w:t xml:space="preserve">(OSIMO FIVE) </w:t>
            </w:r>
          </w:p>
        </w:tc>
      </w:tr>
    </w:tbl>
    <w:p w14:paraId="36892D47" w14:textId="77777777" w:rsidR="00530523" w:rsidRDefault="00530523" w:rsidP="00530523">
      <w:pPr>
        <w:pStyle w:val="breakline"/>
        <w:rPr>
          <w:color w:val="002060"/>
        </w:rPr>
      </w:pPr>
    </w:p>
    <w:p w14:paraId="479ADFD9"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1B8A669E"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78F8C9F" w14:textId="77777777" w:rsidR="00530523" w:rsidRPr="000D0BD2" w:rsidRDefault="00530523" w:rsidP="00530523">
      <w:pPr>
        <w:pStyle w:val="breakline"/>
        <w:rPr>
          <w:rFonts w:eastAsiaTheme="minorEastAsia"/>
          <w:color w:val="002060"/>
        </w:rPr>
      </w:pPr>
    </w:p>
    <w:p w14:paraId="491285B4" w14:textId="77777777" w:rsidR="00530523" w:rsidRPr="000D0BD2" w:rsidRDefault="00530523" w:rsidP="00530523">
      <w:pPr>
        <w:pStyle w:val="titoloprinc0"/>
        <w:rPr>
          <w:color w:val="002060"/>
        </w:rPr>
      </w:pPr>
      <w:r w:rsidRPr="000D0BD2">
        <w:rPr>
          <w:color w:val="002060"/>
        </w:rPr>
        <w:t>CLASSIFICA</w:t>
      </w:r>
    </w:p>
    <w:p w14:paraId="66A03157" w14:textId="77777777" w:rsidR="00530523" w:rsidRPr="000D0BD2" w:rsidRDefault="00530523" w:rsidP="00530523">
      <w:pPr>
        <w:pStyle w:val="breakline"/>
        <w:rPr>
          <w:color w:val="002060"/>
        </w:rPr>
      </w:pPr>
    </w:p>
    <w:p w14:paraId="2A91C67A" w14:textId="77777777" w:rsidR="00530523" w:rsidRPr="000D0BD2" w:rsidRDefault="00530523" w:rsidP="00530523">
      <w:pPr>
        <w:pStyle w:val="breakline"/>
        <w:rPr>
          <w:color w:val="002060"/>
        </w:rPr>
      </w:pPr>
    </w:p>
    <w:p w14:paraId="3577F111" w14:textId="77777777" w:rsidR="00530523" w:rsidRPr="000D0BD2" w:rsidRDefault="00530523" w:rsidP="00530523">
      <w:pPr>
        <w:pStyle w:val="sottotitolocampionato10"/>
        <w:rPr>
          <w:color w:val="002060"/>
        </w:rPr>
      </w:pPr>
      <w:r w:rsidRPr="000D0BD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2CA561D0"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7DC3C"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8D972"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A9042"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CDD09"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890CB"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76C25"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CD4AE"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8002F"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BF745"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9F700" w14:textId="77777777" w:rsidR="00530523" w:rsidRPr="000D0BD2" w:rsidRDefault="00530523" w:rsidP="006723BE">
            <w:pPr>
              <w:pStyle w:val="headertabella0"/>
              <w:rPr>
                <w:color w:val="002060"/>
              </w:rPr>
            </w:pPr>
            <w:r w:rsidRPr="000D0BD2">
              <w:rPr>
                <w:color w:val="002060"/>
              </w:rPr>
              <w:t>PE</w:t>
            </w:r>
          </w:p>
        </w:tc>
      </w:tr>
      <w:tr w:rsidR="00530523" w:rsidRPr="000D0BD2" w14:paraId="023E4A5F"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A645D9" w14:textId="77777777" w:rsidR="00530523" w:rsidRPr="000D0BD2" w:rsidRDefault="00530523" w:rsidP="006723BE">
            <w:pPr>
              <w:pStyle w:val="rowtabella0"/>
              <w:rPr>
                <w:color w:val="002060"/>
              </w:rPr>
            </w:pPr>
            <w:proofErr w:type="spellStart"/>
            <w:proofErr w:type="gramStart"/>
            <w:r w:rsidRPr="000D0BD2">
              <w:rPr>
                <w:color w:val="002060"/>
              </w:rPr>
              <w:t>sq</w:t>
            </w:r>
            <w:proofErr w:type="spellEnd"/>
            <w:r w:rsidRPr="000D0BD2">
              <w:rPr>
                <w:color w:val="002060"/>
              </w:rPr>
              <w:t>..</w:t>
            </w:r>
            <w:proofErr w:type="gramEnd"/>
            <w:r w:rsidRPr="000D0BD2">
              <w:rPr>
                <w:color w:val="002060"/>
              </w:rPr>
              <w:t xml:space="preserve"> U.S. FORTUNA FANO </w:t>
            </w:r>
            <w:proofErr w:type="gramStart"/>
            <w:r w:rsidRPr="000D0BD2">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27525"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C1B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868F1"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A8C2"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180E"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BB69" w14:textId="77777777" w:rsidR="00530523" w:rsidRPr="000D0BD2" w:rsidRDefault="00530523" w:rsidP="006723BE">
            <w:pPr>
              <w:pStyle w:val="rowtabella0"/>
              <w:jc w:val="center"/>
              <w:rPr>
                <w:color w:val="002060"/>
              </w:rPr>
            </w:pPr>
            <w:r w:rsidRPr="000D0B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7B52"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B9E7" w14:textId="77777777" w:rsidR="00530523" w:rsidRPr="000D0BD2" w:rsidRDefault="00530523" w:rsidP="006723BE">
            <w:pPr>
              <w:pStyle w:val="rowtabella0"/>
              <w:jc w:val="center"/>
              <w:rPr>
                <w:color w:val="002060"/>
              </w:rPr>
            </w:pPr>
            <w:r w:rsidRPr="000D0B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A6D7" w14:textId="77777777" w:rsidR="00530523" w:rsidRPr="000D0BD2" w:rsidRDefault="00530523" w:rsidP="006723BE">
            <w:pPr>
              <w:pStyle w:val="rowtabella0"/>
              <w:jc w:val="center"/>
              <w:rPr>
                <w:color w:val="002060"/>
              </w:rPr>
            </w:pPr>
            <w:r w:rsidRPr="000D0BD2">
              <w:rPr>
                <w:color w:val="002060"/>
              </w:rPr>
              <w:t>0</w:t>
            </w:r>
          </w:p>
        </w:tc>
      </w:tr>
      <w:tr w:rsidR="00530523" w:rsidRPr="000D0BD2" w14:paraId="6E069FE3"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7BDD5" w14:textId="77777777" w:rsidR="00530523" w:rsidRPr="000D0BD2" w:rsidRDefault="00530523" w:rsidP="006723BE">
            <w:pPr>
              <w:pStyle w:val="rowtabella0"/>
              <w:rPr>
                <w:color w:val="002060"/>
              </w:rPr>
            </w:pPr>
            <w:r w:rsidRPr="000D0BD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6B5F"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607EF"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B2F4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376C"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08A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976B0"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0220"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4458"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98B8" w14:textId="77777777" w:rsidR="00530523" w:rsidRPr="000D0BD2" w:rsidRDefault="00530523" w:rsidP="006723BE">
            <w:pPr>
              <w:pStyle w:val="rowtabella0"/>
              <w:jc w:val="center"/>
              <w:rPr>
                <w:color w:val="002060"/>
              </w:rPr>
            </w:pPr>
            <w:r w:rsidRPr="000D0BD2">
              <w:rPr>
                <w:color w:val="002060"/>
              </w:rPr>
              <w:t>0</w:t>
            </w:r>
          </w:p>
        </w:tc>
      </w:tr>
      <w:tr w:rsidR="00530523" w:rsidRPr="000D0BD2" w14:paraId="465FF24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0A787" w14:textId="77777777" w:rsidR="00530523" w:rsidRPr="000D0BD2" w:rsidRDefault="00530523" w:rsidP="006723BE">
            <w:pPr>
              <w:pStyle w:val="rowtabella0"/>
              <w:rPr>
                <w:color w:val="002060"/>
              </w:rPr>
            </w:pPr>
            <w:r w:rsidRPr="000D0BD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946C"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5DDC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26BC"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CD568"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F231"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FB80"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0BBC"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E18C"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A7ED2" w14:textId="77777777" w:rsidR="00530523" w:rsidRPr="000D0BD2" w:rsidRDefault="00530523" w:rsidP="006723BE">
            <w:pPr>
              <w:pStyle w:val="rowtabella0"/>
              <w:jc w:val="center"/>
              <w:rPr>
                <w:color w:val="002060"/>
              </w:rPr>
            </w:pPr>
            <w:r w:rsidRPr="000D0BD2">
              <w:rPr>
                <w:color w:val="002060"/>
              </w:rPr>
              <w:t>0</w:t>
            </w:r>
          </w:p>
        </w:tc>
      </w:tr>
      <w:tr w:rsidR="00530523" w:rsidRPr="000D0BD2" w14:paraId="078509E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EDCF8" w14:textId="77777777" w:rsidR="00530523" w:rsidRPr="000D0BD2" w:rsidRDefault="00530523" w:rsidP="006723BE">
            <w:pPr>
              <w:pStyle w:val="rowtabella0"/>
              <w:rPr>
                <w:color w:val="002060"/>
              </w:rPr>
            </w:pPr>
            <w:r w:rsidRPr="000D0BD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F900"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45D9"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46F4C"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E8BCE"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2578"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38F3"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7947"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58B5"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EF46" w14:textId="77777777" w:rsidR="00530523" w:rsidRPr="000D0BD2" w:rsidRDefault="00530523" w:rsidP="006723BE">
            <w:pPr>
              <w:pStyle w:val="rowtabella0"/>
              <w:jc w:val="center"/>
              <w:rPr>
                <w:color w:val="002060"/>
              </w:rPr>
            </w:pPr>
            <w:r w:rsidRPr="000D0BD2">
              <w:rPr>
                <w:color w:val="002060"/>
              </w:rPr>
              <w:t>0</w:t>
            </w:r>
          </w:p>
        </w:tc>
      </w:tr>
      <w:tr w:rsidR="00530523" w:rsidRPr="000D0BD2" w14:paraId="51534501"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9A29C" w14:textId="77777777" w:rsidR="00530523" w:rsidRPr="000D0BD2" w:rsidRDefault="00530523" w:rsidP="006723BE">
            <w:pPr>
              <w:pStyle w:val="rowtabella0"/>
              <w:rPr>
                <w:color w:val="002060"/>
              </w:rPr>
            </w:pPr>
            <w:r w:rsidRPr="000D0BD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FD48"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9F5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24A1"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DB4D"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F642"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4214A"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C927"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E2FD"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EDA3" w14:textId="77777777" w:rsidR="00530523" w:rsidRPr="000D0BD2" w:rsidRDefault="00530523" w:rsidP="006723BE">
            <w:pPr>
              <w:pStyle w:val="rowtabella0"/>
              <w:jc w:val="center"/>
              <w:rPr>
                <w:color w:val="002060"/>
              </w:rPr>
            </w:pPr>
            <w:r w:rsidRPr="000D0BD2">
              <w:rPr>
                <w:color w:val="002060"/>
              </w:rPr>
              <w:t>0</w:t>
            </w:r>
          </w:p>
        </w:tc>
      </w:tr>
      <w:tr w:rsidR="00530523" w:rsidRPr="000D0BD2" w14:paraId="27BE534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B1973" w14:textId="77777777" w:rsidR="00530523" w:rsidRPr="000D0BD2" w:rsidRDefault="00530523" w:rsidP="006723BE">
            <w:pPr>
              <w:pStyle w:val="rowtabella0"/>
              <w:rPr>
                <w:color w:val="002060"/>
              </w:rPr>
            </w:pPr>
            <w:r w:rsidRPr="000D0BD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FB57"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F2AE"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BEED"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490A"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CE4A"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4B591"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367F"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702A"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CE6C8" w14:textId="77777777" w:rsidR="00530523" w:rsidRPr="000D0BD2" w:rsidRDefault="00530523" w:rsidP="006723BE">
            <w:pPr>
              <w:pStyle w:val="rowtabella0"/>
              <w:jc w:val="center"/>
              <w:rPr>
                <w:color w:val="002060"/>
              </w:rPr>
            </w:pPr>
            <w:r w:rsidRPr="000D0BD2">
              <w:rPr>
                <w:color w:val="002060"/>
              </w:rPr>
              <w:t>0</w:t>
            </w:r>
          </w:p>
        </w:tc>
      </w:tr>
      <w:tr w:rsidR="00530523" w:rsidRPr="000D0BD2" w14:paraId="531A5AD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ED092" w14:textId="77777777" w:rsidR="00530523" w:rsidRPr="000D0BD2" w:rsidRDefault="00530523" w:rsidP="006723BE">
            <w:pPr>
              <w:pStyle w:val="rowtabella0"/>
              <w:rPr>
                <w:color w:val="002060"/>
              </w:rPr>
            </w:pPr>
            <w:r w:rsidRPr="000D0BD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446D5"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3266"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1E70"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8F0D"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8976"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665B"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99FE1"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4704"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3ADA" w14:textId="77777777" w:rsidR="00530523" w:rsidRPr="000D0BD2" w:rsidRDefault="00530523" w:rsidP="006723BE">
            <w:pPr>
              <w:pStyle w:val="rowtabella0"/>
              <w:jc w:val="center"/>
              <w:rPr>
                <w:color w:val="002060"/>
              </w:rPr>
            </w:pPr>
            <w:r w:rsidRPr="000D0BD2">
              <w:rPr>
                <w:color w:val="002060"/>
              </w:rPr>
              <w:t>0</w:t>
            </w:r>
          </w:p>
        </w:tc>
      </w:tr>
      <w:tr w:rsidR="00530523" w:rsidRPr="000D0BD2" w14:paraId="1650C608"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CCDCB" w14:textId="77777777" w:rsidR="00530523" w:rsidRPr="000D0BD2" w:rsidRDefault="00530523" w:rsidP="006723BE">
            <w:pPr>
              <w:pStyle w:val="rowtabella0"/>
              <w:rPr>
                <w:color w:val="002060"/>
              </w:rPr>
            </w:pPr>
            <w:r w:rsidRPr="000D0BD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AD34"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4702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F804"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A757D"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138D"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EB94"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6135"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234B"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C372" w14:textId="77777777" w:rsidR="00530523" w:rsidRPr="000D0BD2" w:rsidRDefault="00530523" w:rsidP="006723BE">
            <w:pPr>
              <w:pStyle w:val="rowtabella0"/>
              <w:jc w:val="center"/>
              <w:rPr>
                <w:color w:val="002060"/>
              </w:rPr>
            </w:pPr>
            <w:r w:rsidRPr="000D0BD2">
              <w:rPr>
                <w:color w:val="002060"/>
              </w:rPr>
              <w:t>0</w:t>
            </w:r>
          </w:p>
        </w:tc>
      </w:tr>
      <w:tr w:rsidR="00530523" w:rsidRPr="000D0BD2" w14:paraId="541389CB"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9DDAD" w14:textId="77777777" w:rsidR="00530523" w:rsidRPr="000D0BD2" w:rsidRDefault="00530523" w:rsidP="006723BE">
            <w:pPr>
              <w:pStyle w:val="rowtabella0"/>
              <w:rPr>
                <w:color w:val="002060"/>
              </w:rPr>
            </w:pPr>
            <w:r w:rsidRPr="000D0BD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F53C"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F243"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CAA8"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727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F421"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78F8"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99E9"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54FD"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2437A" w14:textId="77777777" w:rsidR="00530523" w:rsidRPr="000D0BD2" w:rsidRDefault="00530523" w:rsidP="006723BE">
            <w:pPr>
              <w:pStyle w:val="rowtabella0"/>
              <w:jc w:val="center"/>
              <w:rPr>
                <w:color w:val="002060"/>
              </w:rPr>
            </w:pPr>
            <w:r w:rsidRPr="000D0BD2">
              <w:rPr>
                <w:color w:val="002060"/>
              </w:rPr>
              <w:t>0</w:t>
            </w:r>
          </w:p>
        </w:tc>
      </w:tr>
      <w:tr w:rsidR="00530523" w:rsidRPr="000D0BD2" w14:paraId="6BA61F78"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9A0EDC" w14:textId="77777777" w:rsidR="00530523" w:rsidRPr="000D0BD2" w:rsidRDefault="00530523" w:rsidP="006723BE">
            <w:pPr>
              <w:pStyle w:val="rowtabella0"/>
              <w:rPr>
                <w:color w:val="002060"/>
              </w:rPr>
            </w:pPr>
            <w:r w:rsidRPr="000D0BD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C6CC"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F2E6A"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7C1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94132"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CF8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B9B2"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D653"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2750"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F6F7" w14:textId="77777777" w:rsidR="00530523" w:rsidRPr="000D0BD2" w:rsidRDefault="00530523" w:rsidP="006723BE">
            <w:pPr>
              <w:pStyle w:val="rowtabella0"/>
              <w:jc w:val="center"/>
              <w:rPr>
                <w:color w:val="002060"/>
              </w:rPr>
            </w:pPr>
            <w:r w:rsidRPr="000D0BD2">
              <w:rPr>
                <w:color w:val="002060"/>
              </w:rPr>
              <w:t>0</w:t>
            </w:r>
          </w:p>
        </w:tc>
      </w:tr>
      <w:tr w:rsidR="00530523" w:rsidRPr="000D0BD2" w14:paraId="2F18D41C"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23235" w14:textId="77777777" w:rsidR="00530523" w:rsidRPr="000D0BD2" w:rsidRDefault="00530523" w:rsidP="006723BE">
            <w:pPr>
              <w:pStyle w:val="rowtabella0"/>
              <w:rPr>
                <w:color w:val="002060"/>
              </w:rPr>
            </w:pPr>
            <w:r w:rsidRPr="000D0BD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FF9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D94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9D6A"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CA189"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B6D2"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7D03"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DD6B"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18FA"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171E" w14:textId="77777777" w:rsidR="00530523" w:rsidRPr="000D0BD2" w:rsidRDefault="00530523" w:rsidP="006723BE">
            <w:pPr>
              <w:pStyle w:val="rowtabella0"/>
              <w:jc w:val="center"/>
              <w:rPr>
                <w:color w:val="002060"/>
              </w:rPr>
            </w:pPr>
            <w:r w:rsidRPr="000D0BD2">
              <w:rPr>
                <w:color w:val="002060"/>
              </w:rPr>
              <w:t>0</w:t>
            </w:r>
          </w:p>
        </w:tc>
      </w:tr>
      <w:tr w:rsidR="00530523" w:rsidRPr="000D0BD2" w14:paraId="0E5B1B0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DF389" w14:textId="77777777" w:rsidR="00530523" w:rsidRPr="000D0BD2" w:rsidRDefault="00530523" w:rsidP="006723BE">
            <w:pPr>
              <w:pStyle w:val="rowtabella0"/>
              <w:rPr>
                <w:color w:val="002060"/>
                <w:lang w:val="es-ES"/>
              </w:rPr>
            </w:pPr>
            <w:r w:rsidRPr="000D0BD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C5E7"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27C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D6AF"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C5CC"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153A"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1E20"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7731D"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EFEF"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79D8" w14:textId="77777777" w:rsidR="00530523" w:rsidRPr="000D0BD2" w:rsidRDefault="00530523" w:rsidP="006723BE">
            <w:pPr>
              <w:pStyle w:val="rowtabella0"/>
              <w:jc w:val="center"/>
              <w:rPr>
                <w:color w:val="002060"/>
              </w:rPr>
            </w:pPr>
            <w:r w:rsidRPr="000D0BD2">
              <w:rPr>
                <w:color w:val="002060"/>
              </w:rPr>
              <w:t>0</w:t>
            </w:r>
          </w:p>
        </w:tc>
      </w:tr>
      <w:tr w:rsidR="00530523" w:rsidRPr="000D0BD2" w14:paraId="0FE9FC52"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8A0ED" w14:textId="77777777" w:rsidR="00530523" w:rsidRPr="000D0BD2" w:rsidRDefault="00530523" w:rsidP="006723BE">
            <w:pPr>
              <w:pStyle w:val="rowtabella0"/>
              <w:rPr>
                <w:color w:val="002060"/>
              </w:rPr>
            </w:pPr>
            <w:r w:rsidRPr="000D0BD2">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859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B64A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CF28"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25F8"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7F6C"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3476"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9817" w14:textId="77777777" w:rsidR="00530523" w:rsidRPr="000D0BD2" w:rsidRDefault="00530523" w:rsidP="006723BE">
            <w:pPr>
              <w:pStyle w:val="rowtabella0"/>
              <w:jc w:val="center"/>
              <w:rPr>
                <w:color w:val="002060"/>
              </w:rPr>
            </w:pPr>
            <w:r w:rsidRPr="000D0B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82B3"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C66C" w14:textId="77777777" w:rsidR="00530523" w:rsidRPr="000D0BD2" w:rsidRDefault="00530523" w:rsidP="006723BE">
            <w:pPr>
              <w:pStyle w:val="rowtabella0"/>
              <w:jc w:val="center"/>
              <w:rPr>
                <w:color w:val="002060"/>
              </w:rPr>
            </w:pPr>
            <w:r w:rsidRPr="000D0BD2">
              <w:rPr>
                <w:color w:val="002060"/>
              </w:rPr>
              <w:t>0</w:t>
            </w:r>
          </w:p>
        </w:tc>
      </w:tr>
      <w:tr w:rsidR="00530523" w:rsidRPr="000D0BD2" w14:paraId="68BCAF85"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819C86" w14:textId="77777777" w:rsidR="00530523" w:rsidRPr="000D0BD2" w:rsidRDefault="00530523" w:rsidP="006723BE">
            <w:pPr>
              <w:pStyle w:val="rowtabella0"/>
              <w:rPr>
                <w:color w:val="002060"/>
                <w:lang w:val="es-ES"/>
              </w:rPr>
            </w:pPr>
            <w:r w:rsidRPr="000D0BD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8623"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CD52A"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A8E30"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DB0C9"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3F7B1"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380F"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93D5" w14:textId="77777777" w:rsidR="00530523" w:rsidRPr="000D0BD2" w:rsidRDefault="00530523" w:rsidP="006723BE">
            <w:pPr>
              <w:pStyle w:val="rowtabella0"/>
              <w:jc w:val="center"/>
              <w:rPr>
                <w:color w:val="002060"/>
              </w:rPr>
            </w:pPr>
            <w:r w:rsidRPr="000D0B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D19EF" w14:textId="77777777" w:rsidR="00530523" w:rsidRPr="000D0BD2" w:rsidRDefault="00530523" w:rsidP="006723BE">
            <w:pPr>
              <w:pStyle w:val="rowtabella0"/>
              <w:jc w:val="center"/>
              <w:rPr>
                <w:color w:val="002060"/>
              </w:rPr>
            </w:pPr>
            <w:r w:rsidRPr="000D0B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D191" w14:textId="77777777" w:rsidR="00530523" w:rsidRPr="000D0BD2" w:rsidRDefault="00530523" w:rsidP="006723BE">
            <w:pPr>
              <w:pStyle w:val="rowtabella0"/>
              <w:jc w:val="center"/>
              <w:rPr>
                <w:color w:val="002060"/>
              </w:rPr>
            </w:pPr>
            <w:r w:rsidRPr="000D0BD2">
              <w:rPr>
                <w:color w:val="002060"/>
              </w:rPr>
              <w:t>0</w:t>
            </w:r>
          </w:p>
        </w:tc>
      </w:tr>
    </w:tbl>
    <w:p w14:paraId="29A6674C" w14:textId="77777777" w:rsidR="00530523" w:rsidRDefault="00530523" w:rsidP="00530523">
      <w:pPr>
        <w:pStyle w:val="breakline"/>
        <w:rPr>
          <w:rFonts w:eastAsiaTheme="minorEastAsia"/>
          <w:color w:val="002060"/>
        </w:rPr>
      </w:pPr>
    </w:p>
    <w:p w14:paraId="750675F5" w14:textId="77777777" w:rsidR="00530523" w:rsidRPr="000D0BD2" w:rsidRDefault="00530523" w:rsidP="00530523">
      <w:pPr>
        <w:pStyle w:val="titoloprinc0"/>
        <w:rPr>
          <w:color w:val="002060"/>
        </w:rPr>
      </w:pPr>
      <w:r>
        <w:rPr>
          <w:color w:val="002060"/>
        </w:rPr>
        <w:t>PROGRAMMA GARE</w:t>
      </w:r>
    </w:p>
    <w:p w14:paraId="5253D45B" w14:textId="77777777" w:rsidR="00530523" w:rsidRDefault="00530523" w:rsidP="00530523">
      <w:pPr>
        <w:pStyle w:val="breakline"/>
        <w:rPr>
          <w:rFonts w:eastAsiaTheme="minorEastAsia"/>
          <w:color w:val="002060"/>
        </w:rPr>
      </w:pPr>
    </w:p>
    <w:p w14:paraId="6DBB56C5" w14:textId="77777777" w:rsidR="00FD7ED8" w:rsidRPr="00A7519B" w:rsidRDefault="00FD7ED8" w:rsidP="00FD7ED8">
      <w:pPr>
        <w:pStyle w:val="sottotitolocampionato10"/>
        <w:rPr>
          <w:color w:val="002060"/>
        </w:rPr>
      </w:pPr>
      <w:r w:rsidRPr="00A7519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17"/>
        <w:gridCol w:w="385"/>
        <w:gridCol w:w="898"/>
        <w:gridCol w:w="1198"/>
        <w:gridCol w:w="1559"/>
        <w:gridCol w:w="1542"/>
      </w:tblGrid>
      <w:tr w:rsidR="00FD7ED8" w:rsidRPr="00A7519B" w14:paraId="6883B992"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CB216"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8CCD5"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6F539"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A707D"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A2ABB"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5E7B5"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BED4"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0C6D95BD"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730370" w14:textId="77777777" w:rsidR="00FD7ED8" w:rsidRPr="00A7519B" w:rsidRDefault="00FD7ED8" w:rsidP="006723BE">
            <w:pPr>
              <w:pStyle w:val="rowtabella0"/>
              <w:rPr>
                <w:color w:val="002060"/>
              </w:rPr>
            </w:pPr>
            <w:r w:rsidRPr="00A7519B">
              <w:rPr>
                <w:color w:val="002060"/>
              </w:rPr>
              <w:t xml:space="preserve">AUDAX 1970 </w:t>
            </w:r>
            <w:proofErr w:type="gramStart"/>
            <w:r w:rsidRPr="00A7519B">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79AA7" w14:textId="77777777" w:rsidR="00FD7ED8" w:rsidRPr="00A7519B" w:rsidRDefault="00FD7ED8" w:rsidP="006723BE">
            <w:pPr>
              <w:pStyle w:val="rowtabella0"/>
              <w:rPr>
                <w:color w:val="002060"/>
              </w:rPr>
            </w:pPr>
            <w:r w:rsidRPr="00A7519B">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4F6FE" w14:textId="77777777" w:rsidR="00FD7ED8" w:rsidRPr="00A7519B" w:rsidRDefault="00FD7ED8" w:rsidP="006723BE">
            <w:pPr>
              <w:pStyle w:val="rowtabella0"/>
              <w:jc w:val="center"/>
              <w:rPr>
                <w:color w:val="002060"/>
              </w:rPr>
            </w:pPr>
            <w:r w:rsidRPr="00A751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47811" w14:textId="77777777" w:rsidR="00FD7ED8" w:rsidRPr="00A7519B" w:rsidRDefault="00FD7ED8" w:rsidP="006723BE">
            <w:pPr>
              <w:pStyle w:val="rowtabella0"/>
              <w:rPr>
                <w:color w:val="002060"/>
              </w:rPr>
            </w:pPr>
            <w:r w:rsidRPr="00A7519B">
              <w:rPr>
                <w:color w:val="002060"/>
              </w:rPr>
              <w:t>12/04/2025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EFF84" w14:textId="77777777" w:rsidR="00FD7ED8" w:rsidRPr="00A7519B" w:rsidRDefault="00FD7ED8" w:rsidP="006723BE">
            <w:pPr>
              <w:pStyle w:val="rowtabella0"/>
              <w:rPr>
                <w:color w:val="002060"/>
              </w:rPr>
            </w:pPr>
            <w:r w:rsidRPr="00A7519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D2E8A" w14:textId="77777777" w:rsidR="00FD7ED8" w:rsidRPr="00A7519B" w:rsidRDefault="00FD7ED8" w:rsidP="006723BE">
            <w:pPr>
              <w:pStyle w:val="rowtabella0"/>
              <w:rPr>
                <w:color w:val="002060"/>
              </w:rPr>
            </w:pPr>
            <w:r w:rsidRPr="00A7519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F37D5" w14:textId="77777777" w:rsidR="00FD7ED8" w:rsidRPr="00A7519B" w:rsidRDefault="00FD7ED8" w:rsidP="006723BE">
            <w:pPr>
              <w:pStyle w:val="rowtabella0"/>
              <w:rPr>
                <w:color w:val="002060"/>
              </w:rPr>
            </w:pPr>
            <w:r w:rsidRPr="00A7519B">
              <w:rPr>
                <w:color w:val="002060"/>
              </w:rPr>
              <w:t>VIA ANTONIO ROSMINI 22/B</w:t>
            </w:r>
          </w:p>
        </w:tc>
      </w:tr>
      <w:tr w:rsidR="00FD7ED8" w:rsidRPr="00A7519B" w14:paraId="7EFCB016"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161F57" w14:textId="77777777" w:rsidR="00FD7ED8" w:rsidRPr="00A7519B" w:rsidRDefault="00FD7ED8" w:rsidP="006723BE">
            <w:pPr>
              <w:pStyle w:val="rowtabella0"/>
              <w:rPr>
                <w:color w:val="002060"/>
              </w:rPr>
            </w:pPr>
            <w:r w:rsidRPr="00A7519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BD48D6" w14:textId="77777777" w:rsidR="00FD7ED8" w:rsidRPr="00A7519B" w:rsidRDefault="00FD7ED8" w:rsidP="006723BE">
            <w:pPr>
              <w:pStyle w:val="rowtabella0"/>
              <w:rPr>
                <w:color w:val="002060"/>
              </w:rPr>
            </w:pPr>
            <w:r w:rsidRPr="00A7519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A019BA"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07C233" w14:textId="77777777" w:rsidR="00FD7ED8" w:rsidRPr="00A7519B" w:rsidRDefault="00FD7ED8" w:rsidP="006723BE">
            <w:pPr>
              <w:pStyle w:val="rowtabella0"/>
              <w:rPr>
                <w:color w:val="002060"/>
              </w:rPr>
            </w:pPr>
            <w:r w:rsidRPr="00A7519B">
              <w:rPr>
                <w:color w:val="002060"/>
              </w:rPr>
              <w:t>12/04/2025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B1D8E5" w14:textId="77777777" w:rsidR="00FD7ED8" w:rsidRPr="00A7519B" w:rsidRDefault="00FD7ED8" w:rsidP="006723BE">
            <w:pPr>
              <w:pStyle w:val="rowtabella0"/>
              <w:rPr>
                <w:color w:val="002060"/>
              </w:rPr>
            </w:pPr>
            <w:r w:rsidRPr="00A7519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DAB622" w14:textId="77777777" w:rsidR="00FD7ED8" w:rsidRPr="00A7519B" w:rsidRDefault="00FD7ED8" w:rsidP="006723BE">
            <w:pPr>
              <w:pStyle w:val="rowtabella0"/>
              <w:rPr>
                <w:color w:val="002060"/>
              </w:rPr>
            </w:pPr>
            <w:r w:rsidRPr="00A7519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A3AC1" w14:textId="77777777" w:rsidR="00FD7ED8" w:rsidRPr="00A7519B" w:rsidRDefault="00FD7ED8" w:rsidP="006723BE">
            <w:pPr>
              <w:pStyle w:val="rowtabella0"/>
              <w:rPr>
                <w:color w:val="002060"/>
              </w:rPr>
            </w:pPr>
            <w:r w:rsidRPr="00A7519B">
              <w:rPr>
                <w:color w:val="002060"/>
              </w:rPr>
              <w:t>VIA DELLA REPUBBLICA</w:t>
            </w:r>
          </w:p>
        </w:tc>
      </w:tr>
      <w:tr w:rsidR="00FD7ED8" w:rsidRPr="00A7519B" w14:paraId="1508D193"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FC421D" w14:textId="77777777" w:rsidR="00FD7ED8" w:rsidRPr="00A7519B" w:rsidRDefault="00FD7ED8" w:rsidP="006723BE">
            <w:pPr>
              <w:pStyle w:val="rowtabella0"/>
              <w:rPr>
                <w:color w:val="002060"/>
              </w:rPr>
            </w:pPr>
            <w:r w:rsidRPr="00A7519B">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8131C4" w14:textId="77777777" w:rsidR="00FD7ED8" w:rsidRPr="00A7519B" w:rsidRDefault="00FD7ED8" w:rsidP="006723BE">
            <w:pPr>
              <w:pStyle w:val="rowtabella0"/>
              <w:rPr>
                <w:color w:val="002060"/>
              </w:rPr>
            </w:pPr>
            <w:r w:rsidRPr="00A7519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5F273C"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710C86" w14:textId="77777777" w:rsidR="00FD7ED8" w:rsidRPr="00A7519B" w:rsidRDefault="00FD7ED8" w:rsidP="006723BE">
            <w:pPr>
              <w:pStyle w:val="rowtabella0"/>
              <w:rPr>
                <w:color w:val="002060"/>
              </w:rPr>
            </w:pPr>
            <w:r w:rsidRPr="00A7519B">
              <w:rPr>
                <w:color w:val="002060"/>
              </w:rPr>
              <w:t>12/04/2025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FA67E3" w14:textId="77777777" w:rsidR="00FD7ED8" w:rsidRPr="00A7519B" w:rsidRDefault="00FD7ED8" w:rsidP="006723BE">
            <w:pPr>
              <w:pStyle w:val="rowtabella0"/>
              <w:rPr>
                <w:color w:val="002060"/>
              </w:rPr>
            </w:pPr>
            <w:r w:rsidRPr="00A7519B">
              <w:rPr>
                <w:color w:val="002060"/>
              </w:rPr>
              <w:t>5266 CAMPO SCOPERTO "</w:t>
            </w:r>
            <w:proofErr w:type="gramStart"/>
            <w:r w:rsidRPr="00A7519B">
              <w:rPr>
                <w:color w:val="002060"/>
              </w:rPr>
              <w:t>S.BORGONOVO</w:t>
            </w:r>
            <w:proofErr w:type="gramEnd"/>
            <w:r w:rsidRPr="00A7519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706F5E" w14:textId="77777777" w:rsidR="00FD7ED8" w:rsidRPr="00A7519B" w:rsidRDefault="00FD7ED8" w:rsidP="006723BE">
            <w:pPr>
              <w:pStyle w:val="rowtabella0"/>
              <w:rPr>
                <w:color w:val="002060"/>
              </w:rPr>
            </w:pPr>
            <w:r w:rsidRPr="00A7519B">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D454F" w14:textId="77777777" w:rsidR="00FD7ED8" w:rsidRPr="00A7519B" w:rsidRDefault="00FD7ED8" w:rsidP="006723BE">
            <w:pPr>
              <w:pStyle w:val="rowtabella0"/>
              <w:rPr>
                <w:color w:val="002060"/>
              </w:rPr>
            </w:pPr>
            <w:r w:rsidRPr="00A7519B">
              <w:rPr>
                <w:color w:val="002060"/>
              </w:rPr>
              <w:t>LOCALITA' MADONNA DELLA PIEVE</w:t>
            </w:r>
          </w:p>
        </w:tc>
      </w:tr>
      <w:tr w:rsidR="00FD7ED8" w:rsidRPr="00A7519B" w14:paraId="687B04F2"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5CC122" w14:textId="77777777" w:rsidR="00FD7ED8" w:rsidRPr="00A7519B" w:rsidRDefault="00FD7ED8" w:rsidP="006723BE">
            <w:pPr>
              <w:pStyle w:val="rowtabella0"/>
              <w:rPr>
                <w:color w:val="002060"/>
              </w:rPr>
            </w:pPr>
            <w:r w:rsidRPr="00A7519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69E8D5" w14:textId="77777777" w:rsidR="00FD7ED8" w:rsidRPr="00A7519B" w:rsidRDefault="00FD7ED8" w:rsidP="006723BE">
            <w:pPr>
              <w:pStyle w:val="rowtabella0"/>
              <w:rPr>
                <w:color w:val="002060"/>
              </w:rPr>
            </w:pPr>
            <w:r w:rsidRPr="00A7519B">
              <w:rPr>
                <w:color w:val="002060"/>
              </w:rPr>
              <w:t xml:space="preserve">U.S. FORTUNA FANO </w:t>
            </w:r>
            <w:proofErr w:type="gramStart"/>
            <w:r w:rsidRPr="00A7519B">
              <w:rPr>
                <w:color w:val="002060"/>
              </w:rPr>
              <w:t>SQ..</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15DEB0"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0CDF54" w14:textId="77777777" w:rsidR="00FD7ED8" w:rsidRPr="00A7519B" w:rsidRDefault="00FD7ED8" w:rsidP="006723BE">
            <w:pPr>
              <w:pStyle w:val="rowtabella0"/>
              <w:rPr>
                <w:color w:val="002060"/>
              </w:rPr>
            </w:pPr>
            <w:r w:rsidRPr="00A7519B">
              <w:rPr>
                <w:color w:val="002060"/>
              </w:rPr>
              <w:t>12/04/2025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E067BD" w14:textId="77777777" w:rsidR="00FD7ED8" w:rsidRPr="00A7519B" w:rsidRDefault="00FD7ED8" w:rsidP="006723BE">
            <w:pPr>
              <w:pStyle w:val="rowtabella0"/>
              <w:rPr>
                <w:color w:val="002060"/>
              </w:rPr>
            </w:pPr>
            <w:r w:rsidRPr="00A7519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F8AFC7" w14:textId="77777777" w:rsidR="00FD7ED8" w:rsidRPr="00A7519B" w:rsidRDefault="00FD7ED8" w:rsidP="006723BE">
            <w:pPr>
              <w:pStyle w:val="rowtabella0"/>
              <w:rPr>
                <w:color w:val="002060"/>
              </w:rPr>
            </w:pPr>
            <w:r w:rsidRPr="00A7519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7C3145" w14:textId="77777777" w:rsidR="00FD7ED8" w:rsidRPr="00A7519B" w:rsidRDefault="00FD7ED8" w:rsidP="006723BE">
            <w:pPr>
              <w:pStyle w:val="rowtabella0"/>
              <w:rPr>
                <w:color w:val="002060"/>
              </w:rPr>
            </w:pPr>
            <w:r w:rsidRPr="00A7519B">
              <w:rPr>
                <w:color w:val="002060"/>
              </w:rPr>
              <w:t>VIA VESCOVARA, 7</w:t>
            </w:r>
          </w:p>
        </w:tc>
      </w:tr>
      <w:tr w:rsidR="00FD7ED8" w:rsidRPr="00A7519B" w14:paraId="39677433"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79B2CC" w14:textId="77777777" w:rsidR="00FD7ED8" w:rsidRPr="00A7519B" w:rsidRDefault="00FD7ED8" w:rsidP="006723BE">
            <w:pPr>
              <w:pStyle w:val="rowtabella0"/>
              <w:rPr>
                <w:color w:val="002060"/>
              </w:rPr>
            </w:pPr>
            <w:r w:rsidRPr="00A7519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CD11C1" w14:textId="77777777" w:rsidR="00FD7ED8" w:rsidRPr="00A7519B" w:rsidRDefault="00FD7ED8" w:rsidP="006723BE">
            <w:pPr>
              <w:pStyle w:val="rowtabella0"/>
              <w:rPr>
                <w:color w:val="002060"/>
              </w:rPr>
            </w:pPr>
            <w:r w:rsidRPr="00A7519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2EE431"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F505CA" w14:textId="77777777" w:rsidR="00FD7ED8" w:rsidRPr="00A7519B" w:rsidRDefault="00FD7ED8" w:rsidP="006723BE">
            <w:pPr>
              <w:pStyle w:val="rowtabella0"/>
              <w:rPr>
                <w:color w:val="002060"/>
              </w:rPr>
            </w:pPr>
            <w:r w:rsidRPr="00A7519B">
              <w:rPr>
                <w:color w:val="002060"/>
              </w:rPr>
              <w:t>13/04/2025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EBF5FD" w14:textId="77777777" w:rsidR="00FD7ED8" w:rsidRPr="00A7519B" w:rsidRDefault="00FD7ED8" w:rsidP="006723BE">
            <w:pPr>
              <w:pStyle w:val="rowtabella0"/>
              <w:rPr>
                <w:color w:val="002060"/>
              </w:rPr>
            </w:pPr>
            <w:r w:rsidRPr="00A7519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8E26C" w14:textId="77777777" w:rsidR="00FD7ED8" w:rsidRPr="00A7519B" w:rsidRDefault="00FD7ED8" w:rsidP="006723BE">
            <w:pPr>
              <w:pStyle w:val="rowtabella0"/>
              <w:rPr>
                <w:color w:val="002060"/>
              </w:rPr>
            </w:pPr>
            <w:r w:rsidRPr="00A7519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3184A" w14:textId="77777777" w:rsidR="00FD7ED8" w:rsidRPr="00A7519B" w:rsidRDefault="00FD7ED8" w:rsidP="006723BE">
            <w:pPr>
              <w:pStyle w:val="rowtabella0"/>
              <w:rPr>
                <w:color w:val="002060"/>
              </w:rPr>
            </w:pPr>
            <w:r w:rsidRPr="00A7519B">
              <w:rPr>
                <w:color w:val="002060"/>
              </w:rPr>
              <w:t xml:space="preserve">VIA </w:t>
            </w:r>
            <w:proofErr w:type="gramStart"/>
            <w:r w:rsidRPr="00A7519B">
              <w:rPr>
                <w:color w:val="002060"/>
              </w:rPr>
              <w:t>B.ROSSI</w:t>
            </w:r>
            <w:proofErr w:type="gramEnd"/>
            <w:r w:rsidRPr="00A7519B">
              <w:rPr>
                <w:color w:val="002060"/>
              </w:rPr>
              <w:t xml:space="preserve"> SNC</w:t>
            </w:r>
          </w:p>
        </w:tc>
      </w:tr>
      <w:tr w:rsidR="00FD7ED8" w:rsidRPr="00A7519B" w14:paraId="5E288FDD"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E18D89" w14:textId="77777777" w:rsidR="00FD7ED8" w:rsidRPr="00A7519B" w:rsidRDefault="00FD7ED8" w:rsidP="006723BE">
            <w:pPr>
              <w:pStyle w:val="rowtabella0"/>
              <w:rPr>
                <w:color w:val="002060"/>
              </w:rPr>
            </w:pPr>
            <w:r w:rsidRPr="00A7519B">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FA5C5" w14:textId="77777777" w:rsidR="00FD7ED8" w:rsidRPr="00A7519B" w:rsidRDefault="00FD7ED8" w:rsidP="006723BE">
            <w:pPr>
              <w:pStyle w:val="rowtabella0"/>
              <w:rPr>
                <w:color w:val="002060"/>
              </w:rPr>
            </w:pPr>
            <w:r w:rsidRPr="00A7519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877113"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9BF24" w14:textId="77777777" w:rsidR="00FD7ED8" w:rsidRPr="00A7519B" w:rsidRDefault="00FD7ED8" w:rsidP="006723BE">
            <w:pPr>
              <w:pStyle w:val="rowtabella0"/>
              <w:rPr>
                <w:color w:val="002060"/>
              </w:rPr>
            </w:pPr>
            <w:r w:rsidRPr="00A7519B">
              <w:rPr>
                <w:color w:val="002060"/>
              </w:rPr>
              <w:t>15/04/2025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F6AEBC" w14:textId="77777777" w:rsidR="00FD7ED8" w:rsidRPr="00A7519B" w:rsidRDefault="00FD7ED8" w:rsidP="006723BE">
            <w:pPr>
              <w:pStyle w:val="rowtabella0"/>
              <w:rPr>
                <w:color w:val="002060"/>
              </w:rPr>
            </w:pPr>
            <w:r w:rsidRPr="00A7519B">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A0FED" w14:textId="77777777" w:rsidR="00FD7ED8" w:rsidRPr="00A7519B" w:rsidRDefault="00FD7ED8" w:rsidP="006723BE">
            <w:pPr>
              <w:pStyle w:val="rowtabella0"/>
              <w:rPr>
                <w:color w:val="002060"/>
              </w:rPr>
            </w:pPr>
            <w:r w:rsidRPr="00A7519B">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1E8B1" w14:textId="77777777" w:rsidR="00FD7ED8" w:rsidRPr="00A7519B" w:rsidRDefault="00FD7ED8" w:rsidP="006723BE">
            <w:pPr>
              <w:pStyle w:val="rowtabella0"/>
              <w:rPr>
                <w:color w:val="002060"/>
              </w:rPr>
            </w:pPr>
            <w:r w:rsidRPr="00A7519B">
              <w:rPr>
                <w:color w:val="002060"/>
              </w:rPr>
              <w:t>VIA LUDOVICO SCARFIOTTI</w:t>
            </w:r>
          </w:p>
        </w:tc>
      </w:tr>
      <w:tr w:rsidR="00FD7ED8" w:rsidRPr="00A7519B" w14:paraId="4AF8E059"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23E8A7" w14:textId="77777777" w:rsidR="00FD7ED8" w:rsidRPr="00A7519B" w:rsidRDefault="00FD7ED8" w:rsidP="006723BE">
            <w:pPr>
              <w:pStyle w:val="rowtabella0"/>
              <w:rPr>
                <w:color w:val="002060"/>
              </w:rPr>
            </w:pPr>
            <w:r w:rsidRPr="00A7519B">
              <w:rPr>
                <w:color w:val="002060"/>
              </w:rPr>
              <w:lastRenderedPageBreak/>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12090" w14:textId="77777777" w:rsidR="00FD7ED8" w:rsidRPr="00A7519B" w:rsidRDefault="00FD7ED8" w:rsidP="006723BE">
            <w:pPr>
              <w:pStyle w:val="rowtabella0"/>
              <w:rPr>
                <w:color w:val="002060"/>
              </w:rPr>
            </w:pPr>
            <w:r w:rsidRPr="00A7519B">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B229C"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B7C88" w14:textId="77777777" w:rsidR="00FD7ED8" w:rsidRPr="00A7519B" w:rsidRDefault="00FD7ED8" w:rsidP="006723BE">
            <w:pPr>
              <w:pStyle w:val="rowtabella0"/>
              <w:rPr>
                <w:color w:val="002060"/>
              </w:rPr>
            </w:pPr>
            <w:r w:rsidRPr="00A7519B">
              <w:rPr>
                <w:color w:val="002060"/>
              </w:rPr>
              <w:t>16/04/2025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560A6" w14:textId="77777777" w:rsidR="00FD7ED8" w:rsidRPr="00A7519B" w:rsidRDefault="00FD7ED8" w:rsidP="006723BE">
            <w:pPr>
              <w:pStyle w:val="rowtabella0"/>
              <w:rPr>
                <w:color w:val="002060"/>
              </w:rPr>
            </w:pPr>
            <w:r w:rsidRPr="00A7519B">
              <w:rPr>
                <w:color w:val="002060"/>
              </w:rPr>
              <w:t xml:space="preserve">5295 TENSOSTRUTTURA VIA </w:t>
            </w:r>
            <w:proofErr w:type="gramStart"/>
            <w:r w:rsidRPr="00A7519B">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981DE" w14:textId="77777777" w:rsidR="00FD7ED8" w:rsidRPr="00A7519B" w:rsidRDefault="00FD7ED8" w:rsidP="006723BE">
            <w:pPr>
              <w:pStyle w:val="rowtabella0"/>
              <w:rPr>
                <w:color w:val="002060"/>
              </w:rPr>
            </w:pPr>
            <w:r w:rsidRPr="00A7519B">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7F903" w14:textId="77777777" w:rsidR="00FD7ED8" w:rsidRPr="00A7519B" w:rsidRDefault="00FD7ED8" w:rsidP="006723BE">
            <w:pPr>
              <w:pStyle w:val="rowtabella0"/>
              <w:rPr>
                <w:color w:val="002060"/>
              </w:rPr>
            </w:pPr>
            <w:r w:rsidRPr="00A7519B">
              <w:rPr>
                <w:color w:val="002060"/>
              </w:rPr>
              <w:t xml:space="preserve">VIA </w:t>
            </w:r>
            <w:proofErr w:type="gramStart"/>
            <w:r w:rsidRPr="00A7519B">
              <w:rPr>
                <w:color w:val="002060"/>
              </w:rPr>
              <w:t>E.MATTEI</w:t>
            </w:r>
            <w:proofErr w:type="gramEnd"/>
          </w:p>
        </w:tc>
      </w:tr>
    </w:tbl>
    <w:p w14:paraId="78EE6C3D" w14:textId="77777777" w:rsidR="00FD7ED8" w:rsidRPr="000D0BD2" w:rsidRDefault="00FD7ED8" w:rsidP="00530523">
      <w:pPr>
        <w:pStyle w:val="breakline"/>
        <w:rPr>
          <w:rFonts w:eastAsiaTheme="minorEastAsia"/>
          <w:color w:val="002060"/>
        </w:rPr>
      </w:pPr>
    </w:p>
    <w:p w14:paraId="6FD58A40" w14:textId="77777777" w:rsidR="00530523" w:rsidRPr="000D0BD2" w:rsidRDefault="00530523" w:rsidP="00530523">
      <w:pPr>
        <w:pStyle w:val="breakline"/>
        <w:rPr>
          <w:color w:val="002060"/>
        </w:rPr>
      </w:pPr>
    </w:p>
    <w:p w14:paraId="6E25A991" w14:textId="77777777" w:rsidR="00530523" w:rsidRPr="000D0BD2" w:rsidRDefault="00530523" w:rsidP="00530523">
      <w:pPr>
        <w:pStyle w:val="titolocampionato0"/>
        <w:shd w:val="clear" w:color="auto" w:fill="CCCCCC"/>
        <w:spacing w:before="80" w:after="40"/>
        <w:rPr>
          <w:color w:val="002060"/>
        </w:rPr>
      </w:pPr>
      <w:r w:rsidRPr="000D0BD2">
        <w:rPr>
          <w:color w:val="002060"/>
        </w:rPr>
        <w:t>COPPA PRIMAVERA C5 UNDER 16</w:t>
      </w:r>
    </w:p>
    <w:p w14:paraId="35E7044E" w14:textId="77777777" w:rsidR="00530523" w:rsidRPr="000D0BD2" w:rsidRDefault="00530523" w:rsidP="00530523">
      <w:pPr>
        <w:pStyle w:val="titoloprinc0"/>
        <w:rPr>
          <w:color w:val="002060"/>
        </w:rPr>
      </w:pPr>
      <w:r w:rsidRPr="000D0BD2">
        <w:rPr>
          <w:color w:val="002060"/>
        </w:rPr>
        <w:t>VARIAZIONI AL PROGRAMMA GARE</w:t>
      </w:r>
    </w:p>
    <w:p w14:paraId="7A9CFC13" w14:textId="77777777" w:rsidR="00530523" w:rsidRPr="000D0BD2" w:rsidRDefault="00530523" w:rsidP="00530523">
      <w:pPr>
        <w:pStyle w:val="breakline"/>
        <w:rPr>
          <w:color w:val="002060"/>
        </w:rPr>
      </w:pPr>
    </w:p>
    <w:p w14:paraId="737F59A3" w14:textId="77777777" w:rsidR="00530523" w:rsidRPr="000D0BD2" w:rsidRDefault="00530523" w:rsidP="00530523">
      <w:pPr>
        <w:pStyle w:val="breakline"/>
        <w:rPr>
          <w:color w:val="002060"/>
        </w:rPr>
      </w:pPr>
    </w:p>
    <w:p w14:paraId="64A4E973" w14:textId="77777777" w:rsidR="00530523" w:rsidRPr="000D0BD2" w:rsidRDefault="00530523" w:rsidP="00530523">
      <w:pPr>
        <w:pStyle w:val="sottotitolocampionato10"/>
        <w:rPr>
          <w:color w:val="002060"/>
        </w:rPr>
      </w:pPr>
      <w:r w:rsidRPr="000D0BD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30523" w:rsidRPr="000D0BD2" w14:paraId="533BE8EA" w14:textId="77777777" w:rsidTr="00E6106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CCF26" w14:textId="77777777" w:rsidR="00530523" w:rsidRPr="000D0BD2" w:rsidRDefault="00530523" w:rsidP="006723BE">
            <w:pPr>
              <w:pStyle w:val="headertabella0"/>
              <w:rPr>
                <w:color w:val="002060"/>
              </w:rPr>
            </w:pPr>
            <w:r w:rsidRPr="000D0BD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3ADA3" w14:textId="77777777" w:rsidR="00530523" w:rsidRPr="000D0BD2" w:rsidRDefault="00530523" w:rsidP="006723BE">
            <w:pPr>
              <w:pStyle w:val="headertabella0"/>
              <w:rPr>
                <w:color w:val="002060"/>
              </w:rPr>
            </w:pPr>
            <w:r w:rsidRPr="000D0BD2">
              <w:rPr>
                <w:color w:val="002060"/>
              </w:rPr>
              <w:t xml:space="preserve">N° </w:t>
            </w:r>
            <w:proofErr w:type="spellStart"/>
            <w:r w:rsidRPr="000D0BD2">
              <w:rPr>
                <w:color w:val="002060"/>
              </w:rPr>
              <w:t>Gior</w:t>
            </w:r>
            <w:proofErr w:type="spellEnd"/>
            <w:r w:rsidRPr="000D0BD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90EF8" w14:textId="77777777" w:rsidR="00530523" w:rsidRPr="000D0BD2" w:rsidRDefault="00530523" w:rsidP="006723BE">
            <w:pPr>
              <w:pStyle w:val="headertabella0"/>
              <w:rPr>
                <w:color w:val="002060"/>
              </w:rPr>
            </w:pPr>
            <w:r w:rsidRPr="000D0BD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0283F" w14:textId="77777777" w:rsidR="00530523" w:rsidRPr="000D0BD2" w:rsidRDefault="00530523" w:rsidP="006723BE">
            <w:pPr>
              <w:pStyle w:val="headertabella0"/>
              <w:rPr>
                <w:color w:val="002060"/>
              </w:rPr>
            </w:pPr>
            <w:r w:rsidRPr="000D0BD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4BEF1" w14:textId="77777777" w:rsidR="00530523" w:rsidRPr="000D0BD2" w:rsidRDefault="00530523" w:rsidP="006723BE">
            <w:pPr>
              <w:pStyle w:val="headertabella0"/>
              <w:rPr>
                <w:color w:val="002060"/>
              </w:rPr>
            </w:pPr>
            <w:r w:rsidRPr="000D0BD2">
              <w:rPr>
                <w:color w:val="002060"/>
              </w:rPr>
              <w:t xml:space="preserve">Data </w:t>
            </w:r>
            <w:proofErr w:type="spellStart"/>
            <w:r w:rsidRPr="000D0BD2">
              <w:rPr>
                <w:color w:val="002060"/>
              </w:rPr>
              <w:t>Orig</w:t>
            </w:r>
            <w:proofErr w:type="spellEnd"/>
            <w:r w:rsidRPr="000D0BD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E1D63" w14:textId="77777777" w:rsidR="00530523" w:rsidRPr="000D0BD2" w:rsidRDefault="00530523" w:rsidP="006723BE">
            <w:pPr>
              <w:pStyle w:val="headertabella0"/>
              <w:rPr>
                <w:color w:val="002060"/>
              </w:rPr>
            </w:pPr>
            <w:r w:rsidRPr="000D0BD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A1FEE" w14:textId="77777777" w:rsidR="00530523" w:rsidRPr="000D0BD2" w:rsidRDefault="00530523" w:rsidP="006723BE">
            <w:pPr>
              <w:pStyle w:val="headertabella0"/>
              <w:rPr>
                <w:color w:val="002060"/>
              </w:rPr>
            </w:pPr>
            <w:r w:rsidRPr="000D0BD2">
              <w:rPr>
                <w:color w:val="002060"/>
              </w:rPr>
              <w:t xml:space="preserve">Ora </w:t>
            </w:r>
            <w:proofErr w:type="spellStart"/>
            <w:r w:rsidRPr="000D0BD2">
              <w:rPr>
                <w:color w:val="002060"/>
              </w:rPr>
              <w:t>Orig</w:t>
            </w:r>
            <w:proofErr w:type="spellEnd"/>
            <w:r w:rsidRPr="000D0BD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7B372" w14:textId="77777777" w:rsidR="00530523" w:rsidRPr="000D0BD2" w:rsidRDefault="00530523" w:rsidP="006723BE">
            <w:pPr>
              <w:pStyle w:val="headertabella0"/>
              <w:rPr>
                <w:color w:val="002060"/>
              </w:rPr>
            </w:pPr>
            <w:r w:rsidRPr="000D0BD2">
              <w:rPr>
                <w:color w:val="002060"/>
              </w:rPr>
              <w:t>Impianto</w:t>
            </w:r>
          </w:p>
        </w:tc>
      </w:tr>
      <w:tr w:rsidR="00530523" w:rsidRPr="000D0BD2" w14:paraId="2A9967AF" w14:textId="77777777" w:rsidTr="00E610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444E" w14:textId="77777777" w:rsidR="00530523" w:rsidRPr="00E61062" w:rsidRDefault="00530523" w:rsidP="006723BE">
            <w:pPr>
              <w:pStyle w:val="rowtabella0"/>
              <w:rPr>
                <w:color w:val="002060"/>
                <w:highlight w:val="yellow"/>
              </w:rPr>
            </w:pPr>
            <w:r w:rsidRPr="00E61062">
              <w:rPr>
                <w:color w:val="002060"/>
                <w:highlight w:val="yellow"/>
              </w:rPr>
              <w:t>12/04/2025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0425F" w14:textId="77777777" w:rsidR="00530523" w:rsidRPr="00E61062" w:rsidRDefault="00530523" w:rsidP="006723BE">
            <w:pPr>
              <w:pStyle w:val="rowtabella0"/>
              <w:jc w:val="center"/>
              <w:rPr>
                <w:color w:val="002060"/>
                <w:highlight w:val="yellow"/>
              </w:rPr>
            </w:pPr>
            <w:r w:rsidRPr="00E6106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F0EC8" w14:textId="77777777" w:rsidR="00530523" w:rsidRPr="00E61062" w:rsidRDefault="00530523" w:rsidP="006723BE">
            <w:pPr>
              <w:pStyle w:val="rowtabella0"/>
              <w:rPr>
                <w:color w:val="002060"/>
                <w:highlight w:val="yellow"/>
              </w:rPr>
            </w:pPr>
            <w:r w:rsidRPr="00E61062">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C116" w14:textId="77777777" w:rsidR="00530523" w:rsidRPr="00E61062" w:rsidRDefault="00530523" w:rsidP="006723BE">
            <w:pPr>
              <w:pStyle w:val="rowtabella0"/>
              <w:rPr>
                <w:color w:val="002060"/>
                <w:highlight w:val="yellow"/>
              </w:rPr>
            </w:pPr>
            <w:r w:rsidRPr="00E61062">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25D5" w14:textId="77777777" w:rsidR="00530523" w:rsidRPr="000D0BD2" w:rsidRDefault="00530523" w:rsidP="006723B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491A" w14:textId="77777777" w:rsidR="00530523" w:rsidRPr="000D0BD2" w:rsidRDefault="00530523" w:rsidP="006723BE">
            <w:pPr>
              <w:pStyle w:val="rowtabella0"/>
              <w:jc w:val="center"/>
              <w:rPr>
                <w:color w:val="002060"/>
              </w:rPr>
            </w:pPr>
            <w:r w:rsidRPr="00E61062">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3381" w14:textId="77777777" w:rsidR="00530523" w:rsidRPr="000D0BD2" w:rsidRDefault="00530523" w:rsidP="006723BE">
            <w:pPr>
              <w:pStyle w:val="rowtabella0"/>
              <w:jc w:val="center"/>
              <w:rPr>
                <w:color w:val="002060"/>
              </w:rPr>
            </w:pPr>
            <w:r w:rsidRPr="000D0BD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9328" w14:textId="77777777" w:rsidR="00530523" w:rsidRPr="000D0BD2" w:rsidRDefault="00530523" w:rsidP="006723BE">
            <w:pPr>
              <w:rPr>
                <w:color w:val="002060"/>
              </w:rPr>
            </w:pPr>
          </w:p>
        </w:tc>
      </w:tr>
      <w:tr w:rsidR="00530523" w:rsidRPr="000D0BD2" w14:paraId="143D1D0A" w14:textId="77777777" w:rsidTr="00E610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6B9B" w14:textId="77777777" w:rsidR="00530523" w:rsidRPr="00E61062" w:rsidRDefault="00530523" w:rsidP="006723BE">
            <w:pPr>
              <w:pStyle w:val="rowtabella0"/>
              <w:rPr>
                <w:color w:val="002060"/>
                <w:highlight w:val="yellow"/>
              </w:rPr>
            </w:pPr>
            <w:r w:rsidRPr="00E61062">
              <w:rPr>
                <w:color w:val="002060"/>
                <w:highlight w:val="yellow"/>
              </w:rPr>
              <w:t>13/04/2025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FAA4" w14:textId="77777777" w:rsidR="00530523" w:rsidRPr="00E61062" w:rsidRDefault="00530523" w:rsidP="006723BE">
            <w:pPr>
              <w:pStyle w:val="rowtabella0"/>
              <w:jc w:val="center"/>
              <w:rPr>
                <w:color w:val="002060"/>
                <w:highlight w:val="yellow"/>
              </w:rPr>
            </w:pPr>
            <w:r w:rsidRPr="00E6106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3D8C" w14:textId="77777777" w:rsidR="00530523" w:rsidRPr="00E61062" w:rsidRDefault="00530523" w:rsidP="006723BE">
            <w:pPr>
              <w:pStyle w:val="rowtabella0"/>
              <w:rPr>
                <w:color w:val="002060"/>
                <w:highlight w:val="yellow"/>
              </w:rPr>
            </w:pPr>
            <w:r w:rsidRPr="00E61062">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E0C8" w14:textId="77777777" w:rsidR="00530523" w:rsidRPr="00E61062" w:rsidRDefault="00530523" w:rsidP="006723BE">
            <w:pPr>
              <w:pStyle w:val="rowtabella0"/>
              <w:rPr>
                <w:color w:val="002060"/>
                <w:highlight w:val="yellow"/>
              </w:rPr>
            </w:pPr>
            <w:r w:rsidRPr="00E61062">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FF9F" w14:textId="379D80EC" w:rsidR="00530523" w:rsidRPr="000D0BD2" w:rsidRDefault="00530523" w:rsidP="006723B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529F" w14:textId="77777777" w:rsidR="00530523" w:rsidRPr="000D0BD2" w:rsidRDefault="00530523" w:rsidP="006723BE">
            <w:pPr>
              <w:pStyle w:val="rowtabella0"/>
              <w:jc w:val="center"/>
              <w:rPr>
                <w:color w:val="002060"/>
              </w:rPr>
            </w:pPr>
            <w:r w:rsidRPr="00E6106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589E" w14:textId="77777777" w:rsidR="00530523" w:rsidRPr="000D0BD2" w:rsidRDefault="00530523" w:rsidP="006723B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8617" w14:textId="77777777" w:rsidR="00530523" w:rsidRPr="000D0BD2" w:rsidRDefault="00530523" w:rsidP="006723BE">
            <w:pPr>
              <w:pStyle w:val="rowtabella0"/>
              <w:rPr>
                <w:color w:val="002060"/>
              </w:rPr>
            </w:pPr>
            <w:r w:rsidRPr="00E61062">
              <w:rPr>
                <w:color w:val="002060"/>
                <w:highlight w:val="yellow"/>
              </w:rPr>
              <w:t xml:space="preserve">PAL.COM. </w:t>
            </w:r>
            <w:proofErr w:type="gramStart"/>
            <w:r w:rsidRPr="00E61062">
              <w:rPr>
                <w:color w:val="002060"/>
                <w:highlight w:val="yellow"/>
              </w:rPr>
              <w:t>S.MICHELE</w:t>
            </w:r>
            <w:proofErr w:type="gramEnd"/>
            <w:r w:rsidRPr="00E61062">
              <w:rPr>
                <w:color w:val="002060"/>
                <w:highlight w:val="yellow"/>
              </w:rPr>
              <w:t xml:space="preserve"> AL FIUME MONDAVIO VIA LORETO</w:t>
            </w:r>
          </w:p>
        </w:tc>
      </w:tr>
    </w:tbl>
    <w:p w14:paraId="0B6769DC" w14:textId="77777777" w:rsidR="00530523" w:rsidRPr="000D0BD2" w:rsidRDefault="00530523" w:rsidP="00530523">
      <w:pPr>
        <w:pStyle w:val="breakline"/>
        <w:rPr>
          <w:rFonts w:eastAsiaTheme="minorEastAsia"/>
          <w:color w:val="002060"/>
        </w:rPr>
      </w:pPr>
    </w:p>
    <w:p w14:paraId="1954CA68" w14:textId="77777777" w:rsidR="00530523" w:rsidRPr="000D0BD2" w:rsidRDefault="00530523" w:rsidP="00530523">
      <w:pPr>
        <w:pStyle w:val="breakline"/>
        <w:rPr>
          <w:color w:val="002060"/>
        </w:rPr>
      </w:pPr>
    </w:p>
    <w:p w14:paraId="64E5B512" w14:textId="77777777" w:rsidR="00530523" w:rsidRPr="000D0BD2" w:rsidRDefault="00530523" w:rsidP="00530523">
      <w:pPr>
        <w:pStyle w:val="titoloprinc0"/>
        <w:rPr>
          <w:color w:val="002060"/>
        </w:rPr>
      </w:pPr>
      <w:r w:rsidRPr="000D0BD2">
        <w:rPr>
          <w:color w:val="002060"/>
        </w:rPr>
        <w:t>RISULTATI</w:t>
      </w:r>
    </w:p>
    <w:p w14:paraId="5B6063B5" w14:textId="77777777" w:rsidR="00530523" w:rsidRPr="000D0BD2" w:rsidRDefault="00530523" w:rsidP="00530523">
      <w:pPr>
        <w:pStyle w:val="breakline"/>
        <w:rPr>
          <w:color w:val="002060"/>
        </w:rPr>
      </w:pPr>
    </w:p>
    <w:p w14:paraId="1BDDED60" w14:textId="77777777" w:rsidR="00530523" w:rsidRPr="000D0BD2" w:rsidRDefault="00530523" w:rsidP="00530523">
      <w:pPr>
        <w:pStyle w:val="sottotitolocampionato10"/>
        <w:rPr>
          <w:color w:val="002060"/>
        </w:rPr>
      </w:pPr>
      <w:r w:rsidRPr="000D0BD2">
        <w:rPr>
          <w:color w:val="002060"/>
        </w:rPr>
        <w:t>RISULTATI UFFICIALI GARE DEL 05/04/2025</w:t>
      </w:r>
    </w:p>
    <w:p w14:paraId="65AE1EF6"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054AE2EC"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2D5D223A"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2E4EB5ED"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035DA" w14:textId="77777777" w:rsidR="00530523" w:rsidRPr="000D0BD2" w:rsidRDefault="00530523" w:rsidP="006723BE">
                  <w:pPr>
                    <w:pStyle w:val="headertabella0"/>
                    <w:rPr>
                      <w:color w:val="002060"/>
                    </w:rPr>
                  </w:pPr>
                  <w:r w:rsidRPr="000D0BD2">
                    <w:rPr>
                      <w:color w:val="002060"/>
                    </w:rPr>
                    <w:t>GIRONE A - 2 Giornata - A</w:t>
                  </w:r>
                </w:p>
              </w:tc>
            </w:tr>
            <w:tr w:rsidR="00530523" w:rsidRPr="000D0BD2" w14:paraId="2AF3B674"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A614C0" w14:textId="77777777" w:rsidR="00530523" w:rsidRPr="000D0BD2" w:rsidRDefault="00530523" w:rsidP="006723BE">
                  <w:pPr>
                    <w:pStyle w:val="rowtabella0"/>
                    <w:rPr>
                      <w:color w:val="002060"/>
                    </w:rPr>
                  </w:pPr>
                  <w:r w:rsidRPr="000D0BD2">
                    <w:rPr>
                      <w:color w:val="002060"/>
                    </w:rPr>
                    <w:t>FABRIANO CERRETO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6C073" w14:textId="77777777" w:rsidR="00530523" w:rsidRPr="000D0BD2" w:rsidRDefault="00530523" w:rsidP="006723BE">
                  <w:pPr>
                    <w:pStyle w:val="rowtabella0"/>
                    <w:rPr>
                      <w:color w:val="002060"/>
                    </w:rPr>
                  </w:pPr>
                  <w:r w:rsidRPr="000D0BD2">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1C62F" w14:textId="77777777" w:rsidR="00530523" w:rsidRPr="000D0BD2" w:rsidRDefault="00530523" w:rsidP="006723BE">
                  <w:pPr>
                    <w:pStyle w:val="rowtabella0"/>
                    <w:jc w:val="center"/>
                    <w:rPr>
                      <w:color w:val="002060"/>
                    </w:rPr>
                  </w:pPr>
                  <w:r w:rsidRPr="000D0BD2">
                    <w:rPr>
                      <w:color w:val="002060"/>
                    </w:rPr>
                    <w:t>5 - 10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CBAB7" w14:textId="77777777" w:rsidR="00530523" w:rsidRPr="000D0BD2" w:rsidRDefault="00530523" w:rsidP="006723BE">
                  <w:pPr>
                    <w:pStyle w:val="rowtabella0"/>
                    <w:jc w:val="center"/>
                    <w:rPr>
                      <w:color w:val="002060"/>
                    </w:rPr>
                  </w:pPr>
                  <w:r w:rsidRPr="000D0BD2">
                    <w:rPr>
                      <w:color w:val="002060"/>
                    </w:rPr>
                    <w:t> </w:t>
                  </w:r>
                </w:p>
              </w:tc>
            </w:tr>
            <w:tr w:rsidR="00530523" w:rsidRPr="000D0BD2" w14:paraId="39254F48"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AB4DEA" w14:textId="77777777" w:rsidR="00530523" w:rsidRPr="000D0BD2" w:rsidRDefault="00530523" w:rsidP="006723BE">
                  <w:pPr>
                    <w:pStyle w:val="rowtabella0"/>
                    <w:rPr>
                      <w:color w:val="002060"/>
                    </w:rPr>
                  </w:pPr>
                  <w:r w:rsidRPr="000D0BD2">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D8F8AD" w14:textId="77777777" w:rsidR="00530523" w:rsidRPr="000D0BD2" w:rsidRDefault="00530523" w:rsidP="006723BE">
                  <w:pPr>
                    <w:pStyle w:val="rowtabella0"/>
                    <w:rPr>
                      <w:color w:val="002060"/>
                    </w:rPr>
                  </w:pPr>
                  <w:r w:rsidRPr="000D0BD2">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C8E98C" w14:textId="77777777" w:rsidR="00530523" w:rsidRPr="000D0BD2" w:rsidRDefault="00530523" w:rsidP="006723BE">
                  <w:pPr>
                    <w:pStyle w:val="rowtabella0"/>
                    <w:jc w:val="center"/>
                    <w:rPr>
                      <w:color w:val="002060"/>
                    </w:rPr>
                  </w:pPr>
                  <w:r w:rsidRPr="000D0BD2">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B4A4DB" w14:textId="77777777" w:rsidR="00530523" w:rsidRPr="000D0BD2" w:rsidRDefault="00530523" w:rsidP="006723BE">
                  <w:pPr>
                    <w:pStyle w:val="rowtabella0"/>
                    <w:jc w:val="center"/>
                    <w:rPr>
                      <w:color w:val="002060"/>
                    </w:rPr>
                  </w:pPr>
                  <w:r w:rsidRPr="000D0BD2">
                    <w:rPr>
                      <w:color w:val="002060"/>
                    </w:rPr>
                    <w:t> </w:t>
                  </w:r>
                </w:p>
              </w:tc>
            </w:tr>
            <w:tr w:rsidR="00530523" w:rsidRPr="000D0BD2" w14:paraId="180ACDF9"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5F6262" w14:textId="77777777" w:rsidR="00530523" w:rsidRPr="000D0BD2" w:rsidRDefault="00530523" w:rsidP="006723BE">
                  <w:pPr>
                    <w:pStyle w:val="rowtabella0"/>
                    <w:rPr>
                      <w:color w:val="002060"/>
                    </w:rPr>
                  </w:pPr>
                  <w:r w:rsidRPr="000D0BD2">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4E32A6" w14:textId="77777777" w:rsidR="00530523" w:rsidRPr="000D0BD2" w:rsidRDefault="00530523" w:rsidP="006723BE">
                  <w:pPr>
                    <w:pStyle w:val="rowtabella0"/>
                    <w:rPr>
                      <w:color w:val="002060"/>
                    </w:rPr>
                  </w:pPr>
                  <w:r w:rsidRPr="000D0BD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F9FD78" w14:textId="77777777" w:rsidR="00530523" w:rsidRPr="000D0BD2" w:rsidRDefault="00530523" w:rsidP="006723BE">
                  <w:pPr>
                    <w:pStyle w:val="rowtabella0"/>
                    <w:jc w:val="center"/>
                    <w:rPr>
                      <w:color w:val="002060"/>
                    </w:rPr>
                  </w:pPr>
                  <w:r w:rsidRPr="000D0BD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7DC566" w14:textId="77777777" w:rsidR="00530523" w:rsidRPr="000D0BD2" w:rsidRDefault="00530523" w:rsidP="006723BE">
                  <w:pPr>
                    <w:pStyle w:val="rowtabella0"/>
                    <w:jc w:val="center"/>
                    <w:rPr>
                      <w:color w:val="002060"/>
                    </w:rPr>
                  </w:pPr>
                  <w:r w:rsidRPr="000D0BD2">
                    <w:rPr>
                      <w:color w:val="002060"/>
                    </w:rPr>
                    <w:t> </w:t>
                  </w:r>
                </w:p>
              </w:tc>
            </w:tr>
            <w:tr w:rsidR="00530523" w:rsidRPr="000D0BD2" w14:paraId="34374A9A"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8C7CEE" w14:textId="77777777" w:rsidR="00530523" w:rsidRPr="000D0BD2" w:rsidRDefault="00530523" w:rsidP="006723BE">
                  <w:pPr>
                    <w:pStyle w:val="rowtabella0"/>
                    <w:rPr>
                      <w:color w:val="002060"/>
                    </w:rPr>
                  </w:pPr>
                  <w:r w:rsidRPr="000D0BD2">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A1AE7F" w14:textId="77777777" w:rsidR="00530523" w:rsidRPr="000D0BD2" w:rsidRDefault="00530523" w:rsidP="006723BE">
                  <w:pPr>
                    <w:pStyle w:val="rowtabella0"/>
                    <w:rPr>
                      <w:color w:val="002060"/>
                    </w:rPr>
                  </w:pPr>
                  <w:r w:rsidRPr="000D0BD2">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B017AE" w14:textId="77777777" w:rsidR="00530523" w:rsidRPr="000D0BD2" w:rsidRDefault="00530523" w:rsidP="006723BE">
                  <w:pPr>
                    <w:pStyle w:val="rowtabella0"/>
                    <w:jc w:val="center"/>
                    <w:rPr>
                      <w:color w:val="002060"/>
                    </w:rPr>
                  </w:pPr>
                  <w:r w:rsidRPr="000D0BD2">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892402" w14:textId="77777777" w:rsidR="00530523" w:rsidRPr="000D0BD2" w:rsidRDefault="00530523" w:rsidP="006723BE">
                  <w:pPr>
                    <w:pStyle w:val="rowtabella0"/>
                    <w:jc w:val="center"/>
                    <w:rPr>
                      <w:color w:val="002060"/>
                    </w:rPr>
                  </w:pPr>
                  <w:r w:rsidRPr="000D0BD2">
                    <w:rPr>
                      <w:color w:val="002060"/>
                    </w:rPr>
                    <w:t> </w:t>
                  </w:r>
                </w:p>
              </w:tc>
            </w:tr>
            <w:tr w:rsidR="00530523" w:rsidRPr="000D0BD2" w14:paraId="6F2A6E96"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35C2BF" w14:textId="77777777" w:rsidR="00530523" w:rsidRPr="000D0BD2" w:rsidRDefault="00530523" w:rsidP="006723BE">
                  <w:pPr>
                    <w:pStyle w:val="rowtabella0"/>
                    <w:rPr>
                      <w:color w:val="002060"/>
                    </w:rPr>
                  </w:pPr>
                  <w:r w:rsidRPr="000D0BD2">
                    <w:rPr>
                      <w:color w:val="002060"/>
                    </w:rPr>
                    <w:t>(1) 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7CFA31" w14:textId="77777777" w:rsidR="00530523" w:rsidRPr="000D0BD2" w:rsidRDefault="00530523" w:rsidP="006723BE">
                  <w:pPr>
                    <w:pStyle w:val="rowtabella0"/>
                    <w:rPr>
                      <w:color w:val="002060"/>
                    </w:rPr>
                  </w:pPr>
                  <w:r w:rsidRPr="000D0BD2">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971DB7" w14:textId="77777777" w:rsidR="00530523" w:rsidRPr="000D0BD2" w:rsidRDefault="00530523" w:rsidP="006723BE">
                  <w:pPr>
                    <w:pStyle w:val="rowtabella0"/>
                    <w:jc w:val="center"/>
                    <w:rPr>
                      <w:color w:val="002060"/>
                    </w:rPr>
                  </w:pPr>
                  <w:r w:rsidRPr="000D0BD2">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5BCF3F" w14:textId="77777777" w:rsidR="00530523" w:rsidRPr="000D0BD2" w:rsidRDefault="00530523" w:rsidP="006723BE">
                  <w:pPr>
                    <w:pStyle w:val="rowtabella0"/>
                    <w:jc w:val="center"/>
                    <w:rPr>
                      <w:color w:val="002060"/>
                    </w:rPr>
                  </w:pPr>
                  <w:r w:rsidRPr="000D0BD2">
                    <w:rPr>
                      <w:color w:val="002060"/>
                    </w:rPr>
                    <w:t> </w:t>
                  </w:r>
                </w:p>
              </w:tc>
            </w:tr>
            <w:tr w:rsidR="00530523" w:rsidRPr="000D0BD2" w14:paraId="09C2272D"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E1745E" w14:textId="77777777" w:rsidR="00530523" w:rsidRPr="000D0BD2" w:rsidRDefault="00530523" w:rsidP="006723BE">
                  <w:pPr>
                    <w:pStyle w:val="rowtabella0"/>
                    <w:rPr>
                      <w:color w:val="002060"/>
                    </w:rPr>
                  </w:pPr>
                  <w:r w:rsidRPr="000D0BD2">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3A07FF" w14:textId="77777777" w:rsidR="00530523" w:rsidRPr="000D0BD2" w:rsidRDefault="00530523" w:rsidP="006723BE">
                  <w:pPr>
                    <w:pStyle w:val="rowtabella0"/>
                    <w:rPr>
                      <w:color w:val="002060"/>
                    </w:rPr>
                  </w:pPr>
                  <w:r w:rsidRPr="000D0BD2">
                    <w:rPr>
                      <w:color w:val="002060"/>
                    </w:rPr>
                    <w:t xml:space="preserve">- U.S. FORTUNA FANO </w:t>
                  </w:r>
                  <w:proofErr w:type="gramStart"/>
                  <w:r w:rsidRPr="000D0BD2">
                    <w:rPr>
                      <w:color w:val="002060"/>
                    </w:rPr>
                    <w:t>SQ..</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51B745" w14:textId="77777777" w:rsidR="00530523" w:rsidRPr="000D0BD2" w:rsidRDefault="00530523" w:rsidP="006723BE">
                  <w:pPr>
                    <w:pStyle w:val="rowtabella0"/>
                    <w:jc w:val="center"/>
                    <w:rPr>
                      <w:color w:val="002060"/>
                    </w:rPr>
                  </w:pPr>
                  <w:r w:rsidRPr="000D0BD2">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F0D903" w14:textId="77777777" w:rsidR="00530523" w:rsidRPr="000D0BD2" w:rsidRDefault="00530523" w:rsidP="006723BE">
                  <w:pPr>
                    <w:pStyle w:val="rowtabella0"/>
                    <w:jc w:val="center"/>
                    <w:rPr>
                      <w:color w:val="002060"/>
                    </w:rPr>
                  </w:pPr>
                  <w:r w:rsidRPr="000D0BD2">
                    <w:rPr>
                      <w:color w:val="002060"/>
                    </w:rPr>
                    <w:t> </w:t>
                  </w:r>
                </w:p>
              </w:tc>
            </w:tr>
            <w:tr w:rsidR="00530523" w:rsidRPr="000D0BD2" w14:paraId="2F03BB8E"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65B014" w14:textId="77777777" w:rsidR="00530523" w:rsidRPr="000D0BD2" w:rsidRDefault="00530523" w:rsidP="006723BE">
                  <w:pPr>
                    <w:pStyle w:val="rowtabella0"/>
                    <w:rPr>
                      <w:color w:val="002060"/>
                    </w:rPr>
                  </w:pPr>
                  <w:r w:rsidRPr="000D0BD2">
                    <w:rPr>
                      <w:color w:val="002060"/>
                    </w:rPr>
                    <w:t>(1) 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0DB16" w14:textId="77777777" w:rsidR="00530523" w:rsidRPr="000D0BD2" w:rsidRDefault="00530523" w:rsidP="006723BE">
                  <w:pPr>
                    <w:pStyle w:val="rowtabella0"/>
                    <w:rPr>
                      <w:color w:val="002060"/>
                    </w:rPr>
                  </w:pPr>
                  <w:r w:rsidRPr="000D0BD2">
                    <w:rPr>
                      <w:color w:val="002060"/>
                    </w:rPr>
                    <w:t>- A.V.I.S.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1C385" w14:textId="77777777" w:rsidR="00530523" w:rsidRPr="000D0BD2" w:rsidRDefault="00530523" w:rsidP="006723BE">
                  <w:pPr>
                    <w:pStyle w:val="rowtabella0"/>
                    <w:jc w:val="center"/>
                    <w:rPr>
                      <w:color w:val="002060"/>
                    </w:rPr>
                  </w:pPr>
                  <w:r w:rsidRPr="000D0BD2">
                    <w:rPr>
                      <w:color w:val="002060"/>
                    </w:rPr>
                    <w:t>0 - 16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687C8" w14:textId="77777777" w:rsidR="00530523" w:rsidRPr="000D0BD2" w:rsidRDefault="00530523" w:rsidP="006723BE">
                  <w:pPr>
                    <w:pStyle w:val="rowtabella0"/>
                    <w:jc w:val="center"/>
                    <w:rPr>
                      <w:color w:val="002060"/>
                    </w:rPr>
                  </w:pPr>
                  <w:r w:rsidRPr="000D0BD2">
                    <w:rPr>
                      <w:color w:val="002060"/>
                    </w:rPr>
                    <w:t> </w:t>
                  </w:r>
                </w:p>
              </w:tc>
            </w:tr>
            <w:tr w:rsidR="00530523" w:rsidRPr="000D0BD2" w14:paraId="348BD81F"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3D3EFD65" w14:textId="77777777" w:rsidR="00530523" w:rsidRPr="000D0BD2" w:rsidRDefault="00530523" w:rsidP="006723BE">
                  <w:pPr>
                    <w:pStyle w:val="rowtabella0"/>
                    <w:rPr>
                      <w:color w:val="002060"/>
                    </w:rPr>
                  </w:pPr>
                  <w:r w:rsidRPr="000D0BD2">
                    <w:rPr>
                      <w:color w:val="002060"/>
                    </w:rPr>
                    <w:t>(1) - disputata il 06/04/2025</w:t>
                  </w:r>
                </w:p>
              </w:tc>
            </w:tr>
          </w:tbl>
          <w:p w14:paraId="73EEDB39" w14:textId="77777777" w:rsidR="00530523" w:rsidRPr="000D0BD2" w:rsidRDefault="00530523" w:rsidP="006723BE">
            <w:pPr>
              <w:rPr>
                <w:color w:val="002060"/>
              </w:rPr>
            </w:pPr>
          </w:p>
        </w:tc>
      </w:tr>
    </w:tbl>
    <w:p w14:paraId="68F6E31C" w14:textId="77777777" w:rsidR="00530523" w:rsidRPr="000D0BD2" w:rsidRDefault="00530523" w:rsidP="00530523">
      <w:pPr>
        <w:pStyle w:val="breakline"/>
        <w:rPr>
          <w:rFonts w:eastAsiaTheme="minorEastAsia"/>
          <w:color w:val="002060"/>
        </w:rPr>
      </w:pPr>
    </w:p>
    <w:p w14:paraId="6273936B" w14:textId="77777777" w:rsidR="00530523" w:rsidRPr="000D0BD2" w:rsidRDefault="00530523" w:rsidP="00530523">
      <w:pPr>
        <w:pStyle w:val="breakline"/>
        <w:rPr>
          <w:color w:val="002060"/>
        </w:rPr>
      </w:pPr>
    </w:p>
    <w:p w14:paraId="06EB5F71" w14:textId="77777777" w:rsidR="00530523" w:rsidRPr="000D0BD2" w:rsidRDefault="00530523" w:rsidP="00530523">
      <w:pPr>
        <w:pStyle w:val="titoloprinc0"/>
        <w:rPr>
          <w:color w:val="002060"/>
        </w:rPr>
      </w:pPr>
      <w:r w:rsidRPr="000D0BD2">
        <w:rPr>
          <w:color w:val="002060"/>
        </w:rPr>
        <w:t>GIUDICE SPORTIVO</w:t>
      </w:r>
    </w:p>
    <w:p w14:paraId="0EB9374A" w14:textId="77777777" w:rsidR="00530523" w:rsidRPr="000D0BD2" w:rsidRDefault="00530523" w:rsidP="00530523">
      <w:pPr>
        <w:pStyle w:val="diffida"/>
        <w:rPr>
          <w:color w:val="002060"/>
        </w:rPr>
      </w:pPr>
      <w:r w:rsidRPr="000D0BD2">
        <w:rPr>
          <w:color w:val="002060"/>
        </w:rPr>
        <w:t>Il Giudice Sportivo Avv. Agnese Lazzaretti, con l'assistenza del Segretario Angelo Castellana, nella seduta del 09/04/2025, ha adottato le decisioni che di seguito integralmente si riportano:</w:t>
      </w:r>
    </w:p>
    <w:p w14:paraId="728ABF10" w14:textId="77777777" w:rsidR="00530523" w:rsidRPr="000D0BD2" w:rsidRDefault="00530523" w:rsidP="00530523">
      <w:pPr>
        <w:pStyle w:val="titolo10"/>
        <w:rPr>
          <w:color w:val="002060"/>
        </w:rPr>
      </w:pPr>
      <w:r w:rsidRPr="000D0BD2">
        <w:rPr>
          <w:color w:val="002060"/>
        </w:rPr>
        <w:t xml:space="preserve">GARE DEL 5/ 4/2025 </w:t>
      </w:r>
    </w:p>
    <w:p w14:paraId="4FD0B6F5" w14:textId="77777777" w:rsidR="00530523" w:rsidRPr="000D0BD2" w:rsidRDefault="00530523" w:rsidP="00530523">
      <w:pPr>
        <w:pStyle w:val="titolo7a"/>
        <w:rPr>
          <w:color w:val="002060"/>
        </w:rPr>
      </w:pPr>
      <w:r w:rsidRPr="000D0BD2">
        <w:rPr>
          <w:color w:val="002060"/>
        </w:rPr>
        <w:t xml:space="preserve">PROVVEDIMENTI DISCIPLINARI </w:t>
      </w:r>
    </w:p>
    <w:p w14:paraId="1507AF72"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62E2651B" w14:textId="77777777" w:rsidR="00530523" w:rsidRPr="000D0BD2" w:rsidRDefault="00530523" w:rsidP="00530523">
      <w:pPr>
        <w:pStyle w:val="titolo30"/>
        <w:rPr>
          <w:color w:val="002060"/>
        </w:rPr>
      </w:pPr>
      <w:r w:rsidRPr="000D0BD2">
        <w:rPr>
          <w:color w:val="002060"/>
        </w:rPr>
        <w:t xml:space="preserve">CALCIATORI NON ESPULSI </w:t>
      </w:r>
    </w:p>
    <w:p w14:paraId="224D9B98" w14:textId="77777777" w:rsidR="00530523" w:rsidRPr="000D0BD2" w:rsidRDefault="00530523" w:rsidP="00530523">
      <w:pPr>
        <w:pStyle w:val="titolo20"/>
        <w:rPr>
          <w:color w:val="002060"/>
        </w:rPr>
      </w:pPr>
      <w:r w:rsidRPr="000D0BD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57680885" w14:textId="77777777" w:rsidTr="006723BE">
        <w:tc>
          <w:tcPr>
            <w:tcW w:w="2200" w:type="dxa"/>
            <w:tcMar>
              <w:top w:w="20" w:type="dxa"/>
              <w:left w:w="20" w:type="dxa"/>
              <w:bottom w:w="20" w:type="dxa"/>
              <w:right w:w="20" w:type="dxa"/>
            </w:tcMar>
            <w:vAlign w:val="center"/>
            <w:hideMark/>
          </w:tcPr>
          <w:p w14:paraId="1656E772" w14:textId="77777777" w:rsidR="00530523" w:rsidRPr="000D0BD2" w:rsidRDefault="00530523" w:rsidP="006723BE">
            <w:pPr>
              <w:pStyle w:val="movimento"/>
              <w:rPr>
                <w:color w:val="002060"/>
              </w:rPr>
            </w:pPr>
            <w:r w:rsidRPr="000D0BD2">
              <w:rPr>
                <w:color w:val="002060"/>
              </w:rPr>
              <w:t>MORETTI FRANCESCO</w:t>
            </w:r>
          </w:p>
        </w:tc>
        <w:tc>
          <w:tcPr>
            <w:tcW w:w="2200" w:type="dxa"/>
            <w:tcMar>
              <w:top w:w="20" w:type="dxa"/>
              <w:left w:w="20" w:type="dxa"/>
              <w:bottom w:w="20" w:type="dxa"/>
              <w:right w:w="20" w:type="dxa"/>
            </w:tcMar>
            <w:vAlign w:val="center"/>
            <w:hideMark/>
          </w:tcPr>
          <w:p w14:paraId="1EF9AFFF" w14:textId="77777777" w:rsidR="00530523" w:rsidRPr="000D0BD2" w:rsidRDefault="00530523" w:rsidP="006723BE">
            <w:pPr>
              <w:pStyle w:val="movimento2"/>
              <w:rPr>
                <w:color w:val="002060"/>
              </w:rPr>
            </w:pPr>
            <w:r w:rsidRPr="000D0BD2">
              <w:rPr>
                <w:color w:val="002060"/>
              </w:rPr>
              <w:t xml:space="preserve">(ITALSERVICE C5) </w:t>
            </w:r>
          </w:p>
        </w:tc>
        <w:tc>
          <w:tcPr>
            <w:tcW w:w="800" w:type="dxa"/>
            <w:tcMar>
              <w:top w:w="20" w:type="dxa"/>
              <w:left w:w="20" w:type="dxa"/>
              <w:bottom w:w="20" w:type="dxa"/>
              <w:right w:w="20" w:type="dxa"/>
            </w:tcMar>
            <w:vAlign w:val="center"/>
            <w:hideMark/>
          </w:tcPr>
          <w:p w14:paraId="6BE18A39"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6809C9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4F039495" w14:textId="77777777" w:rsidR="00530523" w:rsidRPr="000D0BD2" w:rsidRDefault="00530523" w:rsidP="006723BE">
            <w:pPr>
              <w:pStyle w:val="movimento2"/>
              <w:rPr>
                <w:color w:val="002060"/>
              </w:rPr>
            </w:pPr>
            <w:r w:rsidRPr="000D0BD2">
              <w:rPr>
                <w:color w:val="002060"/>
              </w:rPr>
              <w:t> </w:t>
            </w:r>
          </w:p>
        </w:tc>
      </w:tr>
    </w:tbl>
    <w:p w14:paraId="4D1BC1D7" w14:textId="77777777" w:rsidR="00530523" w:rsidRPr="000D0BD2" w:rsidRDefault="00530523" w:rsidP="00530523">
      <w:pPr>
        <w:pStyle w:val="titolo20"/>
        <w:rPr>
          <w:rFonts w:eastAsiaTheme="minorEastAsia"/>
          <w:color w:val="002060"/>
        </w:rPr>
      </w:pPr>
      <w:r w:rsidRPr="000D0BD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0E90E09B" w14:textId="77777777" w:rsidTr="006723BE">
        <w:tc>
          <w:tcPr>
            <w:tcW w:w="2200" w:type="dxa"/>
            <w:tcMar>
              <w:top w:w="20" w:type="dxa"/>
              <w:left w:w="20" w:type="dxa"/>
              <w:bottom w:w="20" w:type="dxa"/>
              <w:right w:w="20" w:type="dxa"/>
            </w:tcMar>
            <w:vAlign w:val="center"/>
            <w:hideMark/>
          </w:tcPr>
          <w:p w14:paraId="3CE821AF" w14:textId="77777777" w:rsidR="00530523" w:rsidRPr="000D0BD2" w:rsidRDefault="00530523" w:rsidP="006723BE">
            <w:pPr>
              <w:pStyle w:val="movimento"/>
              <w:rPr>
                <w:color w:val="002060"/>
              </w:rPr>
            </w:pPr>
            <w:r w:rsidRPr="000D0BD2">
              <w:rPr>
                <w:color w:val="002060"/>
              </w:rPr>
              <w:t>FORESTA RICCARDO</w:t>
            </w:r>
          </w:p>
        </w:tc>
        <w:tc>
          <w:tcPr>
            <w:tcW w:w="2200" w:type="dxa"/>
            <w:tcMar>
              <w:top w:w="20" w:type="dxa"/>
              <w:left w:w="20" w:type="dxa"/>
              <w:bottom w:w="20" w:type="dxa"/>
              <w:right w:w="20" w:type="dxa"/>
            </w:tcMar>
            <w:vAlign w:val="center"/>
            <w:hideMark/>
          </w:tcPr>
          <w:p w14:paraId="3061027A" w14:textId="77777777" w:rsidR="00530523" w:rsidRPr="000D0BD2" w:rsidRDefault="00530523" w:rsidP="006723BE">
            <w:pPr>
              <w:pStyle w:val="movimento2"/>
              <w:rPr>
                <w:color w:val="002060"/>
              </w:rPr>
            </w:pPr>
            <w:r w:rsidRPr="000D0BD2">
              <w:rPr>
                <w:color w:val="002060"/>
              </w:rPr>
              <w:t xml:space="preserve">(CERRETO D ESI C5 A.S.D.) </w:t>
            </w:r>
          </w:p>
        </w:tc>
        <w:tc>
          <w:tcPr>
            <w:tcW w:w="800" w:type="dxa"/>
            <w:tcMar>
              <w:top w:w="20" w:type="dxa"/>
              <w:left w:w="20" w:type="dxa"/>
              <w:bottom w:w="20" w:type="dxa"/>
              <w:right w:w="20" w:type="dxa"/>
            </w:tcMar>
            <w:vAlign w:val="center"/>
            <w:hideMark/>
          </w:tcPr>
          <w:p w14:paraId="14A8DC3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D15C270" w14:textId="77777777" w:rsidR="00530523" w:rsidRPr="000D0BD2" w:rsidRDefault="00530523" w:rsidP="006723BE">
            <w:pPr>
              <w:pStyle w:val="movimento"/>
              <w:rPr>
                <w:color w:val="002060"/>
              </w:rPr>
            </w:pPr>
            <w:r w:rsidRPr="000D0BD2">
              <w:rPr>
                <w:color w:val="002060"/>
              </w:rPr>
              <w:t>ZAMPINI LORENZO</w:t>
            </w:r>
          </w:p>
        </w:tc>
        <w:tc>
          <w:tcPr>
            <w:tcW w:w="2200" w:type="dxa"/>
            <w:tcMar>
              <w:top w:w="20" w:type="dxa"/>
              <w:left w:w="20" w:type="dxa"/>
              <w:bottom w:w="20" w:type="dxa"/>
              <w:right w:w="20" w:type="dxa"/>
            </w:tcMar>
            <w:vAlign w:val="center"/>
            <w:hideMark/>
          </w:tcPr>
          <w:p w14:paraId="36D117F5" w14:textId="77777777" w:rsidR="00530523" w:rsidRPr="000D0BD2" w:rsidRDefault="00530523" w:rsidP="006723BE">
            <w:pPr>
              <w:pStyle w:val="movimento2"/>
              <w:rPr>
                <w:color w:val="002060"/>
              </w:rPr>
            </w:pPr>
            <w:r w:rsidRPr="000D0BD2">
              <w:rPr>
                <w:color w:val="002060"/>
              </w:rPr>
              <w:t xml:space="preserve">(FABRIANO CERRETO) </w:t>
            </w:r>
          </w:p>
        </w:tc>
      </w:tr>
      <w:tr w:rsidR="00530523" w:rsidRPr="000D0BD2" w14:paraId="60ABD90A" w14:textId="77777777" w:rsidTr="006723BE">
        <w:tc>
          <w:tcPr>
            <w:tcW w:w="2200" w:type="dxa"/>
            <w:tcMar>
              <w:top w:w="20" w:type="dxa"/>
              <w:left w:w="20" w:type="dxa"/>
              <w:bottom w:w="20" w:type="dxa"/>
              <w:right w:w="20" w:type="dxa"/>
            </w:tcMar>
            <w:vAlign w:val="center"/>
            <w:hideMark/>
          </w:tcPr>
          <w:p w14:paraId="6705628A" w14:textId="77777777" w:rsidR="00530523" w:rsidRPr="000D0BD2" w:rsidRDefault="00530523" w:rsidP="006723BE">
            <w:pPr>
              <w:pStyle w:val="movimento"/>
              <w:rPr>
                <w:color w:val="002060"/>
              </w:rPr>
            </w:pPr>
            <w:r w:rsidRPr="000D0BD2">
              <w:rPr>
                <w:color w:val="002060"/>
              </w:rPr>
              <w:t>GABBANI NICOLO</w:t>
            </w:r>
          </w:p>
        </w:tc>
        <w:tc>
          <w:tcPr>
            <w:tcW w:w="2200" w:type="dxa"/>
            <w:tcMar>
              <w:top w:w="20" w:type="dxa"/>
              <w:left w:w="20" w:type="dxa"/>
              <w:bottom w:w="20" w:type="dxa"/>
              <w:right w:w="20" w:type="dxa"/>
            </w:tcMar>
            <w:vAlign w:val="center"/>
            <w:hideMark/>
          </w:tcPr>
          <w:p w14:paraId="54A225DE" w14:textId="77777777" w:rsidR="00530523" w:rsidRPr="000D0BD2" w:rsidRDefault="00530523" w:rsidP="006723BE">
            <w:pPr>
              <w:pStyle w:val="movimento2"/>
              <w:rPr>
                <w:color w:val="002060"/>
              </w:rPr>
            </w:pPr>
            <w:r w:rsidRPr="000D0BD2">
              <w:rPr>
                <w:color w:val="002060"/>
              </w:rPr>
              <w:t xml:space="preserve">(ITALSERVICE C5) </w:t>
            </w:r>
          </w:p>
        </w:tc>
        <w:tc>
          <w:tcPr>
            <w:tcW w:w="800" w:type="dxa"/>
            <w:tcMar>
              <w:top w:w="20" w:type="dxa"/>
              <w:left w:w="20" w:type="dxa"/>
              <w:bottom w:w="20" w:type="dxa"/>
              <w:right w:w="20" w:type="dxa"/>
            </w:tcMar>
            <w:vAlign w:val="center"/>
            <w:hideMark/>
          </w:tcPr>
          <w:p w14:paraId="6B93986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184A90B2" w14:textId="77777777" w:rsidR="00530523" w:rsidRPr="000D0BD2" w:rsidRDefault="00530523" w:rsidP="006723BE">
            <w:pPr>
              <w:pStyle w:val="movimento"/>
              <w:rPr>
                <w:color w:val="002060"/>
              </w:rPr>
            </w:pPr>
            <w:r w:rsidRPr="000D0BD2">
              <w:rPr>
                <w:color w:val="002060"/>
              </w:rPr>
              <w:t>D ANGELO EDOARDO</w:t>
            </w:r>
          </w:p>
        </w:tc>
        <w:tc>
          <w:tcPr>
            <w:tcW w:w="2200" w:type="dxa"/>
            <w:tcMar>
              <w:top w:w="20" w:type="dxa"/>
              <w:left w:w="20" w:type="dxa"/>
              <w:bottom w:w="20" w:type="dxa"/>
              <w:right w:w="20" w:type="dxa"/>
            </w:tcMar>
            <w:vAlign w:val="center"/>
            <w:hideMark/>
          </w:tcPr>
          <w:p w14:paraId="7F9DB814" w14:textId="77777777" w:rsidR="00530523" w:rsidRPr="000D0BD2" w:rsidRDefault="00530523" w:rsidP="006723BE">
            <w:pPr>
              <w:pStyle w:val="movimento2"/>
              <w:rPr>
                <w:color w:val="002060"/>
              </w:rPr>
            </w:pPr>
            <w:r w:rsidRPr="000D0BD2">
              <w:rPr>
                <w:color w:val="002060"/>
              </w:rPr>
              <w:t xml:space="preserve">(RECANATI CALCIO A 5) </w:t>
            </w:r>
          </w:p>
        </w:tc>
      </w:tr>
      <w:tr w:rsidR="00530523" w:rsidRPr="000D0BD2" w14:paraId="65B85635" w14:textId="77777777" w:rsidTr="006723BE">
        <w:tc>
          <w:tcPr>
            <w:tcW w:w="2200" w:type="dxa"/>
            <w:tcMar>
              <w:top w:w="20" w:type="dxa"/>
              <w:left w:w="20" w:type="dxa"/>
              <w:bottom w:w="20" w:type="dxa"/>
              <w:right w:w="20" w:type="dxa"/>
            </w:tcMar>
            <w:vAlign w:val="center"/>
            <w:hideMark/>
          </w:tcPr>
          <w:p w14:paraId="3BB2458D" w14:textId="77777777" w:rsidR="00530523" w:rsidRPr="000D0BD2" w:rsidRDefault="00530523" w:rsidP="006723BE">
            <w:pPr>
              <w:pStyle w:val="movimento"/>
              <w:rPr>
                <w:color w:val="002060"/>
              </w:rPr>
            </w:pPr>
            <w:r w:rsidRPr="000D0BD2">
              <w:rPr>
                <w:color w:val="002060"/>
              </w:rPr>
              <w:t>LEONORI LIAM</w:t>
            </w:r>
          </w:p>
        </w:tc>
        <w:tc>
          <w:tcPr>
            <w:tcW w:w="2200" w:type="dxa"/>
            <w:tcMar>
              <w:top w:w="20" w:type="dxa"/>
              <w:left w:w="20" w:type="dxa"/>
              <w:bottom w:w="20" w:type="dxa"/>
              <w:right w:w="20" w:type="dxa"/>
            </w:tcMar>
            <w:vAlign w:val="center"/>
            <w:hideMark/>
          </w:tcPr>
          <w:p w14:paraId="412301CC" w14:textId="77777777" w:rsidR="00530523" w:rsidRPr="000D0BD2" w:rsidRDefault="00530523" w:rsidP="006723BE">
            <w:pPr>
              <w:pStyle w:val="movimento2"/>
              <w:rPr>
                <w:color w:val="002060"/>
              </w:rPr>
            </w:pPr>
            <w:r w:rsidRPr="000D0BD2">
              <w:rPr>
                <w:color w:val="002060"/>
              </w:rPr>
              <w:t xml:space="preserve">(RECANATI CALCIO A 5) </w:t>
            </w:r>
          </w:p>
        </w:tc>
        <w:tc>
          <w:tcPr>
            <w:tcW w:w="800" w:type="dxa"/>
            <w:tcMar>
              <w:top w:w="20" w:type="dxa"/>
              <w:left w:w="20" w:type="dxa"/>
              <w:bottom w:w="20" w:type="dxa"/>
              <w:right w:w="20" w:type="dxa"/>
            </w:tcMar>
            <w:vAlign w:val="center"/>
            <w:hideMark/>
          </w:tcPr>
          <w:p w14:paraId="7708C533"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26822A6B"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AA20C22" w14:textId="77777777" w:rsidR="00530523" w:rsidRPr="000D0BD2" w:rsidRDefault="00530523" w:rsidP="006723BE">
            <w:pPr>
              <w:pStyle w:val="movimento2"/>
              <w:rPr>
                <w:color w:val="002060"/>
              </w:rPr>
            </w:pPr>
            <w:r w:rsidRPr="000D0BD2">
              <w:rPr>
                <w:color w:val="002060"/>
              </w:rPr>
              <w:t> </w:t>
            </w:r>
          </w:p>
        </w:tc>
      </w:tr>
    </w:tbl>
    <w:p w14:paraId="6BD011A2" w14:textId="77777777" w:rsidR="00530523" w:rsidRDefault="00530523" w:rsidP="00530523">
      <w:pPr>
        <w:pStyle w:val="breakline"/>
        <w:rPr>
          <w:color w:val="002060"/>
        </w:rPr>
      </w:pPr>
    </w:p>
    <w:p w14:paraId="284160A6"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6F259040"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F1BE030" w14:textId="77777777" w:rsidR="00530523" w:rsidRPr="000D0BD2" w:rsidRDefault="00530523" w:rsidP="00530523">
      <w:pPr>
        <w:pStyle w:val="breakline"/>
        <w:rPr>
          <w:rFonts w:eastAsiaTheme="minorEastAsia"/>
          <w:color w:val="002060"/>
        </w:rPr>
      </w:pPr>
    </w:p>
    <w:p w14:paraId="3B744B82" w14:textId="77777777" w:rsidR="00530523" w:rsidRPr="000D0BD2" w:rsidRDefault="00530523" w:rsidP="00530523">
      <w:pPr>
        <w:pStyle w:val="titoloprinc0"/>
        <w:rPr>
          <w:color w:val="002060"/>
        </w:rPr>
      </w:pPr>
      <w:r w:rsidRPr="000D0BD2">
        <w:rPr>
          <w:color w:val="002060"/>
        </w:rPr>
        <w:t>CLASSIFICA</w:t>
      </w:r>
    </w:p>
    <w:p w14:paraId="77818B4C" w14:textId="77777777" w:rsidR="00530523" w:rsidRPr="000D0BD2" w:rsidRDefault="00530523" w:rsidP="00530523">
      <w:pPr>
        <w:pStyle w:val="breakline"/>
        <w:rPr>
          <w:color w:val="002060"/>
        </w:rPr>
      </w:pPr>
    </w:p>
    <w:p w14:paraId="3FC9D0FB" w14:textId="77777777" w:rsidR="00530523" w:rsidRPr="000D0BD2" w:rsidRDefault="00530523" w:rsidP="00530523">
      <w:pPr>
        <w:pStyle w:val="breakline"/>
        <w:rPr>
          <w:color w:val="002060"/>
        </w:rPr>
      </w:pPr>
    </w:p>
    <w:p w14:paraId="3C62F617" w14:textId="77777777" w:rsidR="00530523" w:rsidRPr="000D0BD2" w:rsidRDefault="00530523" w:rsidP="00530523">
      <w:pPr>
        <w:pStyle w:val="sottotitolocampionato10"/>
        <w:rPr>
          <w:color w:val="002060"/>
        </w:rPr>
      </w:pPr>
      <w:r w:rsidRPr="000D0BD2">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2D719F84"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7A014"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5034B"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C40E5"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25334"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ECCB4"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FF4EC"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3F248"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260E4"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BCF2A"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74AE8" w14:textId="77777777" w:rsidR="00530523" w:rsidRPr="000D0BD2" w:rsidRDefault="00530523" w:rsidP="006723BE">
            <w:pPr>
              <w:pStyle w:val="headertabella0"/>
              <w:rPr>
                <w:color w:val="002060"/>
              </w:rPr>
            </w:pPr>
            <w:r w:rsidRPr="000D0BD2">
              <w:rPr>
                <w:color w:val="002060"/>
              </w:rPr>
              <w:t>PE</w:t>
            </w:r>
          </w:p>
        </w:tc>
      </w:tr>
      <w:tr w:rsidR="00530523" w:rsidRPr="000D0BD2" w14:paraId="21382F99"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0160E5" w14:textId="77777777" w:rsidR="00530523" w:rsidRPr="000D0BD2" w:rsidRDefault="00530523" w:rsidP="006723BE">
            <w:pPr>
              <w:pStyle w:val="rowtabella0"/>
              <w:rPr>
                <w:color w:val="002060"/>
              </w:rPr>
            </w:pPr>
            <w:r w:rsidRPr="000D0BD2">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1824"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0D19"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40D6"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939E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CC1A"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8C6FC" w14:textId="77777777" w:rsidR="00530523" w:rsidRPr="000D0BD2" w:rsidRDefault="00530523" w:rsidP="006723BE">
            <w:pPr>
              <w:pStyle w:val="rowtabella0"/>
              <w:jc w:val="center"/>
              <w:rPr>
                <w:color w:val="002060"/>
              </w:rPr>
            </w:pPr>
            <w:r w:rsidRPr="000D0B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543E"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85D2"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BC13" w14:textId="77777777" w:rsidR="00530523" w:rsidRPr="000D0BD2" w:rsidRDefault="00530523" w:rsidP="006723BE">
            <w:pPr>
              <w:pStyle w:val="rowtabella0"/>
              <w:jc w:val="center"/>
              <w:rPr>
                <w:color w:val="002060"/>
              </w:rPr>
            </w:pPr>
            <w:r w:rsidRPr="000D0BD2">
              <w:rPr>
                <w:color w:val="002060"/>
              </w:rPr>
              <w:t>0</w:t>
            </w:r>
          </w:p>
        </w:tc>
      </w:tr>
      <w:tr w:rsidR="00530523" w:rsidRPr="000D0BD2" w14:paraId="7778A2E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6BC74" w14:textId="77777777" w:rsidR="00530523" w:rsidRPr="000D0BD2" w:rsidRDefault="00530523" w:rsidP="006723BE">
            <w:pPr>
              <w:pStyle w:val="rowtabella0"/>
              <w:rPr>
                <w:color w:val="002060"/>
              </w:rPr>
            </w:pPr>
            <w:r w:rsidRPr="000D0BD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66A2"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5367"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8E9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914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F069"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DF02"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3B18"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1315"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0724" w14:textId="77777777" w:rsidR="00530523" w:rsidRPr="000D0BD2" w:rsidRDefault="00530523" w:rsidP="006723BE">
            <w:pPr>
              <w:pStyle w:val="rowtabella0"/>
              <w:jc w:val="center"/>
              <w:rPr>
                <w:color w:val="002060"/>
              </w:rPr>
            </w:pPr>
            <w:r w:rsidRPr="000D0BD2">
              <w:rPr>
                <w:color w:val="002060"/>
              </w:rPr>
              <w:t>0</w:t>
            </w:r>
          </w:p>
        </w:tc>
      </w:tr>
      <w:tr w:rsidR="00530523" w:rsidRPr="000D0BD2" w14:paraId="6B6F574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D716B" w14:textId="77777777" w:rsidR="00530523" w:rsidRPr="000D0BD2" w:rsidRDefault="00530523" w:rsidP="006723BE">
            <w:pPr>
              <w:pStyle w:val="rowtabella0"/>
              <w:rPr>
                <w:color w:val="002060"/>
              </w:rPr>
            </w:pPr>
            <w:r w:rsidRPr="000D0BD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146D"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6B6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CF32"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F9D83"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773E"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5866"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F07B"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9E11"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9D8F" w14:textId="77777777" w:rsidR="00530523" w:rsidRPr="000D0BD2" w:rsidRDefault="00530523" w:rsidP="006723BE">
            <w:pPr>
              <w:pStyle w:val="rowtabella0"/>
              <w:jc w:val="center"/>
              <w:rPr>
                <w:color w:val="002060"/>
              </w:rPr>
            </w:pPr>
            <w:r w:rsidRPr="000D0BD2">
              <w:rPr>
                <w:color w:val="002060"/>
              </w:rPr>
              <w:t>0</w:t>
            </w:r>
          </w:p>
        </w:tc>
      </w:tr>
      <w:tr w:rsidR="00530523" w:rsidRPr="000D0BD2" w14:paraId="30200DA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53BCE" w14:textId="77777777" w:rsidR="00530523" w:rsidRPr="000D0BD2" w:rsidRDefault="00530523" w:rsidP="006723BE">
            <w:pPr>
              <w:pStyle w:val="rowtabella0"/>
              <w:rPr>
                <w:color w:val="002060"/>
              </w:rPr>
            </w:pPr>
            <w:r w:rsidRPr="000D0BD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1A0B"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C10F"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249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2513"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30C7"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2B32"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DC08"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E198"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5105" w14:textId="77777777" w:rsidR="00530523" w:rsidRPr="000D0BD2" w:rsidRDefault="00530523" w:rsidP="006723BE">
            <w:pPr>
              <w:pStyle w:val="rowtabella0"/>
              <w:jc w:val="center"/>
              <w:rPr>
                <w:color w:val="002060"/>
              </w:rPr>
            </w:pPr>
            <w:r w:rsidRPr="000D0BD2">
              <w:rPr>
                <w:color w:val="002060"/>
              </w:rPr>
              <w:t>0</w:t>
            </w:r>
          </w:p>
        </w:tc>
      </w:tr>
      <w:tr w:rsidR="00530523" w:rsidRPr="000D0BD2" w14:paraId="320B8B1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780AD" w14:textId="77777777" w:rsidR="00530523" w:rsidRPr="000D0BD2" w:rsidRDefault="00530523" w:rsidP="006723BE">
            <w:pPr>
              <w:pStyle w:val="rowtabella0"/>
              <w:rPr>
                <w:color w:val="002060"/>
              </w:rPr>
            </w:pPr>
            <w:r w:rsidRPr="000D0BD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0469D"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BFBD"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932C"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CCD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FD04"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6330"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EF18"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5093"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DD9C" w14:textId="77777777" w:rsidR="00530523" w:rsidRPr="000D0BD2" w:rsidRDefault="00530523" w:rsidP="006723BE">
            <w:pPr>
              <w:pStyle w:val="rowtabella0"/>
              <w:jc w:val="center"/>
              <w:rPr>
                <w:color w:val="002060"/>
              </w:rPr>
            </w:pPr>
            <w:r w:rsidRPr="000D0BD2">
              <w:rPr>
                <w:color w:val="002060"/>
              </w:rPr>
              <w:t>0</w:t>
            </w:r>
          </w:p>
        </w:tc>
      </w:tr>
      <w:tr w:rsidR="00530523" w:rsidRPr="000D0BD2" w14:paraId="54E97EEC"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35D32" w14:textId="77777777" w:rsidR="00530523" w:rsidRPr="000D0BD2" w:rsidRDefault="00530523" w:rsidP="006723BE">
            <w:pPr>
              <w:pStyle w:val="rowtabella0"/>
              <w:rPr>
                <w:color w:val="002060"/>
              </w:rPr>
            </w:pPr>
            <w:r w:rsidRPr="000D0BD2">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4CB0"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C9CA"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F19A8"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229D"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C00C"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4C1F"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3134"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7FF8"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0C09" w14:textId="77777777" w:rsidR="00530523" w:rsidRPr="000D0BD2" w:rsidRDefault="00530523" w:rsidP="006723BE">
            <w:pPr>
              <w:pStyle w:val="rowtabella0"/>
              <w:jc w:val="center"/>
              <w:rPr>
                <w:color w:val="002060"/>
              </w:rPr>
            </w:pPr>
            <w:r w:rsidRPr="000D0BD2">
              <w:rPr>
                <w:color w:val="002060"/>
              </w:rPr>
              <w:t>0</w:t>
            </w:r>
          </w:p>
        </w:tc>
      </w:tr>
      <w:tr w:rsidR="00530523" w:rsidRPr="000D0BD2" w14:paraId="4B86D9E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712C8" w14:textId="77777777" w:rsidR="00530523" w:rsidRPr="000D0BD2" w:rsidRDefault="00530523" w:rsidP="006723BE">
            <w:pPr>
              <w:pStyle w:val="rowtabella0"/>
              <w:rPr>
                <w:color w:val="002060"/>
              </w:rPr>
            </w:pPr>
            <w:r w:rsidRPr="000D0BD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83D7A"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B3B59"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0B0DA"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8E3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807E"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1135"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D0E7"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2607"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BAFB" w14:textId="77777777" w:rsidR="00530523" w:rsidRPr="000D0BD2" w:rsidRDefault="00530523" w:rsidP="006723BE">
            <w:pPr>
              <w:pStyle w:val="rowtabella0"/>
              <w:jc w:val="center"/>
              <w:rPr>
                <w:color w:val="002060"/>
              </w:rPr>
            </w:pPr>
            <w:r w:rsidRPr="000D0BD2">
              <w:rPr>
                <w:color w:val="002060"/>
              </w:rPr>
              <w:t>0</w:t>
            </w:r>
          </w:p>
        </w:tc>
      </w:tr>
      <w:tr w:rsidR="00530523" w:rsidRPr="000D0BD2" w14:paraId="7309A6F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1EE33" w14:textId="77777777" w:rsidR="00530523" w:rsidRPr="000D0BD2" w:rsidRDefault="00530523" w:rsidP="006723BE">
            <w:pPr>
              <w:pStyle w:val="rowtabella0"/>
              <w:rPr>
                <w:color w:val="002060"/>
              </w:rPr>
            </w:pPr>
            <w:r w:rsidRPr="000D0BD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E35C"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092D"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EB80"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1538F"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686B"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B80D"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82C4"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F9450"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853F" w14:textId="77777777" w:rsidR="00530523" w:rsidRPr="000D0BD2" w:rsidRDefault="00530523" w:rsidP="006723BE">
            <w:pPr>
              <w:pStyle w:val="rowtabella0"/>
              <w:jc w:val="center"/>
              <w:rPr>
                <w:color w:val="002060"/>
              </w:rPr>
            </w:pPr>
            <w:r w:rsidRPr="000D0BD2">
              <w:rPr>
                <w:color w:val="002060"/>
              </w:rPr>
              <w:t>0</w:t>
            </w:r>
          </w:p>
        </w:tc>
      </w:tr>
      <w:tr w:rsidR="00530523" w:rsidRPr="000D0BD2" w14:paraId="1071494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72CD8" w14:textId="77777777" w:rsidR="00530523" w:rsidRPr="000D0BD2" w:rsidRDefault="00530523" w:rsidP="006723BE">
            <w:pPr>
              <w:pStyle w:val="rowtabella0"/>
              <w:rPr>
                <w:color w:val="002060"/>
              </w:rPr>
            </w:pPr>
            <w:r w:rsidRPr="000D0BD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02F84"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94A7"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278E7"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EC2A"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F493"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AC21"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4A39"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5D8C"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B2D3" w14:textId="77777777" w:rsidR="00530523" w:rsidRPr="000D0BD2" w:rsidRDefault="00530523" w:rsidP="006723BE">
            <w:pPr>
              <w:pStyle w:val="rowtabella0"/>
              <w:jc w:val="center"/>
              <w:rPr>
                <w:color w:val="002060"/>
              </w:rPr>
            </w:pPr>
            <w:r w:rsidRPr="000D0BD2">
              <w:rPr>
                <w:color w:val="002060"/>
              </w:rPr>
              <w:t>0</w:t>
            </w:r>
          </w:p>
        </w:tc>
      </w:tr>
      <w:tr w:rsidR="00530523" w:rsidRPr="000D0BD2" w14:paraId="68892D5F"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60A87" w14:textId="77777777" w:rsidR="00530523" w:rsidRPr="000D0BD2" w:rsidRDefault="00530523" w:rsidP="006723BE">
            <w:pPr>
              <w:pStyle w:val="rowtabella0"/>
              <w:rPr>
                <w:color w:val="002060"/>
              </w:rPr>
            </w:pPr>
            <w:proofErr w:type="spellStart"/>
            <w:proofErr w:type="gramStart"/>
            <w:r w:rsidRPr="000D0BD2">
              <w:rPr>
                <w:color w:val="002060"/>
              </w:rPr>
              <w:t>sq</w:t>
            </w:r>
            <w:proofErr w:type="spellEnd"/>
            <w:r w:rsidRPr="000D0BD2">
              <w:rPr>
                <w:color w:val="002060"/>
              </w:rPr>
              <w:t>..</w:t>
            </w:r>
            <w:proofErr w:type="gramEnd"/>
            <w:r w:rsidRPr="000D0BD2">
              <w:rPr>
                <w:color w:val="002060"/>
              </w:rPr>
              <w:t xml:space="preserve"> U.S. FORTUNA FANO </w:t>
            </w:r>
            <w:proofErr w:type="gramStart"/>
            <w:r w:rsidRPr="000D0BD2">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CB0A"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0AF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42E8"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A4B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9935"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65DD8"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0E46"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4EFF"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75FD" w14:textId="77777777" w:rsidR="00530523" w:rsidRPr="000D0BD2" w:rsidRDefault="00530523" w:rsidP="006723BE">
            <w:pPr>
              <w:pStyle w:val="rowtabella0"/>
              <w:jc w:val="center"/>
              <w:rPr>
                <w:color w:val="002060"/>
              </w:rPr>
            </w:pPr>
            <w:r w:rsidRPr="000D0BD2">
              <w:rPr>
                <w:color w:val="002060"/>
              </w:rPr>
              <w:t>0</w:t>
            </w:r>
          </w:p>
        </w:tc>
      </w:tr>
      <w:tr w:rsidR="00530523" w:rsidRPr="000D0BD2" w14:paraId="6EF3CDE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E73C5" w14:textId="77777777" w:rsidR="00530523" w:rsidRPr="000D0BD2" w:rsidRDefault="00530523" w:rsidP="006723BE">
            <w:pPr>
              <w:pStyle w:val="rowtabella0"/>
              <w:rPr>
                <w:color w:val="002060"/>
              </w:rPr>
            </w:pPr>
            <w:r w:rsidRPr="000D0BD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39BC"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D429"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1432"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79D7"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DF03"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2884"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F3329"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7241"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F099" w14:textId="77777777" w:rsidR="00530523" w:rsidRPr="000D0BD2" w:rsidRDefault="00530523" w:rsidP="006723BE">
            <w:pPr>
              <w:pStyle w:val="rowtabella0"/>
              <w:jc w:val="center"/>
              <w:rPr>
                <w:color w:val="002060"/>
              </w:rPr>
            </w:pPr>
            <w:r w:rsidRPr="000D0BD2">
              <w:rPr>
                <w:color w:val="002060"/>
              </w:rPr>
              <w:t>0</w:t>
            </w:r>
          </w:p>
        </w:tc>
      </w:tr>
      <w:tr w:rsidR="00530523" w:rsidRPr="000D0BD2" w14:paraId="7CA6304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F438E" w14:textId="77777777" w:rsidR="00530523" w:rsidRPr="000D0BD2" w:rsidRDefault="00530523" w:rsidP="006723BE">
            <w:pPr>
              <w:pStyle w:val="rowtabella0"/>
              <w:rPr>
                <w:color w:val="002060"/>
              </w:rPr>
            </w:pPr>
            <w:r w:rsidRPr="000D0BD2">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653F"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E060"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AF72"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89E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4FC17"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FFC2"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B83A0"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57C45"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59AD" w14:textId="77777777" w:rsidR="00530523" w:rsidRPr="000D0BD2" w:rsidRDefault="00530523" w:rsidP="006723BE">
            <w:pPr>
              <w:pStyle w:val="rowtabella0"/>
              <w:jc w:val="center"/>
              <w:rPr>
                <w:color w:val="002060"/>
              </w:rPr>
            </w:pPr>
            <w:r w:rsidRPr="000D0BD2">
              <w:rPr>
                <w:color w:val="002060"/>
              </w:rPr>
              <w:t>0</w:t>
            </w:r>
          </w:p>
        </w:tc>
      </w:tr>
      <w:tr w:rsidR="00530523" w:rsidRPr="000D0BD2" w14:paraId="0A757C8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77D33" w14:textId="77777777" w:rsidR="00530523" w:rsidRPr="000D0BD2" w:rsidRDefault="00530523" w:rsidP="006723BE">
            <w:pPr>
              <w:pStyle w:val="rowtabella0"/>
              <w:rPr>
                <w:color w:val="002060"/>
                <w:lang w:val="es-ES"/>
              </w:rPr>
            </w:pPr>
            <w:r w:rsidRPr="000D0BD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AB9CF"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2174"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1E28"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B528"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8417"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247EA"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DA284"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78DF"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D176" w14:textId="77777777" w:rsidR="00530523" w:rsidRPr="000D0BD2" w:rsidRDefault="00530523" w:rsidP="006723BE">
            <w:pPr>
              <w:pStyle w:val="rowtabella0"/>
              <w:jc w:val="center"/>
              <w:rPr>
                <w:color w:val="002060"/>
              </w:rPr>
            </w:pPr>
            <w:r w:rsidRPr="000D0BD2">
              <w:rPr>
                <w:color w:val="002060"/>
              </w:rPr>
              <w:t>0</w:t>
            </w:r>
          </w:p>
        </w:tc>
      </w:tr>
      <w:tr w:rsidR="00530523" w:rsidRPr="000D0BD2" w14:paraId="4A380CCA"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706A8" w14:textId="77777777" w:rsidR="00530523" w:rsidRPr="000D0BD2" w:rsidRDefault="00530523" w:rsidP="006723BE">
            <w:pPr>
              <w:pStyle w:val="rowtabella0"/>
              <w:rPr>
                <w:color w:val="002060"/>
              </w:rPr>
            </w:pPr>
            <w:r w:rsidRPr="000D0BD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3D09"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D7295"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C90C"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A23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A4B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FC0A"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DEBB" w14:textId="77777777" w:rsidR="00530523" w:rsidRPr="000D0BD2" w:rsidRDefault="00530523" w:rsidP="006723BE">
            <w:pPr>
              <w:pStyle w:val="rowtabella0"/>
              <w:jc w:val="center"/>
              <w:rPr>
                <w:color w:val="002060"/>
              </w:rPr>
            </w:pPr>
            <w:r w:rsidRPr="000D0B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7044"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D3B8" w14:textId="77777777" w:rsidR="00530523" w:rsidRPr="000D0BD2" w:rsidRDefault="00530523" w:rsidP="006723BE">
            <w:pPr>
              <w:pStyle w:val="rowtabella0"/>
              <w:jc w:val="center"/>
              <w:rPr>
                <w:color w:val="002060"/>
              </w:rPr>
            </w:pPr>
            <w:r w:rsidRPr="000D0BD2">
              <w:rPr>
                <w:color w:val="002060"/>
              </w:rPr>
              <w:t>0</w:t>
            </w:r>
          </w:p>
        </w:tc>
      </w:tr>
      <w:tr w:rsidR="00530523" w:rsidRPr="000D0BD2" w14:paraId="6BDE7F7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F7E24" w14:textId="77777777" w:rsidR="00530523" w:rsidRPr="000D0BD2" w:rsidRDefault="00530523" w:rsidP="006723BE">
            <w:pPr>
              <w:pStyle w:val="rowtabella0"/>
              <w:rPr>
                <w:color w:val="002060"/>
              </w:rPr>
            </w:pPr>
            <w:r w:rsidRPr="000D0BD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265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835D"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A63A0"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A6A1"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161F"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A6D6"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3815"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5D63"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7E0D" w14:textId="77777777" w:rsidR="00530523" w:rsidRPr="000D0BD2" w:rsidRDefault="00530523" w:rsidP="006723BE">
            <w:pPr>
              <w:pStyle w:val="rowtabella0"/>
              <w:jc w:val="center"/>
              <w:rPr>
                <w:color w:val="002060"/>
              </w:rPr>
            </w:pPr>
            <w:r w:rsidRPr="000D0BD2">
              <w:rPr>
                <w:color w:val="002060"/>
              </w:rPr>
              <w:t>0</w:t>
            </w:r>
          </w:p>
        </w:tc>
      </w:tr>
      <w:tr w:rsidR="00530523" w:rsidRPr="000D0BD2" w14:paraId="1DA5BEBD"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CC70F6" w14:textId="77777777" w:rsidR="00530523" w:rsidRPr="000D0BD2" w:rsidRDefault="00530523" w:rsidP="006723BE">
            <w:pPr>
              <w:pStyle w:val="rowtabella0"/>
              <w:rPr>
                <w:color w:val="002060"/>
              </w:rPr>
            </w:pPr>
            <w:r w:rsidRPr="000D0BD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75E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9495"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C90F"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B0F61"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C84A"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A6BC"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4AB2" w14:textId="77777777" w:rsidR="00530523" w:rsidRPr="000D0BD2" w:rsidRDefault="00530523" w:rsidP="006723BE">
            <w:pPr>
              <w:pStyle w:val="rowtabella0"/>
              <w:jc w:val="center"/>
              <w:rPr>
                <w:color w:val="002060"/>
              </w:rPr>
            </w:pPr>
            <w:r w:rsidRPr="000D0B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64AE" w14:textId="77777777" w:rsidR="00530523" w:rsidRPr="000D0BD2" w:rsidRDefault="00530523" w:rsidP="006723BE">
            <w:pPr>
              <w:pStyle w:val="rowtabella0"/>
              <w:jc w:val="center"/>
              <w:rPr>
                <w:color w:val="002060"/>
              </w:rPr>
            </w:pPr>
            <w:r w:rsidRPr="000D0B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5521" w14:textId="77777777" w:rsidR="00530523" w:rsidRPr="000D0BD2" w:rsidRDefault="00530523" w:rsidP="006723BE">
            <w:pPr>
              <w:pStyle w:val="rowtabella0"/>
              <w:jc w:val="center"/>
              <w:rPr>
                <w:color w:val="002060"/>
              </w:rPr>
            </w:pPr>
            <w:r w:rsidRPr="000D0BD2">
              <w:rPr>
                <w:color w:val="002060"/>
              </w:rPr>
              <w:t>0</w:t>
            </w:r>
          </w:p>
        </w:tc>
      </w:tr>
    </w:tbl>
    <w:p w14:paraId="7A9313C6" w14:textId="77777777" w:rsidR="00530523" w:rsidRPr="000D0BD2" w:rsidRDefault="00530523" w:rsidP="00530523">
      <w:pPr>
        <w:pStyle w:val="breakline"/>
        <w:rPr>
          <w:rFonts w:eastAsiaTheme="minorEastAsia"/>
          <w:color w:val="002060"/>
        </w:rPr>
      </w:pPr>
    </w:p>
    <w:p w14:paraId="63E7C3AC" w14:textId="77777777" w:rsidR="00530523" w:rsidRPr="000D0BD2" w:rsidRDefault="00530523" w:rsidP="00530523">
      <w:pPr>
        <w:pStyle w:val="titoloprinc0"/>
        <w:rPr>
          <w:color w:val="002060"/>
        </w:rPr>
      </w:pPr>
      <w:r>
        <w:rPr>
          <w:color w:val="002060"/>
        </w:rPr>
        <w:t>PROGRAMMA GARE</w:t>
      </w:r>
    </w:p>
    <w:p w14:paraId="776A9F31" w14:textId="77777777" w:rsidR="00530523" w:rsidRDefault="00530523" w:rsidP="00530523">
      <w:pPr>
        <w:pStyle w:val="breakline"/>
        <w:rPr>
          <w:color w:val="002060"/>
        </w:rPr>
      </w:pPr>
    </w:p>
    <w:p w14:paraId="5C3FCE6E" w14:textId="77777777" w:rsidR="00FD7ED8" w:rsidRPr="00A7519B" w:rsidRDefault="00FD7ED8" w:rsidP="00FD7ED8">
      <w:pPr>
        <w:pStyle w:val="sottotitolocampionato10"/>
        <w:rPr>
          <w:color w:val="002060"/>
        </w:rPr>
      </w:pPr>
      <w:r w:rsidRPr="00A7519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FD7ED8" w:rsidRPr="00A7519B" w14:paraId="52626336"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F26B5"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CB1F1"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32943"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2F0D0"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D56F8"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E483B"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5B4B6"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51EF33EE"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84F831" w14:textId="77777777" w:rsidR="00FD7ED8" w:rsidRPr="00A7519B" w:rsidRDefault="00FD7ED8" w:rsidP="006723BE">
            <w:pPr>
              <w:pStyle w:val="rowtabella0"/>
              <w:rPr>
                <w:color w:val="002060"/>
              </w:rPr>
            </w:pPr>
            <w:r w:rsidRPr="00A7519B">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24705" w14:textId="77777777" w:rsidR="00FD7ED8" w:rsidRPr="00A7519B" w:rsidRDefault="00FD7ED8" w:rsidP="006723BE">
            <w:pPr>
              <w:pStyle w:val="rowtabella0"/>
              <w:rPr>
                <w:color w:val="002060"/>
              </w:rPr>
            </w:pPr>
            <w:r w:rsidRPr="00A7519B">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B4EC8" w14:textId="77777777" w:rsidR="00FD7ED8" w:rsidRPr="00A7519B" w:rsidRDefault="00FD7ED8" w:rsidP="006723BE">
            <w:pPr>
              <w:pStyle w:val="rowtabella0"/>
              <w:jc w:val="center"/>
              <w:rPr>
                <w:color w:val="002060"/>
              </w:rPr>
            </w:pPr>
            <w:r w:rsidRPr="00A751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9F878" w14:textId="77777777" w:rsidR="00FD7ED8" w:rsidRPr="00A7519B" w:rsidRDefault="00FD7ED8" w:rsidP="006723BE">
            <w:pPr>
              <w:pStyle w:val="rowtabella0"/>
              <w:rPr>
                <w:color w:val="002060"/>
              </w:rPr>
            </w:pPr>
            <w:r w:rsidRPr="00A7519B">
              <w:rPr>
                <w:color w:val="002060"/>
              </w:rPr>
              <w:t>12/04/2025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DD4B5" w14:textId="77777777" w:rsidR="00FD7ED8" w:rsidRPr="00A7519B" w:rsidRDefault="00FD7ED8" w:rsidP="006723BE">
            <w:pPr>
              <w:pStyle w:val="rowtabella0"/>
              <w:rPr>
                <w:color w:val="002060"/>
              </w:rPr>
            </w:pPr>
            <w:r w:rsidRPr="00A7519B">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5F7AC" w14:textId="77777777" w:rsidR="00FD7ED8" w:rsidRPr="00A7519B" w:rsidRDefault="00FD7ED8" w:rsidP="006723BE">
            <w:pPr>
              <w:pStyle w:val="rowtabella0"/>
              <w:rPr>
                <w:color w:val="002060"/>
              </w:rPr>
            </w:pPr>
            <w:r w:rsidRPr="00A7519B">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B6C1C" w14:textId="77777777" w:rsidR="00FD7ED8" w:rsidRPr="00A7519B" w:rsidRDefault="00FD7ED8" w:rsidP="006723BE">
            <w:pPr>
              <w:pStyle w:val="rowtabella0"/>
              <w:rPr>
                <w:color w:val="002060"/>
              </w:rPr>
            </w:pPr>
            <w:r w:rsidRPr="00A7519B">
              <w:rPr>
                <w:color w:val="002060"/>
              </w:rPr>
              <w:t>VIA FONTE ABECETO, 4</w:t>
            </w:r>
          </w:p>
        </w:tc>
      </w:tr>
      <w:tr w:rsidR="00FD7ED8" w:rsidRPr="00A7519B" w14:paraId="3F14047E"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A80F6B" w14:textId="77777777" w:rsidR="00FD7ED8" w:rsidRPr="00A7519B" w:rsidRDefault="00FD7ED8" w:rsidP="006723BE">
            <w:pPr>
              <w:pStyle w:val="rowtabella0"/>
              <w:rPr>
                <w:color w:val="002060"/>
              </w:rPr>
            </w:pPr>
            <w:r w:rsidRPr="00A7519B">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647389" w14:textId="77777777" w:rsidR="00FD7ED8" w:rsidRPr="00A7519B" w:rsidRDefault="00FD7ED8" w:rsidP="006723BE">
            <w:pPr>
              <w:pStyle w:val="rowtabella0"/>
              <w:rPr>
                <w:color w:val="002060"/>
              </w:rPr>
            </w:pPr>
            <w:r w:rsidRPr="00A7519B">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B10551"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25D742" w14:textId="77777777" w:rsidR="00FD7ED8" w:rsidRPr="00A7519B" w:rsidRDefault="00FD7ED8" w:rsidP="006723BE">
            <w:pPr>
              <w:pStyle w:val="rowtabella0"/>
              <w:rPr>
                <w:color w:val="002060"/>
              </w:rPr>
            </w:pPr>
            <w:r w:rsidRPr="00A7519B">
              <w:rPr>
                <w:color w:val="002060"/>
              </w:rPr>
              <w:t>12/04/2025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BFC8DB" w14:textId="77777777" w:rsidR="00FD7ED8" w:rsidRPr="00A7519B" w:rsidRDefault="00FD7ED8" w:rsidP="006723BE">
            <w:pPr>
              <w:pStyle w:val="rowtabella0"/>
              <w:rPr>
                <w:color w:val="002060"/>
              </w:rPr>
            </w:pPr>
            <w:r w:rsidRPr="00A7519B">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95726" w14:textId="77777777" w:rsidR="00FD7ED8" w:rsidRPr="00A7519B" w:rsidRDefault="00FD7ED8" w:rsidP="006723BE">
            <w:pPr>
              <w:pStyle w:val="rowtabella0"/>
              <w:rPr>
                <w:color w:val="002060"/>
              </w:rPr>
            </w:pPr>
            <w:r w:rsidRPr="00A7519B">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E0FB42" w14:textId="77777777" w:rsidR="00FD7ED8" w:rsidRPr="00A7519B" w:rsidRDefault="00FD7ED8" w:rsidP="006723BE">
            <w:pPr>
              <w:pStyle w:val="rowtabella0"/>
              <w:rPr>
                <w:color w:val="002060"/>
              </w:rPr>
            </w:pPr>
            <w:r w:rsidRPr="00A7519B">
              <w:rPr>
                <w:color w:val="002060"/>
              </w:rPr>
              <w:t>VIA NAZARIO SAURO</w:t>
            </w:r>
          </w:p>
        </w:tc>
      </w:tr>
      <w:tr w:rsidR="00FD7ED8" w:rsidRPr="00A7519B" w14:paraId="6EBECE67"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FD36BA" w14:textId="77777777" w:rsidR="00FD7ED8" w:rsidRPr="00A7519B" w:rsidRDefault="00FD7ED8" w:rsidP="006723BE">
            <w:pPr>
              <w:pStyle w:val="rowtabella0"/>
              <w:rPr>
                <w:color w:val="002060"/>
              </w:rPr>
            </w:pPr>
            <w:r w:rsidRPr="00A7519B">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297F6B" w14:textId="77777777" w:rsidR="00FD7ED8" w:rsidRPr="00A7519B" w:rsidRDefault="00FD7ED8" w:rsidP="006723BE">
            <w:pPr>
              <w:pStyle w:val="rowtabella0"/>
              <w:rPr>
                <w:color w:val="002060"/>
              </w:rPr>
            </w:pPr>
            <w:r w:rsidRPr="00A7519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0A23D5"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0D74DF" w14:textId="77777777" w:rsidR="00FD7ED8" w:rsidRPr="00A7519B" w:rsidRDefault="00FD7ED8" w:rsidP="006723BE">
            <w:pPr>
              <w:pStyle w:val="rowtabella0"/>
              <w:rPr>
                <w:color w:val="002060"/>
              </w:rPr>
            </w:pPr>
            <w:r w:rsidRPr="00A7519B">
              <w:rPr>
                <w:color w:val="002060"/>
              </w:rPr>
              <w:t>12/04/2025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498EB1" w14:textId="77777777" w:rsidR="00FD7ED8" w:rsidRPr="00A7519B" w:rsidRDefault="00FD7ED8" w:rsidP="006723BE">
            <w:pPr>
              <w:pStyle w:val="rowtabella0"/>
              <w:rPr>
                <w:color w:val="002060"/>
              </w:rPr>
            </w:pPr>
            <w:r w:rsidRPr="00A7519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3E38E" w14:textId="77777777" w:rsidR="00FD7ED8" w:rsidRPr="00A7519B" w:rsidRDefault="00FD7ED8" w:rsidP="006723BE">
            <w:pPr>
              <w:pStyle w:val="rowtabella0"/>
              <w:rPr>
                <w:color w:val="002060"/>
              </w:rPr>
            </w:pPr>
            <w:r w:rsidRPr="00A7519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6DB4D3" w14:textId="77777777" w:rsidR="00FD7ED8" w:rsidRPr="00A7519B" w:rsidRDefault="00FD7ED8" w:rsidP="006723BE">
            <w:pPr>
              <w:pStyle w:val="rowtabella0"/>
              <w:rPr>
                <w:color w:val="002060"/>
              </w:rPr>
            </w:pPr>
            <w:r w:rsidRPr="00A7519B">
              <w:rPr>
                <w:color w:val="002060"/>
              </w:rPr>
              <w:t xml:space="preserve">VIA </w:t>
            </w:r>
            <w:proofErr w:type="gramStart"/>
            <w:r w:rsidRPr="00A7519B">
              <w:rPr>
                <w:color w:val="002060"/>
              </w:rPr>
              <w:t>B.BUOZZI</w:t>
            </w:r>
            <w:proofErr w:type="gramEnd"/>
          </w:p>
        </w:tc>
      </w:tr>
      <w:tr w:rsidR="00FD7ED8" w:rsidRPr="00A7519B" w14:paraId="19DC7DFC"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0137C3" w14:textId="77777777" w:rsidR="00FD7ED8" w:rsidRPr="00A7519B" w:rsidRDefault="00FD7ED8" w:rsidP="006723BE">
            <w:pPr>
              <w:pStyle w:val="rowtabella0"/>
              <w:rPr>
                <w:color w:val="002060"/>
              </w:rPr>
            </w:pPr>
            <w:r w:rsidRPr="00A7519B">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4EE83" w14:textId="77777777" w:rsidR="00FD7ED8" w:rsidRPr="00A7519B" w:rsidRDefault="00FD7ED8" w:rsidP="006723BE">
            <w:pPr>
              <w:pStyle w:val="rowtabella0"/>
              <w:rPr>
                <w:color w:val="002060"/>
              </w:rPr>
            </w:pPr>
            <w:r w:rsidRPr="00A7519B">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ED3AE"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0BADF9" w14:textId="77777777" w:rsidR="00FD7ED8" w:rsidRPr="00A7519B" w:rsidRDefault="00FD7ED8" w:rsidP="006723BE">
            <w:pPr>
              <w:pStyle w:val="rowtabella0"/>
              <w:rPr>
                <w:color w:val="002060"/>
              </w:rPr>
            </w:pPr>
            <w:r w:rsidRPr="00A7519B">
              <w:rPr>
                <w:color w:val="002060"/>
              </w:rPr>
              <w:t>12/04/2025 16:15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1E1BA6" w14:textId="77777777" w:rsidR="00FD7ED8" w:rsidRPr="00A7519B" w:rsidRDefault="00FD7ED8" w:rsidP="006723BE">
            <w:pPr>
              <w:pStyle w:val="rowtabella0"/>
              <w:rPr>
                <w:color w:val="002060"/>
              </w:rPr>
            </w:pPr>
            <w:r w:rsidRPr="00A7519B">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78240" w14:textId="77777777" w:rsidR="00FD7ED8" w:rsidRPr="00A7519B" w:rsidRDefault="00FD7ED8" w:rsidP="006723BE">
            <w:pPr>
              <w:pStyle w:val="rowtabella0"/>
              <w:rPr>
                <w:color w:val="002060"/>
              </w:rPr>
            </w:pPr>
            <w:r w:rsidRPr="00A7519B">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ECAE03" w14:textId="77777777" w:rsidR="00FD7ED8" w:rsidRPr="00A7519B" w:rsidRDefault="00FD7ED8" w:rsidP="006723BE">
            <w:pPr>
              <w:pStyle w:val="rowtabella0"/>
              <w:rPr>
                <w:color w:val="002060"/>
              </w:rPr>
            </w:pPr>
            <w:r w:rsidRPr="00A7519B">
              <w:rPr>
                <w:color w:val="002060"/>
              </w:rPr>
              <w:t>VIA PERTINI</w:t>
            </w:r>
          </w:p>
        </w:tc>
      </w:tr>
      <w:tr w:rsidR="00FD7ED8" w:rsidRPr="00A7519B" w14:paraId="4EFCBB15"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D9FEAB" w14:textId="77777777" w:rsidR="00FD7ED8" w:rsidRPr="00A7519B" w:rsidRDefault="00FD7ED8" w:rsidP="006723BE">
            <w:pPr>
              <w:pStyle w:val="rowtabella0"/>
              <w:rPr>
                <w:color w:val="002060"/>
              </w:rPr>
            </w:pPr>
            <w:r w:rsidRPr="00A7519B">
              <w:rPr>
                <w:color w:val="002060"/>
              </w:rPr>
              <w:t xml:space="preserve">U.S. FORTUNA FANO </w:t>
            </w:r>
            <w:proofErr w:type="gramStart"/>
            <w:r w:rsidRPr="00A7519B">
              <w:rPr>
                <w:color w:val="002060"/>
              </w:rPr>
              <w:t>SQ..</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0BC2F5" w14:textId="77777777" w:rsidR="00FD7ED8" w:rsidRPr="00A7519B" w:rsidRDefault="00FD7ED8" w:rsidP="006723BE">
            <w:pPr>
              <w:pStyle w:val="rowtabella0"/>
              <w:rPr>
                <w:color w:val="002060"/>
              </w:rPr>
            </w:pPr>
            <w:r w:rsidRPr="00A7519B">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430CDD"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516EA6" w14:textId="77777777" w:rsidR="00FD7ED8" w:rsidRPr="00A7519B" w:rsidRDefault="00FD7ED8" w:rsidP="006723BE">
            <w:pPr>
              <w:pStyle w:val="rowtabella0"/>
              <w:rPr>
                <w:color w:val="002060"/>
              </w:rPr>
            </w:pPr>
            <w:r w:rsidRPr="00A7519B">
              <w:rPr>
                <w:color w:val="002060"/>
              </w:rPr>
              <w:t>12/04/2025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0EB385" w14:textId="77777777" w:rsidR="00FD7ED8" w:rsidRPr="00A7519B" w:rsidRDefault="00FD7ED8" w:rsidP="006723BE">
            <w:pPr>
              <w:pStyle w:val="rowtabella0"/>
              <w:rPr>
                <w:color w:val="002060"/>
              </w:rPr>
            </w:pPr>
            <w:r w:rsidRPr="00A7519B">
              <w:rPr>
                <w:color w:val="002060"/>
              </w:rPr>
              <w:t xml:space="preserve">5454 </w:t>
            </w:r>
            <w:proofErr w:type="gramStart"/>
            <w:r w:rsidRPr="00A7519B">
              <w:rPr>
                <w:color w:val="002060"/>
              </w:rPr>
              <w:t>C.COPERTO</w:t>
            </w:r>
            <w:proofErr w:type="gramEnd"/>
            <w:r w:rsidRPr="00A7519B">
              <w:rPr>
                <w:color w:val="002060"/>
              </w:rPr>
              <w:t xml:space="preserve"> </w:t>
            </w:r>
            <w:proofErr w:type="gramStart"/>
            <w:r w:rsidRPr="00A7519B">
              <w:rPr>
                <w:color w:val="002060"/>
              </w:rPr>
              <w:t>C.TENNIS</w:t>
            </w:r>
            <w:proofErr w:type="gramEnd"/>
            <w:r w:rsidRPr="00A7519B">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9A74B" w14:textId="77777777" w:rsidR="00FD7ED8" w:rsidRPr="00A7519B" w:rsidRDefault="00FD7ED8" w:rsidP="006723BE">
            <w:pPr>
              <w:pStyle w:val="rowtabella0"/>
              <w:rPr>
                <w:color w:val="002060"/>
              </w:rPr>
            </w:pPr>
            <w:r w:rsidRPr="00A7519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3C802" w14:textId="77777777" w:rsidR="00FD7ED8" w:rsidRPr="00A7519B" w:rsidRDefault="00FD7ED8" w:rsidP="006723BE">
            <w:pPr>
              <w:pStyle w:val="rowtabella0"/>
              <w:rPr>
                <w:color w:val="002060"/>
              </w:rPr>
            </w:pPr>
            <w:r w:rsidRPr="00A7519B">
              <w:rPr>
                <w:color w:val="002060"/>
              </w:rPr>
              <w:t>VIA VILLA TOMBARI</w:t>
            </w:r>
          </w:p>
        </w:tc>
      </w:tr>
      <w:tr w:rsidR="00FD7ED8" w:rsidRPr="00A7519B" w14:paraId="0A62A22F"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A203F9" w14:textId="77777777" w:rsidR="00FD7ED8" w:rsidRPr="00A7519B" w:rsidRDefault="00FD7ED8" w:rsidP="006723BE">
            <w:pPr>
              <w:pStyle w:val="rowtabella0"/>
              <w:rPr>
                <w:color w:val="002060"/>
              </w:rPr>
            </w:pPr>
            <w:r w:rsidRPr="00A7519B">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7F3E25" w14:textId="77777777" w:rsidR="00FD7ED8" w:rsidRPr="00A7519B" w:rsidRDefault="00FD7ED8" w:rsidP="006723BE">
            <w:pPr>
              <w:pStyle w:val="rowtabella0"/>
              <w:rPr>
                <w:color w:val="002060"/>
              </w:rPr>
            </w:pPr>
            <w:r w:rsidRPr="00A7519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8017B7"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1A8E23" w14:textId="77777777" w:rsidR="00FD7ED8" w:rsidRPr="00A7519B" w:rsidRDefault="00FD7ED8" w:rsidP="006723BE">
            <w:pPr>
              <w:pStyle w:val="rowtabella0"/>
              <w:rPr>
                <w:color w:val="002060"/>
              </w:rPr>
            </w:pPr>
            <w:r w:rsidRPr="00A7519B">
              <w:rPr>
                <w:color w:val="002060"/>
              </w:rPr>
              <w:t>13/04/2025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CBB991" w14:textId="77777777" w:rsidR="00FD7ED8" w:rsidRPr="00A7519B" w:rsidRDefault="00FD7ED8" w:rsidP="006723BE">
            <w:pPr>
              <w:pStyle w:val="rowtabella0"/>
              <w:rPr>
                <w:color w:val="002060"/>
              </w:rPr>
            </w:pPr>
            <w:r w:rsidRPr="00A7519B">
              <w:rPr>
                <w:color w:val="002060"/>
              </w:rPr>
              <w:t xml:space="preserve">5429 PAL.COM. </w:t>
            </w:r>
            <w:proofErr w:type="gramStart"/>
            <w:r w:rsidRPr="00A7519B">
              <w:rPr>
                <w:color w:val="002060"/>
              </w:rPr>
              <w:t>S.MICHELE</w:t>
            </w:r>
            <w:proofErr w:type="gramEnd"/>
            <w:r w:rsidRPr="00A7519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9ADC40" w14:textId="77777777" w:rsidR="00FD7ED8" w:rsidRPr="00A7519B" w:rsidRDefault="00FD7ED8" w:rsidP="006723BE">
            <w:pPr>
              <w:pStyle w:val="rowtabella0"/>
              <w:rPr>
                <w:color w:val="002060"/>
              </w:rPr>
            </w:pPr>
            <w:r w:rsidRPr="00A7519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03E4C" w14:textId="77777777" w:rsidR="00FD7ED8" w:rsidRPr="00A7519B" w:rsidRDefault="00FD7ED8" w:rsidP="006723BE">
            <w:pPr>
              <w:pStyle w:val="rowtabella0"/>
              <w:rPr>
                <w:color w:val="002060"/>
              </w:rPr>
            </w:pPr>
            <w:r w:rsidRPr="00A7519B">
              <w:rPr>
                <w:color w:val="002060"/>
              </w:rPr>
              <w:t>VIA LORETO</w:t>
            </w:r>
          </w:p>
        </w:tc>
      </w:tr>
      <w:tr w:rsidR="00FD7ED8" w:rsidRPr="00A7519B" w14:paraId="6D3F3974"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F49DE0" w14:textId="77777777" w:rsidR="00FD7ED8" w:rsidRPr="00A7519B" w:rsidRDefault="00FD7ED8" w:rsidP="006723BE">
            <w:pPr>
              <w:pStyle w:val="rowtabella0"/>
              <w:rPr>
                <w:color w:val="002060"/>
              </w:rPr>
            </w:pPr>
            <w:r w:rsidRPr="00A7519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5941B7" w14:textId="77777777" w:rsidR="00FD7ED8" w:rsidRPr="00A7519B" w:rsidRDefault="00FD7ED8" w:rsidP="006723BE">
            <w:pPr>
              <w:pStyle w:val="rowtabella0"/>
              <w:rPr>
                <w:color w:val="002060"/>
              </w:rPr>
            </w:pPr>
            <w:r w:rsidRPr="00A7519B">
              <w:rPr>
                <w:color w:val="002060"/>
              </w:rPr>
              <w:t xml:space="preserve">AUDAX 1970 </w:t>
            </w:r>
            <w:proofErr w:type="gramStart"/>
            <w:r w:rsidRPr="00A7519B">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3ACAD1"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839CC0" w14:textId="77777777" w:rsidR="00FD7ED8" w:rsidRPr="00A7519B" w:rsidRDefault="00FD7ED8" w:rsidP="006723BE">
            <w:pPr>
              <w:pStyle w:val="rowtabella0"/>
              <w:rPr>
                <w:color w:val="002060"/>
              </w:rPr>
            </w:pPr>
            <w:r w:rsidRPr="00A7519B">
              <w:rPr>
                <w:color w:val="002060"/>
              </w:rPr>
              <w:t>13/04/2025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215015" w14:textId="77777777" w:rsidR="00FD7ED8" w:rsidRPr="00A7519B" w:rsidRDefault="00FD7ED8" w:rsidP="006723BE">
            <w:pPr>
              <w:pStyle w:val="rowtabella0"/>
              <w:rPr>
                <w:color w:val="002060"/>
              </w:rPr>
            </w:pPr>
            <w:r w:rsidRPr="00A7519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A29C5" w14:textId="77777777" w:rsidR="00FD7ED8" w:rsidRPr="00A7519B" w:rsidRDefault="00FD7ED8" w:rsidP="006723BE">
            <w:pPr>
              <w:pStyle w:val="rowtabella0"/>
              <w:rPr>
                <w:color w:val="002060"/>
              </w:rPr>
            </w:pPr>
            <w:r w:rsidRPr="00A7519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F13306" w14:textId="77777777" w:rsidR="00FD7ED8" w:rsidRPr="00A7519B" w:rsidRDefault="00FD7ED8" w:rsidP="006723BE">
            <w:pPr>
              <w:pStyle w:val="rowtabella0"/>
              <w:rPr>
                <w:color w:val="002060"/>
              </w:rPr>
            </w:pPr>
            <w:r w:rsidRPr="00A7519B">
              <w:rPr>
                <w:color w:val="002060"/>
              </w:rPr>
              <w:t>VIA VERDI</w:t>
            </w:r>
          </w:p>
        </w:tc>
      </w:tr>
      <w:tr w:rsidR="00FD7ED8" w:rsidRPr="00A7519B" w14:paraId="13E5ED52"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8C13E6" w14:textId="77777777" w:rsidR="00FD7ED8" w:rsidRPr="00A7519B" w:rsidRDefault="00FD7ED8" w:rsidP="006723BE">
            <w:pPr>
              <w:pStyle w:val="rowtabella0"/>
              <w:rPr>
                <w:color w:val="002060"/>
              </w:rPr>
            </w:pPr>
            <w:r w:rsidRPr="00A7519B">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422A9" w14:textId="77777777" w:rsidR="00FD7ED8" w:rsidRPr="00A7519B" w:rsidRDefault="00FD7ED8" w:rsidP="006723BE">
            <w:pPr>
              <w:pStyle w:val="rowtabella0"/>
              <w:rPr>
                <w:color w:val="002060"/>
              </w:rPr>
            </w:pPr>
            <w:r w:rsidRPr="00A7519B">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2B1DE"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E70E1" w14:textId="77777777" w:rsidR="00FD7ED8" w:rsidRPr="00A7519B" w:rsidRDefault="00FD7ED8" w:rsidP="006723BE">
            <w:pPr>
              <w:pStyle w:val="rowtabella0"/>
              <w:rPr>
                <w:color w:val="002060"/>
              </w:rPr>
            </w:pPr>
            <w:r w:rsidRPr="00A7519B">
              <w:rPr>
                <w:color w:val="002060"/>
              </w:rPr>
              <w:t>13/04/2025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D62C5" w14:textId="77777777" w:rsidR="00FD7ED8" w:rsidRPr="00A7519B" w:rsidRDefault="00FD7ED8" w:rsidP="006723BE">
            <w:pPr>
              <w:pStyle w:val="rowtabella0"/>
              <w:rPr>
                <w:color w:val="002060"/>
              </w:rPr>
            </w:pPr>
            <w:r w:rsidRPr="00A7519B">
              <w:rPr>
                <w:color w:val="002060"/>
              </w:rPr>
              <w:t xml:space="preserve">5295 TENSOSTRUTTURA VIA </w:t>
            </w:r>
            <w:proofErr w:type="gramStart"/>
            <w:r w:rsidRPr="00A7519B">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30326" w14:textId="77777777" w:rsidR="00FD7ED8" w:rsidRPr="00A7519B" w:rsidRDefault="00FD7ED8" w:rsidP="006723BE">
            <w:pPr>
              <w:pStyle w:val="rowtabella0"/>
              <w:rPr>
                <w:color w:val="002060"/>
              </w:rPr>
            </w:pPr>
            <w:r w:rsidRPr="00A7519B">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C8BA4" w14:textId="77777777" w:rsidR="00FD7ED8" w:rsidRPr="00A7519B" w:rsidRDefault="00FD7ED8" w:rsidP="006723BE">
            <w:pPr>
              <w:pStyle w:val="rowtabella0"/>
              <w:rPr>
                <w:color w:val="002060"/>
              </w:rPr>
            </w:pPr>
            <w:r w:rsidRPr="00A7519B">
              <w:rPr>
                <w:color w:val="002060"/>
              </w:rPr>
              <w:t xml:space="preserve">VIA </w:t>
            </w:r>
            <w:proofErr w:type="gramStart"/>
            <w:r w:rsidRPr="00A7519B">
              <w:rPr>
                <w:color w:val="002060"/>
              </w:rPr>
              <w:t>E.MATTEI</w:t>
            </w:r>
            <w:proofErr w:type="gramEnd"/>
          </w:p>
        </w:tc>
      </w:tr>
    </w:tbl>
    <w:p w14:paraId="725905C8" w14:textId="77777777" w:rsidR="00FD7ED8" w:rsidRDefault="00FD7ED8" w:rsidP="00530523">
      <w:pPr>
        <w:pStyle w:val="breakline"/>
        <w:rPr>
          <w:color w:val="002060"/>
        </w:rPr>
      </w:pPr>
    </w:p>
    <w:p w14:paraId="24307D50" w14:textId="77777777" w:rsidR="00FD7ED8" w:rsidRPr="000D0BD2" w:rsidRDefault="00FD7ED8" w:rsidP="00530523">
      <w:pPr>
        <w:pStyle w:val="breakline"/>
        <w:rPr>
          <w:color w:val="002060"/>
        </w:rPr>
      </w:pPr>
    </w:p>
    <w:p w14:paraId="506A1C34" w14:textId="77777777" w:rsidR="00530523" w:rsidRPr="000D0BD2" w:rsidRDefault="00530523" w:rsidP="00530523">
      <w:pPr>
        <w:pStyle w:val="titolocampionato0"/>
        <w:shd w:val="clear" w:color="auto" w:fill="CCCCCC"/>
        <w:spacing w:before="80" w:after="40"/>
        <w:rPr>
          <w:color w:val="002060"/>
        </w:rPr>
      </w:pPr>
      <w:r w:rsidRPr="000D0BD2">
        <w:rPr>
          <w:color w:val="002060"/>
        </w:rPr>
        <w:t>COPPA PRIMAVERA C5 UNDER 14</w:t>
      </w:r>
    </w:p>
    <w:p w14:paraId="11C8C50B" w14:textId="77777777" w:rsidR="00530523" w:rsidRPr="000D0BD2" w:rsidRDefault="00530523" w:rsidP="00530523">
      <w:pPr>
        <w:pStyle w:val="titoloprinc0"/>
        <w:rPr>
          <w:color w:val="002060"/>
        </w:rPr>
      </w:pPr>
      <w:r w:rsidRPr="000D0BD2">
        <w:rPr>
          <w:color w:val="002060"/>
        </w:rPr>
        <w:t>VARIAZIONI AL PROGRAMMA GARE</w:t>
      </w:r>
    </w:p>
    <w:p w14:paraId="5E3BFBC7" w14:textId="77777777" w:rsidR="00530523" w:rsidRPr="000D0BD2" w:rsidRDefault="00530523" w:rsidP="00530523">
      <w:pPr>
        <w:pStyle w:val="breakline"/>
        <w:rPr>
          <w:color w:val="002060"/>
        </w:rPr>
      </w:pPr>
    </w:p>
    <w:p w14:paraId="3E36F7C1" w14:textId="77777777" w:rsidR="00530523" w:rsidRPr="000D0BD2" w:rsidRDefault="00530523" w:rsidP="00530523">
      <w:pPr>
        <w:pStyle w:val="breakline"/>
        <w:rPr>
          <w:color w:val="002060"/>
        </w:rPr>
      </w:pPr>
    </w:p>
    <w:p w14:paraId="0689426A" w14:textId="77777777" w:rsidR="00530523" w:rsidRPr="000D0BD2" w:rsidRDefault="00530523" w:rsidP="00530523">
      <w:pPr>
        <w:pStyle w:val="sottotitolocampionato10"/>
        <w:rPr>
          <w:color w:val="002060"/>
        </w:rPr>
      </w:pPr>
      <w:r w:rsidRPr="000D0BD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30523" w:rsidRPr="000D0BD2" w14:paraId="5C0F401A" w14:textId="77777777" w:rsidTr="00E6106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5A1BE" w14:textId="77777777" w:rsidR="00530523" w:rsidRPr="000D0BD2" w:rsidRDefault="00530523" w:rsidP="006723BE">
            <w:pPr>
              <w:pStyle w:val="headertabella0"/>
              <w:rPr>
                <w:color w:val="002060"/>
              </w:rPr>
            </w:pPr>
            <w:r w:rsidRPr="000D0BD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AC991" w14:textId="77777777" w:rsidR="00530523" w:rsidRPr="000D0BD2" w:rsidRDefault="00530523" w:rsidP="006723BE">
            <w:pPr>
              <w:pStyle w:val="headertabella0"/>
              <w:rPr>
                <w:color w:val="002060"/>
              </w:rPr>
            </w:pPr>
            <w:r w:rsidRPr="000D0BD2">
              <w:rPr>
                <w:color w:val="002060"/>
              </w:rPr>
              <w:t xml:space="preserve">N° </w:t>
            </w:r>
            <w:proofErr w:type="spellStart"/>
            <w:r w:rsidRPr="000D0BD2">
              <w:rPr>
                <w:color w:val="002060"/>
              </w:rPr>
              <w:t>Gior</w:t>
            </w:r>
            <w:proofErr w:type="spellEnd"/>
            <w:r w:rsidRPr="000D0BD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3ADD2" w14:textId="77777777" w:rsidR="00530523" w:rsidRPr="000D0BD2" w:rsidRDefault="00530523" w:rsidP="006723BE">
            <w:pPr>
              <w:pStyle w:val="headertabella0"/>
              <w:rPr>
                <w:color w:val="002060"/>
              </w:rPr>
            </w:pPr>
            <w:r w:rsidRPr="000D0BD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02BB9" w14:textId="77777777" w:rsidR="00530523" w:rsidRPr="000D0BD2" w:rsidRDefault="00530523" w:rsidP="006723BE">
            <w:pPr>
              <w:pStyle w:val="headertabella0"/>
              <w:rPr>
                <w:color w:val="002060"/>
              </w:rPr>
            </w:pPr>
            <w:r w:rsidRPr="000D0BD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A619F" w14:textId="77777777" w:rsidR="00530523" w:rsidRPr="000D0BD2" w:rsidRDefault="00530523" w:rsidP="006723BE">
            <w:pPr>
              <w:pStyle w:val="headertabella0"/>
              <w:rPr>
                <w:color w:val="002060"/>
              </w:rPr>
            </w:pPr>
            <w:r w:rsidRPr="000D0BD2">
              <w:rPr>
                <w:color w:val="002060"/>
              </w:rPr>
              <w:t xml:space="preserve">Data </w:t>
            </w:r>
            <w:proofErr w:type="spellStart"/>
            <w:r w:rsidRPr="000D0BD2">
              <w:rPr>
                <w:color w:val="002060"/>
              </w:rPr>
              <w:t>Orig</w:t>
            </w:r>
            <w:proofErr w:type="spellEnd"/>
            <w:r w:rsidRPr="000D0BD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0160F" w14:textId="77777777" w:rsidR="00530523" w:rsidRPr="000D0BD2" w:rsidRDefault="00530523" w:rsidP="006723BE">
            <w:pPr>
              <w:pStyle w:val="headertabella0"/>
              <w:rPr>
                <w:color w:val="002060"/>
              </w:rPr>
            </w:pPr>
            <w:r w:rsidRPr="000D0BD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B1CAF" w14:textId="77777777" w:rsidR="00530523" w:rsidRPr="000D0BD2" w:rsidRDefault="00530523" w:rsidP="006723BE">
            <w:pPr>
              <w:pStyle w:val="headertabella0"/>
              <w:rPr>
                <w:color w:val="002060"/>
              </w:rPr>
            </w:pPr>
            <w:r w:rsidRPr="000D0BD2">
              <w:rPr>
                <w:color w:val="002060"/>
              </w:rPr>
              <w:t xml:space="preserve">Ora </w:t>
            </w:r>
            <w:proofErr w:type="spellStart"/>
            <w:r w:rsidRPr="000D0BD2">
              <w:rPr>
                <w:color w:val="002060"/>
              </w:rPr>
              <w:t>Orig</w:t>
            </w:r>
            <w:proofErr w:type="spellEnd"/>
            <w:r w:rsidRPr="000D0BD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83A3F" w14:textId="77777777" w:rsidR="00530523" w:rsidRPr="000D0BD2" w:rsidRDefault="00530523" w:rsidP="006723BE">
            <w:pPr>
              <w:pStyle w:val="headertabella0"/>
              <w:rPr>
                <w:color w:val="002060"/>
              </w:rPr>
            </w:pPr>
            <w:r w:rsidRPr="000D0BD2">
              <w:rPr>
                <w:color w:val="002060"/>
              </w:rPr>
              <w:t>Impianto</w:t>
            </w:r>
          </w:p>
        </w:tc>
      </w:tr>
      <w:tr w:rsidR="00530523" w:rsidRPr="000D0BD2" w14:paraId="302FEDE4" w14:textId="77777777" w:rsidTr="00E610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0EA5" w14:textId="77777777" w:rsidR="00530523" w:rsidRPr="00E61062" w:rsidRDefault="00530523" w:rsidP="006723BE">
            <w:pPr>
              <w:pStyle w:val="rowtabella0"/>
              <w:rPr>
                <w:color w:val="002060"/>
                <w:highlight w:val="yellow"/>
              </w:rPr>
            </w:pPr>
            <w:r w:rsidRPr="00E61062">
              <w:rPr>
                <w:color w:val="002060"/>
                <w:highlight w:val="yellow"/>
              </w:rPr>
              <w:t>12/04/2025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AAAE" w14:textId="77777777" w:rsidR="00530523" w:rsidRPr="00E61062" w:rsidRDefault="00530523" w:rsidP="006723BE">
            <w:pPr>
              <w:pStyle w:val="rowtabella0"/>
              <w:jc w:val="center"/>
              <w:rPr>
                <w:color w:val="002060"/>
                <w:highlight w:val="yellow"/>
              </w:rPr>
            </w:pPr>
            <w:r w:rsidRPr="00E6106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ADC6" w14:textId="77777777" w:rsidR="00530523" w:rsidRPr="00E61062" w:rsidRDefault="00530523" w:rsidP="006723BE">
            <w:pPr>
              <w:pStyle w:val="rowtabella0"/>
              <w:rPr>
                <w:color w:val="002060"/>
                <w:highlight w:val="yellow"/>
              </w:rPr>
            </w:pPr>
            <w:r w:rsidRPr="00E61062">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C7997" w14:textId="77777777" w:rsidR="00530523" w:rsidRPr="00E61062" w:rsidRDefault="00530523" w:rsidP="006723BE">
            <w:pPr>
              <w:pStyle w:val="rowtabella0"/>
              <w:rPr>
                <w:color w:val="002060"/>
                <w:highlight w:val="yellow"/>
              </w:rPr>
            </w:pPr>
            <w:r w:rsidRPr="00E61062">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8EF1" w14:textId="77777777" w:rsidR="00530523" w:rsidRPr="000D0BD2" w:rsidRDefault="00530523" w:rsidP="006723B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7B68" w14:textId="77777777" w:rsidR="00530523" w:rsidRPr="00E61062" w:rsidRDefault="00530523" w:rsidP="006723BE">
            <w:pPr>
              <w:pStyle w:val="rowtabella0"/>
              <w:jc w:val="center"/>
              <w:rPr>
                <w:color w:val="002060"/>
                <w:highlight w:val="yellow"/>
              </w:rPr>
            </w:pPr>
            <w:r w:rsidRPr="00E61062">
              <w:rPr>
                <w:color w:val="002060"/>
                <w:highlight w:val="yellow"/>
              </w:rPr>
              <w:t>16:45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260A" w14:textId="77777777" w:rsidR="00530523" w:rsidRPr="000D0BD2" w:rsidRDefault="00530523" w:rsidP="006723BE">
            <w:pPr>
              <w:pStyle w:val="rowtabella0"/>
              <w:jc w:val="center"/>
              <w:rPr>
                <w:color w:val="002060"/>
              </w:rPr>
            </w:pPr>
            <w:r w:rsidRPr="000D0BD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1EA2" w14:textId="77777777" w:rsidR="00530523" w:rsidRPr="00E61062" w:rsidRDefault="00530523" w:rsidP="006723BE">
            <w:pPr>
              <w:pStyle w:val="rowtabella0"/>
              <w:rPr>
                <w:color w:val="002060"/>
                <w:highlight w:val="yellow"/>
              </w:rPr>
            </w:pPr>
            <w:r w:rsidRPr="00E61062">
              <w:rPr>
                <w:color w:val="002060"/>
                <w:highlight w:val="yellow"/>
              </w:rPr>
              <w:t>CAMPO PARROCCHIALE SCOPERTO CAGLI VIA LUZI</w:t>
            </w:r>
          </w:p>
        </w:tc>
      </w:tr>
      <w:tr w:rsidR="00530523" w:rsidRPr="000D0BD2" w14:paraId="7D3D5581" w14:textId="77777777" w:rsidTr="00E610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8162" w14:textId="77777777" w:rsidR="00530523" w:rsidRPr="00E61062" w:rsidRDefault="00530523" w:rsidP="006723BE">
            <w:pPr>
              <w:pStyle w:val="rowtabella0"/>
              <w:rPr>
                <w:color w:val="002060"/>
                <w:highlight w:val="yellow"/>
              </w:rPr>
            </w:pPr>
            <w:r w:rsidRPr="00E61062">
              <w:rPr>
                <w:color w:val="002060"/>
                <w:highlight w:val="yellow"/>
              </w:rPr>
              <w:t>14/04/2025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409A" w14:textId="77777777" w:rsidR="00530523" w:rsidRPr="00E61062" w:rsidRDefault="00530523" w:rsidP="006723BE">
            <w:pPr>
              <w:pStyle w:val="rowtabella0"/>
              <w:jc w:val="center"/>
              <w:rPr>
                <w:color w:val="002060"/>
                <w:highlight w:val="yellow"/>
              </w:rPr>
            </w:pPr>
            <w:r w:rsidRPr="00E6106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3007" w14:textId="77777777" w:rsidR="00530523" w:rsidRPr="00E61062" w:rsidRDefault="00530523" w:rsidP="006723BE">
            <w:pPr>
              <w:pStyle w:val="rowtabella0"/>
              <w:rPr>
                <w:color w:val="002060"/>
                <w:highlight w:val="yellow"/>
              </w:rPr>
            </w:pPr>
            <w:r w:rsidRPr="00E61062">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85D0" w14:textId="77777777" w:rsidR="00530523" w:rsidRPr="00E61062" w:rsidRDefault="00530523" w:rsidP="006723BE">
            <w:pPr>
              <w:pStyle w:val="rowtabella0"/>
              <w:rPr>
                <w:color w:val="002060"/>
                <w:highlight w:val="yellow"/>
              </w:rPr>
            </w:pPr>
            <w:r w:rsidRPr="00E61062">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4D69" w14:textId="218C30C7" w:rsidR="00530523" w:rsidRPr="000D0BD2" w:rsidRDefault="00530523" w:rsidP="006723BE">
            <w:pPr>
              <w:pStyle w:val="rowtabella0"/>
              <w:rPr>
                <w:color w:val="002060"/>
              </w:rPr>
            </w:pPr>
            <w:r w:rsidRPr="000D0BD2">
              <w:rPr>
                <w:color w:val="002060"/>
              </w:rPr>
              <w:t>1</w:t>
            </w:r>
            <w:r w:rsidR="00E61062">
              <w:rPr>
                <w:color w:val="002060"/>
              </w:rPr>
              <w:t>3</w:t>
            </w:r>
            <w:r w:rsidRPr="000D0BD2">
              <w:rPr>
                <w:color w:val="002060"/>
              </w:rPr>
              <w:t>/04/2025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8E9C" w14:textId="77777777" w:rsidR="00530523" w:rsidRPr="00E61062" w:rsidRDefault="00530523" w:rsidP="006723BE">
            <w:pPr>
              <w:pStyle w:val="rowtabella0"/>
              <w:jc w:val="center"/>
              <w:rPr>
                <w:color w:val="002060"/>
                <w:highlight w:val="yellow"/>
              </w:rPr>
            </w:pPr>
            <w:r w:rsidRPr="00E6106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CBDE" w14:textId="77777777" w:rsidR="00530523" w:rsidRPr="000D0BD2" w:rsidRDefault="00530523" w:rsidP="006723BE">
            <w:pPr>
              <w:pStyle w:val="rowtabella0"/>
              <w:jc w:val="center"/>
              <w:rPr>
                <w:color w:val="002060"/>
              </w:rPr>
            </w:pPr>
            <w:r w:rsidRPr="000D0BD2">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CB47" w14:textId="77777777" w:rsidR="00530523" w:rsidRPr="00E61062" w:rsidRDefault="00530523" w:rsidP="006723BE">
            <w:pPr>
              <w:pStyle w:val="rowtabella0"/>
              <w:rPr>
                <w:color w:val="002060"/>
                <w:highlight w:val="yellow"/>
              </w:rPr>
            </w:pPr>
            <w:r w:rsidRPr="00E61062">
              <w:rPr>
                <w:color w:val="002060"/>
                <w:highlight w:val="yellow"/>
              </w:rPr>
              <w:t>PALAFIERA CAMPANARA PESARO VIA DELLE ESPOSIZIONI, 33</w:t>
            </w:r>
          </w:p>
        </w:tc>
      </w:tr>
    </w:tbl>
    <w:p w14:paraId="35063997" w14:textId="77777777" w:rsidR="00530523" w:rsidRPr="000D0BD2" w:rsidRDefault="00530523" w:rsidP="00530523">
      <w:pPr>
        <w:pStyle w:val="breakline"/>
        <w:rPr>
          <w:rFonts w:eastAsiaTheme="minorEastAsia"/>
          <w:color w:val="002060"/>
        </w:rPr>
      </w:pPr>
    </w:p>
    <w:p w14:paraId="4ADC15EB" w14:textId="77777777" w:rsidR="00530523" w:rsidRPr="000D0BD2" w:rsidRDefault="00530523" w:rsidP="00530523">
      <w:pPr>
        <w:pStyle w:val="breakline"/>
        <w:rPr>
          <w:color w:val="002060"/>
        </w:rPr>
      </w:pPr>
    </w:p>
    <w:p w14:paraId="7841BDD2" w14:textId="77777777" w:rsidR="00530523" w:rsidRPr="000D0BD2" w:rsidRDefault="00530523" w:rsidP="00530523">
      <w:pPr>
        <w:pStyle w:val="titoloprinc0"/>
        <w:rPr>
          <w:color w:val="002060"/>
        </w:rPr>
      </w:pPr>
      <w:r w:rsidRPr="000D0BD2">
        <w:rPr>
          <w:color w:val="002060"/>
        </w:rPr>
        <w:t>RISULTATI</w:t>
      </w:r>
    </w:p>
    <w:p w14:paraId="0D1C1F3F" w14:textId="77777777" w:rsidR="00530523" w:rsidRPr="000D0BD2" w:rsidRDefault="00530523" w:rsidP="00530523">
      <w:pPr>
        <w:pStyle w:val="breakline"/>
        <w:rPr>
          <w:color w:val="002060"/>
        </w:rPr>
      </w:pPr>
    </w:p>
    <w:p w14:paraId="0AE77467" w14:textId="77777777" w:rsidR="00530523" w:rsidRPr="000D0BD2" w:rsidRDefault="00530523" w:rsidP="00530523">
      <w:pPr>
        <w:pStyle w:val="sottotitolocampionato10"/>
        <w:rPr>
          <w:color w:val="002060"/>
        </w:rPr>
      </w:pPr>
      <w:r w:rsidRPr="000D0BD2">
        <w:rPr>
          <w:color w:val="002060"/>
        </w:rPr>
        <w:t>RISULTATI UFFICIALI GARE DEL 05/04/2025</w:t>
      </w:r>
    </w:p>
    <w:p w14:paraId="3E6DE5AF" w14:textId="77777777" w:rsidR="00530523" w:rsidRPr="00530523" w:rsidRDefault="00530523" w:rsidP="00530523">
      <w:pPr>
        <w:pStyle w:val="sottotitolocampionato20"/>
        <w:spacing w:before="0" w:beforeAutospacing="0" w:after="0" w:afterAutospacing="0"/>
        <w:rPr>
          <w:rFonts w:ascii="Arial" w:hAnsi="Arial" w:cs="Arial"/>
          <w:color w:val="002060"/>
          <w:sz w:val="20"/>
          <w:szCs w:val="20"/>
        </w:rPr>
      </w:pPr>
      <w:r w:rsidRPr="00530523">
        <w:rPr>
          <w:rFonts w:ascii="Arial" w:hAnsi="Arial" w:cs="Arial"/>
          <w:color w:val="002060"/>
          <w:sz w:val="20"/>
          <w:szCs w:val="20"/>
        </w:rPr>
        <w:t>Si trascrivono qui di seguito i risultati ufficiali delle gare disputate</w:t>
      </w:r>
    </w:p>
    <w:p w14:paraId="201356DF" w14:textId="77777777" w:rsidR="00530523" w:rsidRPr="000D0BD2" w:rsidRDefault="00530523" w:rsidP="005305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0523" w:rsidRPr="000D0BD2" w14:paraId="628A4347" w14:textId="77777777" w:rsidTr="006723B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30523" w:rsidRPr="000D0BD2" w14:paraId="754B5EB2" w14:textId="77777777" w:rsidTr="006723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86BC6" w14:textId="77777777" w:rsidR="00530523" w:rsidRPr="000D0BD2" w:rsidRDefault="00530523" w:rsidP="006723BE">
                  <w:pPr>
                    <w:pStyle w:val="headertabella0"/>
                    <w:rPr>
                      <w:color w:val="002060"/>
                    </w:rPr>
                  </w:pPr>
                  <w:r w:rsidRPr="000D0BD2">
                    <w:rPr>
                      <w:color w:val="002060"/>
                    </w:rPr>
                    <w:t>GIRONE A - 2 Giornata - A</w:t>
                  </w:r>
                </w:p>
              </w:tc>
            </w:tr>
            <w:tr w:rsidR="00530523" w:rsidRPr="000D0BD2" w14:paraId="70001029" w14:textId="77777777" w:rsidTr="006723B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CD5B6" w14:textId="77777777" w:rsidR="00530523" w:rsidRPr="000D0BD2" w:rsidRDefault="00530523" w:rsidP="006723BE">
                  <w:pPr>
                    <w:pStyle w:val="rowtabella0"/>
                    <w:rPr>
                      <w:color w:val="002060"/>
                    </w:rPr>
                  </w:pPr>
                  <w:r w:rsidRPr="000D0BD2">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F9B7B" w14:textId="77777777" w:rsidR="00530523" w:rsidRPr="000D0BD2" w:rsidRDefault="00530523" w:rsidP="006723BE">
                  <w:pPr>
                    <w:pStyle w:val="rowtabella0"/>
                    <w:rPr>
                      <w:color w:val="002060"/>
                    </w:rPr>
                  </w:pPr>
                  <w:r w:rsidRPr="000D0BD2">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C9AE5" w14:textId="77777777" w:rsidR="00530523" w:rsidRPr="000D0BD2" w:rsidRDefault="00530523" w:rsidP="006723BE">
                  <w:pPr>
                    <w:pStyle w:val="rowtabella0"/>
                    <w:jc w:val="center"/>
                    <w:rPr>
                      <w:color w:val="002060"/>
                    </w:rPr>
                  </w:pPr>
                  <w:r w:rsidRPr="000D0BD2">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F1B89" w14:textId="77777777" w:rsidR="00530523" w:rsidRPr="000D0BD2" w:rsidRDefault="00530523" w:rsidP="006723BE">
                  <w:pPr>
                    <w:pStyle w:val="rowtabella0"/>
                    <w:jc w:val="center"/>
                    <w:rPr>
                      <w:color w:val="002060"/>
                    </w:rPr>
                  </w:pPr>
                  <w:r w:rsidRPr="000D0BD2">
                    <w:rPr>
                      <w:color w:val="002060"/>
                    </w:rPr>
                    <w:t> </w:t>
                  </w:r>
                </w:p>
              </w:tc>
            </w:tr>
            <w:tr w:rsidR="00530523" w:rsidRPr="000D0BD2" w14:paraId="6180EA71"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78FA58" w14:textId="77777777" w:rsidR="00530523" w:rsidRPr="000D0BD2" w:rsidRDefault="00530523" w:rsidP="006723BE">
                  <w:pPr>
                    <w:pStyle w:val="rowtabella0"/>
                    <w:rPr>
                      <w:color w:val="002060"/>
                    </w:rPr>
                  </w:pPr>
                  <w:r w:rsidRPr="000D0BD2">
                    <w:rPr>
                      <w:color w:val="002060"/>
                    </w:rPr>
                    <w:lastRenderedPageBreak/>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28D451" w14:textId="77777777" w:rsidR="00530523" w:rsidRPr="000D0BD2" w:rsidRDefault="00530523" w:rsidP="006723BE">
                  <w:pPr>
                    <w:pStyle w:val="rowtabella0"/>
                    <w:rPr>
                      <w:color w:val="002060"/>
                    </w:rPr>
                  </w:pPr>
                  <w:r w:rsidRPr="000D0BD2">
                    <w:rPr>
                      <w:color w:val="002060"/>
                    </w:rPr>
                    <w:t xml:space="preserve">- AUDAX 1970 </w:t>
                  </w:r>
                  <w:proofErr w:type="gramStart"/>
                  <w:r w:rsidRPr="000D0BD2">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65F2CD" w14:textId="77777777" w:rsidR="00530523" w:rsidRPr="000D0BD2" w:rsidRDefault="00530523" w:rsidP="006723BE">
                  <w:pPr>
                    <w:pStyle w:val="rowtabella0"/>
                    <w:jc w:val="center"/>
                    <w:rPr>
                      <w:color w:val="002060"/>
                    </w:rPr>
                  </w:pPr>
                  <w:r w:rsidRPr="000D0BD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209856" w14:textId="77777777" w:rsidR="00530523" w:rsidRPr="000D0BD2" w:rsidRDefault="00530523" w:rsidP="006723BE">
                  <w:pPr>
                    <w:pStyle w:val="rowtabella0"/>
                    <w:jc w:val="center"/>
                    <w:rPr>
                      <w:color w:val="002060"/>
                    </w:rPr>
                  </w:pPr>
                  <w:r w:rsidRPr="000D0BD2">
                    <w:rPr>
                      <w:color w:val="002060"/>
                    </w:rPr>
                    <w:t> </w:t>
                  </w:r>
                </w:p>
              </w:tc>
            </w:tr>
            <w:tr w:rsidR="00530523" w:rsidRPr="000D0BD2" w14:paraId="164728BC"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AECAAB" w14:textId="77777777" w:rsidR="00530523" w:rsidRPr="000D0BD2" w:rsidRDefault="00530523" w:rsidP="006723BE">
                  <w:pPr>
                    <w:pStyle w:val="rowtabella0"/>
                    <w:rPr>
                      <w:color w:val="002060"/>
                    </w:rPr>
                  </w:pPr>
                  <w:r w:rsidRPr="000D0BD2">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A1BEE4" w14:textId="77777777" w:rsidR="00530523" w:rsidRPr="000D0BD2" w:rsidRDefault="00530523" w:rsidP="006723BE">
                  <w:pPr>
                    <w:pStyle w:val="rowtabella0"/>
                    <w:rPr>
                      <w:color w:val="002060"/>
                    </w:rPr>
                  </w:pPr>
                  <w:r w:rsidRPr="000D0BD2">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4F038" w14:textId="77777777" w:rsidR="00530523" w:rsidRPr="000D0BD2" w:rsidRDefault="00530523" w:rsidP="006723BE">
                  <w:pPr>
                    <w:pStyle w:val="rowtabella0"/>
                    <w:jc w:val="center"/>
                    <w:rPr>
                      <w:color w:val="002060"/>
                    </w:rPr>
                  </w:pPr>
                  <w:r w:rsidRPr="000D0BD2">
                    <w:rPr>
                      <w:color w:val="002060"/>
                    </w:rPr>
                    <w:t>13 - 1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206173" w14:textId="77777777" w:rsidR="00530523" w:rsidRPr="000D0BD2" w:rsidRDefault="00530523" w:rsidP="006723BE">
                  <w:pPr>
                    <w:pStyle w:val="rowtabella0"/>
                    <w:jc w:val="center"/>
                    <w:rPr>
                      <w:color w:val="002060"/>
                    </w:rPr>
                  </w:pPr>
                  <w:r w:rsidRPr="000D0BD2">
                    <w:rPr>
                      <w:color w:val="002060"/>
                    </w:rPr>
                    <w:t> </w:t>
                  </w:r>
                </w:p>
              </w:tc>
            </w:tr>
            <w:tr w:rsidR="00530523" w:rsidRPr="000D0BD2" w14:paraId="0C276095"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F2715D" w14:textId="77777777" w:rsidR="00530523" w:rsidRPr="000D0BD2" w:rsidRDefault="00530523" w:rsidP="006723BE">
                  <w:pPr>
                    <w:pStyle w:val="rowtabella0"/>
                    <w:rPr>
                      <w:color w:val="002060"/>
                    </w:rPr>
                  </w:pPr>
                  <w:r w:rsidRPr="000D0BD2">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F3D80C" w14:textId="77777777" w:rsidR="00530523" w:rsidRPr="000D0BD2" w:rsidRDefault="00530523" w:rsidP="006723BE">
                  <w:pPr>
                    <w:pStyle w:val="rowtabella0"/>
                    <w:rPr>
                      <w:color w:val="002060"/>
                    </w:rPr>
                  </w:pPr>
                  <w:r w:rsidRPr="000D0BD2">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B42757" w14:textId="77777777" w:rsidR="00530523" w:rsidRPr="000D0BD2" w:rsidRDefault="00530523" w:rsidP="006723BE">
                  <w:pPr>
                    <w:pStyle w:val="rowtabella0"/>
                    <w:jc w:val="center"/>
                    <w:rPr>
                      <w:color w:val="002060"/>
                    </w:rPr>
                  </w:pPr>
                  <w:r w:rsidRPr="000D0BD2">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560C6B" w14:textId="77777777" w:rsidR="00530523" w:rsidRPr="000D0BD2" w:rsidRDefault="00530523" w:rsidP="006723BE">
                  <w:pPr>
                    <w:pStyle w:val="rowtabella0"/>
                    <w:jc w:val="center"/>
                    <w:rPr>
                      <w:color w:val="002060"/>
                    </w:rPr>
                  </w:pPr>
                  <w:r w:rsidRPr="000D0BD2">
                    <w:rPr>
                      <w:color w:val="002060"/>
                    </w:rPr>
                    <w:t> </w:t>
                  </w:r>
                </w:p>
              </w:tc>
            </w:tr>
            <w:tr w:rsidR="00530523" w:rsidRPr="000D0BD2" w14:paraId="20A1A494" w14:textId="77777777" w:rsidTr="006723B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B0E368" w14:textId="77777777" w:rsidR="00530523" w:rsidRPr="000D0BD2" w:rsidRDefault="00530523" w:rsidP="006723BE">
                  <w:pPr>
                    <w:pStyle w:val="rowtabella0"/>
                    <w:rPr>
                      <w:color w:val="002060"/>
                    </w:rPr>
                  </w:pPr>
                  <w:r w:rsidRPr="000D0BD2">
                    <w:rPr>
                      <w:color w:val="002060"/>
                    </w:rPr>
                    <w:t>POL. TRODICA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10FE38" w14:textId="77777777" w:rsidR="00530523" w:rsidRPr="000D0BD2" w:rsidRDefault="00530523" w:rsidP="006723BE">
                  <w:pPr>
                    <w:pStyle w:val="rowtabella0"/>
                    <w:rPr>
                      <w:color w:val="002060"/>
                    </w:rPr>
                  </w:pPr>
                  <w:r w:rsidRPr="000D0BD2">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F5AAB2" w14:textId="77777777" w:rsidR="00530523" w:rsidRPr="000D0BD2" w:rsidRDefault="00530523" w:rsidP="006723BE">
                  <w:pPr>
                    <w:pStyle w:val="rowtabella0"/>
                    <w:jc w:val="center"/>
                    <w:rPr>
                      <w:color w:val="002060"/>
                    </w:rPr>
                  </w:pPr>
                  <w:r w:rsidRPr="000D0BD2">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A24E46" w14:textId="77777777" w:rsidR="00530523" w:rsidRPr="000D0BD2" w:rsidRDefault="00530523" w:rsidP="006723BE">
                  <w:pPr>
                    <w:pStyle w:val="rowtabella0"/>
                    <w:jc w:val="center"/>
                    <w:rPr>
                      <w:color w:val="002060"/>
                    </w:rPr>
                  </w:pPr>
                  <w:r w:rsidRPr="000D0BD2">
                    <w:rPr>
                      <w:color w:val="002060"/>
                    </w:rPr>
                    <w:t> </w:t>
                  </w:r>
                </w:p>
              </w:tc>
            </w:tr>
            <w:tr w:rsidR="00530523" w:rsidRPr="000D0BD2" w14:paraId="38210280" w14:textId="77777777" w:rsidTr="006723B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3390BD" w14:textId="77777777" w:rsidR="00530523" w:rsidRPr="000D0BD2" w:rsidRDefault="00530523" w:rsidP="006723BE">
                  <w:pPr>
                    <w:pStyle w:val="rowtabella0"/>
                    <w:rPr>
                      <w:color w:val="002060"/>
                    </w:rPr>
                  </w:pPr>
                  <w:r w:rsidRPr="000D0BD2">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48DBB" w14:textId="77777777" w:rsidR="00530523" w:rsidRPr="000D0BD2" w:rsidRDefault="00530523" w:rsidP="006723BE">
                  <w:pPr>
                    <w:pStyle w:val="rowtabella0"/>
                    <w:rPr>
                      <w:color w:val="002060"/>
                    </w:rPr>
                  </w:pPr>
                  <w:r w:rsidRPr="000D0BD2">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E2E80" w14:textId="77777777" w:rsidR="00530523" w:rsidRPr="000D0BD2" w:rsidRDefault="00530523" w:rsidP="006723BE">
                  <w:pPr>
                    <w:pStyle w:val="rowtabella0"/>
                    <w:jc w:val="center"/>
                    <w:rPr>
                      <w:color w:val="002060"/>
                    </w:rPr>
                  </w:pPr>
                  <w:r w:rsidRPr="000D0BD2">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AD02D" w14:textId="77777777" w:rsidR="00530523" w:rsidRPr="000D0BD2" w:rsidRDefault="00530523" w:rsidP="006723BE">
                  <w:pPr>
                    <w:pStyle w:val="rowtabella0"/>
                    <w:jc w:val="center"/>
                    <w:rPr>
                      <w:color w:val="002060"/>
                    </w:rPr>
                  </w:pPr>
                  <w:r w:rsidRPr="000D0BD2">
                    <w:rPr>
                      <w:color w:val="002060"/>
                    </w:rPr>
                    <w:t> </w:t>
                  </w:r>
                </w:p>
              </w:tc>
            </w:tr>
            <w:tr w:rsidR="00530523" w:rsidRPr="000D0BD2" w14:paraId="21FE7B8F" w14:textId="77777777" w:rsidTr="006723BE">
              <w:tc>
                <w:tcPr>
                  <w:tcW w:w="4700" w:type="dxa"/>
                  <w:gridSpan w:val="4"/>
                  <w:tcBorders>
                    <w:top w:val="nil"/>
                    <w:left w:val="nil"/>
                    <w:bottom w:val="nil"/>
                    <w:right w:val="nil"/>
                  </w:tcBorders>
                  <w:tcMar>
                    <w:top w:w="20" w:type="dxa"/>
                    <w:left w:w="20" w:type="dxa"/>
                    <w:bottom w:w="20" w:type="dxa"/>
                    <w:right w:w="20" w:type="dxa"/>
                  </w:tcMar>
                  <w:vAlign w:val="center"/>
                  <w:hideMark/>
                </w:tcPr>
                <w:p w14:paraId="6569AC29" w14:textId="77777777" w:rsidR="00530523" w:rsidRPr="000D0BD2" w:rsidRDefault="00530523" w:rsidP="006723BE">
                  <w:pPr>
                    <w:pStyle w:val="rowtabella0"/>
                    <w:rPr>
                      <w:color w:val="002060"/>
                    </w:rPr>
                  </w:pPr>
                  <w:r w:rsidRPr="000D0BD2">
                    <w:rPr>
                      <w:color w:val="002060"/>
                    </w:rPr>
                    <w:t>(1) - disputata il 06/04/2025</w:t>
                  </w:r>
                </w:p>
              </w:tc>
            </w:tr>
          </w:tbl>
          <w:p w14:paraId="3AD6EE8C" w14:textId="77777777" w:rsidR="00530523" w:rsidRPr="000D0BD2" w:rsidRDefault="00530523" w:rsidP="006723BE">
            <w:pPr>
              <w:rPr>
                <w:color w:val="002060"/>
              </w:rPr>
            </w:pPr>
          </w:p>
        </w:tc>
      </w:tr>
    </w:tbl>
    <w:p w14:paraId="6D43F380" w14:textId="77777777" w:rsidR="00530523" w:rsidRPr="000D0BD2" w:rsidRDefault="00530523" w:rsidP="00530523">
      <w:pPr>
        <w:pStyle w:val="breakline"/>
        <w:rPr>
          <w:rFonts w:eastAsiaTheme="minorEastAsia"/>
          <w:color w:val="002060"/>
        </w:rPr>
      </w:pPr>
    </w:p>
    <w:p w14:paraId="62E1673D" w14:textId="77777777" w:rsidR="00530523" w:rsidRPr="000D0BD2" w:rsidRDefault="00530523" w:rsidP="00530523">
      <w:pPr>
        <w:pStyle w:val="breakline"/>
        <w:rPr>
          <w:color w:val="002060"/>
        </w:rPr>
      </w:pPr>
    </w:p>
    <w:p w14:paraId="7C42852B" w14:textId="77777777" w:rsidR="00530523" w:rsidRPr="000D0BD2" w:rsidRDefault="00530523" w:rsidP="00530523">
      <w:pPr>
        <w:pStyle w:val="titoloprinc0"/>
        <w:rPr>
          <w:color w:val="002060"/>
        </w:rPr>
      </w:pPr>
      <w:r w:rsidRPr="000D0BD2">
        <w:rPr>
          <w:color w:val="002060"/>
        </w:rPr>
        <w:t>GIUDICE SPORTIVO</w:t>
      </w:r>
    </w:p>
    <w:p w14:paraId="1EFBC60C" w14:textId="77777777" w:rsidR="00530523" w:rsidRPr="000D0BD2" w:rsidRDefault="00530523" w:rsidP="00530523">
      <w:pPr>
        <w:pStyle w:val="diffida"/>
        <w:rPr>
          <w:color w:val="002060"/>
        </w:rPr>
      </w:pPr>
      <w:r w:rsidRPr="000D0BD2">
        <w:rPr>
          <w:color w:val="002060"/>
        </w:rPr>
        <w:t>Il Giudice Sportivo Avv. Agnese Lazzaretti, con l'assistenza del Segretario Angelo Castellana, nella seduta del 09/04/2025, ha adottato le decisioni che di seguito integralmente si riportano:</w:t>
      </w:r>
    </w:p>
    <w:p w14:paraId="3BE984EA" w14:textId="77777777" w:rsidR="00530523" w:rsidRPr="000D0BD2" w:rsidRDefault="00530523" w:rsidP="00530523">
      <w:pPr>
        <w:pStyle w:val="titolo10"/>
        <w:rPr>
          <w:color w:val="002060"/>
        </w:rPr>
      </w:pPr>
      <w:r w:rsidRPr="000D0BD2">
        <w:rPr>
          <w:color w:val="002060"/>
        </w:rPr>
        <w:t xml:space="preserve">GARE DEL 6/ 4/2025 </w:t>
      </w:r>
    </w:p>
    <w:p w14:paraId="089CD496" w14:textId="77777777" w:rsidR="00530523" w:rsidRPr="000D0BD2" w:rsidRDefault="00530523" w:rsidP="00530523">
      <w:pPr>
        <w:pStyle w:val="titolo7a"/>
        <w:rPr>
          <w:color w:val="002060"/>
        </w:rPr>
      </w:pPr>
      <w:r w:rsidRPr="000D0BD2">
        <w:rPr>
          <w:color w:val="002060"/>
        </w:rPr>
        <w:t xml:space="preserve">PROVVEDIMENTI DISCIPLINARI </w:t>
      </w:r>
    </w:p>
    <w:p w14:paraId="03942E3A" w14:textId="77777777" w:rsidR="00530523" w:rsidRPr="000D0BD2" w:rsidRDefault="00530523" w:rsidP="00530523">
      <w:pPr>
        <w:pStyle w:val="titolo7b0"/>
        <w:rPr>
          <w:color w:val="002060"/>
        </w:rPr>
      </w:pPr>
      <w:r w:rsidRPr="000D0BD2">
        <w:rPr>
          <w:color w:val="002060"/>
        </w:rPr>
        <w:t xml:space="preserve">In base alle risultanze degli atti ufficiali sono state deliberate le seguenti sanzioni disciplinari. </w:t>
      </w:r>
    </w:p>
    <w:p w14:paraId="66BE0F3B" w14:textId="77777777" w:rsidR="00530523" w:rsidRPr="000D0BD2" w:rsidRDefault="00530523" w:rsidP="00530523">
      <w:pPr>
        <w:pStyle w:val="titolo30"/>
        <w:rPr>
          <w:color w:val="002060"/>
        </w:rPr>
      </w:pPr>
      <w:r w:rsidRPr="000D0BD2">
        <w:rPr>
          <w:color w:val="002060"/>
        </w:rPr>
        <w:t xml:space="preserve">CALCIATORI ESPULSI </w:t>
      </w:r>
    </w:p>
    <w:p w14:paraId="245B3210" w14:textId="77777777" w:rsidR="00530523" w:rsidRPr="000D0BD2" w:rsidRDefault="00530523" w:rsidP="00530523">
      <w:pPr>
        <w:pStyle w:val="titolo20"/>
        <w:rPr>
          <w:color w:val="002060"/>
        </w:rPr>
      </w:pPr>
      <w:r w:rsidRPr="000D0BD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0523" w:rsidRPr="000D0BD2" w14:paraId="5D7A8FA6" w14:textId="77777777" w:rsidTr="006723BE">
        <w:tc>
          <w:tcPr>
            <w:tcW w:w="2200" w:type="dxa"/>
            <w:tcMar>
              <w:top w:w="20" w:type="dxa"/>
              <w:left w:w="20" w:type="dxa"/>
              <w:bottom w:w="20" w:type="dxa"/>
              <w:right w:w="20" w:type="dxa"/>
            </w:tcMar>
            <w:vAlign w:val="center"/>
            <w:hideMark/>
          </w:tcPr>
          <w:p w14:paraId="599C4B4E" w14:textId="77777777" w:rsidR="00530523" w:rsidRPr="000D0BD2" w:rsidRDefault="00530523" w:rsidP="006723BE">
            <w:pPr>
              <w:pStyle w:val="movimento"/>
              <w:rPr>
                <w:color w:val="002060"/>
              </w:rPr>
            </w:pPr>
            <w:r w:rsidRPr="000D0BD2">
              <w:rPr>
                <w:color w:val="002060"/>
              </w:rPr>
              <w:t>FRANCUCCI MARTA</w:t>
            </w:r>
          </w:p>
        </w:tc>
        <w:tc>
          <w:tcPr>
            <w:tcW w:w="2200" w:type="dxa"/>
            <w:tcMar>
              <w:top w:w="20" w:type="dxa"/>
              <w:left w:w="20" w:type="dxa"/>
              <w:bottom w:w="20" w:type="dxa"/>
              <w:right w:w="20" w:type="dxa"/>
            </w:tcMar>
            <w:vAlign w:val="center"/>
            <w:hideMark/>
          </w:tcPr>
          <w:p w14:paraId="5C01D1B7" w14:textId="77777777" w:rsidR="00530523" w:rsidRPr="000D0BD2" w:rsidRDefault="00530523" w:rsidP="006723BE">
            <w:pPr>
              <w:pStyle w:val="movimento2"/>
              <w:rPr>
                <w:color w:val="002060"/>
              </w:rPr>
            </w:pPr>
            <w:r w:rsidRPr="000D0BD2">
              <w:rPr>
                <w:color w:val="002060"/>
              </w:rPr>
              <w:t xml:space="preserve">(GROTTACCIA 2005) </w:t>
            </w:r>
          </w:p>
        </w:tc>
        <w:tc>
          <w:tcPr>
            <w:tcW w:w="800" w:type="dxa"/>
            <w:tcMar>
              <w:top w:w="20" w:type="dxa"/>
              <w:left w:w="20" w:type="dxa"/>
              <w:bottom w:w="20" w:type="dxa"/>
              <w:right w:w="20" w:type="dxa"/>
            </w:tcMar>
            <w:vAlign w:val="center"/>
            <w:hideMark/>
          </w:tcPr>
          <w:p w14:paraId="4CD74647"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79AFE1BD" w14:textId="77777777" w:rsidR="00530523" w:rsidRPr="000D0BD2" w:rsidRDefault="00530523" w:rsidP="006723BE">
            <w:pPr>
              <w:pStyle w:val="movimento"/>
              <w:rPr>
                <w:color w:val="002060"/>
              </w:rPr>
            </w:pPr>
            <w:r w:rsidRPr="000D0BD2">
              <w:rPr>
                <w:color w:val="002060"/>
              </w:rPr>
              <w:t> </w:t>
            </w:r>
          </w:p>
        </w:tc>
        <w:tc>
          <w:tcPr>
            <w:tcW w:w="2200" w:type="dxa"/>
            <w:tcMar>
              <w:top w:w="20" w:type="dxa"/>
              <w:left w:w="20" w:type="dxa"/>
              <w:bottom w:w="20" w:type="dxa"/>
              <w:right w:w="20" w:type="dxa"/>
            </w:tcMar>
            <w:vAlign w:val="center"/>
            <w:hideMark/>
          </w:tcPr>
          <w:p w14:paraId="6B740898" w14:textId="77777777" w:rsidR="00530523" w:rsidRPr="000D0BD2" w:rsidRDefault="00530523" w:rsidP="006723BE">
            <w:pPr>
              <w:pStyle w:val="movimento2"/>
              <w:rPr>
                <w:color w:val="002060"/>
              </w:rPr>
            </w:pPr>
            <w:r w:rsidRPr="000D0BD2">
              <w:rPr>
                <w:color w:val="002060"/>
              </w:rPr>
              <w:t> </w:t>
            </w:r>
          </w:p>
        </w:tc>
      </w:tr>
    </w:tbl>
    <w:p w14:paraId="41E5CAD1" w14:textId="77777777" w:rsidR="00530523" w:rsidRDefault="00530523" w:rsidP="00530523">
      <w:pPr>
        <w:pStyle w:val="breakline"/>
        <w:rPr>
          <w:color w:val="002060"/>
        </w:rPr>
      </w:pPr>
    </w:p>
    <w:p w14:paraId="27A282E7" w14:textId="77777777" w:rsidR="00530523" w:rsidRPr="00775244" w:rsidRDefault="00530523" w:rsidP="00530523">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20849CA1" w14:textId="77777777" w:rsidR="00530523" w:rsidRPr="00775244" w:rsidRDefault="00530523" w:rsidP="00530523">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1A79959F" w14:textId="77777777" w:rsidR="00530523" w:rsidRPr="000D0BD2" w:rsidRDefault="00530523" w:rsidP="00530523">
      <w:pPr>
        <w:pStyle w:val="breakline"/>
        <w:rPr>
          <w:rFonts w:eastAsiaTheme="minorEastAsia"/>
          <w:color w:val="002060"/>
        </w:rPr>
      </w:pPr>
    </w:p>
    <w:p w14:paraId="456DB307" w14:textId="77777777" w:rsidR="00530523" w:rsidRPr="000D0BD2" w:rsidRDefault="00530523" w:rsidP="00530523">
      <w:pPr>
        <w:pStyle w:val="titoloprinc0"/>
        <w:rPr>
          <w:color w:val="002060"/>
        </w:rPr>
      </w:pPr>
      <w:r w:rsidRPr="000D0BD2">
        <w:rPr>
          <w:color w:val="002060"/>
        </w:rPr>
        <w:t>CLASSIFICA</w:t>
      </w:r>
    </w:p>
    <w:p w14:paraId="1C79EB36" w14:textId="77777777" w:rsidR="00530523" w:rsidRPr="000D0BD2" w:rsidRDefault="00530523" w:rsidP="00530523">
      <w:pPr>
        <w:pStyle w:val="breakline"/>
        <w:rPr>
          <w:color w:val="002060"/>
        </w:rPr>
      </w:pPr>
    </w:p>
    <w:p w14:paraId="0C413E07" w14:textId="77777777" w:rsidR="00530523" w:rsidRPr="000D0BD2" w:rsidRDefault="00530523" w:rsidP="00530523">
      <w:pPr>
        <w:pStyle w:val="breakline"/>
        <w:rPr>
          <w:color w:val="002060"/>
        </w:rPr>
      </w:pPr>
    </w:p>
    <w:p w14:paraId="3DF549FE" w14:textId="77777777" w:rsidR="00530523" w:rsidRPr="000D0BD2" w:rsidRDefault="00530523" w:rsidP="00530523">
      <w:pPr>
        <w:pStyle w:val="sottotitolocampionato10"/>
        <w:rPr>
          <w:color w:val="002060"/>
        </w:rPr>
      </w:pPr>
      <w:r w:rsidRPr="000D0BD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0D0BD2" w14:paraId="71C5C3AF"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458A3" w14:textId="77777777" w:rsidR="00530523" w:rsidRPr="000D0BD2" w:rsidRDefault="00530523" w:rsidP="006723BE">
            <w:pPr>
              <w:pStyle w:val="headertabella0"/>
              <w:rPr>
                <w:color w:val="002060"/>
              </w:rPr>
            </w:pPr>
            <w:r w:rsidRPr="000D0B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92401" w14:textId="77777777" w:rsidR="00530523" w:rsidRPr="000D0BD2" w:rsidRDefault="00530523" w:rsidP="006723BE">
            <w:pPr>
              <w:pStyle w:val="headertabella0"/>
              <w:rPr>
                <w:color w:val="002060"/>
              </w:rPr>
            </w:pPr>
            <w:r w:rsidRPr="000D0B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71C72" w14:textId="77777777" w:rsidR="00530523" w:rsidRPr="000D0BD2" w:rsidRDefault="00530523" w:rsidP="006723BE">
            <w:pPr>
              <w:pStyle w:val="headertabella0"/>
              <w:rPr>
                <w:color w:val="002060"/>
              </w:rPr>
            </w:pPr>
            <w:r w:rsidRPr="000D0B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B1255" w14:textId="77777777" w:rsidR="00530523" w:rsidRPr="000D0BD2" w:rsidRDefault="00530523" w:rsidP="006723BE">
            <w:pPr>
              <w:pStyle w:val="headertabella0"/>
              <w:rPr>
                <w:color w:val="002060"/>
              </w:rPr>
            </w:pPr>
            <w:r w:rsidRPr="000D0B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B4DAD" w14:textId="77777777" w:rsidR="00530523" w:rsidRPr="000D0BD2" w:rsidRDefault="00530523" w:rsidP="006723BE">
            <w:pPr>
              <w:pStyle w:val="headertabella0"/>
              <w:rPr>
                <w:color w:val="002060"/>
              </w:rPr>
            </w:pPr>
            <w:r w:rsidRPr="000D0B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FB6FE" w14:textId="77777777" w:rsidR="00530523" w:rsidRPr="000D0BD2" w:rsidRDefault="00530523" w:rsidP="006723BE">
            <w:pPr>
              <w:pStyle w:val="headertabella0"/>
              <w:rPr>
                <w:color w:val="002060"/>
              </w:rPr>
            </w:pPr>
            <w:r w:rsidRPr="000D0B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C239C" w14:textId="77777777" w:rsidR="00530523" w:rsidRPr="000D0BD2" w:rsidRDefault="00530523" w:rsidP="006723BE">
            <w:pPr>
              <w:pStyle w:val="headertabella0"/>
              <w:rPr>
                <w:color w:val="002060"/>
              </w:rPr>
            </w:pPr>
            <w:r w:rsidRPr="000D0B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F02BF" w14:textId="77777777" w:rsidR="00530523" w:rsidRPr="000D0BD2" w:rsidRDefault="00530523" w:rsidP="006723BE">
            <w:pPr>
              <w:pStyle w:val="headertabella0"/>
              <w:rPr>
                <w:color w:val="002060"/>
              </w:rPr>
            </w:pPr>
            <w:r w:rsidRPr="000D0B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92298" w14:textId="77777777" w:rsidR="00530523" w:rsidRPr="000D0BD2" w:rsidRDefault="00530523" w:rsidP="006723BE">
            <w:pPr>
              <w:pStyle w:val="headertabella0"/>
              <w:rPr>
                <w:color w:val="002060"/>
              </w:rPr>
            </w:pPr>
            <w:r w:rsidRPr="000D0B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0E673" w14:textId="77777777" w:rsidR="00530523" w:rsidRPr="000D0BD2" w:rsidRDefault="00530523" w:rsidP="006723BE">
            <w:pPr>
              <w:pStyle w:val="headertabella0"/>
              <w:rPr>
                <w:color w:val="002060"/>
              </w:rPr>
            </w:pPr>
            <w:r w:rsidRPr="000D0BD2">
              <w:rPr>
                <w:color w:val="002060"/>
              </w:rPr>
              <w:t>PE</w:t>
            </w:r>
          </w:p>
        </w:tc>
      </w:tr>
      <w:tr w:rsidR="00530523" w:rsidRPr="000D0BD2" w14:paraId="03F8DFEF" w14:textId="77777777" w:rsidTr="006723B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F0FEB8" w14:textId="77777777" w:rsidR="00530523" w:rsidRPr="000D0BD2" w:rsidRDefault="00530523" w:rsidP="006723BE">
            <w:pPr>
              <w:pStyle w:val="rowtabella0"/>
              <w:rPr>
                <w:color w:val="002060"/>
              </w:rPr>
            </w:pPr>
            <w:r w:rsidRPr="000D0BD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B349"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B436"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5A6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F2A4"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538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FC44" w14:textId="77777777" w:rsidR="00530523" w:rsidRPr="000D0BD2" w:rsidRDefault="00530523" w:rsidP="006723BE">
            <w:pPr>
              <w:pStyle w:val="rowtabella0"/>
              <w:jc w:val="center"/>
              <w:rPr>
                <w:color w:val="002060"/>
              </w:rPr>
            </w:pPr>
            <w:r w:rsidRPr="000D0B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AC91"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3E26"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FADD" w14:textId="77777777" w:rsidR="00530523" w:rsidRPr="000D0BD2" w:rsidRDefault="00530523" w:rsidP="006723BE">
            <w:pPr>
              <w:pStyle w:val="rowtabella0"/>
              <w:jc w:val="center"/>
              <w:rPr>
                <w:color w:val="002060"/>
              </w:rPr>
            </w:pPr>
            <w:r w:rsidRPr="000D0BD2">
              <w:rPr>
                <w:color w:val="002060"/>
              </w:rPr>
              <w:t>0</w:t>
            </w:r>
          </w:p>
        </w:tc>
      </w:tr>
      <w:tr w:rsidR="00530523" w:rsidRPr="000D0BD2" w14:paraId="597645F4"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379CF" w14:textId="77777777" w:rsidR="00530523" w:rsidRPr="000D0BD2" w:rsidRDefault="00530523" w:rsidP="006723BE">
            <w:pPr>
              <w:pStyle w:val="rowtabella0"/>
              <w:rPr>
                <w:color w:val="002060"/>
              </w:rPr>
            </w:pPr>
            <w:r w:rsidRPr="000D0BD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4FDEC"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2D2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6359"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B2512"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1847"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235A2" w14:textId="77777777" w:rsidR="00530523" w:rsidRPr="000D0BD2" w:rsidRDefault="00530523" w:rsidP="006723BE">
            <w:pPr>
              <w:pStyle w:val="rowtabella0"/>
              <w:jc w:val="center"/>
              <w:rPr>
                <w:color w:val="002060"/>
              </w:rPr>
            </w:pPr>
            <w:r w:rsidRPr="000D0B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05986"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4313"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D7C5" w14:textId="77777777" w:rsidR="00530523" w:rsidRPr="000D0BD2" w:rsidRDefault="00530523" w:rsidP="006723BE">
            <w:pPr>
              <w:pStyle w:val="rowtabella0"/>
              <w:jc w:val="center"/>
              <w:rPr>
                <w:color w:val="002060"/>
              </w:rPr>
            </w:pPr>
            <w:r w:rsidRPr="000D0BD2">
              <w:rPr>
                <w:color w:val="002060"/>
              </w:rPr>
              <w:t>0</w:t>
            </w:r>
          </w:p>
        </w:tc>
      </w:tr>
      <w:tr w:rsidR="00530523" w:rsidRPr="000D0BD2" w14:paraId="004CE81C"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693FC" w14:textId="77777777" w:rsidR="00530523" w:rsidRPr="000D0BD2" w:rsidRDefault="00530523" w:rsidP="006723BE">
            <w:pPr>
              <w:pStyle w:val="rowtabella0"/>
              <w:rPr>
                <w:color w:val="002060"/>
              </w:rPr>
            </w:pPr>
            <w:r w:rsidRPr="000D0BD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E510"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91B1"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2F4E"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0B4C7"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106F"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3981"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5F923"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5D13"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85EE" w14:textId="77777777" w:rsidR="00530523" w:rsidRPr="000D0BD2" w:rsidRDefault="00530523" w:rsidP="006723BE">
            <w:pPr>
              <w:pStyle w:val="rowtabella0"/>
              <w:jc w:val="center"/>
              <w:rPr>
                <w:color w:val="002060"/>
              </w:rPr>
            </w:pPr>
            <w:r w:rsidRPr="000D0BD2">
              <w:rPr>
                <w:color w:val="002060"/>
              </w:rPr>
              <w:t>0</w:t>
            </w:r>
          </w:p>
        </w:tc>
      </w:tr>
      <w:tr w:rsidR="00530523" w:rsidRPr="000D0BD2" w14:paraId="44D5B28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13C30" w14:textId="77777777" w:rsidR="00530523" w:rsidRPr="000D0BD2" w:rsidRDefault="00530523" w:rsidP="006723BE">
            <w:pPr>
              <w:pStyle w:val="rowtabella0"/>
              <w:rPr>
                <w:color w:val="002060"/>
              </w:rPr>
            </w:pPr>
            <w:r w:rsidRPr="000D0BD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B1E4"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3F63"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7E59"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FDD0"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7FA7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8245" w14:textId="77777777" w:rsidR="00530523" w:rsidRPr="000D0BD2" w:rsidRDefault="00530523" w:rsidP="006723BE">
            <w:pPr>
              <w:pStyle w:val="rowtabella0"/>
              <w:jc w:val="center"/>
              <w:rPr>
                <w:color w:val="002060"/>
              </w:rPr>
            </w:pPr>
            <w:r w:rsidRPr="000D0B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5F38"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AC21"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3E16" w14:textId="77777777" w:rsidR="00530523" w:rsidRPr="000D0BD2" w:rsidRDefault="00530523" w:rsidP="006723BE">
            <w:pPr>
              <w:pStyle w:val="rowtabella0"/>
              <w:jc w:val="center"/>
              <w:rPr>
                <w:color w:val="002060"/>
              </w:rPr>
            </w:pPr>
            <w:r w:rsidRPr="000D0BD2">
              <w:rPr>
                <w:color w:val="002060"/>
              </w:rPr>
              <w:t>0</w:t>
            </w:r>
          </w:p>
        </w:tc>
      </w:tr>
      <w:tr w:rsidR="00530523" w:rsidRPr="000D0BD2" w14:paraId="5CE7F047"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DB08A" w14:textId="77777777" w:rsidR="00530523" w:rsidRPr="000D0BD2" w:rsidRDefault="00530523" w:rsidP="006723BE">
            <w:pPr>
              <w:pStyle w:val="rowtabella0"/>
              <w:rPr>
                <w:color w:val="002060"/>
              </w:rPr>
            </w:pPr>
            <w:r w:rsidRPr="000D0BD2">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8861"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E0CE"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2A6E"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FB7DF"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ADDE"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FEE9" w14:textId="77777777" w:rsidR="00530523" w:rsidRPr="000D0BD2" w:rsidRDefault="00530523" w:rsidP="006723BE">
            <w:pPr>
              <w:pStyle w:val="rowtabella0"/>
              <w:jc w:val="center"/>
              <w:rPr>
                <w:color w:val="002060"/>
              </w:rPr>
            </w:pPr>
            <w:r w:rsidRPr="000D0B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DB47"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1A31"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BD1D" w14:textId="77777777" w:rsidR="00530523" w:rsidRPr="000D0BD2" w:rsidRDefault="00530523" w:rsidP="006723BE">
            <w:pPr>
              <w:pStyle w:val="rowtabella0"/>
              <w:jc w:val="center"/>
              <w:rPr>
                <w:color w:val="002060"/>
              </w:rPr>
            </w:pPr>
            <w:r w:rsidRPr="000D0BD2">
              <w:rPr>
                <w:color w:val="002060"/>
              </w:rPr>
              <w:t>0</w:t>
            </w:r>
          </w:p>
        </w:tc>
      </w:tr>
      <w:tr w:rsidR="00530523" w:rsidRPr="000D0BD2" w14:paraId="22CBE79E"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9BF77" w14:textId="77777777" w:rsidR="00530523" w:rsidRPr="000D0BD2" w:rsidRDefault="00530523" w:rsidP="006723BE">
            <w:pPr>
              <w:pStyle w:val="rowtabella0"/>
              <w:rPr>
                <w:color w:val="002060"/>
              </w:rPr>
            </w:pPr>
            <w:r w:rsidRPr="000D0BD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12BF"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ED0C"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C006"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77C8"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2DFB7"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41D3"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2D64" w14:textId="77777777" w:rsidR="00530523" w:rsidRPr="000D0BD2" w:rsidRDefault="00530523" w:rsidP="006723BE">
            <w:pPr>
              <w:pStyle w:val="rowtabella0"/>
              <w:jc w:val="center"/>
              <w:rPr>
                <w:color w:val="002060"/>
              </w:rPr>
            </w:pPr>
            <w:r w:rsidRPr="000D0B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4B31"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6600" w14:textId="77777777" w:rsidR="00530523" w:rsidRPr="000D0BD2" w:rsidRDefault="00530523" w:rsidP="006723BE">
            <w:pPr>
              <w:pStyle w:val="rowtabella0"/>
              <w:jc w:val="center"/>
              <w:rPr>
                <w:color w:val="002060"/>
              </w:rPr>
            </w:pPr>
            <w:r w:rsidRPr="000D0BD2">
              <w:rPr>
                <w:color w:val="002060"/>
              </w:rPr>
              <w:t>0</w:t>
            </w:r>
          </w:p>
        </w:tc>
      </w:tr>
      <w:tr w:rsidR="00530523" w:rsidRPr="000D0BD2" w14:paraId="31902679"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1552B" w14:textId="77777777" w:rsidR="00530523" w:rsidRPr="000D0BD2" w:rsidRDefault="00530523" w:rsidP="006723BE">
            <w:pPr>
              <w:pStyle w:val="rowtabella0"/>
              <w:rPr>
                <w:color w:val="002060"/>
              </w:rPr>
            </w:pPr>
            <w:r w:rsidRPr="000D0BD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1203"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CA30"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901F"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B25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1BC8"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8447"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493F"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CB3C"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46C01" w14:textId="77777777" w:rsidR="00530523" w:rsidRPr="000D0BD2" w:rsidRDefault="00530523" w:rsidP="006723BE">
            <w:pPr>
              <w:pStyle w:val="rowtabella0"/>
              <w:jc w:val="center"/>
              <w:rPr>
                <w:color w:val="002060"/>
              </w:rPr>
            </w:pPr>
            <w:r w:rsidRPr="000D0BD2">
              <w:rPr>
                <w:color w:val="002060"/>
              </w:rPr>
              <w:t>0</w:t>
            </w:r>
          </w:p>
        </w:tc>
      </w:tr>
      <w:tr w:rsidR="00530523" w:rsidRPr="000D0BD2" w14:paraId="3EFDE440"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0CE12" w14:textId="77777777" w:rsidR="00530523" w:rsidRPr="000D0BD2" w:rsidRDefault="00530523" w:rsidP="006723BE">
            <w:pPr>
              <w:pStyle w:val="rowtabella0"/>
              <w:rPr>
                <w:color w:val="002060"/>
              </w:rPr>
            </w:pPr>
            <w:r w:rsidRPr="000D0BD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4169"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2DD1"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7F2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C8E93"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78F7"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7438"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760A"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347A"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8F3CE" w14:textId="77777777" w:rsidR="00530523" w:rsidRPr="000D0BD2" w:rsidRDefault="00530523" w:rsidP="006723BE">
            <w:pPr>
              <w:pStyle w:val="rowtabella0"/>
              <w:jc w:val="center"/>
              <w:rPr>
                <w:color w:val="002060"/>
              </w:rPr>
            </w:pPr>
            <w:r w:rsidRPr="000D0BD2">
              <w:rPr>
                <w:color w:val="002060"/>
              </w:rPr>
              <w:t>0</w:t>
            </w:r>
          </w:p>
        </w:tc>
      </w:tr>
      <w:tr w:rsidR="00530523" w:rsidRPr="000D0BD2" w14:paraId="0A4CACA5"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A50DB" w14:textId="77777777" w:rsidR="00530523" w:rsidRPr="000D0BD2" w:rsidRDefault="00530523" w:rsidP="006723BE">
            <w:pPr>
              <w:pStyle w:val="rowtabella0"/>
              <w:rPr>
                <w:color w:val="002060"/>
                <w:lang w:val="es-ES"/>
              </w:rPr>
            </w:pPr>
            <w:r w:rsidRPr="000D0BD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A0B9"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EB7C5"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CBCE2"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0C68"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D79B"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4FBE"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FE5E" w14:textId="77777777" w:rsidR="00530523" w:rsidRPr="000D0BD2" w:rsidRDefault="00530523" w:rsidP="006723BE">
            <w:pPr>
              <w:pStyle w:val="rowtabella0"/>
              <w:jc w:val="center"/>
              <w:rPr>
                <w:color w:val="002060"/>
              </w:rPr>
            </w:pPr>
            <w:r w:rsidRPr="000D0B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4DE4"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F354" w14:textId="77777777" w:rsidR="00530523" w:rsidRPr="000D0BD2" w:rsidRDefault="00530523" w:rsidP="006723BE">
            <w:pPr>
              <w:pStyle w:val="rowtabella0"/>
              <w:jc w:val="center"/>
              <w:rPr>
                <w:color w:val="002060"/>
              </w:rPr>
            </w:pPr>
            <w:r w:rsidRPr="000D0BD2">
              <w:rPr>
                <w:color w:val="002060"/>
              </w:rPr>
              <w:t>0</w:t>
            </w:r>
          </w:p>
        </w:tc>
      </w:tr>
      <w:tr w:rsidR="00530523" w:rsidRPr="000D0BD2" w14:paraId="42393822"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87E23A" w14:textId="77777777" w:rsidR="00530523" w:rsidRPr="000D0BD2" w:rsidRDefault="00530523" w:rsidP="006723BE">
            <w:pPr>
              <w:pStyle w:val="rowtabella0"/>
              <w:rPr>
                <w:color w:val="002060"/>
              </w:rPr>
            </w:pPr>
            <w:r w:rsidRPr="000D0BD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E8BF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1B63"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34F39"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28A2"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A8A0C"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B4DE" w14:textId="77777777" w:rsidR="00530523" w:rsidRPr="000D0BD2" w:rsidRDefault="00530523" w:rsidP="006723BE">
            <w:pPr>
              <w:pStyle w:val="rowtabella0"/>
              <w:jc w:val="center"/>
              <w:rPr>
                <w:color w:val="002060"/>
              </w:rPr>
            </w:pPr>
            <w:r w:rsidRPr="000D0B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D7F91" w14:textId="77777777" w:rsidR="00530523" w:rsidRPr="000D0BD2" w:rsidRDefault="00530523" w:rsidP="006723BE">
            <w:pPr>
              <w:pStyle w:val="rowtabella0"/>
              <w:jc w:val="center"/>
              <w:rPr>
                <w:color w:val="002060"/>
              </w:rPr>
            </w:pPr>
            <w:r w:rsidRPr="000D0B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AC20"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2848" w14:textId="77777777" w:rsidR="00530523" w:rsidRPr="000D0BD2" w:rsidRDefault="00530523" w:rsidP="006723BE">
            <w:pPr>
              <w:pStyle w:val="rowtabella0"/>
              <w:jc w:val="center"/>
              <w:rPr>
                <w:color w:val="002060"/>
              </w:rPr>
            </w:pPr>
            <w:r w:rsidRPr="000D0BD2">
              <w:rPr>
                <w:color w:val="002060"/>
              </w:rPr>
              <w:t>0</w:t>
            </w:r>
          </w:p>
        </w:tc>
      </w:tr>
      <w:tr w:rsidR="00530523" w:rsidRPr="000D0BD2" w14:paraId="59F97A9C"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B526F" w14:textId="77777777" w:rsidR="00530523" w:rsidRPr="000D0BD2" w:rsidRDefault="00530523" w:rsidP="006723BE">
            <w:pPr>
              <w:pStyle w:val="rowtabella0"/>
              <w:rPr>
                <w:color w:val="002060"/>
              </w:rPr>
            </w:pPr>
            <w:r w:rsidRPr="000D0BD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3D40"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7A53"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6CDC"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224B"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6013" w14:textId="77777777" w:rsidR="00530523" w:rsidRPr="000D0BD2" w:rsidRDefault="00530523" w:rsidP="006723BE">
            <w:pPr>
              <w:pStyle w:val="rowtabella0"/>
              <w:jc w:val="center"/>
              <w:rPr>
                <w:color w:val="002060"/>
              </w:rPr>
            </w:pPr>
            <w:r w:rsidRPr="000D0B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A805" w14:textId="77777777" w:rsidR="00530523" w:rsidRPr="000D0BD2" w:rsidRDefault="00530523" w:rsidP="006723BE">
            <w:pPr>
              <w:pStyle w:val="rowtabella0"/>
              <w:jc w:val="center"/>
              <w:rPr>
                <w:color w:val="002060"/>
              </w:rPr>
            </w:pPr>
            <w:r w:rsidRPr="000D0B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AFF8" w14:textId="77777777" w:rsidR="00530523" w:rsidRPr="000D0BD2" w:rsidRDefault="00530523" w:rsidP="006723BE">
            <w:pPr>
              <w:pStyle w:val="rowtabella0"/>
              <w:jc w:val="center"/>
              <w:rPr>
                <w:color w:val="002060"/>
              </w:rPr>
            </w:pPr>
            <w:r w:rsidRPr="000D0B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8300" w14:textId="77777777" w:rsidR="00530523" w:rsidRPr="000D0BD2" w:rsidRDefault="00530523" w:rsidP="006723BE">
            <w:pPr>
              <w:pStyle w:val="rowtabella0"/>
              <w:jc w:val="center"/>
              <w:rPr>
                <w:color w:val="002060"/>
              </w:rPr>
            </w:pPr>
            <w:r w:rsidRPr="000D0B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82E6" w14:textId="77777777" w:rsidR="00530523" w:rsidRPr="000D0BD2" w:rsidRDefault="00530523" w:rsidP="006723BE">
            <w:pPr>
              <w:pStyle w:val="rowtabella0"/>
              <w:jc w:val="center"/>
              <w:rPr>
                <w:color w:val="002060"/>
              </w:rPr>
            </w:pPr>
            <w:r w:rsidRPr="000D0BD2">
              <w:rPr>
                <w:color w:val="002060"/>
              </w:rPr>
              <w:t>0</w:t>
            </w:r>
          </w:p>
        </w:tc>
      </w:tr>
      <w:tr w:rsidR="00530523" w:rsidRPr="000D0BD2" w14:paraId="4DBF7236"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19055" w14:textId="77777777" w:rsidR="00530523" w:rsidRPr="000D0BD2" w:rsidRDefault="00530523" w:rsidP="006723BE">
            <w:pPr>
              <w:pStyle w:val="rowtabella0"/>
              <w:rPr>
                <w:color w:val="002060"/>
              </w:rPr>
            </w:pPr>
            <w:r w:rsidRPr="000D0BD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E8AB"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AF27"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84C80"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A276"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9282"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78FD"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742C" w14:textId="77777777" w:rsidR="00530523" w:rsidRPr="000D0BD2" w:rsidRDefault="00530523" w:rsidP="006723BE">
            <w:pPr>
              <w:pStyle w:val="rowtabella0"/>
              <w:jc w:val="center"/>
              <w:rPr>
                <w:color w:val="002060"/>
              </w:rPr>
            </w:pPr>
            <w:r w:rsidRPr="000D0B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BC56" w14:textId="77777777" w:rsidR="00530523" w:rsidRPr="000D0BD2" w:rsidRDefault="00530523" w:rsidP="006723BE">
            <w:pPr>
              <w:pStyle w:val="rowtabella0"/>
              <w:jc w:val="center"/>
              <w:rPr>
                <w:color w:val="002060"/>
              </w:rPr>
            </w:pPr>
            <w:r w:rsidRPr="000D0B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E0EED" w14:textId="77777777" w:rsidR="00530523" w:rsidRPr="000D0BD2" w:rsidRDefault="00530523" w:rsidP="006723BE">
            <w:pPr>
              <w:pStyle w:val="rowtabella0"/>
              <w:jc w:val="center"/>
              <w:rPr>
                <w:color w:val="002060"/>
              </w:rPr>
            </w:pPr>
            <w:r w:rsidRPr="000D0BD2">
              <w:rPr>
                <w:color w:val="002060"/>
              </w:rPr>
              <w:t>0</w:t>
            </w:r>
          </w:p>
        </w:tc>
      </w:tr>
      <w:tr w:rsidR="00530523" w:rsidRPr="000D0BD2" w14:paraId="3261F140"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8D72D5" w14:textId="77777777" w:rsidR="00530523" w:rsidRPr="000D0BD2" w:rsidRDefault="00530523" w:rsidP="006723BE">
            <w:pPr>
              <w:pStyle w:val="rowtabella0"/>
              <w:rPr>
                <w:color w:val="002060"/>
              </w:rPr>
            </w:pPr>
            <w:r w:rsidRPr="000D0BD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40D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CA9F"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2C25"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92E2" w14:textId="77777777" w:rsidR="00530523" w:rsidRPr="000D0BD2" w:rsidRDefault="00530523" w:rsidP="006723BE">
            <w:pPr>
              <w:pStyle w:val="rowtabella0"/>
              <w:jc w:val="center"/>
              <w:rPr>
                <w:color w:val="002060"/>
              </w:rPr>
            </w:pPr>
            <w:r w:rsidRPr="000D0B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C34A"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C9E5" w14:textId="77777777" w:rsidR="00530523" w:rsidRPr="000D0BD2" w:rsidRDefault="00530523" w:rsidP="006723BE">
            <w:pPr>
              <w:pStyle w:val="rowtabella0"/>
              <w:jc w:val="center"/>
              <w:rPr>
                <w:color w:val="002060"/>
              </w:rPr>
            </w:pPr>
            <w:r w:rsidRPr="000D0B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B3220" w14:textId="77777777" w:rsidR="00530523" w:rsidRPr="000D0BD2" w:rsidRDefault="00530523" w:rsidP="006723BE">
            <w:pPr>
              <w:pStyle w:val="rowtabella0"/>
              <w:jc w:val="center"/>
              <w:rPr>
                <w:color w:val="002060"/>
              </w:rPr>
            </w:pPr>
            <w:r w:rsidRPr="000D0B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F0F4" w14:textId="77777777" w:rsidR="00530523" w:rsidRPr="000D0BD2" w:rsidRDefault="00530523" w:rsidP="006723BE">
            <w:pPr>
              <w:pStyle w:val="rowtabella0"/>
              <w:jc w:val="center"/>
              <w:rPr>
                <w:color w:val="002060"/>
              </w:rPr>
            </w:pPr>
            <w:r w:rsidRPr="000D0B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C03E" w14:textId="77777777" w:rsidR="00530523" w:rsidRPr="000D0BD2" w:rsidRDefault="00530523" w:rsidP="006723BE">
            <w:pPr>
              <w:pStyle w:val="rowtabella0"/>
              <w:jc w:val="center"/>
              <w:rPr>
                <w:color w:val="002060"/>
              </w:rPr>
            </w:pPr>
            <w:r w:rsidRPr="000D0BD2">
              <w:rPr>
                <w:color w:val="002060"/>
              </w:rPr>
              <w:t>0</w:t>
            </w:r>
          </w:p>
        </w:tc>
      </w:tr>
    </w:tbl>
    <w:p w14:paraId="7270FF49" w14:textId="77777777" w:rsidR="00530523" w:rsidRPr="000D0BD2" w:rsidRDefault="00530523" w:rsidP="00530523">
      <w:pPr>
        <w:pStyle w:val="breakline"/>
        <w:rPr>
          <w:rFonts w:eastAsiaTheme="minorEastAsia"/>
          <w:color w:val="002060"/>
        </w:rPr>
      </w:pPr>
    </w:p>
    <w:p w14:paraId="73FE87F5" w14:textId="77777777" w:rsidR="00530523" w:rsidRPr="000D0BD2" w:rsidRDefault="00530523" w:rsidP="00530523">
      <w:pPr>
        <w:pStyle w:val="breakline"/>
        <w:rPr>
          <w:color w:val="002060"/>
        </w:rPr>
      </w:pPr>
    </w:p>
    <w:p w14:paraId="4FF495F8" w14:textId="795F38A3" w:rsidR="00530523" w:rsidRPr="000D0BD2" w:rsidRDefault="00530523" w:rsidP="00530523">
      <w:pPr>
        <w:pStyle w:val="titoloprinc0"/>
        <w:rPr>
          <w:color w:val="002060"/>
        </w:rPr>
      </w:pPr>
      <w:r>
        <w:rPr>
          <w:color w:val="002060"/>
        </w:rPr>
        <w:t>PROGRAMMA GARE</w:t>
      </w:r>
    </w:p>
    <w:p w14:paraId="15FE72A1" w14:textId="77777777" w:rsidR="00530523" w:rsidRDefault="00530523" w:rsidP="0046594C">
      <w:pPr>
        <w:pStyle w:val="breakline"/>
        <w:rPr>
          <w:color w:val="002060"/>
        </w:rPr>
      </w:pPr>
    </w:p>
    <w:p w14:paraId="109D7835" w14:textId="77777777" w:rsidR="00FD7ED8" w:rsidRPr="00A7519B" w:rsidRDefault="00FD7ED8" w:rsidP="00FD7ED8">
      <w:pPr>
        <w:pStyle w:val="sottotitolocampionato10"/>
        <w:rPr>
          <w:color w:val="002060"/>
        </w:rPr>
      </w:pPr>
      <w:r w:rsidRPr="00A7519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2"/>
        <w:gridCol w:w="385"/>
        <w:gridCol w:w="898"/>
        <w:gridCol w:w="1185"/>
        <w:gridCol w:w="1549"/>
        <w:gridCol w:w="1549"/>
      </w:tblGrid>
      <w:tr w:rsidR="00FD7ED8" w:rsidRPr="00A7519B" w14:paraId="1118417B" w14:textId="77777777" w:rsidTr="006723B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93132" w14:textId="77777777" w:rsidR="00FD7ED8" w:rsidRPr="00A7519B" w:rsidRDefault="00FD7ED8" w:rsidP="006723BE">
            <w:pPr>
              <w:pStyle w:val="headertabella0"/>
              <w:rPr>
                <w:color w:val="002060"/>
              </w:rPr>
            </w:pPr>
            <w:r w:rsidRPr="00A751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0F785" w14:textId="77777777" w:rsidR="00FD7ED8" w:rsidRPr="00A7519B" w:rsidRDefault="00FD7ED8" w:rsidP="006723BE">
            <w:pPr>
              <w:pStyle w:val="headertabella0"/>
              <w:rPr>
                <w:color w:val="002060"/>
              </w:rPr>
            </w:pPr>
            <w:r w:rsidRPr="00A751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49789" w14:textId="77777777" w:rsidR="00FD7ED8" w:rsidRPr="00A7519B" w:rsidRDefault="00FD7ED8" w:rsidP="006723BE">
            <w:pPr>
              <w:pStyle w:val="headertabella0"/>
              <w:rPr>
                <w:color w:val="002060"/>
              </w:rPr>
            </w:pPr>
            <w:r w:rsidRPr="00A751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64406" w14:textId="77777777" w:rsidR="00FD7ED8" w:rsidRPr="00A7519B" w:rsidRDefault="00FD7ED8" w:rsidP="006723BE">
            <w:pPr>
              <w:pStyle w:val="headertabella0"/>
              <w:rPr>
                <w:color w:val="002060"/>
              </w:rPr>
            </w:pPr>
            <w:r w:rsidRPr="00A751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C918B" w14:textId="77777777" w:rsidR="00FD7ED8" w:rsidRPr="00A7519B" w:rsidRDefault="00FD7ED8" w:rsidP="006723BE">
            <w:pPr>
              <w:pStyle w:val="headertabella0"/>
              <w:rPr>
                <w:color w:val="002060"/>
              </w:rPr>
            </w:pPr>
            <w:r w:rsidRPr="00A751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8429B" w14:textId="77777777" w:rsidR="00FD7ED8" w:rsidRPr="00A7519B" w:rsidRDefault="00FD7ED8" w:rsidP="006723BE">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02E98" w14:textId="77777777" w:rsidR="00FD7ED8" w:rsidRPr="00A7519B" w:rsidRDefault="00FD7ED8" w:rsidP="006723BE">
            <w:pPr>
              <w:pStyle w:val="headertabella0"/>
              <w:rPr>
                <w:color w:val="002060"/>
              </w:rPr>
            </w:pPr>
            <w:r w:rsidRPr="00A7519B">
              <w:rPr>
                <w:color w:val="002060"/>
              </w:rPr>
              <w:t>Indirizzo Impianto</w:t>
            </w:r>
          </w:p>
        </w:tc>
      </w:tr>
      <w:tr w:rsidR="00FD7ED8" w:rsidRPr="00A7519B" w14:paraId="67CEF749" w14:textId="77777777" w:rsidTr="006723B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94D15D" w14:textId="77777777" w:rsidR="00FD7ED8" w:rsidRPr="00A7519B" w:rsidRDefault="00FD7ED8" w:rsidP="006723BE">
            <w:pPr>
              <w:pStyle w:val="rowtabella0"/>
              <w:rPr>
                <w:color w:val="002060"/>
              </w:rPr>
            </w:pPr>
            <w:r w:rsidRPr="00A7519B">
              <w:rPr>
                <w:color w:val="002060"/>
              </w:rPr>
              <w:t xml:space="preserve">AUDAX 1970 </w:t>
            </w:r>
            <w:proofErr w:type="gramStart"/>
            <w:r w:rsidRPr="00A7519B">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0DA23" w14:textId="77777777" w:rsidR="00FD7ED8" w:rsidRPr="00A7519B" w:rsidRDefault="00FD7ED8" w:rsidP="006723BE">
            <w:pPr>
              <w:pStyle w:val="rowtabella0"/>
              <w:rPr>
                <w:color w:val="002060"/>
              </w:rPr>
            </w:pPr>
            <w:r w:rsidRPr="00A7519B">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D6C7E" w14:textId="77777777" w:rsidR="00FD7ED8" w:rsidRPr="00A7519B" w:rsidRDefault="00FD7ED8" w:rsidP="006723BE">
            <w:pPr>
              <w:pStyle w:val="rowtabella0"/>
              <w:jc w:val="center"/>
              <w:rPr>
                <w:color w:val="002060"/>
              </w:rPr>
            </w:pPr>
            <w:r w:rsidRPr="00A751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820AC" w14:textId="77777777" w:rsidR="00FD7ED8" w:rsidRPr="00A7519B" w:rsidRDefault="00FD7ED8" w:rsidP="006723BE">
            <w:pPr>
              <w:pStyle w:val="rowtabella0"/>
              <w:rPr>
                <w:color w:val="002060"/>
              </w:rPr>
            </w:pPr>
            <w:r w:rsidRPr="00A7519B">
              <w:rPr>
                <w:color w:val="002060"/>
              </w:rPr>
              <w:t>12/04/2025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A4CEA" w14:textId="77777777" w:rsidR="00FD7ED8" w:rsidRPr="00A7519B" w:rsidRDefault="00FD7ED8" w:rsidP="006723BE">
            <w:pPr>
              <w:pStyle w:val="rowtabella0"/>
              <w:rPr>
                <w:color w:val="002060"/>
              </w:rPr>
            </w:pPr>
            <w:r w:rsidRPr="00A7519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56C19" w14:textId="77777777" w:rsidR="00FD7ED8" w:rsidRPr="00A7519B" w:rsidRDefault="00FD7ED8" w:rsidP="006723BE">
            <w:pPr>
              <w:pStyle w:val="rowtabella0"/>
              <w:rPr>
                <w:color w:val="002060"/>
              </w:rPr>
            </w:pPr>
            <w:r w:rsidRPr="00A7519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0D2AD" w14:textId="77777777" w:rsidR="00FD7ED8" w:rsidRPr="00A7519B" w:rsidRDefault="00FD7ED8" w:rsidP="006723BE">
            <w:pPr>
              <w:pStyle w:val="rowtabella0"/>
              <w:rPr>
                <w:color w:val="002060"/>
              </w:rPr>
            </w:pPr>
            <w:r w:rsidRPr="00A7519B">
              <w:rPr>
                <w:color w:val="002060"/>
              </w:rPr>
              <w:t>VIA ANTONIO ROSMINI 22/B</w:t>
            </w:r>
          </w:p>
        </w:tc>
      </w:tr>
      <w:tr w:rsidR="00FD7ED8" w:rsidRPr="00A7519B" w14:paraId="478475B9"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F18D74" w14:textId="77777777" w:rsidR="00FD7ED8" w:rsidRPr="00A7519B" w:rsidRDefault="00FD7ED8" w:rsidP="006723BE">
            <w:pPr>
              <w:pStyle w:val="rowtabella0"/>
              <w:rPr>
                <w:color w:val="002060"/>
              </w:rPr>
            </w:pPr>
            <w:r w:rsidRPr="00A7519B">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CC5E21" w14:textId="77777777" w:rsidR="00FD7ED8" w:rsidRPr="00A7519B" w:rsidRDefault="00FD7ED8" w:rsidP="006723BE">
            <w:pPr>
              <w:pStyle w:val="rowtabella0"/>
              <w:rPr>
                <w:color w:val="002060"/>
              </w:rPr>
            </w:pPr>
            <w:r w:rsidRPr="00A7519B">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43DA4D"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1A8C4B" w14:textId="77777777" w:rsidR="00FD7ED8" w:rsidRPr="00A7519B" w:rsidRDefault="00FD7ED8" w:rsidP="006723BE">
            <w:pPr>
              <w:pStyle w:val="rowtabella0"/>
              <w:rPr>
                <w:color w:val="002060"/>
              </w:rPr>
            </w:pPr>
            <w:r w:rsidRPr="00A7519B">
              <w:rPr>
                <w:color w:val="002060"/>
              </w:rPr>
              <w:t>12/04/2025 16:45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850EA9" w14:textId="77777777" w:rsidR="00FD7ED8" w:rsidRPr="00A7519B" w:rsidRDefault="00FD7ED8" w:rsidP="006723BE">
            <w:pPr>
              <w:pStyle w:val="rowtabella0"/>
              <w:rPr>
                <w:color w:val="002060"/>
              </w:rPr>
            </w:pPr>
            <w:r w:rsidRPr="00A7519B">
              <w:rPr>
                <w:color w:val="002060"/>
              </w:rPr>
              <w:t>5404 CAMPO PARROCCHIALE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03512" w14:textId="77777777" w:rsidR="00FD7ED8" w:rsidRPr="00A7519B" w:rsidRDefault="00FD7ED8" w:rsidP="006723BE">
            <w:pPr>
              <w:pStyle w:val="rowtabella0"/>
              <w:rPr>
                <w:color w:val="002060"/>
              </w:rPr>
            </w:pPr>
            <w:r w:rsidRPr="00A7519B">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50DEE9" w14:textId="77777777" w:rsidR="00FD7ED8" w:rsidRPr="00A7519B" w:rsidRDefault="00FD7ED8" w:rsidP="006723BE">
            <w:pPr>
              <w:pStyle w:val="rowtabella0"/>
              <w:rPr>
                <w:color w:val="002060"/>
              </w:rPr>
            </w:pPr>
            <w:r w:rsidRPr="00A7519B">
              <w:rPr>
                <w:color w:val="002060"/>
              </w:rPr>
              <w:t>VIA LUZI</w:t>
            </w:r>
          </w:p>
        </w:tc>
      </w:tr>
      <w:tr w:rsidR="00FD7ED8" w:rsidRPr="00A7519B" w14:paraId="71B5023B"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A51552" w14:textId="77777777" w:rsidR="00FD7ED8" w:rsidRPr="00A7519B" w:rsidRDefault="00FD7ED8" w:rsidP="006723BE">
            <w:pPr>
              <w:pStyle w:val="rowtabella0"/>
              <w:rPr>
                <w:color w:val="002060"/>
              </w:rPr>
            </w:pPr>
            <w:r w:rsidRPr="00A7519B">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2FBFD5" w14:textId="77777777" w:rsidR="00FD7ED8" w:rsidRPr="00A7519B" w:rsidRDefault="00FD7ED8" w:rsidP="006723BE">
            <w:pPr>
              <w:pStyle w:val="rowtabella0"/>
              <w:rPr>
                <w:color w:val="002060"/>
              </w:rPr>
            </w:pPr>
            <w:r w:rsidRPr="00A7519B">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DF2E70"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055348" w14:textId="77777777" w:rsidR="00FD7ED8" w:rsidRPr="00A7519B" w:rsidRDefault="00FD7ED8" w:rsidP="006723BE">
            <w:pPr>
              <w:pStyle w:val="rowtabella0"/>
              <w:rPr>
                <w:color w:val="002060"/>
              </w:rPr>
            </w:pPr>
            <w:r w:rsidRPr="00A7519B">
              <w:rPr>
                <w:color w:val="002060"/>
              </w:rPr>
              <w:t>13/04/2025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58CDC5" w14:textId="77777777" w:rsidR="00FD7ED8" w:rsidRPr="00A7519B" w:rsidRDefault="00FD7ED8" w:rsidP="006723BE">
            <w:pPr>
              <w:pStyle w:val="rowtabella0"/>
              <w:rPr>
                <w:color w:val="002060"/>
              </w:rPr>
            </w:pPr>
            <w:r w:rsidRPr="00A7519B">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AC585" w14:textId="77777777" w:rsidR="00FD7ED8" w:rsidRPr="00A7519B" w:rsidRDefault="00FD7ED8" w:rsidP="006723BE">
            <w:pPr>
              <w:pStyle w:val="rowtabella0"/>
              <w:rPr>
                <w:color w:val="002060"/>
              </w:rPr>
            </w:pPr>
            <w:r w:rsidRPr="00A7519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D8800B" w14:textId="77777777" w:rsidR="00FD7ED8" w:rsidRPr="00A7519B" w:rsidRDefault="00FD7ED8" w:rsidP="006723BE">
            <w:pPr>
              <w:pStyle w:val="rowtabella0"/>
              <w:rPr>
                <w:color w:val="002060"/>
              </w:rPr>
            </w:pPr>
            <w:r w:rsidRPr="00A7519B">
              <w:rPr>
                <w:color w:val="002060"/>
              </w:rPr>
              <w:t>VIA MADRE TERESA DI CALCUTTA</w:t>
            </w:r>
          </w:p>
        </w:tc>
      </w:tr>
      <w:tr w:rsidR="00FD7ED8" w:rsidRPr="00A7519B" w14:paraId="05E873DB"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238247" w14:textId="77777777" w:rsidR="00FD7ED8" w:rsidRPr="00A7519B" w:rsidRDefault="00FD7ED8" w:rsidP="006723BE">
            <w:pPr>
              <w:pStyle w:val="rowtabella0"/>
              <w:rPr>
                <w:color w:val="002060"/>
              </w:rPr>
            </w:pPr>
            <w:r w:rsidRPr="00A7519B">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49A68D" w14:textId="77777777" w:rsidR="00FD7ED8" w:rsidRPr="00A7519B" w:rsidRDefault="00FD7ED8" w:rsidP="006723BE">
            <w:pPr>
              <w:pStyle w:val="rowtabella0"/>
              <w:rPr>
                <w:color w:val="002060"/>
              </w:rPr>
            </w:pPr>
            <w:r w:rsidRPr="00A7519B">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873102"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7005FF" w14:textId="77777777" w:rsidR="00FD7ED8" w:rsidRPr="00A7519B" w:rsidRDefault="00FD7ED8" w:rsidP="006723BE">
            <w:pPr>
              <w:pStyle w:val="rowtabella0"/>
              <w:rPr>
                <w:color w:val="002060"/>
              </w:rPr>
            </w:pPr>
            <w:r w:rsidRPr="00A7519B">
              <w:rPr>
                <w:color w:val="002060"/>
              </w:rPr>
              <w:t>13/04/2025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A2F388" w14:textId="77777777" w:rsidR="00FD7ED8" w:rsidRPr="00A7519B" w:rsidRDefault="00FD7ED8" w:rsidP="006723BE">
            <w:pPr>
              <w:pStyle w:val="rowtabella0"/>
              <w:rPr>
                <w:color w:val="002060"/>
              </w:rPr>
            </w:pPr>
            <w:r w:rsidRPr="00A7519B">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6597D3" w14:textId="77777777" w:rsidR="00FD7ED8" w:rsidRPr="00A7519B" w:rsidRDefault="00FD7ED8" w:rsidP="006723BE">
            <w:pPr>
              <w:pStyle w:val="rowtabella0"/>
              <w:rPr>
                <w:color w:val="002060"/>
              </w:rPr>
            </w:pPr>
            <w:r w:rsidRPr="00A7519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E5750" w14:textId="77777777" w:rsidR="00FD7ED8" w:rsidRPr="00A7519B" w:rsidRDefault="00FD7ED8" w:rsidP="006723BE">
            <w:pPr>
              <w:pStyle w:val="rowtabella0"/>
              <w:rPr>
                <w:color w:val="002060"/>
              </w:rPr>
            </w:pPr>
            <w:r w:rsidRPr="00A7519B">
              <w:rPr>
                <w:color w:val="002060"/>
              </w:rPr>
              <w:t>VIA DEI TESSITORI</w:t>
            </w:r>
          </w:p>
        </w:tc>
      </w:tr>
      <w:tr w:rsidR="00FD7ED8" w:rsidRPr="00A7519B" w14:paraId="51168551" w14:textId="77777777" w:rsidTr="006723B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B1393A" w14:textId="77777777" w:rsidR="00FD7ED8" w:rsidRPr="00A7519B" w:rsidRDefault="00FD7ED8" w:rsidP="006723BE">
            <w:pPr>
              <w:pStyle w:val="rowtabella0"/>
              <w:rPr>
                <w:color w:val="002060"/>
              </w:rPr>
            </w:pPr>
            <w:r w:rsidRPr="00A7519B">
              <w:rPr>
                <w:color w:val="002060"/>
              </w:rPr>
              <w:lastRenderedPageBreak/>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ED4767" w14:textId="77777777" w:rsidR="00FD7ED8" w:rsidRPr="00A7519B" w:rsidRDefault="00FD7ED8" w:rsidP="006723BE">
            <w:pPr>
              <w:pStyle w:val="rowtabella0"/>
              <w:rPr>
                <w:color w:val="002060"/>
              </w:rPr>
            </w:pPr>
            <w:r w:rsidRPr="00A7519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D91263"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A31CE1" w14:textId="77777777" w:rsidR="00FD7ED8" w:rsidRPr="00A7519B" w:rsidRDefault="00FD7ED8" w:rsidP="006723BE">
            <w:pPr>
              <w:pStyle w:val="rowtabella0"/>
              <w:rPr>
                <w:color w:val="002060"/>
              </w:rPr>
            </w:pPr>
            <w:r w:rsidRPr="00A7519B">
              <w:rPr>
                <w:color w:val="002060"/>
              </w:rPr>
              <w:t>13/04/2025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97D76D" w14:textId="77777777" w:rsidR="00FD7ED8" w:rsidRPr="00A7519B" w:rsidRDefault="00FD7ED8" w:rsidP="006723BE">
            <w:pPr>
              <w:pStyle w:val="rowtabella0"/>
              <w:rPr>
                <w:color w:val="002060"/>
              </w:rPr>
            </w:pPr>
            <w:r w:rsidRPr="00A7519B">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05BD2" w14:textId="77777777" w:rsidR="00FD7ED8" w:rsidRPr="00A7519B" w:rsidRDefault="00FD7ED8" w:rsidP="006723BE">
            <w:pPr>
              <w:pStyle w:val="rowtabella0"/>
              <w:rPr>
                <w:color w:val="002060"/>
              </w:rPr>
            </w:pPr>
            <w:r w:rsidRPr="00A7519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F5E6F" w14:textId="77777777" w:rsidR="00FD7ED8" w:rsidRPr="00A7519B" w:rsidRDefault="00FD7ED8" w:rsidP="006723BE">
            <w:pPr>
              <w:pStyle w:val="rowtabella0"/>
              <w:rPr>
                <w:color w:val="002060"/>
              </w:rPr>
            </w:pPr>
            <w:r w:rsidRPr="00A7519B">
              <w:rPr>
                <w:color w:val="002060"/>
              </w:rPr>
              <w:t>VIA SAN SERGIO FZ. GROTTACCIA</w:t>
            </w:r>
          </w:p>
        </w:tc>
      </w:tr>
      <w:tr w:rsidR="00FD7ED8" w:rsidRPr="00A7519B" w14:paraId="58FE98AC" w14:textId="77777777" w:rsidTr="006723B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548B8" w14:textId="77777777" w:rsidR="00FD7ED8" w:rsidRPr="00A7519B" w:rsidRDefault="00FD7ED8" w:rsidP="006723BE">
            <w:pPr>
              <w:pStyle w:val="rowtabella0"/>
              <w:rPr>
                <w:color w:val="002060"/>
              </w:rPr>
            </w:pPr>
            <w:r w:rsidRPr="00A7519B">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3A1F2" w14:textId="77777777" w:rsidR="00FD7ED8" w:rsidRPr="00A7519B" w:rsidRDefault="00FD7ED8" w:rsidP="006723BE">
            <w:pPr>
              <w:pStyle w:val="rowtabella0"/>
              <w:rPr>
                <w:color w:val="002060"/>
              </w:rPr>
            </w:pPr>
            <w:r w:rsidRPr="00A7519B">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8985B" w14:textId="77777777" w:rsidR="00FD7ED8" w:rsidRPr="00A7519B" w:rsidRDefault="00FD7ED8" w:rsidP="006723BE">
            <w:pPr>
              <w:pStyle w:val="rowtabella0"/>
              <w:jc w:val="center"/>
              <w:rPr>
                <w:color w:val="002060"/>
              </w:rPr>
            </w:pPr>
            <w:r w:rsidRPr="00A751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9B3EC" w14:textId="77777777" w:rsidR="00FD7ED8" w:rsidRPr="00A7519B" w:rsidRDefault="00FD7ED8" w:rsidP="006723BE">
            <w:pPr>
              <w:pStyle w:val="rowtabella0"/>
              <w:rPr>
                <w:color w:val="002060"/>
              </w:rPr>
            </w:pPr>
            <w:r w:rsidRPr="00A7519B">
              <w:rPr>
                <w:color w:val="002060"/>
              </w:rPr>
              <w:t>14/04/2025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84EE9" w14:textId="77777777" w:rsidR="00FD7ED8" w:rsidRPr="00A7519B" w:rsidRDefault="00FD7ED8" w:rsidP="006723BE">
            <w:pPr>
              <w:pStyle w:val="rowtabella0"/>
              <w:rPr>
                <w:color w:val="002060"/>
              </w:rPr>
            </w:pPr>
            <w:r w:rsidRPr="00A7519B">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802E2" w14:textId="77777777" w:rsidR="00FD7ED8" w:rsidRPr="00A7519B" w:rsidRDefault="00FD7ED8" w:rsidP="006723BE">
            <w:pPr>
              <w:pStyle w:val="rowtabella0"/>
              <w:rPr>
                <w:color w:val="002060"/>
              </w:rPr>
            </w:pPr>
            <w:r w:rsidRPr="00A7519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36174" w14:textId="77777777" w:rsidR="00FD7ED8" w:rsidRPr="00A7519B" w:rsidRDefault="00FD7ED8" w:rsidP="006723BE">
            <w:pPr>
              <w:pStyle w:val="rowtabella0"/>
              <w:rPr>
                <w:color w:val="002060"/>
              </w:rPr>
            </w:pPr>
            <w:r w:rsidRPr="00A7519B">
              <w:rPr>
                <w:color w:val="002060"/>
              </w:rPr>
              <w:t>VIA DELLE ESPOSIZIONI, 33</w:t>
            </w:r>
          </w:p>
        </w:tc>
      </w:tr>
    </w:tbl>
    <w:p w14:paraId="3A33F027" w14:textId="77777777" w:rsidR="00FD7ED8" w:rsidRPr="00A7519B" w:rsidRDefault="00FD7ED8" w:rsidP="00FD7ED8">
      <w:pPr>
        <w:pStyle w:val="breakline"/>
        <w:rPr>
          <w:rFonts w:eastAsiaTheme="minorEastAsia"/>
          <w:color w:val="002060"/>
        </w:rPr>
      </w:pPr>
    </w:p>
    <w:p w14:paraId="047B7E00" w14:textId="77777777" w:rsidR="00FD7ED8" w:rsidRPr="00001170" w:rsidRDefault="00FD7ED8" w:rsidP="0046594C">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43D0B3F0"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C00DD">
        <w:rPr>
          <w:rFonts w:ascii="Arial" w:hAnsi="Arial" w:cs="Arial"/>
          <w:b/>
          <w:bCs/>
          <w:color w:val="002060"/>
        </w:rPr>
        <w:t>21</w:t>
      </w:r>
      <w:r w:rsidR="003042AC">
        <w:rPr>
          <w:rFonts w:ascii="Arial" w:hAnsi="Arial" w:cs="Arial"/>
          <w:b/>
          <w:bCs/>
          <w:color w:val="002060"/>
        </w:rPr>
        <w:t xml:space="preserve">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B3511D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985864">
        <w:rPr>
          <w:b/>
          <w:color w:val="002060"/>
          <w:u w:val="single"/>
        </w:rPr>
        <w:t>0</w:t>
      </w:r>
      <w:r w:rsidR="00CC00DD">
        <w:rPr>
          <w:b/>
          <w:color w:val="002060"/>
          <w:u w:val="single"/>
        </w:rPr>
        <w:t>9</w:t>
      </w:r>
      <w:r w:rsidR="003D6BA1">
        <w:rPr>
          <w:b/>
          <w:color w:val="002060"/>
          <w:u w:val="single"/>
        </w:rPr>
        <w:t>/</w:t>
      </w:r>
      <w:r w:rsidR="00FE3D87">
        <w:rPr>
          <w:b/>
          <w:color w:val="002060"/>
          <w:u w:val="single"/>
        </w:rPr>
        <w:t>0</w:t>
      </w:r>
      <w:r w:rsidR="00985864">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59F60" w14:textId="77777777" w:rsidR="000A09C7" w:rsidRDefault="000A09C7">
      <w:r>
        <w:separator/>
      </w:r>
    </w:p>
  </w:endnote>
  <w:endnote w:type="continuationSeparator" w:id="0">
    <w:p w14:paraId="61D8BAC2" w14:textId="77777777" w:rsidR="000A09C7" w:rsidRDefault="000A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D9FCA8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w:t>
    </w:r>
    <w:r w:rsidR="00CC00DD">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7988D" w14:textId="77777777" w:rsidR="000A09C7" w:rsidRDefault="000A09C7">
      <w:r>
        <w:separator/>
      </w:r>
    </w:p>
  </w:footnote>
  <w:footnote w:type="continuationSeparator" w:id="0">
    <w:p w14:paraId="1ED6FBA4" w14:textId="77777777" w:rsidR="000A09C7" w:rsidRDefault="000A0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1"/>
  </w:num>
  <w:num w:numId="4" w16cid:durableId="564266614">
    <w:abstractNumId w:val="12"/>
  </w:num>
  <w:num w:numId="5" w16cid:durableId="1249315646">
    <w:abstractNumId w:val="10"/>
  </w:num>
  <w:num w:numId="6" w16cid:durableId="934754267">
    <w:abstractNumId w:val="2"/>
  </w:num>
  <w:num w:numId="7" w16cid:durableId="1125348853">
    <w:abstractNumId w:val="4"/>
  </w:num>
  <w:num w:numId="8" w16cid:durableId="392192102">
    <w:abstractNumId w:val="11"/>
  </w:num>
  <w:num w:numId="9" w16cid:durableId="421071194">
    <w:abstractNumId w:val="7"/>
  </w:num>
  <w:num w:numId="10" w16cid:durableId="1787889819">
    <w:abstractNumId w:val="5"/>
  </w:num>
  <w:num w:numId="11" w16cid:durableId="491065020">
    <w:abstractNumId w:val="8"/>
  </w:num>
  <w:num w:numId="12" w16cid:durableId="1574856181">
    <w:abstractNumId w:val="3"/>
  </w:num>
  <w:num w:numId="13" w16cid:durableId="935091177">
    <w:abstractNumId w:val="13"/>
  </w:num>
  <w:num w:numId="14" w16cid:durableId="1847743972">
    <w:abstractNumId w:val="6"/>
  </w:num>
  <w:num w:numId="15" w16cid:durableId="159300879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09C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6D7"/>
    <w:rsid w:val="004648A7"/>
    <w:rsid w:val="00464A0A"/>
    <w:rsid w:val="00464E9F"/>
    <w:rsid w:val="0046594C"/>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ECE"/>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19FB"/>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41"/>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4B"/>
    <w:rsid w:val="00CE32E1"/>
    <w:rsid w:val="00CE3756"/>
    <w:rsid w:val="00CE381E"/>
    <w:rsid w:val="00CE41CC"/>
    <w:rsid w:val="00CE4467"/>
    <w:rsid w:val="00CE4722"/>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6E64"/>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6266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233</TotalTime>
  <Pages>36</Pages>
  <Words>11354</Words>
  <Characters>64721</Characters>
  <Application>Microsoft Office Word</Application>
  <DocSecurity>0</DocSecurity>
  <Lines>539</Lines>
  <Paragraphs>151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75924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24</cp:revision>
  <cp:lastPrinted>2025-04-09T12:57:00Z</cp:lastPrinted>
  <dcterms:created xsi:type="dcterms:W3CDTF">2025-04-07T09:08:00Z</dcterms:created>
  <dcterms:modified xsi:type="dcterms:W3CDTF">2025-04-09T12:57:00Z</dcterms:modified>
</cp:coreProperties>
</file>