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FCE852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w:t>
            </w:r>
            <w:r w:rsidR="003D6DF5">
              <w:rPr>
                <w:rFonts w:ascii="Arial" w:hAnsi="Arial" w:cs="Arial"/>
                <w:color w:val="002060"/>
                <w:sz w:val="40"/>
                <w:szCs w:val="40"/>
              </w:rPr>
              <w:t>1</w:t>
            </w:r>
            <w:r w:rsidR="00423765">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423765">
              <w:rPr>
                <w:rFonts w:ascii="Arial" w:hAnsi="Arial" w:cs="Arial"/>
                <w:color w:val="002060"/>
                <w:sz w:val="40"/>
                <w:szCs w:val="40"/>
              </w:rPr>
              <w:t>30</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6C89D17"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57A52">
          <w:rPr>
            <w:noProof/>
            <w:webHidden/>
          </w:rPr>
          <w:t>1</w:t>
        </w:r>
        <w:r w:rsidR="00AC19D9" w:rsidRPr="00DE1EF7">
          <w:rPr>
            <w:noProof/>
            <w:webHidden/>
          </w:rPr>
          <w:fldChar w:fldCharType="end"/>
        </w:r>
      </w:hyperlink>
    </w:p>
    <w:p w14:paraId="112EDB38" w14:textId="4CD4375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57A52">
          <w:rPr>
            <w:noProof/>
            <w:webHidden/>
          </w:rPr>
          <w:t>1</w:t>
        </w:r>
        <w:r w:rsidRPr="00DE1EF7">
          <w:rPr>
            <w:noProof/>
            <w:webHidden/>
          </w:rPr>
          <w:fldChar w:fldCharType="end"/>
        </w:r>
      </w:hyperlink>
    </w:p>
    <w:p w14:paraId="4D9CAD43" w14:textId="5588350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57A52">
          <w:rPr>
            <w:noProof/>
            <w:webHidden/>
          </w:rPr>
          <w:t>1</w:t>
        </w:r>
        <w:r w:rsidRPr="00DE1EF7">
          <w:rPr>
            <w:noProof/>
            <w:webHidden/>
          </w:rPr>
          <w:fldChar w:fldCharType="end"/>
        </w:r>
      </w:hyperlink>
    </w:p>
    <w:p w14:paraId="0EAFCCD8" w14:textId="4729E98B"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57A52">
          <w:rPr>
            <w:noProof/>
            <w:webHidden/>
          </w:rPr>
          <w:t>1</w:t>
        </w:r>
        <w:r w:rsidRPr="00DE1EF7">
          <w:rPr>
            <w:noProof/>
            <w:webHidden/>
          </w:rPr>
          <w:fldChar w:fldCharType="end"/>
        </w:r>
      </w:hyperlink>
    </w:p>
    <w:p w14:paraId="0952245B" w14:textId="1B8D392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57A52">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5430E20" w14:textId="77777777" w:rsidR="00851F6E" w:rsidRDefault="00851F6E"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6747D84" w14:textId="77777777" w:rsidR="00851F6E" w:rsidRDefault="00851F6E"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lastRenderedPageBreak/>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330664F9" w14:textId="77777777" w:rsidR="00FB6F83" w:rsidRDefault="00FB6F83" w:rsidP="0047674B">
      <w:pPr>
        <w:pStyle w:val="LndNormale1"/>
        <w:rPr>
          <w:color w:val="002060"/>
        </w:rPr>
      </w:pPr>
    </w:p>
    <w:p w14:paraId="4E64D686" w14:textId="2F99A8F0" w:rsidR="00FB6F83" w:rsidRPr="00971EDE" w:rsidRDefault="00FB6F83" w:rsidP="00FB6F83">
      <w:pPr>
        <w:pStyle w:val="LndNormale1"/>
        <w:rPr>
          <w:b/>
          <w:color w:val="002060"/>
          <w:sz w:val="28"/>
          <w:szCs w:val="28"/>
        </w:rPr>
      </w:pPr>
      <w:r>
        <w:rPr>
          <w:b/>
          <w:color w:val="002060"/>
          <w:sz w:val="28"/>
          <w:szCs w:val="28"/>
        </w:rPr>
        <w:t>SANZIONI DISCIPLINARI TITOLO REGIONALE SERIE C2, SERIE D, PLAY-OFF SERIE C1, SERIE C2, SERIE D E FEMMINILE, PLAY-OUT SERIE C1 E SERIE C2</w:t>
      </w:r>
    </w:p>
    <w:p w14:paraId="5B6BB753" w14:textId="77777777" w:rsidR="00FB6F83" w:rsidRDefault="00FB6F83" w:rsidP="0047674B">
      <w:pPr>
        <w:pStyle w:val="LndNormale1"/>
        <w:rPr>
          <w:color w:val="002060"/>
        </w:rPr>
      </w:pPr>
    </w:p>
    <w:p w14:paraId="1B3AADB1" w14:textId="7F788189" w:rsidR="00FB6F83" w:rsidRPr="00FB6F83" w:rsidRDefault="00FB6F83" w:rsidP="00FB6F83">
      <w:pPr>
        <w:pStyle w:val="s29"/>
        <w:spacing w:before="0" w:beforeAutospacing="0" w:after="0" w:afterAutospacing="0"/>
        <w:jc w:val="both"/>
        <w:rPr>
          <w:rFonts w:ascii="Roboto" w:hAnsi="Roboto"/>
          <w:color w:val="002060"/>
          <w:sz w:val="22"/>
          <w:szCs w:val="22"/>
        </w:rPr>
      </w:pPr>
      <w:r w:rsidRPr="00FB6F83">
        <w:rPr>
          <w:rStyle w:val="bumpedfont15"/>
          <w:rFonts w:ascii="Arial" w:hAnsi="Arial" w:cs="Arial"/>
          <w:color w:val="002060"/>
          <w:sz w:val="22"/>
          <w:szCs w:val="22"/>
        </w:rPr>
        <w:t xml:space="preserve">Si evidenzia che le ammonizioni che saranno inflitte nelle gare </w:t>
      </w:r>
      <w:r>
        <w:rPr>
          <w:rStyle w:val="bumpedfont15"/>
          <w:rFonts w:ascii="Arial" w:hAnsi="Arial" w:cs="Arial"/>
          <w:color w:val="002060"/>
          <w:sz w:val="22"/>
          <w:szCs w:val="22"/>
        </w:rPr>
        <w:t xml:space="preserve">valevoli per il Titolo Regionale e in quelle di </w:t>
      </w:r>
      <w:r w:rsidRPr="00FB6F83">
        <w:rPr>
          <w:rStyle w:val="bumpedfont15"/>
          <w:rFonts w:ascii="Arial" w:hAnsi="Arial" w:cs="Arial"/>
          <w:color w:val="002060"/>
          <w:sz w:val="22"/>
          <w:szCs w:val="22"/>
        </w:rPr>
        <w:t>play off e play out non sono cumulabili con quelle irrogate nel corso delle precedenti gare di campionato.</w:t>
      </w:r>
    </w:p>
    <w:p w14:paraId="352613E7" w14:textId="3781A8B5" w:rsidR="00FB6F83" w:rsidRPr="00FB6F83" w:rsidRDefault="00FB6F83" w:rsidP="00FB6F83">
      <w:pPr>
        <w:pStyle w:val="s29"/>
        <w:spacing w:before="0" w:beforeAutospacing="0" w:after="0" w:afterAutospacing="0"/>
        <w:jc w:val="both"/>
        <w:rPr>
          <w:rFonts w:ascii="Roboto" w:hAnsi="Roboto"/>
          <w:color w:val="002060"/>
          <w:sz w:val="22"/>
          <w:szCs w:val="22"/>
        </w:rPr>
      </w:pPr>
      <w:r w:rsidRPr="00FB6F83">
        <w:rPr>
          <w:rStyle w:val="bumpedfont15"/>
          <w:rFonts w:ascii="Arial" w:hAnsi="Arial" w:cs="Arial"/>
          <w:color w:val="002060"/>
          <w:sz w:val="22"/>
          <w:szCs w:val="22"/>
        </w:rPr>
        <w:t xml:space="preserve">Si precisa comunque che nelle gare </w:t>
      </w:r>
      <w:r>
        <w:rPr>
          <w:rStyle w:val="bumpedfont15"/>
          <w:rFonts w:ascii="Arial" w:hAnsi="Arial" w:cs="Arial"/>
          <w:color w:val="002060"/>
          <w:sz w:val="22"/>
          <w:szCs w:val="22"/>
        </w:rPr>
        <w:t xml:space="preserve">valevoli per il Titolo Regionale e in quelle </w:t>
      </w:r>
      <w:r w:rsidRPr="00FB6F83">
        <w:rPr>
          <w:rStyle w:val="bumpedfont15"/>
          <w:rFonts w:ascii="Arial" w:hAnsi="Arial" w:cs="Arial"/>
          <w:color w:val="002060"/>
          <w:sz w:val="22"/>
          <w:szCs w:val="22"/>
        </w:rPr>
        <w:t>di play off e play out dovranno trovare esecuzione le sanzioni di squalifica o inibizione a qualsiasi titolo inflitte e non ancora scontate.</w:t>
      </w:r>
    </w:p>
    <w:p w14:paraId="10D64C07" w14:textId="46A4D58A" w:rsidR="00FB6F83" w:rsidRPr="00FB6F83" w:rsidRDefault="00FB6F83" w:rsidP="00FB6F83">
      <w:pPr>
        <w:pStyle w:val="s29"/>
        <w:spacing w:before="0" w:beforeAutospacing="0" w:after="0" w:afterAutospacing="0"/>
        <w:jc w:val="both"/>
        <w:rPr>
          <w:rFonts w:ascii="Roboto" w:hAnsi="Roboto"/>
          <w:color w:val="002060"/>
          <w:sz w:val="22"/>
          <w:szCs w:val="22"/>
        </w:rPr>
      </w:pPr>
      <w:r w:rsidRPr="00FB6F83">
        <w:rPr>
          <w:rStyle w:val="bumpedfont15"/>
          <w:rFonts w:ascii="Arial" w:hAnsi="Arial" w:cs="Arial"/>
          <w:color w:val="002060"/>
          <w:sz w:val="22"/>
          <w:szCs w:val="22"/>
        </w:rPr>
        <w:t xml:space="preserve">Si ricorda che per le gare </w:t>
      </w:r>
      <w:r>
        <w:rPr>
          <w:rStyle w:val="bumpedfont15"/>
          <w:rFonts w:ascii="Arial" w:hAnsi="Arial" w:cs="Arial"/>
          <w:color w:val="002060"/>
          <w:sz w:val="22"/>
          <w:szCs w:val="22"/>
        </w:rPr>
        <w:t xml:space="preserve">valevoli per il Titolo Regionale e in quelle </w:t>
      </w:r>
      <w:r w:rsidRPr="00FB6F83">
        <w:rPr>
          <w:rStyle w:val="bumpedfont15"/>
          <w:rFonts w:ascii="Arial" w:hAnsi="Arial" w:cs="Arial"/>
          <w:color w:val="002060"/>
          <w:sz w:val="22"/>
          <w:szCs w:val="22"/>
        </w:rPr>
        <w:t>di play off e play out i tesserati incorreranno in una giornata di squalifica ogni due ammonizioni inflitte dall’Organo di Giustizia sportiva.</w:t>
      </w:r>
    </w:p>
    <w:p w14:paraId="4EDC8405" w14:textId="77777777" w:rsidR="00FB6F83" w:rsidRDefault="00FB6F83" w:rsidP="0047674B">
      <w:pPr>
        <w:pStyle w:val="LndNormale1"/>
        <w:rPr>
          <w:color w:val="002060"/>
        </w:rPr>
      </w:pPr>
    </w:p>
    <w:p w14:paraId="660FBBB8" w14:textId="77777777" w:rsidR="004C202D" w:rsidRDefault="004C202D" w:rsidP="0047674B">
      <w:pPr>
        <w:pStyle w:val="LndNormale1"/>
        <w:rPr>
          <w:color w:val="002060"/>
        </w:rPr>
      </w:pPr>
    </w:p>
    <w:p w14:paraId="33BA2D08" w14:textId="77777777" w:rsidR="004C202D" w:rsidRPr="004C202D" w:rsidRDefault="004C202D" w:rsidP="004C202D">
      <w:pPr>
        <w:pStyle w:val="LndNormale1"/>
        <w:rPr>
          <w:b/>
          <w:color w:val="002060"/>
          <w:sz w:val="28"/>
          <w:szCs w:val="28"/>
        </w:rPr>
      </w:pPr>
      <w:r w:rsidRPr="004C202D">
        <w:rPr>
          <w:b/>
          <w:color w:val="002060"/>
          <w:sz w:val="28"/>
          <w:szCs w:val="28"/>
        </w:rPr>
        <w:t>SVINCOLI EX ART. 117 BIS NOIF</w:t>
      </w:r>
    </w:p>
    <w:p w14:paraId="085E50C5" w14:textId="77777777" w:rsidR="004C202D" w:rsidRPr="004C202D" w:rsidRDefault="004C202D" w:rsidP="004C202D">
      <w:pPr>
        <w:pStyle w:val="LndNormale1"/>
        <w:rPr>
          <w:color w:val="002060"/>
        </w:rPr>
      </w:pPr>
    </w:p>
    <w:p w14:paraId="254D4646" w14:textId="77777777" w:rsidR="004C202D" w:rsidRPr="004C202D" w:rsidRDefault="004C202D" w:rsidP="004C202D">
      <w:pPr>
        <w:pStyle w:val="LndNormale1"/>
        <w:rPr>
          <w:b/>
          <w:color w:val="002060"/>
        </w:rPr>
      </w:pPr>
      <w:r w:rsidRPr="004C202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C202D">
        <w:rPr>
          <w:b/>
          <w:color w:val="002060"/>
        </w:rPr>
        <w:t>29.04.2025:</w:t>
      </w:r>
    </w:p>
    <w:tbl>
      <w:tblPr>
        <w:tblW w:w="0" w:type="auto"/>
        <w:tblLook w:val="04A0" w:firstRow="1" w:lastRow="0" w:firstColumn="1" w:lastColumn="0" w:noHBand="0" w:noVBand="1"/>
      </w:tblPr>
      <w:tblGrid>
        <w:gridCol w:w="1265"/>
        <w:gridCol w:w="2717"/>
        <w:gridCol w:w="39"/>
        <w:gridCol w:w="1233"/>
        <w:gridCol w:w="40"/>
        <w:gridCol w:w="1182"/>
        <w:gridCol w:w="3436"/>
      </w:tblGrid>
      <w:tr w:rsidR="004C202D" w:rsidRPr="004C202D" w14:paraId="76B5BE7E" w14:textId="77777777" w:rsidTr="00D75B11">
        <w:tc>
          <w:tcPr>
            <w:tcW w:w="1265" w:type="dxa"/>
            <w:tcBorders>
              <w:top w:val="single" w:sz="4" w:space="0" w:color="auto"/>
              <w:left w:val="single" w:sz="4" w:space="0" w:color="auto"/>
              <w:bottom w:val="single" w:sz="4" w:space="0" w:color="auto"/>
              <w:right w:val="single" w:sz="4" w:space="0" w:color="auto"/>
            </w:tcBorders>
            <w:hideMark/>
          </w:tcPr>
          <w:p w14:paraId="208DA175" w14:textId="77777777" w:rsidR="004C202D" w:rsidRPr="004C202D" w:rsidRDefault="004C202D" w:rsidP="00D75B11">
            <w:pPr>
              <w:pStyle w:val="LndNormale1"/>
              <w:jc w:val="center"/>
              <w:rPr>
                <w:color w:val="002060"/>
              </w:rPr>
            </w:pPr>
            <w:r w:rsidRPr="004C202D">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477B78E" w14:textId="77777777" w:rsidR="004C202D" w:rsidRPr="004C202D" w:rsidRDefault="004C202D" w:rsidP="00D75B11">
            <w:pPr>
              <w:pStyle w:val="LndNormale1"/>
              <w:jc w:val="center"/>
              <w:rPr>
                <w:color w:val="002060"/>
              </w:rPr>
            </w:pPr>
            <w:r w:rsidRPr="004C202D">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2FC9A950" w14:textId="77777777" w:rsidR="004C202D" w:rsidRPr="004C202D" w:rsidRDefault="004C202D" w:rsidP="00D75B11">
            <w:pPr>
              <w:pStyle w:val="LndNormale1"/>
              <w:jc w:val="center"/>
              <w:rPr>
                <w:color w:val="002060"/>
              </w:rPr>
            </w:pPr>
            <w:r w:rsidRPr="004C202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6713D19" w14:textId="77777777" w:rsidR="004C202D" w:rsidRPr="004C202D" w:rsidRDefault="004C202D" w:rsidP="00D75B11">
            <w:pPr>
              <w:pStyle w:val="LndNormale1"/>
              <w:jc w:val="center"/>
              <w:rPr>
                <w:color w:val="002060"/>
              </w:rPr>
            </w:pPr>
            <w:r w:rsidRPr="004C202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141DC86" w14:textId="77777777" w:rsidR="004C202D" w:rsidRPr="004C202D" w:rsidRDefault="004C202D" w:rsidP="00D75B11">
            <w:pPr>
              <w:pStyle w:val="LndNormale1"/>
              <w:jc w:val="center"/>
              <w:rPr>
                <w:color w:val="002060"/>
              </w:rPr>
            </w:pPr>
            <w:r w:rsidRPr="004C202D">
              <w:rPr>
                <w:color w:val="002060"/>
              </w:rPr>
              <w:t>Società</w:t>
            </w:r>
          </w:p>
        </w:tc>
      </w:tr>
      <w:tr w:rsidR="004C202D" w:rsidRPr="004C202D" w14:paraId="37E9B578" w14:textId="77777777" w:rsidTr="00D75B11">
        <w:tc>
          <w:tcPr>
            <w:tcW w:w="1265" w:type="dxa"/>
            <w:tcBorders>
              <w:top w:val="single" w:sz="4" w:space="0" w:color="auto"/>
              <w:left w:val="single" w:sz="4" w:space="0" w:color="auto"/>
              <w:bottom w:val="single" w:sz="4" w:space="0" w:color="auto"/>
              <w:right w:val="single" w:sz="4" w:space="0" w:color="auto"/>
            </w:tcBorders>
          </w:tcPr>
          <w:p w14:paraId="3559E25B" w14:textId="77777777" w:rsidR="004C202D" w:rsidRPr="004C202D" w:rsidRDefault="004C202D" w:rsidP="00D75B11">
            <w:pPr>
              <w:pStyle w:val="LndNormale1"/>
              <w:jc w:val="left"/>
              <w:textAlignment w:val="baseline"/>
              <w:rPr>
                <w:color w:val="002060"/>
                <w:sz w:val="20"/>
              </w:rPr>
            </w:pPr>
            <w:r w:rsidRPr="004C202D">
              <w:rPr>
                <w:color w:val="002060"/>
                <w:sz w:val="20"/>
              </w:rPr>
              <w:t>4440516</w:t>
            </w:r>
          </w:p>
        </w:tc>
        <w:tc>
          <w:tcPr>
            <w:tcW w:w="2717" w:type="dxa"/>
            <w:tcBorders>
              <w:top w:val="single" w:sz="4" w:space="0" w:color="auto"/>
              <w:left w:val="single" w:sz="4" w:space="0" w:color="auto"/>
              <w:bottom w:val="single" w:sz="4" w:space="0" w:color="auto"/>
              <w:right w:val="single" w:sz="4" w:space="0" w:color="auto"/>
            </w:tcBorders>
          </w:tcPr>
          <w:p w14:paraId="544D9D31" w14:textId="77777777" w:rsidR="004C202D" w:rsidRPr="004C202D" w:rsidRDefault="004C202D" w:rsidP="00D75B11">
            <w:pPr>
              <w:pStyle w:val="LndNormale1"/>
              <w:jc w:val="left"/>
              <w:textAlignment w:val="baseline"/>
              <w:rPr>
                <w:color w:val="002060"/>
                <w:sz w:val="20"/>
              </w:rPr>
            </w:pPr>
            <w:r w:rsidRPr="004C202D">
              <w:rPr>
                <w:color w:val="002060"/>
                <w:sz w:val="20"/>
              </w:rPr>
              <w:t>MARIANI MARCO</w:t>
            </w:r>
          </w:p>
        </w:tc>
        <w:tc>
          <w:tcPr>
            <w:tcW w:w="1272" w:type="dxa"/>
            <w:gridSpan w:val="2"/>
            <w:tcBorders>
              <w:top w:val="single" w:sz="4" w:space="0" w:color="auto"/>
              <w:left w:val="single" w:sz="4" w:space="0" w:color="auto"/>
              <w:bottom w:val="single" w:sz="4" w:space="0" w:color="auto"/>
              <w:right w:val="single" w:sz="4" w:space="0" w:color="auto"/>
            </w:tcBorders>
          </w:tcPr>
          <w:p w14:paraId="40943C5D" w14:textId="77777777" w:rsidR="004C202D" w:rsidRPr="004C202D" w:rsidRDefault="004C202D" w:rsidP="00D75B11">
            <w:pPr>
              <w:pStyle w:val="LndNormale1"/>
              <w:jc w:val="center"/>
              <w:textAlignment w:val="baseline"/>
              <w:rPr>
                <w:color w:val="002060"/>
                <w:sz w:val="20"/>
              </w:rPr>
            </w:pPr>
            <w:r w:rsidRPr="004C202D">
              <w:rPr>
                <w:color w:val="002060"/>
                <w:sz w:val="20"/>
              </w:rPr>
              <w:t>27.02.1995</w:t>
            </w:r>
          </w:p>
        </w:tc>
        <w:tc>
          <w:tcPr>
            <w:tcW w:w="1222" w:type="dxa"/>
            <w:gridSpan w:val="2"/>
            <w:tcBorders>
              <w:top w:val="single" w:sz="4" w:space="0" w:color="auto"/>
              <w:left w:val="single" w:sz="4" w:space="0" w:color="auto"/>
              <w:bottom w:val="single" w:sz="4" w:space="0" w:color="auto"/>
              <w:right w:val="single" w:sz="4" w:space="0" w:color="auto"/>
            </w:tcBorders>
          </w:tcPr>
          <w:p w14:paraId="11DC9447" w14:textId="77777777" w:rsidR="004C202D" w:rsidRPr="004C202D" w:rsidRDefault="004C202D" w:rsidP="00D75B11">
            <w:pPr>
              <w:pStyle w:val="LndNormale1"/>
              <w:textAlignment w:val="baseline"/>
              <w:rPr>
                <w:color w:val="002060"/>
                <w:sz w:val="20"/>
              </w:rPr>
            </w:pPr>
            <w:r w:rsidRPr="004C202D">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56312F20" w14:textId="77777777" w:rsidR="004C202D" w:rsidRPr="004C202D" w:rsidRDefault="004C202D" w:rsidP="00D75B11">
            <w:pPr>
              <w:pStyle w:val="LndNormale1"/>
              <w:jc w:val="left"/>
              <w:textAlignment w:val="baseline"/>
              <w:rPr>
                <w:color w:val="002060"/>
                <w:sz w:val="20"/>
              </w:rPr>
            </w:pPr>
            <w:r w:rsidRPr="004C202D">
              <w:rPr>
                <w:color w:val="002060"/>
                <w:sz w:val="20"/>
              </w:rPr>
              <w:t>A.S.D. CALCIO CORRIDONIA</w:t>
            </w:r>
          </w:p>
        </w:tc>
      </w:tr>
    </w:tbl>
    <w:p w14:paraId="42BEFB44" w14:textId="77777777" w:rsidR="004C202D" w:rsidRPr="004C202D" w:rsidRDefault="004C202D" w:rsidP="0047674B">
      <w:pPr>
        <w:pStyle w:val="LndNormale1"/>
        <w:rPr>
          <w:color w:val="002060"/>
        </w:rPr>
      </w:pPr>
    </w:p>
    <w:p w14:paraId="78F21D70" w14:textId="77777777" w:rsidR="00010C17" w:rsidRPr="004C202D" w:rsidRDefault="00010C1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ABCB725" w14:textId="77777777" w:rsidR="00796F51" w:rsidRDefault="00796F51" w:rsidP="00796F51">
      <w:pPr>
        <w:pStyle w:val="breakline"/>
        <w:tabs>
          <w:tab w:val="left" w:pos="2580"/>
        </w:tabs>
        <w:rPr>
          <w:color w:val="002060"/>
        </w:rPr>
      </w:pPr>
    </w:p>
    <w:p w14:paraId="00BB7E3B" w14:textId="77777777" w:rsidR="00796F51" w:rsidRPr="00137973" w:rsidRDefault="00796F51" w:rsidP="00796F51">
      <w:pPr>
        <w:pStyle w:val="titolocampionato0"/>
        <w:shd w:val="clear" w:color="auto" w:fill="CCCCCC"/>
        <w:spacing w:before="80" w:after="40"/>
        <w:rPr>
          <w:color w:val="002060"/>
        </w:rPr>
      </w:pPr>
      <w:r w:rsidRPr="00137973">
        <w:rPr>
          <w:color w:val="002060"/>
        </w:rPr>
        <w:t>PLAY OFF CALCIO 5 SERIE C1</w:t>
      </w:r>
    </w:p>
    <w:p w14:paraId="33E647FE" w14:textId="77777777" w:rsidR="00796F51" w:rsidRPr="00137973" w:rsidRDefault="00796F51" w:rsidP="00796F51">
      <w:pPr>
        <w:pStyle w:val="titoloprinc0"/>
        <w:rPr>
          <w:color w:val="002060"/>
        </w:rPr>
      </w:pPr>
      <w:r>
        <w:rPr>
          <w:color w:val="002060"/>
        </w:rPr>
        <w:lastRenderedPageBreak/>
        <w:t>PROGRAMMA GARE</w:t>
      </w:r>
    </w:p>
    <w:p w14:paraId="2464BBB6" w14:textId="77777777" w:rsidR="00796F51" w:rsidRPr="00137973" w:rsidRDefault="00796F51" w:rsidP="00796F51">
      <w:pPr>
        <w:pStyle w:val="breakline"/>
        <w:rPr>
          <w:color w:val="002060"/>
        </w:rPr>
      </w:pPr>
    </w:p>
    <w:p w14:paraId="4781EB54" w14:textId="77777777" w:rsidR="00796F51" w:rsidRPr="00137973" w:rsidRDefault="00796F51" w:rsidP="00796F51">
      <w:pPr>
        <w:pStyle w:val="sottotitolocampionato10"/>
        <w:rPr>
          <w:color w:val="002060"/>
        </w:rPr>
      </w:pPr>
      <w:r w:rsidRPr="0013797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796F51" w:rsidRPr="00137973" w14:paraId="7E9F6FB6"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DCC2B"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E7D44"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865E8"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A44B5"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A9BE9"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C106A"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E7306"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09D435B2"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8DA4B5" w14:textId="77777777" w:rsidR="00796F51" w:rsidRPr="00137973" w:rsidRDefault="00796F51" w:rsidP="00614DF2">
            <w:pPr>
              <w:pStyle w:val="rowtabella0"/>
              <w:rPr>
                <w:color w:val="002060"/>
              </w:rPr>
            </w:pPr>
            <w:r w:rsidRPr="00137973">
              <w:rPr>
                <w:color w:val="002060"/>
              </w:rPr>
              <w:t>BAYER CAPPUCCINI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F49CE0" w14:textId="77777777" w:rsidR="00796F51" w:rsidRPr="00137973" w:rsidRDefault="00796F51" w:rsidP="00614DF2">
            <w:pPr>
              <w:pStyle w:val="rowtabella0"/>
              <w:rPr>
                <w:color w:val="002060"/>
              </w:rPr>
            </w:pPr>
            <w:r w:rsidRPr="00137973">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33781"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E552E9" w14:textId="77777777" w:rsidR="00796F51" w:rsidRPr="00137973" w:rsidRDefault="00796F51" w:rsidP="00614DF2">
            <w:pPr>
              <w:pStyle w:val="rowtabella0"/>
              <w:rPr>
                <w:color w:val="002060"/>
              </w:rPr>
            </w:pPr>
            <w:r w:rsidRPr="00137973">
              <w:rPr>
                <w:color w:val="002060"/>
              </w:rPr>
              <w:t>02/05/2025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AAA902" w14:textId="77777777" w:rsidR="00796F51" w:rsidRPr="00137973" w:rsidRDefault="00796F51" w:rsidP="00614DF2">
            <w:pPr>
              <w:pStyle w:val="rowtabella0"/>
              <w:rPr>
                <w:color w:val="002060"/>
              </w:rPr>
            </w:pPr>
            <w:r w:rsidRPr="00137973">
              <w:rPr>
                <w:color w:val="002060"/>
              </w:rPr>
              <w:t xml:space="preserve">5286 PALESTRA </w:t>
            </w:r>
            <w:proofErr w:type="gramStart"/>
            <w:r w:rsidRPr="00137973">
              <w:rPr>
                <w:color w:val="002060"/>
              </w:rPr>
              <w:t>C.SPORTIVO</w:t>
            </w:r>
            <w:proofErr w:type="gramEnd"/>
            <w:r w:rsidRPr="00137973">
              <w:rPr>
                <w:color w:val="002060"/>
              </w:rPr>
              <w:t>"DON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228F03" w14:textId="77777777" w:rsidR="00796F51" w:rsidRPr="00137973" w:rsidRDefault="00796F51" w:rsidP="00614DF2">
            <w:pPr>
              <w:pStyle w:val="rowtabella0"/>
              <w:rPr>
                <w:color w:val="002060"/>
              </w:rPr>
            </w:pPr>
            <w:r w:rsidRPr="00137973">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54566" w14:textId="77777777" w:rsidR="00796F51" w:rsidRPr="00137973" w:rsidRDefault="00796F51" w:rsidP="00614DF2">
            <w:pPr>
              <w:pStyle w:val="rowtabella0"/>
              <w:rPr>
                <w:color w:val="002060"/>
              </w:rPr>
            </w:pPr>
            <w:r w:rsidRPr="00137973">
              <w:rPr>
                <w:color w:val="002060"/>
              </w:rPr>
              <w:t>VIA ALFIERI SNC</w:t>
            </w:r>
          </w:p>
        </w:tc>
      </w:tr>
    </w:tbl>
    <w:p w14:paraId="2D1CA6C3" w14:textId="77777777" w:rsidR="00796F51" w:rsidRDefault="00796F51" w:rsidP="00796F51">
      <w:pPr>
        <w:pStyle w:val="breakline"/>
        <w:rPr>
          <w:rFonts w:eastAsiaTheme="minorEastAsia"/>
          <w:color w:val="002060"/>
        </w:rPr>
      </w:pPr>
    </w:p>
    <w:p w14:paraId="679B6CB4" w14:textId="77777777" w:rsidR="00796F51" w:rsidRPr="00137973" w:rsidRDefault="00796F51" w:rsidP="00796F51">
      <w:pPr>
        <w:pStyle w:val="breakline"/>
        <w:rPr>
          <w:rFonts w:eastAsiaTheme="minorEastAsia"/>
          <w:color w:val="002060"/>
        </w:rPr>
      </w:pPr>
    </w:p>
    <w:p w14:paraId="3F364A0D" w14:textId="77777777" w:rsidR="00796F51" w:rsidRPr="00137973" w:rsidRDefault="00796F51" w:rsidP="00796F51">
      <w:pPr>
        <w:pStyle w:val="titolocampionato0"/>
        <w:shd w:val="clear" w:color="auto" w:fill="CCCCCC"/>
        <w:spacing w:before="80" w:after="40"/>
        <w:rPr>
          <w:color w:val="002060"/>
        </w:rPr>
      </w:pPr>
      <w:r w:rsidRPr="00137973">
        <w:rPr>
          <w:color w:val="002060"/>
        </w:rPr>
        <w:t>PLAY OUT CALCIO 5 SERIE C1</w:t>
      </w:r>
    </w:p>
    <w:p w14:paraId="20C3ABF1" w14:textId="77777777" w:rsidR="00796F51" w:rsidRPr="00137973" w:rsidRDefault="00796F51" w:rsidP="00796F51">
      <w:pPr>
        <w:pStyle w:val="titoloprinc0"/>
        <w:rPr>
          <w:color w:val="002060"/>
        </w:rPr>
      </w:pPr>
      <w:r>
        <w:rPr>
          <w:color w:val="002060"/>
        </w:rPr>
        <w:t>PROGRAMMA GARE</w:t>
      </w:r>
    </w:p>
    <w:p w14:paraId="0DA80084" w14:textId="77777777" w:rsidR="00796F51" w:rsidRPr="00137973" w:rsidRDefault="00796F51" w:rsidP="00796F51">
      <w:pPr>
        <w:pStyle w:val="breakline"/>
        <w:rPr>
          <w:color w:val="002060"/>
        </w:rPr>
      </w:pPr>
    </w:p>
    <w:p w14:paraId="012871C4" w14:textId="77777777" w:rsidR="00796F51" w:rsidRPr="00137973" w:rsidRDefault="00796F51" w:rsidP="00796F51">
      <w:pPr>
        <w:pStyle w:val="sottotitolocampionato10"/>
        <w:rPr>
          <w:color w:val="002060"/>
        </w:rPr>
      </w:pPr>
      <w:r w:rsidRPr="0013797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796F51" w:rsidRPr="00137973" w14:paraId="1FFB5C66"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12D52"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45059"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B3618"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70B16"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13910"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6EE35"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D4777"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28C041CE"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14896D" w14:textId="77777777" w:rsidR="00796F51" w:rsidRPr="00137973" w:rsidRDefault="00796F51" w:rsidP="00614DF2">
            <w:pPr>
              <w:pStyle w:val="rowtabella0"/>
              <w:rPr>
                <w:color w:val="002060"/>
              </w:rPr>
            </w:pPr>
            <w:r w:rsidRPr="00137973">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8E24D" w14:textId="77777777" w:rsidR="00796F51" w:rsidRPr="00137973" w:rsidRDefault="00796F51" w:rsidP="00614DF2">
            <w:pPr>
              <w:pStyle w:val="rowtabella0"/>
              <w:rPr>
                <w:color w:val="002060"/>
              </w:rPr>
            </w:pPr>
            <w:r w:rsidRPr="00137973">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E9DA8"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330F46" w14:textId="77777777" w:rsidR="00796F51" w:rsidRPr="00137973" w:rsidRDefault="00796F51" w:rsidP="00614DF2">
            <w:pPr>
              <w:pStyle w:val="rowtabella0"/>
              <w:rPr>
                <w:color w:val="002060"/>
              </w:rPr>
            </w:pPr>
            <w:r w:rsidRPr="00137973">
              <w:rPr>
                <w:color w:val="002060"/>
              </w:rPr>
              <w:t>02/05/2025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DDB0B8" w14:textId="77777777" w:rsidR="00796F51" w:rsidRPr="00137973" w:rsidRDefault="00796F51" w:rsidP="00614DF2">
            <w:pPr>
              <w:pStyle w:val="rowtabella0"/>
              <w:rPr>
                <w:color w:val="002060"/>
              </w:rPr>
            </w:pPr>
            <w:r w:rsidRPr="00137973">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156D6" w14:textId="77777777" w:rsidR="00796F51" w:rsidRPr="00137973" w:rsidRDefault="00796F51" w:rsidP="00614DF2">
            <w:pPr>
              <w:pStyle w:val="rowtabella0"/>
              <w:rPr>
                <w:color w:val="002060"/>
              </w:rPr>
            </w:pPr>
            <w:r w:rsidRPr="0013797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D4155" w14:textId="77777777" w:rsidR="00796F51" w:rsidRPr="00137973" w:rsidRDefault="00796F51" w:rsidP="00614DF2">
            <w:pPr>
              <w:pStyle w:val="rowtabella0"/>
              <w:rPr>
                <w:color w:val="002060"/>
              </w:rPr>
            </w:pPr>
            <w:r w:rsidRPr="00137973">
              <w:rPr>
                <w:color w:val="002060"/>
              </w:rPr>
              <w:t>VIA FALCONARA</w:t>
            </w:r>
          </w:p>
        </w:tc>
      </w:tr>
    </w:tbl>
    <w:p w14:paraId="486C6069" w14:textId="77777777" w:rsidR="00796F51" w:rsidRDefault="00796F51" w:rsidP="00796F51">
      <w:pPr>
        <w:pStyle w:val="breakline"/>
        <w:tabs>
          <w:tab w:val="left" w:pos="2580"/>
        </w:tabs>
        <w:rPr>
          <w:color w:val="002060"/>
        </w:rPr>
      </w:pPr>
    </w:p>
    <w:p w14:paraId="15DA887A" w14:textId="77777777" w:rsidR="00796F51" w:rsidRDefault="00796F51" w:rsidP="00796F51">
      <w:pPr>
        <w:pStyle w:val="breakline"/>
        <w:tabs>
          <w:tab w:val="left" w:pos="2580"/>
        </w:tabs>
        <w:rPr>
          <w:color w:val="002060"/>
        </w:rPr>
      </w:pPr>
    </w:p>
    <w:p w14:paraId="48C225D4" w14:textId="77777777" w:rsidR="00796F51" w:rsidRPr="00137973" w:rsidRDefault="00796F51" w:rsidP="00796F51">
      <w:pPr>
        <w:pStyle w:val="titolocampionato0"/>
        <w:shd w:val="clear" w:color="auto" w:fill="CCCCCC"/>
        <w:spacing w:before="80" w:after="40"/>
        <w:rPr>
          <w:color w:val="002060"/>
        </w:rPr>
      </w:pPr>
      <w:r w:rsidRPr="00137973">
        <w:rPr>
          <w:color w:val="002060"/>
        </w:rPr>
        <w:t>FASE FINALE CALCIO 5 SERIE C2</w:t>
      </w:r>
    </w:p>
    <w:p w14:paraId="5B321CAB" w14:textId="77777777" w:rsidR="00796F51" w:rsidRPr="00137973" w:rsidRDefault="00796F51" w:rsidP="00796F51">
      <w:pPr>
        <w:pStyle w:val="titoloprinc0"/>
        <w:rPr>
          <w:color w:val="002060"/>
        </w:rPr>
      </w:pPr>
      <w:r>
        <w:rPr>
          <w:color w:val="002060"/>
        </w:rPr>
        <w:t>PROGRAMMA GARE</w:t>
      </w:r>
    </w:p>
    <w:p w14:paraId="2C82A01E" w14:textId="77777777" w:rsidR="00796F51" w:rsidRPr="00137973" w:rsidRDefault="00796F51" w:rsidP="00796F51">
      <w:pPr>
        <w:pStyle w:val="breakline"/>
        <w:rPr>
          <w:color w:val="002060"/>
        </w:rPr>
      </w:pPr>
    </w:p>
    <w:p w14:paraId="2A456A21" w14:textId="77777777" w:rsidR="00796F51" w:rsidRPr="00137973" w:rsidRDefault="00796F51" w:rsidP="00796F51">
      <w:pPr>
        <w:pStyle w:val="sottotitolocampionato10"/>
        <w:rPr>
          <w:color w:val="002060"/>
        </w:rPr>
      </w:pPr>
      <w:r w:rsidRPr="0013797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77"/>
        <w:gridCol w:w="1550"/>
        <w:gridCol w:w="1550"/>
      </w:tblGrid>
      <w:tr w:rsidR="00796F51" w:rsidRPr="00137973" w14:paraId="6F8D20B5"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5358D"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43998"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227C0"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BDF0C"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89138"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80495"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4AFE8"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32F84B8E"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2CC042" w14:textId="77777777" w:rsidR="00796F51" w:rsidRPr="00137973" w:rsidRDefault="00796F51" w:rsidP="00614DF2">
            <w:pPr>
              <w:pStyle w:val="rowtabella0"/>
              <w:rPr>
                <w:color w:val="002060"/>
              </w:rPr>
            </w:pPr>
            <w:r w:rsidRPr="00137973">
              <w:rPr>
                <w:color w:val="002060"/>
              </w:rPr>
              <w:t>FUTSAL CAMPIGLIONE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D86B3D" w14:textId="77777777" w:rsidR="00796F51" w:rsidRPr="00137973" w:rsidRDefault="00796F51" w:rsidP="00614DF2">
            <w:pPr>
              <w:pStyle w:val="rowtabella0"/>
              <w:rPr>
                <w:color w:val="002060"/>
              </w:rPr>
            </w:pPr>
            <w:r w:rsidRPr="00137973">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6ACAB"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B0E16" w14:textId="77777777" w:rsidR="00796F51" w:rsidRPr="00137973" w:rsidRDefault="00796F51" w:rsidP="00614DF2">
            <w:pPr>
              <w:pStyle w:val="rowtabella0"/>
              <w:rPr>
                <w:color w:val="002060"/>
              </w:rPr>
            </w:pPr>
            <w:r w:rsidRPr="00137973">
              <w:rPr>
                <w:color w:val="002060"/>
              </w:rPr>
              <w:t>02/05/2025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84679" w14:textId="77777777" w:rsidR="00796F51" w:rsidRPr="00137973" w:rsidRDefault="00796F51" w:rsidP="00614DF2">
            <w:pPr>
              <w:pStyle w:val="rowtabella0"/>
              <w:rPr>
                <w:color w:val="002060"/>
              </w:rPr>
            </w:pPr>
            <w:r w:rsidRPr="00137973">
              <w:rPr>
                <w:color w:val="002060"/>
              </w:rPr>
              <w:t>5704 CAMPO COPERTO CAMPIGLIONE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8459B0" w14:textId="77777777" w:rsidR="00796F51" w:rsidRPr="00137973" w:rsidRDefault="00796F51" w:rsidP="00614DF2">
            <w:pPr>
              <w:pStyle w:val="rowtabella0"/>
              <w:rPr>
                <w:color w:val="002060"/>
              </w:rPr>
            </w:pPr>
            <w:r w:rsidRPr="00137973">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18497" w14:textId="77777777" w:rsidR="00796F51" w:rsidRPr="00137973" w:rsidRDefault="00796F51" w:rsidP="00614DF2">
            <w:pPr>
              <w:pStyle w:val="rowtabella0"/>
              <w:rPr>
                <w:color w:val="002060"/>
              </w:rPr>
            </w:pPr>
            <w:r w:rsidRPr="00137973">
              <w:rPr>
                <w:color w:val="002060"/>
              </w:rPr>
              <w:t xml:space="preserve">VIA </w:t>
            </w:r>
            <w:proofErr w:type="gramStart"/>
            <w:r w:rsidRPr="00137973">
              <w:rPr>
                <w:color w:val="002060"/>
              </w:rPr>
              <w:t>C.ULPIANI</w:t>
            </w:r>
            <w:proofErr w:type="gramEnd"/>
          </w:p>
        </w:tc>
      </w:tr>
    </w:tbl>
    <w:p w14:paraId="0757A784" w14:textId="77777777" w:rsidR="00796F51" w:rsidRDefault="00796F51" w:rsidP="00796F51">
      <w:pPr>
        <w:pStyle w:val="breakline"/>
        <w:tabs>
          <w:tab w:val="left" w:pos="2580"/>
        </w:tabs>
        <w:rPr>
          <w:color w:val="002060"/>
        </w:rPr>
      </w:pPr>
    </w:p>
    <w:p w14:paraId="5BC841ED" w14:textId="77777777" w:rsidR="00796F51" w:rsidRDefault="00796F51" w:rsidP="00796F51">
      <w:pPr>
        <w:pStyle w:val="breakline"/>
        <w:tabs>
          <w:tab w:val="left" w:pos="2580"/>
        </w:tabs>
        <w:rPr>
          <w:color w:val="002060"/>
        </w:rPr>
      </w:pPr>
    </w:p>
    <w:p w14:paraId="25BA4593" w14:textId="77777777" w:rsidR="00796F51" w:rsidRPr="00137973" w:rsidRDefault="00796F51" w:rsidP="00796F51">
      <w:pPr>
        <w:pStyle w:val="titolocampionato0"/>
        <w:shd w:val="clear" w:color="auto" w:fill="CCCCCC"/>
        <w:spacing w:before="80" w:after="40"/>
        <w:rPr>
          <w:color w:val="002060"/>
        </w:rPr>
      </w:pPr>
      <w:r w:rsidRPr="00137973">
        <w:rPr>
          <w:color w:val="002060"/>
        </w:rPr>
        <w:t>PLAY OFF CALCIO 5 SERIE C2</w:t>
      </w:r>
    </w:p>
    <w:p w14:paraId="760BD970" w14:textId="77777777" w:rsidR="00796F51" w:rsidRPr="00137973" w:rsidRDefault="00796F51" w:rsidP="00796F51">
      <w:pPr>
        <w:pStyle w:val="titoloprinc0"/>
        <w:rPr>
          <w:color w:val="002060"/>
        </w:rPr>
      </w:pPr>
      <w:r>
        <w:rPr>
          <w:color w:val="002060"/>
        </w:rPr>
        <w:t>PROGRAMMA GARE</w:t>
      </w:r>
    </w:p>
    <w:p w14:paraId="3FA19101" w14:textId="77777777" w:rsidR="00796F51" w:rsidRPr="00137973" w:rsidRDefault="00796F51" w:rsidP="00796F51">
      <w:pPr>
        <w:pStyle w:val="breakline"/>
        <w:rPr>
          <w:color w:val="002060"/>
        </w:rPr>
      </w:pPr>
    </w:p>
    <w:p w14:paraId="34449BD2" w14:textId="77777777" w:rsidR="00796F51" w:rsidRPr="00137973" w:rsidRDefault="00796F51" w:rsidP="00796F51">
      <w:pPr>
        <w:pStyle w:val="sottotitolocampionato10"/>
        <w:rPr>
          <w:color w:val="002060"/>
        </w:rPr>
      </w:pPr>
      <w:r w:rsidRPr="00137973">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4"/>
        <w:gridCol w:w="385"/>
        <w:gridCol w:w="898"/>
        <w:gridCol w:w="1191"/>
        <w:gridCol w:w="1552"/>
        <w:gridCol w:w="1547"/>
      </w:tblGrid>
      <w:tr w:rsidR="00796F51" w:rsidRPr="00137973" w14:paraId="2E435C92"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A9391"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BF811"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88E93"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2748C"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DDBDB"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80E7D"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0B883"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444A8FF0" w14:textId="77777777" w:rsidTr="00614DF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4324DA" w14:textId="77777777" w:rsidR="00796F51" w:rsidRPr="00137973" w:rsidRDefault="00796F51" w:rsidP="00614DF2">
            <w:pPr>
              <w:pStyle w:val="rowtabella0"/>
              <w:rPr>
                <w:color w:val="002060"/>
              </w:rPr>
            </w:pPr>
            <w:r w:rsidRPr="00137973">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9BAE7" w14:textId="77777777" w:rsidR="00796F51" w:rsidRPr="00137973" w:rsidRDefault="00796F51" w:rsidP="00614DF2">
            <w:pPr>
              <w:pStyle w:val="rowtabella0"/>
              <w:rPr>
                <w:color w:val="002060"/>
              </w:rPr>
            </w:pPr>
            <w:proofErr w:type="gramStart"/>
            <w:r w:rsidRPr="00137973">
              <w:rPr>
                <w:color w:val="002060"/>
              </w:rPr>
              <w:t>CITTA</w:t>
            </w:r>
            <w:proofErr w:type="gramEnd"/>
            <w:r w:rsidRPr="00137973">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4057C"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35086" w14:textId="77777777" w:rsidR="00796F51" w:rsidRPr="00137973" w:rsidRDefault="00796F51" w:rsidP="00614DF2">
            <w:pPr>
              <w:pStyle w:val="rowtabella0"/>
              <w:rPr>
                <w:color w:val="002060"/>
              </w:rPr>
            </w:pPr>
            <w:r w:rsidRPr="00137973">
              <w:rPr>
                <w:color w:val="002060"/>
              </w:rPr>
              <w:t>02/05/2025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4DC6D" w14:textId="77777777" w:rsidR="00796F51" w:rsidRPr="00137973" w:rsidRDefault="00796F51" w:rsidP="00614DF2">
            <w:pPr>
              <w:pStyle w:val="rowtabella0"/>
              <w:rPr>
                <w:color w:val="002060"/>
              </w:rPr>
            </w:pPr>
            <w:r w:rsidRPr="00137973">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920D6" w14:textId="77777777" w:rsidR="00796F51" w:rsidRPr="00137973" w:rsidRDefault="00796F51" w:rsidP="00614DF2">
            <w:pPr>
              <w:pStyle w:val="rowtabella0"/>
              <w:rPr>
                <w:color w:val="002060"/>
              </w:rPr>
            </w:pPr>
            <w:r w:rsidRPr="00137973">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D600D" w14:textId="77777777" w:rsidR="00796F51" w:rsidRPr="00137973" w:rsidRDefault="00796F51" w:rsidP="00614DF2">
            <w:pPr>
              <w:pStyle w:val="rowtabella0"/>
              <w:rPr>
                <w:color w:val="002060"/>
              </w:rPr>
            </w:pPr>
            <w:r w:rsidRPr="00137973">
              <w:rPr>
                <w:color w:val="002060"/>
              </w:rPr>
              <w:t>VIA ALDO GAMBA SNC</w:t>
            </w:r>
          </w:p>
        </w:tc>
      </w:tr>
      <w:tr w:rsidR="00796F51" w:rsidRPr="00137973" w14:paraId="3E722720"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80D362" w14:textId="77777777" w:rsidR="00796F51" w:rsidRPr="00137973" w:rsidRDefault="00796F51" w:rsidP="00614DF2">
            <w:pPr>
              <w:pStyle w:val="rowtabella0"/>
              <w:rPr>
                <w:color w:val="002060"/>
              </w:rPr>
            </w:pPr>
            <w:r w:rsidRPr="00137973">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A57B5" w14:textId="77777777" w:rsidR="00796F51" w:rsidRPr="00137973" w:rsidRDefault="00796F51" w:rsidP="00614DF2">
            <w:pPr>
              <w:pStyle w:val="rowtabella0"/>
              <w:rPr>
                <w:color w:val="002060"/>
              </w:rPr>
            </w:pPr>
            <w:r w:rsidRPr="0013797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436D09"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BAA12C" w14:textId="77777777" w:rsidR="00796F51" w:rsidRPr="00137973" w:rsidRDefault="00796F51" w:rsidP="00614DF2">
            <w:pPr>
              <w:pStyle w:val="rowtabella0"/>
              <w:rPr>
                <w:color w:val="002060"/>
              </w:rPr>
            </w:pPr>
            <w:r w:rsidRPr="00137973">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C609F3" w14:textId="77777777" w:rsidR="00796F51" w:rsidRPr="00137973" w:rsidRDefault="00796F51" w:rsidP="00614DF2">
            <w:pPr>
              <w:pStyle w:val="rowtabella0"/>
              <w:rPr>
                <w:color w:val="002060"/>
              </w:rPr>
            </w:pPr>
            <w:r w:rsidRPr="0013797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87782" w14:textId="77777777" w:rsidR="00796F51" w:rsidRPr="00137973" w:rsidRDefault="00796F51" w:rsidP="00614DF2">
            <w:pPr>
              <w:pStyle w:val="rowtabella0"/>
              <w:rPr>
                <w:color w:val="002060"/>
              </w:rPr>
            </w:pPr>
            <w:r w:rsidRPr="0013797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D93F6" w14:textId="77777777" w:rsidR="00796F51" w:rsidRPr="00137973" w:rsidRDefault="00796F51" w:rsidP="00614DF2">
            <w:pPr>
              <w:pStyle w:val="rowtabella0"/>
              <w:rPr>
                <w:color w:val="002060"/>
              </w:rPr>
            </w:pPr>
            <w:r w:rsidRPr="00137973">
              <w:rPr>
                <w:color w:val="002060"/>
              </w:rPr>
              <w:t>VIA ROMA, SNC</w:t>
            </w:r>
          </w:p>
        </w:tc>
      </w:tr>
      <w:tr w:rsidR="00796F51" w:rsidRPr="00137973" w14:paraId="42892511"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53B989" w14:textId="77777777" w:rsidR="00796F51" w:rsidRPr="00137973" w:rsidRDefault="00796F51" w:rsidP="00614DF2">
            <w:pPr>
              <w:pStyle w:val="rowtabella0"/>
              <w:rPr>
                <w:color w:val="002060"/>
              </w:rPr>
            </w:pPr>
            <w:r w:rsidRPr="00137973">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019E79" w14:textId="77777777" w:rsidR="00796F51" w:rsidRPr="00137973" w:rsidRDefault="00796F51" w:rsidP="00614DF2">
            <w:pPr>
              <w:pStyle w:val="rowtabella0"/>
              <w:rPr>
                <w:color w:val="002060"/>
              </w:rPr>
            </w:pPr>
            <w:r w:rsidRPr="00137973">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2982C4"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8A67F3" w14:textId="77777777" w:rsidR="00796F51" w:rsidRPr="00137973" w:rsidRDefault="00796F51" w:rsidP="00614DF2">
            <w:pPr>
              <w:pStyle w:val="rowtabella0"/>
              <w:rPr>
                <w:color w:val="002060"/>
              </w:rPr>
            </w:pPr>
            <w:r w:rsidRPr="00137973">
              <w:rPr>
                <w:color w:val="002060"/>
              </w:rPr>
              <w:t>02/05/2025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2D1CF" w14:textId="77777777" w:rsidR="00796F51" w:rsidRPr="00137973" w:rsidRDefault="00796F51" w:rsidP="00614DF2">
            <w:pPr>
              <w:pStyle w:val="rowtabella0"/>
              <w:rPr>
                <w:color w:val="002060"/>
              </w:rPr>
            </w:pPr>
            <w:r w:rsidRPr="0013797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7C7B2" w14:textId="77777777" w:rsidR="00796F51" w:rsidRPr="00137973" w:rsidRDefault="00796F51" w:rsidP="00614DF2">
            <w:pPr>
              <w:pStyle w:val="rowtabella0"/>
              <w:rPr>
                <w:color w:val="002060"/>
              </w:rPr>
            </w:pPr>
            <w:r w:rsidRPr="0013797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4B4CF" w14:textId="77777777" w:rsidR="00796F51" w:rsidRPr="00137973" w:rsidRDefault="00796F51" w:rsidP="00614DF2">
            <w:pPr>
              <w:pStyle w:val="rowtabella0"/>
              <w:rPr>
                <w:color w:val="002060"/>
              </w:rPr>
            </w:pPr>
            <w:r w:rsidRPr="00137973">
              <w:rPr>
                <w:color w:val="002060"/>
              </w:rPr>
              <w:t>VIA CERQUATTI</w:t>
            </w:r>
          </w:p>
        </w:tc>
      </w:tr>
      <w:tr w:rsidR="00796F51" w:rsidRPr="00137973" w14:paraId="0D8D9ECA" w14:textId="77777777" w:rsidTr="00614DF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5FDC0A" w14:textId="77777777" w:rsidR="00796F51" w:rsidRPr="00137973" w:rsidRDefault="00796F51" w:rsidP="00614DF2">
            <w:pPr>
              <w:pStyle w:val="rowtabella0"/>
              <w:rPr>
                <w:color w:val="002060"/>
              </w:rPr>
            </w:pPr>
            <w:r w:rsidRPr="00137973">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91D76" w14:textId="77777777" w:rsidR="00796F51" w:rsidRPr="00137973" w:rsidRDefault="00796F51" w:rsidP="00614DF2">
            <w:pPr>
              <w:pStyle w:val="rowtabella0"/>
              <w:rPr>
                <w:color w:val="002060"/>
              </w:rPr>
            </w:pPr>
            <w:r w:rsidRPr="00137973">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C09B0"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C8C44" w14:textId="77777777" w:rsidR="00796F51" w:rsidRPr="00137973" w:rsidRDefault="00796F51" w:rsidP="00614DF2">
            <w:pPr>
              <w:pStyle w:val="rowtabella0"/>
              <w:rPr>
                <w:color w:val="002060"/>
              </w:rPr>
            </w:pPr>
            <w:r w:rsidRPr="00137973">
              <w:rPr>
                <w:color w:val="002060"/>
              </w:rPr>
              <w:t>03/05/2025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DD2C3" w14:textId="77777777" w:rsidR="00796F51" w:rsidRPr="00137973" w:rsidRDefault="00796F51" w:rsidP="00614DF2">
            <w:pPr>
              <w:pStyle w:val="rowtabella0"/>
              <w:rPr>
                <w:color w:val="002060"/>
              </w:rPr>
            </w:pPr>
            <w:r w:rsidRPr="00137973">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B5650" w14:textId="77777777" w:rsidR="00796F51" w:rsidRPr="00137973" w:rsidRDefault="00796F51" w:rsidP="00614DF2">
            <w:pPr>
              <w:pStyle w:val="rowtabella0"/>
              <w:rPr>
                <w:color w:val="002060"/>
              </w:rPr>
            </w:pPr>
            <w:r w:rsidRPr="00137973">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AFBDF" w14:textId="77777777" w:rsidR="00796F51" w:rsidRPr="00137973" w:rsidRDefault="00796F51" w:rsidP="00614DF2">
            <w:pPr>
              <w:pStyle w:val="rowtabella0"/>
              <w:rPr>
                <w:color w:val="002060"/>
              </w:rPr>
            </w:pPr>
            <w:r w:rsidRPr="00137973">
              <w:rPr>
                <w:color w:val="002060"/>
              </w:rPr>
              <w:t>VIA FAVETO</w:t>
            </w:r>
          </w:p>
        </w:tc>
      </w:tr>
    </w:tbl>
    <w:p w14:paraId="0D1159C4" w14:textId="77777777" w:rsidR="00796F51" w:rsidRPr="00137973" w:rsidRDefault="00796F51" w:rsidP="00796F51">
      <w:pPr>
        <w:pStyle w:val="breakline"/>
        <w:rPr>
          <w:rFonts w:eastAsiaTheme="minorEastAsia"/>
          <w:color w:val="002060"/>
        </w:rPr>
      </w:pPr>
    </w:p>
    <w:p w14:paraId="6DAD7863" w14:textId="77777777" w:rsidR="00796F51" w:rsidRPr="00137973" w:rsidRDefault="00796F51" w:rsidP="00796F51">
      <w:pPr>
        <w:pStyle w:val="breakline"/>
        <w:rPr>
          <w:rFonts w:eastAsiaTheme="minorEastAsia"/>
          <w:color w:val="002060"/>
        </w:rPr>
      </w:pPr>
    </w:p>
    <w:p w14:paraId="32F0530B" w14:textId="77777777" w:rsidR="00796F51" w:rsidRPr="00137973" w:rsidRDefault="00796F51" w:rsidP="00796F51">
      <w:pPr>
        <w:pStyle w:val="titolocampionato0"/>
        <w:shd w:val="clear" w:color="auto" w:fill="CCCCCC"/>
        <w:spacing w:before="80" w:after="40"/>
        <w:rPr>
          <w:color w:val="002060"/>
        </w:rPr>
      </w:pPr>
      <w:r w:rsidRPr="00137973">
        <w:rPr>
          <w:color w:val="002060"/>
        </w:rPr>
        <w:t>PLAY OUT CALCIO 5 SERIE C2</w:t>
      </w:r>
    </w:p>
    <w:p w14:paraId="48AEA82F" w14:textId="77777777" w:rsidR="00796F51" w:rsidRPr="00137973" w:rsidRDefault="00796F51" w:rsidP="00796F51">
      <w:pPr>
        <w:pStyle w:val="titoloprinc0"/>
        <w:rPr>
          <w:color w:val="002060"/>
        </w:rPr>
      </w:pPr>
      <w:r>
        <w:rPr>
          <w:color w:val="002060"/>
        </w:rPr>
        <w:t>PROGRAMMA GARE</w:t>
      </w:r>
    </w:p>
    <w:p w14:paraId="6F76EF15" w14:textId="77777777" w:rsidR="00796F51" w:rsidRPr="00137973" w:rsidRDefault="00796F51" w:rsidP="00796F51">
      <w:pPr>
        <w:pStyle w:val="breakline"/>
        <w:rPr>
          <w:color w:val="002060"/>
        </w:rPr>
      </w:pPr>
    </w:p>
    <w:p w14:paraId="40BEFAEE" w14:textId="77777777" w:rsidR="00796F51" w:rsidRPr="00137973" w:rsidRDefault="00796F51" w:rsidP="00796F51">
      <w:pPr>
        <w:pStyle w:val="sottotitolocampionato10"/>
        <w:rPr>
          <w:color w:val="002060"/>
        </w:rPr>
      </w:pPr>
      <w:r w:rsidRPr="0013797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796F51" w:rsidRPr="00137973" w14:paraId="0A5EC9A6"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D5180"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CA1ED"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CAF54"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F0621"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AE6F2"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AAC46"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FFBE1"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497B5F0A" w14:textId="77777777" w:rsidTr="00614DF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6A8FC9" w14:textId="77777777" w:rsidR="00796F51" w:rsidRPr="00137973" w:rsidRDefault="00796F51" w:rsidP="00614DF2">
            <w:pPr>
              <w:pStyle w:val="rowtabella0"/>
              <w:rPr>
                <w:color w:val="002060"/>
              </w:rPr>
            </w:pPr>
            <w:r w:rsidRPr="00137973">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B11D9" w14:textId="77777777" w:rsidR="00796F51" w:rsidRPr="00137973" w:rsidRDefault="00796F51" w:rsidP="00614DF2">
            <w:pPr>
              <w:pStyle w:val="rowtabella0"/>
              <w:rPr>
                <w:color w:val="002060"/>
              </w:rPr>
            </w:pPr>
            <w:r w:rsidRPr="00137973">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88706"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0DF2D" w14:textId="77777777" w:rsidR="00796F51" w:rsidRPr="00137973" w:rsidRDefault="00796F51" w:rsidP="00614DF2">
            <w:pPr>
              <w:pStyle w:val="rowtabella0"/>
              <w:rPr>
                <w:color w:val="002060"/>
              </w:rPr>
            </w:pPr>
            <w:r w:rsidRPr="00137973">
              <w:rPr>
                <w:color w:val="002060"/>
              </w:rPr>
              <w:t>02/05/2025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E8DB3" w14:textId="77777777" w:rsidR="00796F51" w:rsidRPr="00137973" w:rsidRDefault="00796F51" w:rsidP="00614DF2">
            <w:pPr>
              <w:pStyle w:val="rowtabella0"/>
              <w:rPr>
                <w:color w:val="002060"/>
              </w:rPr>
            </w:pPr>
            <w:r w:rsidRPr="00137973">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EE963" w14:textId="77777777" w:rsidR="00796F51" w:rsidRPr="00137973" w:rsidRDefault="00796F51" w:rsidP="00614DF2">
            <w:pPr>
              <w:pStyle w:val="rowtabella0"/>
              <w:rPr>
                <w:color w:val="002060"/>
              </w:rPr>
            </w:pPr>
            <w:r w:rsidRPr="00137973">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C613D" w14:textId="77777777" w:rsidR="00796F51" w:rsidRPr="00137973" w:rsidRDefault="00796F51" w:rsidP="00614DF2">
            <w:pPr>
              <w:pStyle w:val="rowtabella0"/>
              <w:rPr>
                <w:color w:val="002060"/>
              </w:rPr>
            </w:pPr>
            <w:r w:rsidRPr="00137973">
              <w:rPr>
                <w:color w:val="002060"/>
              </w:rPr>
              <w:t>VIA ROSSINI</w:t>
            </w:r>
          </w:p>
        </w:tc>
      </w:tr>
      <w:tr w:rsidR="00796F51" w:rsidRPr="00137973" w14:paraId="67DEA42E"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F9E278" w14:textId="77777777" w:rsidR="00796F51" w:rsidRPr="00137973" w:rsidRDefault="00796F51" w:rsidP="00614DF2">
            <w:pPr>
              <w:pStyle w:val="rowtabella0"/>
              <w:rPr>
                <w:color w:val="002060"/>
              </w:rPr>
            </w:pPr>
            <w:r w:rsidRPr="0013797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71D549" w14:textId="77777777" w:rsidR="00796F51" w:rsidRPr="00137973" w:rsidRDefault="00796F51" w:rsidP="00614DF2">
            <w:pPr>
              <w:pStyle w:val="rowtabella0"/>
              <w:rPr>
                <w:color w:val="002060"/>
              </w:rPr>
            </w:pPr>
            <w:r w:rsidRPr="0013797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101421"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12230" w14:textId="77777777" w:rsidR="00796F51" w:rsidRPr="00137973" w:rsidRDefault="00796F51" w:rsidP="00614DF2">
            <w:pPr>
              <w:pStyle w:val="rowtabella0"/>
              <w:rPr>
                <w:color w:val="002060"/>
              </w:rPr>
            </w:pPr>
            <w:r w:rsidRPr="00137973">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E94A02" w14:textId="77777777" w:rsidR="00796F51" w:rsidRPr="00137973" w:rsidRDefault="00796F51" w:rsidP="00614DF2">
            <w:pPr>
              <w:pStyle w:val="rowtabella0"/>
              <w:rPr>
                <w:color w:val="002060"/>
              </w:rPr>
            </w:pPr>
            <w:r w:rsidRPr="00137973">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8D58A" w14:textId="77777777" w:rsidR="00796F51" w:rsidRPr="00137973" w:rsidRDefault="00796F51" w:rsidP="00614DF2">
            <w:pPr>
              <w:pStyle w:val="rowtabella0"/>
              <w:rPr>
                <w:color w:val="002060"/>
              </w:rPr>
            </w:pPr>
            <w:r w:rsidRPr="0013797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B4EC6A" w14:textId="77777777" w:rsidR="00796F51" w:rsidRPr="00137973" w:rsidRDefault="00796F51" w:rsidP="00614DF2">
            <w:pPr>
              <w:pStyle w:val="rowtabella0"/>
              <w:rPr>
                <w:color w:val="002060"/>
              </w:rPr>
            </w:pPr>
            <w:r w:rsidRPr="00137973">
              <w:rPr>
                <w:color w:val="002060"/>
              </w:rPr>
              <w:t>VIA FONTE DI MONSIGNORE</w:t>
            </w:r>
          </w:p>
        </w:tc>
      </w:tr>
      <w:tr w:rsidR="00796F51" w:rsidRPr="00137973" w14:paraId="40B9AC21" w14:textId="77777777" w:rsidTr="00614DF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D5459" w14:textId="77777777" w:rsidR="00796F51" w:rsidRPr="00137973" w:rsidRDefault="00796F51" w:rsidP="00614DF2">
            <w:pPr>
              <w:pStyle w:val="rowtabella0"/>
              <w:rPr>
                <w:color w:val="002060"/>
              </w:rPr>
            </w:pPr>
            <w:r w:rsidRPr="00137973">
              <w:rPr>
                <w:color w:val="002060"/>
              </w:rPr>
              <w:lastRenderedPageBreak/>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9B9CB" w14:textId="77777777" w:rsidR="00796F51" w:rsidRPr="00137973" w:rsidRDefault="00796F51" w:rsidP="00614DF2">
            <w:pPr>
              <w:pStyle w:val="rowtabella0"/>
              <w:rPr>
                <w:color w:val="002060"/>
              </w:rPr>
            </w:pPr>
            <w:r w:rsidRPr="00137973">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963F6"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C8539" w14:textId="77777777" w:rsidR="00796F51" w:rsidRPr="00137973" w:rsidRDefault="00796F51" w:rsidP="00614DF2">
            <w:pPr>
              <w:pStyle w:val="rowtabella0"/>
              <w:rPr>
                <w:color w:val="002060"/>
              </w:rPr>
            </w:pPr>
            <w:r w:rsidRPr="00137973">
              <w:rPr>
                <w:color w:val="002060"/>
              </w:rPr>
              <w:t>03/05/2025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F9FAB" w14:textId="77777777" w:rsidR="00796F51" w:rsidRPr="00137973" w:rsidRDefault="00796F51" w:rsidP="00614DF2">
            <w:pPr>
              <w:pStyle w:val="rowtabella0"/>
              <w:rPr>
                <w:color w:val="002060"/>
              </w:rPr>
            </w:pPr>
            <w:r w:rsidRPr="00137973">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D334B" w14:textId="77777777" w:rsidR="00796F51" w:rsidRPr="00137973" w:rsidRDefault="00796F51" w:rsidP="00614DF2">
            <w:pPr>
              <w:pStyle w:val="rowtabella0"/>
              <w:rPr>
                <w:color w:val="002060"/>
              </w:rPr>
            </w:pPr>
            <w:r w:rsidRPr="00137973">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5ABB8" w14:textId="77777777" w:rsidR="00796F51" w:rsidRPr="00137973" w:rsidRDefault="00796F51" w:rsidP="00614DF2">
            <w:pPr>
              <w:pStyle w:val="rowtabella0"/>
              <w:rPr>
                <w:color w:val="002060"/>
              </w:rPr>
            </w:pPr>
            <w:r w:rsidRPr="00137973">
              <w:rPr>
                <w:color w:val="002060"/>
              </w:rPr>
              <w:t>VIA GRAMSCI-VIA FEGGIANI</w:t>
            </w:r>
          </w:p>
        </w:tc>
      </w:tr>
    </w:tbl>
    <w:p w14:paraId="13D677B0" w14:textId="77777777" w:rsidR="00796F51" w:rsidRDefault="00796F51" w:rsidP="00796F51">
      <w:pPr>
        <w:pStyle w:val="breakline"/>
        <w:tabs>
          <w:tab w:val="left" w:pos="2580"/>
        </w:tabs>
        <w:rPr>
          <w:color w:val="002060"/>
        </w:rPr>
      </w:pPr>
    </w:p>
    <w:p w14:paraId="092D83ED" w14:textId="77777777" w:rsidR="00796F51" w:rsidRDefault="00796F51" w:rsidP="00796F51">
      <w:pPr>
        <w:pStyle w:val="breakline"/>
        <w:tabs>
          <w:tab w:val="left" w:pos="2580"/>
        </w:tabs>
        <w:rPr>
          <w:color w:val="002060"/>
        </w:rPr>
      </w:pPr>
    </w:p>
    <w:p w14:paraId="6A6BDEE9" w14:textId="77777777" w:rsidR="00796F51" w:rsidRPr="00137973" w:rsidRDefault="00796F51" w:rsidP="00796F51">
      <w:pPr>
        <w:pStyle w:val="titolocampionato0"/>
        <w:shd w:val="clear" w:color="auto" w:fill="CCCCCC"/>
        <w:spacing w:before="80" w:after="40"/>
        <w:rPr>
          <w:color w:val="002060"/>
        </w:rPr>
      </w:pPr>
      <w:r w:rsidRPr="00137973">
        <w:rPr>
          <w:color w:val="002060"/>
        </w:rPr>
        <w:t>TITOLO REG. CALCIO 5 SERIE "D"</w:t>
      </w:r>
    </w:p>
    <w:p w14:paraId="47538AA1" w14:textId="77777777" w:rsidR="00796F51" w:rsidRPr="00137973" w:rsidRDefault="00796F51" w:rsidP="00796F51">
      <w:pPr>
        <w:pStyle w:val="titoloprinc0"/>
        <w:rPr>
          <w:color w:val="002060"/>
        </w:rPr>
      </w:pPr>
      <w:r>
        <w:rPr>
          <w:color w:val="002060"/>
        </w:rPr>
        <w:t>PROGRAMMA GARE</w:t>
      </w:r>
    </w:p>
    <w:p w14:paraId="6AFA113C" w14:textId="77777777" w:rsidR="00796F51" w:rsidRPr="00137973" w:rsidRDefault="00796F51" w:rsidP="00796F51">
      <w:pPr>
        <w:pStyle w:val="breakline"/>
        <w:rPr>
          <w:color w:val="002060"/>
        </w:rPr>
      </w:pPr>
    </w:p>
    <w:p w14:paraId="16742755" w14:textId="77777777" w:rsidR="00796F51" w:rsidRPr="00137973" w:rsidRDefault="00796F51" w:rsidP="00796F51">
      <w:pPr>
        <w:pStyle w:val="sottotitolocampionato10"/>
        <w:rPr>
          <w:color w:val="002060"/>
        </w:rPr>
      </w:pPr>
      <w:r w:rsidRPr="00137973">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796F51" w:rsidRPr="00137973" w14:paraId="15B11E93"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59703"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F0B3B"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EB8AA"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F3C1E"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31C6"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C61D5"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1E73F"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635B1EDF"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EEBA34" w14:textId="77777777" w:rsidR="00796F51" w:rsidRPr="00137973" w:rsidRDefault="00796F51" w:rsidP="00614DF2">
            <w:pPr>
              <w:pStyle w:val="rowtabella0"/>
              <w:rPr>
                <w:color w:val="002060"/>
              </w:rPr>
            </w:pPr>
            <w:r w:rsidRPr="00137973">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6A3DB3" w14:textId="77777777" w:rsidR="00796F51" w:rsidRPr="00137973" w:rsidRDefault="00796F51" w:rsidP="00614DF2">
            <w:pPr>
              <w:pStyle w:val="rowtabella0"/>
              <w:rPr>
                <w:color w:val="002060"/>
              </w:rPr>
            </w:pPr>
            <w:r w:rsidRPr="00137973">
              <w:rPr>
                <w:color w:val="002060"/>
              </w:rPr>
              <w:t>ALMA JUVENTUS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DC994"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BB0C88" w14:textId="77777777" w:rsidR="00796F51" w:rsidRPr="00137973" w:rsidRDefault="00796F51" w:rsidP="00614DF2">
            <w:pPr>
              <w:pStyle w:val="rowtabella0"/>
              <w:rPr>
                <w:color w:val="002060"/>
              </w:rPr>
            </w:pPr>
            <w:r w:rsidRPr="00137973">
              <w:rPr>
                <w:color w:val="002060"/>
              </w:rPr>
              <w:t>02/05/2025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C881B" w14:textId="77777777" w:rsidR="00796F51" w:rsidRPr="00137973" w:rsidRDefault="00796F51" w:rsidP="00614DF2">
            <w:pPr>
              <w:pStyle w:val="rowtabella0"/>
              <w:rPr>
                <w:color w:val="002060"/>
              </w:rPr>
            </w:pPr>
            <w:r w:rsidRPr="00137973">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E77AE" w14:textId="77777777" w:rsidR="00796F51" w:rsidRPr="00137973" w:rsidRDefault="00796F51" w:rsidP="00614DF2">
            <w:pPr>
              <w:pStyle w:val="rowtabella0"/>
              <w:rPr>
                <w:color w:val="002060"/>
              </w:rPr>
            </w:pPr>
            <w:r w:rsidRPr="00137973">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22426C" w14:textId="77777777" w:rsidR="00796F51" w:rsidRPr="00137973" w:rsidRDefault="00796F51" w:rsidP="00614DF2">
            <w:pPr>
              <w:pStyle w:val="rowtabella0"/>
              <w:rPr>
                <w:color w:val="002060"/>
              </w:rPr>
            </w:pPr>
            <w:r w:rsidRPr="00137973">
              <w:rPr>
                <w:color w:val="002060"/>
              </w:rPr>
              <w:t>LOCALITA' NONTESICURO</w:t>
            </w:r>
          </w:p>
        </w:tc>
      </w:tr>
    </w:tbl>
    <w:p w14:paraId="39BC3198" w14:textId="77777777" w:rsidR="00796F51" w:rsidRPr="00137973" w:rsidRDefault="00796F51" w:rsidP="00796F51">
      <w:pPr>
        <w:pStyle w:val="breakline"/>
        <w:rPr>
          <w:rFonts w:eastAsiaTheme="minorEastAsia"/>
          <w:color w:val="002060"/>
        </w:rPr>
      </w:pPr>
    </w:p>
    <w:p w14:paraId="03C7733B" w14:textId="77777777" w:rsidR="00796F51" w:rsidRPr="00137973" w:rsidRDefault="00796F51" w:rsidP="00796F51">
      <w:pPr>
        <w:pStyle w:val="breakline"/>
        <w:rPr>
          <w:color w:val="002060"/>
        </w:rPr>
      </w:pPr>
    </w:p>
    <w:p w14:paraId="159C5E33" w14:textId="77777777" w:rsidR="00796F51" w:rsidRPr="00137973" w:rsidRDefault="00796F51" w:rsidP="00796F51">
      <w:pPr>
        <w:pStyle w:val="breakline"/>
        <w:rPr>
          <w:color w:val="002060"/>
        </w:rPr>
      </w:pPr>
    </w:p>
    <w:p w14:paraId="2AD6941C" w14:textId="77777777" w:rsidR="00796F51" w:rsidRPr="00137973" w:rsidRDefault="00796F51" w:rsidP="00796F51">
      <w:pPr>
        <w:pStyle w:val="sottotitolocampionato10"/>
        <w:rPr>
          <w:color w:val="002060"/>
        </w:rPr>
      </w:pPr>
      <w:r w:rsidRPr="00137973">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96F51" w:rsidRPr="00137973" w14:paraId="6393D0FC"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CB7E3"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73E67"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1E56F"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BC271"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F5146"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DDAC"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DD0E6"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33BBCF25"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C52DB0" w14:textId="77777777" w:rsidR="00796F51" w:rsidRPr="00137973" w:rsidRDefault="00796F51" w:rsidP="00614DF2">
            <w:pPr>
              <w:pStyle w:val="rowtabella0"/>
              <w:rPr>
                <w:color w:val="002060"/>
              </w:rPr>
            </w:pPr>
            <w:r w:rsidRPr="00137973">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76801E" w14:textId="77777777" w:rsidR="00796F51" w:rsidRPr="00137973" w:rsidRDefault="00796F51" w:rsidP="00614DF2">
            <w:pPr>
              <w:pStyle w:val="rowtabella0"/>
              <w:rPr>
                <w:color w:val="002060"/>
              </w:rPr>
            </w:pPr>
            <w:r w:rsidRPr="00137973">
              <w:rPr>
                <w:color w:val="002060"/>
              </w:rPr>
              <w:t>G.S.A. LE DUE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DEE2C"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46B76C" w14:textId="77777777" w:rsidR="00796F51" w:rsidRPr="00137973" w:rsidRDefault="00796F51" w:rsidP="00614DF2">
            <w:pPr>
              <w:pStyle w:val="rowtabella0"/>
              <w:rPr>
                <w:color w:val="002060"/>
              </w:rPr>
            </w:pPr>
            <w:r w:rsidRPr="00137973">
              <w:rPr>
                <w:color w:val="002060"/>
              </w:rPr>
              <w:t>02/05/2025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76EE0" w14:textId="77777777" w:rsidR="00796F51" w:rsidRPr="00137973" w:rsidRDefault="00796F51" w:rsidP="00614DF2">
            <w:pPr>
              <w:pStyle w:val="rowtabella0"/>
              <w:rPr>
                <w:color w:val="002060"/>
              </w:rPr>
            </w:pPr>
            <w:r w:rsidRPr="00137973">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65318A" w14:textId="77777777" w:rsidR="00796F51" w:rsidRPr="00137973" w:rsidRDefault="00796F51" w:rsidP="00614DF2">
            <w:pPr>
              <w:pStyle w:val="rowtabella0"/>
              <w:rPr>
                <w:color w:val="002060"/>
              </w:rPr>
            </w:pPr>
            <w:r w:rsidRPr="00137973">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A66EF" w14:textId="77777777" w:rsidR="00796F51" w:rsidRPr="00137973" w:rsidRDefault="00796F51" w:rsidP="00614DF2">
            <w:pPr>
              <w:pStyle w:val="rowtabella0"/>
              <w:rPr>
                <w:color w:val="002060"/>
              </w:rPr>
            </w:pPr>
            <w:r w:rsidRPr="00137973">
              <w:rPr>
                <w:color w:val="002060"/>
              </w:rPr>
              <w:t>LOCALITA' LE CALVIE</w:t>
            </w:r>
          </w:p>
        </w:tc>
      </w:tr>
    </w:tbl>
    <w:p w14:paraId="47067CA2" w14:textId="77777777" w:rsidR="00796F51" w:rsidRPr="00137973" w:rsidRDefault="00796F51" w:rsidP="00796F51">
      <w:pPr>
        <w:pStyle w:val="breakline"/>
        <w:rPr>
          <w:rFonts w:eastAsiaTheme="minorEastAsia"/>
          <w:color w:val="002060"/>
        </w:rPr>
      </w:pPr>
    </w:p>
    <w:p w14:paraId="2E46BA75" w14:textId="77777777" w:rsidR="00796F51" w:rsidRDefault="00796F51" w:rsidP="00796F51">
      <w:pPr>
        <w:pStyle w:val="breakline"/>
        <w:tabs>
          <w:tab w:val="left" w:pos="2580"/>
        </w:tabs>
        <w:rPr>
          <w:color w:val="002060"/>
        </w:rPr>
      </w:pPr>
    </w:p>
    <w:p w14:paraId="06127E4E" w14:textId="77777777" w:rsidR="00796F51" w:rsidRDefault="00796F51" w:rsidP="00796F51">
      <w:pPr>
        <w:pStyle w:val="breakline"/>
        <w:tabs>
          <w:tab w:val="left" w:pos="2580"/>
        </w:tabs>
        <w:rPr>
          <w:color w:val="002060"/>
        </w:rPr>
      </w:pPr>
    </w:p>
    <w:p w14:paraId="5217D7A5" w14:textId="77777777" w:rsidR="00796F51" w:rsidRPr="00137973" w:rsidRDefault="00796F51" w:rsidP="00796F51">
      <w:pPr>
        <w:pStyle w:val="titolocampionato0"/>
        <w:shd w:val="clear" w:color="auto" w:fill="CCCCCC"/>
        <w:spacing w:before="80" w:after="40"/>
        <w:rPr>
          <w:color w:val="002060"/>
        </w:rPr>
      </w:pPr>
      <w:r w:rsidRPr="00137973">
        <w:rPr>
          <w:color w:val="002060"/>
        </w:rPr>
        <w:t>PLAY OFF CALCIO A 5 SERIE "D"</w:t>
      </w:r>
    </w:p>
    <w:p w14:paraId="77B8BBAA" w14:textId="77777777" w:rsidR="00796F51" w:rsidRPr="00137973" w:rsidRDefault="00796F51" w:rsidP="00796F51">
      <w:pPr>
        <w:pStyle w:val="titoloprinc0"/>
        <w:rPr>
          <w:color w:val="002060"/>
        </w:rPr>
      </w:pPr>
      <w:r>
        <w:rPr>
          <w:color w:val="002060"/>
        </w:rPr>
        <w:t>PROGRAMMA GARE</w:t>
      </w:r>
    </w:p>
    <w:p w14:paraId="05046A17" w14:textId="77777777" w:rsidR="00796F51" w:rsidRPr="00137973" w:rsidRDefault="00796F51" w:rsidP="00796F51">
      <w:pPr>
        <w:pStyle w:val="breakline"/>
        <w:rPr>
          <w:color w:val="002060"/>
        </w:rPr>
      </w:pPr>
    </w:p>
    <w:p w14:paraId="1566951A" w14:textId="77777777" w:rsidR="00796F51" w:rsidRPr="00137973" w:rsidRDefault="00796F51" w:rsidP="00796F51">
      <w:pPr>
        <w:pStyle w:val="sottotitolocampionato10"/>
        <w:rPr>
          <w:color w:val="002060"/>
        </w:rPr>
      </w:pPr>
      <w:r w:rsidRPr="0013797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7"/>
        <w:gridCol w:w="385"/>
        <w:gridCol w:w="898"/>
        <w:gridCol w:w="1188"/>
        <w:gridCol w:w="1546"/>
        <w:gridCol w:w="1565"/>
      </w:tblGrid>
      <w:tr w:rsidR="00796F51" w:rsidRPr="00137973" w14:paraId="5A8A9FEC"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2C863"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E2B73"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59812"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7B458"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E6A97"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BD56E"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7CE1B"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0E10B6A1" w14:textId="77777777" w:rsidTr="00614DF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2610D5" w14:textId="77777777" w:rsidR="00796F51" w:rsidRPr="00137973" w:rsidRDefault="00796F51" w:rsidP="00614DF2">
            <w:pPr>
              <w:pStyle w:val="rowtabella0"/>
              <w:rPr>
                <w:color w:val="002060"/>
              </w:rPr>
            </w:pPr>
            <w:r w:rsidRPr="00137973">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064AA" w14:textId="77777777" w:rsidR="00796F51" w:rsidRPr="00137973" w:rsidRDefault="00796F51" w:rsidP="00614DF2">
            <w:pPr>
              <w:pStyle w:val="rowtabella0"/>
              <w:rPr>
                <w:color w:val="002060"/>
              </w:rPr>
            </w:pPr>
            <w:r w:rsidRPr="00137973">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2AAD2"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004B2" w14:textId="77777777" w:rsidR="00796F51" w:rsidRPr="00137973" w:rsidRDefault="00796F51" w:rsidP="00614DF2">
            <w:pPr>
              <w:pStyle w:val="rowtabella0"/>
              <w:rPr>
                <w:color w:val="002060"/>
              </w:rPr>
            </w:pPr>
            <w:r w:rsidRPr="00137973">
              <w:rPr>
                <w:color w:val="002060"/>
              </w:rPr>
              <w:t>02/05/2025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0E24E" w14:textId="77777777" w:rsidR="00796F51" w:rsidRPr="00137973" w:rsidRDefault="00796F51" w:rsidP="00614DF2">
            <w:pPr>
              <w:pStyle w:val="rowtabella0"/>
              <w:rPr>
                <w:color w:val="002060"/>
              </w:rPr>
            </w:pPr>
            <w:r w:rsidRPr="00137973">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6824F" w14:textId="77777777" w:rsidR="00796F51" w:rsidRPr="00137973" w:rsidRDefault="00796F51" w:rsidP="00614DF2">
            <w:pPr>
              <w:pStyle w:val="rowtabella0"/>
              <w:rPr>
                <w:color w:val="002060"/>
              </w:rPr>
            </w:pPr>
            <w:r w:rsidRPr="0013797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91DE7B" w14:textId="77777777" w:rsidR="00796F51" w:rsidRPr="00137973" w:rsidRDefault="00796F51" w:rsidP="00614DF2">
            <w:pPr>
              <w:pStyle w:val="rowtabella0"/>
              <w:rPr>
                <w:color w:val="002060"/>
              </w:rPr>
            </w:pPr>
            <w:r w:rsidRPr="00137973">
              <w:rPr>
                <w:color w:val="002060"/>
              </w:rPr>
              <w:t>VIA VOLTURNO-PIEDIRIPA</w:t>
            </w:r>
          </w:p>
        </w:tc>
      </w:tr>
      <w:tr w:rsidR="00796F51" w:rsidRPr="00137973" w14:paraId="37D51164"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3AFCD4" w14:textId="77777777" w:rsidR="00796F51" w:rsidRPr="00137973" w:rsidRDefault="00796F51" w:rsidP="00614DF2">
            <w:pPr>
              <w:pStyle w:val="rowtabella0"/>
              <w:rPr>
                <w:color w:val="002060"/>
              </w:rPr>
            </w:pPr>
            <w:r w:rsidRPr="00137973">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022FA7" w14:textId="77777777" w:rsidR="00796F51" w:rsidRPr="00137973" w:rsidRDefault="00796F51" w:rsidP="00614DF2">
            <w:pPr>
              <w:pStyle w:val="rowtabella0"/>
              <w:rPr>
                <w:color w:val="002060"/>
              </w:rPr>
            </w:pPr>
            <w:proofErr w:type="gramStart"/>
            <w:r w:rsidRPr="00137973">
              <w:rPr>
                <w:color w:val="002060"/>
              </w:rPr>
              <w:t>CITTA</w:t>
            </w:r>
            <w:proofErr w:type="gramEnd"/>
            <w:r w:rsidRPr="00137973">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EADCF5"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B5AD3" w14:textId="77777777" w:rsidR="00796F51" w:rsidRPr="00137973" w:rsidRDefault="00796F51" w:rsidP="00614DF2">
            <w:pPr>
              <w:pStyle w:val="rowtabella0"/>
              <w:rPr>
                <w:color w:val="002060"/>
              </w:rPr>
            </w:pPr>
            <w:r w:rsidRPr="00137973">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4836DA" w14:textId="77777777" w:rsidR="00796F51" w:rsidRPr="00137973" w:rsidRDefault="00796F51" w:rsidP="00614DF2">
            <w:pPr>
              <w:pStyle w:val="rowtabella0"/>
              <w:rPr>
                <w:color w:val="002060"/>
              </w:rPr>
            </w:pPr>
            <w:r w:rsidRPr="00137973">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D401B" w14:textId="77777777" w:rsidR="00796F51" w:rsidRPr="00137973" w:rsidRDefault="00796F51" w:rsidP="00614DF2">
            <w:pPr>
              <w:pStyle w:val="rowtabella0"/>
              <w:rPr>
                <w:color w:val="002060"/>
              </w:rPr>
            </w:pPr>
            <w:r w:rsidRPr="0013797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12FD7" w14:textId="77777777" w:rsidR="00796F51" w:rsidRPr="00137973" w:rsidRDefault="00796F51" w:rsidP="00614DF2">
            <w:pPr>
              <w:pStyle w:val="rowtabella0"/>
              <w:rPr>
                <w:color w:val="002060"/>
              </w:rPr>
            </w:pPr>
            <w:r w:rsidRPr="00137973">
              <w:rPr>
                <w:color w:val="002060"/>
              </w:rPr>
              <w:t>VIA FONTE ANTICA 6</w:t>
            </w:r>
          </w:p>
        </w:tc>
      </w:tr>
      <w:tr w:rsidR="00796F51" w:rsidRPr="00137973" w14:paraId="1FF55147"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08EB58" w14:textId="77777777" w:rsidR="00796F51" w:rsidRPr="00137973" w:rsidRDefault="00796F51" w:rsidP="00614DF2">
            <w:pPr>
              <w:pStyle w:val="rowtabella0"/>
              <w:rPr>
                <w:color w:val="002060"/>
              </w:rPr>
            </w:pPr>
            <w:r w:rsidRPr="0013797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39436B" w14:textId="77777777" w:rsidR="00796F51" w:rsidRPr="00137973" w:rsidRDefault="00796F51" w:rsidP="00614DF2">
            <w:pPr>
              <w:pStyle w:val="rowtabella0"/>
              <w:rPr>
                <w:color w:val="002060"/>
              </w:rPr>
            </w:pPr>
            <w:r w:rsidRPr="00137973">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C3F67"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7942F5" w14:textId="77777777" w:rsidR="00796F51" w:rsidRPr="00137973" w:rsidRDefault="00796F51" w:rsidP="00614DF2">
            <w:pPr>
              <w:pStyle w:val="rowtabella0"/>
              <w:rPr>
                <w:color w:val="002060"/>
              </w:rPr>
            </w:pPr>
            <w:r w:rsidRPr="00137973">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AAA76" w14:textId="77777777" w:rsidR="00796F51" w:rsidRPr="00137973" w:rsidRDefault="00796F51" w:rsidP="00614DF2">
            <w:pPr>
              <w:pStyle w:val="rowtabella0"/>
              <w:rPr>
                <w:color w:val="002060"/>
              </w:rPr>
            </w:pPr>
            <w:r w:rsidRPr="0013797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A5BA3" w14:textId="77777777" w:rsidR="00796F51" w:rsidRPr="00137973" w:rsidRDefault="00796F51" w:rsidP="00614DF2">
            <w:pPr>
              <w:pStyle w:val="rowtabella0"/>
              <w:rPr>
                <w:color w:val="002060"/>
              </w:rPr>
            </w:pPr>
            <w:r w:rsidRPr="0013797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A7632" w14:textId="77777777" w:rsidR="00796F51" w:rsidRPr="00137973" w:rsidRDefault="00796F51" w:rsidP="00614DF2">
            <w:pPr>
              <w:pStyle w:val="rowtabella0"/>
              <w:rPr>
                <w:color w:val="002060"/>
              </w:rPr>
            </w:pPr>
            <w:r w:rsidRPr="00137973">
              <w:rPr>
                <w:color w:val="002060"/>
              </w:rPr>
              <w:t>VIA INDIPENDENZA-CAPODARCO</w:t>
            </w:r>
          </w:p>
        </w:tc>
      </w:tr>
      <w:tr w:rsidR="00796F51" w:rsidRPr="00137973" w14:paraId="76453155"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3BE6F6" w14:textId="77777777" w:rsidR="00796F51" w:rsidRPr="00137973" w:rsidRDefault="00796F51" w:rsidP="00614DF2">
            <w:pPr>
              <w:pStyle w:val="rowtabella0"/>
              <w:rPr>
                <w:color w:val="002060"/>
              </w:rPr>
            </w:pPr>
            <w:r w:rsidRPr="00137973">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1840DD" w14:textId="77777777" w:rsidR="00796F51" w:rsidRPr="00137973" w:rsidRDefault="00796F51" w:rsidP="00614DF2">
            <w:pPr>
              <w:pStyle w:val="rowtabella0"/>
              <w:rPr>
                <w:color w:val="002060"/>
              </w:rPr>
            </w:pPr>
            <w:r w:rsidRPr="00137973">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D1B6D"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9206D5" w14:textId="77777777" w:rsidR="00796F51" w:rsidRPr="00137973" w:rsidRDefault="00796F51" w:rsidP="00614DF2">
            <w:pPr>
              <w:pStyle w:val="rowtabella0"/>
              <w:rPr>
                <w:color w:val="002060"/>
              </w:rPr>
            </w:pPr>
            <w:r w:rsidRPr="00137973">
              <w:rPr>
                <w:color w:val="002060"/>
              </w:rPr>
              <w:t>02/05/2025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1CD1DF" w14:textId="77777777" w:rsidR="00796F51" w:rsidRPr="00137973" w:rsidRDefault="00796F51" w:rsidP="00614DF2">
            <w:pPr>
              <w:pStyle w:val="rowtabella0"/>
              <w:rPr>
                <w:color w:val="002060"/>
              </w:rPr>
            </w:pPr>
            <w:r w:rsidRPr="00137973">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AC5690" w14:textId="77777777" w:rsidR="00796F51" w:rsidRPr="00137973" w:rsidRDefault="00796F51" w:rsidP="00614DF2">
            <w:pPr>
              <w:pStyle w:val="rowtabella0"/>
              <w:rPr>
                <w:color w:val="002060"/>
              </w:rPr>
            </w:pPr>
            <w:r w:rsidRPr="0013797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1CA93" w14:textId="77777777" w:rsidR="00796F51" w:rsidRPr="00137973" w:rsidRDefault="00796F51" w:rsidP="00614DF2">
            <w:pPr>
              <w:pStyle w:val="rowtabella0"/>
              <w:rPr>
                <w:color w:val="002060"/>
              </w:rPr>
            </w:pPr>
            <w:r w:rsidRPr="00137973">
              <w:rPr>
                <w:color w:val="002060"/>
              </w:rPr>
              <w:t>VIA CAMPO SPORTIVO</w:t>
            </w:r>
          </w:p>
        </w:tc>
      </w:tr>
      <w:tr w:rsidR="00796F51" w:rsidRPr="00137973" w14:paraId="1DAF9167"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82721A" w14:textId="77777777" w:rsidR="00796F51" w:rsidRPr="00137973" w:rsidRDefault="00796F51" w:rsidP="00614DF2">
            <w:pPr>
              <w:pStyle w:val="rowtabella0"/>
              <w:rPr>
                <w:color w:val="002060"/>
              </w:rPr>
            </w:pPr>
            <w:r w:rsidRPr="0013797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6042C3" w14:textId="77777777" w:rsidR="00796F51" w:rsidRPr="00137973" w:rsidRDefault="00796F51" w:rsidP="00614DF2">
            <w:pPr>
              <w:pStyle w:val="rowtabella0"/>
              <w:rPr>
                <w:color w:val="002060"/>
              </w:rPr>
            </w:pPr>
            <w:r w:rsidRPr="00137973">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EDFB3A"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CB7F05" w14:textId="77777777" w:rsidR="00796F51" w:rsidRPr="00137973" w:rsidRDefault="00796F51" w:rsidP="00614DF2">
            <w:pPr>
              <w:pStyle w:val="rowtabella0"/>
              <w:rPr>
                <w:color w:val="002060"/>
              </w:rPr>
            </w:pPr>
            <w:r w:rsidRPr="00137973">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D496F9" w14:textId="77777777" w:rsidR="00796F51" w:rsidRPr="00137973" w:rsidRDefault="00796F51" w:rsidP="00614DF2">
            <w:pPr>
              <w:pStyle w:val="rowtabella0"/>
              <w:rPr>
                <w:color w:val="002060"/>
              </w:rPr>
            </w:pPr>
            <w:r w:rsidRPr="00137973">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B082C1" w14:textId="77777777" w:rsidR="00796F51" w:rsidRPr="00137973" w:rsidRDefault="00796F51" w:rsidP="00614DF2">
            <w:pPr>
              <w:pStyle w:val="rowtabella0"/>
              <w:rPr>
                <w:color w:val="002060"/>
              </w:rPr>
            </w:pPr>
            <w:r w:rsidRPr="0013797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51E13" w14:textId="77777777" w:rsidR="00796F51" w:rsidRPr="00137973" w:rsidRDefault="00796F51" w:rsidP="00614DF2">
            <w:pPr>
              <w:pStyle w:val="rowtabella0"/>
              <w:rPr>
                <w:color w:val="002060"/>
              </w:rPr>
            </w:pPr>
            <w:r w:rsidRPr="00137973">
              <w:rPr>
                <w:color w:val="002060"/>
              </w:rPr>
              <w:t>VIA SAN SERGIO FZ. GROTTACCIA</w:t>
            </w:r>
          </w:p>
        </w:tc>
      </w:tr>
      <w:tr w:rsidR="00796F51" w:rsidRPr="00137973" w14:paraId="533E6EA3"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9CF5E" w14:textId="77777777" w:rsidR="00796F51" w:rsidRPr="00137973" w:rsidRDefault="00796F51" w:rsidP="00614DF2">
            <w:pPr>
              <w:pStyle w:val="rowtabella0"/>
              <w:rPr>
                <w:color w:val="002060"/>
              </w:rPr>
            </w:pPr>
            <w:r w:rsidRPr="0013797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4536C5" w14:textId="77777777" w:rsidR="00796F51" w:rsidRPr="00137973" w:rsidRDefault="00796F51" w:rsidP="00614DF2">
            <w:pPr>
              <w:pStyle w:val="rowtabella0"/>
              <w:rPr>
                <w:color w:val="002060"/>
              </w:rPr>
            </w:pPr>
            <w:r w:rsidRPr="00137973">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52F384"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54E186" w14:textId="77777777" w:rsidR="00796F51" w:rsidRPr="00137973" w:rsidRDefault="00796F51" w:rsidP="00614DF2">
            <w:pPr>
              <w:pStyle w:val="rowtabella0"/>
              <w:rPr>
                <w:color w:val="002060"/>
              </w:rPr>
            </w:pPr>
            <w:r w:rsidRPr="00137973">
              <w:rPr>
                <w:color w:val="002060"/>
              </w:rPr>
              <w:t>02/05/2025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5CB1F7" w14:textId="77777777" w:rsidR="00796F51" w:rsidRPr="00137973" w:rsidRDefault="00796F51" w:rsidP="00614DF2">
            <w:pPr>
              <w:pStyle w:val="rowtabella0"/>
              <w:rPr>
                <w:color w:val="002060"/>
              </w:rPr>
            </w:pPr>
            <w:r w:rsidRPr="00137973">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2413DD" w14:textId="77777777" w:rsidR="00796F51" w:rsidRPr="00137973" w:rsidRDefault="00796F51" w:rsidP="00614DF2">
            <w:pPr>
              <w:pStyle w:val="rowtabella0"/>
              <w:rPr>
                <w:color w:val="002060"/>
              </w:rPr>
            </w:pPr>
            <w:r w:rsidRPr="0013797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AFBE6" w14:textId="77777777" w:rsidR="00796F51" w:rsidRPr="00137973" w:rsidRDefault="00796F51" w:rsidP="00614DF2">
            <w:pPr>
              <w:pStyle w:val="rowtabella0"/>
              <w:rPr>
                <w:color w:val="002060"/>
              </w:rPr>
            </w:pPr>
            <w:r w:rsidRPr="00137973">
              <w:rPr>
                <w:color w:val="002060"/>
              </w:rPr>
              <w:t>VIA DON GIUSEPPE MARUCCI 1</w:t>
            </w:r>
          </w:p>
        </w:tc>
      </w:tr>
      <w:tr w:rsidR="00796F51" w:rsidRPr="00137973" w14:paraId="54CAFDDC"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273304" w14:textId="77777777" w:rsidR="00796F51" w:rsidRPr="00137973" w:rsidRDefault="00796F51" w:rsidP="00614DF2">
            <w:pPr>
              <w:pStyle w:val="rowtabella0"/>
              <w:rPr>
                <w:color w:val="002060"/>
              </w:rPr>
            </w:pPr>
            <w:r w:rsidRPr="0013797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DCE517" w14:textId="77777777" w:rsidR="00796F51" w:rsidRPr="00137973" w:rsidRDefault="00796F51" w:rsidP="00614DF2">
            <w:pPr>
              <w:pStyle w:val="rowtabella0"/>
              <w:rPr>
                <w:color w:val="002060"/>
              </w:rPr>
            </w:pPr>
            <w:r w:rsidRPr="00137973">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4D6584"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3C61B4" w14:textId="77777777" w:rsidR="00796F51" w:rsidRPr="00137973" w:rsidRDefault="00796F51" w:rsidP="00614DF2">
            <w:pPr>
              <w:pStyle w:val="rowtabella0"/>
              <w:rPr>
                <w:color w:val="002060"/>
              </w:rPr>
            </w:pPr>
            <w:r w:rsidRPr="00137973">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7D0DAF" w14:textId="77777777" w:rsidR="00796F51" w:rsidRPr="00137973" w:rsidRDefault="00796F51" w:rsidP="00614DF2">
            <w:pPr>
              <w:pStyle w:val="rowtabella0"/>
              <w:rPr>
                <w:color w:val="002060"/>
              </w:rPr>
            </w:pPr>
            <w:r w:rsidRPr="0013797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2BD80" w14:textId="77777777" w:rsidR="00796F51" w:rsidRPr="00137973" w:rsidRDefault="00796F51" w:rsidP="00614DF2">
            <w:pPr>
              <w:pStyle w:val="rowtabella0"/>
              <w:rPr>
                <w:color w:val="002060"/>
              </w:rPr>
            </w:pPr>
            <w:r w:rsidRPr="0013797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ACC9EA" w14:textId="77777777" w:rsidR="00796F51" w:rsidRPr="00137973" w:rsidRDefault="00796F51" w:rsidP="00614DF2">
            <w:pPr>
              <w:pStyle w:val="rowtabella0"/>
              <w:rPr>
                <w:color w:val="002060"/>
              </w:rPr>
            </w:pPr>
            <w:r w:rsidRPr="00137973">
              <w:rPr>
                <w:color w:val="002060"/>
              </w:rPr>
              <w:t>VIA GAETANO RAVAGLI</w:t>
            </w:r>
          </w:p>
        </w:tc>
      </w:tr>
      <w:tr w:rsidR="00796F51" w:rsidRPr="00137973" w14:paraId="77F86775"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79B153" w14:textId="77777777" w:rsidR="00796F51" w:rsidRPr="00137973" w:rsidRDefault="00796F51" w:rsidP="00614DF2">
            <w:pPr>
              <w:pStyle w:val="rowtabella0"/>
              <w:rPr>
                <w:color w:val="002060"/>
              </w:rPr>
            </w:pPr>
            <w:r w:rsidRPr="00137973">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946CCE" w14:textId="77777777" w:rsidR="00796F51" w:rsidRPr="00137973" w:rsidRDefault="00796F51" w:rsidP="00614DF2">
            <w:pPr>
              <w:pStyle w:val="rowtabella0"/>
              <w:rPr>
                <w:color w:val="002060"/>
              </w:rPr>
            </w:pPr>
            <w:r w:rsidRPr="00137973">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1F08C1"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9FBFF0" w14:textId="77777777" w:rsidR="00796F51" w:rsidRPr="00137973" w:rsidRDefault="00796F51" w:rsidP="00614DF2">
            <w:pPr>
              <w:pStyle w:val="rowtabella0"/>
              <w:rPr>
                <w:color w:val="002060"/>
              </w:rPr>
            </w:pPr>
            <w:r w:rsidRPr="00137973">
              <w:rPr>
                <w:color w:val="002060"/>
              </w:rPr>
              <w:t>02/05/2025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931C46" w14:textId="77777777" w:rsidR="00796F51" w:rsidRPr="00137973" w:rsidRDefault="00796F51" w:rsidP="00614DF2">
            <w:pPr>
              <w:pStyle w:val="rowtabella0"/>
              <w:rPr>
                <w:color w:val="002060"/>
              </w:rPr>
            </w:pPr>
            <w:r w:rsidRPr="00137973">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08B36" w14:textId="77777777" w:rsidR="00796F51" w:rsidRPr="00137973" w:rsidRDefault="00796F51" w:rsidP="00614DF2">
            <w:pPr>
              <w:pStyle w:val="rowtabella0"/>
              <w:rPr>
                <w:color w:val="002060"/>
              </w:rPr>
            </w:pPr>
            <w:r w:rsidRPr="00137973">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D97207" w14:textId="77777777" w:rsidR="00796F51" w:rsidRPr="00137973" w:rsidRDefault="00796F51" w:rsidP="00614DF2">
            <w:pPr>
              <w:pStyle w:val="rowtabella0"/>
              <w:rPr>
                <w:color w:val="002060"/>
              </w:rPr>
            </w:pPr>
            <w:r w:rsidRPr="00137973">
              <w:rPr>
                <w:color w:val="002060"/>
              </w:rPr>
              <w:t>VIA DELL'ANNUNZIATA</w:t>
            </w:r>
          </w:p>
        </w:tc>
      </w:tr>
      <w:tr w:rsidR="00796F51" w:rsidRPr="00137973" w14:paraId="4E4F3911" w14:textId="77777777" w:rsidTr="00614DF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5E985" w14:textId="77777777" w:rsidR="00796F51" w:rsidRPr="00137973" w:rsidRDefault="00796F51" w:rsidP="00614DF2">
            <w:pPr>
              <w:pStyle w:val="rowtabella0"/>
              <w:rPr>
                <w:color w:val="002060"/>
              </w:rPr>
            </w:pPr>
            <w:r w:rsidRPr="00137973">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C4A16" w14:textId="77777777" w:rsidR="00796F51" w:rsidRPr="00137973" w:rsidRDefault="00796F51" w:rsidP="00614DF2">
            <w:pPr>
              <w:pStyle w:val="rowtabella0"/>
              <w:rPr>
                <w:color w:val="002060"/>
              </w:rPr>
            </w:pPr>
            <w:r w:rsidRPr="00137973">
              <w:rPr>
                <w:color w:val="002060"/>
              </w:rPr>
              <w:t>CIRCOLO COLLODI CALCIO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325BA"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B3473" w14:textId="77777777" w:rsidR="00796F51" w:rsidRPr="00137973" w:rsidRDefault="00796F51" w:rsidP="00614DF2">
            <w:pPr>
              <w:pStyle w:val="rowtabella0"/>
              <w:rPr>
                <w:color w:val="002060"/>
              </w:rPr>
            </w:pPr>
            <w:r w:rsidRPr="00137973">
              <w:rPr>
                <w:color w:val="002060"/>
              </w:rPr>
              <w:t>03/05/2025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7FE8F" w14:textId="77777777" w:rsidR="00796F51" w:rsidRPr="00137973" w:rsidRDefault="00796F51" w:rsidP="00614DF2">
            <w:pPr>
              <w:pStyle w:val="rowtabella0"/>
              <w:rPr>
                <w:color w:val="002060"/>
              </w:rPr>
            </w:pPr>
            <w:r w:rsidRPr="00137973">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DAB88" w14:textId="77777777" w:rsidR="00796F51" w:rsidRPr="00137973" w:rsidRDefault="00796F51" w:rsidP="00614DF2">
            <w:pPr>
              <w:pStyle w:val="rowtabella0"/>
              <w:rPr>
                <w:color w:val="002060"/>
              </w:rPr>
            </w:pPr>
            <w:r w:rsidRPr="0013797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A7CB7" w14:textId="77777777" w:rsidR="00796F51" w:rsidRPr="00137973" w:rsidRDefault="00796F51" w:rsidP="00614DF2">
            <w:pPr>
              <w:pStyle w:val="rowtabella0"/>
              <w:rPr>
                <w:color w:val="002060"/>
              </w:rPr>
            </w:pPr>
            <w:r w:rsidRPr="00137973">
              <w:rPr>
                <w:color w:val="002060"/>
              </w:rPr>
              <w:t>LOCALITA' CANDIA</w:t>
            </w:r>
          </w:p>
        </w:tc>
      </w:tr>
    </w:tbl>
    <w:p w14:paraId="504D310B" w14:textId="77777777" w:rsidR="00796F51" w:rsidRPr="00137973" w:rsidRDefault="00796F51" w:rsidP="00796F51">
      <w:pPr>
        <w:pStyle w:val="breakline"/>
        <w:rPr>
          <w:rFonts w:eastAsiaTheme="minorEastAsia"/>
          <w:color w:val="002060"/>
        </w:rPr>
      </w:pPr>
    </w:p>
    <w:p w14:paraId="7C8D4187" w14:textId="77777777" w:rsidR="00796F51" w:rsidRDefault="00796F51" w:rsidP="00796F51">
      <w:pPr>
        <w:pStyle w:val="breakline"/>
        <w:tabs>
          <w:tab w:val="left" w:pos="2580"/>
        </w:tabs>
        <w:rPr>
          <w:color w:val="002060"/>
        </w:rPr>
      </w:pPr>
    </w:p>
    <w:p w14:paraId="62F10238" w14:textId="14CAF02B" w:rsidR="00477E49" w:rsidRDefault="00796F51" w:rsidP="00796F51">
      <w:pPr>
        <w:pStyle w:val="breakline"/>
        <w:tabs>
          <w:tab w:val="left" w:pos="2580"/>
        </w:tabs>
        <w:rPr>
          <w:color w:val="002060"/>
        </w:rPr>
      </w:pPr>
      <w:r>
        <w:rPr>
          <w:color w:val="002060"/>
        </w:rPr>
        <w:tab/>
      </w:r>
    </w:p>
    <w:p w14:paraId="347A0765" w14:textId="77777777" w:rsidR="00796F51" w:rsidRPr="00137973" w:rsidRDefault="00796F51" w:rsidP="00796F51">
      <w:pPr>
        <w:pStyle w:val="titolocampionato0"/>
        <w:shd w:val="clear" w:color="auto" w:fill="CCCCCC"/>
        <w:spacing w:before="80" w:after="40"/>
        <w:rPr>
          <w:color w:val="002060"/>
        </w:rPr>
      </w:pPr>
      <w:r w:rsidRPr="00137973">
        <w:rPr>
          <w:color w:val="002060"/>
        </w:rPr>
        <w:t>PLAY OFF CALCIO A 5 FEMMINILE</w:t>
      </w:r>
    </w:p>
    <w:p w14:paraId="487A7480" w14:textId="77777777" w:rsidR="00796F51" w:rsidRPr="00137973" w:rsidRDefault="00796F51" w:rsidP="00796F51">
      <w:pPr>
        <w:pStyle w:val="titoloprinc0"/>
        <w:rPr>
          <w:color w:val="002060"/>
        </w:rPr>
      </w:pPr>
      <w:r>
        <w:rPr>
          <w:color w:val="002060"/>
        </w:rPr>
        <w:t>PROGRAMMA GARE</w:t>
      </w:r>
    </w:p>
    <w:p w14:paraId="1CD41EEE" w14:textId="77777777" w:rsidR="00796F51" w:rsidRPr="00137973" w:rsidRDefault="00796F51" w:rsidP="00796F51">
      <w:pPr>
        <w:pStyle w:val="breakline"/>
        <w:rPr>
          <w:color w:val="002060"/>
        </w:rPr>
      </w:pPr>
    </w:p>
    <w:p w14:paraId="10B34E6E" w14:textId="77777777" w:rsidR="00796F51" w:rsidRPr="00137973" w:rsidRDefault="00796F51" w:rsidP="00796F51">
      <w:pPr>
        <w:pStyle w:val="sottotitolocampionato10"/>
        <w:rPr>
          <w:color w:val="002060"/>
        </w:rPr>
      </w:pPr>
      <w:r w:rsidRPr="0013797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96F51" w:rsidRPr="00137973" w14:paraId="3158AA0F"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48DC1"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EFD00"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CEBAD"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A1D4B"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2B118"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0C04E"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E6153"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2DCFC07A"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80D37F" w14:textId="77777777" w:rsidR="00796F51" w:rsidRPr="00137973" w:rsidRDefault="00796F51" w:rsidP="00614DF2">
            <w:pPr>
              <w:pStyle w:val="rowtabella0"/>
              <w:rPr>
                <w:color w:val="002060"/>
              </w:rPr>
            </w:pPr>
            <w:r w:rsidRPr="00137973">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E8501" w14:textId="77777777" w:rsidR="00796F51" w:rsidRPr="00137973" w:rsidRDefault="00796F51" w:rsidP="00614DF2">
            <w:pPr>
              <w:pStyle w:val="rowtabella0"/>
              <w:rPr>
                <w:color w:val="002060"/>
              </w:rPr>
            </w:pPr>
            <w:r w:rsidRPr="00137973">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15759"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0BEF5" w14:textId="77777777" w:rsidR="00796F51" w:rsidRPr="00137973" w:rsidRDefault="00796F51" w:rsidP="00614DF2">
            <w:pPr>
              <w:pStyle w:val="rowtabella0"/>
              <w:rPr>
                <w:color w:val="002060"/>
              </w:rPr>
            </w:pPr>
            <w:r w:rsidRPr="00137973">
              <w:rPr>
                <w:color w:val="002060"/>
              </w:rPr>
              <w:t>03/05/2025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A9DBD" w14:textId="77777777" w:rsidR="00796F51" w:rsidRPr="00137973" w:rsidRDefault="00796F51" w:rsidP="00614DF2">
            <w:pPr>
              <w:pStyle w:val="rowtabella0"/>
              <w:rPr>
                <w:color w:val="002060"/>
              </w:rPr>
            </w:pPr>
            <w:r w:rsidRPr="00137973">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2223E" w14:textId="77777777" w:rsidR="00796F51" w:rsidRPr="00137973" w:rsidRDefault="00796F51" w:rsidP="00614DF2">
            <w:pPr>
              <w:pStyle w:val="rowtabella0"/>
              <w:rPr>
                <w:color w:val="002060"/>
              </w:rPr>
            </w:pPr>
            <w:r w:rsidRPr="00137973">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988269" w14:textId="77777777" w:rsidR="00796F51" w:rsidRPr="00137973" w:rsidRDefault="00796F51" w:rsidP="00614DF2">
            <w:pPr>
              <w:pStyle w:val="rowtabella0"/>
              <w:rPr>
                <w:color w:val="002060"/>
              </w:rPr>
            </w:pPr>
            <w:r w:rsidRPr="00137973">
              <w:rPr>
                <w:color w:val="002060"/>
              </w:rPr>
              <w:t>VIA LIGURIA - BORGO PINTURA</w:t>
            </w:r>
          </w:p>
        </w:tc>
      </w:tr>
    </w:tbl>
    <w:p w14:paraId="3EDCB78A" w14:textId="77777777" w:rsidR="00796F51" w:rsidRDefault="00796F51" w:rsidP="00796F51">
      <w:pPr>
        <w:pStyle w:val="breakline"/>
        <w:tabs>
          <w:tab w:val="left" w:pos="2580"/>
        </w:tabs>
        <w:rPr>
          <w:color w:val="002060"/>
        </w:rPr>
      </w:pPr>
    </w:p>
    <w:p w14:paraId="6F180224" w14:textId="77777777" w:rsidR="00796F51" w:rsidRDefault="00796F51" w:rsidP="00796F51">
      <w:pPr>
        <w:pStyle w:val="breakline"/>
        <w:tabs>
          <w:tab w:val="left" w:pos="2580"/>
        </w:tabs>
        <w:rPr>
          <w:color w:val="002060"/>
        </w:rPr>
      </w:pPr>
    </w:p>
    <w:p w14:paraId="2B8FAEE1" w14:textId="77777777" w:rsidR="00796F51" w:rsidRPr="00137973" w:rsidRDefault="00796F51" w:rsidP="00796F51">
      <w:pPr>
        <w:pStyle w:val="titolocampionato0"/>
        <w:shd w:val="clear" w:color="auto" w:fill="CCCCCC"/>
        <w:spacing w:before="80" w:after="40"/>
        <w:rPr>
          <w:color w:val="002060"/>
        </w:rPr>
      </w:pPr>
      <w:r w:rsidRPr="00137973">
        <w:rPr>
          <w:color w:val="002060"/>
        </w:rPr>
        <w:t>UNDER 19 CALCIO A 5 REGIONALE</w:t>
      </w:r>
    </w:p>
    <w:p w14:paraId="4234C734" w14:textId="77777777" w:rsidR="00796F51" w:rsidRPr="00137973" w:rsidRDefault="00796F51" w:rsidP="00796F51">
      <w:pPr>
        <w:pStyle w:val="titoloprinc0"/>
        <w:rPr>
          <w:color w:val="002060"/>
        </w:rPr>
      </w:pPr>
      <w:r>
        <w:rPr>
          <w:color w:val="002060"/>
        </w:rPr>
        <w:t>PROGRAMMA GARE</w:t>
      </w:r>
    </w:p>
    <w:p w14:paraId="7DCAEB15" w14:textId="77777777" w:rsidR="00796F51" w:rsidRPr="00137973" w:rsidRDefault="00796F51" w:rsidP="00796F51">
      <w:pPr>
        <w:pStyle w:val="breakline"/>
        <w:rPr>
          <w:color w:val="002060"/>
        </w:rPr>
      </w:pPr>
    </w:p>
    <w:p w14:paraId="6CA9729F" w14:textId="77777777" w:rsidR="00796F51" w:rsidRPr="00137973" w:rsidRDefault="00796F51" w:rsidP="00796F51">
      <w:pPr>
        <w:pStyle w:val="sottotitolocampionato10"/>
        <w:rPr>
          <w:color w:val="002060"/>
        </w:rPr>
      </w:pPr>
      <w:r w:rsidRPr="0013797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96F51" w:rsidRPr="00137973" w14:paraId="20AEA5AA"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F307A"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95C1"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4FA5C"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56ED2"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92823"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582E1"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AEC79"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791B40A5"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163E13" w14:textId="77777777" w:rsidR="00796F51" w:rsidRPr="00137973" w:rsidRDefault="00796F51" w:rsidP="00614DF2">
            <w:pPr>
              <w:pStyle w:val="rowtabella0"/>
              <w:rPr>
                <w:color w:val="002060"/>
              </w:rPr>
            </w:pPr>
            <w:r w:rsidRPr="00137973">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85E81" w14:textId="77777777" w:rsidR="00796F51" w:rsidRPr="00137973" w:rsidRDefault="00796F51" w:rsidP="00614DF2">
            <w:pPr>
              <w:pStyle w:val="rowtabella0"/>
              <w:rPr>
                <w:color w:val="002060"/>
              </w:rPr>
            </w:pPr>
            <w:r w:rsidRPr="00137973">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2E6183"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FD8F2" w14:textId="77777777" w:rsidR="00796F51" w:rsidRPr="00137973" w:rsidRDefault="00796F51" w:rsidP="00614DF2">
            <w:pPr>
              <w:pStyle w:val="rowtabella0"/>
              <w:rPr>
                <w:color w:val="002060"/>
              </w:rPr>
            </w:pPr>
            <w:r w:rsidRPr="00137973">
              <w:rPr>
                <w:color w:val="002060"/>
              </w:rPr>
              <w:t>03/05/2025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12AD82" w14:textId="77777777" w:rsidR="00796F51" w:rsidRPr="00137973" w:rsidRDefault="00796F51" w:rsidP="00614DF2">
            <w:pPr>
              <w:pStyle w:val="rowtabella0"/>
              <w:rPr>
                <w:color w:val="002060"/>
              </w:rPr>
            </w:pPr>
            <w:r w:rsidRPr="00137973">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9715CB" w14:textId="77777777" w:rsidR="00796F51" w:rsidRPr="00137973" w:rsidRDefault="00796F51" w:rsidP="00614DF2">
            <w:pPr>
              <w:pStyle w:val="rowtabella0"/>
              <w:rPr>
                <w:color w:val="002060"/>
              </w:rPr>
            </w:pPr>
            <w:r w:rsidRPr="00137973">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BBDC1" w14:textId="77777777" w:rsidR="00796F51" w:rsidRPr="00137973" w:rsidRDefault="00796F51" w:rsidP="00614DF2">
            <w:pPr>
              <w:pStyle w:val="rowtabella0"/>
              <w:rPr>
                <w:color w:val="002060"/>
              </w:rPr>
            </w:pPr>
            <w:r w:rsidRPr="00137973">
              <w:rPr>
                <w:color w:val="002060"/>
              </w:rPr>
              <w:t>VIA GAETANO RAVAGLI</w:t>
            </w:r>
          </w:p>
        </w:tc>
      </w:tr>
    </w:tbl>
    <w:p w14:paraId="258BE83D" w14:textId="77777777" w:rsidR="00796F51" w:rsidRPr="00137973" w:rsidRDefault="00796F51" w:rsidP="00796F51">
      <w:pPr>
        <w:pStyle w:val="breakline"/>
        <w:rPr>
          <w:rFonts w:eastAsiaTheme="minorEastAsia"/>
          <w:color w:val="002060"/>
        </w:rPr>
      </w:pPr>
    </w:p>
    <w:p w14:paraId="03592E07" w14:textId="77777777" w:rsidR="00796F51" w:rsidRPr="00137973" w:rsidRDefault="00796F51" w:rsidP="00796F51">
      <w:pPr>
        <w:pStyle w:val="breakline"/>
        <w:rPr>
          <w:rFonts w:eastAsiaTheme="minorEastAsia"/>
          <w:color w:val="002060"/>
        </w:rPr>
      </w:pPr>
    </w:p>
    <w:p w14:paraId="0F47690F" w14:textId="77777777" w:rsidR="00796F51" w:rsidRPr="00137973" w:rsidRDefault="00796F51" w:rsidP="00796F51">
      <w:pPr>
        <w:pStyle w:val="titolocampionato0"/>
        <w:shd w:val="clear" w:color="auto" w:fill="CCCCCC"/>
        <w:spacing w:before="80" w:after="40"/>
        <w:rPr>
          <w:color w:val="002060"/>
        </w:rPr>
      </w:pPr>
      <w:r w:rsidRPr="00137973">
        <w:rPr>
          <w:color w:val="002060"/>
        </w:rPr>
        <w:t>UNDER 17 C5 REGIONALI MASCHILI</w:t>
      </w:r>
    </w:p>
    <w:p w14:paraId="419625DD" w14:textId="77777777" w:rsidR="00796F51" w:rsidRPr="00137973" w:rsidRDefault="00796F51" w:rsidP="00796F51">
      <w:pPr>
        <w:pStyle w:val="titoloprinc0"/>
        <w:rPr>
          <w:color w:val="002060"/>
        </w:rPr>
      </w:pPr>
      <w:r>
        <w:rPr>
          <w:color w:val="002060"/>
        </w:rPr>
        <w:t>PROGRAMMA GARE</w:t>
      </w:r>
    </w:p>
    <w:p w14:paraId="383758B7" w14:textId="77777777" w:rsidR="00796F51" w:rsidRPr="00137973" w:rsidRDefault="00796F51" w:rsidP="00796F51">
      <w:pPr>
        <w:pStyle w:val="breakline"/>
        <w:rPr>
          <w:color w:val="002060"/>
        </w:rPr>
      </w:pPr>
    </w:p>
    <w:p w14:paraId="3E533E9F" w14:textId="77777777" w:rsidR="00796F51" w:rsidRPr="00137973" w:rsidRDefault="00796F51" w:rsidP="00796F51">
      <w:pPr>
        <w:pStyle w:val="sottotitolocampionato10"/>
        <w:rPr>
          <w:color w:val="002060"/>
        </w:rPr>
      </w:pPr>
      <w:r w:rsidRPr="0013797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796F51" w:rsidRPr="00137973" w14:paraId="56EFC8B0"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620F2"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AACD3"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4C403"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08B1F"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5EA8C"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3BEE0"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E4BD4"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7F3FDD58"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F2E0C4" w14:textId="77777777" w:rsidR="00796F51" w:rsidRPr="00137973" w:rsidRDefault="00796F51" w:rsidP="00614DF2">
            <w:pPr>
              <w:pStyle w:val="rowtabella0"/>
              <w:rPr>
                <w:color w:val="002060"/>
              </w:rPr>
            </w:pPr>
            <w:r w:rsidRPr="00137973">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592BF" w14:textId="77777777" w:rsidR="00796F51" w:rsidRPr="00137973" w:rsidRDefault="00796F51" w:rsidP="00614DF2">
            <w:pPr>
              <w:pStyle w:val="rowtabella0"/>
              <w:rPr>
                <w:color w:val="002060"/>
              </w:rPr>
            </w:pPr>
            <w:r w:rsidRPr="00137973">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B9788"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116B2" w14:textId="77777777" w:rsidR="00796F51" w:rsidRPr="00137973" w:rsidRDefault="00796F51" w:rsidP="00614DF2">
            <w:pPr>
              <w:pStyle w:val="rowtabella0"/>
              <w:rPr>
                <w:color w:val="002060"/>
              </w:rPr>
            </w:pPr>
            <w:r w:rsidRPr="00137973">
              <w:rPr>
                <w:color w:val="002060"/>
              </w:rPr>
              <w:t>03/05/2025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007FC8" w14:textId="77777777" w:rsidR="00796F51" w:rsidRPr="00137973" w:rsidRDefault="00796F51" w:rsidP="00614DF2">
            <w:pPr>
              <w:pStyle w:val="rowtabella0"/>
              <w:rPr>
                <w:color w:val="002060"/>
              </w:rPr>
            </w:pPr>
            <w:r w:rsidRPr="00137973">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302B0" w14:textId="77777777" w:rsidR="00796F51" w:rsidRPr="00137973" w:rsidRDefault="00796F51" w:rsidP="00614DF2">
            <w:pPr>
              <w:pStyle w:val="rowtabella0"/>
              <w:rPr>
                <w:color w:val="002060"/>
              </w:rPr>
            </w:pPr>
            <w:r w:rsidRPr="00137973">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AC40D" w14:textId="77777777" w:rsidR="00796F51" w:rsidRPr="00137973" w:rsidRDefault="00796F51" w:rsidP="00614DF2">
            <w:pPr>
              <w:pStyle w:val="rowtabella0"/>
              <w:rPr>
                <w:color w:val="002060"/>
              </w:rPr>
            </w:pPr>
            <w:r w:rsidRPr="00137973">
              <w:rPr>
                <w:color w:val="002060"/>
              </w:rPr>
              <w:t>VIA DELLE ESPOSIZIONI, 33</w:t>
            </w:r>
          </w:p>
        </w:tc>
      </w:tr>
    </w:tbl>
    <w:p w14:paraId="03F365A9" w14:textId="77777777" w:rsidR="00796F51" w:rsidRDefault="00796F51" w:rsidP="00530523">
      <w:pPr>
        <w:pStyle w:val="breakline"/>
        <w:rPr>
          <w:color w:val="002060"/>
        </w:rPr>
      </w:pPr>
    </w:p>
    <w:p w14:paraId="1D27A575" w14:textId="77777777" w:rsidR="00796F51" w:rsidRDefault="00796F51" w:rsidP="00530523">
      <w:pPr>
        <w:pStyle w:val="breakline"/>
        <w:rPr>
          <w:color w:val="002060"/>
        </w:rPr>
      </w:pPr>
    </w:p>
    <w:p w14:paraId="201AAA71" w14:textId="77777777" w:rsidR="0015479D" w:rsidRPr="00137973" w:rsidRDefault="0015479D" w:rsidP="0015479D">
      <w:pPr>
        <w:pStyle w:val="titolocampionato0"/>
        <w:shd w:val="clear" w:color="auto" w:fill="CCCCCC"/>
        <w:spacing w:before="80" w:after="40"/>
        <w:rPr>
          <w:color w:val="002060"/>
        </w:rPr>
      </w:pPr>
      <w:r w:rsidRPr="00137973">
        <w:rPr>
          <w:color w:val="002060"/>
        </w:rPr>
        <w:t>UNDER 15 C5 REGIONALI MASCHILI</w:t>
      </w:r>
    </w:p>
    <w:p w14:paraId="3A09778F" w14:textId="77777777" w:rsidR="0015479D" w:rsidRPr="00137973" w:rsidRDefault="0015479D" w:rsidP="0015479D">
      <w:pPr>
        <w:pStyle w:val="titoloprinc0"/>
        <w:rPr>
          <w:color w:val="002060"/>
        </w:rPr>
      </w:pPr>
      <w:r w:rsidRPr="00137973">
        <w:rPr>
          <w:color w:val="002060"/>
        </w:rPr>
        <w:t>VARIAZIONI AL PROGRAMMA GARE</w:t>
      </w:r>
    </w:p>
    <w:p w14:paraId="183C7FDE" w14:textId="77777777" w:rsidR="0015479D" w:rsidRPr="00137973" w:rsidRDefault="0015479D" w:rsidP="0015479D">
      <w:pPr>
        <w:pStyle w:val="breakline"/>
        <w:rPr>
          <w:color w:val="002060"/>
        </w:rPr>
      </w:pPr>
    </w:p>
    <w:p w14:paraId="64023619" w14:textId="77777777" w:rsidR="0015479D" w:rsidRPr="00137973" w:rsidRDefault="0015479D" w:rsidP="0015479D">
      <w:pPr>
        <w:pStyle w:val="breakline"/>
        <w:rPr>
          <w:color w:val="002060"/>
        </w:rPr>
      </w:pPr>
    </w:p>
    <w:p w14:paraId="43E23DBD" w14:textId="77777777" w:rsidR="0015479D" w:rsidRPr="00137973" w:rsidRDefault="0015479D" w:rsidP="0015479D">
      <w:pPr>
        <w:pStyle w:val="sottotitolocampionato10"/>
        <w:rPr>
          <w:color w:val="002060"/>
        </w:rPr>
      </w:pPr>
      <w:r w:rsidRPr="00137973">
        <w:rPr>
          <w:color w:val="002060"/>
        </w:rPr>
        <w:t>GIRONE FF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479D" w:rsidRPr="00137973" w14:paraId="44DB3814" w14:textId="77777777" w:rsidTr="00614DF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761A3" w14:textId="77777777" w:rsidR="0015479D" w:rsidRPr="00137973" w:rsidRDefault="0015479D" w:rsidP="00614DF2">
            <w:pPr>
              <w:pStyle w:val="headertabella0"/>
              <w:rPr>
                <w:color w:val="002060"/>
              </w:rPr>
            </w:pPr>
            <w:r w:rsidRPr="0013797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98C38" w14:textId="77777777" w:rsidR="0015479D" w:rsidRPr="00137973" w:rsidRDefault="0015479D" w:rsidP="00614DF2">
            <w:pPr>
              <w:pStyle w:val="headertabella0"/>
              <w:rPr>
                <w:color w:val="002060"/>
              </w:rPr>
            </w:pPr>
            <w:r w:rsidRPr="00137973">
              <w:rPr>
                <w:color w:val="002060"/>
              </w:rPr>
              <w:t xml:space="preserve">N° </w:t>
            </w:r>
            <w:proofErr w:type="spellStart"/>
            <w:r w:rsidRPr="00137973">
              <w:rPr>
                <w:color w:val="002060"/>
              </w:rPr>
              <w:t>Gior</w:t>
            </w:r>
            <w:proofErr w:type="spellEnd"/>
            <w:r w:rsidRPr="0013797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530A9" w14:textId="77777777" w:rsidR="0015479D" w:rsidRPr="00137973" w:rsidRDefault="0015479D" w:rsidP="00614DF2">
            <w:pPr>
              <w:pStyle w:val="headertabella0"/>
              <w:rPr>
                <w:color w:val="002060"/>
              </w:rPr>
            </w:pPr>
            <w:r w:rsidRPr="0013797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8A806" w14:textId="77777777" w:rsidR="0015479D" w:rsidRPr="00137973" w:rsidRDefault="0015479D" w:rsidP="00614DF2">
            <w:pPr>
              <w:pStyle w:val="headertabella0"/>
              <w:rPr>
                <w:color w:val="002060"/>
              </w:rPr>
            </w:pPr>
            <w:r w:rsidRPr="001379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2C5D8" w14:textId="77777777" w:rsidR="0015479D" w:rsidRPr="00137973" w:rsidRDefault="0015479D" w:rsidP="00614DF2">
            <w:pPr>
              <w:pStyle w:val="headertabella0"/>
              <w:rPr>
                <w:color w:val="002060"/>
              </w:rPr>
            </w:pPr>
            <w:r w:rsidRPr="00137973">
              <w:rPr>
                <w:color w:val="002060"/>
              </w:rPr>
              <w:t xml:space="preserve">Data </w:t>
            </w:r>
            <w:proofErr w:type="spellStart"/>
            <w:r w:rsidRPr="00137973">
              <w:rPr>
                <w:color w:val="002060"/>
              </w:rPr>
              <w:t>Orig</w:t>
            </w:r>
            <w:proofErr w:type="spellEnd"/>
            <w:r w:rsidRPr="001379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DD3D" w14:textId="77777777" w:rsidR="0015479D" w:rsidRPr="00137973" w:rsidRDefault="0015479D" w:rsidP="00614DF2">
            <w:pPr>
              <w:pStyle w:val="headertabella0"/>
              <w:rPr>
                <w:color w:val="002060"/>
              </w:rPr>
            </w:pPr>
            <w:r w:rsidRPr="001379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4AF9" w14:textId="77777777" w:rsidR="0015479D" w:rsidRPr="00137973" w:rsidRDefault="0015479D" w:rsidP="00614DF2">
            <w:pPr>
              <w:pStyle w:val="headertabella0"/>
              <w:rPr>
                <w:color w:val="002060"/>
              </w:rPr>
            </w:pPr>
            <w:r w:rsidRPr="00137973">
              <w:rPr>
                <w:color w:val="002060"/>
              </w:rPr>
              <w:t xml:space="preserve">Ora </w:t>
            </w:r>
            <w:proofErr w:type="spellStart"/>
            <w:r w:rsidRPr="00137973">
              <w:rPr>
                <w:color w:val="002060"/>
              </w:rPr>
              <w:t>Orig</w:t>
            </w:r>
            <w:proofErr w:type="spellEnd"/>
            <w:r w:rsidRPr="0013797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8F5D1" w14:textId="77777777" w:rsidR="0015479D" w:rsidRPr="00137973" w:rsidRDefault="0015479D" w:rsidP="00614DF2">
            <w:pPr>
              <w:pStyle w:val="headertabella0"/>
              <w:rPr>
                <w:color w:val="002060"/>
              </w:rPr>
            </w:pPr>
            <w:r w:rsidRPr="00137973">
              <w:rPr>
                <w:color w:val="002060"/>
              </w:rPr>
              <w:t>Impianto</w:t>
            </w:r>
          </w:p>
        </w:tc>
      </w:tr>
      <w:tr w:rsidR="0015479D" w:rsidRPr="00137973" w14:paraId="08D32651" w14:textId="77777777" w:rsidTr="00614DF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3959" w14:textId="77777777" w:rsidR="0015479D" w:rsidRPr="0015479D" w:rsidRDefault="0015479D" w:rsidP="00614DF2">
            <w:pPr>
              <w:pStyle w:val="rowtabella0"/>
              <w:rPr>
                <w:color w:val="002060"/>
                <w:highlight w:val="yellow"/>
              </w:rPr>
            </w:pPr>
            <w:r w:rsidRPr="0015479D">
              <w:rPr>
                <w:color w:val="002060"/>
                <w:highlight w:val="yellow"/>
              </w:rPr>
              <w:t>04/05/2025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DC40" w14:textId="77777777" w:rsidR="0015479D" w:rsidRPr="0015479D" w:rsidRDefault="0015479D" w:rsidP="00614DF2">
            <w:pPr>
              <w:pStyle w:val="rowtabella0"/>
              <w:jc w:val="center"/>
              <w:rPr>
                <w:color w:val="002060"/>
                <w:highlight w:val="yellow"/>
              </w:rPr>
            </w:pPr>
            <w:r w:rsidRPr="0015479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8A0B" w14:textId="77777777" w:rsidR="0015479D" w:rsidRPr="0015479D" w:rsidRDefault="0015479D" w:rsidP="00614DF2">
            <w:pPr>
              <w:pStyle w:val="rowtabella0"/>
              <w:rPr>
                <w:color w:val="002060"/>
                <w:highlight w:val="yellow"/>
              </w:rPr>
            </w:pPr>
            <w:r w:rsidRPr="0015479D">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BF82" w14:textId="77777777" w:rsidR="0015479D" w:rsidRPr="0015479D" w:rsidRDefault="0015479D" w:rsidP="00614DF2">
            <w:pPr>
              <w:pStyle w:val="rowtabella0"/>
              <w:rPr>
                <w:color w:val="002060"/>
                <w:highlight w:val="yellow"/>
              </w:rPr>
            </w:pPr>
            <w:r w:rsidRPr="0015479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AD46" w14:textId="77777777" w:rsidR="0015479D" w:rsidRPr="0015479D" w:rsidRDefault="0015479D" w:rsidP="00614DF2">
            <w:pPr>
              <w:rPr>
                <w:color w:val="002060"/>
                <w:highlight w:val="yellow"/>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44878" w14:textId="77777777" w:rsidR="0015479D" w:rsidRPr="00137973" w:rsidRDefault="0015479D" w:rsidP="00614DF2">
            <w:pPr>
              <w:pStyle w:val="rowtabella0"/>
              <w:jc w:val="center"/>
              <w:rPr>
                <w:color w:val="002060"/>
              </w:rPr>
            </w:pPr>
            <w:r w:rsidRPr="0015479D">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0EF8" w14:textId="2E86A32B" w:rsidR="0015479D" w:rsidRPr="00137973" w:rsidRDefault="0015479D" w:rsidP="00614DF2">
            <w:pPr>
              <w:pStyle w:val="rowtabella0"/>
              <w:jc w:val="center"/>
              <w:rPr>
                <w:color w:val="002060"/>
              </w:rPr>
            </w:pPr>
            <w:r w:rsidRPr="00137973">
              <w:rPr>
                <w:color w:val="002060"/>
              </w:rPr>
              <w:t>1</w:t>
            </w:r>
            <w:r>
              <w:rPr>
                <w:color w:val="002060"/>
              </w:rPr>
              <w:t>8</w:t>
            </w:r>
            <w:r w:rsidRPr="00137973">
              <w:rPr>
                <w:color w:val="002060"/>
              </w:rPr>
              <w:t>:</w:t>
            </w:r>
            <w:r>
              <w:rPr>
                <w:color w:val="002060"/>
              </w:rPr>
              <w:t>3</w:t>
            </w:r>
            <w:r w:rsidRPr="00137973">
              <w:rPr>
                <w:color w:val="002060"/>
              </w:rPr>
              <w:t>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FECF" w14:textId="0DD86550" w:rsidR="0015479D" w:rsidRPr="00137973" w:rsidRDefault="0015479D" w:rsidP="00614DF2">
            <w:pPr>
              <w:pStyle w:val="rowtabella0"/>
              <w:rPr>
                <w:color w:val="002060"/>
              </w:rPr>
            </w:pPr>
          </w:p>
        </w:tc>
      </w:tr>
    </w:tbl>
    <w:p w14:paraId="2771A01C" w14:textId="77777777" w:rsidR="0015479D" w:rsidRPr="00137973" w:rsidRDefault="0015479D" w:rsidP="0015479D">
      <w:pPr>
        <w:pStyle w:val="breakline"/>
        <w:rPr>
          <w:rFonts w:eastAsiaTheme="minorEastAsia"/>
          <w:color w:val="002060"/>
        </w:rPr>
      </w:pPr>
    </w:p>
    <w:p w14:paraId="05B01B1D" w14:textId="77777777" w:rsidR="00796F51" w:rsidRPr="00137973" w:rsidRDefault="00796F51" w:rsidP="00796F51">
      <w:pPr>
        <w:pStyle w:val="titoloprinc0"/>
        <w:rPr>
          <w:color w:val="002060"/>
        </w:rPr>
      </w:pPr>
      <w:r>
        <w:rPr>
          <w:color w:val="002060"/>
        </w:rPr>
        <w:t>PROGRAMMA GARE</w:t>
      </w:r>
    </w:p>
    <w:p w14:paraId="4D180BDE" w14:textId="77777777" w:rsidR="0015479D" w:rsidRDefault="0015479D" w:rsidP="0015479D">
      <w:pPr>
        <w:pStyle w:val="breakline"/>
        <w:rPr>
          <w:color w:val="002060"/>
        </w:rPr>
      </w:pPr>
    </w:p>
    <w:p w14:paraId="55511E57" w14:textId="77777777" w:rsidR="00796F51" w:rsidRPr="00137973" w:rsidRDefault="00796F51" w:rsidP="00796F51">
      <w:pPr>
        <w:pStyle w:val="sottotitolocampionato10"/>
        <w:rPr>
          <w:color w:val="002060"/>
        </w:rPr>
      </w:pPr>
      <w:r w:rsidRPr="00137973">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796F51" w:rsidRPr="00137973" w14:paraId="1DADD7E9"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5C374"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7F66F"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5CA20"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82A9A"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7553F"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E4308"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E4805"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22E5E90A" w14:textId="77777777" w:rsidTr="00614DF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40D54B" w14:textId="77777777" w:rsidR="00796F51" w:rsidRPr="00137973" w:rsidRDefault="00796F51" w:rsidP="00614DF2">
            <w:pPr>
              <w:pStyle w:val="rowtabella0"/>
              <w:rPr>
                <w:color w:val="002060"/>
              </w:rPr>
            </w:pPr>
            <w:r w:rsidRPr="00137973">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37B4F" w14:textId="77777777" w:rsidR="00796F51" w:rsidRPr="00137973" w:rsidRDefault="00796F51" w:rsidP="00614DF2">
            <w:pPr>
              <w:pStyle w:val="rowtabella0"/>
              <w:rPr>
                <w:color w:val="002060"/>
              </w:rPr>
            </w:pPr>
            <w:r w:rsidRPr="00137973">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E501A"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3DD72" w14:textId="77777777" w:rsidR="00796F51" w:rsidRPr="00137973" w:rsidRDefault="00796F51" w:rsidP="00614DF2">
            <w:pPr>
              <w:pStyle w:val="rowtabella0"/>
              <w:rPr>
                <w:color w:val="002060"/>
              </w:rPr>
            </w:pPr>
            <w:r w:rsidRPr="00137973">
              <w:rPr>
                <w:color w:val="002060"/>
              </w:rPr>
              <w:t>04/05/2025 18:45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33CC0" w14:textId="77777777" w:rsidR="00796F51" w:rsidRPr="00137973" w:rsidRDefault="00796F51" w:rsidP="00614DF2">
            <w:pPr>
              <w:pStyle w:val="rowtabella0"/>
              <w:rPr>
                <w:color w:val="002060"/>
              </w:rPr>
            </w:pPr>
            <w:r w:rsidRPr="00137973">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7E5F88" w14:textId="77777777" w:rsidR="00796F51" w:rsidRPr="00137973" w:rsidRDefault="00796F51" w:rsidP="00614DF2">
            <w:pPr>
              <w:pStyle w:val="rowtabella0"/>
              <w:rPr>
                <w:color w:val="002060"/>
              </w:rPr>
            </w:pPr>
            <w:r w:rsidRPr="00137973">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38659" w14:textId="77777777" w:rsidR="00796F51" w:rsidRPr="00137973" w:rsidRDefault="00796F51" w:rsidP="00614DF2">
            <w:pPr>
              <w:pStyle w:val="rowtabella0"/>
              <w:rPr>
                <w:color w:val="002060"/>
              </w:rPr>
            </w:pPr>
            <w:r w:rsidRPr="00137973">
              <w:rPr>
                <w:color w:val="002060"/>
              </w:rPr>
              <w:t>STR.DEL BURELLO LOC.VAL NEVOLA</w:t>
            </w:r>
          </w:p>
        </w:tc>
      </w:tr>
    </w:tbl>
    <w:p w14:paraId="62B85992" w14:textId="77777777" w:rsidR="00796F51" w:rsidRDefault="00796F51" w:rsidP="0015479D">
      <w:pPr>
        <w:pStyle w:val="breakline"/>
        <w:rPr>
          <w:color w:val="002060"/>
        </w:rPr>
      </w:pPr>
    </w:p>
    <w:p w14:paraId="5ECB53D6" w14:textId="77777777" w:rsidR="00796F51" w:rsidRPr="00137973" w:rsidRDefault="00796F51" w:rsidP="0015479D">
      <w:pPr>
        <w:pStyle w:val="breakline"/>
        <w:rPr>
          <w:color w:val="002060"/>
        </w:rPr>
      </w:pPr>
    </w:p>
    <w:p w14:paraId="6FD0D36A" w14:textId="77777777" w:rsidR="00796F51" w:rsidRPr="00137973" w:rsidRDefault="00796F51" w:rsidP="00796F51">
      <w:pPr>
        <w:pStyle w:val="titolocampionato0"/>
        <w:shd w:val="clear" w:color="auto" w:fill="CCCCCC"/>
        <w:spacing w:before="80" w:after="40"/>
        <w:rPr>
          <w:color w:val="002060"/>
        </w:rPr>
      </w:pPr>
      <w:r w:rsidRPr="00137973">
        <w:rPr>
          <w:color w:val="002060"/>
        </w:rPr>
        <w:t>CALCIO A 5 UNDER 15 FEM. REG.</w:t>
      </w:r>
    </w:p>
    <w:p w14:paraId="394B6F30" w14:textId="77777777" w:rsidR="00796F51" w:rsidRPr="00137973" w:rsidRDefault="00796F51" w:rsidP="00796F51">
      <w:pPr>
        <w:pStyle w:val="titoloprinc0"/>
        <w:rPr>
          <w:color w:val="002060"/>
        </w:rPr>
      </w:pPr>
      <w:r>
        <w:rPr>
          <w:color w:val="002060"/>
        </w:rPr>
        <w:t>PROGRAMMA GARE</w:t>
      </w:r>
    </w:p>
    <w:p w14:paraId="1DF54AA6" w14:textId="77777777" w:rsidR="00796F51" w:rsidRPr="00137973" w:rsidRDefault="00796F51" w:rsidP="00796F51">
      <w:pPr>
        <w:pStyle w:val="breakline"/>
        <w:rPr>
          <w:color w:val="002060"/>
        </w:rPr>
      </w:pPr>
    </w:p>
    <w:p w14:paraId="663D7D59" w14:textId="77777777" w:rsidR="00796F51" w:rsidRPr="00137973" w:rsidRDefault="00796F51" w:rsidP="00796F51">
      <w:pPr>
        <w:pStyle w:val="breakline"/>
        <w:rPr>
          <w:color w:val="002060"/>
        </w:rPr>
      </w:pPr>
    </w:p>
    <w:p w14:paraId="5FFE9E44" w14:textId="77777777" w:rsidR="00796F51" w:rsidRPr="00137973" w:rsidRDefault="00796F51" w:rsidP="00796F51">
      <w:pPr>
        <w:pStyle w:val="sottotitolocampionato10"/>
        <w:rPr>
          <w:color w:val="002060"/>
        </w:rPr>
      </w:pPr>
      <w:r w:rsidRPr="0013797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98"/>
        <w:gridCol w:w="1543"/>
        <w:gridCol w:w="1543"/>
      </w:tblGrid>
      <w:tr w:rsidR="00796F51" w:rsidRPr="00137973" w14:paraId="2B5F435A"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A75DD"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86CFD"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9E73F"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944B7"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D861"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2C80C"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140C9"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3E5189F0" w14:textId="77777777" w:rsidTr="00614DF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A78F7E" w14:textId="77777777" w:rsidR="00796F51" w:rsidRPr="00137973" w:rsidRDefault="00796F51" w:rsidP="00614DF2">
            <w:pPr>
              <w:pStyle w:val="rowtabella0"/>
              <w:rPr>
                <w:color w:val="002060"/>
              </w:rPr>
            </w:pPr>
            <w:r w:rsidRPr="00137973">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8864D" w14:textId="77777777" w:rsidR="00796F51" w:rsidRPr="00137973" w:rsidRDefault="00796F51" w:rsidP="00614DF2">
            <w:pPr>
              <w:pStyle w:val="rowtabella0"/>
              <w:rPr>
                <w:color w:val="002060"/>
              </w:rPr>
            </w:pPr>
            <w:r w:rsidRPr="00137973">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85144A" w14:textId="77777777" w:rsidR="00796F51" w:rsidRPr="00137973" w:rsidRDefault="00796F51" w:rsidP="00614DF2">
            <w:pPr>
              <w:pStyle w:val="rowtabella0"/>
              <w:jc w:val="center"/>
              <w:rPr>
                <w:color w:val="002060"/>
              </w:rPr>
            </w:pPr>
            <w:r w:rsidRPr="0013797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68116F" w14:textId="77777777" w:rsidR="00796F51" w:rsidRPr="00137973" w:rsidRDefault="00796F51" w:rsidP="00614DF2">
            <w:pPr>
              <w:pStyle w:val="rowtabella0"/>
              <w:rPr>
                <w:color w:val="002060"/>
              </w:rPr>
            </w:pPr>
            <w:r w:rsidRPr="00137973">
              <w:rPr>
                <w:color w:val="002060"/>
              </w:rPr>
              <w:t>30/04/2025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18BCB" w14:textId="77777777" w:rsidR="00796F51" w:rsidRPr="00137973" w:rsidRDefault="00796F51" w:rsidP="00614DF2">
            <w:pPr>
              <w:pStyle w:val="rowtabella0"/>
              <w:rPr>
                <w:color w:val="002060"/>
              </w:rPr>
            </w:pPr>
            <w:r w:rsidRPr="00137973">
              <w:rPr>
                <w:color w:val="002060"/>
              </w:rPr>
              <w:t>5280 TENSOSTRUTTURA S.</w:t>
            </w:r>
            <w:proofErr w:type="gramStart"/>
            <w:r w:rsidRPr="00137973">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CB4A0" w14:textId="77777777" w:rsidR="00796F51" w:rsidRPr="00137973" w:rsidRDefault="00796F51" w:rsidP="00614DF2">
            <w:pPr>
              <w:pStyle w:val="rowtabella0"/>
              <w:rPr>
                <w:color w:val="002060"/>
              </w:rPr>
            </w:pPr>
            <w:r w:rsidRPr="0013797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A3BB5" w14:textId="77777777" w:rsidR="00796F51" w:rsidRPr="00137973" w:rsidRDefault="00796F51" w:rsidP="00614DF2">
            <w:pPr>
              <w:pStyle w:val="rowtabella0"/>
              <w:rPr>
                <w:color w:val="002060"/>
              </w:rPr>
            </w:pPr>
            <w:r w:rsidRPr="00137973">
              <w:rPr>
                <w:color w:val="002060"/>
              </w:rPr>
              <w:t>VIA LORENZO LOTTO</w:t>
            </w:r>
          </w:p>
        </w:tc>
      </w:tr>
      <w:tr w:rsidR="00796F51" w:rsidRPr="00137973" w14:paraId="6DD1400D" w14:textId="77777777" w:rsidTr="00614DF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58757" w14:textId="77777777" w:rsidR="00796F51" w:rsidRPr="00137973" w:rsidRDefault="00796F51" w:rsidP="00614DF2">
            <w:pPr>
              <w:pStyle w:val="rowtabella0"/>
              <w:rPr>
                <w:color w:val="002060"/>
              </w:rPr>
            </w:pPr>
            <w:proofErr w:type="gramStart"/>
            <w:r w:rsidRPr="00137973">
              <w:rPr>
                <w:color w:val="002060"/>
              </w:rPr>
              <w:t>CITTA</w:t>
            </w:r>
            <w:proofErr w:type="gramEnd"/>
            <w:r w:rsidRPr="00137973">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5F591" w14:textId="77777777" w:rsidR="00796F51" w:rsidRPr="00137973" w:rsidRDefault="00796F51" w:rsidP="00614DF2">
            <w:pPr>
              <w:pStyle w:val="rowtabella0"/>
              <w:rPr>
                <w:color w:val="002060"/>
              </w:rPr>
            </w:pPr>
            <w:r w:rsidRPr="00137973">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A70CD" w14:textId="77777777" w:rsidR="00796F51" w:rsidRPr="00137973" w:rsidRDefault="00796F51" w:rsidP="00614DF2">
            <w:pPr>
              <w:pStyle w:val="rowtabella0"/>
              <w:jc w:val="center"/>
              <w:rPr>
                <w:color w:val="002060"/>
              </w:rPr>
            </w:pPr>
            <w:r w:rsidRPr="0013797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639FE" w14:textId="77777777" w:rsidR="00796F51" w:rsidRPr="00137973" w:rsidRDefault="00796F51" w:rsidP="00614DF2">
            <w:pPr>
              <w:pStyle w:val="rowtabella0"/>
              <w:rPr>
                <w:color w:val="002060"/>
              </w:rPr>
            </w:pPr>
            <w:r w:rsidRPr="00137973">
              <w:rPr>
                <w:color w:val="002060"/>
              </w:rPr>
              <w:t>04/05/2025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BB716" w14:textId="77777777" w:rsidR="00796F51" w:rsidRPr="00137973" w:rsidRDefault="00796F51" w:rsidP="00614DF2">
            <w:pPr>
              <w:pStyle w:val="rowtabella0"/>
              <w:rPr>
                <w:color w:val="002060"/>
              </w:rPr>
            </w:pPr>
            <w:r w:rsidRPr="00137973">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BC3D2" w14:textId="77777777" w:rsidR="00796F51" w:rsidRPr="00137973" w:rsidRDefault="00796F51" w:rsidP="00614DF2">
            <w:pPr>
              <w:pStyle w:val="rowtabella0"/>
              <w:rPr>
                <w:color w:val="002060"/>
              </w:rPr>
            </w:pPr>
            <w:r w:rsidRPr="0013797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440A8" w14:textId="77777777" w:rsidR="00796F51" w:rsidRPr="00137973" w:rsidRDefault="00796F51" w:rsidP="00614DF2">
            <w:pPr>
              <w:pStyle w:val="rowtabella0"/>
              <w:rPr>
                <w:color w:val="002060"/>
              </w:rPr>
            </w:pPr>
            <w:r w:rsidRPr="00137973">
              <w:rPr>
                <w:color w:val="002060"/>
              </w:rPr>
              <w:t>VIA DELLO STADIO</w:t>
            </w:r>
          </w:p>
        </w:tc>
      </w:tr>
    </w:tbl>
    <w:p w14:paraId="2E8C183E" w14:textId="77777777" w:rsidR="0015479D" w:rsidRDefault="0015479D" w:rsidP="0015479D">
      <w:pPr>
        <w:pStyle w:val="breakline"/>
        <w:rPr>
          <w:color w:val="002060"/>
        </w:rPr>
      </w:pPr>
    </w:p>
    <w:p w14:paraId="16AE259D" w14:textId="77777777" w:rsidR="00796F51" w:rsidRPr="00137973" w:rsidRDefault="00796F51" w:rsidP="0015479D">
      <w:pPr>
        <w:pStyle w:val="breakline"/>
        <w:rPr>
          <w:color w:val="002060"/>
        </w:rPr>
      </w:pPr>
    </w:p>
    <w:p w14:paraId="4F8ADF22" w14:textId="77777777" w:rsidR="0015479D" w:rsidRPr="00137973" w:rsidRDefault="0015479D" w:rsidP="0015479D">
      <w:pPr>
        <w:pStyle w:val="titolocampionato0"/>
        <w:shd w:val="clear" w:color="auto" w:fill="CCCCCC"/>
        <w:spacing w:before="80" w:after="40"/>
        <w:rPr>
          <w:color w:val="002060"/>
        </w:rPr>
      </w:pPr>
      <w:r w:rsidRPr="00137973">
        <w:rPr>
          <w:color w:val="002060"/>
        </w:rPr>
        <w:t>COPPA PRIMAVERA C5 UNDER 18</w:t>
      </w:r>
    </w:p>
    <w:p w14:paraId="1D9F08AD" w14:textId="77777777" w:rsidR="0015479D" w:rsidRPr="00137973" w:rsidRDefault="0015479D" w:rsidP="0015479D">
      <w:pPr>
        <w:pStyle w:val="titoloprinc0"/>
        <w:rPr>
          <w:color w:val="002060"/>
        </w:rPr>
      </w:pPr>
      <w:r w:rsidRPr="00137973">
        <w:rPr>
          <w:color w:val="002060"/>
        </w:rPr>
        <w:lastRenderedPageBreak/>
        <w:t>VARIAZIONI AL PROGRAMMA GARE</w:t>
      </w:r>
    </w:p>
    <w:p w14:paraId="791C88D8" w14:textId="77777777" w:rsidR="0015479D" w:rsidRPr="00137973" w:rsidRDefault="0015479D" w:rsidP="0015479D">
      <w:pPr>
        <w:pStyle w:val="breakline"/>
        <w:rPr>
          <w:color w:val="002060"/>
        </w:rPr>
      </w:pPr>
    </w:p>
    <w:p w14:paraId="56BAC8EB" w14:textId="77777777" w:rsidR="0015479D" w:rsidRPr="00137973" w:rsidRDefault="0015479D" w:rsidP="0015479D">
      <w:pPr>
        <w:pStyle w:val="breakline"/>
        <w:rPr>
          <w:color w:val="002060"/>
        </w:rPr>
      </w:pPr>
    </w:p>
    <w:p w14:paraId="2A654265" w14:textId="77777777" w:rsidR="0015479D" w:rsidRPr="00137973" w:rsidRDefault="0015479D" w:rsidP="0015479D">
      <w:pPr>
        <w:pStyle w:val="sottotitolocampionato10"/>
        <w:rPr>
          <w:color w:val="002060"/>
        </w:rPr>
      </w:pPr>
      <w:r w:rsidRPr="001379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479D" w:rsidRPr="00137973" w14:paraId="6A643E95" w14:textId="77777777" w:rsidTr="001547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0E0CE" w14:textId="77777777" w:rsidR="0015479D" w:rsidRPr="00137973" w:rsidRDefault="0015479D" w:rsidP="00614DF2">
            <w:pPr>
              <w:pStyle w:val="headertabella0"/>
              <w:rPr>
                <w:color w:val="002060"/>
              </w:rPr>
            </w:pPr>
            <w:r w:rsidRPr="001379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CF695" w14:textId="77777777" w:rsidR="0015479D" w:rsidRPr="00137973" w:rsidRDefault="0015479D" w:rsidP="00614DF2">
            <w:pPr>
              <w:pStyle w:val="headertabella0"/>
              <w:rPr>
                <w:color w:val="002060"/>
              </w:rPr>
            </w:pPr>
            <w:r w:rsidRPr="00137973">
              <w:rPr>
                <w:color w:val="002060"/>
              </w:rPr>
              <w:t xml:space="preserve">N° </w:t>
            </w:r>
            <w:proofErr w:type="spellStart"/>
            <w:r w:rsidRPr="00137973">
              <w:rPr>
                <w:color w:val="002060"/>
              </w:rPr>
              <w:t>Gior</w:t>
            </w:r>
            <w:proofErr w:type="spellEnd"/>
            <w:r w:rsidRPr="0013797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915D" w14:textId="77777777" w:rsidR="0015479D" w:rsidRPr="00137973" w:rsidRDefault="0015479D" w:rsidP="00614DF2">
            <w:pPr>
              <w:pStyle w:val="headertabella0"/>
              <w:rPr>
                <w:color w:val="002060"/>
              </w:rPr>
            </w:pPr>
            <w:r w:rsidRPr="001379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17175" w14:textId="77777777" w:rsidR="0015479D" w:rsidRPr="00137973" w:rsidRDefault="0015479D" w:rsidP="00614DF2">
            <w:pPr>
              <w:pStyle w:val="headertabella0"/>
              <w:rPr>
                <w:color w:val="002060"/>
              </w:rPr>
            </w:pPr>
            <w:r w:rsidRPr="001379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A52B9" w14:textId="77777777" w:rsidR="0015479D" w:rsidRPr="00137973" w:rsidRDefault="0015479D" w:rsidP="00614DF2">
            <w:pPr>
              <w:pStyle w:val="headertabella0"/>
              <w:rPr>
                <w:color w:val="002060"/>
              </w:rPr>
            </w:pPr>
            <w:r w:rsidRPr="00137973">
              <w:rPr>
                <w:color w:val="002060"/>
              </w:rPr>
              <w:t xml:space="preserve">Data </w:t>
            </w:r>
            <w:proofErr w:type="spellStart"/>
            <w:r w:rsidRPr="00137973">
              <w:rPr>
                <w:color w:val="002060"/>
              </w:rPr>
              <w:t>Orig</w:t>
            </w:r>
            <w:proofErr w:type="spellEnd"/>
            <w:r w:rsidRPr="001379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4460B" w14:textId="77777777" w:rsidR="0015479D" w:rsidRPr="00137973" w:rsidRDefault="0015479D" w:rsidP="00614DF2">
            <w:pPr>
              <w:pStyle w:val="headertabella0"/>
              <w:rPr>
                <w:color w:val="002060"/>
              </w:rPr>
            </w:pPr>
            <w:r w:rsidRPr="001379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FEEBB" w14:textId="77777777" w:rsidR="0015479D" w:rsidRPr="00137973" w:rsidRDefault="0015479D" w:rsidP="00614DF2">
            <w:pPr>
              <w:pStyle w:val="headertabella0"/>
              <w:rPr>
                <w:color w:val="002060"/>
              </w:rPr>
            </w:pPr>
            <w:r w:rsidRPr="00137973">
              <w:rPr>
                <w:color w:val="002060"/>
              </w:rPr>
              <w:t xml:space="preserve">Ora </w:t>
            </w:r>
            <w:proofErr w:type="spellStart"/>
            <w:r w:rsidRPr="00137973">
              <w:rPr>
                <w:color w:val="002060"/>
              </w:rPr>
              <w:t>Orig</w:t>
            </w:r>
            <w:proofErr w:type="spellEnd"/>
            <w:r w:rsidRPr="001379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67ADD" w14:textId="77777777" w:rsidR="0015479D" w:rsidRPr="00137973" w:rsidRDefault="0015479D" w:rsidP="00614DF2">
            <w:pPr>
              <w:pStyle w:val="headertabella0"/>
              <w:rPr>
                <w:color w:val="002060"/>
              </w:rPr>
            </w:pPr>
            <w:r w:rsidRPr="00137973">
              <w:rPr>
                <w:color w:val="002060"/>
              </w:rPr>
              <w:t>Impianto</w:t>
            </w:r>
          </w:p>
        </w:tc>
      </w:tr>
      <w:tr w:rsidR="0015479D" w:rsidRPr="00137973" w14:paraId="79038FE7" w14:textId="77777777" w:rsidTr="0015479D">
        <w:trPr>
          <w:trHeight w:val="65"/>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AA5E" w14:textId="77777777" w:rsidR="0015479D" w:rsidRPr="0015479D" w:rsidRDefault="0015479D" w:rsidP="00614DF2">
            <w:pPr>
              <w:pStyle w:val="rowtabella0"/>
              <w:rPr>
                <w:color w:val="002060"/>
                <w:highlight w:val="yellow"/>
              </w:rPr>
            </w:pPr>
            <w:r w:rsidRPr="0015479D">
              <w:rPr>
                <w:color w:val="002060"/>
                <w:highlight w:val="yellow"/>
              </w:rPr>
              <w:t>04/05/2025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B55C" w14:textId="77777777" w:rsidR="0015479D" w:rsidRPr="0015479D" w:rsidRDefault="0015479D" w:rsidP="00614DF2">
            <w:pPr>
              <w:pStyle w:val="rowtabella0"/>
              <w:jc w:val="center"/>
              <w:rPr>
                <w:color w:val="002060"/>
                <w:highlight w:val="yellow"/>
              </w:rPr>
            </w:pPr>
            <w:r w:rsidRPr="0015479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62C3" w14:textId="77777777" w:rsidR="0015479D" w:rsidRPr="0015479D" w:rsidRDefault="0015479D" w:rsidP="00614DF2">
            <w:pPr>
              <w:pStyle w:val="rowtabella0"/>
              <w:rPr>
                <w:color w:val="002060"/>
                <w:highlight w:val="yellow"/>
              </w:rPr>
            </w:pPr>
            <w:r w:rsidRPr="0015479D">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B298" w14:textId="77777777" w:rsidR="0015479D" w:rsidRPr="0015479D" w:rsidRDefault="0015479D" w:rsidP="00614DF2">
            <w:pPr>
              <w:pStyle w:val="rowtabella0"/>
              <w:rPr>
                <w:color w:val="002060"/>
                <w:highlight w:val="yellow"/>
              </w:rPr>
            </w:pPr>
            <w:r w:rsidRPr="0015479D">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76AA" w14:textId="77777777" w:rsidR="0015479D" w:rsidRPr="00137973" w:rsidRDefault="0015479D" w:rsidP="00614DF2">
            <w:pPr>
              <w:pStyle w:val="rowtabella0"/>
              <w:rPr>
                <w:color w:val="002060"/>
              </w:rPr>
            </w:pPr>
            <w:r w:rsidRPr="00137973">
              <w:rPr>
                <w:color w:val="002060"/>
              </w:rPr>
              <w:t>03/05/2025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44EE" w14:textId="77777777" w:rsidR="0015479D" w:rsidRPr="00137973" w:rsidRDefault="0015479D" w:rsidP="00614DF2">
            <w:pPr>
              <w:pStyle w:val="rowtabella0"/>
              <w:jc w:val="center"/>
              <w:rPr>
                <w:color w:val="002060"/>
              </w:rPr>
            </w:pPr>
            <w:r w:rsidRPr="0015479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2AE4" w14:textId="77777777" w:rsidR="0015479D" w:rsidRPr="00137973" w:rsidRDefault="0015479D" w:rsidP="00614DF2">
            <w:pPr>
              <w:pStyle w:val="rowtabella0"/>
              <w:jc w:val="center"/>
              <w:rPr>
                <w:color w:val="002060"/>
              </w:rPr>
            </w:pPr>
            <w:r w:rsidRPr="0013797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2ACC" w14:textId="77777777" w:rsidR="0015479D" w:rsidRPr="00137973" w:rsidRDefault="0015479D" w:rsidP="00614DF2">
            <w:pPr>
              <w:rPr>
                <w:color w:val="002060"/>
              </w:rPr>
            </w:pPr>
          </w:p>
        </w:tc>
      </w:tr>
    </w:tbl>
    <w:p w14:paraId="18B47FCF" w14:textId="77777777" w:rsidR="0015479D" w:rsidRPr="00137973" w:rsidRDefault="0015479D" w:rsidP="0015479D">
      <w:pPr>
        <w:pStyle w:val="breakline"/>
        <w:rPr>
          <w:rFonts w:eastAsiaTheme="minorEastAsia"/>
          <w:color w:val="002060"/>
        </w:rPr>
      </w:pPr>
    </w:p>
    <w:p w14:paraId="5F97F3CD" w14:textId="77777777" w:rsidR="0015479D" w:rsidRPr="00137973" w:rsidRDefault="0015479D" w:rsidP="0015479D">
      <w:pPr>
        <w:pStyle w:val="breakline"/>
        <w:rPr>
          <w:color w:val="002060"/>
        </w:rPr>
      </w:pPr>
    </w:p>
    <w:p w14:paraId="6370E3E0" w14:textId="77777777" w:rsidR="0015479D" w:rsidRPr="00137973" w:rsidRDefault="0015479D" w:rsidP="0015479D">
      <w:pPr>
        <w:pStyle w:val="titoloprinc0"/>
        <w:rPr>
          <w:color w:val="002060"/>
        </w:rPr>
      </w:pPr>
      <w:r w:rsidRPr="00137973">
        <w:rPr>
          <w:color w:val="002060"/>
        </w:rPr>
        <w:t>CLASSIFICA</w:t>
      </w:r>
    </w:p>
    <w:p w14:paraId="7CE2F17F" w14:textId="77777777" w:rsidR="0015479D" w:rsidRPr="00137973" w:rsidRDefault="0015479D" w:rsidP="0015479D">
      <w:pPr>
        <w:pStyle w:val="breakline"/>
        <w:rPr>
          <w:color w:val="002060"/>
        </w:rPr>
      </w:pPr>
    </w:p>
    <w:p w14:paraId="29578F46" w14:textId="77777777" w:rsidR="0015479D" w:rsidRPr="00137973" w:rsidRDefault="0015479D" w:rsidP="0015479D">
      <w:pPr>
        <w:pStyle w:val="breakline"/>
        <w:rPr>
          <w:color w:val="002060"/>
        </w:rPr>
      </w:pPr>
    </w:p>
    <w:p w14:paraId="1F2026C1" w14:textId="77777777" w:rsidR="0015479D" w:rsidRPr="00137973" w:rsidRDefault="0015479D" w:rsidP="0015479D">
      <w:pPr>
        <w:pStyle w:val="sottotitolocampionato10"/>
        <w:rPr>
          <w:color w:val="002060"/>
        </w:rPr>
      </w:pPr>
      <w:r w:rsidRPr="001379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479D" w:rsidRPr="00137973" w14:paraId="0FBF4DF1" w14:textId="77777777" w:rsidTr="00614D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B880A" w14:textId="77777777" w:rsidR="0015479D" w:rsidRPr="00137973" w:rsidRDefault="0015479D" w:rsidP="00614DF2">
            <w:pPr>
              <w:pStyle w:val="headertabella0"/>
              <w:rPr>
                <w:color w:val="002060"/>
              </w:rPr>
            </w:pPr>
            <w:r w:rsidRPr="0013797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EBDE0" w14:textId="77777777" w:rsidR="0015479D" w:rsidRPr="00137973" w:rsidRDefault="0015479D" w:rsidP="00614DF2">
            <w:pPr>
              <w:pStyle w:val="headertabella0"/>
              <w:rPr>
                <w:color w:val="002060"/>
              </w:rPr>
            </w:pPr>
            <w:r w:rsidRPr="0013797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716D7" w14:textId="77777777" w:rsidR="0015479D" w:rsidRPr="00137973" w:rsidRDefault="0015479D" w:rsidP="00614DF2">
            <w:pPr>
              <w:pStyle w:val="headertabella0"/>
              <w:rPr>
                <w:color w:val="002060"/>
              </w:rPr>
            </w:pPr>
            <w:r w:rsidRPr="0013797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3EF21" w14:textId="77777777" w:rsidR="0015479D" w:rsidRPr="00137973" w:rsidRDefault="0015479D" w:rsidP="00614DF2">
            <w:pPr>
              <w:pStyle w:val="headertabella0"/>
              <w:rPr>
                <w:color w:val="002060"/>
              </w:rPr>
            </w:pPr>
            <w:r w:rsidRPr="0013797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9813B" w14:textId="77777777" w:rsidR="0015479D" w:rsidRPr="00137973" w:rsidRDefault="0015479D" w:rsidP="00614DF2">
            <w:pPr>
              <w:pStyle w:val="headertabella0"/>
              <w:rPr>
                <w:color w:val="002060"/>
              </w:rPr>
            </w:pPr>
            <w:r w:rsidRPr="0013797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F8FC6" w14:textId="77777777" w:rsidR="0015479D" w:rsidRPr="00137973" w:rsidRDefault="0015479D" w:rsidP="00614DF2">
            <w:pPr>
              <w:pStyle w:val="headertabella0"/>
              <w:rPr>
                <w:color w:val="002060"/>
              </w:rPr>
            </w:pPr>
            <w:r w:rsidRPr="0013797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B6285" w14:textId="77777777" w:rsidR="0015479D" w:rsidRPr="00137973" w:rsidRDefault="0015479D" w:rsidP="00614DF2">
            <w:pPr>
              <w:pStyle w:val="headertabella0"/>
              <w:rPr>
                <w:color w:val="002060"/>
              </w:rPr>
            </w:pPr>
            <w:r w:rsidRPr="0013797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35A6" w14:textId="77777777" w:rsidR="0015479D" w:rsidRPr="00137973" w:rsidRDefault="0015479D" w:rsidP="00614DF2">
            <w:pPr>
              <w:pStyle w:val="headertabella0"/>
              <w:rPr>
                <w:color w:val="002060"/>
              </w:rPr>
            </w:pPr>
            <w:r w:rsidRPr="0013797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9F705" w14:textId="77777777" w:rsidR="0015479D" w:rsidRPr="00137973" w:rsidRDefault="0015479D" w:rsidP="00614DF2">
            <w:pPr>
              <w:pStyle w:val="headertabella0"/>
              <w:rPr>
                <w:color w:val="002060"/>
              </w:rPr>
            </w:pPr>
            <w:r w:rsidRPr="0013797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6733B" w14:textId="77777777" w:rsidR="0015479D" w:rsidRPr="00137973" w:rsidRDefault="0015479D" w:rsidP="00614DF2">
            <w:pPr>
              <w:pStyle w:val="headertabella0"/>
              <w:rPr>
                <w:color w:val="002060"/>
              </w:rPr>
            </w:pPr>
            <w:r w:rsidRPr="00137973">
              <w:rPr>
                <w:color w:val="002060"/>
              </w:rPr>
              <w:t>PE</w:t>
            </w:r>
          </w:p>
        </w:tc>
      </w:tr>
      <w:tr w:rsidR="0015479D" w:rsidRPr="00137973" w14:paraId="143A4F37" w14:textId="77777777" w:rsidTr="00614D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1DD02C" w14:textId="77777777" w:rsidR="0015479D" w:rsidRPr="00137973" w:rsidRDefault="0015479D" w:rsidP="00614DF2">
            <w:pPr>
              <w:pStyle w:val="rowtabella0"/>
              <w:rPr>
                <w:color w:val="002060"/>
              </w:rPr>
            </w:pPr>
            <w:proofErr w:type="spellStart"/>
            <w:proofErr w:type="gramStart"/>
            <w:r w:rsidRPr="00137973">
              <w:rPr>
                <w:color w:val="002060"/>
              </w:rPr>
              <w:t>sq</w:t>
            </w:r>
            <w:proofErr w:type="spellEnd"/>
            <w:r w:rsidRPr="00137973">
              <w:rPr>
                <w:color w:val="002060"/>
              </w:rPr>
              <w:t>..</w:t>
            </w:r>
            <w:proofErr w:type="gramEnd"/>
            <w:r w:rsidRPr="00137973">
              <w:rPr>
                <w:color w:val="002060"/>
              </w:rPr>
              <w:t xml:space="preserve"> U.S. FORTUNA FANO </w:t>
            </w:r>
            <w:proofErr w:type="gramStart"/>
            <w:r w:rsidRPr="00137973">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F59C"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4267"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565E"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0BA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8FD0"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FF98" w14:textId="77777777" w:rsidR="0015479D" w:rsidRPr="00137973" w:rsidRDefault="0015479D" w:rsidP="00614DF2">
            <w:pPr>
              <w:pStyle w:val="rowtabella0"/>
              <w:jc w:val="center"/>
              <w:rPr>
                <w:color w:val="002060"/>
              </w:rPr>
            </w:pPr>
            <w:r w:rsidRPr="0013797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4CAC"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563F" w14:textId="77777777" w:rsidR="0015479D" w:rsidRPr="00137973" w:rsidRDefault="0015479D" w:rsidP="00614DF2">
            <w:pPr>
              <w:pStyle w:val="rowtabella0"/>
              <w:jc w:val="center"/>
              <w:rPr>
                <w:color w:val="002060"/>
              </w:rPr>
            </w:pPr>
            <w:r w:rsidRPr="0013797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A115" w14:textId="77777777" w:rsidR="0015479D" w:rsidRPr="00137973" w:rsidRDefault="0015479D" w:rsidP="00614DF2">
            <w:pPr>
              <w:pStyle w:val="rowtabella0"/>
              <w:jc w:val="center"/>
              <w:rPr>
                <w:color w:val="002060"/>
              </w:rPr>
            </w:pPr>
            <w:r w:rsidRPr="00137973">
              <w:rPr>
                <w:color w:val="002060"/>
              </w:rPr>
              <w:t>0</w:t>
            </w:r>
          </w:p>
        </w:tc>
      </w:tr>
      <w:tr w:rsidR="0015479D" w:rsidRPr="00137973" w14:paraId="01E44E95"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DA762" w14:textId="77777777" w:rsidR="0015479D" w:rsidRPr="00137973" w:rsidRDefault="0015479D" w:rsidP="00614DF2">
            <w:pPr>
              <w:pStyle w:val="rowtabella0"/>
              <w:rPr>
                <w:color w:val="002060"/>
              </w:rPr>
            </w:pPr>
            <w:r w:rsidRPr="0013797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14A2"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6B9F"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900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FBA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AAC2"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B3F0" w14:textId="77777777" w:rsidR="0015479D" w:rsidRPr="00137973" w:rsidRDefault="0015479D" w:rsidP="00614DF2">
            <w:pPr>
              <w:pStyle w:val="rowtabella0"/>
              <w:jc w:val="center"/>
              <w:rPr>
                <w:color w:val="002060"/>
              </w:rPr>
            </w:pPr>
            <w:r w:rsidRPr="001379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C166"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3D45" w14:textId="77777777" w:rsidR="0015479D" w:rsidRPr="00137973" w:rsidRDefault="0015479D" w:rsidP="00614DF2">
            <w:pPr>
              <w:pStyle w:val="rowtabella0"/>
              <w:jc w:val="center"/>
              <w:rPr>
                <w:color w:val="002060"/>
              </w:rPr>
            </w:pPr>
            <w:r w:rsidRPr="0013797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6A64" w14:textId="77777777" w:rsidR="0015479D" w:rsidRPr="00137973" w:rsidRDefault="0015479D" w:rsidP="00614DF2">
            <w:pPr>
              <w:pStyle w:val="rowtabella0"/>
              <w:jc w:val="center"/>
              <w:rPr>
                <w:color w:val="002060"/>
              </w:rPr>
            </w:pPr>
            <w:r w:rsidRPr="00137973">
              <w:rPr>
                <w:color w:val="002060"/>
              </w:rPr>
              <w:t>0</w:t>
            </w:r>
          </w:p>
        </w:tc>
      </w:tr>
      <w:tr w:rsidR="0015479D" w:rsidRPr="00137973" w14:paraId="2B08FDE4"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74BD9" w14:textId="77777777" w:rsidR="0015479D" w:rsidRPr="00137973" w:rsidRDefault="0015479D" w:rsidP="00614DF2">
            <w:pPr>
              <w:pStyle w:val="rowtabella0"/>
              <w:rPr>
                <w:color w:val="002060"/>
              </w:rPr>
            </w:pPr>
            <w:r w:rsidRPr="0013797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93A2"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897D"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5FDE"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AB139"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DAEE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7E0E" w14:textId="77777777" w:rsidR="0015479D" w:rsidRPr="00137973" w:rsidRDefault="0015479D" w:rsidP="00614DF2">
            <w:pPr>
              <w:pStyle w:val="rowtabella0"/>
              <w:jc w:val="center"/>
              <w:rPr>
                <w:color w:val="002060"/>
              </w:rPr>
            </w:pPr>
            <w:r w:rsidRPr="0013797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D59F"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1C3D" w14:textId="77777777" w:rsidR="0015479D" w:rsidRPr="00137973" w:rsidRDefault="0015479D" w:rsidP="00614DF2">
            <w:pPr>
              <w:pStyle w:val="rowtabella0"/>
              <w:jc w:val="center"/>
              <w:rPr>
                <w:color w:val="002060"/>
              </w:rPr>
            </w:pPr>
            <w:r w:rsidRPr="0013797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2414" w14:textId="77777777" w:rsidR="0015479D" w:rsidRPr="00137973" w:rsidRDefault="0015479D" w:rsidP="00614DF2">
            <w:pPr>
              <w:pStyle w:val="rowtabella0"/>
              <w:jc w:val="center"/>
              <w:rPr>
                <w:color w:val="002060"/>
              </w:rPr>
            </w:pPr>
            <w:r w:rsidRPr="00137973">
              <w:rPr>
                <w:color w:val="002060"/>
              </w:rPr>
              <w:t>0</w:t>
            </w:r>
          </w:p>
        </w:tc>
      </w:tr>
      <w:tr w:rsidR="0015479D" w:rsidRPr="00137973" w14:paraId="33319052"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0D984" w14:textId="77777777" w:rsidR="0015479D" w:rsidRPr="00137973" w:rsidRDefault="0015479D" w:rsidP="00614DF2">
            <w:pPr>
              <w:pStyle w:val="rowtabella0"/>
              <w:rPr>
                <w:color w:val="002060"/>
              </w:rPr>
            </w:pPr>
            <w:r w:rsidRPr="0013797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4D95"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228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3165"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D60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427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4466" w14:textId="77777777" w:rsidR="0015479D" w:rsidRPr="00137973" w:rsidRDefault="0015479D" w:rsidP="00614DF2">
            <w:pPr>
              <w:pStyle w:val="rowtabella0"/>
              <w:jc w:val="center"/>
              <w:rPr>
                <w:color w:val="002060"/>
              </w:rPr>
            </w:pPr>
            <w:r w:rsidRPr="0013797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2BD1F"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0D59" w14:textId="77777777" w:rsidR="0015479D" w:rsidRPr="00137973" w:rsidRDefault="0015479D" w:rsidP="00614DF2">
            <w:pPr>
              <w:pStyle w:val="rowtabella0"/>
              <w:jc w:val="center"/>
              <w:rPr>
                <w:color w:val="002060"/>
              </w:rPr>
            </w:pPr>
            <w:r w:rsidRPr="0013797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0D49" w14:textId="77777777" w:rsidR="0015479D" w:rsidRPr="00137973" w:rsidRDefault="0015479D" w:rsidP="00614DF2">
            <w:pPr>
              <w:pStyle w:val="rowtabella0"/>
              <w:jc w:val="center"/>
              <w:rPr>
                <w:color w:val="002060"/>
              </w:rPr>
            </w:pPr>
            <w:r w:rsidRPr="00137973">
              <w:rPr>
                <w:color w:val="002060"/>
              </w:rPr>
              <w:t>0</w:t>
            </w:r>
          </w:p>
        </w:tc>
      </w:tr>
      <w:tr w:rsidR="0015479D" w:rsidRPr="00137973" w14:paraId="39E01789"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A7BB9" w14:textId="77777777" w:rsidR="0015479D" w:rsidRPr="00137973" w:rsidRDefault="0015479D" w:rsidP="00614DF2">
            <w:pPr>
              <w:pStyle w:val="rowtabella0"/>
              <w:rPr>
                <w:color w:val="002060"/>
              </w:rPr>
            </w:pPr>
            <w:r w:rsidRPr="0013797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2B31"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DF7A"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1BA6"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57FE"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76F4"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33A5"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4C4F"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46D7"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A5A3" w14:textId="77777777" w:rsidR="0015479D" w:rsidRPr="00137973" w:rsidRDefault="0015479D" w:rsidP="00614DF2">
            <w:pPr>
              <w:pStyle w:val="rowtabella0"/>
              <w:jc w:val="center"/>
              <w:rPr>
                <w:color w:val="002060"/>
              </w:rPr>
            </w:pPr>
            <w:r w:rsidRPr="00137973">
              <w:rPr>
                <w:color w:val="002060"/>
              </w:rPr>
              <w:t>0</w:t>
            </w:r>
          </w:p>
        </w:tc>
      </w:tr>
      <w:tr w:rsidR="0015479D" w:rsidRPr="00137973" w14:paraId="1BA6BBAF"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3BAE2" w14:textId="77777777" w:rsidR="0015479D" w:rsidRPr="00137973" w:rsidRDefault="0015479D" w:rsidP="00614DF2">
            <w:pPr>
              <w:pStyle w:val="rowtabella0"/>
              <w:rPr>
                <w:color w:val="002060"/>
              </w:rPr>
            </w:pPr>
            <w:r w:rsidRPr="0013797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6151"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4BDF"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95FC"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B493"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1E95"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EFED"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40F8" w14:textId="77777777" w:rsidR="0015479D" w:rsidRPr="00137973" w:rsidRDefault="0015479D" w:rsidP="00614DF2">
            <w:pPr>
              <w:pStyle w:val="rowtabella0"/>
              <w:jc w:val="center"/>
              <w:rPr>
                <w:color w:val="002060"/>
              </w:rPr>
            </w:pPr>
            <w:r w:rsidRPr="001379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5D2F"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ADEA" w14:textId="77777777" w:rsidR="0015479D" w:rsidRPr="00137973" w:rsidRDefault="0015479D" w:rsidP="00614DF2">
            <w:pPr>
              <w:pStyle w:val="rowtabella0"/>
              <w:jc w:val="center"/>
              <w:rPr>
                <w:color w:val="002060"/>
              </w:rPr>
            </w:pPr>
            <w:r w:rsidRPr="00137973">
              <w:rPr>
                <w:color w:val="002060"/>
              </w:rPr>
              <w:t>0</w:t>
            </w:r>
          </w:p>
        </w:tc>
      </w:tr>
      <w:tr w:rsidR="0015479D" w:rsidRPr="00137973" w14:paraId="0B6BCD23"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ADB99" w14:textId="77777777" w:rsidR="0015479D" w:rsidRPr="00137973" w:rsidRDefault="0015479D" w:rsidP="00614DF2">
            <w:pPr>
              <w:pStyle w:val="rowtabella0"/>
              <w:rPr>
                <w:color w:val="002060"/>
              </w:rPr>
            </w:pPr>
            <w:r w:rsidRPr="0013797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712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70B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CEA3"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2419"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A79A"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9496"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2FF0"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BDD1"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B42C" w14:textId="77777777" w:rsidR="0015479D" w:rsidRPr="00137973" w:rsidRDefault="0015479D" w:rsidP="00614DF2">
            <w:pPr>
              <w:pStyle w:val="rowtabella0"/>
              <w:jc w:val="center"/>
              <w:rPr>
                <w:color w:val="002060"/>
              </w:rPr>
            </w:pPr>
            <w:r w:rsidRPr="00137973">
              <w:rPr>
                <w:color w:val="002060"/>
              </w:rPr>
              <w:t>0</w:t>
            </w:r>
          </w:p>
        </w:tc>
      </w:tr>
      <w:tr w:rsidR="0015479D" w:rsidRPr="00137973" w14:paraId="0EF9FB12"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96054" w14:textId="77777777" w:rsidR="0015479D" w:rsidRPr="00137973" w:rsidRDefault="0015479D" w:rsidP="00614DF2">
            <w:pPr>
              <w:pStyle w:val="rowtabella0"/>
              <w:rPr>
                <w:color w:val="002060"/>
              </w:rPr>
            </w:pPr>
            <w:r w:rsidRPr="0013797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3B3A"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9E933"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2E28"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8C46"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27CE"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E387" w14:textId="77777777" w:rsidR="0015479D" w:rsidRPr="00137973" w:rsidRDefault="0015479D" w:rsidP="00614DF2">
            <w:pPr>
              <w:pStyle w:val="rowtabella0"/>
              <w:jc w:val="center"/>
              <w:rPr>
                <w:color w:val="002060"/>
              </w:rPr>
            </w:pPr>
            <w:r w:rsidRPr="001379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75C6" w14:textId="77777777" w:rsidR="0015479D" w:rsidRPr="00137973" w:rsidRDefault="0015479D" w:rsidP="00614DF2">
            <w:pPr>
              <w:pStyle w:val="rowtabella0"/>
              <w:jc w:val="center"/>
              <w:rPr>
                <w:color w:val="002060"/>
              </w:rPr>
            </w:pPr>
            <w:r w:rsidRPr="0013797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34ED"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F35A6" w14:textId="77777777" w:rsidR="0015479D" w:rsidRPr="00137973" w:rsidRDefault="0015479D" w:rsidP="00614DF2">
            <w:pPr>
              <w:pStyle w:val="rowtabella0"/>
              <w:jc w:val="center"/>
              <w:rPr>
                <w:color w:val="002060"/>
              </w:rPr>
            </w:pPr>
            <w:r w:rsidRPr="00137973">
              <w:rPr>
                <w:color w:val="002060"/>
              </w:rPr>
              <w:t>0</w:t>
            </w:r>
          </w:p>
        </w:tc>
      </w:tr>
      <w:tr w:rsidR="0015479D" w:rsidRPr="00137973" w14:paraId="186CDD41"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1AC3F" w14:textId="77777777" w:rsidR="0015479D" w:rsidRPr="00137973" w:rsidRDefault="0015479D" w:rsidP="00614DF2">
            <w:pPr>
              <w:pStyle w:val="rowtabella0"/>
              <w:rPr>
                <w:color w:val="002060"/>
              </w:rPr>
            </w:pPr>
            <w:r w:rsidRPr="0013797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A408"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BB1F"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6389"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5F5B"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DEB5"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8584"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08E5" w14:textId="77777777" w:rsidR="0015479D" w:rsidRPr="00137973" w:rsidRDefault="0015479D" w:rsidP="00614DF2">
            <w:pPr>
              <w:pStyle w:val="rowtabella0"/>
              <w:jc w:val="center"/>
              <w:rPr>
                <w:color w:val="002060"/>
              </w:rPr>
            </w:pPr>
            <w:r w:rsidRPr="001379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2145"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1315" w14:textId="77777777" w:rsidR="0015479D" w:rsidRPr="00137973" w:rsidRDefault="0015479D" w:rsidP="00614DF2">
            <w:pPr>
              <w:pStyle w:val="rowtabella0"/>
              <w:jc w:val="center"/>
              <w:rPr>
                <w:color w:val="002060"/>
              </w:rPr>
            </w:pPr>
            <w:r w:rsidRPr="00137973">
              <w:rPr>
                <w:color w:val="002060"/>
              </w:rPr>
              <w:t>0</w:t>
            </w:r>
          </w:p>
        </w:tc>
      </w:tr>
      <w:tr w:rsidR="0015479D" w:rsidRPr="00137973" w14:paraId="074CFB95"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0CB2D" w14:textId="77777777" w:rsidR="0015479D" w:rsidRPr="00137973" w:rsidRDefault="0015479D" w:rsidP="00614DF2">
            <w:pPr>
              <w:pStyle w:val="rowtabella0"/>
              <w:rPr>
                <w:color w:val="002060"/>
              </w:rPr>
            </w:pPr>
            <w:r w:rsidRPr="0013797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388B"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F300"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4447"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4C9B"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B70B"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E794"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F6A7" w14:textId="77777777" w:rsidR="0015479D" w:rsidRPr="00137973" w:rsidRDefault="0015479D" w:rsidP="00614DF2">
            <w:pPr>
              <w:pStyle w:val="rowtabella0"/>
              <w:jc w:val="center"/>
              <w:rPr>
                <w:color w:val="002060"/>
              </w:rPr>
            </w:pPr>
            <w:r w:rsidRPr="0013797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2F00"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CDAC" w14:textId="77777777" w:rsidR="0015479D" w:rsidRPr="00137973" w:rsidRDefault="0015479D" w:rsidP="00614DF2">
            <w:pPr>
              <w:pStyle w:val="rowtabella0"/>
              <w:jc w:val="center"/>
              <w:rPr>
                <w:color w:val="002060"/>
              </w:rPr>
            </w:pPr>
            <w:r w:rsidRPr="00137973">
              <w:rPr>
                <w:color w:val="002060"/>
              </w:rPr>
              <w:t>0</w:t>
            </w:r>
          </w:p>
        </w:tc>
      </w:tr>
      <w:tr w:rsidR="0015479D" w:rsidRPr="00137973" w14:paraId="6A16C750"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C2A2B" w14:textId="77777777" w:rsidR="0015479D" w:rsidRPr="00137973" w:rsidRDefault="0015479D" w:rsidP="00614DF2">
            <w:pPr>
              <w:pStyle w:val="rowtabella0"/>
              <w:rPr>
                <w:color w:val="002060"/>
              </w:rPr>
            </w:pPr>
            <w:r w:rsidRPr="0013797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7F7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31B9"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630A"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78D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5DEC"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03F2" w14:textId="77777777" w:rsidR="0015479D" w:rsidRPr="00137973" w:rsidRDefault="0015479D" w:rsidP="00614DF2">
            <w:pPr>
              <w:pStyle w:val="rowtabella0"/>
              <w:jc w:val="center"/>
              <w:rPr>
                <w:color w:val="002060"/>
              </w:rPr>
            </w:pPr>
            <w:r w:rsidRPr="001379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3342" w14:textId="77777777" w:rsidR="0015479D" w:rsidRPr="00137973" w:rsidRDefault="0015479D" w:rsidP="00614DF2">
            <w:pPr>
              <w:pStyle w:val="rowtabella0"/>
              <w:jc w:val="center"/>
              <w:rPr>
                <w:color w:val="002060"/>
              </w:rPr>
            </w:pPr>
            <w:r w:rsidRPr="001379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245F"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2F99" w14:textId="77777777" w:rsidR="0015479D" w:rsidRPr="00137973" w:rsidRDefault="0015479D" w:rsidP="00614DF2">
            <w:pPr>
              <w:pStyle w:val="rowtabella0"/>
              <w:jc w:val="center"/>
              <w:rPr>
                <w:color w:val="002060"/>
              </w:rPr>
            </w:pPr>
            <w:r w:rsidRPr="00137973">
              <w:rPr>
                <w:color w:val="002060"/>
              </w:rPr>
              <w:t>0</w:t>
            </w:r>
          </w:p>
        </w:tc>
      </w:tr>
      <w:tr w:rsidR="0015479D" w:rsidRPr="00137973" w14:paraId="48222BF7"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933E3" w14:textId="77777777" w:rsidR="0015479D" w:rsidRPr="00137973" w:rsidRDefault="0015479D" w:rsidP="00614DF2">
            <w:pPr>
              <w:pStyle w:val="rowtabella0"/>
              <w:rPr>
                <w:color w:val="002060"/>
              </w:rPr>
            </w:pPr>
            <w:r w:rsidRPr="0013797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4D8D"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FC0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8DC6"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D5D9"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B57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0CBE"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C5CB" w14:textId="77777777" w:rsidR="0015479D" w:rsidRPr="00137973" w:rsidRDefault="0015479D" w:rsidP="00614DF2">
            <w:pPr>
              <w:pStyle w:val="rowtabella0"/>
              <w:jc w:val="center"/>
              <w:rPr>
                <w:color w:val="002060"/>
              </w:rPr>
            </w:pPr>
            <w:r w:rsidRPr="0013797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BE63" w14:textId="77777777" w:rsidR="0015479D" w:rsidRPr="00137973" w:rsidRDefault="0015479D" w:rsidP="00614DF2">
            <w:pPr>
              <w:pStyle w:val="rowtabella0"/>
              <w:jc w:val="center"/>
              <w:rPr>
                <w:color w:val="002060"/>
              </w:rPr>
            </w:pPr>
            <w:r w:rsidRPr="001379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93EF" w14:textId="77777777" w:rsidR="0015479D" w:rsidRPr="00137973" w:rsidRDefault="0015479D" w:rsidP="00614DF2">
            <w:pPr>
              <w:pStyle w:val="rowtabella0"/>
              <w:jc w:val="center"/>
              <w:rPr>
                <w:color w:val="002060"/>
              </w:rPr>
            </w:pPr>
            <w:r w:rsidRPr="00137973">
              <w:rPr>
                <w:color w:val="002060"/>
              </w:rPr>
              <w:t>0</w:t>
            </w:r>
          </w:p>
        </w:tc>
      </w:tr>
      <w:tr w:rsidR="0015479D" w:rsidRPr="00137973" w14:paraId="2A9A9D49"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D6B09" w14:textId="77777777" w:rsidR="0015479D" w:rsidRPr="00137973" w:rsidRDefault="0015479D" w:rsidP="00614DF2">
            <w:pPr>
              <w:pStyle w:val="rowtabella0"/>
              <w:rPr>
                <w:color w:val="002060"/>
              </w:rPr>
            </w:pPr>
            <w:r w:rsidRPr="00137973">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1CF9"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5B17"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6B01"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E38D"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5810"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D2E5C"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6361" w14:textId="77777777" w:rsidR="0015479D" w:rsidRPr="00137973" w:rsidRDefault="0015479D" w:rsidP="00614DF2">
            <w:pPr>
              <w:pStyle w:val="rowtabella0"/>
              <w:jc w:val="center"/>
              <w:rPr>
                <w:color w:val="002060"/>
              </w:rPr>
            </w:pPr>
            <w:r w:rsidRPr="0013797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3F8E" w14:textId="77777777" w:rsidR="0015479D" w:rsidRPr="00137973" w:rsidRDefault="0015479D" w:rsidP="00614DF2">
            <w:pPr>
              <w:pStyle w:val="rowtabella0"/>
              <w:jc w:val="center"/>
              <w:rPr>
                <w:color w:val="002060"/>
              </w:rPr>
            </w:pPr>
            <w:r w:rsidRPr="0013797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F0B9" w14:textId="77777777" w:rsidR="0015479D" w:rsidRPr="00137973" w:rsidRDefault="0015479D" w:rsidP="00614DF2">
            <w:pPr>
              <w:pStyle w:val="rowtabella0"/>
              <w:jc w:val="center"/>
              <w:rPr>
                <w:color w:val="002060"/>
              </w:rPr>
            </w:pPr>
            <w:r w:rsidRPr="00137973">
              <w:rPr>
                <w:color w:val="002060"/>
              </w:rPr>
              <w:t>0</w:t>
            </w:r>
          </w:p>
        </w:tc>
      </w:tr>
      <w:tr w:rsidR="0015479D" w:rsidRPr="00137973" w14:paraId="0A44102F" w14:textId="77777777" w:rsidTr="00614D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90B637" w14:textId="77777777" w:rsidR="0015479D" w:rsidRPr="00137973" w:rsidRDefault="0015479D" w:rsidP="00614DF2">
            <w:pPr>
              <w:pStyle w:val="rowtabella0"/>
              <w:rPr>
                <w:color w:val="002060"/>
              </w:rPr>
            </w:pPr>
            <w:r w:rsidRPr="00137973">
              <w:rPr>
                <w:color w:val="002060"/>
              </w:rPr>
              <w:t xml:space="preserve">G.S. AUDAX 1970 </w:t>
            </w:r>
            <w:proofErr w:type="gramStart"/>
            <w:r w:rsidRPr="0013797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1467"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84A3"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5D86"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9E45"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8693"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7025"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24DE" w14:textId="77777777" w:rsidR="0015479D" w:rsidRPr="00137973" w:rsidRDefault="0015479D" w:rsidP="00614DF2">
            <w:pPr>
              <w:pStyle w:val="rowtabella0"/>
              <w:jc w:val="center"/>
              <w:rPr>
                <w:color w:val="002060"/>
              </w:rPr>
            </w:pPr>
            <w:r w:rsidRPr="0013797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21EE" w14:textId="77777777" w:rsidR="0015479D" w:rsidRPr="00137973" w:rsidRDefault="0015479D" w:rsidP="00614DF2">
            <w:pPr>
              <w:pStyle w:val="rowtabella0"/>
              <w:jc w:val="center"/>
              <w:rPr>
                <w:color w:val="002060"/>
              </w:rPr>
            </w:pPr>
            <w:r w:rsidRPr="001379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73A9" w14:textId="77777777" w:rsidR="0015479D" w:rsidRPr="00137973" w:rsidRDefault="0015479D" w:rsidP="00614DF2">
            <w:pPr>
              <w:pStyle w:val="rowtabella0"/>
              <w:jc w:val="center"/>
              <w:rPr>
                <w:color w:val="002060"/>
              </w:rPr>
            </w:pPr>
            <w:r w:rsidRPr="00137973">
              <w:rPr>
                <w:color w:val="002060"/>
              </w:rPr>
              <w:t>0</w:t>
            </w:r>
          </w:p>
        </w:tc>
      </w:tr>
    </w:tbl>
    <w:p w14:paraId="702DA33A" w14:textId="77777777" w:rsidR="0015479D" w:rsidRDefault="0015479D" w:rsidP="0015479D">
      <w:pPr>
        <w:pStyle w:val="breakline"/>
        <w:rPr>
          <w:rFonts w:eastAsiaTheme="minorEastAsia"/>
          <w:color w:val="002060"/>
        </w:rPr>
      </w:pPr>
    </w:p>
    <w:p w14:paraId="1BC3AA35" w14:textId="77777777" w:rsidR="00796F51" w:rsidRPr="00137973" w:rsidRDefault="00796F51" w:rsidP="00796F51">
      <w:pPr>
        <w:pStyle w:val="titoloprinc0"/>
        <w:rPr>
          <w:color w:val="002060"/>
        </w:rPr>
      </w:pPr>
      <w:r>
        <w:rPr>
          <w:color w:val="002060"/>
        </w:rPr>
        <w:t>PROGRAMMA GARE</w:t>
      </w:r>
    </w:p>
    <w:p w14:paraId="7D75657F" w14:textId="77777777" w:rsidR="00796F51" w:rsidRDefault="00796F51" w:rsidP="0015479D">
      <w:pPr>
        <w:pStyle w:val="breakline"/>
        <w:rPr>
          <w:rFonts w:eastAsiaTheme="minorEastAsia"/>
          <w:color w:val="002060"/>
        </w:rPr>
      </w:pPr>
    </w:p>
    <w:p w14:paraId="77693DE4" w14:textId="77777777" w:rsidR="00796F51" w:rsidRPr="00137973" w:rsidRDefault="00796F51" w:rsidP="00796F51">
      <w:pPr>
        <w:pStyle w:val="sottotitolocampionato10"/>
        <w:rPr>
          <w:color w:val="002060"/>
        </w:rPr>
      </w:pPr>
      <w:r w:rsidRPr="0013797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0"/>
        <w:gridCol w:w="385"/>
        <w:gridCol w:w="898"/>
        <w:gridCol w:w="1198"/>
        <w:gridCol w:w="1552"/>
        <w:gridCol w:w="1550"/>
      </w:tblGrid>
      <w:tr w:rsidR="00796F51" w:rsidRPr="00137973" w14:paraId="3E454F24"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85708"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F837A"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3DAA7"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811C1"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E1831"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2EC0A"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6061D"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5EE6EB4C" w14:textId="77777777" w:rsidTr="00614DF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F9F24C" w14:textId="77777777" w:rsidR="00796F51" w:rsidRPr="00137973" w:rsidRDefault="00796F51" w:rsidP="00614DF2">
            <w:pPr>
              <w:pStyle w:val="rowtabella0"/>
              <w:rPr>
                <w:color w:val="002060"/>
              </w:rPr>
            </w:pPr>
            <w:r w:rsidRPr="00137973">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0F566" w14:textId="77777777" w:rsidR="00796F51" w:rsidRPr="00137973" w:rsidRDefault="00796F51" w:rsidP="00614DF2">
            <w:pPr>
              <w:pStyle w:val="rowtabella0"/>
              <w:rPr>
                <w:color w:val="002060"/>
              </w:rPr>
            </w:pPr>
            <w:r w:rsidRPr="00137973">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30ED7"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D1E35" w14:textId="77777777" w:rsidR="00796F51" w:rsidRPr="00137973" w:rsidRDefault="00796F51" w:rsidP="00614DF2">
            <w:pPr>
              <w:pStyle w:val="rowtabella0"/>
              <w:rPr>
                <w:color w:val="002060"/>
              </w:rPr>
            </w:pPr>
            <w:r w:rsidRPr="00137973">
              <w:rPr>
                <w:color w:val="002060"/>
              </w:rPr>
              <w:t>03/05/2025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C9166" w14:textId="77777777" w:rsidR="00796F51" w:rsidRPr="00137973" w:rsidRDefault="00796F51" w:rsidP="00614DF2">
            <w:pPr>
              <w:pStyle w:val="rowtabella0"/>
              <w:rPr>
                <w:color w:val="002060"/>
              </w:rPr>
            </w:pPr>
            <w:r w:rsidRPr="00137973">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2CE19" w14:textId="77777777" w:rsidR="00796F51" w:rsidRPr="00137973" w:rsidRDefault="00796F51" w:rsidP="00614DF2">
            <w:pPr>
              <w:pStyle w:val="rowtabella0"/>
              <w:rPr>
                <w:color w:val="002060"/>
              </w:rPr>
            </w:pPr>
            <w:r w:rsidRPr="0013797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958F7" w14:textId="77777777" w:rsidR="00796F51" w:rsidRPr="00137973" w:rsidRDefault="00796F51" w:rsidP="00614DF2">
            <w:pPr>
              <w:pStyle w:val="rowtabella0"/>
              <w:rPr>
                <w:color w:val="002060"/>
              </w:rPr>
            </w:pPr>
            <w:r w:rsidRPr="00137973">
              <w:rPr>
                <w:color w:val="002060"/>
              </w:rPr>
              <w:t>VIA GROTTE DI POSATORA 19/A</w:t>
            </w:r>
          </w:p>
        </w:tc>
      </w:tr>
      <w:tr w:rsidR="00796F51" w:rsidRPr="00137973" w14:paraId="3378438A"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DDAE48" w14:textId="77777777" w:rsidR="00796F51" w:rsidRPr="00137973" w:rsidRDefault="00796F51" w:rsidP="00614DF2">
            <w:pPr>
              <w:pStyle w:val="rowtabella0"/>
              <w:rPr>
                <w:color w:val="002060"/>
              </w:rPr>
            </w:pPr>
            <w:r w:rsidRPr="0013797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73DAAB" w14:textId="77777777" w:rsidR="00796F51" w:rsidRPr="00137973" w:rsidRDefault="00796F51" w:rsidP="00614DF2">
            <w:pPr>
              <w:pStyle w:val="rowtabella0"/>
              <w:rPr>
                <w:color w:val="002060"/>
              </w:rPr>
            </w:pPr>
            <w:r w:rsidRPr="00137973">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8BC26"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76B21B" w14:textId="77777777" w:rsidR="00796F51" w:rsidRPr="00137973" w:rsidRDefault="00796F51" w:rsidP="00614DF2">
            <w:pPr>
              <w:pStyle w:val="rowtabella0"/>
              <w:rPr>
                <w:color w:val="002060"/>
              </w:rPr>
            </w:pPr>
            <w:r w:rsidRPr="00137973">
              <w:rPr>
                <w:color w:val="002060"/>
              </w:rPr>
              <w:t>03/05/2025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9B8769" w14:textId="77777777" w:rsidR="00796F51" w:rsidRPr="00137973" w:rsidRDefault="00796F51" w:rsidP="00614DF2">
            <w:pPr>
              <w:pStyle w:val="rowtabella0"/>
              <w:rPr>
                <w:color w:val="002060"/>
              </w:rPr>
            </w:pPr>
            <w:r w:rsidRPr="0013797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67335" w14:textId="77777777" w:rsidR="00796F51" w:rsidRPr="00137973" w:rsidRDefault="00796F51" w:rsidP="00614DF2">
            <w:pPr>
              <w:pStyle w:val="rowtabella0"/>
              <w:rPr>
                <w:color w:val="002060"/>
              </w:rPr>
            </w:pPr>
            <w:r w:rsidRPr="0013797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9E643E" w14:textId="77777777" w:rsidR="00796F51" w:rsidRPr="00137973" w:rsidRDefault="00796F51" w:rsidP="00614DF2">
            <w:pPr>
              <w:pStyle w:val="rowtabella0"/>
              <w:rPr>
                <w:color w:val="002060"/>
              </w:rPr>
            </w:pPr>
            <w:r w:rsidRPr="00137973">
              <w:rPr>
                <w:color w:val="002060"/>
              </w:rPr>
              <w:t>VIA ALESSANDRO MANZONI</w:t>
            </w:r>
          </w:p>
        </w:tc>
      </w:tr>
      <w:tr w:rsidR="00796F51" w:rsidRPr="00137973" w14:paraId="37C35587"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C3E023" w14:textId="77777777" w:rsidR="00796F51" w:rsidRPr="00137973" w:rsidRDefault="00796F51" w:rsidP="00614DF2">
            <w:pPr>
              <w:pStyle w:val="rowtabella0"/>
              <w:rPr>
                <w:color w:val="002060"/>
              </w:rPr>
            </w:pPr>
            <w:r w:rsidRPr="0013797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A5620" w14:textId="77777777" w:rsidR="00796F51" w:rsidRPr="00137973" w:rsidRDefault="00796F51" w:rsidP="00614DF2">
            <w:pPr>
              <w:pStyle w:val="rowtabella0"/>
              <w:rPr>
                <w:color w:val="002060"/>
              </w:rPr>
            </w:pPr>
            <w:r w:rsidRPr="00137973">
              <w:rPr>
                <w:color w:val="002060"/>
              </w:rPr>
              <w:t xml:space="preserve">AUDAX 1970 </w:t>
            </w:r>
            <w:proofErr w:type="gramStart"/>
            <w:r w:rsidRPr="00137973">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46DCB0"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CF99C" w14:textId="77777777" w:rsidR="00796F51" w:rsidRPr="00137973" w:rsidRDefault="00796F51" w:rsidP="00614DF2">
            <w:pPr>
              <w:pStyle w:val="rowtabella0"/>
              <w:rPr>
                <w:color w:val="002060"/>
              </w:rPr>
            </w:pPr>
            <w:r w:rsidRPr="00137973">
              <w:rPr>
                <w:color w:val="002060"/>
              </w:rPr>
              <w:t>03/05/2025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509135" w14:textId="77777777" w:rsidR="00796F51" w:rsidRPr="00137973" w:rsidRDefault="00796F51" w:rsidP="00614DF2">
            <w:pPr>
              <w:pStyle w:val="rowtabella0"/>
              <w:rPr>
                <w:color w:val="002060"/>
              </w:rPr>
            </w:pPr>
            <w:r w:rsidRPr="0013797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F4A93" w14:textId="77777777" w:rsidR="00796F51" w:rsidRPr="00137973" w:rsidRDefault="00796F51" w:rsidP="00614DF2">
            <w:pPr>
              <w:pStyle w:val="rowtabella0"/>
              <w:rPr>
                <w:color w:val="002060"/>
              </w:rPr>
            </w:pPr>
            <w:r w:rsidRPr="0013797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CC0F5" w14:textId="77777777" w:rsidR="00796F51" w:rsidRPr="00137973" w:rsidRDefault="00796F51" w:rsidP="00614DF2">
            <w:pPr>
              <w:pStyle w:val="rowtabella0"/>
              <w:rPr>
                <w:color w:val="002060"/>
              </w:rPr>
            </w:pPr>
            <w:r w:rsidRPr="00137973">
              <w:rPr>
                <w:color w:val="002060"/>
              </w:rPr>
              <w:t>VIA MONTEPELAGO</w:t>
            </w:r>
          </w:p>
        </w:tc>
      </w:tr>
      <w:tr w:rsidR="00796F51" w:rsidRPr="00137973" w14:paraId="6764CD18"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4E818" w14:textId="77777777" w:rsidR="00796F51" w:rsidRPr="00137973" w:rsidRDefault="00796F51" w:rsidP="00614DF2">
            <w:pPr>
              <w:pStyle w:val="rowtabella0"/>
              <w:rPr>
                <w:color w:val="002060"/>
              </w:rPr>
            </w:pPr>
            <w:r w:rsidRPr="00137973">
              <w:rPr>
                <w:color w:val="002060"/>
              </w:rPr>
              <w:t xml:space="preserve">U.S. FORTUNA FANO </w:t>
            </w:r>
            <w:proofErr w:type="gramStart"/>
            <w:r w:rsidRPr="00137973">
              <w:rPr>
                <w:color w:val="002060"/>
              </w:rPr>
              <w:t>SQ..</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38C892" w14:textId="77777777" w:rsidR="00796F51" w:rsidRPr="00137973" w:rsidRDefault="00796F51" w:rsidP="00614DF2">
            <w:pPr>
              <w:pStyle w:val="rowtabella0"/>
              <w:rPr>
                <w:color w:val="002060"/>
              </w:rPr>
            </w:pPr>
            <w:r w:rsidRPr="00137973">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735971"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3AF3B4" w14:textId="77777777" w:rsidR="00796F51" w:rsidRPr="00137973" w:rsidRDefault="00796F51" w:rsidP="00614DF2">
            <w:pPr>
              <w:pStyle w:val="rowtabella0"/>
              <w:rPr>
                <w:color w:val="002060"/>
              </w:rPr>
            </w:pPr>
            <w:r w:rsidRPr="00137973">
              <w:rPr>
                <w:color w:val="002060"/>
              </w:rPr>
              <w:t>03/05/2025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A42E4F" w14:textId="77777777" w:rsidR="00796F51" w:rsidRPr="00137973" w:rsidRDefault="00796F51" w:rsidP="00614DF2">
            <w:pPr>
              <w:pStyle w:val="rowtabella0"/>
              <w:rPr>
                <w:color w:val="002060"/>
              </w:rPr>
            </w:pPr>
            <w:r w:rsidRPr="00137973">
              <w:rPr>
                <w:color w:val="002060"/>
              </w:rPr>
              <w:t xml:space="preserve">5454 </w:t>
            </w:r>
            <w:proofErr w:type="gramStart"/>
            <w:r w:rsidRPr="00137973">
              <w:rPr>
                <w:color w:val="002060"/>
              </w:rPr>
              <w:t>C.COPERTO</w:t>
            </w:r>
            <w:proofErr w:type="gramEnd"/>
            <w:r w:rsidRPr="00137973">
              <w:rPr>
                <w:color w:val="002060"/>
              </w:rPr>
              <w:t xml:space="preserve"> </w:t>
            </w:r>
            <w:proofErr w:type="gramStart"/>
            <w:r w:rsidRPr="00137973">
              <w:rPr>
                <w:color w:val="002060"/>
              </w:rPr>
              <w:t>C.TENNIS</w:t>
            </w:r>
            <w:proofErr w:type="gramEnd"/>
            <w:r w:rsidRPr="00137973">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17873" w14:textId="77777777" w:rsidR="00796F51" w:rsidRPr="00137973" w:rsidRDefault="00796F51" w:rsidP="00614DF2">
            <w:pPr>
              <w:pStyle w:val="rowtabella0"/>
              <w:rPr>
                <w:color w:val="002060"/>
              </w:rPr>
            </w:pPr>
            <w:r w:rsidRPr="0013797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68EE6" w14:textId="77777777" w:rsidR="00796F51" w:rsidRPr="00137973" w:rsidRDefault="00796F51" w:rsidP="00614DF2">
            <w:pPr>
              <w:pStyle w:val="rowtabella0"/>
              <w:rPr>
                <w:color w:val="002060"/>
              </w:rPr>
            </w:pPr>
            <w:r w:rsidRPr="00137973">
              <w:rPr>
                <w:color w:val="002060"/>
              </w:rPr>
              <w:t>VIA VILLA TOMBARI</w:t>
            </w:r>
          </w:p>
        </w:tc>
      </w:tr>
      <w:tr w:rsidR="00796F51" w:rsidRPr="00137973" w14:paraId="641C4746"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1CECC2" w14:textId="77777777" w:rsidR="00796F51" w:rsidRPr="00137973" w:rsidRDefault="00796F51" w:rsidP="00614DF2">
            <w:pPr>
              <w:pStyle w:val="rowtabella0"/>
              <w:rPr>
                <w:color w:val="002060"/>
              </w:rPr>
            </w:pPr>
            <w:r w:rsidRPr="00137973">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B39C8D" w14:textId="77777777" w:rsidR="00796F51" w:rsidRPr="00137973" w:rsidRDefault="00796F51" w:rsidP="00614DF2">
            <w:pPr>
              <w:pStyle w:val="rowtabella0"/>
              <w:rPr>
                <w:color w:val="002060"/>
              </w:rPr>
            </w:pPr>
            <w:r w:rsidRPr="00137973">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89B167"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6790B7" w14:textId="77777777" w:rsidR="00796F51" w:rsidRPr="00137973" w:rsidRDefault="00796F51" w:rsidP="00614DF2">
            <w:pPr>
              <w:pStyle w:val="rowtabella0"/>
              <w:rPr>
                <w:color w:val="002060"/>
              </w:rPr>
            </w:pPr>
            <w:r w:rsidRPr="00137973">
              <w:rPr>
                <w:color w:val="002060"/>
              </w:rPr>
              <w:t>04/05/2025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277D38" w14:textId="77777777" w:rsidR="00796F51" w:rsidRPr="00137973" w:rsidRDefault="00796F51" w:rsidP="00614DF2">
            <w:pPr>
              <w:pStyle w:val="rowtabella0"/>
              <w:rPr>
                <w:color w:val="002060"/>
              </w:rPr>
            </w:pPr>
            <w:r w:rsidRPr="00137973">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BA4CA" w14:textId="77777777" w:rsidR="00796F51" w:rsidRPr="00137973" w:rsidRDefault="00796F51" w:rsidP="00614DF2">
            <w:pPr>
              <w:pStyle w:val="rowtabella0"/>
              <w:rPr>
                <w:color w:val="002060"/>
              </w:rPr>
            </w:pPr>
            <w:r w:rsidRPr="00137973">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D8BE2" w14:textId="77777777" w:rsidR="00796F51" w:rsidRPr="00137973" w:rsidRDefault="00796F51" w:rsidP="00614DF2">
            <w:pPr>
              <w:pStyle w:val="rowtabella0"/>
              <w:rPr>
                <w:color w:val="002060"/>
              </w:rPr>
            </w:pPr>
            <w:r w:rsidRPr="00137973">
              <w:rPr>
                <w:color w:val="002060"/>
              </w:rPr>
              <w:t>VIA ROSSINI</w:t>
            </w:r>
          </w:p>
        </w:tc>
      </w:tr>
      <w:tr w:rsidR="00796F51" w:rsidRPr="00137973" w14:paraId="051906D8"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E7311B" w14:textId="77777777" w:rsidR="00796F51" w:rsidRPr="00137973" w:rsidRDefault="00796F51" w:rsidP="00614DF2">
            <w:pPr>
              <w:pStyle w:val="rowtabella0"/>
              <w:rPr>
                <w:color w:val="002060"/>
              </w:rPr>
            </w:pPr>
            <w:r w:rsidRPr="00137973">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53A921" w14:textId="77777777" w:rsidR="00796F51" w:rsidRPr="00137973" w:rsidRDefault="00796F51" w:rsidP="00614DF2">
            <w:pPr>
              <w:pStyle w:val="rowtabella0"/>
              <w:rPr>
                <w:color w:val="002060"/>
              </w:rPr>
            </w:pPr>
            <w:r w:rsidRPr="0013797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8C4C67"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5BD718" w14:textId="77777777" w:rsidR="00796F51" w:rsidRPr="00137973" w:rsidRDefault="00796F51" w:rsidP="00614DF2">
            <w:pPr>
              <w:pStyle w:val="rowtabella0"/>
              <w:rPr>
                <w:color w:val="002060"/>
              </w:rPr>
            </w:pPr>
            <w:r w:rsidRPr="00137973">
              <w:rPr>
                <w:color w:val="002060"/>
              </w:rPr>
              <w:t>04/05/2025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79F16" w14:textId="77777777" w:rsidR="00796F51" w:rsidRPr="00137973" w:rsidRDefault="00796F51" w:rsidP="00614DF2">
            <w:pPr>
              <w:pStyle w:val="rowtabella0"/>
              <w:rPr>
                <w:color w:val="002060"/>
              </w:rPr>
            </w:pPr>
            <w:r w:rsidRPr="0013797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F1A5D" w14:textId="77777777" w:rsidR="00796F51" w:rsidRPr="00137973" w:rsidRDefault="00796F51" w:rsidP="00614DF2">
            <w:pPr>
              <w:pStyle w:val="rowtabella0"/>
              <w:rPr>
                <w:color w:val="002060"/>
              </w:rPr>
            </w:pPr>
            <w:r w:rsidRPr="0013797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30F91" w14:textId="77777777" w:rsidR="00796F51" w:rsidRPr="00137973" w:rsidRDefault="00796F51" w:rsidP="00614DF2">
            <w:pPr>
              <w:pStyle w:val="rowtabella0"/>
              <w:rPr>
                <w:color w:val="002060"/>
              </w:rPr>
            </w:pPr>
            <w:r w:rsidRPr="00137973">
              <w:rPr>
                <w:color w:val="002060"/>
              </w:rPr>
              <w:t>VIA VERDI</w:t>
            </w:r>
          </w:p>
        </w:tc>
      </w:tr>
      <w:tr w:rsidR="00796F51" w:rsidRPr="00137973" w14:paraId="7EBFCA42" w14:textId="77777777" w:rsidTr="00614DF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2845CA" w14:textId="77777777" w:rsidR="00796F51" w:rsidRPr="00137973" w:rsidRDefault="00796F51" w:rsidP="00614DF2">
            <w:pPr>
              <w:pStyle w:val="rowtabella0"/>
              <w:rPr>
                <w:color w:val="002060"/>
              </w:rPr>
            </w:pPr>
            <w:r w:rsidRPr="00137973">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A2E80" w14:textId="77777777" w:rsidR="00796F51" w:rsidRPr="00137973" w:rsidRDefault="00796F51" w:rsidP="00614DF2">
            <w:pPr>
              <w:pStyle w:val="rowtabella0"/>
              <w:rPr>
                <w:color w:val="002060"/>
              </w:rPr>
            </w:pPr>
            <w:r w:rsidRPr="0013797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6AF5B"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1FB25" w14:textId="77777777" w:rsidR="00796F51" w:rsidRPr="00137973" w:rsidRDefault="00796F51" w:rsidP="00614DF2">
            <w:pPr>
              <w:pStyle w:val="rowtabella0"/>
              <w:rPr>
                <w:color w:val="002060"/>
              </w:rPr>
            </w:pPr>
            <w:r w:rsidRPr="00137973">
              <w:rPr>
                <w:color w:val="002060"/>
              </w:rPr>
              <w:t>04/05/2025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C800E" w14:textId="77777777" w:rsidR="00796F51" w:rsidRPr="00137973" w:rsidRDefault="00796F51" w:rsidP="00614DF2">
            <w:pPr>
              <w:pStyle w:val="rowtabella0"/>
              <w:rPr>
                <w:color w:val="002060"/>
              </w:rPr>
            </w:pPr>
            <w:r w:rsidRPr="0013797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942BF" w14:textId="77777777" w:rsidR="00796F51" w:rsidRPr="00137973" w:rsidRDefault="00796F51" w:rsidP="00614DF2">
            <w:pPr>
              <w:pStyle w:val="rowtabella0"/>
              <w:rPr>
                <w:color w:val="002060"/>
              </w:rPr>
            </w:pPr>
            <w:r w:rsidRPr="0013797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272ED" w14:textId="77777777" w:rsidR="00796F51" w:rsidRPr="00137973" w:rsidRDefault="00796F51" w:rsidP="00614DF2">
            <w:pPr>
              <w:pStyle w:val="rowtabella0"/>
              <w:rPr>
                <w:color w:val="002060"/>
              </w:rPr>
            </w:pPr>
            <w:r w:rsidRPr="00137973">
              <w:rPr>
                <w:color w:val="002060"/>
              </w:rPr>
              <w:t xml:space="preserve">VIA </w:t>
            </w:r>
            <w:proofErr w:type="gramStart"/>
            <w:r w:rsidRPr="00137973">
              <w:rPr>
                <w:color w:val="002060"/>
              </w:rPr>
              <w:t>B.BUOZZI</w:t>
            </w:r>
            <w:proofErr w:type="gramEnd"/>
          </w:p>
        </w:tc>
      </w:tr>
    </w:tbl>
    <w:p w14:paraId="7559218E" w14:textId="77777777" w:rsidR="00796F51" w:rsidRPr="00137973" w:rsidRDefault="00796F51" w:rsidP="0015479D">
      <w:pPr>
        <w:pStyle w:val="breakline"/>
        <w:rPr>
          <w:rFonts w:eastAsiaTheme="minorEastAsia"/>
          <w:color w:val="002060"/>
        </w:rPr>
      </w:pPr>
    </w:p>
    <w:p w14:paraId="21DBE534" w14:textId="77777777" w:rsidR="0015479D" w:rsidRPr="00137973" w:rsidRDefault="0015479D" w:rsidP="0015479D">
      <w:pPr>
        <w:pStyle w:val="breakline"/>
        <w:rPr>
          <w:color w:val="002060"/>
        </w:rPr>
      </w:pPr>
    </w:p>
    <w:p w14:paraId="0BF4BC68" w14:textId="77777777" w:rsidR="0015479D" w:rsidRPr="00137973" w:rsidRDefault="0015479D" w:rsidP="0015479D">
      <w:pPr>
        <w:pStyle w:val="titolocampionato0"/>
        <w:shd w:val="clear" w:color="auto" w:fill="CCCCCC"/>
        <w:spacing w:before="80" w:after="40"/>
        <w:rPr>
          <w:color w:val="002060"/>
        </w:rPr>
      </w:pPr>
      <w:r w:rsidRPr="00137973">
        <w:rPr>
          <w:color w:val="002060"/>
        </w:rPr>
        <w:t>COPPA PRIMAVERA C5 UNDER 16</w:t>
      </w:r>
    </w:p>
    <w:p w14:paraId="46ECA451" w14:textId="77777777" w:rsidR="0015479D" w:rsidRPr="00137973" w:rsidRDefault="0015479D" w:rsidP="0015479D">
      <w:pPr>
        <w:pStyle w:val="titoloprinc0"/>
        <w:rPr>
          <w:color w:val="002060"/>
        </w:rPr>
      </w:pPr>
      <w:r w:rsidRPr="00137973">
        <w:rPr>
          <w:color w:val="002060"/>
        </w:rPr>
        <w:t>VARIAZIONI AL PROGRAMMA GARE</w:t>
      </w:r>
    </w:p>
    <w:p w14:paraId="7F689CA6" w14:textId="77777777" w:rsidR="0015479D" w:rsidRPr="00137973" w:rsidRDefault="0015479D" w:rsidP="0015479D">
      <w:pPr>
        <w:pStyle w:val="breakline"/>
        <w:rPr>
          <w:color w:val="002060"/>
        </w:rPr>
      </w:pPr>
    </w:p>
    <w:p w14:paraId="6B4E9BB7" w14:textId="77777777" w:rsidR="0015479D" w:rsidRPr="00137973" w:rsidRDefault="0015479D" w:rsidP="0015479D">
      <w:pPr>
        <w:pStyle w:val="breakline"/>
        <w:rPr>
          <w:color w:val="002060"/>
        </w:rPr>
      </w:pPr>
    </w:p>
    <w:p w14:paraId="070E84A2" w14:textId="77777777" w:rsidR="0015479D" w:rsidRPr="00137973" w:rsidRDefault="0015479D" w:rsidP="0015479D">
      <w:pPr>
        <w:pStyle w:val="sottotitolocampionato10"/>
        <w:rPr>
          <w:color w:val="002060"/>
        </w:rPr>
      </w:pPr>
      <w:r w:rsidRPr="001379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479D" w:rsidRPr="00137973" w14:paraId="63B0B114" w14:textId="77777777" w:rsidTr="001547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2DF91" w14:textId="77777777" w:rsidR="0015479D" w:rsidRPr="00137973" w:rsidRDefault="0015479D" w:rsidP="00614DF2">
            <w:pPr>
              <w:pStyle w:val="headertabella0"/>
              <w:rPr>
                <w:color w:val="002060"/>
              </w:rPr>
            </w:pPr>
            <w:r w:rsidRPr="001379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797AA" w14:textId="77777777" w:rsidR="0015479D" w:rsidRPr="00137973" w:rsidRDefault="0015479D" w:rsidP="00614DF2">
            <w:pPr>
              <w:pStyle w:val="headertabella0"/>
              <w:rPr>
                <w:color w:val="002060"/>
              </w:rPr>
            </w:pPr>
            <w:r w:rsidRPr="00137973">
              <w:rPr>
                <w:color w:val="002060"/>
              </w:rPr>
              <w:t xml:space="preserve">N° </w:t>
            </w:r>
            <w:proofErr w:type="spellStart"/>
            <w:r w:rsidRPr="00137973">
              <w:rPr>
                <w:color w:val="002060"/>
              </w:rPr>
              <w:t>Gior</w:t>
            </w:r>
            <w:proofErr w:type="spellEnd"/>
            <w:r w:rsidRPr="0013797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2345E" w14:textId="77777777" w:rsidR="0015479D" w:rsidRPr="00137973" w:rsidRDefault="0015479D" w:rsidP="00614DF2">
            <w:pPr>
              <w:pStyle w:val="headertabella0"/>
              <w:rPr>
                <w:color w:val="002060"/>
              </w:rPr>
            </w:pPr>
            <w:r w:rsidRPr="001379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FCB4C" w14:textId="77777777" w:rsidR="0015479D" w:rsidRPr="00137973" w:rsidRDefault="0015479D" w:rsidP="00614DF2">
            <w:pPr>
              <w:pStyle w:val="headertabella0"/>
              <w:rPr>
                <w:color w:val="002060"/>
              </w:rPr>
            </w:pPr>
            <w:r w:rsidRPr="001379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6F195" w14:textId="77777777" w:rsidR="0015479D" w:rsidRPr="00137973" w:rsidRDefault="0015479D" w:rsidP="00614DF2">
            <w:pPr>
              <w:pStyle w:val="headertabella0"/>
              <w:rPr>
                <w:color w:val="002060"/>
              </w:rPr>
            </w:pPr>
            <w:r w:rsidRPr="00137973">
              <w:rPr>
                <w:color w:val="002060"/>
              </w:rPr>
              <w:t xml:space="preserve">Data </w:t>
            </w:r>
            <w:proofErr w:type="spellStart"/>
            <w:r w:rsidRPr="00137973">
              <w:rPr>
                <w:color w:val="002060"/>
              </w:rPr>
              <w:t>Orig</w:t>
            </w:r>
            <w:proofErr w:type="spellEnd"/>
            <w:r w:rsidRPr="001379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ECC33" w14:textId="77777777" w:rsidR="0015479D" w:rsidRPr="00137973" w:rsidRDefault="0015479D" w:rsidP="00614DF2">
            <w:pPr>
              <w:pStyle w:val="headertabella0"/>
              <w:rPr>
                <w:color w:val="002060"/>
              </w:rPr>
            </w:pPr>
            <w:r w:rsidRPr="001379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CB006" w14:textId="77777777" w:rsidR="0015479D" w:rsidRPr="00137973" w:rsidRDefault="0015479D" w:rsidP="00614DF2">
            <w:pPr>
              <w:pStyle w:val="headertabella0"/>
              <w:rPr>
                <w:color w:val="002060"/>
              </w:rPr>
            </w:pPr>
            <w:r w:rsidRPr="00137973">
              <w:rPr>
                <w:color w:val="002060"/>
              </w:rPr>
              <w:t xml:space="preserve">Ora </w:t>
            </w:r>
            <w:proofErr w:type="spellStart"/>
            <w:r w:rsidRPr="00137973">
              <w:rPr>
                <w:color w:val="002060"/>
              </w:rPr>
              <w:t>Orig</w:t>
            </w:r>
            <w:proofErr w:type="spellEnd"/>
            <w:r w:rsidRPr="001379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99471" w14:textId="77777777" w:rsidR="0015479D" w:rsidRPr="00137973" w:rsidRDefault="0015479D" w:rsidP="00614DF2">
            <w:pPr>
              <w:pStyle w:val="headertabella0"/>
              <w:rPr>
                <w:color w:val="002060"/>
              </w:rPr>
            </w:pPr>
            <w:r w:rsidRPr="00137973">
              <w:rPr>
                <w:color w:val="002060"/>
              </w:rPr>
              <w:t>Impianto</w:t>
            </w:r>
          </w:p>
        </w:tc>
      </w:tr>
      <w:tr w:rsidR="0015479D" w:rsidRPr="00137973" w14:paraId="4D691560" w14:textId="77777777" w:rsidTr="001547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5F53" w14:textId="77777777" w:rsidR="0015479D" w:rsidRPr="0015479D" w:rsidRDefault="0015479D" w:rsidP="00614DF2">
            <w:pPr>
              <w:pStyle w:val="rowtabella0"/>
              <w:rPr>
                <w:color w:val="002060"/>
                <w:highlight w:val="yellow"/>
              </w:rPr>
            </w:pPr>
            <w:r w:rsidRPr="0015479D">
              <w:rPr>
                <w:color w:val="002060"/>
                <w:highlight w:val="yellow"/>
              </w:rPr>
              <w:t>06/05/2025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B9BB" w14:textId="77777777" w:rsidR="0015479D" w:rsidRPr="0015479D" w:rsidRDefault="0015479D" w:rsidP="00614DF2">
            <w:pPr>
              <w:pStyle w:val="rowtabella0"/>
              <w:jc w:val="center"/>
              <w:rPr>
                <w:color w:val="002060"/>
                <w:highlight w:val="yellow"/>
              </w:rPr>
            </w:pPr>
            <w:r w:rsidRPr="0015479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3F2F" w14:textId="77777777" w:rsidR="0015479D" w:rsidRPr="0015479D" w:rsidRDefault="0015479D" w:rsidP="00614DF2">
            <w:pPr>
              <w:pStyle w:val="rowtabella0"/>
              <w:rPr>
                <w:color w:val="002060"/>
                <w:highlight w:val="yellow"/>
              </w:rPr>
            </w:pPr>
            <w:r w:rsidRPr="0015479D">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B87A" w14:textId="77777777" w:rsidR="0015479D" w:rsidRPr="0015479D" w:rsidRDefault="0015479D" w:rsidP="00614DF2">
            <w:pPr>
              <w:pStyle w:val="rowtabella0"/>
              <w:rPr>
                <w:color w:val="002060"/>
                <w:highlight w:val="yellow"/>
              </w:rPr>
            </w:pPr>
            <w:r w:rsidRPr="0015479D">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0853" w14:textId="77777777" w:rsidR="0015479D" w:rsidRPr="00137973" w:rsidRDefault="0015479D" w:rsidP="00614DF2">
            <w:pPr>
              <w:pStyle w:val="rowtabella0"/>
              <w:rPr>
                <w:color w:val="002060"/>
              </w:rPr>
            </w:pPr>
            <w:r w:rsidRPr="00137973">
              <w:rPr>
                <w:color w:val="002060"/>
              </w:rPr>
              <w:t>03/05/2025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1021" w14:textId="77777777" w:rsidR="0015479D" w:rsidRPr="00137973" w:rsidRDefault="0015479D" w:rsidP="00614DF2">
            <w:pPr>
              <w:pStyle w:val="rowtabella0"/>
              <w:jc w:val="center"/>
              <w:rPr>
                <w:color w:val="002060"/>
              </w:rPr>
            </w:pPr>
            <w:r w:rsidRPr="0015479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6966" w14:textId="77777777" w:rsidR="0015479D" w:rsidRPr="00137973" w:rsidRDefault="0015479D" w:rsidP="00614DF2">
            <w:pPr>
              <w:pStyle w:val="rowtabella0"/>
              <w:jc w:val="center"/>
              <w:rPr>
                <w:color w:val="002060"/>
              </w:rPr>
            </w:pPr>
            <w:r w:rsidRPr="00137973">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35CBA" w14:textId="77777777" w:rsidR="0015479D" w:rsidRPr="00137973" w:rsidRDefault="0015479D" w:rsidP="00614DF2">
            <w:pPr>
              <w:rPr>
                <w:color w:val="002060"/>
              </w:rPr>
            </w:pPr>
          </w:p>
        </w:tc>
      </w:tr>
    </w:tbl>
    <w:p w14:paraId="5365DA7E" w14:textId="77777777" w:rsidR="0015479D" w:rsidRPr="00137973" w:rsidRDefault="0015479D" w:rsidP="0015479D">
      <w:pPr>
        <w:pStyle w:val="breakline"/>
        <w:rPr>
          <w:rFonts w:eastAsiaTheme="minorEastAsia"/>
          <w:color w:val="002060"/>
        </w:rPr>
      </w:pPr>
    </w:p>
    <w:p w14:paraId="057BECB8" w14:textId="77777777" w:rsidR="0015479D" w:rsidRPr="00137973" w:rsidRDefault="0015479D" w:rsidP="0015479D">
      <w:pPr>
        <w:pStyle w:val="breakline"/>
        <w:rPr>
          <w:color w:val="002060"/>
        </w:rPr>
      </w:pPr>
    </w:p>
    <w:p w14:paraId="7E34F341" w14:textId="77777777" w:rsidR="0015479D" w:rsidRPr="00137973" w:rsidRDefault="0015479D" w:rsidP="0015479D">
      <w:pPr>
        <w:pStyle w:val="titoloprinc0"/>
        <w:rPr>
          <w:color w:val="002060"/>
        </w:rPr>
      </w:pPr>
      <w:r w:rsidRPr="00137973">
        <w:rPr>
          <w:color w:val="002060"/>
        </w:rPr>
        <w:lastRenderedPageBreak/>
        <w:t>RISULTATI</w:t>
      </w:r>
    </w:p>
    <w:p w14:paraId="50650F74" w14:textId="77777777" w:rsidR="0015479D" w:rsidRPr="00137973" w:rsidRDefault="0015479D" w:rsidP="0015479D">
      <w:pPr>
        <w:pStyle w:val="breakline"/>
        <w:rPr>
          <w:color w:val="002060"/>
        </w:rPr>
      </w:pPr>
    </w:p>
    <w:p w14:paraId="500EC54F" w14:textId="77777777" w:rsidR="0015479D" w:rsidRPr="00137973" w:rsidRDefault="0015479D" w:rsidP="0015479D">
      <w:pPr>
        <w:pStyle w:val="sottotitolocampionato10"/>
        <w:rPr>
          <w:color w:val="002060"/>
        </w:rPr>
      </w:pPr>
      <w:r w:rsidRPr="00137973">
        <w:rPr>
          <w:color w:val="002060"/>
        </w:rPr>
        <w:t>RISULTATI UFFICIALI GARE DEL 27/04/2025</w:t>
      </w:r>
    </w:p>
    <w:p w14:paraId="61B43E51" w14:textId="77777777" w:rsidR="0015479D" w:rsidRPr="0015479D" w:rsidRDefault="0015479D" w:rsidP="0015479D">
      <w:pPr>
        <w:pStyle w:val="sottotitolocampionato20"/>
        <w:spacing w:before="0" w:beforeAutospacing="0" w:after="0" w:afterAutospacing="0"/>
        <w:rPr>
          <w:rFonts w:ascii="Arial" w:hAnsi="Arial" w:cs="Arial"/>
          <w:color w:val="002060"/>
          <w:sz w:val="20"/>
          <w:szCs w:val="20"/>
        </w:rPr>
      </w:pPr>
      <w:r w:rsidRPr="0015479D">
        <w:rPr>
          <w:rFonts w:ascii="Arial" w:hAnsi="Arial" w:cs="Arial"/>
          <w:color w:val="002060"/>
          <w:sz w:val="20"/>
          <w:szCs w:val="20"/>
        </w:rPr>
        <w:t>Si trascrivono qui di seguito i risultati ufficiali delle gare disputate</w:t>
      </w:r>
    </w:p>
    <w:p w14:paraId="5AC7825D" w14:textId="77777777" w:rsidR="0015479D" w:rsidRPr="00137973" w:rsidRDefault="0015479D" w:rsidP="0015479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479D" w:rsidRPr="00137973" w14:paraId="7D8ACA52" w14:textId="77777777" w:rsidTr="00614D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479D" w:rsidRPr="00137973" w14:paraId="00D2DA95" w14:textId="77777777" w:rsidTr="00614D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11AEE" w14:textId="77777777" w:rsidR="0015479D" w:rsidRPr="00137973" w:rsidRDefault="0015479D" w:rsidP="00614DF2">
                  <w:pPr>
                    <w:pStyle w:val="headertabella0"/>
                    <w:rPr>
                      <w:color w:val="002060"/>
                    </w:rPr>
                  </w:pPr>
                  <w:r w:rsidRPr="00137973">
                    <w:rPr>
                      <w:color w:val="002060"/>
                    </w:rPr>
                    <w:t>GIRONE A - 1 Giornata - A</w:t>
                  </w:r>
                </w:p>
              </w:tc>
            </w:tr>
            <w:tr w:rsidR="0015479D" w:rsidRPr="00137973" w14:paraId="7E4C511F" w14:textId="77777777" w:rsidTr="00614DF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18297F" w14:textId="77777777" w:rsidR="0015479D" w:rsidRPr="00137973" w:rsidRDefault="0015479D" w:rsidP="00614DF2">
                  <w:pPr>
                    <w:pStyle w:val="rowtabella0"/>
                    <w:rPr>
                      <w:color w:val="002060"/>
                    </w:rPr>
                  </w:pPr>
                  <w:r w:rsidRPr="00137973">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CBCCA" w14:textId="77777777" w:rsidR="0015479D" w:rsidRPr="00137973" w:rsidRDefault="0015479D" w:rsidP="00614DF2">
                  <w:pPr>
                    <w:pStyle w:val="rowtabella0"/>
                    <w:rPr>
                      <w:color w:val="002060"/>
                    </w:rPr>
                  </w:pPr>
                  <w:r w:rsidRPr="00137973">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35396" w14:textId="77777777" w:rsidR="0015479D" w:rsidRPr="00137973" w:rsidRDefault="0015479D" w:rsidP="00614DF2">
                  <w:pPr>
                    <w:pStyle w:val="rowtabella0"/>
                    <w:jc w:val="center"/>
                    <w:rPr>
                      <w:color w:val="002060"/>
                    </w:rPr>
                  </w:pPr>
                  <w:r w:rsidRPr="00137973">
                    <w:rPr>
                      <w:color w:val="002060"/>
                    </w:rPr>
                    <w:t>2 - 9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0A542E" w14:textId="77777777" w:rsidR="0015479D" w:rsidRPr="00137973" w:rsidRDefault="0015479D" w:rsidP="00614DF2">
                  <w:pPr>
                    <w:pStyle w:val="rowtabella0"/>
                    <w:jc w:val="center"/>
                    <w:rPr>
                      <w:color w:val="002060"/>
                    </w:rPr>
                  </w:pPr>
                  <w:r w:rsidRPr="00137973">
                    <w:rPr>
                      <w:color w:val="002060"/>
                    </w:rPr>
                    <w:t> </w:t>
                  </w:r>
                </w:p>
              </w:tc>
            </w:tr>
          </w:tbl>
          <w:p w14:paraId="50D103C7" w14:textId="77777777" w:rsidR="0015479D" w:rsidRPr="00137973" w:rsidRDefault="0015479D" w:rsidP="00614DF2">
            <w:pPr>
              <w:rPr>
                <w:color w:val="002060"/>
              </w:rPr>
            </w:pPr>
          </w:p>
        </w:tc>
      </w:tr>
    </w:tbl>
    <w:p w14:paraId="5080B49C" w14:textId="77777777" w:rsidR="0015479D" w:rsidRPr="00137973" w:rsidRDefault="0015479D" w:rsidP="0015479D">
      <w:pPr>
        <w:pStyle w:val="breakline"/>
        <w:rPr>
          <w:rFonts w:eastAsiaTheme="minorEastAsia"/>
          <w:color w:val="002060"/>
        </w:rPr>
      </w:pPr>
    </w:p>
    <w:p w14:paraId="749D9212" w14:textId="77777777" w:rsidR="0015479D" w:rsidRPr="00137973" w:rsidRDefault="0015479D" w:rsidP="0015479D">
      <w:pPr>
        <w:pStyle w:val="breakline"/>
        <w:rPr>
          <w:color w:val="002060"/>
        </w:rPr>
      </w:pPr>
    </w:p>
    <w:p w14:paraId="5BF9AEBA" w14:textId="77777777" w:rsidR="0015479D" w:rsidRPr="00137973" w:rsidRDefault="0015479D" w:rsidP="0015479D">
      <w:pPr>
        <w:pStyle w:val="sottotitolocampionato10"/>
        <w:rPr>
          <w:color w:val="002060"/>
        </w:rPr>
      </w:pPr>
      <w:r w:rsidRPr="00137973">
        <w:rPr>
          <w:color w:val="002060"/>
        </w:rPr>
        <w:t>RISULTATI UFFICIALI GARE DEL 27/04/2025</w:t>
      </w:r>
    </w:p>
    <w:p w14:paraId="14B10EE2" w14:textId="77777777" w:rsidR="0015479D" w:rsidRPr="0015479D" w:rsidRDefault="0015479D" w:rsidP="0015479D">
      <w:pPr>
        <w:pStyle w:val="sottotitolocampionato20"/>
        <w:spacing w:before="0" w:beforeAutospacing="0" w:after="0" w:afterAutospacing="0"/>
        <w:rPr>
          <w:rFonts w:ascii="Arial" w:hAnsi="Arial" w:cs="Arial"/>
          <w:color w:val="002060"/>
          <w:sz w:val="20"/>
          <w:szCs w:val="20"/>
        </w:rPr>
      </w:pPr>
      <w:r w:rsidRPr="0015479D">
        <w:rPr>
          <w:rFonts w:ascii="Arial" w:hAnsi="Arial" w:cs="Arial"/>
          <w:color w:val="002060"/>
          <w:sz w:val="20"/>
          <w:szCs w:val="20"/>
        </w:rPr>
        <w:t>Si trascrivono qui di seguito i risultati ufficiali delle gare disputate</w:t>
      </w:r>
    </w:p>
    <w:p w14:paraId="6794AA7F" w14:textId="77777777" w:rsidR="0015479D" w:rsidRPr="00137973" w:rsidRDefault="0015479D" w:rsidP="0015479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479D" w:rsidRPr="00137973" w14:paraId="520C2E7B" w14:textId="77777777" w:rsidTr="00614D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479D" w:rsidRPr="00137973" w14:paraId="216A85D1" w14:textId="77777777" w:rsidTr="00614D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DC565" w14:textId="77777777" w:rsidR="0015479D" w:rsidRPr="00137973" w:rsidRDefault="0015479D" w:rsidP="00614DF2">
                  <w:pPr>
                    <w:pStyle w:val="headertabella0"/>
                    <w:rPr>
                      <w:color w:val="002060"/>
                    </w:rPr>
                  </w:pPr>
                  <w:r w:rsidRPr="00137973">
                    <w:rPr>
                      <w:color w:val="002060"/>
                    </w:rPr>
                    <w:t>GIRONE A - 4 Giornata - A</w:t>
                  </w:r>
                </w:p>
              </w:tc>
            </w:tr>
            <w:tr w:rsidR="0015479D" w:rsidRPr="00137973" w14:paraId="263BF08D" w14:textId="77777777" w:rsidTr="00614DF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9C5967" w14:textId="77777777" w:rsidR="0015479D" w:rsidRPr="00137973" w:rsidRDefault="0015479D" w:rsidP="00614DF2">
                  <w:pPr>
                    <w:pStyle w:val="rowtabella0"/>
                    <w:rPr>
                      <w:color w:val="002060"/>
                    </w:rPr>
                  </w:pPr>
                  <w:r w:rsidRPr="00137973">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E79EB" w14:textId="77777777" w:rsidR="0015479D" w:rsidRPr="00137973" w:rsidRDefault="0015479D" w:rsidP="00614DF2">
                  <w:pPr>
                    <w:pStyle w:val="rowtabella0"/>
                    <w:rPr>
                      <w:color w:val="002060"/>
                    </w:rPr>
                  </w:pPr>
                  <w:r w:rsidRPr="00137973">
                    <w:rPr>
                      <w:color w:val="002060"/>
                    </w:rPr>
                    <w:t xml:space="preserve">- U.S. FORTUNA FANO </w:t>
                  </w:r>
                  <w:proofErr w:type="gramStart"/>
                  <w:r w:rsidRPr="00137973">
                    <w:rPr>
                      <w:color w:val="002060"/>
                    </w:rPr>
                    <w:t>SQ..</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7FA5E" w14:textId="77777777" w:rsidR="0015479D" w:rsidRPr="00137973" w:rsidRDefault="0015479D" w:rsidP="00614DF2">
                  <w:pPr>
                    <w:pStyle w:val="rowtabella0"/>
                    <w:jc w:val="center"/>
                    <w:rPr>
                      <w:color w:val="002060"/>
                    </w:rPr>
                  </w:pPr>
                  <w:r w:rsidRPr="00137973">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CEBB9" w14:textId="77777777" w:rsidR="0015479D" w:rsidRPr="00137973" w:rsidRDefault="0015479D" w:rsidP="00614DF2">
                  <w:pPr>
                    <w:pStyle w:val="rowtabella0"/>
                    <w:jc w:val="center"/>
                    <w:rPr>
                      <w:color w:val="002060"/>
                    </w:rPr>
                  </w:pPr>
                  <w:r w:rsidRPr="00137973">
                    <w:rPr>
                      <w:color w:val="002060"/>
                    </w:rPr>
                    <w:t> </w:t>
                  </w:r>
                </w:p>
              </w:tc>
            </w:tr>
          </w:tbl>
          <w:p w14:paraId="64880A9E" w14:textId="77777777" w:rsidR="0015479D" w:rsidRPr="00137973" w:rsidRDefault="0015479D" w:rsidP="00614DF2">
            <w:pPr>
              <w:rPr>
                <w:color w:val="002060"/>
              </w:rPr>
            </w:pPr>
          </w:p>
        </w:tc>
      </w:tr>
    </w:tbl>
    <w:p w14:paraId="386011C8" w14:textId="77777777" w:rsidR="0015479D" w:rsidRPr="00137973" w:rsidRDefault="0015479D" w:rsidP="0015479D">
      <w:pPr>
        <w:pStyle w:val="breakline"/>
        <w:rPr>
          <w:rFonts w:eastAsiaTheme="minorEastAsia"/>
          <w:color w:val="002060"/>
        </w:rPr>
      </w:pPr>
    </w:p>
    <w:p w14:paraId="5896EB1D" w14:textId="77777777" w:rsidR="0015479D" w:rsidRPr="00137973" w:rsidRDefault="0015479D" w:rsidP="0015479D">
      <w:pPr>
        <w:pStyle w:val="breakline"/>
        <w:rPr>
          <w:color w:val="002060"/>
        </w:rPr>
      </w:pPr>
    </w:p>
    <w:p w14:paraId="30C69FFD" w14:textId="77777777" w:rsidR="0015479D" w:rsidRPr="00137973" w:rsidRDefault="0015479D" w:rsidP="0015479D">
      <w:pPr>
        <w:pStyle w:val="titoloprinc0"/>
        <w:rPr>
          <w:color w:val="002060"/>
        </w:rPr>
      </w:pPr>
      <w:r w:rsidRPr="00137973">
        <w:rPr>
          <w:color w:val="002060"/>
        </w:rPr>
        <w:t>GIUDICE SPORTIVO</w:t>
      </w:r>
    </w:p>
    <w:p w14:paraId="4EF46854" w14:textId="77777777" w:rsidR="0015479D" w:rsidRPr="00137973" w:rsidRDefault="0015479D" w:rsidP="0015479D">
      <w:pPr>
        <w:pStyle w:val="diffida"/>
        <w:rPr>
          <w:color w:val="002060"/>
        </w:rPr>
      </w:pPr>
      <w:r w:rsidRPr="00137973">
        <w:rPr>
          <w:color w:val="002060"/>
        </w:rPr>
        <w:t>Il Giudice Sportivo Avv. Agnese Lazzaretti, con l'assistenza del Segretario Angelo Castellana, nella seduta del 30/04/2025, ha adottato le decisioni che di seguito integralmente si riportano:</w:t>
      </w:r>
    </w:p>
    <w:p w14:paraId="115339EE" w14:textId="77777777" w:rsidR="0015479D" w:rsidRPr="00137973" w:rsidRDefault="0015479D" w:rsidP="0015479D">
      <w:pPr>
        <w:pStyle w:val="titolo10"/>
        <w:rPr>
          <w:color w:val="002060"/>
        </w:rPr>
      </w:pPr>
      <w:r w:rsidRPr="00137973">
        <w:rPr>
          <w:color w:val="002060"/>
        </w:rPr>
        <w:t xml:space="preserve">GARE DEL 27/ 4/2025 </w:t>
      </w:r>
    </w:p>
    <w:p w14:paraId="40E22A04" w14:textId="77777777" w:rsidR="0015479D" w:rsidRPr="00137973" w:rsidRDefault="0015479D" w:rsidP="0015479D">
      <w:pPr>
        <w:pStyle w:val="titolo7a"/>
        <w:rPr>
          <w:color w:val="002060"/>
        </w:rPr>
      </w:pPr>
      <w:r w:rsidRPr="00137973">
        <w:rPr>
          <w:color w:val="002060"/>
        </w:rPr>
        <w:t xml:space="preserve">PROVVEDIMENTI DISCIPLINARI </w:t>
      </w:r>
    </w:p>
    <w:p w14:paraId="3F72AB07" w14:textId="77777777" w:rsidR="0015479D" w:rsidRPr="00137973" w:rsidRDefault="0015479D" w:rsidP="0015479D">
      <w:pPr>
        <w:pStyle w:val="titolo7b0"/>
        <w:rPr>
          <w:color w:val="002060"/>
        </w:rPr>
      </w:pPr>
      <w:r w:rsidRPr="00137973">
        <w:rPr>
          <w:color w:val="002060"/>
        </w:rPr>
        <w:t xml:space="preserve">In base alle risultanze degli atti ufficiali sono state deliberate le seguenti sanzioni disciplinari. </w:t>
      </w:r>
    </w:p>
    <w:p w14:paraId="2D1801A3" w14:textId="77777777" w:rsidR="0015479D" w:rsidRPr="00137973" w:rsidRDefault="0015479D" w:rsidP="0015479D">
      <w:pPr>
        <w:pStyle w:val="titolo30"/>
        <w:rPr>
          <w:color w:val="002060"/>
        </w:rPr>
      </w:pPr>
      <w:r w:rsidRPr="00137973">
        <w:rPr>
          <w:color w:val="002060"/>
        </w:rPr>
        <w:t xml:space="preserve">DIRIGENTI </w:t>
      </w:r>
    </w:p>
    <w:p w14:paraId="0D0398BE" w14:textId="77777777" w:rsidR="0015479D" w:rsidRPr="00137973" w:rsidRDefault="0015479D" w:rsidP="0015479D">
      <w:pPr>
        <w:pStyle w:val="titolo20"/>
        <w:rPr>
          <w:color w:val="002060"/>
        </w:rPr>
      </w:pPr>
      <w:r w:rsidRPr="00137973">
        <w:rPr>
          <w:color w:val="002060"/>
        </w:rPr>
        <w:t xml:space="preserve">INIBIZIONE A TEMPO OPPURE SQUALIFICA A GARE: FINO AL 7/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79D" w:rsidRPr="00137973" w14:paraId="3082164A" w14:textId="77777777" w:rsidTr="00614DF2">
        <w:tc>
          <w:tcPr>
            <w:tcW w:w="2200" w:type="dxa"/>
            <w:tcMar>
              <w:top w:w="20" w:type="dxa"/>
              <w:left w:w="20" w:type="dxa"/>
              <w:bottom w:w="20" w:type="dxa"/>
              <w:right w:w="20" w:type="dxa"/>
            </w:tcMar>
            <w:vAlign w:val="center"/>
            <w:hideMark/>
          </w:tcPr>
          <w:p w14:paraId="5E077249" w14:textId="77777777" w:rsidR="0015479D" w:rsidRPr="00137973" w:rsidRDefault="0015479D" w:rsidP="00614DF2">
            <w:pPr>
              <w:pStyle w:val="movimento"/>
              <w:rPr>
                <w:color w:val="002060"/>
              </w:rPr>
            </w:pPr>
            <w:r w:rsidRPr="00137973">
              <w:rPr>
                <w:color w:val="002060"/>
              </w:rPr>
              <w:t>ULIVI CARLO</w:t>
            </w:r>
          </w:p>
        </w:tc>
        <w:tc>
          <w:tcPr>
            <w:tcW w:w="2200" w:type="dxa"/>
            <w:tcMar>
              <w:top w:w="20" w:type="dxa"/>
              <w:left w:w="20" w:type="dxa"/>
              <w:bottom w:w="20" w:type="dxa"/>
              <w:right w:w="20" w:type="dxa"/>
            </w:tcMar>
            <w:vAlign w:val="center"/>
            <w:hideMark/>
          </w:tcPr>
          <w:p w14:paraId="5EB83C60" w14:textId="77777777" w:rsidR="0015479D" w:rsidRPr="00137973" w:rsidRDefault="0015479D" w:rsidP="00614DF2">
            <w:pPr>
              <w:pStyle w:val="movimento2"/>
              <w:rPr>
                <w:color w:val="002060"/>
              </w:rPr>
            </w:pPr>
            <w:r w:rsidRPr="00137973">
              <w:rPr>
                <w:color w:val="002060"/>
              </w:rPr>
              <w:t xml:space="preserve">(C.U.S. ANCONA) </w:t>
            </w:r>
          </w:p>
        </w:tc>
        <w:tc>
          <w:tcPr>
            <w:tcW w:w="800" w:type="dxa"/>
            <w:tcMar>
              <w:top w:w="20" w:type="dxa"/>
              <w:left w:w="20" w:type="dxa"/>
              <w:bottom w:w="20" w:type="dxa"/>
              <w:right w:w="20" w:type="dxa"/>
            </w:tcMar>
            <w:vAlign w:val="center"/>
            <w:hideMark/>
          </w:tcPr>
          <w:p w14:paraId="5CF11141" w14:textId="77777777" w:rsidR="0015479D" w:rsidRPr="00137973" w:rsidRDefault="0015479D" w:rsidP="00614DF2">
            <w:pPr>
              <w:pStyle w:val="movimento"/>
              <w:rPr>
                <w:color w:val="002060"/>
              </w:rPr>
            </w:pPr>
            <w:r w:rsidRPr="00137973">
              <w:rPr>
                <w:color w:val="002060"/>
              </w:rPr>
              <w:t> </w:t>
            </w:r>
          </w:p>
        </w:tc>
        <w:tc>
          <w:tcPr>
            <w:tcW w:w="2200" w:type="dxa"/>
            <w:tcMar>
              <w:top w:w="20" w:type="dxa"/>
              <w:left w:w="20" w:type="dxa"/>
              <w:bottom w:w="20" w:type="dxa"/>
              <w:right w:w="20" w:type="dxa"/>
            </w:tcMar>
            <w:vAlign w:val="center"/>
            <w:hideMark/>
          </w:tcPr>
          <w:p w14:paraId="272FD769" w14:textId="77777777" w:rsidR="0015479D" w:rsidRPr="00137973" w:rsidRDefault="0015479D" w:rsidP="00614DF2">
            <w:pPr>
              <w:pStyle w:val="movimento"/>
              <w:rPr>
                <w:color w:val="002060"/>
              </w:rPr>
            </w:pPr>
            <w:r w:rsidRPr="00137973">
              <w:rPr>
                <w:color w:val="002060"/>
              </w:rPr>
              <w:t> </w:t>
            </w:r>
          </w:p>
        </w:tc>
        <w:tc>
          <w:tcPr>
            <w:tcW w:w="2200" w:type="dxa"/>
            <w:tcMar>
              <w:top w:w="20" w:type="dxa"/>
              <w:left w:w="20" w:type="dxa"/>
              <w:bottom w:w="20" w:type="dxa"/>
              <w:right w:w="20" w:type="dxa"/>
            </w:tcMar>
            <w:vAlign w:val="center"/>
            <w:hideMark/>
          </w:tcPr>
          <w:p w14:paraId="7167A717" w14:textId="77777777" w:rsidR="0015479D" w:rsidRPr="00137973" w:rsidRDefault="0015479D" w:rsidP="00614DF2">
            <w:pPr>
              <w:pStyle w:val="movimento2"/>
              <w:rPr>
                <w:color w:val="002060"/>
              </w:rPr>
            </w:pPr>
            <w:r w:rsidRPr="00137973">
              <w:rPr>
                <w:color w:val="002060"/>
              </w:rPr>
              <w:t> </w:t>
            </w:r>
          </w:p>
        </w:tc>
      </w:tr>
    </w:tbl>
    <w:p w14:paraId="099DF52B" w14:textId="77777777" w:rsidR="0015479D" w:rsidRPr="00137973" w:rsidRDefault="0015479D" w:rsidP="0015479D">
      <w:pPr>
        <w:pStyle w:val="diffida"/>
        <w:spacing w:before="80" w:beforeAutospacing="0" w:after="40" w:afterAutospacing="0"/>
        <w:rPr>
          <w:rFonts w:eastAsiaTheme="minorEastAsia"/>
          <w:color w:val="002060"/>
        </w:rPr>
      </w:pPr>
      <w:r w:rsidRPr="00137973">
        <w:rPr>
          <w:color w:val="002060"/>
        </w:rPr>
        <w:t xml:space="preserve">espulso per proteste. </w:t>
      </w:r>
    </w:p>
    <w:p w14:paraId="0BD335C3" w14:textId="77777777" w:rsidR="0015479D" w:rsidRPr="00137973" w:rsidRDefault="0015479D" w:rsidP="0015479D">
      <w:pPr>
        <w:pStyle w:val="titolo30"/>
        <w:rPr>
          <w:color w:val="002060"/>
        </w:rPr>
      </w:pPr>
      <w:r w:rsidRPr="00137973">
        <w:rPr>
          <w:color w:val="002060"/>
        </w:rPr>
        <w:t xml:space="preserve">CALCIATORI NON ESPULSI </w:t>
      </w:r>
    </w:p>
    <w:p w14:paraId="40C223BA" w14:textId="77777777" w:rsidR="0015479D" w:rsidRPr="00137973" w:rsidRDefault="0015479D" w:rsidP="0015479D">
      <w:pPr>
        <w:pStyle w:val="titolo20"/>
        <w:rPr>
          <w:color w:val="002060"/>
        </w:rPr>
      </w:pPr>
      <w:r w:rsidRPr="0013797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479D" w:rsidRPr="00137973" w14:paraId="539C8196" w14:textId="77777777" w:rsidTr="00614DF2">
        <w:tc>
          <w:tcPr>
            <w:tcW w:w="2200" w:type="dxa"/>
            <w:tcMar>
              <w:top w:w="20" w:type="dxa"/>
              <w:left w:w="20" w:type="dxa"/>
              <w:bottom w:w="20" w:type="dxa"/>
              <w:right w:w="20" w:type="dxa"/>
            </w:tcMar>
            <w:vAlign w:val="center"/>
            <w:hideMark/>
          </w:tcPr>
          <w:p w14:paraId="72E15EA6" w14:textId="77777777" w:rsidR="0015479D" w:rsidRPr="00137973" w:rsidRDefault="0015479D" w:rsidP="00614DF2">
            <w:pPr>
              <w:pStyle w:val="movimento"/>
              <w:rPr>
                <w:color w:val="002060"/>
              </w:rPr>
            </w:pPr>
            <w:r w:rsidRPr="00137973">
              <w:rPr>
                <w:color w:val="002060"/>
              </w:rPr>
              <w:t>GALLETTI RICARDO</w:t>
            </w:r>
          </w:p>
        </w:tc>
        <w:tc>
          <w:tcPr>
            <w:tcW w:w="2200" w:type="dxa"/>
            <w:tcMar>
              <w:top w:w="20" w:type="dxa"/>
              <w:left w:w="20" w:type="dxa"/>
              <w:bottom w:w="20" w:type="dxa"/>
              <w:right w:w="20" w:type="dxa"/>
            </w:tcMar>
            <w:vAlign w:val="center"/>
            <w:hideMark/>
          </w:tcPr>
          <w:p w14:paraId="4AF8FC77" w14:textId="77777777" w:rsidR="0015479D" w:rsidRPr="00137973" w:rsidRDefault="0015479D" w:rsidP="00614DF2">
            <w:pPr>
              <w:pStyle w:val="movimento2"/>
              <w:rPr>
                <w:color w:val="002060"/>
              </w:rPr>
            </w:pPr>
            <w:r w:rsidRPr="00137973">
              <w:rPr>
                <w:color w:val="002060"/>
              </w:rPr>
              <w:t xml:space="preserve">(CERRETO D ESI C5 A.S.D.) </w:t>
            </w:r>
          </w:p>
        </w:tc>
        <w:tc>
          <w:tcPr>
            <w:tcW w:w="800" w:type="dxa"/>
            <w:tcMar>
              <w:top w:w="20" w:type="dxa"/>
              <w:left w:w="20" w:type="dxa"/>
              <w:bottom w:w="20" w:type="dxa"/>
              <w:right w:w="20" w:type="dxa"/>
            </w:tcMar>
            <w:vAlign w:val="center"/>
            <w:hideMark/>
          </w:tcPr>
          <w:p w14:paraId="4CFA4C4D" w14:textId="77777777" w:rsidR="0015479D" w:rsidRPr="00137973" w:rsidRDefault="0015479D" w:rsidP="00614DF2">
            <w:pPr>
              <w:pStyle w:val="movimento"/>
              <w:rPr>
                <w:color w:val="002060"/>
              </w:rPr>
            </w:pPr>
            <w:r w:rsidRPr="00137973">
              <w:rPr>
                <w:color w:val="002060"/>
              </w:rPr>
              <w:t> </w:t>
            </w:r>
          </w:p>
        </w:tc>
        <w:tc>
          <w:tcPr>
            <w:tcW w:w="2200" w:type="dxa"/>
            <w:tcMar>
              <w:top w:w="20" w:type="dxa"/>
              <w:left w:w="20" w:type="dxa"/>
              <w:bottom w:w="20" w:type="dxa"/>
              <w:right w:w="20" w:type="dxa"/>
            </w:tcMar>
            <w:vAlign w:val="center"/>
            <w:hideMark/>
          </w:tcPr>
          <w:p w14:paraId="394E1577" w14:textId="77777777" w:rsidR="0015479D" w:rsidRPr="00137973" w:rsidRDefault="0015479D" w:rsidP="00614DF2">
            <w:pPr>
              <w:pStyle w:val="movimento"/>
              <w:rPr>
                <w:color w:val="002060"/>
              </w:rPr>
            </w:pPr>
            <w:r w:rsidRPr="00137973">
              <w:rPr>
                <w:color w:val="002060"/>
              </w:rPr>
              <w:t> </w:t>
            </w:r>
          </w:p>
        </w:tc>
        <w:tc>
          <w:tcPr>
            <w:tcW w:w="2200" w:type="dxa"/>
            <w:tcMar>
              <w:top w:w="20" w:type="dxa"/>
              <w:left w:w="20" w:type="dxa"/>
              <w:bottom w:w="20" w:type="dxa"/>
              <w:right w:w="20" w:type="dxa"/>
            </w:tcMar>
            <w:vAlign w:val="center"/>
            <w:hideMark/>
          </w:tcPr>
          <w:p w14:paraId="039A5ADD" w14:textId="77777777" w:rsidR="0015479D" w:rsidRPr="00137973" w:rsidRDefault="0015479D" w:rsidP="00614DF2">
            <w:pPr>
              <w:pStyle w:val="movimento2"/>
              <w:rPr>
                <w:color w:val="002060"/>
              </w:rPr>
            </w:pPr>
            <w:r w:rsidRPr="00137973">
              <w:rPr>
                <w:color w:val="002060"/>
              </w:rPr>
              <w:t> </w:t>
            </w:r>
          </w:p>
        </w:tc>
      </w:tr>
    </w:tbl>
    <w:p w14:paraId="36244543" w14:textId="77777777" w:rsidR="0015479D" w:rsidRDefault="0015479D" w:rsidP="0015479D">
      <w:pPr>
        <w:pStyle w:val="breakline"/>
        <w:rPr>
          <w:rFonts w:eastAsiaTheme="minorEastAsia"/>
          <w:color w:val="002060"/>
        </w:rPr>
      </w:pPr>
    </w:p>
    <w:p w14:paraId="7DD837DD" w14:textId="77777777" w:rsidR="0015479D" w:rsidRPr="00775244" w:rsidRDefault="0015479D" w:rsidP="0015479D">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AE41E22" w14:textId="77777777" w:rsidR="0015479D" w:rsidRPr="00775244" w:rsidRDefault="0015479D" w:rsidP="0015479D">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2F7F755" w14:textId="77777777" w:rsidR="0015479D" w:rsidRPr="00137973" w:rsidRDefault="0015479D" w:rsidP="0015479D">
      <w:pPr>
        <w:pStyle w:val="breakline"/>
        <w:rPr>
          <w:rFonts w:eastAsiaTheme="minorEastAsia"/>
          <w:color w:val="002060"/>
        </w:rPr>
      </w:pPr>
    </w:p>
    <w:p w14:paraId="2881F927" w14:textId="77777777" w:rsidR="0015479D" w:rsidRPr="00137973" w:rsidRDefault="0015479D" w:rsidP="0015479D">
      <w:pPr>
        <w:pStyle w:val="titoloprinc0"/>
        <w:rPr>
          <w:color w:val="002060"/>
        </w:rPr>
      </w:pPr>
      <w:r w:rsidRPr="00137973">
        <w:rPr>
          <w:color w:val="002060"/>
        </w:rPr>
        <w:t>CLASSIFICA</w:t>
      </w:r>
    </w:p>
    <w:p w14:paraId="1D401088" w14:textId="77777777" w:rsidR="0015479D" w:rsidRPr="00137973" w:rsidRDefault="0015479D" w:rsidP="0015479D">
      <w:pPr>
        <w:pStyle w:val="breakline"/>
        <w:rPr>
          <w:color w:val="002060"/>
        </w:rPr>
      </w:pPr>
    </w:p>
    <w:p w14:paraId="3DC6F032" w14:textId="77777777" w:rsidR="0015479D" w:rsidRPr="00137973" w:rsidRDefault="0015479D" w:rsidP="0015479D">
      <w:pPr>
        <w:pStyle w:val="breakline"/>
        <w:rPr>
          <w:color w:val="002060"/>
        </w:rPr>
      </w:pPr>
    </w:p>
    <w:p w14:paraId="13F99040" w14:textId="77777777" w:rsidR="0015479D" w:rsidRPr="00137973" w:rsidRDefault="0015479D" w:rsidP="0015479D">
      <w:pPr>
        <w:pStyle w:val="sottotitolocampionato10"/>
        <w:rPr>
          <w:color w:val="002060"/>
        </w:rPr>
      </w:pPr>
      <w:r w:rsidRPr="001379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479D" w:rsidRPr="00137973" w14:paraId="2D09EF65" w14:textId="77777777" w:rsidTr="00614D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F91CF" w14:textId="77777777" w:rsidR="0015479D" w:rsidRPr="00137973" w:rsidRDefault="0015479D" w:rsidP="00614DF2">
            <w:pPr>
              <w:pStyle w:val="headertabella0"/>
              <w:rPr>
                <w:color w:val="002060"/>
              </w:rPr>
            </w:pPr>
            <w:r w:rsidRPr="0013797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992A2" w14:textId="77777777" w:rsidR="0015479D" w:rsidRPr="00137973" w:rsidRDefault="0015479D" w:rsidP="00614DF2">
            <w:pPr>
              <w:pStyle w:val="headertabella0"/>
              <w:rPr>
                <w:color w:val="002060"/>
              </w:rPr>
            </w:pPr>
            <w:r w:rsidRPr="0013797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B21ED" w14:textId="77777777" w:rsidR="0015479D" w:rsidRPr="00137973" w:rsidRDefault="0015479D" w:rsidP="00614DF2">
            <w:pPr>
              <w:pStyle w:val="headertabella0"/>
              <w:rPr>
                <w:color w:val="002060"/>
              </w:rPr>
            </w:pPr>
            <w:r w:rsidRPr="0013797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1491B" w14:textId="77777777" w:rsidR="0015479D" w:rsidRPr="00137973" w:rsidRDefault="0015479D" w:rsidP="00614DF2">
            <w:pPr>
              <w:pStyle w:val="headertabella0"/>
              <w:rPr>
                <w:color w:val="002060"/>
              </w:rPr>
            </w:pPr>
            <w:r w:rsidRPr="0013797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E59A3" w14:textId="77777777" w:rsidR="0015479D" w:rsidRPr="00137973" w:rsidRDefault="0015479D" w:rsidP="00614DF2">
            <w:pPr>
              <w:pStyle w:val="headertabella0"/>
              <w:rPr>
                <w:color w:val="002060"/>
              </w:rPr>
            </w:pPr>
            <w:r w:rsidRPr="0013797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1B156" w14:textId="77777777" w:rsidR="0015479D" w:rsidRPr="00137973" w:rsidRDefault="0015479D" w:rsidP="00614DF2">
            <w:pPr>
              <w:pStyle w:val="headertabella0"/>
              <w:rPr>
                <w:color w:val="002060"/>
              </w:rPr>
            </w:pPr>
            <w:r w:rsidRPr="0013797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CF207" w14:textId="77777777" w:rsidR="0015479D" w:rsidRPr="00137973" w:rsidRDefault="0015479D" w:rsidP="00614DF2">
            <w:pPr>
              <w:pStyle w:val="headertabella0"/>
              <w:rPr>
                <w:color w:val="002060"/>
              </w:rPr>
            </w:pPr>
            <w:r w:rsidRPr="0013797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DE2D0" w14:textId="77777777" w:rsidR="0015479D" w:rsidRPr="00137973" w:rsidRDefault="0015479D" w:rsidP="00614DF2">
            <w:pPr>
              <w:pStyle w:val="headertabella0"/>
              <w:rPr>
                <w:color w:val="002060"/>
              </w:rPr>
            </w:pPr>
            <w:r w:rsidRPr="0013797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33176" w14:textId="77777777" w:rsidR="0015479D" w:rsidRPr="00137973" w:rsidRDefault="0015479D" w:rsidP="00614DF2">
            <w:pPr>
              <w:pStyle w:val="headertabella0"/>
              <w:rPr>
                <w:color w:val="002060"/>
              </w:rPr>
            </w:pPr>
            <w:r w:rsidRPr="0013797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44EC" w14:textId="77777777" w:rsidR="0015479D" w:rsidRPr="00137973" w:rsidRDefault="0015479D" w:rsidP="00614DF2">
            <w:pPr>
              <w:pStyle w:val="headertabella0"/>
              <w:rPr>
                <w:color w:val="002060"/>
              </w:rPr>
            </w:pPr>
            <w:r w:rsidRPr="00137973">
              <w:rPr>
                <w:color w:val="002060"/>
              </w:rPr>
              <w:t>PE</w:t>
            </w:r>
          </w:p>
        </w:tc>
      </w:tr>
      <w:tr w:rsidR="0015479D" w:rsidRPr="00137973" w14:paraId="7E068BC6" w14:textId="77777777" w:rsidTr="00614D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1D17A" w14:textId="77777777" w:rsidR="0015479D" w:rsidRPr="00137973" w:rsidRDefault="0015479D" w:rsidP="00614DF2">
            <w:pPr>
              <w:pStyle w:val="rowtabella0"/>
              <w:rPr>
                <w:color w:val="002060"/>
              </w:rPr>
            </w:pPr>
            <w:r w:rsidRPr="0013797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22B8"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A7D0"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AE87"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5453"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C17B"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508A" w14:textId="77777777" w:rsidR="0015479D" w:rsidRPr="00137973" w:rsidRDefault="0015479D" w:rsidP="00614DF2">
            <w:pPr>
              <w:pStyle w:val="rowtabella0"/>
              <w:jc w:val="center"/>
              <w:rPr>
                <w:color w:val="002060"/>
              </w:rPr>
            </w:pPr>
            <w:r w:rsidRPr="0013797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BB90"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5FB3" w14:textId="77777777" w:rsidR="0015479D" w:rsidRPr="00137973" w:rsidRDefault="0015479D" w:rsidP="00614DF2">
            <w:pPr>
              <w:pStyle w:val="rowtabella0"/>
              <w:jc w:val="center"/>
              <w:rPr>
                <w:color w:val="002060"/>
              </w:rPr>
            </w:pPr>
            <w:r w:rsidRPr="0013797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2E72" w14:textId="77777777" w:rsidR="0015479D" w:rsidRPr="00137973" w:rsidRDefault="0015479D" w:rsidP="00614DF2">
            <w:pPr>
              <w:pStyle w:val="rowtabella0"/>
              <w:jc w:val="center"/>
              <w:rPr>
                <w:color w:val="002060"/>
              </w:rPr>
            </w:pPr>
            <w:r w:rsidRPr="00137973">
              <w:rPr>
                <w:color w:val="002060"/>
              </w:rPr>
              <w:t>0</w:t>
            </w:r>
          </w:p>
        </w:tc>
      </w:tr>
      <w:tr w:rsidR="0015479D" w:rsidRPr="00137973" w14:paraId="414D78E0"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D2C41" w14:textId="77777777" w:rsidR="0015479D" w:rsidRPr="00137973" w:rsidRDefault="0015479D" w:rsidP="00614DF2">
            <w:pPr>
              <w:pStyle w:val="rowtabella0"/>
              <w:rPr>
                <w:color w:val="002060"/>
              </w:rPr>
            </w:pPr>
            <w:r w:rsidRPr="0013797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A715"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B8ED"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564E"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BD1FE"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C715"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920E3" w14:textId="77777777" w:rsidR="0015479D" w:rsidRPr="00137973" w:rsidRDefault="0015479D" w:rsidP="00614DF2">
            <w:pPr>
              <w:pStyle w:val="rowtabella0"/>
              <w:jc w:val="center"/>
              <w:rPr>
                <w:color w:val="002060"/>
              </w:rPr>
            </w:pPr>
            <w:r w:rsidRPr="0013797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570B"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0BC7" w14:textId="77777777" w:rsidR="0015479D" w:rsidRPr="00137973" w:rsidRDefault="0015479D" w:rsidP="00614DF2">
            <w:pPr>
              <w:pStyle w:val="rowtabella0"/>
              <w:jc w:val="center"/>
              <w:rPr>
                <w:color w:val="002060"/>
              </w:rPr>
            </w:pPr>
            <w:r w:rsidRPr="0013797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8F68" w14:textId="77777777" w:rsidR="0015479D" w:rsidRPr="00137973" w:rsidRDefault="0015479D" w:rsidP="00614DF2">
            <w:pPr>
              <w:pStyle w:val="rowtabella0"/>
              <w:jc w:val="center"/>
              <w:rPr>
                <w:color w:val="002060"/>
              </w:rPr>
            </w:pPr>
            <w:r w:rsidRPr="00137973">
              <w:rPr>
                <w:color w:val="002060"/>
              </w:rPr>
              <w:t>0</w:t>
            </w:r>
          </w:p>
        </w:tc>
      </w:tr>
      <w:tr w:rsidR="0015479D" w:rsidRPr="00137973" w14:paraId="016D8890"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2F906" w14:textId="77777777" w:rsidR="0015479D" w:rsidRPr="00137973" w:rsidRDefault="0015479D" w:rsidP="00614DF2">
            <w:pPr>
              <w:pStyle w:val="rowtabella0"/>
              <w:rPr>
                <w:color w:val="002060"/>
              </w:rPr>
            </w:pPr>
            <w:r w:rsidRPr="0013797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383D"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6CEE"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9A819"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A56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C7A6"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F39C" w14:textId="77777777" w:rsidR="0015479D" w:rsidRPr="00137973" w:rsidRDefault="0015479D" w:rsidP="00614DF2">
            <w:pPr>
              <w:pStyle w:val="rowtabella0"/>
              <w:jc w:val="center"/>
              <w:rPr>
                <w:color w:val="002060"/>
              </w:rPr>
            </w:pPr>
            <w:r w:rsidRPr="001379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8C61"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1D83" w14:textId="77777777" w:rsidR="0015479D" w:rsidRPr="00137973" w:rsidRDefault="0015479D" w:rsidP="00614DF2">
            <w:pPr>
              <w:pStyle w:val="rowtabella0"/>
              <w:jc w:val="center"/>
              <w:rPr>
                <w:color w:val="002060"/>
              </w:rPr>
            </w:pPr>
            <w:r w:rsidRPr="0013797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EDE0" w14:textId="77777777" w:rsidR="0015479D" w:rsidRPr="00137973" w:rsidRDefault="0015479D" w:rsidP="00614DF2">
            <w:pPr>
              <w:pStyle w:val="rowtabella0"/>
              <w:jc w:val="center"/>
              <w:rPr>
                <w:color w:val="002060"/>
              </w:rPr>
            </w:pPr>
            <w:r w:rsidRPr="00137973">
              <w:rPr>
                <w:color w:val="002060"/>
              </w:rPr>
              <w:t>0</w:t>
            </w:r>
          </w:p>
        </w:tc>
      </w:tr>
      <w:tr w:rsidR="0015479D" w:rsidRPr="00137973" w14:paraId="6ED1D7C4"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CBC26" w14:textId="77777777" w:rsidR="0015479D" w:rsidRPr="00137973" w:rsidRDefault="0015479D" w:rsidP="00614DF2">
            <w:pPr>
              <w:pStyle w:val="rowtabella0"/>
              <w:rPr>
                <w:color w:val="002060"/>
              </w:rPr>
            </w:pPr>
            <w:r w:rsidRPr="0013797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F4B9"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FFE6"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F838"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31C5"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199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E3EA" w14:textId="77777777" w:rsidR="0015479D" w:rsidRPr="00137973" w:rsidRDefault="0015479D" w:rsidP="00614DF2">
            <w:pPr>
              <w:pStyle w:val="rowtabella0"/>
              <w:jc w:val="center"/>
              <w:rPr>
                <w:color w:val="002060"/>
              </w:rPr>
            </w:pPr>
            <w:r w:rsidRPr="0013797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5FFA"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8B6BD"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3DFC" w14:textId="77777777" w:rsidR="0015479D" w:rsidRPr="00137973" w:rsidRDefault="0015479D" w:rsidP="00614DF2">
            <w:pPr>
              <w:pStyle w:val="rowtabella0"/>
              <w:jc w:val="center"/>
              <w:rPr>
                <w:color w:val="002060"/>
              </w:rPr>
            </w:pPr>
            <w:r w:rsidRPr="00137973">
              <w:rPr>
                <w:color w:val="002060"/>
              </w:rPr>
              <w:t>0</w:t>
            </w:r>
          </w:p>
        </w:tc>
      </w:tr>
      <w:tr w:rsidR="0015479D" w:rsidRPr="00137973" w14:paraId="452F993C"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F77B6" w14:textId="77777777" w:rsidR="0015479D" w:rsidRPr="00137973" w:rsidRDefault="0015479D" w:rsidP="00614DF2">
            <w:pPr>
              <w:pStyle w:val="rowtabella0"/>
              <w:rPr>
                <w:color w:val="002060"/>
              </w:rPr>
            </w:pPr>
            <w:r w:rsidRPr="00137973">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3E30"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6C56"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193A"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94D2"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1274"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E7FE" w14:textId="77777777" w:rsidR="0015479D" w:rsidRPr="00137973" w:rsidRDefault="0015479D" w:rsidP="00614DF2">
            <w:pPr>
              <w:pStyle w:val="rowtabella0"/>
              <w:jc w:val="center"/>
              <w:rPr>
                <w:color w:val="002060"/>
              </w:rPr>
            </w:pPr>
            <w:r w:rsidRPr="001379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0537" w14:textId="77777777" w:rsidR="0015479D" w:rsidRPr="00137973" w:rsidRDefault="0015479D" w:rsidP="00614DF2">
            <w:pPr>
              <w:pStyle w:val="rowtabella0"/>
              <w:jc w:val="center"/>
              <w:rPr>
                <w:color w:val="002060"/>
              </w:rPr>
            </w:pPr>
            <w:r w:rsidRPr="001379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F841" w14:textId="77777777" w:rsidR="0015479D" w:rsidRPr="00137973" w:rsidRDefault="0015479D" w:rsidP="00614DF2">
            <w:pPr>
              <w:pStyle w:val="rowtabella0"/>
              <w:jc w:val="center"/>
              <w:rPr>
                <w:color w:val="002060"/>
              </w:rPr>
            </w:pPr>
            <w:r w:rsidRPr="0013797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B752" w14:textId="77777777" w:rsidR="0015479D" w:rsidRPr="00137973" w:rsidRDefault="0015479D" w:rsidP="00614DF2">
            <w:pPr>
              <w:pStyle w:val="rowtabella0"/>
              <w:jc w:val="center"/>
              <w:rPr>
                <w:color w:val="002060"/>
              </w:rPr>
            </w:pPr>
            <w:r w:rsidRPr="00137973">
              <w:rPr>
                <w:color w:val="002060"/>
              </w:rPr>
              <w:t>0</w:t>
            </w:r>
          </w:p>
        </w:tc>
      </w:tr>
      <w:tr w:rsidR="0015479D" w:rsidRPr="00137973" w14:paraId="61D9C4C6"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66179" w14:textId="77777777" w:rsidR="0015479D" w:rsidRPr="00137973" w:rsidRDefault="0015479D" w:rsidP="00614DF2">
            <w:pPr>
              <w:pStyle w:val="rowtabella0"/>
              <w:rPr>
                <w:color w:val="002060"/>
              </w:rPr>
            </w:pPr>
            <w:r w:rsidRPr="0013797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2E28"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8E25"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0493"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3ACB"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B4AD9"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3D26"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BE3B"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7DF0F"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256E" w14:textId="77777777" w:rsidR="0015479D" w:rsidRPr="00137973" w:rsidRDefault="0015479D" w:rsidP="00614DF2">
            <w:pPr>
              <w:pStyle w:val="rowtabella0"/>
              <w:jc w:val="center"/>
              <w:rPr>
                <w:color w:val="002060"/>
              </w:rPr>
            </w:pPr>
            <w:r w:rsidRPr="00137973">
              <w:rPr>
                <w:color w:val="002060"/>
              </w:rPr>
              <w:t>0</w:t>
            </w:r>
          </w:p>
        </w:tc>
      </w:tr>
      <w:tr w:rsidR="0015479D" w:rsidRPr="00137973" w14:paraId="1A365657"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EDBA2" w14:textId="77777777" w:rsidR="0015479D" w:rsidRPr="00137973" w:rsidRDefault="0015479D" w:rsidP="00614DF2">
            <w:pPr>
              <w:pStyle w:val="rowtabella0"/>
              <w:rPr>
                <w:color w:val="002060"/>
              </w:rPr>
            </w:pPr>
            <w:r w:rsidRPr="0013797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D1C9"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D02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6019"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7E51"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C98F"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4E96" w14:textId="77777777" w:rsidR="0015479D" w:rsidRPr="00137973" w:rsidRDefault="0015479D" w:rsidP="00614DF2">
            <w:pPr>
              <w:pStyle w:val="rowtabella0"/>
              <w:jc w:val="center"/>
              <w:rPr>
                <w:color w:val="002060"/>
              </w:rPr>
            </w:pPr>
            <w:r w:rsidRPr="001379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AFF3" w14:textId="77777777" w:rsidR="0015479D" w:rsidRPr="00137973" w:rsidRDefault="0015479D" w:rsidP="00614DF2">
            <w:pPr>
              <w:pStyle w:val="rowtabella0"/>
              <w:jc w:val="center"/>
              <w:rPr>
                <w:color w:val="002060"/>
              </w:rPr>
            </w:pPr>
            <w:r w:rsidRPr="001379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E6D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107D" w14:textId="77777777" w:rsidR="0015479D" w:rsidRPr="00137973" w:rsidRDefault="0015479D" w:rsidP="00614DF2">
            <w:pPr>
              <w:pStyle w:val="rowtabella0"/>
              <w:jc w:val="center"/>
              <w:rPr>
                <w:color w:val="002060"/>
              </w:rPr>
            </w:pPr>
            <w:r w:rsidRPr="00137973">
              <w:rPr>
                <w:color w:val="002060"/>
              </w:rPr>
              <w:t>0</w:t>
            </w:r>
          </w:p>
        </w:tc>
      </w:tr>
      <w:tr w:rsidR="0015479D" w:rsidRPr="00137973" w14:paraId="22CB3F77"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B13A9" w14:textId="77777777" w:rsidR="0015479D" w:rsidRPr="00137973" w:rsidRDefault="0015479D" w:rsidP="00614DF2">
            <w:pPr>
              <w:pStyle w:val="rowtabella0"/>
              <w:rPr>
                <w:color w:val="002060"/>
              </w:rPr>
            </w:pPr>
            <w:proofErr w:type="spellStart"/>
            <w:proofErr w:type="gramStart"/>
            <w:r w:rsidRPr="00137973">
              <w:rPr>
                <w:color w:val="002060"/>
              </w:rPr>
              <w:t>sq</w:t>
            </w:r>
            <w:proofErr w:type="spellEnd"/>
            <w:r w:rsidRPr="00137973">
              <w:rPr>
                <w:color w:val="002060"/>
              </w:rPr>
              <w:t>..</w:t>
            </w:r>
            <w:proofErr w:type="gramEnd"/>
            <w:r w:rsidRPr="00137973">
              <w:rPr>
                <w:color w:val="002060"/>
              </w:rPr>
              <w:t xml:space="preserve"> U.S. FORTUNA FANO </w:t>
            </w:r>
            <w:proofErr w:type="gramStart"/>
            <w:r w:rsidRPr="00137973">
              <w:rPr>
                <w:color w:val="002060"/>
              </w:rPr>
              <w:t>SQ..</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FBE2"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DD80"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4D85"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AEDF"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8CC2"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CFF5" w14:textId="77777777" w:rsidR="0015479D" w:rsidRPr="00137973" w:rsidRDefault="0015479D" w:rsidP="00614DF2">
            <w:pPr>
              <w:pStyle w:val="rowtabella0"/>
              <w:jc w:val="center"/>
              <w:rPr>
                <w:color w:val="002060"/>
              </w:rPr>
            </w:pPr>
            <w:r w:rsidRPr="001379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CFE8" w14:textId="77777777" w:rsidR="0015479D" w:rsidRPr="00137973" w:rsidRDefault="0015479D" w:rsidP="00614DF2">
            <w:pPr>
              <w:pStyle w:val="rowtabella0"/>
              <w:jc w:val="center"/>
              <w:rPr>
                <w:color w:val="002060"/>
              </w:rPr>
            </w:pPr>
            <w:r w:rsidRPr="001379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D251"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461DE" w14:textId="77777777" w:rsidR="0015479D" w:rsidRPr="00137973" w:rsidRDefault="0015479D" w:rsidP="00614DF2">
            <w:pPr>
              <w:pStyle w:val="rowtabella0"/>
              <w:jc w:val="center"/>
              <w:rPr>
                <w:color w:val="002060"/>
              </w:rPr>
            </w:pPr>
            <w:r w:rsidRPr="00137973">
              <w:rPr>
                <w:color w:val="002060"/>
              </w:rPr>
              <w:t>0</w:t>
            </w:r>
          </w:p>
        </w:tc>
      </w:tr>
      <w:tr w:rsidR="0015479D" w:rsidRPr="00137973" w14:paraId="282936C3"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E8C73" w14:textId="77777777" w:rsidR="0015479D" w:rsidRPr="00137973" w:rsidRDefault="0015479D" w:rsidP="00614DF2">
            <w:pPr>
              <w:pStyle w:val="rowtabella0"/>
              <w:rPr>
                <w:color w:val="002060"/>
              </w:rPr>
            </w:pPr>
            <w:r w:rsidRPr="0013797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F7E9"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8135"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A6BF"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B4B9"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CDB0"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A06C" w14:textId="77777777" w:rsidR="0015479D" w:rsidRPr="00137973" w:rsidRDefault="0015479D" w:rsidP="00614DF2">
            <w:pPr>
              <w:pStyle w:val="rowtabella0"/>
              <w:jc w:val="center"/>
              <w:rPr>
                <w:color w:val="002060"/>
              </w:rPr>
            </w:pPr>
            <w:r w:rsidRPr="0013797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0DA6" w14:textId="77777777" w:rsidR="0015479D" w:rsidRPr="00137973" w:rsidRDefault="0015479D" w:rsidP="00614DF2">
            <w:pPr>
              <w:pStyle w:val="rowtabella0"/>
              <w:jc w:val="center"/>
              <w:rPr>
                <w:color w:val="002060"/>
              </w:rPr>
            </w:pPr>
            <w:r w:rsidRPr="001379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7EE8"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6FD0" w14:textId="77777777" w:rsidR="0015479D" w:rsidRPr="00137973" w:rsidRDefault="0015479D" w:rsidP="00614DF2">
            <w:pPr>
              <w:pStyle w:val="rowtabella0"/>
              <w:jc w:val="center"/>
              <w:rPr>
                <w:color w:val="002060"/>
              </w:rPr>
            </w:pPr>
            <w:r w:rsidRPr="00137973">
              <w:rPr>
                <w:color w:val="002060"/>
              </w:rPr>
              <w:t>0</w:t>
            </w:r>
          </w:p>
        </w:tc>
      </w:tr>
      <w:tr w:rsidR="0015479D" w:rsidRPr="00137973" w14:paraId="23D6069A"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69328" w14:textId="77777777" w:rsidR="0015479D" w:rsidRPr="00137973" w:rsidRDefault="0015479D" w:rsidP="00614DF2">
            <w:pPr>
              <w:pStyle w:val="rowtabella0"/>
              <w:rPr>
                <w:color w:val="002060"/>
              </w:rPr>
            </w:pPr>
            <w:r w:rsidRPr="0013797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47D6"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8C29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2F2F"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F73E"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BED8"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A3C95" w14:textId="77777777" w:rsidR="0015479D" w:rsidRPr="00137973" w:rsidRDefault="0015479D" w:rsidP="00614DF2">
            <w:pPr>
              <w:pStyle w:val="rowtabella0"/>
              <w:jc w:val="center"/>
              <w:rPr>
                <w:color w:val="002060"/>
              </w:rPr>
            </w:pPr>
            <w:r w:rsidRPr="0013797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1159" w14:textId="77777777" w:rsidR="0015479D" w:rsidRPr="00137973" w:rsidRDefault="0015479D" w:rsidP="00614DF2">
            <w:pPr>
              <w:pStyle w:val="rowtabella0"/>
              <w:jc w:val="center"/>
              <w:rPr>
                <w:color w:val="002060"/>
              </w:rPr>
            </w:pPr>
            <w:r w:rsidRPr="001379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487E"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D659" w14:textId="77777777" w:rsidR="0015479D" w:rsidRPr="00137973" w:rsidRDefault="0015479D" w:rsidP="00614DF2">
            <w:pPr>
              <w:pStyle w:val="rowtabella0"/>
              <w:jc w:val="center"/>
              <w:rPr>
                <w:color w:val="002060"/>
              </w:rPr>
            </w:pPr>
            <w:r w:rsidRPr="00137973">
              <w:rPr>
                <w:color w:val="002060"/>
              </w:rPr>
              <w:t>0</w:t>
            </w:r>
          </w:p>
        </w:tc>
      </w:tr>
      <w:tr w:rsidR="0015479D" w:rsidRPr="00137973" w14:paraId="3E95A271"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7F592" w14:textId="77777777" w:rsidR="0015479D" w:rsidRPr="00137973" w:rsidRDefault="0015479D" w:rsidP="00614DF2">
            <w:pPr>
              <w:pStyle w:val="rowtabella0"/>
              <w:rPr>
                <w:color w:val="002060"/>
              </w:rPr>
            </w:pPr>
            <w:r w:rsidRPr="0013797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C1A5"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CE74"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071D"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CE9B"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FFCD"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401B"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FD1C" w14:textId="77777777" w:rsidR="0015479D" w:rsidRPr="00137973" w:rsidRDefault="0015479D" w:rsidP="00614DF2">
            <w:pPr>
              <w:pStyle w:val="rowtabella0"/>
              <w:jc w:val="center"/>
              <w:rPr>
                <w:color w:val="002060"/>
              </w:rPr>
            </w:pPr>
            <w:r w:rsidRPr="0013797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08F2"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FA5E" w14:textId="77777777" w:rsidR="0015479D" w:rsidRPr="00137973" w:rsidRDefault="0015479D" w:rsidP="00614DF2">
            <w:pPr>
              <w:pStyle w:val="rowtabella0"/>
              <w:jc w:val="center"/>
              <w:rPr>
                <w:color w:val="002060"/>
              </w:rPr>
            </w:pPr>
            <w:r w:rsidRPr="00137973">
              <w:rPr>
                <w:color w:val="002060"/>
              </w:rPr>
              <w:t>0</w:t>
            </w:r>
          </w:p>
        </w:tc>
      </w:tr>
      <w:tr w:rsidR="0015479D" w:rsidRPr="00137973" w14:paraId="473C298D"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5AF08" w14:textId="77777777" w:rsidR="0015479D" w:rsidRPr="00137973" w:rsidRDefault="0015479D" w:rsidP="00614DF2">
            <w:pPr>
              <w:pStyle w:val="rowtabella0"/>
              <w:rPr>
                <w:color w:val="002060"/>
              </w:rPr>
            </w:pPr>
            <w:r w:rsidRPr="0013797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818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C82D"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4AE8"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509D"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88EC"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C989"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53BA" w14:textId="77777777" w:rsidR="0015479D" w:rsidRPr="00137973" w:rsidRDefault="0015479D" w:rsidP="00614DF2">
            <w:pPr>
              <w:pStyle w:val="rowtabella0"/>
              <w:jc w:val="center"/>
              <w:rPr>
                <w:color w:val="002060"/>
              </w:rPr>
            </w:pPr>
            <w:r w:rsidRPr="0013797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6E0EF"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0CEA" w14:textId="77777777" w:rsidR="0015479D" w:rsidRPr="00137973" w:rsidRDefault="0015479D" w:rsidP="00614DF2">
            <w:pPr>
              <w:pStyle w:val="rowtabella0"/>
              <w:jc w:val="center"/>
              <w:rPr>
                <w:color w:val="002060"/>
              </w:rPr>
            </w:pPr>
            <w:r w:rsidRPr="00137973">
              <w:rPr>
                <w:color w:val="002060"/>
              </w:rPr>
              <w:t>0</w:t>
            </w:r>
          </w:p>
        </w:tc>
      </w:tr>
      <w:tr w:rsidR="0015479D" w:rsidRPr="00137973" w14:paraId="2D8E5596"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2D711" w14:textId="77777777" w:rsidR="0015479D" w:rsidRPr="00137973" w:rsidRDefault="0015479D" w:rsidP="00614DF2">
            <w:pPr>
              <w:pStyle w:val="rowtabella0"/>
              <w:rPr>
                <w:color w:val="002060"/>
              </w:rPr>
            </w:pPr>
            <w:r w:rsidRPr="0013797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A700"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A68E"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83A9"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975A"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30EF"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277A"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4750" w14:textId="77777777" w:rsidR="0015479D" w:rsidRPr="00137973" w:rsidRDefault="0015479D" w:rsidP="00614DF2">
            <w:pPr>
              <w:pStyle w:val="rowtabella0"/>
              <w:jc w:val="center"/>
              <w:rPr>
                <w:color w:val="002060"/>
              </w:rPr>
            </w:pPr>
            <w:r w:rsidRPr="0013797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1B9A7" w14:textId="77777777" w:rsidR="0015479D" w:rsidRPr="00137973" w:rsidRDefault="0015479D" w:rsidP="00614DF2">
            <w:pPr>
              <w:pStyle w:val="rowtabella0"/>
              <w:jc w:val="center"/>
              <w:rPr>
                <w:color w:val="002060"/>
              </w:rPr>
            </w:pPr>
            <w:r w:rsidRPr="0013797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2399" w14:textId="77777777" w:rsidR="0015479D" w:rsidRPr="00137973" w:rsidRDefault="0015479D" w:rsidP="00614DF2">
            <w:pPr>
              <w:pStyle w:val="rowtabella0"/>
              <w:jc w:val="center"/>
              <w:rPr>
                <w:color w:val="002060"/>
              </w:rPr>
            </w:pPr>
            <w:r w:rsidRPr="00137973">
              <w:rPr>
                <w:color w:val="002060"/>
              </w:rPr>
              <w:t>0</w:t>
            </w:r>
          </w:p>
        </w:tc>
      </w:tr>
      <w:tr w:rsidR="0015479D" w:rsidRPr="00137973" w14:paraId="4703ABF9"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62D63" w14:textId="77777777" w:rsidR="0015479D" w:rsidRPr="00137973" w:rsidRDefault="0015479D" w:rsidP="00614DF2">
            <w:pPr>
              <w:pStyle w:val="rowtabella0"/>
              <w:rPr>
                <w:color w:val="002060"/>
              </w:rPr>
            </w:pPr>
            <w:r w:rsidRPr="00137973">
              <w:rPr>
                <w:color w:val="002060"/>
              </w:rPr>
              <w:lastRenderedPageBreak/>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1D42"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75534"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78D8"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BED9"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768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0D60"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05E5" w14:textId="77777777" w:rsidR="0015479D" w:rsidRPr="00137973" w:rsidRDefault="0015479D" w:rsidP="00614DF2">
            <w:pPr>
              <w:pStyle w:val="rowtabella0"/>
              <w:jc w:val="center"/>
              <w:rPr>
                <w:color w:val="002060"/>
              </w:rPr>
            </w:pPr>
            <w:r w:rsidRPr="0013797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2338"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ECF2" w14:textId="77777777" w:rsidR="0015479D" w:rsidRPr="00137973" w:rsidRDefault="0015479D" w:rsidP="00614DF2">
            <w:pPr>
              <w:pStyle w:val="rowtabella0"/>
              <w:jc w:val="center"/>
              <w:rPr>
                <w:color w:val="002060"/>
              </w:rPr>
            </w:pPr>
            <w:r w:rsidRPr="00137973">
              <w:rPr>
                <w:color w:val="002060"/>
              </w:rPr>
              <w:t>0</w:t>
            </w:r>
          </w:p>
        </w:tc>
      </w:tr>
      <w:tr w:rsidR="0015479D" w:rsidRPr="00137973" w14:paraId="43066764"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941CD" w14:textId="77777777" w:rsidR="0015479D" w:rsidRPr="00137973" w:rsidRDefault="0015479D" w:rsidP="00614DF2">
            <w:pPr>
              <w:pStyle w:val="rowtabella0"/>
              <w:rPr>
                <w:color w:val="002060"/>
              </w:rPr>
            </w:pPr>
            <w:r w:rsidRPr="00137973">
              <w:rPr>
                <w:color w:val="002060"/>
              </w:rPr>
              <w:t xml:space="preserve">G.S. AUDAX 1970 </w:t>
            </w:r>
            <w:proofErr w:type="gramStart"/>
            <w:r w:rsidRPr="0013797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4736"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D87A"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3B5E3"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78B8"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E79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316E"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2EFB3" w14:textId="77777777" w:rsidR="0015479D" w:rsidRPr="00137973" w:rsidRDefault="0015479D" w:rsidP="00614DF2">
            <w:pPr>
              <w:pStyle w:val="rowtabella0"/>
              <w:jc w:val="center"/>
              <w:rPr>
                <w:color w:val="002060"/>
              </w:rPr>
            </w:pPr>
            <w:r w:rsidRPr="001379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7C57" w14:textId="77777777" w:rsidR="0015479D" w:rsidRPr="00137973" w:rsidRDefault="0015479D" w:rsidP="00614DF2">
            <w:pPr>
              <w:pStyle w:val="rowtabella0"/>
              <w:jc w:val="center"/>
              <w:rPr>
                <w:color w:val="002060"/>
              </w:rPr>
            </w:pPr>
            <w:r w:rsidRPr="0013797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1F66" w14:textId="77777777" w:rsidR="0015479D" w:rsidRPr="00137973" w:rsidRDefault="0015479D" w:rsidP="00614DF2">
            <w:pPr>
              <w:pStyle w:val="rowtabella0"/>
              <w:jc w:val="center"/>
              <w:rPr>
                <w:color w:val="002060"/>
              </w:rPr>
            </w:pPr>
            <w:r w:rsidRPr="00137973">
              <w:rPr>
                <w:color w:val="002060"/>
              </w:rPr>
              <w:t>0</w:t>
            </w:r>
          </w:p>
        </w:tc>
      </w:tr>
      <w:tr w:rsidR="0015479D" w:rsidRPr="00137973" w14:paraId="1B2296CC" w14:textId="77777777" w:rsidTr="00614D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95146" w14:textId="77777777" w:rsidR="0015479D" w:rsidRPr="00137973" w:rsidRDefault="0015479D" w:rsidP="00614DF2">
            <w:pPr>
              <w:pStyle w:val="rowtabella0"/>
              <w:rPr>
                <w:color w:val="002060"/>
              </w:rPr>
            </w:pPr>
            <w:r w:rsidRPr="0013797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E47D"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6521"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750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B024"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0EB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B6A7"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0567" w14:textId="77777777" w:rsidR="0015479D" w:rsidRPr="00137973" w:rsidRDefault="0015479D" w:rsidP="00614DF2">
            <w:pPr>
              <w:pStyle w:val="rowtabella0"/>
              <w:jc w:val="center"/>
              <w:rPr>
                <w:color w:val="002060"/>
              </w:rPr>
            </w:pPr>
            <w:r w:rsidRPr="0013797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0700" w14:textId="77777777" w:rsidR="0015479D" w:rsidRPr="00137973" w:rsidRDefault="0015479D" w:rsidP="00614DF2">
            <w:pPr>
              <w:pStyle w:val="rowtabella0"/>
              <w:jc w:val="center"/>
              <w:rPr>
                <w:color w:val="002060"/>
              </w:rPr>
            </w:pPr>
            <w:r w:rsidRPr="0013797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668E3" w14:textId="77777777" w:rsidR="0015479D" w:rsidRPr="00137973" w:rsidRDefault="0015479D" w:rsidP="00614DF2">
            <w:pPr>
              <w:pStyle w:val="rowtabella0"/>
              <w:jc w:val="center"/>
              <w:rPr>
                <w:color w:val="002060"/>
              </w:rPr>
            </w:pPr>
            <w:r w:rsidRPr="00137973">
              <w:rPr>
                <w:color w:val="002060"/>
              </w:rPr>
              <w:t>0</w:t>
            </w:r>
          </w:p>
        </w:tc>
      </w:tr>
    </w:tbl>
    <w:p w14:paraId="18FFCAC8" w14:textId="77777777" w:rsidR="0015479D" w:rsidRDefault="0015479D" w:rsidP="0015479D">
      <w:pPr>
        <w:pStyle w:val="breakline"/>
        <w:rPr>
          <w:rFonts w:eastAsiaTheme="minorEastAsia"/>
          <w:color w:val="002060"/>
        </w:rPr>
      </w:pPr>
    </w:p>
    <w:p w14:paraId="68B2EAEA" w14:textId="77777777" w:rsidR="00796F51" w:rsidRPr="00137973" w:rsidRDefault="00796F51" w:rsidP="00796F51">
      <w:pPr>
        <w:pStyle w:val="titoloprinc0"/>
        <w:rPr>
          <w:color w:val="002060"/>
        </w:rPr>
      </w:pPr>
      <w:r>
        <w:rPr>
          <w:color w:val="002060"/>
        </w:rPr>
        <w:t>PROGRAMMA GARE</w:t>
      </w:r>
    </w:p>
    <w:p w14:paraId="7A13E7DC" w14:textId="77777777" w:rsidR="00796F51" w:rsidRDefault="00796F51" w:rsidP="0015479D">
      <w:pPr>
        <w:pStyle w:val="breakline"/>
        <w:rPr>
          <w:rFonts w:eastAsiaTheme="minorEastAsia"/>
          <w:color w:val="002060"/>
        </w:rPr>
      </w:pPr>
    </w:p>
    <w:p w14:paraId="6CF782C1" w14:textId="77777777" w:rsidR="00796F51" w:rsidRPr="00137973" w:rsidRDefault="00796F51" w:rsidP="00796F51">
      <w:pPr>
        <w:pStyle w:val="sottotitolocampionato10"/>
        <w:rPr>
          <w:color w:val="002060"/>
        </w:rPr>
      </w:pPr>
      <w:r w:rsidRPr="0013797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796F51" w:rsidRPr="00137973" w14:paraId="6BBA4D2B"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01FA5"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AEE9B"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09F47"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B4115"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C97C0"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616B"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3EFFB"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51FC15B5" w14:textId="77777777" w:rsidTr="00614DF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2F546B" w14:textId="77777777" w:rsidR="00796F51" w:rsidRPr="00137973" w:rsidRDefault="00796F51" w:rsidP="00614DF2">
            <w:pPr>
              <w:pStyle w:val="rowtabella0"/>
              <w:rPr>
                <w:color w:val="002060"/>
              </w:rPr>
            </w:pPr>
            <w:r w:rsidRPr="00137973">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678FE" w14:textId="77777777" w:rsidR="00796F51" w:rsidRPr="00137973" w:rsidRDefault="00796F51" w:rsidP="00614DF2">
            <w:pPr>
              <w:pStyle w:val="rowtabella0"/>
              <w:rPr>
                <w:color w:val="002060"/>
              </w:rPr>
            </w:pPr>
            <w:r w:rsidRPr="00137973">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C863C"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67D17" w14:textId="77777777" w:rsidR="00796F51" w:rsidRPr="00137973" w:rsidRDefault="00796F51" w:rsidP="00614DF2">
            <w:pPr>
              <w:pStyle w:val="rowtabella0"/>
              <w:rPr>
                <w:color w:val="002060"/>
              </w:rPr>
            </w:pPr>
            <w:r w:rsidRPr="00137973">
              <w:rPr>
                <w:color w:val="002060"/>
              </w:rPr>
              <w:t>03/05/2025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9DEA2" w14:textId="77777777" w:rsidR="00796F51" w:rsidRPr="00137973" w:rsidRDefault="00796F51" w:rsidP="00614DF2">
            <w:pPr>
              <w:pStyle w:val="rowtabella0"/>
              <w:rPr>
                <w:color w:val="002060"/>
              </w:rPr>
            </w:pPr>
            <w:r w:rsidRPr="00137973">
              <w:rPr>
                <w:color w:val="002060"/>
              </w:rPr>
              <w:t xml:space="preserve">5442 TENSOSTRUTTURA </w:t>
            </w:r>
            <w:proofErr w:type="gramStart"/>
            <w:r w:rsidRPr="00137973">
              <w:rPr>
                <w:color w:val="002060"/>
              </w:rPr>
              <w:t>B.GO</w:t>
            </w:r>
            <w:proofErr w:type="gramEnd"/>
            <w:r w:rsidRPr="00137973">
              <w:rPr>
                <w:color w:val="002060"/>
              </w:rPr>
              <w:t xml:space="preserve"> </w:t>
            </w:r>
            <w:proofErr w:type="gramStart"/>
            <w:r w:rsidRPr="00137973">
              <w:rPr>
                <w:color w:val="002060"/>
              </w:rPr>
              <w:t>S.MARIA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EA951" w14:textId="77777777" w:rsidR="00796F51" w:rsidRPr="00137973" w:rsidRDefault="00796F51" w:rsidP="00614DF2">
            <w:pPr>
              <w:pStyle w:val="rowtabella0"/>
              <w:rPr>
                <w:color w:val="002060"/>
              </w:rPr>
            </w:pPr>
            <w:r w:rsidRPr="00137973">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278AA" w14:textId="77777777" w:rsidR="00796F51" w:rsidRPr="00137973" w:rsidRDefault="00796F51" w:rsidP="00614DF2">
            <w:pPr>
              <w:pStyle w:val="rowtabella0"/>
              <w:rPr>
                <w:color w:val="002060"/>
              </w:rPr>
            </w:pPr>
            <w:r w:rsidRPr="00137973">
              <w:rPr>
                <w:color w:val="002060"/>
              </w:rPr>
              <w:t xml:space="preserve">STRADA DEL FOGLIA - </w:t>
            </w:r>
            <w:proofErr w:type="gramStart"/>
            <w:r w:rsidRPr="00137973">
              <w:rPr>
                <w:color w:val="002060"/>
              </w:rPr>
              <w:t>B.GO</w:t>
            </w:r>
            <w:proofErr w:type="gramEnd"/>
            <w:r w:rsidRPr="00137973">
              <w:rPr>
                <w:color w:val="002060"/>
              </w:rPr>
              <w:t xml:space="preserve"> S.MAR</w:t>
            </w:r>
          </w:p>
        </w:tc>
      </w:tr>
      <w:tr w:rsidR="00796F51" w:rsidRPr="00137973" w14:paraId="42742EF3"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D995A6" w14:textId="77777777" w:rsidR="00796F51" w:rsidRPr="00137973" w:rsidRDefault="00796F51" w:rsidP="00614DF2">
            <w:pPr>
              <w:pStyle w:val="rowtabella0"/>
              <w:rPr>
                <w:color w:val="002060"/>
              </w:rPr>
            </w:pPr>
            <w:r w:rsidRPr="00137973">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4ED36E" w14:textId="77777777" w:rsidR="00796F51" w:rsidRPr="00137973" w:rsidRDefault="00796F51" w:rsidP="00614DF2">
            <w:pPr>
              <w:pStyle w:val="rowtabella0"/>
              <w:rPr>
                <w:color w:val="002060"/>
              </w:rPr>
            </w:pPr>
            <w:r w:rsidRPr="0013797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11D96F"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CF5330" w14:textId="77777777" w:rsidR="00796F51" w:rsidRPr="00137973" w:rsidRDefault="00796F51" w:rsidP="00614DF2">
            <w:pPr>
              <w:pStyle w:val="rowtabella0"/>
              <w:rPr>
                <w:color w:val="002060"/>
              </w:rPr>
            </w:pPr>
            <w:r w:rsidRPr="00137973">
              <w:rPr>
                <w:color w:val="002060"/>
              </w:rPr>
              <w:t>03/05/2025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B72670" w14:textId="77777777" w:rsidR="00796F51" w:rsidRPr="00137973" w:rsidRDefault="00796F51" w:rsidP="00614DF2">
            <w:pPr>
              <w:pStyle w:val="rowtabella0"/>
              <w:rPr>
                <w:color w:val="002060"/>
              </w:rPr>
            </w:pPr>
            <w:r w:rsidRPr="0013797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A73E6" w14:textId="77777777" w:rsidR="00796F51" w:rsidRPr="00137973" w:rsidRDefault="00796F51" w:rsidP="00614DF2">
            <w:pPr>
              <w:pStyle w:val="rowtabella0"/>
              <w:rPr>
                <w:color w:val="002060"/>
              </w:rPr>
            </w:pPr>
            <w:r w:rsidRPr="0013797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D16E5" w14:textId="77777777" w:rsidR="00796F51" w:rsidRPr="00137973" w:rsidRDefault="00796F51" w:rsidP="00614DF2">
            <w:pPr>
              <w:pStyle w:val="rowtabella0"/>
              <w:rPr>
                <w:color w:val="002060"/>
              </w:rPr>
            </w:pPr>
            <w:r w:rsidRPr="00137973">
              <w:rPr>
                <w:color w:val="002060"/>
              </w:rPr>
              <w:t>VIA ALDO MORO</w:t>
            </w:r>
          </w:p>
        </w:tc>
      </w:tr>
      <w:tr w:rsidR="00796F51" w:rsidRPr="00137973" w14:paraId="7C2A3C7B"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39FF5C" w14:textId="77777777" w:rsidR="00796F51" w:rsidRPr="00137973" w:rsidRDefault="00796F51" w:rsidP="00614DF2">
            <w:pPr>
              <w:pStyle w:val="rowtabella0"/>
              <w:rPr>
                <w:color w:val="002060"/>
              </w:rPr>
            </w:pPr>
            <w:r w:rsidRPr="00137973">
              <w:rPr>
                <w:color w:val="002060"/>
              </w:rPr>
              <w:t xml:space="preserve">AUDAX 1970 </w:t>
            </w:r>
            <w:proofErr w:type="gramStart"/>
            <w:r w:rsidRPr="0013797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065985" w14:textId="77777777" w:rsidR="00796F51" w:rsidRPr="00137973" w:rsidRDefault="00796F51" w:rsidP="00614DF2">
            <w:pPr>
              <w:pStyle w:val="rowtabella0"/>
              <w:rPr>
                <w:color w:val="002060"/>
              </w:rPr>
            </w:pPr>
            <w:r w:rsidRPr="00137973">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A508C7"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4E7C62" w14:textId="77777777" w:rsidR="00796F51" w:rsidRPr="00137973" w:rsidRDefault="00796F51" w:rsidP="00614DF2">
            <w:pPr>
              <w:pStyle w:val="rowtabella0"/>
              <w:rPr>
                <w:color w:val="002060"/>
              </w:rPr>
            </w:pPr>
            <w:r w:rsidRPr="00137973">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067704" w14:textId="77777777" w:rsidR="00796F51" w:rsidRPr="00137973" w:rsidRDefault="00796F51" w:rsidP="00614DF2">
            <w:pPr>
              <w:pStyle w:val="rowtabella0"/>
              <w:rPr>
                <w:color w:val="002060"/>
              </w:rPr>
            </w:pPr>
            <w:r w:rsidRPr="0013797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0D63B" w14:textId="77777777" w:rsidR="00796F51" w:rsidRPr="00137973" w:rsidRDefault="00796F51" w:rsidP="00614DF2">
            <w:pPr>
              <w:pStyle w:val="rowtabella0"/>
              <w:rPr>
                <w:color w:val="002060"/>
              </w:rPr>
            </w:pPr>
            <w:r w:rsidRPr="0013797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75FFD" w14:textId="77777777" w:rsidR="00796F51" w:rsidRPr="00137973" w:rsidRDefault="00796F51" w:rsidP="00614DF2">
            <w:pPr>
              <w:pStyle w:val="rowtabella0"/>
              <w:rPr>
                <w:color w:val="002060"/>
              </w:rPr>
            </w:pPr>
            <w:r w:rsidRPr="00137973">
              <w:rPr>
                <w:color w:val="002060"/>
              </w:rPr>
              <w:t>VIA ANTONIO ROSMINI 22/B</w:t>
            </w:r>
          </w:p>
        </w:tc>
      </w:tr>
      <w:tr w:rsidR="00796F51" w:rsidRPr="00137973" w14:paraId="42D74BEF"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5F3723" w14:textId="77777777" w:rsidR="00796F51" w:rsidRPr="00137973" w:rsidRDefault="00796F51" w:rsidP="00614DF2">
            <w:pPr>
              <w:pStyle w:val="rowtabella0"/>
              <w:rPr>
                <w:color w:val="002060"/>
              </w:rPr>
            </w:pPr>
            <w:r w:rsidRPr="0013797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32EAE" w14:textId="77777777" w:rsidR="00796F51" w:rsidRPr="00137973" w:rsidRDefault="00796F51" w:rsidP="00614DF2">
            <w:pPr>
              <w:pStyle w:val="rowtabella0"/>
              <w:rPr>
                <w:color w:val="002060"/>
              </w:rPr>
            </w:pPr>
            <w:r w:rsidRPr="0013797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B29184"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8559A9" w14:textId="77777777" w:rsidR="00796F51" w:rsidRPr="00137973" w:rsidRDefault="00796F51" w:rsidP="00614DF2">
            <w:pPr>
              <w:pStyle w:val="rowtabella0"/>
              <w:rPr>
                <w:color w:val="002060"/>
              </w:rPr>
            </w:pPr>
            <w:r w:rsidRPr="00137973">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CD60AA" w14:textId="77777777" w:rsidR="00796F51" w:rsidRPr="00137973" w:rsidRDefault="00796F51" w:rsidP="00614DF2">
            <w:pPr>
              <w:pStyle w:val="rowtabella0"/>
              <w:rPr>
                <w:color w:val="002060"/>
              </w:rPr>
            </w:pPr>
            <w:r w:rsidRPr="00137973">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24369" w14:textId="77777777" w:rsidR="00796F51" w:rsidRPr="00137973" w:rsidRDefault="00796F51" w:rsidP="00614DF2">
            <w:pPr>
              <w:pStyle w:val="rowtabella0"/>
              <w:rPr>
                <w:color w:val="002060"/>
              </w:rPr>
            </w:pPr>
            <w:r w:rsidRPr="0013797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0CAF7" w14:textId="77777777" w:rsidR="00796F51" w:rsidRPr="00137973" w:rsidRDefault="00796F51" w:rsidP="00614DF2">
            <w:pPr>
              <w:pStyle w:val="rowtabella0"/>
              <w:rPr>
                <w:color w:val="002060"/>
              </w:rPr>
            </w:pPr>
            <w:r w:rsidRPr="00137973">
              <w:rPr>
                <w:color w:val="002060"/>
              </w:rPr>
              <w:t>VIA SAN SERGIO FZ. GROTTACCIA</w:t>
            </w:r>
          </w:p>
        </w:tc>
      </w:tr>
      <w:tr w:rsidR="00796F51" w:rsidRPr="00137973" w14:paraId="7EF575C6"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88E05F" w14:textId="77777777" w:rsidR="00796F51" w:rsidRPr="00137973" w:rsidRDefault="00796F51" w:rsidP="00614DF2">
            <w:pPr>
              <w:pStyle w:val="rowtabella0"/>
              <w:rPr>
                <w:color w:val="002060"/>
              </w:rPr>
            </w:pPr>
            <w:r w:rsidRPr="0013797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148078" w14:textId="77777777" w:rsidR="00796F51" w:rsidRPr="00137973" w:rsidRDefault="00796F51" w:rsidP="00614DF2">
            <w:pPr>
              <w:pStyle w:val="rowtabella0"/>
              <w:rPr>
                <w:color w:val="002060"/>
              </w:rPr>
            </w:pPr>
            <w:r w:rsidRPr="00137973">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913AE9"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8DC2C6" w14:textId="77777777" w:rsidR="00796F51" w:rsidRPr="00137973" w:rsidRDefault="00796F51" w:rsidP="00614DF2">
            <w:pPr>
              <w:pStyle w:val="rowtabella0"/>
              <w:rPr>
                <w:color w:val="002060"/>
              </w:rPr>
            </w:pPr>
            <w:r w:rsidRPr="00137973">
              <w:rPr>
                <w:color w:val="002060"/>
              </w:rPr>
              <w:t>04/05/2025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7626BB" w14:textId="77777777" w:rsidR="00796F51" w:rsidRPr="00137973" w:rsidRDefault="00796F51" w:rsidP="00614DF2">
            <w:pPr>
              <w:pStyle w:val="rowtabella0"/>
              <w:rPr>
                <w:color w:val="002060"/>
              </w:rPr>
            </w:pPr>
            <w:r w:rsidRPr="00137973">
              <w:rPr>
                <w:color w:val="002060"/>
              </w:rPr>
              <w:t xml:space="preserve">5623 PALESTRA </w:t>
            </w:r>
            <w:proofErr w:type="gramStart"/>
            <w:r w:rsidRPr="00137973">
              <w:rPr>
                <w:color w:val="002060"/>
              </w:rPr>
              <w:t>SC.MEDIA</w:t>
            </w:r>
            <w:proofErr w:type="gramEnd"/>
            <w:r w:rsidRPr="00137973">
              <w:rPr>
                <w:color w:val="002060"/>
              </w:rPr>
              <w:t xml:space="preserve"> </w:t>
            </w:r>
            <w:proofErr w:type="gramStart"/>
            <w:r w:rsidRPr="00137973">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8B710" w14:textId="77777777" w:rsidR="00796F51" w:rsidRPr="00137973" w:rsidRDefault="00796F51" w:rsidP="00614DF2">
            <w:pPr>
              <w:pStyle w:val="rowtabella0"/>
              <w:rPr>
                <w:color w:val="002060"/>
              </w:rPr>
            </w:pPr>
            <w:r w:rsidRPr="0013797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3C691" w14:textId="77777777" w:rsidR="00796F51" w:rsidRPr="00137973" w:rsidRDefault="00796F51" w:rsidP="00614DF2">
            <w:pPr>
              <w:pStyle w:val="rowtabella0"/>
              <w:rPr>
                <w:color w:val="002060"/>
              </w:rPr>
            </w:pPr>
            <w:r w:rsidRPr="00137973">
              <w:rPr>
                <w:color w:val="002060"/>
              </w:rPr>
              <w:t>VIA PIRANDELLO</w:t>
            </w:r>
          </w:p>
        </w:tc>
      </w:tr>
      <w:tr w:rsidR="00796F51" w:rsidRPr="00137973" w14:paraId="1AC49FD0"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B4299D" w14:textId="77777777" w:rsidR="00796F51" w:rsidRPr="00137973" w:rsidRDefault="00796F51" w:rsidP="00614DF2">
            <w:pPr>
              <w:pStyle w:val="rowtabella0"/>
              <w:rPr>
                <w:color w:val="002060"/>
              </w:rPr>
            </w:pPr>
            <w:r w:rsidRPr="00137973">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D2919" w14:textId="77777777" w:rsidR="00796F51" w:rsidRPr="00137973" w:rsidRDefault="00796F51" w:rsidP="00614DF2">
            <w:pPr>
              <w:pStyle w:val="rowtabella0"/>
              <w:rPr>
                <w:color w:val="002060"/>
              </w:rPr>
            </w:pPr>
            <w:r w:rsidRPr="00137973">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EA5B6"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F7F3BD" w14:textId="77777777" w:rsidR="00796F51" w:rsidRPr="00137973" w:rsidRDefault="00796F51" w:rsidP="00614DF2">
            <w:pPr>
              <w:pStyle w:val="rowtabella0"/>
              <w:rPr>
                <w:color w:val="002060"/>
              </w:rPr>
            </w:pPr>
            <w:r w:rsidRPr="00137973">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E4B1D" w14:textId="77777777" w:rsidR="00796F51" w:rsidRPr="00137973" w:rsidRDefault="00796F51" w:rsidP="00614DF2">
            <w:pPr>
              <w:pStyle w:val="rowtabella0"/>
              <w:rPr>
                <w:color w:val="002060"/>
              </w:rPr>
            </w:pPr>
            <w:r w:rsidRPr="00137973">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46CE1" w14:textId="77777777" w:rsidR="00796F51" w:rsidRPr="00137973" w:rsidRDefault="00796F51" w:rsidP="00614DF2">
            <w:pPr>
              <w:pStyle w:val="rowtabella0"/>
              <w:rPr>
                <w:color w:val="002060"/>
              </w:rPr>
            </w:pPr>
            <w:r w:rsidRPr="00137973">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1C94F" w14:textId="77777777" w:rsidR="00796F51" w:rsidRPr="00137973" w:rsidRDefault="00796F51" w:rsidP="00614DF2">
            <w:pPr>
              <w:pStyle w:val="rowtabella0"/>
              <w:rPr>
                <w:color w:val="002060"/>
              </w:rPr>
            </w:pPr>
            <w:r w:rsidRPr="00137973">
              <w:rPr>
                <w:color w:val="002060"/>
              </w:rPr>
              <w:t>VIA LUDOVICO SCARFIOTTI</w:t>
            </w:r>
          </w:p>
        </w:tc>
      </w:tr>
      <w:tr w:rsidR="00796F51" w:rsidRPr="00137973" w14:paraId="76AB0ED7" w14:textId="77777777" w:rsidTr="00614DF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3A650" w14:textId="77777777" w:rsidR="00796F51" w:rsidRPr="00137973" w:rsidRDefault="00796F51" w:rsidP="00614DF2">
            <w:pPr>
              <w:pStyle w:val="rowtabella0"/>
              <w:rPr>
                <w:color w:val="002060"/>
              </w:rPr>
            </w:pPr>
            <w:r w:rsidRPr="0013797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003EF" w14:textId="77777777" w:rsidR="00796F51" w:rsidRPr="00137973" w:rsidRDefault="00796F51" w:rsidP="00614DF2">
            <w:pPr>
              <w:pStyle w:val="rowtabella0"/>
              <w:rPr>
                <w:color w:val="002060"/>
              </w:rPr>
            </w:pPr>
            <w:r w:rsidRPr="00137973">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3BC7E"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3115B" w14:textId="77777777" w:rsidR="00796F51" w:rsidRPr="00137973" w:rsidRDefault="00796F51" w:rsidP="00614DF2">
            <w:pPr>
              <w:pStyle w:val="rowtabella0"/>
              <w:rPr>
                <w:color w:val="002060"/>
              </w:rPr>
            </w:pPr>
            <w:r w:rsidRPr="00137973">
              <w:rPr>
                <w:color w:val="002060"/>
              </w:rPr>
              <w:t>06/05/2025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D92E6" w14:textId="77777777" w:rsidR="00796F51" w:rsidRPr="00137973" w:rsidRDefault="00796F51" w:rsidP="00614DF2">
            <w:pPr>
              <w:pStyle w:val="rowtabella0"/>
              <w:rPr>
                <w:color w:val="002060"/>
              </w:rPr>
            </w:pPr>
            <w:r w:rsidRPr="0013797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935ED" w14:textId="77777777" w:rsidR="00796F51" w:rsidRPr="00137973" w:rsidRDefault="00796F51" w:rsidP="00614DF2">
            <w:pPr>
              <w:pStyle w:val="rowtabella0"/>
              <w:rPr>
                <w:color w:val="002060"/>
              </w:rPr>
            </w:pPr>
            <w:r w:rsidRPr="0013797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6C407" w14:textId="77777777" w:rsidR="00796F51" w:rsidRPr="00137973" w:rsidRDefault="00796F51" w:rsidP="00614DF2">
            <w:pPr>
              <w:pStyle w:val="rowtabella0"/>
              <w:rPr>
                <w:color w:val="002060"/>
              </w:rPr>
            </w:pPr>
            <w:r w:rsidRPr="00137973">
              <w:rPr>
                <w:color w:val="002060"/>
              </w:rPr>
              <w:t>VIA VESCOVARA, 7</w:t>
            </w:r>
          </w:p>
        </w:tc>
      </w:tr>
    </w:tbl>
    <w:p w14:paraId="60385A92" w14:textId="77777777" w:rsidR="00796F51" w:rsidRPr="00137973" w:rsidRDefault="00796F51" w:rsidP="0015479D">
      <w:pPr>
        <w:pStyle w:val="breakline"/>
        <w:rPr>
          <w:rFonts w:eastAsiaTheme="minorEastAsia"/>
          <w:color w:val="002060"/>
        </w:rPr>
      </w:pPr>
    </w:p>
    <w:p w14:paraId="281316C0" w14:textId="77777777" w:rsidR="0015479D" w:rsidRPr="00137973" w:rsidRDefault="0015479D" w:rsidP="0015479D">
      <w:pPr>
        <w:pStyle w:val="breakline"/>
        <w:rPr>
          <w:color w:val="002060"/>
        </w:rPr>
      </w:pPr>
    </w:p>
    <w:p w14:paraId="7F5C9126" w14:textId="77777777" w:rsidR="0015479D" w:rsidRPr="00137973" w:rsidRDefault="0015479D" w:rsidP="0015479D">
      <w:pPr>
        <w:pStyle w:val="titolocampionato0"/>
        <w:shd w:val="clear" w:color="auto" w:fill="CCCCCC"/>
        <w:spacing w:before="80" w:after="40"/>
        <w:rPr>
          <w:color w:val="002060"/>
        </w:rPr>
      </w:pPr>
      <w:r w:rsidRPr="00137973">
        <w:rPr>
          <w:color w:val="002060"/>
        </w:rPr>
        <w:t>COPPA PRIMAVERA C5 UNDER 14</w:t>
      </w:r>
    </w:p>
    <w:p w14:paraId="1D3950FF" w14:textId="77777777" w:rsidR="0015479D" w:rsidRPr="00137973" w:rsidRDefault="0015479D" w:rsidP="0015479D">
      <w:pPr>
        <w:pStyle w:val="titoloprinc0"/>
        <w:rPr>
          <w:color w:val="002060"/>
        </w:rPr>
      </w:pPr>
      <w:r w:rsidRPr="00137973">
        <w:rPr>
          <w:color w:val="002060"/>
        </w:rPr>
        <w:t>VARIAZIONI AL PROGRAMMA GARE</w:t>
      </w:r>
    </w:p>
    <w:p w14:paraId="3AE51995" w14:textId="77777777" w:rsidR="0015479D" w:rsidRPr="00137973" w:rsidRDefault="0015479D" w:rsidP="0015479D">
      <w:pPr>
        <w:pStyle w:val="breakline"/>
        <w:rPr>
          <w:color w:val="002060"/>
        </w:rPr>
      </w:pPr>
    </w:p>
    <w:p w14:paraId="021345E5" w14:textId="77777777" w:rsidR="0015479D" w:rsidRPr="00137973" w:rsidRDefault="0015479D" w:rsidP="0015479D">
      <w:pPr>
        <w:pStyle w:val="breakline"/>
        <w:rPr>
          <w:color w:val="002060"/>
        </w:rPr>
      </w:pPr>
    </w:p>
    <w:p w14:paraId="32F30ADB" w14:textId="77777777" w:rsidR="0015479D" w:rsidRPr="00137973" w:rsidRDefault="0015479D" w:rsidP="0015479D">
      <w:pPr>
        <w:pStyle w:val="sottotitolocampionato10"/>
        <w:rPr>
          <w:color w:val="002060"/>
        </w:rPr>
      </w:pPr>
      <w:r w:rsidRPr="001379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479D" w:rsidRPr="00137973" w14:paraId="1E1B8D4B" w14:textId="77777777" w:rsidTr="001547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44262" w14:textId="77777777" w:rsidR="0015479D" w:rsidRPr="00137973" w:rsidRDefault="0015479D" w:rsidP="00614DF2">
            <w:pPr>
              <w:pStyle w:val="headertabella0"/>
              <w:rPr>
                <w:color w:val="002060"/>
              </w:rPr>
            </w:pPr>
            <w:r w:rsidRPr="0013797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386BD" w14:textId="77777777" w:rsidR="0015479D" w:rsidRPr="00137973" w:rsidRDefault="0015479D" w:rsidP="00614DF2">
            <w:pPr>
              <w:pStyle w:val="headertabella0"/>
              <w:rPr>
                <w:color w:val="002060"/>
              </w:rPr>
            </w:pPr>
            <w:r w:rsidRPr="00137973">
              <w:rPr>
                <w:color w:val="002060"/>
              </w:rPr>
              <w:t xml:space="preserve">N° </w:t>
            </w:r>
            <w:proofErr w:type="spellStart"/>
            <w:r w:rsidRPr="00137973">
              <w:rPr>
                <w:color w:val="002060"/>
              </w:rPr>
              <w:t>Gior</w:t>
            </w:r>
            <w:proofErr w:type="spellEnd"/>
            <w:r w:rsidRPr="0013797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4D209" w14:textId="77777777" w:rsidR="0015479D" w:rsidRPr="00137973" w:rsidRDefault="0015479D" w:rsidP="00614DF2">
            <w:pPr>
              <w:pStyle w:val="headertabella0"/>
              <w:rPr>
                <w:color w:val="002060"/>
              </w:rPr>
            </w:pPr>
            <w:r w:rsidRPr="0013797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A60C9" w14:textId="77777777" w:rsidR="0015479D" w:rsidRPr="00137973" w:rsidRDefault="0015479D" w:rsidP="00614DF2">
            <w:pPr>
              <w:pStyle w:val="headertabella0"/>
              <w:rPr>
                <w:color w:val="002060"/>
              </w:rPr>
            </w:pPr>
            <w:r w:rsidRPr="0013797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FDDBC" w14:textId="77777777" w:rsidR="0015479D" w:rsidRPr="00137973" w:rsidRDefault="0015479D" w:rsidP="00614DF2">
            <w:pPr>
              <w:pStyle w:val="headertabella0"/>
              <w:rPr>
                <w:color w:val="002060"/>
              </w:rPr>
            </w:pPr>
            <w:r w:rsidRPr="00137973">
              <w:rPr>
                <w:color w:val="002060"/>
              </w:rPr>
              <w:t xml:space="preserve">Data </w:t>
            </w:r>
            <w:proofErr w:type="spellStart"/>
            <w:r w:rsidRPr="00137973">
              <w:rPr>
                <w:color w:val="002060"/>
              </w:rPr>
              <w:t>Orig</w:t>
            </w:r>
            <w:proofErr w:type="spellEnd"/>
            <w:r w:rsidRPr="0013797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A1931" w14:textId="77777777" w:rsidR="0015479D" w:rsidRPr="00137973" w:rsidRDefault="0015479D" w:rsidP="00614DF2">
            <w:pPr>
              <w:pStyle w:val="headertabella0"/>
              <w:rPr>
                <w:color w:val="002060"/>
              </w:rPr>
            </w:pPr>
            <w:r w:rsidRPr="0013797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52080" w14:textId="77777777" w:rsidR="0015479D" w:rsidRPr="00137973" w:rsidRDefault="0015479D" w:rsidP="00614DF2">
            <w:pPr>
              <w:pStyle w:val="headertabella0"/>
              <w:rPr>
                <w:color w:val="002060"/>
              </w:rPr>
            </w:pPr>
            <w:r w:rsidRPr="00137973">
              <w:rPr>
                <w:color w:val="002060"/>
              </w:rPr>
              <w:t xml:space="preserve">Ora </w:t>
            </w:r>
            <w:proofErr w:type="spellStart"/>
            <w:r w:rsidRPr="00137973">
              <w:rPr>
                <w:color w:val="002060"/>
              </w:rPr>
              <w:t>Orig</w:t>
            </w:r>
            <w:proofErr w:type="spellEnd"/>
            <w:r w:rsidRPr="0013797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CB514" w14:textId="77777777" w:rsidR="0015479D" w:rsidRPr="00137973" w:rsidRDefault="0015479D" w:rsidP="00614DF2">
            <w:pPr>
              <w:pStyle w:val="headertabella0"/>
              <w:rPr>
                <w:color w:val="002060"/>
              </w:rPr>
            </w:pPr>
            <w:r w:rsidRPr="00137973">
              <w:rPr>
                <w:color w:val="002060"/>
              </w:rPr>
              <w:t>Impianto</w:t>
            </w:r>
          </w:p>
        </w:tc>
      </w:tr>
      <w:tr w:rsidR="0015479D" w:rsidRPr="00137973" w14:paraId="267FCA40" w14:textId="77777777" w:rsidTr="0015479D">
        <w:trPr>
          <w:trHeight w:val="65"/>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D9BC" w14:textId="77777777" w:rsidR="0015479D" w:rsidRPr="0015479D" w:rsidRDefault="0015479D" w:rsidP="00614DF2">
            <w:pPr>
              <w:pStyle w:val="rowtabella0"/>
              <w:rPr>
                <w:color w:val="002060"/>
                <w:highlight w:val="yellow"/>
              </w:rPr>
            </w:pPr>
            <w:r w:rsidRPr="0015479D">
              <w:rPr>
                <w:color w:val="002060"/>
                <w:highlight w:val="yellow"/>
              </w:rPr>
              <w:t>05/05/2025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E433" w14:textId="77777777" w:rsidR="0015479D" w:rsidRPr="0015479D" w:rsidRDefault="0015479D" w:rsidP="00614DF2">
            <w:pPr>
              <w:pStyle w:val="rowtabella0"/>
              <w:jc w:val="center"/>
              <w:rPr>
                <w:color w:val="002060"/>
                <w:highlight w:val="yellow"/>
              </w:rPr>
            </w:pPr>
            <w:r w:rsidRPr="0015479D">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6FBC" w14:textId="77777777" w:rsidR="0015479D" w:rsidRPr="0015479D" w:rsidRDefault="0015479D" w:rsidP="00614DF2">
            <w:pPr>
              <w:pStyle w:val="rowtabella0"/>
              <w:rPr>
                <w:color w:val="002060"/>
                <w:highlight w:val="yellow"/>
              </w:rPr>
            </w:pPr>
            <w:r w:rsidRPr="0015479D">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7F33" w14:textId="77777777" w:rsidR="0015479D" w:rsidRPr="0015479D" w:rsidRDefault="0015479D" w:rsidP="00614DF2">
            <w:pPr>
              <w:pStyle w:val="rowtabella0"/>
              <w:rPr>
                <w:color w:val="002060"/>
                <w:highlight w:val="yellow"/>
              </w:rPr>
            </w:pPr>
            <w:r w:rsidRPr="0015479D">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A3C4" w14:textId="76A6410B" w:rsidR="0015479D" w:rsidRPr="00137973" w:rsidRDefault="0015479D" w:rsidP="00614DF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60AF" w14:textId="77777777" w:rsidR="0015479D" w:rsidRPr="00137973" w:rsidRDefault="0015479D" w:rsidP="00614DF2">
            <w:pPr>
              <w:pStyle w:val="rowtabella0"/>
              <w:jc w:val="center"/>
              <w:rPr>
                <w:color w:val="002060"/>
              </w:rPr>
            </w:pPr>
            <w:r w:rsidRPr="0015479D">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E22E" w14:textId="7D803C16" w:rsidR="0015479D" w:rsidRPr="00137973" w:rsidRDefault="0015479D" w:rsidP="00614DF2">
            <w:pPr>
              <w:pStyle w:val="rowtabella0"/>
              <w:jc w:val="center"/>
              <w:rPr>
                <w:color w:val="002060"/>
              </w:rPr>
            </w:pPr>
            <w:r w:rsidRPr="00137973">
              <w:rPr>
                <w:color w:val="002060"/>
              </w:rPr>
              <w:t>1</w:t>
            </w:r>
            <w:r>
              <w:rPr>
                <w:color w:val="002060"/>
              </w:rPr>
              <w:t>7</w:t>
            </w:r>
            <w:r w:rsidRPr="00137973">
              <w:rPr>
                <w:color w:val="002060"/>
              </w:rPr>
              <w:t>:30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5D8EC" w14:textId="77777777" w:rsidR="0015479D" w:rsidRPr="00137973" w:rsidRDefault="0015479D" w:rsidP="00614DF2">
            <w:pPr>
              <w:rPr>
                <w:color w:val="002060"/>
              </w:rPr>
            </w:pPr>
          </w:p>
        </w:tc>
      </w:tr>
    </w:tbl>
    <w:p w14:paraId="0F7EBE0A" w14:textId="77777777" w:rsidR="0015479D" w:rsidRPr="00137973" w:rsidRDefault="0015479D" w:rsidP="0015479D">
      <w:pPr>
        <w:pStyle w:val="breakline"/>
        <w:rPr>
          <w:rFonts w:eastAsiaTheme="minorEastAsia"/>
          <w:color w:val="002060"/>
        </w:rPr>
      </w:pPr>
    </w:p>
    <w:p w14:paraId="0C4D2F5F" w14:textId="77777777" w:rsidR="0015479D" w:rsidRPr="00137973" w:rsidRDefault="0015479D" w:rsidP="0015479D">
      <w:pPr>
        <w:pStyle w:val="breakline"/>
        <w:rPr>
          <w:color w:val="002060"/>
        </w:rPr>
      </w:pPr>
    </w:p>
    <w:p w14:paraId="081F09A9" w14:textId="77777777" w:rsidR="0015479D" w:rsidRPr="00137973" w:rsidRDefault="0015479D" w:rsidP="0015479D">
      <w:pPr>
        <w:pStyle w:val="titoloprinc0"/>
        <w:rPr>
          <w:color w:val="002060"/>
        </w:rPr>
      </w:pPr>
      <w:r w:rsidRPr="00137973">
        <w:rPr>
          <w:color w:val="002060"/>
        </w:rPr>
        <w:t>RISULTATI</w:t>
      </w:r>
    </w:p>
    <w:p w14:paraId="29C24A13" w14:textId="77777777" w:rsidR="0015479D" w:rsidRPr="00137973" w:rsidRDefault="0015479D" w:rsidP="0015479D">
      <w:pPr>
        <w:pStyle w:val="breakline"/>
        <w:rPr>
          <w:color w:val="002060"/>
        </w:rPr>
      </w:pPr>
    </w:p>
    <w:p w14:paraId="1DA07ECA" w14:textId="77777777" w:rsidR="0015479D" w:rsidRPr="00137973" w:rsidRDefault="0015479D" w:rsidP="0015479D">
      <w:pPr>
        <w:pStyle w:val="sottotitolocampionato10"/>
        <w:rPr>
          <w:color w:val="002060"/>
        </w:rPr>
      </w:pPr>
      <w:r w:rsidRPr="00137973">
        <w:rPr>
          <w:color w:val="002060"/>
        </w:rPr>
        <w:t>RISULTATI UFFICIALI GARE DEL 27/04/2025</w:t>
      </w:r>
    </w:p>
    <w:p w14:paraId="79211655" w14:textId="77777777" w:rsidR="0015479D" w:rsidRPr="0015479D" w:rsidRDefault="0015479D" w:rsidP="0015479D">
      <w:pPr>
        <w:pStyle w:val="sottotitolocampionato20"/>
        <w:spacing w:before="0" w:beforeAutospacing="0" w:after="0" w:afterAutospacing="0"/>
        <w:rPr>
          <w:rFonts w:ascii="Arial" w:hAnsi="Arial" w:cs="Arial"/>
          <w:color w:val="002060"/>
          <w:sz w:val="20"/>
          <w:szCs w:val="20"/>
        </w:rPr>
      </w:pPr>
      <w:r w:rsidRPr="0015479D">
        <w:rPr>
          <w:rFonts w:ascii="Arial" w:hAnsi="Arial" w:cs="Arial"/>
          <w:color w:val="002060"/>
          <w:sz w:val="20"/>
          <w:szCs w:val="20"/>
        </w:rPr>
        <w:t>Si trascrivono qui di seguito i risultati ufficiali delle gare disputate</w:t>
      </w:r>
    </w:p>
    <w:p w14:paraId="1FE46A17" w14:textId="25A19D22" w:rsidR="0015479D" w:rsidRPr="00137973" w:rsidRDefault="0015479D" w:rsidP="0015479D">
      <w:pPr>
        <w:pStyle w:val="breakline"/>
        <w:rPr>
          <w:color w:val="002060"/>
        </w:rPr>
      </w:pPr>
      <w:r>
        <w:rPr>
          <w:color w:val="002060"/>
        </w:rPr>
        <w:tab/>
      </w:r>
      <w:r>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479D" w:rsidRPr="00137973" w14:paraId="7FF33AD9" w14:textId="77777777" w:rsidTr="00614DF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479D" w:rsidRPr="00137973" w14:paraId="1CEFB0B4" w14:textId="77777777" w:rsidTr="00614DF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6C7E7" w14:textId="77777777" w:rsidR="0015479D" w:rsidRPr="00137973" w:rsidRDefault="0015479D" w:rsidP="00614DF2">
                  <w:pPr>
                    <w:pStyle w:val="headertabella0"/>
                    <w:rPr>
                      <w:color w:val="002060"/>
                    </w:rPr>
                  </w:pPr>
                  <w:r w:rsidRPr="00137973">
                    <w:rPr>
                      <w:color w:val="002060"/>
                    </w:rPr>
                    <w:t>GIRONE A - 4 Giornata - A</w:t>
                  </w:r>
                </w:p>
              </w:tc>
            </w:tr>
            <w:tr w:rsidR="0015479D" w:rsidRPr="00137973" w14:paraId="33F0BE28" w14:textId="77777777" w:rsidTr="00614DF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5A9D51" w14:textId="77777777" w:rsidR="0015479D" w:rsidRPr="00137973" w:rsidRDefault="0015479D" w:rsidP="00614DF2">
                  <w:pPr>
                    <w:pStyle w:val="rowtabella0"/>
                    <w:rPr>
                      <w:color w:val="002060"/>
                    </w:rPr>
                  </w:pPr>
                  <w:r w:rsidRPr="00137973">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2018B" w14:textId="77777777" w:rsidR="0015479D" w:rsidRPr="00137973" w:rsidRDefault="0015479D" w:rsidP="00614DF2">
                  <w:pPr>
                    <w:pStyle w:val="rowtabella0"/>
                    <w:rPr>
                      <w:color w:val="002060"/>
                    </w:rPr>
                  </w:pPr>
                  <w:r w:rsidRPr="00137973">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21886" w14:textId="77777777" w:rsidR="0015479D" w:rsidRPr="00137973" w:rsidRDefault="0015479D" w:rsidP="00614DF2">
                  <w:pPr>
                    <w:pStyle w:val="rowtabella0"/>
                    <w:jc w:val="center"/>
                    <w:rPr>
                      <w:color w:val="002060"/>
                    </w:rPr>
                  </w:pPr>
                  <w:r w:rsidRPr="00137973">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39D27" w14:textId="77777777" w:rsidR="0015479D" w:rsidRPr="00137973" w:rsidRDefault="0015479D" w:rsidP="00614DF2">
                  <w:pPr>
                    <w:pStyle w:val="rowtabella0"/>
                    <w:jc w:val="center"/>
                    <w:rPr>
                      <w:color w:val="002060"/>
                    </w:rPr>
                  </w:pPr>
                  <w:r w:rsidRPr="00137973">
                    <w:rPr>
                      <w:color w:val="002060"/>
                    </w:rPr>
                    <w:t> </w:t>
                  </w:r>
                </w:p>
              </w:tc>
            </w:tr>
          </w:tbl>
          <w:p w14:paraId="35BBC7F8" w14:textId="77777777" w:rsidR="0015479D" w:rsidRPr="00137973" w:rsidRDefault="0015479D" w:rsidP="00614DF2">
            <w:pPr>
              <w:rPr>
                <w:color w:val="002060"/>
              </w:rPr>
            </w:pPr>
          </w:p>
        </w:tc>
      </w:tr>
    </w:tbl>
    <w:p w14:paraId="31259B28" w14:textId="77777777" w:rsidR="0015479D" w:rsidRPr="00137973" w:rsidRDefault="0015479D" w:rsidP="0015479D">
      <w:pPr>
        <w:pStyle w:val="breakline"/>
        <w:rPr>
          <w:rFonts w:eastAsiaTheme="minorEastAsia"/>
          <w:color w:val="002060"/>
        </w:rPr>
      </w:pPr>
    </w:p>
    <w:p w14:paraId="0ABE1ED5" w14:textId="77777777" w:rsidR="0015479D" w:rsidRPr="00137973" w:rsidRDefault="0015479D" w:rsidP="0015479D">
      <w:pPr>
        <w:pStyle w:val="breakline"/>
        <w:rPr>
          <w:color w:val="002060"/>
        </w:rPr>
      </w:pPr>
    </w:p>
    <w:p w14:paraId="3AB187ED" w14:textId="77777777" w:rsidR="0015479D" w:rsidRPr="00137973" w:rsidRDefault="0015479D" w:rsidP="0015479D">
      <w:pPr>
        <w:pStyle w:val="titoloprinc0"/>
        <w:rPr>
          <w:color w:val="002060"/>
        </w:rPr>
      </w:pPr>
      <w:r w:rsidRPr="00137973">
        <w:rPr>
          <w:color w:val="002060"/>
        </w:rPr>
        <w:t>CLASSIFICA</w:t>
      </w:r>
    </w:p>
    <w:p w14:paraId="47B871EE" w14:textId="77777777" w:rsidR="0015479D" w:rsidRPr="00137973" w:rsidRDefault="0015479D" w:rsidP="0015479D">
      <w:pPr>
        <w:pStyle w:val="breakline"/>
        <w:rPr>
          <w:color w:val="002060"/>
        </w:rPr>
      </w:pPr>
    </w:p>
    <w:p w14:paraId="09F78158" w14:textId="77777777" w:rsidR="0015479D" w:rsidRPr="00137973" w:rsidRDefault="0015479D" w:rsidP="0015479D">
      <w:pPr>
        <w:pStyle w:val="breakline"/>
        <w:rPr>
          <w:color w:val="002060"/>
        </w:rPr>
      </w:pPr>
    </w:p>
    <w:p w14:paraId="7729C430" w14:textId="77777777" w:rsidR="0015479D" w:rsidRPr="00137973" w:rsidRDefault="0015479D" w:rsidP="0015479D">
      <w:pPr>
        <w:pStyle w:val="sottotitolocampionato10"/>
        <w:rPr>
          <w:color w:val="002060"/>
        </w:rPr>
      </w:pPr>
      <w:r w:rsidRPr="0013797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479D" w:rsidRPr="00137973" w14:paraId="144F5BB2" w14:textId="77777777" w:rsidTr="00614DF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8609F" w14:textId="77777777" w:rsidR="0015479D" w:rsidRPr="00137973" w:rsidRDefault="0015479D" w:rsidP="00614DF2">
            <w:pPr>
              <w:pStyle w:val="headertabella0"/>
              <w:rPr>
                <w:color w:val="002060"/>
              </w:rPr>
            </w:pPr>
            <w:r w:rsidRPr="0013797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F7EEB" w14:textId="77777777" w:rsidR="0015479D" w:rsidRPr="00137973" w:rsidRDefault="0015479D" w:rsidP="00614DF2">
            <w:pPr>
              <w:pStyle w:val="headertabella0"/>
              <w:rPr>
                <w:color w:val="002060"/>
              </w:rPr>
            </w:pPr>
            <w:r w:rsidRPr="0013797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4B7F7" w14:textId="77777777" w:rsidR="0015479D" w:rsidRPr="00137973" w:rsidRDefault="0015479D" w:rsidP="00614DF2">
            <w:pPr>
              <w:pStyle w:val="headertabella0"/>
              <w:rPr>
                <w:color w:val="002060"/>
              </w:rPr>
            </w:pPr>
            <w:r w:rsidRPr="0013797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25A37" w14:textId="77777777" w:rsidR="0015479D" w:rsidRPr="00137973" w:rsidRDefault="0015479D" w:rsidP="00614DF2">
            <w:pPr>
              <w:pStyle w:val="headertabella0"/>
              <w:rPr>
                <w:color w:val="002060"/>
              </w:rPr>
            </w:pPr>
            <w:r w:rsidRPr="0013797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BE7DE" w14:textId="77777777" w:rsidR="0015479D" w:rsidRPr="00137973" w:rsidRDefault="0015479D" w:rsidP="00614DF2">
            <w:pPr>
              <w:pStyle w:val="headertabella0"/>
              <w:rPr>
                <w:color w:val="002060"/>
              </w:rPr>
            </w:pPr>
            <w:r w:rsidRPr="0013797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AFB1B" w14:textId="77777777" w:rsidR="0015479D" w:rsidRPr="00137973" w:rsidRDefault="0015479D" w:rsidP="00614DF2">
            <w:pPr>
              <w:pStyle w:val="headertabella0"/>
              <w:rPr>
                <w:color w:val="002060"/>
              </w:rPr>
            </w:pPr>
            <w:r w:rsidRPr="0013797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FEAEA" w14:textId="77777777" w:rsidR="0015479D" w:rsidRPr="00137973" w:rsidRDefault="0015479D" w:rsidP="00614DF2">
            <w:pPr>
              <w:pStyle w:val="headertabella0"/>
              <w:rPr>
                <w:color w:val="002060"/>
              </w:rPr>
            </w:pPr>
            <w:r w:rsidRPr="0013797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3DE04" w14:textId="77777777" w:rsidR="0015479D" w:rsidRPr="00137973" w:rsidRDefault="0015479D" w:rsidP="00614DF2">
            <w:pPr>
              <w:pStyle w:val="headertabella0"/>
              <w:rPr>
                <w:color w:val="002060"/>
              </w:rPr>
            </w:pPr>
            <w:r w:rsidRPr="0013797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8EC1D" w14:textId="77777777" w:rsidR="0015479D" w:rsidRPr="00137973" w:rsidRDefault="0015479D" w:rsidP="00614DF2">
            <w:pPr>
              <w:pStyle w:val="headertabella0"/>
              <w:rPr>
                <w:color w:val="002060"/>
              </w:rPr>
            </w:pPr>
            <w:r w:rsidRPr="0013797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6D1E7" w14:textId="77777777" w:rsidR="0015479D" w:rsidRPr="00137973" w:rsidRDefault="0015479D" w:rsidP="00614DF2">
            <w:pPr>
              <w:pStyle w:val="headertabella0"/>
              <w:rPr>
                <w:color w:val="002060"/>
              </w:rPr>
            </w:pPr>
            <w:r w:rsidRPr="00137973">
              <w:rPr>
                <w:color w:val="002060"/>
              </w:rPr>
              <w:t>PE</w:t>
            </w:r>
          </w:p>
        </w:tc>
      </w:tr>
      <w:tr w:rsidR="0015479D" w:rsidRPr="00137973" w14:paraId="44DFB418" w14:textId="77777777" w:rsidTr="00614DF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D67CC" w14:textId="77777777" w:rsidR="0015479D" w:rsidRPr="00137973" w:rsidRDefault="0015479D" w:rsidP="00614DF2">
            <w:pPr>
              <w:pStyle w:val="rowtabella0"/>
              <w:rPr>
                <w:color w:val="002060"/>
              </w:rPr>
            </w:pPr>
            <w:r w:rsidRPr="0013797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D66D"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DADA"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D36F"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14E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AC80"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939F" w14:textId="77777777" w:rsidR="0015479D" w:rsidRPr="00137973" w:rsidRDefault="0015479D" w:rsidP="00614DF2">
            <w:pPr>
              <w:pStyle w:val="rowtabella0"/>
              <w:jc w:val="center"/>
              <w:rPr>
                <w:color w:val="002060"/>
              </w:rPr>
            </w:pPr>
            <w:r w:rsidRPr="0013797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34F9"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F1D2" w14:textId="77777777" w:rsidR="0015479D" w:rsidRPr="00137973" w:rsidRDefault="0015479D" w:rsidP="00614DF2">
            <w:pPr>
              <w:pStyle w:val="rowtabella0"/>
              <w:jc w:val="center"/>
              <w:rPr>
                <w:color w:val="002060"/>
              </w:rPr>
            </w:pPr>
            <w:r w:rsidRPr="0013797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FC6C" w14:textId="77777777" w:rsidR="0015479D" w:rsidRPr="00137973" w:rsidRDefault="0015479D" w:rsidP="00614DF2">
            <w:pPr>
              <w:pStyle w:val="rowtabella0"/>
              <w:jc w:val="center"/>
              <w:rPr>
                <w:color w:val="002060"/>
              </w:rPr>
            </w:pPr>
            <w:r w:rsidRPr="00137973">
              <w:rPr>
                <w:color w:val="002060"/>
              </w:rPr>
              <w:t>0</w:t>
            </w:r>
          </w:p>
        </w:tc>
      </w:tr>
      <w:tr w:rsidR="0015479D" w:rsidRPr="00137973" w14:paraId="57F19F3F"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CD61B" w14:textId="77777777" w:rsidR="0015479D" w:rsidRPr="00137973" w:rsidRDefault="0015479D" w:rsidP="00614DF2">
            <w:pPr>
              <w:pStyle w:val="rowtabella0"/>
              <w:rPr>
                <w:color w:val="002060"/>
              </w:rPr>
            </w:pPr>
            <w:r w:rsidRPr="0013797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EBE65"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1ACE"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432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F63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0A06"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8B27" w14:textId="77777777" w:rsidR="0015479D" w:rsidRPr="00137973" w:rsidRDefault="0015479D" w:rsidP="00614DF2">
            <w:pPr>
              <w:pStyle w:val="rowtabella0"/>
              <w:jc w:val="center"/>
              <w:rPr>
                <w:color w:val="002060"/>
              </w:rPr>
            </w:pPr>
            <w:r w:rsidRPr="0013797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447E"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49DA" w14:textId="77777777" w:rsidR="0015479D" w:rsidRPr="00137973" w:rsidRDefault="0015479D" w:rsidP="00614DF2">
            <w:pPr>
              <w:pStyle w:val="rowtabella0"/>
              <w:jc w:val="center"/>
              <w:rPr>
                <w:color w:val="002060"/>
              </w:rPr>
            </w:pPr>
            <w:r w:rsidRPr="001379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ECE2" w14:textId="77777777" w:rsidR="0015479D" w:rsidRPr="00137973" w:rsidRDefault="0015479D" w:rsidP="00614DF2">
            <w:pPr>
              <w:pStyle w:val="rowtabella0"/>
              <w:jc w:val="center"/>
              <w:rPr>
                <w:color w:val="002060"/>
              </w:rPr>
            </w:pPr>
            <w:r w:rsidRPr="00137973">
              <w:rPr>
                <w:color w:val="002060"/>
              </w:rPr>
              <w:t>0</w:t>
            </w:r>
          </w:p>
        </w:tc>
      </w:tr>
      <w:tr w:rsidR="0015479D" w:rsidRPr="00137973" w14:paraId="00C3DA93"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72B8B" w14:textId="77777777" w:rsidR="0015479D" w:rsidRPr="00137973" w:rsidRDefault="0015479D" w:rsidP="00614DF2">
            <w:pPr>
              <w:pStyle w:val="rowtabella0"/>
              <w:rPr>
                <w:color w:val="002060"/>
              </w:rPr>
            </w:pPr>
            <w:r w:rsidRPr="0013797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76C5"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4665"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80F0"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2E6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46F6"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3CE3" w14:textId="77777777" w:rsidR="0015479D" w:rsidRPr="00137973" w:rsidRDefault="0015479D" w:rsidP="00614DF2">
            <w:pPr>
              <w:pStyle w:val="rowtabella0"/>
              <w:jc w:val="center"/>
              <w:rPr>
                <w:color w:val="002060"/>
              </w:rPr>
            </w:pPr>
            <w:r w:rsidRPr="0013797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8B0F"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99F0" w14:textId="77777777" w:rsidR="0015479D" w:rsidRPr="00137973" w:rsidRDefault="0015479D" w:rsidP="00614DF2">
            <w:pPr>
              <w:pStyle w:val="rowtabella0"/>
              <w:jc w:val="center"/>
              <w:rPr>
                <w:color w:val="002060"/>
              </w:rPr>
            </w:pPr>
            <w:r w:rsidRPr="0013797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5DB5" w14:textId="77777777" w:rsidR="0015479D" w:rsidRPr="00137973" w:rsidRDefault="0015479D" w:rsidP="00614DF2">
            <w:pPr>
              <w:pStyle w:val="rowtabella0"/>
              <w:jc w:val="center"/>
              <w:rPr>
                <w:color w:val="002060"/>
              </w:rPr>
            </w:pPr>
            <w:r w:rsidRPr="00137973">
              <w:rPr>
                <w:color w:val="002060"/>
              </w:rPr>
              <w:t>0</w:t>
            </w:r>
          </w:p>
        </w:tc>
      </w:tr>
      <w:tr w:rsidR="0015479D" w:rsidRPr="00137973" w14:paraId="2F5D24FE"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4E981" w14:textId="77777777" w:rsidR="0015479D" w:rsidRPr="00137973" w:rsidRDefault="0015479D" w:rsidP="00614DF2">
            <w:pPr>
              <w:pStyle w:val="rowtabella0"/>
              <w:rPr>
                <w:color w:val="002060"/>
              </w:rPr>
            </w:pPr>
            <w:r w:rsidRPr="00137973">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EB3A"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14EA"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5729"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A8701"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F34D"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A4D2" w14:textId="77777777" w:rsidR="0015479D" w:rsidRPr="00137973" w:rsidRDefault="0015479D" w:rsidP="00614DF2">
            <w:pPr>
              <w:pStyle w:val="rowtabella0"/>
              <w:jc w:val="center"/>
              <w:rPr>
                <w:color w:val="002060"/>
              </w:rPr>
            </w:pPr>
            <w:r w:rsidRPr="001379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C994"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22EF"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0171" w14:textId="77777777" w:rsidR="0015479D" w:rsidRPr="00137973" w:rsidRDefault="0015479D" w:rsidP="00614DF2">
            <w:pPr>
              <w:pStyle w:val="rowtabella0"/>
              <w:jc w:val="center"/>
              <w:rPr>
                <w:color w:val="002060"/>
              </w:rPr>
            </w:pPr>
            <w:r w:rsidRPr="00137973">
              <w:rPr>
                <w:color w:val="002060"/>
              </w:rPr>
              <w:t>0</w:t>
            </w:r>
          </w:p>
        </w:tc>
      </w:tr>
      <w:tr w:rsidR="0015479D" w:rsidRPr="00137973" w14:paraId="33D17342"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0EF0E" w14:textId="77777777" w:rsidR="0015479D" w:rsidRPr="00137973" w:rsidRDefault="0015479D" w:rsidP="00614DF2">
            <w:pPr>
              <w:pStyle w:val="rowtabella0"/>
              <w:rPr>
                <w:color w:val="002060"/>
              </w:rPr>
            </w:pPr>
            <w:r w:rsidRPr="0013797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AA33"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569F"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E16A"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5634"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F9A9"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8A08"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333D"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9F60"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F539" w14:textId="77777777" w:rsidR="0015479D" w:rsidRPr="00137973" w:rsidRDefault="0015479D" w:rsidP="00614DF2">
            <w:pPr>
              <w:pStyle w:val="rowtabella0"/>
              <w:jc w:val="center"/>
              <w:rPr>
                <w:color w:val="002060"/>
              </w:rPr>
            </w:pPr>
            <w:r w:rsidRPr="00137973">
              <w:rPr>
                <w:color w:val="002060"/>
              </w:rPr>
              <w:t>0</w:t>
            </w:r>
          </w:p>
        </w:tc>
      </w:tr>
      <w:tr w:rsidR="0015479D" w:rsidRPr="00137973" w14:paraId="749BF8D9"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F85DE" w14:textId="77777777" w:rsidR="0015479D" w:rsidRPr="00137973" w:rsidRDefault="0015479D" w:rsidP="00614DF2">
            <w:pPr>
              <w:pStyle w:val="rowtabella0"/>
              <w:rPr>
                <w:color w:val="002060"/>
              </w:rPr>
            </w:pPr>
            <w:r w:rsidRPr="0013797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55C9"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AEC7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7E9A"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7B5C"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7914"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4BA07"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5623" w14:textId="77777777" w:rsidR="0015479D" w:rsidRPr="00137973" w:rsidRDefault="0015479D" w:rsidP="00614DF2">
            <w:pPr>
              <w:pStyle w:val="rowtabella0"/>
              <w:jc w:val="center"/>
              <w:rPr>
                <w:color w:val="002060"/>
              </w:rPr>
            </w:pPr>
            <w:r w:rsidRPr="0013797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7460"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63C9" w14:textId="77777777" w:rsidR="0015479D" w:rsidRPr="00137973" w:rsidRDefault="0015479D" w:rsidP="00614DF2">
            <w:pPr>
              <w:pStyle w:val="rowtabella0"/>
              <w:jc w:val="center"/>
              <w:rPr>
                <w:color w:val="002060"/>
              </w:rPr>
            </w:pPr>
            <w:r w:rsidRPr="00137973">
              <w:rPr>
                <w:color w:val="002060"/>
              </w:rPr>
              <w:t>0</w:t>
            </w:r>
          </w:p>
        </w:tc>
      </w:tr>
      <w:tr w:rsidR="0015479D" w:rsidRPr="00137973" w14:paraId="1FBCF060"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68D14" w14:textId="77777777" w:rsidR="0015479D" w:rsidRPr="00137973" w:rsidRDefault="0015479D" w:rsidP="00614DF2">
            <w:pPr>
              <w:pStyle w:val="rowtabella0"/>
              <w:rPr>
                <w:color w:val="002060"/>
              </w:rPr>
            </w:pPr>
            <w:r w:rsidRPr="0013797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EF7C"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633A"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9996"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F087"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2722"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371D"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45BA" w14:textId="77777777" w:rsidR="0015479D" w:rsidRPr="00137973" w:rsidRDefault="0015479D" w:rsidP="00614DF2">
            <w:pPr>
              <w:pStyle w:val="rowtabella0"/>
              <w:jc w:val="center"/>
              <w:rPr>
                <w:color w:val="002060"/>
              </w:rPr>
            </w:pPr>
            <w:r w:rsidRPr="0013797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C384" w14:textId="77777777" w:rsidR="0015479D" w:rsidRPr="00137973" w:rsidRDefault="0015479D" w:rsidP="00614DF2">
            <w:pPr>
              <w:pStyle w:val="rowtabella0"/>
              <w:jc w:val="center"/>
              <w:rPr>
                <w:color w:val="002060"/>
              </w:rPr>
            </w:pPr>
            <w:r w:rsidRPr="0013797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7BB8" w14:textId="77777777" w:rsidR="0015479D" w:rsidRPr="00137973" w:rsidRDefault="0015479D" w:rsidP="00614DF2">
            <w:pPr>
              <w:pStyle w:val="rowtabella0"/>
              <w:jc w:val="center"/>
              <w:rPr>
                <w:color w:val="002060"/>
              </w:rPr>
            </w:pPr>
            <w:r w:rsidRPr="00137973">
              <w:rPr>
                <w:color w:val="002060"/>
              </w:rPr>
              <w:t>0</w:t>
            </w:r>
          </w:p>
        </w:tc>
      </w:tr>
      <w:tr w:rsidR="0015479D" w:rsidRPr="00137973" w14:paraId="1A8EC744"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E64FF" w14:textId="77777777" w:rsidR="0015479D" w:rsidRPr="00137973" w:rsidRDefault="0015479D" w:rsidP="00614DF2">
            <w:pPr>
              <w:pStyle w:val="rowtabella0"/>
              <w:rPr>
                <w:color w:val="002060"/>
              </w:rPr>
            </w:pPr>
            <w:r w:rsidRPr="0013797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56778"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68D2"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0E4A"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20A17"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130F"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0635" w14:textId="77777777" w:rsidR="0015479D" w:rsidRPr="00137973" w:rsidRDefault="0015479D" w:rsidP="00614DF2">
            <w:pPr>
              <w:pStyle w:val="rowtabella0"/>
              <w:jc w:val="center"/>
              <w:rPr>
                <w:color w:val="002060"/>
              </w:rPr>
            </w:pPr>
            <w:r w:rsidRPr="0013797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FE57" w14:textId="77777777" w:rsidR="0015479D" w:rsidRPr="00137973" w:rsidRDefault="0015479D" w:rsidP="00614DF2">
            <w:pPr>
              <w:pStyle w:val="rowtabella0"/>
              <w:jc w:val="center"/>
              <w:rPr>
                <w:color w:val="002060"/>
              </w:rPr>
            </w:pPr>
            <w:r w:rsidRPr="0013797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1656"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CD10" w14:textId="77777777" w:rsidR="0015479D" w:rsidRPr="00137973" w:rsidRDefault="0015479D" w:rsidP="00614DF2">
            <w:pPr>
              <w:pStyle w:val="rowtabella0"/>
              <w:jc w:val="center"/>
              <w:rPr>
                <w:color w:val="002060"/>
              </w:rPr>
            </w:pPr>
            <w:r w:rsidRPr="00137973">
              <w:rPr>
                <w:color w:val="002060"/>
              </w:rPr>
              <w:t>0</w:t>
            </w:r>
          </w:p>
        </w:tc>
      </w:tr>
      <w:tr w:rsidR="0015479D" w:rsidRPr="00137973" w14:paraId="3075798F"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F371E" w14:textId="77777777" w:rsidR="0015479D" w:rsidRPr="00137973" w:rsidRDefault="0015479D" w:rsidP="00614DF2">
            <w:pPr>
              <w:pStyle w:val="rowtabella0"/>
              <w:rPr>
                <w:color w:val="002060"/>
              </w:rPr>
            </w:pPr>
            <w:r w:rsidRPr="0013797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27BAD"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6666"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4CFE"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E825E"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C1EAB"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941C"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D81B" w14:textId="77777777" w:rsidR="0015479D" w:rsidRPr="00137973" w:rsidRDefault="0015479D" w:rsidP="00614DF2">
            <w:pPr>
              <w:pStyle w:val="rowtabella0"/>
              <w:jc w:val="center"/>
              <w:rPr>
                <w:color w:val="002060"/>
              </w:rPr>
            </w:pPr>
            <w:r w:rsidRPr="0013797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46CB" w14:textId="77777777" w:rsidR="0015479D" w:rsidRPr="00137973" w:rsidRDefault="0015479D" w:rsidP="00614DF2">
            <w:pPr>
              <w:pStyle w:val="rowtabella0"/>
              <w:jc w:val="center"/>
              <w:rPr>
                <w:color w:val="002060"/>
              </w:rPr>
            </w:pPr>
            <w:r w:rsidRPr="0013797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C26D" w14:textId="77777777" w:rsidR="0015479D" w:rsidRPr="00137973" w:rsidRDefault="0015479D" w:rsidP="00614DF2">
            <w:pPr>
              <w:pStyle w:val="rowtabella0"/>
              <w:jc w:val="center"/>
              <w:rPr>
                <w:color w:val="002060"/>
              </w:rPr>
            </w:pPr>
            <w:r w:rsidRPr="00137973">
              <w:rPr>
                <w:color w:val="002060"/>
              </w:rPr>
              <w:t>0</w:t>
            </w:r>
          </w:p>
        </w:tc>
      </w:tr>
      <w:tr w:rsidR="0015479D" w:rsidRPr="00137973" w14:paraId="044AE6CF"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53200" w14:textId="77777777" w:rsidR="0015479D" w:rsidRPr="00137973" w:rsidRDefault="0015479D" w:rsidP="00614DF2">
            <w:pPr>
              <w:pStyle w:val="rowtabella0"/>
              <w:rPr>
                <w:color w:val="002060"/>
              </w:rPr>
            </w:pPr>
            <w:r w:rsidRPr="0013797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F5AE"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D938"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1E58"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7107B"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F17D"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01BA" w14:textId="77777777" w:rsidR="0015479D" w:rsidRPr="00137973" w:rsidRDefault="0015479D" w:rsidP="00614DF2">
            <w:pPr>
              <w:pStyle w:val="rowtabella0"/>
              <w:jc w:val="center"/>
              <w:rPr>
                <w:color w:val="002060"/>
              </w:rPr>
            </w:pPr>
            <w:r w:rsidRPr="0013797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F3B0C" w14:textId="77777777" w:rsidR="0015479D" w:rsidRPr="00137973" w:rsidRDefault="0015479D" w:rsidP="00614DF2">
            <w:pPr>
              <w:pStyle w:val="rowtabella0"/>
              <w:jc w:val="center"/>
              <w:rPr>
                <w:color w:val="002060"/>
              </w:rPr>
            </w:pPr>
            <w:r w:rsidRPr="0013797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2C93"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EEDA" w14:textId="77777777" w:rsidR="0015479D" w:rsidRPr="00137973" w:rsidRDefault="0015479D" w:rsidP="00614DF2">
            <w:pPr>
              <w:pStyle w:val="rowtabella0"/>
              <w:jc w:val="center"/>
              <w:rPr>
                <w:color w:val="002060"/>
              </w:rPr>
            </w:pPr>
            <w:r w:rsidRPr="00137973">
              <w:rPr>
                <w:color w:val="002060"/>
              </w:rPr>
              <w:t>0</w:t>
            </w:r>
          </w:p>
        </w:tc>
      </w:tr>
      <w:tr w:rsidR="0015479D" w:rsidRPr="00137973" w14:paraId="3675CA5C"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53CDC" w14:textId="77777777" w:rsidR="0015479D" w:rsidRPr="00137973" w:rsidRDefault="0015479D" w:rsidP="00614DF2">
            <w:pPr>
              <w:pStyle w:val="rowtabella0"/>
              <w:rPr>
                <w:color w:val="002060"/>
              </w:rPr>
            </w:pPr>
            <w:r w:rsidRPr="0013797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9D76"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19407" w14:textId="77777777" w:rsidR="0015479D" w:rsidRPr="00137973" w:rsidRDefault="0015479D" w:rsidP="00614DF2">
            <w:pPr>
              <w:pStyle w:val="rowtabella0"/>
              <w:jc w:val="center"/>
              <w:rPr>
                <w:color w:val="002060"/>
              </w:rPr>
            </w:pPr>
            <w:r w:rsidRPr="0013797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BA6C"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6798" w14:textId="77777777" w:rsidR="0015479D" w:rsidRPr="00137973" w:rsidRDefault="0015479D" w:rsidP="00614DF2">
            <w:pPr>
              <w:pStyle w:val="rowtabella0"/>
              <w:jc w:val="center"/>
              <w:rPr>
                <w:color w:val="002060"/>
              </w:rPr>
            </w:pPr>
            <w:r w:rsidRPr="0013797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326C"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2AFC" w14:textId="77777777" w:rsidR="0015479D" w:rsidRPr="00137973" w:rsidRDefault="0015479D" w:rsidP="00614DF2">
            <w:pPr>
              <w:pStyle w:val="rowtabella0"/>
              <w:jc w:val="center"/>
              <w:rPr>
                <w:color w:val="002060"/>
              </w:rPr>
            </w:pPr>
            <w:r w:rsidRPr="0013797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BF8B" w14:textId="77777777" w:rsidR="0015479D" w:rsidRPr="00137973" w:rsidRDefault="0015479D" w:rsidP="00614DF2">
            <w:pPr>
              <w:pStyle w:val="rowtabella0"/>
              <w:jc w:val="center"/>
              <w:rPr>
                <w:color w:val="002060"/>
              </w:rPr>
            </w:pPr>
            <w:r w:rsidRPr="0013797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0199"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3D12" w14:textId="77777777" w:rsidR="0015479D" w:rsidRPr="00137973" w:rsidRDefault="0015479D" w:rsidP="00614DF2">
            <w:pPr>
              <w:pStyle w:val="rowtabella0"/>
              <w:jc w:val="center"/>
              <w:rPr>
                <w:color w:val="002060"/>
              </w:rPr>
            </w:pPr>
            <w:r w:rsidRPr="00137973">
              <w:rPr>
                <w:color w:val="002060"/>
              </w:rPr>
              <w:t>0</w:t>
            </w:r>
          </w:p>
        </w:tc>
      </w:tr>
      <w:tr w:rsidR="0015479D" w:rsidRPr="00137973" w14:paraId="3C9A7736" w14:textId="77777777" w:rsidTr="00614DF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0F7C6" w14:textId="77777777" w:rsidR="0015479D" w:rsidRPr="00137973" w:rsidRDefault="0015479D" w:rsidP="00614DF2">
            <w:pPr>
              <w:pStyle w:val="rowtabella0"/>
              <w:rPr>
                <w:color w:val="002060"/>
              </w:rPr>
            </w:pPr>
            <w:r w:rsidRPr="00137973">
              <w:rPr>
                <w:color w:val="002060"/>
              </w:rPr>
              <w:lastRenderedPageBreak/>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444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B128"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F496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20F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DFCE0" w14:textId="77777777" w:rsidR="0015479D" w:rsidRPr="00137973" w:rsidRDefault="0015479D" w:rsidP="00614DF2">
            <w:pPr>
              <w:pStyle w:val="rowtabella0"/>
              <w:jc w:val="center"/>
              <w:rPr>
                <w:color w:val="002060"/>
              </w:rPr>
            </w:pPr>
            <w:r w:rsidRPr="0013797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ADFFC"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B2BE" w14:textId="77777777" w:rsidR="0015479D" w:rsidRPr="00137973" w:rsidRDefault="0015479D" w:rsidP="00614DF2">
            <w:pPr>
              <w:pStyle w:val="rowtabella0"/>
              <w:jc w:val="center"/>
              <w:rPr>
                <w:color w:val="002060"/>
              </w:rPr>
            </w:pPr>
            <w:r w:rsidRPr="0013797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07F3" w14:textId="77777777" w:rsidR="0015479D" w:rsidRPr="00137973" w:rsidRDefault="0015479D" w:rsidP="00614DF2">
            <w:pPr>
              <w:pStyle w:val="rowtabella0"/>
              <w:jc w:val="center"/>
              <w:rPr>
                <w:color w:val="002060"/>
              </w:rPr>
            </w:pPr>
            <w:r w:rsidRPr="0013797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E8D0" w14:textId="77777777" w:rsidR="0015479D" w:rsidRPr="00137973" w:rsidRDefault="0015479D" w:rsidP="00614DF2">
            <w:pPr>
              <w:pStyle w:val="rowtabella0"/>
              <w:jc w:val="center"/>
              <w:rPr>
                <w:color w:val="002060"/>
              </w:rPr>
            </w:pPr>
            <w:r w:rsidRPr="00137973">
              <w:rPr>
                <w:color w:val="002060"/>
              </w:rPr>
              <w:t>0</w:t>
            </w:r>
          </w:p>
        </w:tc>
      </w:tr>
      <w:tr w:rsidR="0015479D" w:rsidRPr="00137973" w14:paraId="4983FD34" w14:textId="77777777" w:rsidTr="00614DF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DC3201" w14:textId="77777777" w:rsidR="0015479D" w:rsidRPr="00137973" w:rsidRDefault="0015479D" w:rsidP="00614DF2">
            <w:pPr>
              <w:pStyle w:val="rowtabella0"/>
              <w:rPr>
                <w:color w:val="002060"/>
              </w:rPr>
            </w:pPr>
            <w:r w:rsidRPr="00137973">
              <w:rPr>
                <w:color w:val="002060"/>
              </w:rPr>
              <w:t xml:space="preserve">G.S. AUDAX 1970 </w:t>
            </w:r>
            <w:proofErr w:type="gramStart"/>
            <w:r w:rsidRPr="0013797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0C9A"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B71A5"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B0F7"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CE64" w14:textId="77777777" w:rsidR="0015479D" w:rsidRPr="00137973" w:rsidRDefault="0015479D" w:rsidP="00614DF2">
            <w:pPr>
              <w:pStyle w:val="rowtabella0"/>
              <w:jc w:val="center"/>
              <w:rPr>
                <w:color w:val="002060"/>
              </w:rPr>
            </w:pPr>
            <w:r w:rsidRPr="0013797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CA4A" w14:textId="77777777" w:rsidR="0015479D" w:rsidRPr="00137973" w:rsidRDefault="0015479D" w:rsidP="00614DF2">
            <w:pPr>
              <w:pStyle w:val="rowtabella0"/>
              <w:jc w:val="center"/>
              <w:rPr>
                <w:color w:val="002060"/>
              </w:rPr>
            </w:pPr>
            <w:r w:rsidRPr="0013797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4B4E" w14:textId="77777777" w:rsidR="0015479D" w:rsidRPr="00137973" w:rsidRDefault="0015479D" w:rsidP="00614DF2">
            <w:pPr>
              <w:pStyle w:val="rowtabella0"/>
              <w:jc w:val="center"/>
              <w:rPr>
                <w:color w:val="002060"/>
              </w:rPr>
            </w:pPr>
            <w:r w:rsidRPr="0013797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C1B0" w14:textId="77777777" w:rsidR="0015479D" w:rsidRPr="00137973" w:rsidRDefault="0015479D" w:rsidP="00614DF2">
            <w:pPr>
              <w:pStyle w:val="rowtabella0"/>
              <w:jc w:val="center"/>
              <w:rPr>
                <w:color w:val="002060"/>
              </w:rPr>
            </w:pPr>
            <w:r w:rsidRPr="0013797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21F4" w14:textId="77777777" w:rsidR="0015479D" w:rsidRPr="00137973" w:rsidRDefault="0015479D" w:rsidP="00614DF2">
            <w:pPr>
              <w:pStyle w:val="rowtabella0"/>
              <w:jc w:val="center"/>
              <w:rPr>
                <w:color w:val="002060"/>
              </w:rPr>
            </w:pPr>
            <w:r w:rsidRPr="0013797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5D23" w14:textId="77777777" w:rsidR="0015479D" w:rsidRPr="00137973" w:rsidRDefault="0015479D" w:rsidP="00614DF2">
            <w:pPr>
              <w:pStyle w:val="rowtabella0"/>
              <w:jc w:val="center"/>
              <w:rPr>
                <w:color w:val="002060"/>
              </w:rPr>
            </w:pPr>
            <w:r w:rsidRPr="00137973">
              <w:rPr>
                <w:color w:val="002060"/>
              </w:rPr>
              <w:t>0</w:t>
            </w:r>
          </w:p>
        </w:tc>
      </w:tr>
    </w:tbl>
    <w:p w14:paraId="67958689" w14:textId="77777777" w:rsidR="0015479D" w:rsidRPr="00137973" w:rsidRDefault="0015479D" w:rsidP="0015479D">
      <w:pPr>
        <w:pStyle w:val="breakline"/>
        <w:rPr>
          <w:rFonts w:eastAsiaTheme="minorEastAsia"/>
          <w:color w:val="002060"/>
        </w:rPr>
      </w:pPr>
    </w:p>
    <w:p w14:paraId="6C531A78" w14:textId="503BBFE4" w:rsidR="00796F51" w:rsidRPr="00137973" w:rsidRDefault="00796F51" w:rsidP="00796F51">
      <w:pPr>
        <w:pStyle w:val="titoloprinc0"/>
        <w:rPr>
          <w:color w:val="002060"/>
        </w:rPr>
      </w:pPr>
      <w:r>
        <w:rPr>
          <w:color w:val="002060"/>
        </w:rPr>
        <w:t>PROGRAMMA GARE</w:t>
      </w:r>
    </w:p>
    <w:p w14:paraId="113E5A4B" w14:textId="77777777" w:rsidR="0015479D" w:rsidRDefault="0015479D" w:rsidP="00530523">
      <w:pPr>
        <w:pStyle w:val="breakline"/>
        <w:rPr>
          <w:color w:val="002060"/>
        </w:rPr>
      </w:pPr>
    </w:p>
    <w:p w14:paraId="43440913" w14:textId="77777777" w:rsidR="00796F51" w:rsidRPr="00137973" w:rsidRDefault="00796F51" w:rsidP="00796F51">
      <w:pPr>
        <w:pStyle w:val="sottotitolocampionato10"/>
        <w:rPr>
          <w:color w:val="002060"/>
        </w:rPr>
      </w:pPr>
      <w:r w:rsidRPr="0013797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84"/>
        <w:gridCol w:w="1556"/>
        <w:gridCol w:w="1548"/>
      </w:tblGrid>
      <w:tr w:rsidR="00796F51" w:rsidRPr="00137973" w14:paraId="13F8D828" w14:textId="77777777" w:rsidTr="00614DF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D0920" w14:textId="77777777" w:rsidR="00796F51" w:rsidRPr="00137973" w:rsidRDefault="00796F51" w:rsidP="00614DF2">
            <w:pPr>
              <w:pStyle w:val="headertabella0"/>
              <w:rPr>
                <w:color w:val="002060"/>
              </w:rPr>
            </w:pPr>
            <w:r w:rsidRPr="0013797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E7B2" w14:textId="77777777" w:rsidR="00796F51" w:rsidRPr="00137973" w:rsidRDefault="00796F51" w:rsidP="00614DF2">
            <w:pPr>
              <w:pStyle w:val="headertabella0"/>
              <w:rPr>
                <w:color w:val="002060"/>
              </w:rPr>
            </w:pPr>
            <w:r w:rsidRPr="0013797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C4DB1" w14:textId="77777777" w:rsidR="00796F51" w:rsidRPr="00137973" w:rsidRDefault="00796F51" w:rsidP="00614DF2">
            <w:pPr>
              <w:pStyle w:val="headertabella0"/>
              <w:rPr>
                <w:color w:val="002060"/>
              </w:rPr>
            </w:pPr>
            <w:r w:rsidRPr="0013797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D315A" w14:textId="77777777" w:rsidR="00796F51" w:rsidRPr="00137973" w:rsidRDefault="00796F51" w:rsidP="00614DF2">
            <w:pPr>
              <w:pStyle w:val="headertabella0"/>
              <w:rPr>
                <w:color w:val="002060"/>
              </w:rPr>
            </w:pPr>
            <w:r w:rsidRPr="0013797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B306B" w14:textId="77777777" w:rsidR="00796F51" w:rsidRPr="00137973" w:rsidRDefault="00796F51" w:rsidP="00614DF2">
            <w:pPr>
              <w:pStyle w:val="headertabella0"/>
              <w:rPr>
                <w:color w:val="002060"/>
              </w:rPr>
            </w:pPr>
            <w:r w:rsidRPr="0013797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D7A32" w14:textId="77777777" w:rsidR="00796F51" w:rsidRPr="00137973" w:rsidRDefault="00796F51" w:rsidP="00614DF2">
            <w:pPr>
              <w:pStyle w:val="headertabella0"/>
              <w:rPr>
                <w:color w:val="002060"/>
              </w:rPr>
            </w:pPr>
            <w:proofErr w:type="spellStart"/>
            <w:r w:rsidRPr="00137973">
              <w:rPr>
                <w:color w:val="002060"/>
              </w:rPr>
              <w:t>Localita'</w:t>
            </w:r>
            <w:proofErr w:type="spellEnd"/>
            <w:r w:rsidRPr="0013797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5BDA2" w14:textId="77777777" w:rsidR="00796F51" w:rsidRPr="00137973" w:rsidRDefault="00796F51" w:rsidP="00614DF2">
            <w:pPr>
              <w:pStyle w:val="headertabella0"/>
              <w:rPr>
                <w:color w:val="002060"/>
              </w:rPr>
            </w:pPr>
            <w:r w:rsidRPr="00137973">
              <w:rPr>
                <w:color w:val="002060"/>
              </w:rPr>
              <w:t>Indirizzo Impianto</w:t>
            </w:r>
          </w:p>
        </w:tc>
      </w:tr>
      <w:tr w:rsidR="00796F51" w:rsidRPr="00137973" w14:paraId="534133B9" w14:textId="77777777" w:rsidTr="00614DF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92403" w14:textId="77777777" w:rsidR="00796F51" w:rsidRPr="00137973" w:rsidRDefault="00796F51" w:rsidP="00614DF2">
            <w:pPr>
              <w:pStyle w:val="rowtabella0"/>
              <w:rPr>
                <w:color w:val="002060"/>
              </w:rPr>
            </w:pPr>
            <w:r w:rsidRPr="00137973">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76ABF" w14:textId="77777777" w:rsidR="00796F51" w:rsidRPr="00137973" w:rsidRDefault="00796F51" w:rsidP="00614DF2">
            <w:pPr>
              <w:pStyle w:val="rowtabella0"/>
              <w:rPr>
                <w:color w:val="002060"/>
              </w:rPr>
            </w:pPr>
            <w:r w:rsidRPr="00137973">
              <w:rPr>
                <w:color w:val="002060"/>
              </w:rPr>
              <w:t>POL. TRODICA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6EB32" w14:textId="77777777" w:rsidR="00796F51" w:rsidRPr="00137973" w:rsidRDefault="00796F51" w:rsidP="00614DF2">
            <w:pPr>
              <w:pStyle w:val="rowtabella0"/>
              <w:jc w:val="center"/>
              <w:rPr>
                <w:color w:val="002060"/>
              </w:rPr>
            </w:pPr>
            <w:r w:rsidRPr="0013797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98D6B" w14:textId="77777777" w:rsidR="00796F51" w:rsidRPr="00137973" w:rsidRDefault="00796F51" w:rsidP="00614DF2">
            <w:pPr>
              <w:pStyle w:val="rowtabella0"/>
              <w:rPr>
                <w:color w:val="002060"/>
              </w:rPr>
            </w:pPr>
            <w:r w:rsidRPr="00137973">
              <w:rPr>
                <w:color w:val="002060"/>
              </w:rPr>
              <w:t>03/05/2025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31AD0" w14:textId="77777777" w:rsidR="00796F51" w:rsidRPr="00137973" w:rsidRDefault="00796F51" w:rsidP="00614DF2">
            <w:pPr>
              <w:pStyle w:val="rowtabella0"/>
              <w:rPr>
                <w:color w:val="002060"/>
              </w:rPr>
            </w:pPr>
            <w:r w:rsidRPr="00137973">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86857" w14:textId="77777777" w:rsidR="00796F51" w:rsidRPr="00137973" w:rsidRDefault="00796F51" w:rsidP="00614DF2">
            <w:pPr>
              <w:pStyle w:val="rowtabella0"/>
              <w:rPr>
                <w:color w:val="002060"/>
              </w:rPr>
            </w:pPr>
            <w:r w:rsidRPr="00137973">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7B616" w14:textId="77777777" w:rsidR="00796F51" w:rsidRPr="00137973" w:rsidRDefault="00796F51" w:rsidP="00614DF2">
            <w:pPr>
              <w:pStyle w:val="rowtabella0"/>
              <w:rPr>
                <w:color w:val="002060"/>
              </w:rPr>
            </w:pPr>
            <w:r w:rsidRPr="00137973">
              <w:rPr>
                <w:color w:val="002060"/>
              </w:rPr>
              <w:t>VIA DEI LECCI-TAVERNELLE</w:t>
            </w:r>
          </w:p>
        </w:tc>
      </w:tr>
      <w:tr w:rsidR="00796F51" w:rsidRPr="00137973" w14:paraId="455A26EC"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6A0FDC" w14:textId="77777777" w:rsidR="00796F51" w:rsidRPr="00137973" w:rsidRDefault="00796F51" w:rsidP="00614DF2">
            <w:pPr>
              <w:pStyle w:val="rowtabella0"/>
              <w:rPr>
                <w:color w:val="002060"/>
              </w:rPr>
            </w:pPr>
            <w:r w:rsidRPr="00137973">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EF21A0" w14:textId="77777777" w:rsidR="00796F51" w:rsidRPr="00137973" w:rsidRDefault="00796F51" w:rsidP="00614DF2">
            <w:pPr>
              <w:pStyle w:val="rowtabella0"/>
              <w:rPr>
                <w:color w:val="002060"/>
              </w:rPr>
            </w:pPr>
            <w:r w:rsidRPr="00137973">
              <w:rPr>
                <w:color w:val="002060"/>
              </w:rPr>
              <w:t xml:space="preserve">AUDAX 1970 </w:t>
            </w:r>
            <w:proofErr w:type="gramStart"/>
            <w:r w:rsidRPr="00137973">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E99B2B"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F28243" w14:textId="77777777" w:rsidR="00796F51" w:rsidRPr="00137973" w:rsidRDefault="00796F51" w:rsidP="00614DF2">
            <w:pPr>
              <w:pStyle w:val="rowtabella0"/>
              <w:rPr>
                <w:color w:val="002060"/>
              </w:rPr>
            </w:pPr>
            <w:r w:rsidRPr="00137973">
              <w:rPr>
                <w:color w:val="002060"/>
              </w:rPr>
              <w:t>03/05/2025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7BFC50" w14:textId="77777777" w:rsidR="00796F51" w:rsidRPr="00137973" w:rsidRDefault="00796F51" w:rsidP="00614DF2">
            <w:pPr>
              <w:pStyle w:val="rowtabella0"/>
              <w:rPr>
                <w:color w:val="002060"/>
              </w:rPr>
            </w:pPr>
            <w:r w:rsidRPr="00137973">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B56D6" w14:textId="77777777" w:rsidR="00796F51" w:rsidRPr="00137973" w:rsidRDefault="00796F51" w:rsidP="00614DF2">
            <w:pPr>
              <w:pStyle w:val="rowtabella0"/>
              <w:rPr>
                <w:color w:val="002060"/>
              </w:rPr>
            </w:pPr>
            <w:r w:rsidRPr="00137973">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8F3E69" w14:textId="77777777" w:rsidR="00796F51" w:rsidRPr="00137973" w:rsidRDefault="00796F51" w:rsidP="00614DF2">
            <w:pPr>
              <w:pStyle w:val="rowtabella0"/>
              <w:rPr>
                <w:color w:val="002060"/>
              </w:rPr>
            </w:pPr>
            <w:r w:rsidRPr="00137973">
              <w:rPr>
                <w:color w:val="002060"/>
              </w:rPr>
              <w:t>VIA PERTINI</w:t>
            </w:r>
          </w:p>
        </w:tc>
      </w:tr>
      <w:tr w:rsidR="00796F51" w:rsidRPr="00137973" w14:paraId="2F85FB6B"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41157" w14:textId="77777777" w:rsidR="00796F51" w:rsidRPr="00137973" w:rsidRDefault="00796F51" w:rsidP="00614DF2">
            <w:pPr>
              <w:pStyle w:val="rowtabella0"/>
              <w:rPr>
                <w:color w:val="002060"/>
              </w:rPr>
            </w:pPr>
            <w:r w:rsidRPr="00137973">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69F5C6" w14:textId="77777777" w:rsidR="00796F51" w:rsidRPr="00137973" w:rsidRDefault="00796F51" w:rsidP="00614DF2">
            <w:pPr>
              <w:pStyle w:val="rowtabella0"/>
              <w:rPr>
                <w:color w:val="002060"/>
              </w:rPr>
            </w:pPr>
            <w:r w:rsidRPr="0013797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066520"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625F4E" w14:textId="77777777" w:rsidR="00796F51" w:rsidRPr="00137973" w:rsidRDefault="00796F51" w:rsidP="00614DF2">
            <w:pPr>
              <w:pStyle w:val="rowtabella0"/>
              <w:rPr>
                <w:color w:val="002060"/>
              </w:rPr>
            </w:pPr>
            <w:r w:rsidRPr="00137973">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EF211C" w14:textId="77777777" w:rsidR="00796F51" w:rsidRPr="00137973" w:rsidRDefault="00796F51" w:rsidP="00614DF2">
            <w:pPr>
              <w:pStyle w:val="rowtabella0"/>
              <w:rPr>
                <w:color w:val="002060"/>
              </w:rPr>
            </w:pPr>
            <w:r w:rsidRPr="00137973">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D5E69F" w14:textId="77777777" w:rsidR="00796F51" w:rsidRPr="00137973" w:rsidRDefault="00796F51" w:rsidP="00614DF2">
            <w:pPr>
              <w:pStyle w:val="rowtabella0"/>
              <w:rPr>
                <w:color w:val="002060"/>
              </w:rPr>
            </w:pPr>
            <w:r w:rsidRPr="00137973">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FD251F" w14:textId="77777777" w:rsidR="00796F51" w:rsidRPr="00137973" w:rsidRDefault="00796F51" w:rsidP="00614DF2">
            <w:pPr>
              <w:pStyle w:val="rowtabella0"/>
              <w:rPr>
                <w:color w:val="002060"/>
              </w:rPr>
            </w:pPr>
            <w:r w:rsidRPr="00137973">
              <w:rPr>
                <w:color w:val="002060"/>
              </w:rPr>
              <w:t>VIA AMATO</w:t>
            </w:r>
          </w:p>
        </w:tc>
      </w:tr>
      <w:tr w:rsidR="00796F51" w:rsidRPr="00137973" w14:paraId="51B2403F" w14:textId="77777777" w:rsidTr="00614DF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AF397" w14:textId="77777777" w:rsidR="00796F51" w:rsidRPr="00137973" w:rsidRDefault="00796F51" w:rsidP="00614DF2">
            <w:pPr>
              <w:pStyle w:val="rowtabella0"/>
              <w:rPr>
                <w:color w:val="002060"/>
              </w:rPr>
            </w:pPr>
            <w:r w:rsidRPr="0013797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2FB8C7" w14:textId="77777777" w:rsidR="00796F51" w:rsidRPr="00137973" w:rsidRDefault="00796F51" w:rsidP="00614DF2">
            <w:pPr>
              <w:pStyle w:val="rowtabella0"/>
              <w:rPr>
                <w:color w:val="002060"/>
              </w:rPr>
            </w:pPr>
            <w:r w:rsidRPr="0013797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D08AB9"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6D2A5" w14:textId="77777777" w:rsidR="00796F51" w:rsidRPr="00137973" w:rsidRDefault="00796F51" w:rsidP="00614DF2">
            <w:pPr>
              <w:pStyle w:val="rowtabella0"/>
              <w:rPr>
                <w:color w:val="002060"/>
              </w:rPr>
            </w:pPr>
            <w:r w:rsidRPr="00137973">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ABCBF3" w14:textId="77777777" w:rsidR="00796F51" w:rsidRPr="00137973" w:rsidRDefault="00796F51" w:rsidP="00614DF2">
            <w:pPr>
              <w:pStyle w:val="rowtabella0"/>
              <w:rPr>
                <w:color w:val="002060"/>
              </w:rPr>
            </w:pPr>
            <w:r w:rsidRPr="0013797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BF21C" w14:textId="77777777" w:rsidR="00796F51" w:rsidRPr="00137973" w:rsidRDefault="00796F51" w:rsidP="00614DF2">
            <w:pPr>
              <w:pStyle w:val="rowtabella0"/>
              <w:rPr>
                <w:color w:val="002060"/>
              </w:rPr>
            </w:pPr>
            <w:r w:rsidRPr="0013797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3E4EE" w14:textId="77777777" w:rsidR="00796F51" w:rsidRPr="00137973" w:rsidRDefault="00796F51" w:rsidP="00614DF2">
            <w:pPr>
              <w:pStyle w:val="rowtabella0"/>
              <w:rPr>
                <w:color w:val="002060"/>
              </w:rPr>
            </w:pPr>
            <w:r w:rsidRPr="00137973">
              <w:rPr>
                <w:color w:val="002060"/>
              </w:rPr>
              <w:t>VIA NAZARIO SAURO</w:t>
            </w:r>
          </w:p>
        </w:tc>
      </w:tr>
      <w:tr w:rsidR="00796F51" w:rsidRPr="00137973" w14:paraId="42FE1FD2" w14:textId="77777777" w:rsidTr="00614DF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79D29" w14:textId="77777777" w:rsidR="00796F51" w:rsidRPr="00137973" w:rsidRDefault="00796F51" w:rsidP="00614DF2">
            <w:pPr>
              <w:pStyle w:val="rowtabella0"/>
              <w:rPr>
                <w:color w:val="002060"/>
              </w:rPr>
            </w:pPr>
            <w:r w:rsidRPr="0013797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4F36E" w14:textId="77777777" w:rsidR="00796F51" w:rsidRPr="00137973" w:rsidRDefault="00796F51" w:rsidP="00614DF2">
            <w:pPr>
              <w:pStyle w:val="rowtabella0"/>
              <w:rPr>
                <w:color w:val="002060"/>
              </w:rPr>
            </w:pPr>
            <w:r w:rsidRPr="00137973">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B8C05" w14:textId="77777777" w:rsidR="00796F51" w:rsidRPr="00137973" w:rsidRDefault="00796F51" w:rsidP="00614DF2">
            <w:pPr>
              <w:pStyle w:val="rowtabella0"/>
              <w:jc w:val="center"/>
              <w:rPr>
                <w:color w:val="002060"/>
              </w:rPr>
            </w:pPr>
            <w:r w:rsidRPr="0013797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7531D" w14:textId="77777777" w:rsidR="00796F51" w:rsidRPr="00137973" w:rsidRDefault="00796F51" w:rsidP="00614DF2">
            <w:pPr>
              <w:pStyle w:val="rowtabella0"/>
              <w:rPr>
                <w:color w:val="002060"/>
              </w:rPr>
            </w:pPr>
            <w:r w:rsidRPr="00137973">
              <w:rPr>
                <w:color w:val="002060"/>
              </w:rPr>
              <w:t>05/05/2025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C5B53" w14:textId="77777777" w:rsidR="00796F51" w:rsidRPr="00137973" w:rsidRDefault="00796F51" w:rsidP="00614DF2">
            <w:pPr>
              <w:pStyle w:val="rowtabella0"/>
              <w:rPr>
                <w:color w:val="002060"/>
              </w:rPr>
            </w:pPr>
            <w:r w:rsidRPr="00137973">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8462E" w14:textId="77777777" w:rsidR="00796F51" w:rsidRPr="00137973" w:rsidRDefault="00796F51" w:rsidP="00614DF2">
            <w:pPr>
              <w:pStyle w:val="rowtabella0"/>
              <w:rPr>
                <w:color w:val="002060"/>
              </w:rPr>
            </w:pPr>
            <w:r w:rsidRPr="0013797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95A67" w14:textId="77777777" w:rsidR="00796F51" w:rsidRPr="00137973" w:rsidRDefault="00796F51" w:rsidP="00614DF2">
            <w:pPr>
              <w:pStyle w:val="rowtabella0"/>
              <w:rPr>
                <w:color w:val="002060"/>
              </w:rPr>
            </w:pPr>
            <w:r w:rsidRPr="00137973">
              <w:rPr>
                <w:color w:val="002060"/>
              </w:rPr>
              <w:t>VIA VERDI</w:t>
            </w:r>
          </w:p>
        </w:tc>
      </w:tr>
    </w:tbl>
    <w:p w14:paraId="6F30EEBF" w14:textId="77777777" w:rsidR="00796F51" w:rsidRDefault="00796F51" w:rsidP="00530523">
      <w:pPr>
        <w:pStyle w:val="breakline"/>
        <w:rPr>
          <w:color w:val="002060"/>
        </w:rPr>
      </w:pPr>
    </w:p>
    <w:p w14:paraId="7B16607C" w14:textId="77777777" w:rsidR="00710F56" w:rsidRDefault="00710F56" w:rsidP="00530523">
      <w:pPr>
        <w:pStyle w:val="breakline"/>
        <w:rPr>
          <w:color w:val="002060"/>
        </w:rPr>
      </w:pPr>
    </w:p>
    <w:p w14:paraId="132B057B" w14:textId="77777777" w:rsidR="00FB6F83" w:rsidRDefault="00FB6F83"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5838D03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E7036">
        <w:rPr>
          <w:rFonts w:ascii="Arial" w:hAnsi="Arial" w:cs="Arial"/>
          <w:b/>
          <w:bCs/>
          <w:color w:val="002060"/>
        </w:rPr>
        <w:t>12</w:t>
      </w:r>
      <w:r w:rsidR="003042AC">
        <w:rPr>
          <w:rFonts w:ascii="Arial" w:hAnsi="Arial" w:cs="Arial"/>
          <w:b/>
          <w:bCs/>
          <w:color w:val="002060"/>
        </w:rPr>
        <w:t xml:space="preserve"> </w:t>
      </w:r>
      <w:r w:rsidR="00BB7900">
        <w:rPr>
          <w:rFonts w:ascii="Arial" w:hAnsi="Arial" w:cs="Arial"/>
          <w:b/>
          <w:bCs/>
          <w:color w:val="002060"/>
        </w:rPr>
        <w:t>maggio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lastRenderedPageBreak/>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21E413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E7036">
        <w:rPr>
          <w:b/>
          <w:color w:val="002060"/>
          <w:u w:val="single"/>
        </w:rPr>
        <w:t>30</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82770" w14:textId="77777777" w:rsidR="0017718A" w:rsidRDefault="0017718A">
      <w:r>
        <w:separator/>
      </w:r>
    </w:p>
  </w:endnote>
  <w:endnote w:type="continuationSeparator" w:id="0">
    <w:p w14:paraId="6A0C900F" w14:textId="77777777" w:rsidR="0017718A" w:rsidRDefault="0017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2F8CBB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w:t>
    </w:r>
    <w:r w:rsidR="003D6DF5">
      <w:rPr>
        <w:rStyle w:val="Numeropagina"/>
        <w:rFonts w:ascii="Arial" w:hAnsi="Arial" w:cs="Arial"/>
        <w:color w:val="002060"/>
      </w:rPr>
      <w:t>1</w:t>
    </w:r>
    <w:r w:rsidR="003E7036">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C7754" w14:textId="77777777" w:rsidR="0017718A" w:rsidRDefault="0017718A">
      <w:r>
        <w:separator/>
      </w:r>
    </w:p>
  </w:footnote>
  <w:footnote w:type="continuationSeparator" w:id="0">
    <w:p w14:paraId="3F7B3FB4" w14:textId="77777777" w:rsidR="0017718A" w:rsidRDefault="00177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4"/>
  </w:num>
  <w:num w:numId="4" w16cid:durableId="564266614">
    <w:abstractNumId w:val="16"/>
  </w:num>
  <w:num w:numId="5" w16cid:durableId="1249315646">
    <w:abstractNumId w:val="14"/>
  </w:num>
  <w:num w:numId="6" w16cid:durableId="934754267">
    <w:abstractNumId w:val="5"/>
  </w:num>
  <w:num w:numId="7" w16cid:durableId="1125348853">
    <w:abstractNumId w:val="7"/>
  </w:num>
  <w:num w:numId="8" w16cid:durableId="392192102">
    <w:abstractNumId w:val="15"/>
  </w:num>
  <w:num w:numId="9" w16cid:durableId="421071194">
    <w:abstractNumId w:val="10"/>
  </w:num>
  <w:num w:numId="10" w16cid:durableId="1787889819">
    <w:abstractNumId w:val="8"/>
  </w:num>
  <w:num w:numId="11" w16cid:durableId="491065020">
    <w:abstractNumId w:val="11"/>
  </w:num>
  <w:num w:numId="12" w16cid:durableId="1574856181">
    <w:abstractNumId w:val="6"/>
  </w:num>
  <w:num w:numId="13" w16cid:durableId="935091177">
    <w:abstractNumId w:val="18"/>
  </w:num>
  <w:num w:numId="14" w16cid:durableId="1847743972">
    <w:abstractNumId w:val="9"/>
  </w:num>
  <w:num w:numId="15" w16cid:durableId="1593008797">
    <w:abstractNumId w:val="13"/>
  </w:num>
  <w:num w:numId="16" w16cid:durableId="1052272926">
    <w:abstractNumId w:val="12"/>
  </w:num>
  <w:num w:numId="17" w16cid:durableId="1617522025">
    <w:abstractNumId w:val="1"/>
  </w:num>
  <w:num w:numId="18" w16cid:durableId="497775291">
    <w:abstractNumId w:val="0"/>
  </w:num>
  <w:num w:numId="19" w16cid:durableId="1674992774">
    <w:abstractNumId w:val="3"/>
  </w:num>
  <w:num w:numId="20" w16cid:durableId="1160734668">
    <w:abstractNumId w:val="17"/>
  </w:num>
  <w:num w:numId="21" w16cid:durableId="15441682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D01"/>
    <w:rsid w:val="00015DFF"/>
    <w:rsid w:val="0001739B"/>
    <w:rsid w:val="00017AB2"/>
    <w:rsid w:val="00017CC1"/>
    <w:rsid w:val="00020463"/>
    <w:rsid w:val="000209C3"/>
    <w:rsid w:val="00021079"/>
    <w:rsid w:val="0002175E"/>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479D"/>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18A"/>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D59"/>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202D"/>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3B0"/>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3D3"/>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6F51"/>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F6E"/>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DCC"/>
    <w:rsid w:val="00B12F1C"/>
    <w:rsid w:val="00B13341"/>
    <w:rsid w:val="00B133D5"/>
    <w:rsid w:val="00B1393C"/>
    <w:rsid w:val="00B13D00"/>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5CB1"/>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9F6"/>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6F83"/>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11</Pages>
  <Words>3100</Words>
  <Characters>17674</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20733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2025-04-30T15:21:00Z</cp:lastPrinted>
  <dcterms:created xsi:type="dcterms:W3CDTF">2025-04-30T15:21:00Z</dcterms:created>
  <dcterms:modified xsi:type="dcterms:W3CDTF">2025-04-30T15:21:00Z</dcterms:modified>
</cp:coreProperties>
</file>