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DC6815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3D7956">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D7956">
              <w:rPr>
                <w:rFonts w:ascii="Arial" w:hAnsi="Arial" w:cs="Arial"/>
                <w:color w:val="002060"/>
                <w:sz w:val="40"/>
                <w:szCs w:val="40"/>
              </w:rPr>
              <w:t>0</w:t>
            </w:r>
            <w:r w:rsidR="00B368F3">
              <w:rPr>
                <w:rFonts w:ascii="Arial" w:hAnsi="Arial" w:cs="Arial"/>
                <w:color w:val="002060"/>
                <w:sz w:val="40"/>
                <w:szCs w:val="40"/>
              </w:rPr>
              <w:t>5</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F2B518C"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97007">
          <w:rPr>
            <w:noProof/>
            <w:webHidden/>
          </w:rPr>
          <w:t>1</w:t>
        </w:r>
        <w:r w:rsidR="00AC19D9" w:rsidRPr="00DE1EF7">
          <w:rPr>
            <w:noProof/>
            <w:webHidden/>
          </w:rPr>
          <w:fldChar w:fldCharType="end"/>
        </w:r>
      </w:hyperlink>
    </w:p>
    <w:p w14:paraId="112EDB38" w14:textId="5F1A30F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97007">
          <w:rPr>
            <w:noProof/>
            <w:webHidden/>
          </w:rPr>
          <w:t>1</w:t>
        </w:r>
        <w:r w:rsidRPr="00DE1EF7">
          <w:rPr>
            <w:noProof/>
            <w:webHidden/>
          </w:rPr>
          <w:fldChar w:fldCharType="end"/>
        </w:r>
      </w:hyperlink>
    </w:p>
    <w:p w14:paraId="4D9CAD43" w14:textId="462A3B1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97007">
          <w:rPr>
            <w:noProof/>
            <w:webHidden/>
          </w:rPr>
          <w:t>1</w:t>
        </w:r>
        <w:r w:rsidRPr="00DE1EF7">
          <w:rPr>
            <w:noProof/>
            <w:webHidden/>
          </w:rPr>
          <w:fldChar w:fldCharType="end"/>
        </w:r>
      </w:hyperlink>
    </w:p>
    <w:p w14:paraId="0EAFCCD8" w14:textId="401D268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97007">
          <w:rPr>
            <w:noProof/>
            <w:webHidden/>
          </w:rPr>
          <w:t>1</w:t>
        </w:r>
        <w:r w:rsidRPr="00DE1EF7">
          <w:rPr>
            <w:noProof/>
            <w:webHidden/>
          </w:rPr>
          <w:fldChar w:fldCharType="end"/>
        </w:r>
      </w:hyperlink>
    </w:p>
    <w:p w14:paraId="0952245B" w14:textId="015B8D4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9700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Default="00851F6E"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78F21D70" w14:textId="77777777" w:rsidR="00010C17" w:rsidRDefault="00010C17" w:rsidP="0047674B">
      <w:pPr>
        <w:pStyle w:val="LndNormale1"/>
        <w:rPr>
          <w:color w:val="002060"/>
        </w:rPr>
      </w:pPr>
    </w:p>
    <w:p w14:paraId="723C2244" w14:textId="77777777" w:rsidR="008230F1" w:rsidRDefault="008230F1" w:rsidP="0047674B">
      <w:pPr>
        <w:pStyle w:val="LndNormale1"/>
        <w:rPr>
          <w:color w:val="002060"/>
        </w:rPr>
      </w:pPr>
    </w:p>
    <w:p w14:paraId="6D4C5143" w14:textId="77777777" w:rsidR="008230F1" w:rsidRPr="008230F1" w:rsidRDefault="008230F1" w:rsidP="008230F1">
      <w:pPr>
        <w:rPr>
          <w:rFonts w:ascii="Arial" w:hAnsi="Arial" w:cs="Arial"/>
          <w:b/>
          <w:color w:val="002060"/>
          <w:sz w:val="28"/>
          <w:szCs w:val="28"/>
        </w:rPr>
      </w:pPr>
      <w:r w:rsidRPr="008230F1">
        <w:rPr>
          <w:rFonts w:ascii="Arial" w:hAnsi="Arial" w:cs="Arial"/>
          <w:b/>
          <w:color w:val="002060"/>
          <w:sz w:val="28"/>
          <w:szCs w:val="28"/>
        </w:rPr>
        <w:t>BEACH</w:t>
      </w:r>
      <w:r w:rsidRPr="008230F1">
        <w:rPr>
          <w:rFonts w:ascii="Arial" w:hAnsi="Arial" w:cs="Arial"/>
          <w:b/>
          <w:color w:val="002060"/>
          <w:spacing w:val="-4"/>
          <w:sz w:val="28"/>
          <w:szCs w:val="28"/>
        </w:rPr>
        <w:t xml:space="preserve"> </w:t>
      </w:r>
      <w:r w:rsidRPr="008230F1">
        <w:rPr>
          <w:rFonts w:ascii="Arial" w:hAnsi="Arial" w:cs="Arial"/>
          <w:b/>
          <w:color w:val="002060"/>
          <w:spacing w:val="-2"/>
          <w:sz w:val="28"/>
          <w:szCs w:val="28"/>
        </w:rPr>
        <w:t>SOCCER</w:t>
      </w:r>
    </w:p>
    <w:p w14:paraId="23D65693" w14:textId="77777777" w:rsidR="008230F1" w:rsidRPr="008230F1" w:rsidRDefault="008230F1" w:rsidP="008230F1">
      <w:pPr>
        <w:rPr>
          <w:rFonts w:ascii="Arial" w:hAnsi="Arial" w:cs="Arial"/>
          <w:b/>
          <w:color w:val="002060"/>
          <w:sz w:val="28"/>
        </w:rPr>
      </w:pPr>
      <w:r w:rsidRPr="008230F1">
        <w:rPr>
          <w:rFonts w:ascii="Arial" w:hAnsi="Arial" w:cs="Arial"/>
          <w:b/>
          <w:color w:val="002060"/>
          <w:sz w:val="28"/>
        </w:rPr>
        <w:t>Fase Regionale Campionato</w:t>
      </w:r>
      <w:r w:rsidRPr="008230F1">
        <w:rPr>
          <w:rFonts w:ascii="Arial" w:hAnsi="Arial" w:cs="Arial"/>
          <w:b/>
          <w:color w:val="002060"/>
          <w:spacing w:val="-5"/>
          <w:sz w:val="28"/>
        </w:rPr>
        <w:t xml:space="preserve"> </w:t>
      </w:r>
      <w:r w:rsidRPr="008230F1">
        <w:rPr>
          <w:rFonts w:ascii="Arial" w:hAnsi="Arial" w:cs="Arial"/>
          <w:b/>
          <w:color w:val="002060"/>
          <w:sz w:val="28"/>
        </w:rPr>
        <w:t>Serie</w:t>
      </w:r>
      <w:r w:rsidRPr="008230F1">
        <w:rPr>
          <w:rFonts w:ascii="Arial" w:hAnsi="Arial" w:cs="Arial"/>
          <w:b/>
          <w:color w:val="002060"/>
          <w:spacing w:val="-9"/>
          <w:sz w:val="28"/>
        </w:rPr>
        <w:t xml:space="preserve"> </w:t>
      </w:r>
      <w:r w:rsidRPr="008230F1">
        <w:rPr>
          <w:rFonts w:ascii="Arial" w:hAnsi="Arial" w:cs="Arial"/>
          <w:b/>
          <w:color w:val="002060"/>
          <w:sz w:val="28"/>
        </w:rPr>
        <w:t>B –</w:t>
      </w:r>
      <w:r w:rsidRPr="008230F1">
        <w:rPr>
          <w:rFonts w:ascii="Arial" w:hAnsi="Arial" w:cs="Arial"/>
          <w:b/>
          <w:color w:val="002060"/>
          <w:spacing w:val="-8"/>
          <w:sz w:val="28"/>
        </w:rPr>
        <w:t xml:space="preserve"> </w:t>
      </w:r>
      <w:r w:rsidRPr="008230F1">
        <w:rPr>
          <w:rFonts w:ascii="Arial" w:hAnsi="Arial" w:cs="Arial"/>
          <w:b/>
          <w:color w:val="002060"/>
          <w:sz w:val="28"/>
        </w:rPr>
        <w:t>Stagione Sportiva 2024-2025</w:t>
      </w:r>
    </w:p>
    <w:p w14:paraId="70C41A25" w14:textId="77777777" w:rsidR="008230F1" w:rsidRDefault="008230F1" w:rsidP="008230F1">
      <w:pPr>
        <w:pStyle w:val="Corpotesto"/>
        <w:spacing w:after="0"/>
        <w:rPr>
          <w:rFonts w:ascii="Arial" w:hAnsi="Arial" w:cs="Arial"/>
          <w:color w:val="002060"/>
        </w:rPr>
      </w:pPr>
    </w:p>
    <w:p w14:paraId="2E2BE7FE"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Il Comitato Regionale Marche, di concerto con il Dipartimento Beach Soccer, organizza il </w:t>
      </w:r>
      <w:proofErr w:type="gramStart"/>
      <w:r w:rsidRPr="008230F1">
        <w:rPr>
          <w:rFonts w:ascii="Arial" w:hAnsi="Arial" w:cs="Arial"/>
          <w:color w:val="002060"/>
          <w:sz w:val="22"/>
          <w:szCs w:val="22"/>
        </w:rPr>
        <w:t>2°</w:t>
      </w:r>
      <w:proofErr w:type="gramEnd"/>
      <w:r w:rsidRPr="008230F1">
        <w:rPr>
          <w:rFonts w:ascii="Arial" w:hAnsi="Arial" w:cs="Arial"/>
          <w:color w:val="002060"/>
          <w:sz w:val="22"/>
          <w:szCs w:val="22"/>
        </w:rPr>
        <w:t xml:space="preserve"> </w:t>
      </w:r>
      <w:r w:rsidRPr="008230F1">
        <w:rPr>
          <w:rFonts w:ascii="Arial" w:hAnsi="Arial" w:cs="Arial"/>
          <w:b/>
          <w:bCs/>
          <w:color w:val="002060"/>
          <w:sz w:val="22"/>
          <w:szCs w:val="22"/>
        </w:rPr>
        <w:t>Campionato Regionale di Serie B</w:t>
      </w:r>
      <w:r w:rsidRPr="008230F1">
        <w:rPr>
          <w:rFonts w:ascii="Arial" w:hAnsi="Arial" w:cs="Arial"/>
          <w:color w:val="002060"/>
          <w:sz w:val="22"/>
          <w:szCs w:val="22"/>
        </w:rPr>
        <w:t xml:space="preserve"> di tale attività.</w:t>
      </w:r>
    </w:p>
    <w:p w14:paraId="656FB9FD"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Lo svolgimento del Campionato sarà subordinato all’iscrizione di almeno </w:t>
      </w:r>
      <w:proofErr w:type="gramStart"/>
      <w:r w:rsidRPr="008230F1">
        <w:rPr>
          <w:rFonts w:ascii="Arial" w:hAnsi="Arial" w:cs="Arial"/>
          <w:color w:val="002060"/>
          <w:sz w:val="22"/>
          <w:szCs w:val="22"/>
        </w:rPr>
        <w:t>4</w:t>
      </w:r>
      <w:proofErr w:type="gramEnd"/>
      <w:r w:rsidRPr="008230F1">
        <w:rPr>
          <w:rFonts w:ascii="Arial" w:hAnsi="Arial" w:cs="Arial"/>
          <w:color w:val="002060"/>
          <w:sz w:val="22"/>
          <w:szCs w:val="22"/>
        </w:rPr>
        <w:t xml:space="preserve"> squadre e la vincente potrà partecipare alla Fase Nazionale di detto campionato, confrontandosi con le vincenti degli altri Comitati Regionali per l’ammissione alla Poule Promozione Serie “A” Nazionale.</w:t>
      </w:r>
    </w:p>
    <w:p w14:paraId="0A3EFA07"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La località e le date di svolgimento del Campionato saranno definiti a seconda delle iscrizioni, fermo restando che l’inizio dell’attività Regionale è fissata per il 7 </w:t>
      </w:r>
      <w:proofErr w:type="gramStart"/>
      <w:r w:rsidRPr="008230F1">
        <w:rPr>
          <w:rFonts w:ascii="Arial" w:hAnsi="Arial" w:cs="Arial"/>
          <w:color w:val="002060"/>
          <w:sz w:val="22"/>
          <w:szCs w:val="22"/>
        </w:rPr>
        <w:t>Giugno</w:t>
      </w:r>
      <w:proofErr w:type="gramEnd"/>
      <w:r w:rsidRPr="008230F1">
        <w:rPr>
          <w:rFonts w:ascii="Arial" w:hAnsi="Arial" w:cs="Arial"/>
          <w:color w:val="002060"/>
          <w:sz w:val="22"/>
          <w:szCs w:val="22"/>
        </w:rPr>
        <w:t xml:space="preserve"> 2025.</w:t>
      </w:r>
    </w:p>
    <w:p w14:paraId="2D0A8D3A"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La partecipazione al suddetto Campionato è completamente </w:t>
      </w:r>
      <w:r w:rsidRPr="008230F1">
        <w:rPr>
          <w:rFonts w:ascii="Arial" w:hAnsi="Arial" w:cs="Arial"/>
          <w:b/>
          <w:bCs/>
          <w:color w:val="002060"/>
          <w:sz w:val="22"/>
          <w:szCs w:val="22"/>
        </w:rPr>
        <w:t>GRATUITA</w:t>
      </w:r>
      <w:r w:rsidRPr="008230F1">
        <w:rPr>
          <w:rFonts w:ascii="Arial" w:hAnsi="Arial" w:cs="Arial"/>
          <w:color w:val="002060"/>
          <w:sz w:val="22"/>
          <w:szCs w:val="22"/>
        </w:rPr>
        <w:t xml:space="preserve"> per le società.</w:t>
      </w:r>
    </w:p>
    <w:p w14:paraId="08D8A3C5"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Il tesseramento dei calciatori sarà effettuato tramite Tessere per l’Attività Ricreativa ed Amatoriale dal costo di 6,00€ cadauna.</w:t>
      </w:r>
    </w:p>
    <w:p w14:paraId="7A0F6ACB"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 xml:space="preserve">Potranno essere tesserati tutti i soggetti di età non inferiore ai 15 anni. </w:t>
      </w:r>
    </w:p>
    <w:p w14:paraId="3C80F0B9"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399FB02A"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E36159F" w14:textId="77777777" w:rsidR="008230F1" w:rsidRPr="008230F1" w:rsidRDefault="008230F1" w:rsidP="008230F1">
      <w:pPr>
        <w:pStyle w:val="Corpotesto"/>
        <w:spacing w:after="0"/>
        <w:rPr>
          <w:rFonts w:ascii="Arial" w:hAnsi="Arial" w:cs="Arial"/>
          <w:color w:val="002060"/>
          <w:sz w:val="22"/>
          <w:szCs w:val="22"/>
        </w:rPr>
      </w:pPr>
      <w:r w:rsidRPr="008230F1">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BE850D9" w14:textId="77777777" w:rsidR="008230F1" w:rsidRPr="00C875B3" w:rsidRDefault="008230F1" w:rsidP="008230F1">
      <w:pPr>
        <w:pStyle w:val="Corpotesto"/>
        <w:spacing w:after="0"/>
        <w:rPr>
          <w:rFonts w:ascii="Arial" w:hAnsi="Arial" w:cs="Arial"/>
          <w:color w:val="002060"/>
        </w:rPr>
      </w:pPr>
    </w:p>
    <w:p w14:paraId="5A7277BC" w14:textId="77777777" w:rsidR="008230F1" w:rsidRPr="008230F1" w:rsidRDefault="008230F1" w:rsidP="008230F1">
      <w:pPr>
        <w:pStyle w:val="Titolo1"/>
        <w:spacing w:before="0" w:after="0"/>
        <w:rPr>
          <w:color w:val="002060"/>
          <w:sz w:val="22"/>
          <w:szCs w:val="22"/>
        </w:rPr>
      </w:pPr>
      <w:r w:rsidRPr="008230F1">
        <w:rPr>
          <w:color w:val="002060"/>
          <w:sz w:val="22"/>
          <w:szCs w:val="22"/>
        </w:rPr>
        <w:t>MODALITA'</w:t>
      </w:r>
      <w:r w:rsidRPr="008230F1">
        <w:rPr>
          <w:color w:val="002060"/>
          <w:spacing w:val="-5"/>
          <w:sz w:val="22"/>
          <w:szCs w:val="22"/>
        </w:rPr>
        <w:t xml:space="preserve"> </w:t>
      </w:r>
      <w:r w:rsidRPr="008230F1">
        <w:rPr>
          <w:color w:val="002060"/>
          <w:sz w:val="22"/>
          <w:szCs w:val="22"/>
        </w:rPr>
        <w:t>DI</w:t>
      </w:r>
      <w:r w:rsidRPr="008230F1">
        <w:rPr>
          <w:color w:val="002060"/>
          <w:spacing w:val="-6"/>
          <w:sz w:val="22"/>
          <w:szCs w:val="22"/>
        </w:rPr>
        <w:t xml:space="preserve"> </w:t>
      </w:r>
      <w:r w:rsidRPr="008230F1">
        <w:rPr>
          <w:color w:val="002060"/>
          <w:spacing w:val="-2"/>
          <w:sz w:val="22"/>
          <w:szCs w:val="22"/>
        </w:rPr>
        <w:t>ISCRIZIONE</w:t>
      </w:r>
    </w:p>
    <w:p w14:paraId="74685E81" w14:textId="77777777" w:rsidR="008230F1" w:rsidRPr="00C875B3" w:rsidRDefault="008230F1" w:rsidP="008230F1">
      <w:pPr>
        <w:pStyle w:val="Corpotesto"/>
        <w:spacing w:after="0"/>
        <w:rPr>
          <w:rFonts w:ascii="Arial" w:hAnsi="Arial" w:cs="Arial"/>
          <w:color w:val="002060"/>
        </w:rPr>
      </w:pPr>
      <w:r w:rsidRPr="00C875B3">
        <w:rPr>
          <w:rFonts w:ascii="Arial" w:hAnsi="Arial" w:cs="Arial"/>
          <w:color w:val="002060"/>
        </w:rPr>
        <w:t xml:space="preserve">Le Società che desiderano partecipare al suddetto campionato dovranno far pervenire una prima mail di adesione al campionato indirizzandola </w:t>
      </w:r>
      <w:r w:rsidRPr="00C875B3">
        <w:rPr>
          <w:rFonts w:ascii="Arial" w:hAnsi="Arial" w:cs="Arial"/>
          <w:b/>
          <w:bCs/>
          <w:color w:val="002060"/>
        </w:rPr>
        <w:t>r.giantomassi@lnd.it</w:t>
      </w:r>
      <w:r w:rsidRPr="00C875B3">
        <w:rPr>
          <w:rFonts w:ascii="Arial" w:hAnsi="Arial" w:cs="Arial"/>
          <w:color w:val="002060"/>
        </w:rPr>
        <w:t xml:space="preserve"> entro</w:t>
      </w:r>
      <w:r w:rsidRPr="00C875B3">
        <w:rPr>
          <w:rFonts w:ascii="Arial" w:hAnsi="Arial" w:cs="Arial"/>
          <w:color w:val="002060"/>
          <w:spacing w:val="-4"/>
        </w:rPr>
        <w:t xml:space="preserve"> </w:t>
      </w:r>
      <w:r w:rsidRPr="00C875B3">
        <w:rPr>
          <w:rFonts w:ascii="Arial" w:hAnsi="Arial" w:cs="Arial"/>
          <w:color w:val="002060"/>
        </w:rPr>
        <w:t>il</w:t>
      </w:r>
      <w:r w:rsidRPr="00C875B3">
        <w:rPr>
          <w:rFonts w:ascii="Arial" w:hAnsi="Arial" w:cs="Arial"/>
          <w:color w:val="002060"/>
          <w:spacing w:val="-5"/>
        </w:rPr>
        <w:t xml:space="preserve"> </w:t>
      </w:r>
      <w:r w:rsidRPr="00C875B3">
        <w:rPr>
          <w:rFonts w:ascii="Arial" w:hAnsi="Arial" w:cs="Arial"/>
          <w:color w:val="002060"/>
        </w:rPr>
        <w:t>termine</w:t>
      </w:r>
      <w:r w:rsidRPr="00C875B3">
        <w:rPr>
          <w:rFonts w:ascii="Arial" w:hAnsi="Arial" w:cs="Arial"/>
          <w:color w:val="002060"/>
          <w:spacing w:val="-6"/>
        </w:rPr>
        <w:t xml:space="preserve"> </w:t>
      </w:r>
      <w:r w:rsidRPr="00C875B3">
        <w:rPr>
          <w:rFonts w:ascii="Arial" w:hAnsi="Arial" w:cs="Arial"/>
          <w:color w:val="002060"/>
        </w:rPr>
        <w:t>di</w:t>
      </w:r>
      <w:r w:rsidRPr="00C875B3">
        <w:rPr>
          <w:rFonts w:ascii="Arial" w:hAnsi="Arial" w:cs="Arial"/>
          <w:color w:val="002060"/>
          <w:spacing w:val="-5"/>
        </w:rPr>
        <w:t xml:space="preserve"> </w:t>
      </w:r>
      <w:r>
        <w:rPr>
          <w:rFonts w:ascii="Arial" w:hAnsi="Arial" w:cs="Arial"/>
          <w:b/>
          <w:bCs/>
          <w:color w:val="002060"/>
        </w:rPr>
        <w:t>16</w:t>
      </w:r>
      <w:r w:rsidRPr="00C875B3">
        <w:rPr>
          <w:rFonts w:ascii="Arial" w:hAnsi="Arial" w:cs="Arial"/>
          <w:b/>
          <w:bCs/>
          <w:color w:val="002060"/>
        </w:rPr>
        <w:t xml:space="preserve"> </w:t>
      </w:r>
      <w:r>
        <w:rPr>
          <w:rFonts w:ascii="Arial" w:hAnsi="Arial" w:cs="Arial"/>
          <w:b/>
          <w:bCs/>
          <w:color w:val="002060"/>
        </w:rPr>
        <w:t>MAGGIO</w:t>
      </w:r>
      <w:r w:rsidRPr="00C875B3">
        <w:rPr>
          <w:rFonts w:ascii="Arial" w:hAnsi="Arial" w:cs="Arial"/>
          <w:b/>
          <w:bCs/>
          <w:color w:val="002060"/>
        </w:rPr>
        <w:t xml:space="preserve"> </w:t>
      </w:r>
      <w:r>
        <w:rPr>
          <w:rFonts w:ascii="Arial" w:hAnsi="Arial" w:cs="Arial"/>
          <w:b/>
          <w:bCs/>
          <w:color w:val="002060"/>
        </w:rPr>
        <w:t>2025.</w:t>
      </w:r>
    </w:p>
    <w:p w14:paraId="62FE7AB0" w14:textId="77777777" w:rsidR="008230F1" w:rsidRPr="00C875B3" w:rsidRDefault="008230F1" w:rsidP="008230F1">
      <w:pPr>
        <w:pStyle w:val="Corpotesto"/>
        <w:spacing w:after="0"/>
        <w:rPr>
          <w:rFonts w:ascii="Arial" w:hAnsi="Arial" w:cs="Arial"/>
          <w:color w:val="002060"/>
        </w:rPr>
      </w:pPr>
    </w:p>
    <w:p w14:paraId="57B5AD7E" w14:textId="77777777" w:rsidR="008230F1" w:rsidRPr="00C875B3" w:rsidRDefault="008230F1" w:rsidP="008230F1">
      <w:pPr>
        <w:pStyle w:val="Corpotesto"/>
        <w:spacing w:after="0"/>
        <w:rPr>
          <w:rFonts w:ascii="Arial" w:hAnsi="Arial" w:cs="Arial"/>
          <w:color w:val="002060"/>
        </w:rPr>
      </w:pPr>
      <w:r w:rsidRPr="00C875B3">
        <w:rPr>
          <w:rFonts w:ascii="Arial" w:hAnsi="Arial" w:cs="Arial"/>
          <w:color w:val="002060"/>
          <w:u w:val="single"/>
        </w:rPr>
        <w:t>IL</w:t>
      </w:r>
      <w:r w:rsidRPr="00C875B3">
        <w:rPr>
          <w:rFonts w:ascii="Arial" w:hAnsi="Arial" w:cs="Arial"/>
          <w:color w:val="002060"/>
          <w:spacing w:val="-12"/>
          <w:u w:val="single"/>
        </w:rPr>
        <w:t xml:space="preserve"> </w:t>
      </w:r>
      <w:r w:rsidRPr="00C875B3">
        <w:rPr>
          <w:rFonts w:ascii="Arial" w:hAnsi="Arial" w:cs="Arial"/>
          <w:color w:val="002060"/>
          <w:u w:val="single"/>
        </w:rPr>
        <w:t>REGOLAMENTO</w:t>
      </w:r>
      <w:r w:rsidRPr="00C875B3">
        <w:rPr>
          <w:rFonts w:ascii="Arial" w:hAnsi="Arial" w:cs="Arial"/>
          <w:color w:val="002060"/>
          <w:spacing w:val="-5"/>
          <w:u w:val="single"/>
        </w:rPr>
        <w:t xml:space="preserve"> </w:t>
      </w:r>
      <w:r w:rsidRPr="00C875B3">
        <w:rPr>
          <w:rFonts w:ascii="Arial" w:hAnsi="Arial" w:cs="Arial"/>
          <w:color w:val="002060"/>
          <w:u w:val="single"/>
        </w:rPr>
        <w:t>DEL</w:t>
      </w:r>
      <w:r w:rsidRPr="00C875B3">
        <w:rPr>
          <w:rFonts w:ascii="Arial" w:hAnsi="Arial" w:cs="Arial"/>
          <w:color w:val="002060"/>
          <w:spacing w:val="-5"/>
          <w:u w:val="single"/>
        </w:rPr>
        <w:t xml:space="preserve"> </w:t>
      </w:r>
      <w:r w:rsidRPr="00C875B3">
        <w:rPr>
          <w:rFonts w:ascii="Arial" w:hAnsi="Arial" w:cs="Arial"/>
          <w:color w:val="002060"/>
          <w:u w:val="single"/>
        </w:rPr>
        <w:t>SUDDETTO</w:t>
      </w:r>
      <w:r w:rsidRPr="00C875B3">
        <w:rPr>
          <w:rFonts w:ascii="Arial" w:hAnsi="Arial" w:cs="Arial"/>
          <w:color w:val="002060"/>
          <w:spacing w:val="-5"/>
          <w:u w:val="single"/>
        </w:rPr>
        <w:t xml:space="preserve"> </w:t>
      </w:r>
      <w:r w:rsidRPr="00C875B3">
        <w:rPr>
          <w:rFonts w:ascii="Arial" w:hAnsi="Arial" w:cs="Arial"/>
          <w:color w:val="002060"/>
          <w:u w:val="single"/>
        </w:rPr>
        <w:t>TORNEO</w:t>
      </w:r>
      <w:r w:rsidRPr="00C875B3">
        <w:rPr>
          <w:rFonts w:ascii="Arial" w:hAnsi="Arial" w:cs="Arial"/>
          <w:color w:val="002060"/>
          <w:spacing w:val="-6"/>
          <w:u w:val="single"/>
        </w:rPr>
        <w:t xml:space="preserve"> </w:t>
      </w:r>
      <w:r w:rsidRPr="00C875B3">
        <w:rPr>
          <w:rFonts w:ascii="Arial" w:hAnsi="Arial" w:cs="Arial"/>
          <w:color w:val="002060"/>
          <w:u w:val="single"/>
        </w:rPr>
        <w:t>SARA’</w:t>
      </w:r>
      <w:r w:rsidRPr="00C875B3">
        <w:rPr>
          <w:rFonts w:ascii="Arial" w:hAnsi="Arial" w:cs="Arial"/>
          <w:color w:val="002060"/>
          <w:spacing w:val="-10"/>
          <w:u w:val="single"/>
        </w:rPr>
        <w:t xml:space="preserve"> </w:t>
      </w:r>
      <w:r w:rsidRPr="00C875B3">
        <w:rPr>
          <w:rFonts w:ascii="Arial" w:hAnsi="Arial" w:cs="Arial"/>
          <w:color w:val="002060"/>
          <w:u w:val="single"/>
        </w:rPr>
        <w:t>PUBBLICATO</w:t>
      </w:r>
      <w:r w:rsidRPr="00C875B3">
        <w:rPr>
          <w:rFonts w:ascii="Arial" w:hAnsi="Arial" w:cs="Arial"/>
          <w:color w:val="002060"/>
          <w:spacing w:val="-10"/>
          <w:u w:val="single"/>
        </w:rPr>
        <w:t xml:space="preserve"> </w:t>
      </w:r>
      <w:r w:rsidRPr="00C875B3">
        <w:rPr>
          <w:rFonts w:ascii="Arial" w:hAnsi="Arial" w:cs="Arial"/>
          <w:color w:val="002060"/>
          <w:u w:val="single"/>
        </w:rPr>
        <w:t>SU</w:t>
      </w:r>
      <w:r w:rsidRPr="00C875B3">
        <w:rPr>
          <w:rFonts w:ascii="Arial" w:hAnsi="Arial" w:cs="Arial"/>
          <w:color w:val="002060"/>
          <w:spacing w:val="-6"/>
          <w:u w:val="single"/>
        </w:rPr>
        <w:t xml:space="preserve"> </w:t>
      </w:r>
      <w:r w:rsidRPr="00C875B3">
        <w:rPr>
          <w:rFonts w:ascii="Arial" w:hAnsi="Arial" w:cs="Arial"/>
          <w:color w:val="002060"/>
          <w:u w:val="single"/>
        </w:rPr>
        <w:t>PROSSIMO</w:t>
      </w:r>
      <w:r w:rsidRPr="00C875B3">
        <w:rPr>
          <w:rFonts w:ascii="Arial" w:hAnsi="Arial" w:cs="Arial"/>
          <w:color w:val="002060"/>
          <w:spacing w:val="-10"/>
          <w:u w:val="single"/>
        </w:rPr>
        <w:t xml:space="preserve"> </w:t>
      </w:r>
      <w:r w:rsidRPr="00C875B3">
        <w:rPr>
          <w:rFonts w:ascii="Arial" w:hAnsi="Arial" w:cs="Arial"/>
          <w:color w:val="002060"/>
          <w:spacing w:val="-2"/>
          <w:u w:val="single"/>
        </w:rPr>
        <w:t>COMUNICATO</w:t>
      </w:r>
    </w:p>
    <w:p w14:paraId="5768DF53" w14:textId="77777777" w:rsidR="008230F1" w:rsidRDefault="008230F1" w:rsidP="008230F1">
      <w:pPr>
        <w:pStyle w:val="LndNormale1"/>
        <w:rPr>
          <w:color w:val="002060"/>
        </w:rPr>
      </w:pPr>
    </w:p>
    <w:p w14:paraId="6F494C94" w14:textId="77777777" w:rsidR="00C20AC7" w:rsidRPr="004C202D" w:rsidRDefault="00C20AC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5ABCB725" w14:textId="77777777" w:rsidR="00796F51" w:rsidRDefault="00796F51" w:rsidP="00796F51">
      <w:pPr>
        <w:pStyle w:val="breakline"/>
        <w:tabs>
          <w:tab w:val="left" w:pos="2580"/>
        </w:tabs>
        <w:rPr>
          <w:color w:val="002060"/>
        </w:rPr>
      </w:pPr>
    </w:p>
    <w:p w14:paraId="690CB8F5"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5 SERIE C1</w:t>
      </w:r>
    </w:p>
    <w:p w14:paraId="28208D8F" w14:textId="77777777" w:rsidR="00E664C2" w:rsidRPr="00046569" w:rsidRDefault="00E664C2" w:rsidP="00E664C2">
      <w:pPr>
        <w:pStyle w:val="titoloprinc0"/>
        <w:rPr>
          <w:color w:val="002060"/>
        </w:rPr>
      </w:pPr>
      <w:r>
        <w:rPr>
          <w:color w:val="002060"/>
        </w:rPr>
        <w:t>PLAY OFF</w:t>
      </w:r>
    </w:p>
    <w:p w14:paraId="03E378C6" w14:textId="77777777" w:rsidR="00E664C2" w:rsidRPr="00010684" w:rsidRDefault="00E664C2" w:rsidP="00E664C2">
      <w:pPr>
        <w:pStyle w:val="Nessunaspaziatura"/>
        <w:rPr>
          <w:rFonts w:ascii="Arial" w:hAnsi="Arial" w:cs="Arial"/>
          <w:bCs/>
          <w:color w:val="002060"/>
          <w:u w:val="single"/>
          <w:lang w:val="en-US"/>
        </w:rPr>
      </w:pPr>
    </w:p>
    <w:p w14:paraId="489D04E4"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4AD18B2D" w14:textId="77777777" w:rsidR="00E664C2" w:rsidRDefault="00E664C2" w:rsidP="00E664C2">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63D509D9" w14:textId="77777777" w:rsidR="00E664C2" w:rsidRPr="00FB0AAF" w:rsidRDefault="00E664C2" w:rsidP="00E664C2">
      <w:pPr>
        <w:ind w:left="708"/>
        <w:rPr>
          <w:rFonts w:ascii="Arial" w:hAnsi="Arial" w:cs="Arial"/>
          <w:b/>
          <w:iCs/>
          <w:color w:val="002060"/>
          <w:sz w:val="22"/>
          <w:szCs w:val="22"/>
        </w:rPr>
      </w:pPr>
      <w:r w:rsidRPr="00FB0AAF">
        <w:rPr>
          <w:rFonts w:ascii="Arial" w:hAnsi="Arial" w:cs="Arial"/>
          <w:b/>
          <w:iCs/>
          <w:color w:val="002060"/>
          <w:sz w:val="22"/>
          <w:szCs w:val="22"/>
        </w:rPr>
        <w:t>GAGLIOLE CALCIO A 5 QUALIFICATO ALLA FINALE PLAY-OFF PER EFFETTO DEL DISTACCO PARI O SUPERIORE AI 10 PUNTI DALLA QUINTA CLASSIFICATA</w:t>
      </w:r>
    </w:p>
    <w:p w14:paraId="7EE7B520" w14:textId="77777777" w:rsidR="00E664C2" w:rsidRPr="000E1DEE" w:rsidRDefault="00E664C2" w:rsidP="00E664C2">
      <w:pPr>
        <w:ind w:left="720"/>
        <w:rPr>
          <w:rFonts w:ascii="Arial" w:hAnsi="Arial" w:cs="Arial"/>
          <w:color w:val="002060"/>
          <w:sz w:val="22"/>
          <w:szCs w:val="22"/>
        </w:rPr>
      </w:pPr>
    </w:p>
    <w:p w14:paraId="1A1C9107" w14:textId="77777777" w:rsidR="00E664C2" w:rsidRDefault="00E664C2" w:rsidP="00E664C2">
      <w:pPr>
        <w:numPr>
          <w:ilvl w:val="0"/>
          <w:numId w:val="16"/>
        </w:numPr>
        <w:rPr>
          <w:rFonts w:ascii="Arial" w:hAnsi="Arial" w:cs="Arial"/>
          <w:color w:val="002060"/>
          <w:sz w:val="22"/>
          <w:szCs w:val="22"/>
        </w:rPr>
      </w:pPr>
      <w:r>
        <w:rPr>
          <w:rFonts w:ascii="Arial" w:hAnsi="Arial" w:cs="Arial"/>
          <w:color w:val="002060"/>
          <w:sz w:val="22"/>
          <w:szCs w:val="22"/>
        </w:rPr>
        <w:t>Semifinale 3^ classificata – 4^ classificata regular season</w:t>
      </w:r>
    </w:p>
    <w:p w14:paraId="54F46B85" w14:textId="77777777" w:rsidR="00E664C2" w:rsidRDefault="00E664C2" w:rsidP="00E664C2">
      <w:pPr>
        <w:ind w:firstLine="708"/>
        <w:rPr>
          <w:rFonts w:ascii="Arial" w:hAnsi="Arial" w:cs="Arial"/>
          <w:b/>
          <w:bCs/>
          <w:color w:val="002060"/>
          <w:sz w:val="22"/>
          <w:szCs w:val="22"/>
        </w:rPr>
      </w:pPr>
      <w:r w:rsidRPr="00314462">
        <w:rPr>
          <w:rFonts w:ascii="Arial" w:hAnsi="Arial" w:cs="Arial"/>
          <w:b/>
          <w:bCs/>
          <w:color w:val="002060"/>
          <w:sz w:val="22"/>
          <w:szCs w:val="22"/>
        </w:rPr>
        <w:t>BAYER CAPPUCCINI – CERRETO D’ESI C5 A.S.D.</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4-3</w:t>
      </w:r>
    </w:p>
    <w:p w14:paraId="3FCDAD13" w14:textId="77777777" w:rsidR="00E664C2" w:rsidRPr="000E1DEE" w:rsidRDefault="00E664C2" w:rsidP="00E664C2">
      <w:pPr>
        <w:ind w:left="720"/>
        <w:rPr>
          <w:rFonts w:ascii="Arial" w:hAnsi="Arial" w:cs="Arial"/>
          <w:color w:val="002060"/>
          <w:sz w:val="22"/>
          <w:szCs w:val="22"/>
        </w:rPr>
      </w:pPr>
    </w:p>
    <w:p w14:paraId="507590FC" w14:textId="77777777" w:rsidR="00E664C2" w:rsidRDefault="00E664C2" w:rsidP="00E664C2">
      <w:pPr>
        <w:numPr>
          <w:ilvl w:val="0"/>
          <w:numId w:val="16"/>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94800A4" w14:textId="77777777" w:rsidR="00E664C2" w:rsidRDefault="00E664C2" w:rsidP="00E664C2">
      <w:pPr>
        <w:ind w:left="720"/>
        <w:rPr>
          <w:rFonts w:ascii="Arial" w:hAnsi="Arial" w:cs="Arial"/>
          <w:color w:val="002060"/>
          <w:sz w:val="22"/>
          <w:szCs w:val="22"/>
        </w:rPr>
      </w:pPr>
    </w:p>
    <w:p w14:paraId="6A4D7F66" w14:textId="77777777" w:rsidR="00E664C2" w:rsidRPr="00FB0AAF" w:rsidRDefault="00E664C2" w:rsidP="00E664C2">
      <w:pPr>
        <w:ind w:left="720"/>
        <w:jc w:val="center"/>
        <w:rPr>
          <w:rFonts w:ascii="Arial" w:hAnsi="Arial" w:cs="Arial"/>
          <w:b/>
          <w:bCs/>
          <w:color w:val="002060"/>
          <w:sz w:val="22"/>
          <w:szCs w:val="22"/>
        </w:rPr>
      </w:pPr>
      <w:r w:rsidRPr="00FB0AAF">
        <w:rPr>
          <w:rFonts w:ascii="Arial" w:hAnsi="Arial" w:cs="Arial"/>
          <w:b/>
          <w:bCs/>
          <w:color w:val="002060"/>
          <w:sz w:val="22"/>
          <w:szCs w:val="22"/>
        </w:rPr>
        <w:t>GAGLIOLE CALCIO A 5 – BAYER CAPPUCCINI</w:t>
      </w:r>
    </w:p>
    <w:p w14:paraId="3A1D5481" w14:textId="77777777" w:rsidR="00E664C2" w:rsidRPr="00FB0AAF" w:rsidRDefault="00E664C2" w:rsidP="00E664C2">
      <w:pPr>
        <w:ind w:left="720"/>
        <w:jc w:val="center"/>
        <w:rPr>
          <w:rFonts w:ascii="Arial" w:hAnsi="Arial" w:cs="Arial"/>
          <w:b/>
          <w:bCs/>
          <w:i/>
          <w:iCs/>
          <w:color w:val="002060"/>
          <w:sz w:val="22"/>
          <w:szCs w:val="22"/>
        </w:rPr>
      </w:pPr>
      <w:r w:rsidRPr="00FB0AAF">
        <w:rPr>
          <w:rFonts w:ascii="Arial" w:hAnsi="Arial" w:cs="Arial"/>
          <w:b/>
          <w:bCs/>
          <w:i/>
          <w:iCs/>
          <w:color w:val="002060"/>
          <w:sz w:val="22"/>
          <w:szCs w:val="22"/>
        </w:rPr>
        <w:t>Venerdì 09/05/2025, ore 21:30</w:t>
      </w:r>
    </w:p>
    <w:p w14:paraId="123FBAA6" w14:textId="77777777" w:rsidR="00E664C2" w:rsidRPr="00546731" w:rsidRDefault="00E664C2" w:rsidP="00E664C2">
      <w:pPr>
        <w:pStyle w:val="Corpodeltesto2"/>
        <w:spacing w:after="0" w:line="240" w:lineRule="auto"/>
        <w:rPr>
          <w:rFonts w:ascii="Arial" w:hAnsi="Arial" w:cs="Arial"/>
          <w:color w:val="002060"/>
        </w:rPr>
      </w:pPr>
    </w:p>
    <w:p w14:paraId="31E8275B" w14:textId="77777777" w:rsidR="00E664C2" w:rsidRDefault="00E664C2" w:rsidP="00E664C2">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323A989D" w14:textId="77777777" w:rsidR="00E664C2" w:rsidRDefault="00E664C2" w:rsidP="00E664C2">
      <w:pPr>
        <w:pStyle w:val="Corpodeltesto2"/>
        <w:spacing w:after="0" w:line="240" w:lineRule="auto"/>
        <w:jc w:val="both"/>
        <w:rPr>
          <w:rFonts w:ascii="Arial" w:hAnsi="Arial" w:cs="Arial"/>
          <w:b/>
          <w:color w:val="002060"/>
          <w:sz w:val="22"/>
          <w:szCs w:val="22"/>
        </w:rPr>
      </w:pPr>
    </w:p>
    <w:p w14:paraId="0CFD8E9D" w14:textId="77777777" w:rsidR="00E664C2" w:rsidRPr="00BF0077" w:rsidRDefault="00E664C2" w:rsidP="00E664C2">
      <w:pPr>
        <w:pStyle w:val="titoloprinc0"/>
        <w:rPr>
          <w:color w:val="002060"/>
        </w:rPr>
      </w:pPr>
      <w:r w:rsidRPr="00BF0077">
        <w:rPr>
          <w:color w:val="002060"/>
        </w:rPr>
        <w:t>RISULTATI</w:t>
      </w:r>
    </w:p>
    <w:p w14:paraId="7654CCC3" w14:textId="77777777" w:rsidR="00E664C2" w:rsidRPr="00BF0077" w:rsidRDefault="00E664C2" w:rsidP="00E664C2">
      <w:pPr>
        <w:pStyle w:val="breakline"/>
        <w:rPr>
          <w:color w:val="002060"/>
        </w:rPr>
      </w:pPr>
    </w:p>
    <w:p w14:paraId="2E4049BB" w14:textId="77777777" w:rsidR="00E664C2" w:rsidRPr="00BF0077" w:rsidRDefault="00E664C2" w:rsidP="00E664C2">
      <w:pPr>
        <w:pStyle w:val="sottotitolocampionato10"/>
        <w:rPr>
          <w:color w:val="002060"/>
        </w:rPr>
      </w:pPr>
      <w:r w:rsidRPr="00BF0077">
        <w:rPr>
          <w:color w:val="002060"/>
        </w:rPr>
        <w:t>RISULTATI UFFICIALI GARE DEL 02/05/2025</w:t>
      </w:r>
    </w:p>
    <w:p w14:paraId="73594C31" w14:textId="77777777" w:rsidR="00E664C2" w:rsidRPr="004A562D" w:rsidRDefault="00E664C2"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43CCFC05"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302E0055"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0B1220F7"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D2E33" w14:textId="77777777" w:rsidR="00E664C2" w:rsidRPr="00BF0077" w:rsidRDefault="00E664C2" w:rsidP="00851401">
                  <w:pPr>
                    <w:pStyle w:val="headertabella0"/>
                    <w:rPr>
                      <w:color w:val="002060"/>
                    </w:rPr>
                  </w:pPr>
                  <w:r w:rsidRPr="00BF0077">
                    <w:rPr>
                      <w:color w:val="002060"/>
                    </w:rPr>
                    <w:t>GIRONE SF - 1 Giornata - A</w:t>
                  </w:r>
                </w:p>
              </w:tc>
            </w:tr>
            <w:tr w:rsidR="00E664C2" w:rsidRPr="00BF0077" w14:paraId="3219C743"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874D51" w14:textId="77777777" w:rsidR="00E664C2" w:rsidRPr="00BF0077" w:rsidRDefault="00E664C2" w:rsidP="00851401">
                  <w:pPr>
                    <w:pStyle w:val="rowtabella0"/>
                    <w:rPr>
                      <w:color w:val="002060"/>
                    </w:rPr>
                  </w:pPr>
                  <w:r w:rsidRPr="00BF0077">
                    <w:rPr>
                      <w:color w:val="002060"/>
                    </w:rPr>
                    <w:t>BAYER CAPPUCCINI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DEEFF" w14:textId="77777777" w:rsidR="00E664C2" w:rsidRPr="00BF0077" w:rsidRDefault="00E664C2" w:rsidP="00851401">
                  <w:pPr>
                    <w:pStyle w:val="rowtabella0"/>
                    <w:rPr>
                      <w:color w:val="002060"/>
                    </w:rPr>
                  </w:pPr>
                  <w:r w:rsidRPr="00BF0077">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B68CEC" w14:textId="77777777" w:rsidR="00E664C2" w:rsidRPr="00BF0077" w:rsidRDefault="00E664C2" w:rsidP="00851401">
                  <w:pPr>
                    <w:pStyle w:val="rowtabella0"/>
                    <w:jc w:val="center"/>
                    <w:rPr>
                      <w:color w:val="002060"/>
                    </w:rPr>
                  </w:pPr>
                  <w:r w:rsidRPr="00BF0077">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8FCDF" w14:textId="77777777" w:rsidR="00E664C2" w:rsidRPr="00BF0077" w:rsidRDefault="00E664C2" w:rsidP="00851401">
                  <w:pPr>
                    <w:pStyle w:val="rowtabella0"/>
                    <w:jc w:val="center"/>
                    <w:rPr>
                      <w:color w:val="002060"/>
                    </w:rPr>
                  </w:pPr>
                  <w:r w:rsidRPr="00BF0077">
                    <w:rPr>
                      <w:color w:val="002060"/>
                    </w:rPr>
                    <w:t> </w:t>
                  </w:r>
                </w:p>
              </w:tc>
            </w:tr>
          </w:tbl>
          <w:p w14:paraId="21FE346D" w14:textId="77777777" w:rsidR="00E664C2" w:rsidRPr="00BF0077" w:rsidRDefault="00E664C2" w:rsidP="00851401">
            <w:pPr>
              <w:rPr>
                <w:color w:val="002060"/>
              </w:rPr>
            </w:pPr>
          </w:p>
        </w:tc>
      </w:tr>
    </w:tbl>
    <w:p w14:paraId="6FCF8256" w14:textId="77777777" w:rsidR="00E664C2" w:rsidRPr="00BF0077" w:rsidRDefault="00E664C2" w:rsidP="00E664C2">
      <w:pPr>
        <w:pStyle w:val="breakline"/>
        <w:rPr>
          <w:rFonts w:eastAsiaTheme="minorEastAsia"/>
          <w:color w:val="002060"/>
        </w:rPr>
      </w:pPr>
    </w:p>
    <w:p w14:paraId="06C805B2" w14:textId="77777777" w:rsidR="00E664C2" w:rsidRPr="00BF0077" w:rsidRDefault="00E664C2" w:rsidP="00E664C2">
      <w:pPr>
        <w:pStyle w:val="breakline"/>
        <w:rPr>
          <w:color w:val="002060"/>
        </w:rPr>
      </w:pPr>
    </w:p>
    <w:p w14:paraId="428F3915" w14:textId="77777777" w:rsidR="00E664C2" w:rsidRPr="00BF0077" w:rsidRDefault="00E664C2" w:rsidP="00E664C2">
      <w:pPr>
        <w:pStyle w:val="titoloprinc0"/>
        <w:rPr>
          <w:color w:val="002060"/>
        </w:rPr>
      </w:pPr>
      <w:r w:rsidRPr="00BF0077">
        <w:rPr>
          <w:color w:val="002060"/>
        </w:rPr>
        <w:t>GIUDICE SPORTIVO</w:t>
      </w:r>
    </w:p>
    <w:p w14:paraId="0B8DB60C"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568D8E8C" w14:textId="77777777" w:rsidR="00E664C2" w:rsidRPr="00BF0077" w:rsidRDefault="00E664C2" w:rsidP="00E664C2">
      <w:pPr>
        <w:pStyle w:val="titolo10"/>
        <w:rPr>
          <w:color w:val="002060"/>
        </w:rPr>
      </w:pPr>
      <w:r w:rsidRPr="00BF0077">
        <w:rPr>
          <w:color w:val="002060"/>
        </w:rPr>
        <w:t xml:space="preserve">GARE DEL 2/ 5/2025 </w:t>
      </w:r>
    </w:p>
    <w:p w14:paraId="0FA286CD" w14:textId="77777777" w:rsidR="00E664C2" w:rsidRPr="00BF0077" w:rsidRDefault="00E664C2" w:rsidP="00E664C2">
      <w:pPr>
        <w:pStyle w:val="titolo7a"/>
        <w:rPr>
          <w:color w:val="002060"/>
        </w:rPr>
      </w:pPr>
      <w:r w:rsidRPr="00BF0077">
        <w:rPr>
          <w:color w:val="002060"/>
        </w:rPr>
        <w:t xml:space="preserve">PROVVEDIMENTI DISCIPLINARI </w:t>
      </w:r>
    </w:p>
    <w:p w14:paraId="691A1633"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28D2976B" w14:textId="77777777" w:rsidR="00E664C2" w:rsidRPr="00BF0077" w:rsidRDefault="00E664C2" w:rsidP="00E664C2">
      <w:pPr>
        <w:pStyle w:val="titolo30"/>
        <w:rPr>
          <w:color w:val="002060"/>
        </w:rPr>
      </w:pPr>
      <w:r w:rsidRPr="00BF0077">
        <w:rPr>
          <w:color w:val="002060"/>
        </w:rPr>
        <w:t xml:space="preserve">SOCIETA' </w:t>
      </w:r>
    </w:p>
    <w:p w14:paraId="3207A523" w14:textId="77777777" w:rsidR="00E664C2" w:rsidRPr="00BF0077" w:rsidRDefault="00E664C2" w:rsidP="00E664C2">
      <w:pPr>
        <w:pStyle w:val="titolo20"/>
        <w:rPr>
          <w:color w:val="002060"/>
        </w:rPr>
      </w:pPr>
      <w:r w:rsidRPr="00BF0077">
        <w:rPr>
          <w:color w:val="002060"/>
        </w:rPr>
        <w:t xml:space="preserve">AMMENDA </w:t>
      </w:r>
    </w:p>
    <w:p w14:paraId="6A56EB35" w14:textId="77777777" w:rsidR="00E664C2" w:rsidRPr="00BF0077" w:rsidRDefault="00E664C2" w:rsidP="00E664C2">
      <w:pPr>
        <w:pStyle w:val="diffida"/>
        <w:spacing w:before="80" w:beforeAutospacing="0" w:after="40" w:afterAutospacing="0"/>
        <w:jc w:val="left"/>
        <w:rPr>
          <w:color w:val="002060"/>
        </w:rPr>
      </w:pPr>
      <w:r w:rsidRPr="00BF0077">
        <w:rPr>
          <w:color w:val="002060"/>
        </w:rPr>
        <w:t xml:space="preserve">Euro 150,00 BAYER CAPPUCCINI </w:t>
      </w:r>
      <w:r w:rsidRPr="00BF0077">
        <w:rPr>
          <w:color w:val="002060"/>
        </w:rPr>
        <w:br/>
        <w:t xml:space="preserve">Per comportamento offensivo del proprio pubblico nei confronti della terna arbitrale e dei giocatori avversari. </w:t>
      </w:r>
    </w:p>
    <w:p w14:paraId="238A32A3" w14:textId="77777777" w:rsidR="00E664C2" w:rsidRPr="00BF0077" w:rsidRDefault="00E664C2" w:rsidP="00E664C2">
      <w:pPr>
        <w:pStyle w:val="titolo30"/>
        <w:rPr>
          <w:color w:val="002060"/>
        </w:rPr>
      </w:pPr>
      <w:r w:rsidRPr="00BF0077">
        <w:rPr>
          <w:color w:val="002060"/>
        </w:rPr>
        <w:t xml:space="preserve">DIRIGENTI </w:t>
      </w:r>
    </w:p>
    <w:p w14:paraId="07C55DA7" w14:textId="77777777" w:rsidR="00E664C2" w:rsidRPr="00BF0077" w:rsidRDefault="00E664C2" w:rsidP="00E664C2">
      <w:pPr>
        <w:pStyle w:val="titolo20"/>
        <w:rPr>
          <w:color w:val="002060"/>
        </w:rPr>
      </w:pPr>
      <w:r w:rsidRPr="00BF0077">
        <w:rPr>
          <w:color w:val="002060"/>
        </w:rPr>
        <w:lastRenderedPageBreak/>
        <w:t xml:space="preserve">INIBIZIONE A TEMPO OPPURE SQUALIFICA A GARE: FINO AL 14/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383E0A9C" w14:textId="77777777" w:rsidTr="00851401">
        <w:tc>
          <w:tcPr>
            <w:tcW w:w="2200" w:type="dxa"/>
            <w:tcMar>
              <w:top w:w="20" w:type="dxa"/>
              <w:left w:w="20" w:type="dxa"/>
              <w:bottom w:w="20" w:type="dxa"/>
              <w:right w:w="20" w:type="dxa"/>
            </w:tcMar>
            <w:vAlign w:val="center"/>
            <w:hideMark/>
          </w:tcPr>
          <w:p w14:paraId="39A67941" w14:textId="77777777" w:rsidR="00E664C2" w:rsidRPr="00BF0077" w:rsidRDefault="00E664C2" w:rsidP="00851401">
            <w:pPr>
              <w:pStyle w:val="movimento"/>
              <w:rPr>
                <w:color w:val="002060"/>
              </w:rPr>
            </w:pPr>
            <w:r w:rsidRPr="00BF0077">
              <w:rPr>
                <w:color w:val="002060"/>
              </w:rPr>
              <w:t>PICCHIO MANOLO</w:t>
            </w:r>
          </w:p>
        </w:tc>
        <w:tc>
          <w:tcPr>
            <w:tcW w:w="2200" w:type="dxa"/>
            <w:tcMar>
              <w:top w:w="20" w:type="dxa"/>
              <w:left w:w="20" w:type="dxa"/>
              <w:bottom w:w="20" w:type="dxa"/>
              <w:right w:w="20" w:type="dxa"/>
            </w:tcMar>
            <w:vAlign w:val="center"/>
            <w:hideMark/>
          </w:tcPr>
          <w:p w14:paraId="4286852F" w14:textId="77777777" w:rsidR="00E664C2" w:rsidRPr="00BF0077" w:rsidRDefault="00E664C2" w:rsidP="00851401">
            <w:pPr>
              <w:pStyle w:val="movimento2"/>
              <w:rPr>
                <w:color w:val="002060"/>
              </w:rPr>
            </w:pPr>
            <w:r w:rsidRPr="00BF0077">
              <w:rPr>
                <w:color w:val="002060"/>
              </w:rPr>
              <w:t xml:space="preserve">(BAYER CAPPUCCINI) </w:t>
            </w:r>
          </w:p>
        </w:tc>
        <w:tc>
          <w:tcPr>
            <w:tcW w:w="800" w:type="dxa"/>
            <w:tcMar>
              <w:top w:w="20" w:type="dxa"/>
              <w:left w:w="20" w:type="dxa"/>
              <w:bottom w:w="20" w:type="dxa"/>
              <w:right w:w="20" w:type="dxa"/>
            </w:tcMar>
            <w:vAlign w:val="center"/>
            <w:hideMark/>
          </w:tcPr>
          <w:p w14:paraId="3DB03C5C"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D08588F"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43A3633" w14:textId="77777777" w:rsidR="00E664C2" w:rsidRPr="00BF0077" w:rsidRDefault="00E664C2" w:rsidP="00851401">
            <w:pPr>
              <w:pStyle w:val="movimento2"/>
              <w:rPr>
                <w:color w:val="002060"/>
              </w:rPr>
            </w:pPr>
            <w:r w:rsidRPr="00BF0077">
              <w:rPr>
                <w:color w:val="002060"/>
              </w:rPr>
              <w:t> </w:t>
            </w:r>
          </w:p>
        </w:tc>
      </w:tr>
    </w:tbl>
    <w:p w14:paraId="3F29D279" w14:textId="77777777" w:rsidR="00E664C2" w:rsidRPr="00BF0077" w:rsidRDefault="00E664C2" w:rsidP="00E664C2">
      <w:pPr>
        <w:pStyle w:val="diffida"/>
        <w:spacing w:before="80" w:beforeAutospacing="0" w:after="40" w:afterAutospacing="0"/>
        <w:jc w:val="left"/>
        <w:rPr>
          <w:rFonts w:eastAsiaTheme="minorEastAsia"/>
          <w:color w:val="002060"/>
        </w:rPr>
      </w:pPr>
      <w:r w:rsidRPr="00BF0077">
        <w:rPr>
          <w:color w:val="002060"/>
        </w:rPr>
        <w:t xml:space="preserve">Per proteste nei confronti dell'arbitro. Allontanato. </w:t>
      </w:r>
    </w:p>
    <w:p w14:paraId="427C3097"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53FD9759" w14:textId="77777777" w:rsidTr="00851401">
        <w:tc>
          <w:tcPr>
            <w:tcW w:w="2200" w:type="dxa"/>
            <w:tcMar>
              <w:top w:w="20" w:type="dxa"/>
              <w:left w:w="20" w:type="dxa"/>
              <w:bottom w:w="20" w:type="dxa"/>
              <w:right w:w="20" w:type="dxa"/>
            </w:tcMar>
            <w:vAlign w:val="center"/>
            <w:hideMark/>
          </w:tcPr>
          <w:p w14:paraId="3160F962" w14:textId="77777777" w:rsidR="00E664C2" w:rsidRPr="00BF0077" w:rsidRDefault="00E664C2" w:rsidP="00851401">
            <w:pPr>
              <w:pStyle w:val="movimento"/>
              <w:rPr>
                <w:color w:val="002060"/>
              </w:rPr>
            </w:pPr>
            <w:r w:rsidRPr="00BF0077">
              <w:rPr>
                <w:color w:val="002060"/>
              </w:rPr>
              <w:t>IESARI MAURO</w:t>
            </w:r>
          </w:p>
        </w:tc>
        <w:tc>
          <w:tcPr>
            <w:tcW w:w="2200" w:type="dxa"/>
            <w:tcMar>
              <w:top w:w="20" w:type="dxa"/>
              <w:left w:w="20" w:type="dxa"/>
              <w:bottom w:w="20" w:type="dxa"/>
              <w:right w:w="20" w:type="dxa"/>
            </w:tcMar>
            <w:vAlign w:val="center"/>
            <w:hideMark/>
          </w:tcPr>
          <w:p w14:paraId="704BE6FC" w14:textId="77777777" w:rsidR="00E664C2" w:rsidRPr="00BF0077" w:rsidRDefault="00E664C2" w:rsidP="00851401">
            <w:pPr>
              <w:pStyle w:val="movimento2"/>
              <w:rPr>
                <w:color w:val="002060"/>
              </w:rPr>
            </w:pPr>
            <w:r w:rsidRPr="00BF0077">
              <w:rPr>
                <w:color w:val="002060"/>
              </w:rPr>
              <w:t xml:space="preserve">(BAYER CAPPUCCINI) </w:t>
            </w:r>
          </w:p>
        </w:tc>
        <w:tc>
          <w:tcPr>
            <w:tcW w:w="800" w:type="dxa"/>
            <w:tcMar>
              <w:top w:w="20" w:type="dxa"/>
              <w:left w:w="20" w:type="dxa"/>
              <w:bottom w:w="20" w:type="dxa"/>
              <w:right w:w="20" w:type="dxa"/>
            </w:tcMar>
            <w:vAlign w:val="center"/>
            <w:hideMark/>
          </w:tcPr>
          <w:p w14:paraId="2AE94F34"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539048E5"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1494C36" w14:textId="77777777" w:rsidR="00E664C2" w:rsidRPr="00BF0077" w:rsidRDefault="00E664C2" w:rsidP="00851401">
            <w:pPr>
              <w:pStyle w:val="movimento2"/>
              <w:rPr>
                <w:color w:val="002060"/>
              </w:rPr>
            </w:pPr>
            <w:r w:rsidRPr="00BF0077">
              <w:rPr>
                <w:color w:val="002060"/>
              </w:rPr>
              <w:t> </w:t>
            </w:r>
          </w:p>
        </w:tc>
      </w:tr>
    </w:tbl>
    <w:p w14:paraId="42A4021B" w14:textId="77777777" w:rsidR="00E664C2" w:rsidRPr="00BF0077" w:rsidRDefault="00E664C2" w:rsidP="00E664C2">
      <w:pPr>
        <w:pStyle w:val="titolo30"/>
        <w:rPr>
          <w:rFonts w:eastAsiaTheme="minorEastAsia"/>
          <w:color w:val="002060"/>
        </w:rPr>
      </w:pPr>
      <w:r w:rsidRPr="00BF0077">
        <w:rPr>
          <w:color w:val="002060"/>
        </w:rPr>
        <w:t xml:space="preserve">CALCIATORI NON ESPULSI </w:t>
      </w:r>
    </w:p>
    <w:p w14:paraId="28F1984E"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1BE13AA2" w14:textId="77777777" w:rsidTr="00851401">
        <w:tc>
          <w:tcPr>
            <w:tcW w:w="2200" w:type="dxa"/>
            <w:tcMar>
              <w:top w:w="20" w:type="dxa"/>
              <w:left w:w="20" w:type="dxa"/>
              <w:bottom w:w="20" w:type="dxa"/>
              <w:right w:w="20" w:type="dxa"/>
            </w:tcMar>
            <w:vAlign w:val="center"/>
            <w:hideMark/>
          </w:tcPr>
          <w:p w14:paraId="576CC1A6" w14:textId="77777777" w:rsidR="00E664C2" w:rsidRPr="00BF0077" w:rsidRDefault="00E664C2" w:rsidP="00851401">
            <w:pPr>
              <w:pStyle w:val="movimento"/>
              <w:rPr>
                <w:color w:val="002060"/>
              </w:rPr>
            </w:pPr>
            <w:r w:rsidRPr="00BF0077">
              <w:rPr>
                <w:color w:val="002060"/>
              </w:rPr>
              <w:t>NAZAROLF CARLOS AUGUSTIN</w:t>
            </w:r>
          </w:p>
        </w:tc>
        <w:tc>
          <w:tcPr>
            <w:tcW w:w="2200" w:type="dxa"/>
            <w:tcMar>
              <w:top w:w="20" w:type="dxa"/>
              <w:left w:w="20" w:type="dxa"/>
              <w:bottom w:w="20" w:type="dxa"/>
              <w:right w:w="20" w:type="dxa"/>
            </w:tcMar>
            <w:vAlign w:val="center"/>
            <w:hideMark/>
          </w:tcPr>
          <w:p w14:paraId="024DEAEE" w14:textId="77777777" w:rsidR="00E664C2" w:rsidRPr="00BF0077" w:rsidRDefault="00E664C2" w:rsidP="00851401">
            <w:pPr>
              <w:pStyle w:val="movimento2"/>
              <w:rPr>
                <w:color w:val="002060"/>
              </w:rPr>
            </w:pPr>
            <w:r w:rsidRPr="00BF0077">
              <w:rPr>
                <w:color w:val="002060"/>
              </w:rPr>
              <w:t xml:space="preserve">(BAYER CAPPUCCINI) </w:t>
            </w:r>
          </w:p>
        </w:tc>
        <w:tc>
          <w:tcPr>
            <w:tcW w:w="800" w:type="dxa"/>
            <w:tcMar>
              <w:top w:w="20" w:type="dxa"/>
              <w:left w:w="20" w:type="dxa"/>
              <w:bottom w:w="20" w:type="dxa"/>
              <w:right w:w="20" w:type="dxa"/>
            </w:tcMar>
            <w:vAlign w:val="center"/>
            <w:hideMark/>
          </w:tcPr>
          <w:p w14:paraId="023A55FA"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300FD11" w14:textId="77777777" w:rsidR="00E664C2" w:rsidRPr="00BF0077" w:rsidRDefault="00E664C2" w:rsidP="00851401">
            <w:pPr>
              <w:pStyle w:val="movimento"/>
              <w:rPr>
                <w:color w:val="002060"/>
              </w:rPr>
            </w:pPr>
            <w:r w:rsidRPr="00BF0077">
              <w:rPr>
                <w:color w:val="002060"/>
              </w:rPr>
              <w:t>RENKI NAZARENO THOMAS</w:t>
            </w:r>
          </w:p>
        </w:tc>
        <w:tc>
          <w:tcPr>
            <w:tcW w:w="2200" w:type="dxa"/>
            <w:tcMar>
              <w:top w:w="20" w:type="dxa"/>
              <w:left w:w="20" w:type="dxa"/>
              <w:bottom w:w="20" w:type="dxa"/>
              <w:right w:w="20" w:type="dxa"/>
            </w:tcMar>
            <w:vAlign w:val="center"/>
            <w:hideMark/>
          </w:tcPr>
          <w:p w14:paraId="27F923DA" w14:textId="77777777" w:rsidR="00E664C2" w:rsidRPr="00BF0077" w:rsidRDefault="00E664C2" w:rsidP="00851401">
            <w:pPr>
              <w:pStyle w:val="movimento2"/>
              <w:rPr>
                <w:color w:val="002060"/>
              </w:rPr>
            </w:pPr>
            <w:r w:rsidRPr="00BF0077">
              <w:rPr>
                <w:color w:val="002060"/>
              </w:rPr>
              <w:t xml:space="preserve">(BAYER CAPPUCCINI) </w:t>
            </w:r>
          </w:p>
        </w:tc>
      </w:tr>
      <w:tr w:rsidR="00E664C2" w:rsidRPr="00BF0077" w14:paraId="47BDE7E6" w14:textId="77777777" w:rsidTr="00851401">
        <w:tc>
          <w:tcPr>
            <w:tcW w:w="2200" w:type="dxa"/>
            <w:tcMar>
              <w:top w:w="20" w:type="dxa"/>
              <w:left w:w="20" w:type="dxa"/>
              <w:bottom w:w="20" w:type="dxa"/>
              <w:right w:w="20" w:type="dxa"/>
            </w:tcMar>
            <w:vAlign w:val="center"/>
            <w:hideMark/>
          </w:tcPr>
          <w:p w14:paraId="2A931163" w14:textId="77777777" w:rsidR="00E664C2" w:rsidRPr="00BF0077" w:rsidRDefault="00E664C2" w:rsidP="00851401">
            <w:pPr>
              <w:pStyle w:val="movimento"/>
              <w:rPr>
                <w:color w:val="002060"/>
              </w:rPr>
            </w:pPr>
            <w:r w:rsidRPr="00BF0077">
              <w:rPr>
                <w:color w:val="002060"/>
              </w:rPr>
              <w:t>SERANTONI JACOPO</w:t>
            </w:r>
          </w:p>
        </w:tc>
        <w:tc>
          <w:tcPr>
            <w:tcW w:w="2200" w:type="dxa"/>
            <w:tcMar>
              <w:top w:w="20" w:type="dxa"/>
              <w:left w:w="20" w:type="dxa"/>
              <w:bottom w:w="20" w:type="dxa"/>
              <w:right w:w="20" w:type="dxa"/>
            </w:tcMar>
            <w:vAlign w:val="center"/>
            <w:hideMark/>
          </w:tcPr>
          <w:p w14:paraId="670ECB75" w14:textId="77777777" w:rsidR="00E664C2" w:rsidRPr="00BF0077" w:rsidRDefault="00E664C2" w:rsidP="00851401">
            <w:pPr>
              <w:pStyle w:val="movimento2"/>
              <w:rPr>
                <w:color w:val="002060"/>
              </w:rPr>
            </w:pPr>
            <w:r w:rsidRPr="00BF0077">
              <w:rPr>
                <w:color w:val="002060"/>
              </w:rPr>
              <w:t xml:space="preserve">(BAYER CAPPUCCINI) </w:t>
            </w:r>
          </w:p>
        </w:tc>
        <w:tc>
          <w:tcPr>
            <w:tcW w:w="800" w:type="dxa"/>
            <w:tcMar>
              <w:top w:w="20" w:type="dxa"/>
              <w:left w:w="20" w:type="dxa"/>
              <w:bottom w:w="20" w:type="dxa"/>
              <w:right w:w="20" w:type="dxa"/>
            </w:tcMar>
            <w:vAlign w:val="center"/>
            <w:hideMark/>
          </w:tcPr>
          <w:p w14:paraId="3DA02A72"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4893EF7" w14:textId="77777777" w:rsidR="00E664C2" w:rsidRPr="00BF0077" w:rsidRDefault="00E664C2" w:rsidP="00851401">
            <w:pPr>
              <w:pStyle w:val="movimento"/>
              <w:rPr>
                <w:color w:val="002060"/>
              </w:rPr>
            </w:pPr>
            <w:r w:rsidRPr="00BF0077">
              <w:rPr>
                <w:color w:val="002060"/>
              </w:rPr>
              <w:t>SILMI HAMZA</w:t>
            </w:r>
          </w:p>
        </w:tc>
        <w:tc>
          <w:tcPr>
            <w:tcW w:w="2200" w:type="dxa"/>
            <w:tcMar>
              <w:top w:w="20" w:type="dxa"/>
              <w:left w:w="20" w:type="dxa"/>
              <w:bottom w:w="20" w:type="dxa"/>
              <w:right w:w="20" w:type="dxa"/>
            </w:tcMar>
            <w:vAlign w:val="center"/>
            <w:hideMark/>
          </w:tcPr>
          <w:p w14:paraId="6041649E" w14:textId="77777777" w:rsidR="00E664C2" w:rsidRPr="00BF0077" w:rsidRDefault="00E664C2" w:rsidP="00851401">
            <w:pPr>
              <w:pStyle w:val="movimento2"/>
              <w:rPr>
                <w:color w:val="002060"/>
              </w:rPr>
            </w:pPr>
            <w:r w:rsidRPr="00BF0077">
              <w:rPr>
                <w:color w:val="002060"/>
              </w:rPr>
              <w:t xml:space="preserve">(BAYER CAPPUCCINI) </w:t>
            </w:r>
          </w:p>
        </w:tc>
      </w:tr>
      <w:tr w:rsidR="00E664C2" w:rsidRPr="00BF0077" w14:paraId="32E2DB4F" w14:textId="77777777" w:rsidTr="00851401">
        <w:tc>
          <w:tcPr>
            <w:tcW w:w="2200" w:type="dxa"/>
            <w:tcMar>
              <w:top w:w="20" w:type="dxa"/>
              <w:left w:w="20" w:type="dxa"/>
              <w:bottom w:w="20" w:type="dxa"/>
              <w:right w:w="20" w:type="dxa"/>
            </w:tcMar>
            <w:vAlign w:val="center"/>
            <w:hideMark/>
          </w:tcPr>
          <w:p w14:paraId="5B764EF9" w14:textId="77777777" w:rsidR="00E664C2" w:rsidRPr="00BF0077" w:rsidRDefault="00E664C2" w:rsidP="00851401">
            <w:pPr>
              <w:pStyle w:val="movimento"/>
              <w:rPr>
                <w:color w:val="002060"/>
              </w:rPr>
            </w:pPr>
            <w:r w:rsidRPr="00BF0077">
              <w:rPr>
                <w:color w:val="002060"/>
              </w:rPr>
              <w:t>CINCONZE ELIA</w:t>
            </w:r>
          </w:p>
        </w:tc>
        <w:tc>
          <w:tcPr>
            <w:tcW w:w="2200" w:type="dxa"/>
            <w:tcMar>
              <w:top w:w="20" w:type="dxa"/>
              <w:left w:w="20" w:type="dxa"/>
              <w:bottom w:w="20" w:type="dxa"/>
              <w:right w:w="20" w:type="dxa"/>
            </w:tcMar>
            <w:vAlign w:val="center"/>
            <w:hideMark/>
          </w:tcPr>
          <w:p w14:paraId="64C0A04A" w14:textId="77777777" w:rsidR="00E664C2" w:rsidRPr="00BF0077" w:rsidRDefault="00E664C2" w:rsidP="00851401">
            <w:pPr>
              <w:pStyle w:val="movimento2"/>
              <w:rPr>
                <w:color w:val="002060"/>
              </w:rPr>
            </w:pPr>
            <w:r w:rsidRPr="00BF0077">
              <w:rPr>
                <w:color w:val="002060"/>
              </w:rPr>
              <w:t xml:space="preserve">(CERRETO D ESI C5 A.S.D.) </w:t>
            </w:r>
          </w:p>
        </w:tc>
        <w:tc>
          <w:tcPr>
            <w:tcW w:w="800" w:type="dxa"/>
            <w:tcMar>
              <w:top w:w="20" w:type="dxa"/>
              <w:left w:w="20" w:type="dxa"/>
              <w:bottom w:w="20" w:type="dxa"/>
              <w:right w:w="20" w:type="dxa"/>
            </w:tcMar>
            <w:vAlign w:val="center"/>
            <w:hideMark/>
          </w:tcPr>
          <w:p w14:paraId="4CD21E0F"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3D803DC" w14:textId="77777777" w:rsidR="00E664C2" w:rsidRPr="00BF0077" w:rsidRDefault="00E664C2" w:rsidP="00851401">
            <w:pPr>
              <w:pStyle w:val="movimento"/>
              <w:rPr>
                <w:color w:val="002060"/>
              </w:rPr>
            </w:pPr>
            <w:r w:rsidRPr="00BF0077">
              <w:rPr>
                <w:color w:val="002060"/>
              </w:rPr>
              <w:t>PASCOLINI GIACOMO</w:t>
            </w:r>
          </w:p>
        </w:tc>
        <w:tc>
          <w:tcPr>
            <w:tcW w:w="2200" w:type="dxa"/>
            <w:tcMar>
              <w:top w:w="20" w:type="dxa"/>
              <w:left w:w="20" w:type="dxa"/>
              <w:bottom w:w="20" w:type="dxa"/>
              <w:right w:w="20" w:type="dxa"/>
            </w:tcMar>
            <w:vAlign w:val="center"/>
            <w:hideMark/>
          </w:tcPr>
          <w:p w14:paraId="0118E3AC" w14:textId="77777777" w:rsidR="00E664C2" w:rsidRPr="00BF0077" w:rsidRDefault="00E664C2" w:rsidP="00851401">
            <w:pPr>
              <w:pStyle w:val="movimento2"/>
              <w:rPr>
                <w:color w:val="002060"/>
              </w:rPr>
            </w:pPr>
            <w:r w:rsidRPr="00BF0077">
              <w:rPr>
                <w:color w:val="002060"/>
              </w:rPr>
              <w:t xml:space="preserve">(CERRETO D ESI C5 A.S.D.) </w:t>
            </w:r>
          </w:p>
        </w:tc>
      </w:tr>
    </w:tbl>
    <w:p w14:paraId="4404246A" w14:textId="77777777" w:rsidR="00E664C2" w:rsidRDefault="00E664C2" w:rsidP="00E664C2">
      <w:pPr>
        <w:pStyle w:val="breakline"/>
        <w:rPr>
          <w:color w:val="002060"/>
        </w:rPr>
      </w:pPr>
    </w:p>
    <w:p w14:paraId="6DF5DD1F"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C30D1FF"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3FE2CE3" w14:textId="77777777" w:rsidR="00E664C2" w:rsidRDefault="00E664C2" w:rsidP="00796F51">
      <w:pPr>
        <w:pStyle w:val="breakline"/>
        <w:tabs>
          <w:tab w:val="left" w:pos="2580"/>
        </w:tabs>
        <w:rPr>
          <w:color w:val="002060"/>
        </w:rPr>
      </w:pPr>
    </w:p>
    <w:p w14:paraId="36244543" w14:textId="77777777" w:rsidR="0015479D" w:rsidRDefault="0015479D" w:rsidP="0015479D">
      <w:pPr>
        <w:pStyle w:val="breakline"/>
        <w:rPr>
          <w:rFonts w:eastAsiaTheme="minorEastAsia"/>
          <w:color w:val="002060"/>
        </w:rPr>
      </w:pPr>
    </w:p>
    <w:p w14:paraId="02F7F755" w14:textId="77777777" w:rsidR="0015479D" w:rsidRPr="00137973" w:rsidRDefault="0015479D" w:rsidP="0015479D">
      <w:pPr>
        <w:pStyle w:val="breakline"/>
        <w:rPr>
          <w:rFonts w:eastAsiaTheme="minorEastAsia"/>
          <w:color w:val="002060"/>
        </w:rPr>
      </w:pPr>
    </w:p>
    <w:p w14:paraId="2AC014B8" w14:textId="6D68C9EA" w:rsidR="00E664C2" w:rsidRPr="00BF0077" w:rsidRDefault="00E664C2" w:rsidP="00E664C2">
      <w:pPr>
        <w:pStyle w:val="titoloprinc0"/>
        <w:rPr>
          <w:color w:val="002060"/>
        </w:rPr>
      </w:pPr>
      <w:r>
        <w:rPr>
          <w:color w:val="002060"/>
        </w:rPr>
        <w:t>PROGRAMMA GARE</w:t>
      </w:r>
    </w:p>
    <w:p w14:paraId="7B16607C" w14:textId="77777777" w:rsidR="00710F56" w:rsidRDefault="00710F56" w:rsidP="00530523">
      <w:pPr>
        <w:pStyle w:val="breakline"/>
        <w:rPr>
          <w:color w:val="002060"/>
        </w:rPr>
      </w:pPr>
    </w:p>
    <w:p w14:paraId="1C71772B" w14:textId="77777777" w:rsidR="00670F48" w:rsidRPr="008F0D00" w:rsidRDefault="00670F48" w:rsidP="00670F48">
      <w:pPr>
        <w:pStyle w:val="sottotitolocampionato10"/>
        <w:rPr>
          <w:color w:val="002060"/>
        </w:rPr>
      </w:pPr>
      <w:r w:rsidRPr="008F0D00">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70F48" w:rsidRPr="008F0D00" w14:paraId="43FF8FB1"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699D"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18055"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4FD9D"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26DD6"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CA9F8"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7944"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60E4D"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5ED3AA20" w14:textId="77777777" w:rsidTr="0085140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384C8C" w14:textId="77777777" w:rsidR="00670F48" w:rsidRPr="008F0D00" w:rsidRDefault="00670F48" w:rsidP="00851401">
            <w:pPr>
              <w:pStyle w:val="rowtabella0"/>
              <w:rPr>
                <w:color w:val="002060"/>
              </w:rPr>
            </w:pPr>
            <w:r w:rsidRPr="008F0D00">
              <w:rPr>
                <w:color w:val="002060"/>
              </w:rPr>
              <w:t>GAGLIOLE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D6922" w14:textId="77777777" w:rsidR="00670F48" w:rsidRPr="008F0D00" w:rsidRDefault="00670F48" w:rsidP="00851401">
            <w:pPr>
              <w:pStyle w:val="rowtabella0"/>
              <w:rPr>
                <w:color w:val="002060"/>
              </w:rPr>
            </w:pPr>
            <w:r w:rsidRPr="008F0D00">
              <w:rPr>
                <w:color w:val="002060"/>
              </w:rPr>
              <w:t>BAYER CAPPUCCINI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701C4"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B6976" w14:textId="77777777" w:rsidR="00670F48" w:rsidRPr="008F0D00" w:rsidRDefault="00670F48" w:rsidP="00851401">
            <w:pPr>
              <w:pStyle w:val="rowtabella0"/>
              <w:rPr>
                <w:color w:val="002060"/>
              </w:rPr>
            </w:pPr>
            <w:r w:rsidRPr="008F0D00">
              <w:rPr>
                <w:color w:val="002060"/>
              </w:rPr>
              <w:t>09/05/2025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9A29E" w14:textId="77777777" w:rsidR="00670F48" w:rsidRPr="008F0D00" w:rsidRDefault="00670F48" w:rsidP="00851401">
            <w:pPr>
              <w:pStyle w:val="rowtabella0"/>
              <w:rPr>
                <w:color w:val="002060"/>
              </w:rPr>
            </w:pPr>
            <w:r w:rsidRPr="008F0D00">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E05D92" w14:textId="77777777" w:rsidR="00670F48" w:rsidRPr="008F0D00" w:rsidRDefault="00670F48" w:rsidP="00851401">
            <w:pPr>
              <w:pStyle w:val="rowtabella0"/>
              <w:rPr>
                <w:color w:val="002060"/>
              </w:rPr>
            </w:pPr>
            <w:r w:rsidRPr="008F0D00">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2592C" w14:textId="77777777" w:rsidR="00670F48" w:rsidRPr="008F0D00" w:rsidRDefault="00670F48" w:rsidP="00851401">
            <w:pPr>
              <w:pStyle w:val="rowtabella0"/>
              <w:rPr>
                <w:color w:val="002060"/>
              </w:rPr>
            </w:pPr>
            <w:r w:rsidRPr="008F0D00">
              <w:rPr>
                <w:color w:val="002060"/>
              </w:rPr>
              <w:t>LOCALITA' LE CALVIE</w:t>
            </w:r>
          </w:p>
        </w:tc>
      </w:tr>
    </w:tbl>
    <w:p w14:paraId="4AB853BE" w14:textId="77777777" w:rsidR="00670F48" w:rsidRDefault="00670F48" w:rsidP="00530523">
      <w:pPr>
        <w:pStyle w:val="breakline"/>
        <w:rPr>
          <w:color w:val="002060"/>
        </w:rPr>
      </w:pPr>
    </w:p>
    <w:p w14:paraId="5A3F2281" w14:textId="77777777" w:rsidR="00FB0AAF" w:rsidRDefault="00FB0AAF" w:rsidP="00FB0AAF">
      <w:pPr>
        <w:pStyle w:val="Corpodeltesto2"/>
        <w:spacing w:after="0" w:line="240" w:lineRule="auto"/>
        <w:jc w:val="both"/>
        <w:rPr>
          <w:rFonts w:ascii="Arial" w:hAnsi="Arial" w:cs="Arial"/>
          <w:b/>
          <w:color w:val="002060"/>
          <w:sz w:val="22"/>
          <w:szCs w:val="22"/>
        </w:rPr>
      </w:pPr>
    </w:p>
    <w:p w14:paraId="4189405F" w14:textId="77777777" w:rsidR="00E664C2" w:rsidRPr="00BF0077" w:rsidRDefault="00E664C2" w:rsidP="00E664C2">
      <w:pPr>
        <w:pStyle w:val="titolocampionato0"/>
        <w:shd w:val="clear" w:color="auto" w:fill="CCCCCC"/>
        <w:spacing w:before="80" w:after="40"/>
        <w:rPr>
          <w:color w:val="002060"/>
        </w:rPr>
      </w:pPr>
      <w:r w:rsidRPr="00BF0077">
        <w:rPr>
          <w:color w:val="002060"/>
        </w:rPr>
        <w:t>PLAY OUT CALCIO 5 SERIE C1</w:t>
      </w:r>
    </w:p>
    <w:p w14:paraId="497753BA" w14:textId="77777777" w:rsidR="00E664C2" w:rsidRPr="00046569" w:rsidRDefault="00E664C2" w:rsidP="00E664C2">
      <w:pPr>
        <w:pStyle w:val="titoloprinc0"/>
        <w:rPr>
          <w:color w:val="002060"/>
        </w:rPr>
      </w:pPr>
      <w:r>
        <w:rPr>
          <w:color w:val="002060"/>
        </w:rPr>
        <w:t>PLAY OUT</w:t>
      </w:r>
    </w:p>
    <w:p w14:paraId="01D3F0E6" w14:textId="77777777" w:rsidR="00E664C2" w:rsidRPr="00546731" w:rsidRDefault="00E664C2" w:rsidP="00E664C2">
      <w:pPr>
        <w:pStyle w:val="Nessunaspaziatura"/>
        <w:rPr>
          <w:rFonts w:ascii="Arial" w:hAnsi="Arial" w:cs="Arial"/>
          <w:b/>
          <w:color w:val="002060"/>
          <w:sz w:val="24"/>
          <w:szCs w:val="24"/>
          <w:u w:val="single"/>
          <w:lang w:val="en-US"/>
        </w:rPr>
      </w:pPr>
    </w:p>
    <w:p w14:paraId="3ACD515E"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71B74443" w14:textId="77777777" w:rsidR="00E664C2" w:rsidRPr="007C2A99" w:rsidRDefault="00E664C2" w:rsidP="00E664C2">
      <w:pPr>
        <w:rPr>
          <w:rFonts w:ascii="Arial" w:hAnsi="Arial" w:cs="Arial"/>
          <w:b/>
          <w:bCs/>
          <w:color w:val="002060"/>
          <w:sz w:val="24"/>
          <w:szCs w:val="24"/>
          <w:u w:val="single"/>
        </w:rPr>
      </w:pPr>
    </w:p>
    <w:p w14:paraId="1EC2A944" w14:textId="77777777" w:rsidR="00E664C2" w:rsidRDefault="00E664C2" w:rsidP="00E664C2">
      <w:pPr>
        <w:numPr>
          <w:ilvl w:val="0"/>
          <w:numId w:val="22"/>
        </w:numPr>
        <w:rPr>
          <w:rFonts w:ascii="Arial" w:hAnsi="Arial" w:cs="Arial"/>
          <w:color w:val="002060"/>
          <w:sz w:val="22"/>
          <w:szCs w:val="22"/>
        </w:rPr>
      </w:pPr>
      <w:r>
        <w:rPr>
          <w:rFonts w:ascii="Arial" w:hAnsi="Arial" w:cs="Arial"/>
          <w:color w:val="002060"/>
          <w:sz w:val="22"/>
          <w:szCs w:val="22"/>
        </w:rPr>
        <w:t>Semifinale 10^ classificata – 13^ classificata regular season</w:t>
      </w:r>
    </w:p>
    <w:p w14:paraId="2CE450F9" w14:textId="77777777" w:rsidR="00E664C2" w:rsidRPr="00FB0AAF" w:rsidRDefault="00E664C2" w:rsidP="00E664C2">
      <w:pPr>
        <w:ind w:left="708"/>
        <w:rPr>
          <w:rFonts w:ascii="Arial" w:hAnsi="Arial" w:cs="Arial"/>
          <w:b/>
          <w:iCs/>
          <w:color w:val="002060"/>
          <w:sz w:val="22"/>
          <w:szCs w:val="22"/>
        </w:rPr>
      </w:pPr>
      <w:r w:rsidRPr="00FB0AAF">
        <w:rPr>
          <w:rFonts w:ascii="Arial" w:hAnsi="Arial" w:cs="Arial"/>
          <w:b/>
          <w:iCs/>
          <w:color w:val="002060"/>
          <w:sz w:val="22"/>
          <w:szCs w:val="22"/>
        </w:rPr>
        <w:t>CHIARAVALLE FUTSAL QUALIFICATO ALLA FINALE PLAY-OUT PER EFFETTO DEL DISTACCO PARI O SUPERIORE AI 10 PUNTI DALLA TREDICESIMA CLASSIFICATA</w:t>
      </w:r>
    </w:p>
    <w:p w14:paraId="4E032DEF" w14:textId="77777777" w:rsidR="00E664C2" w:rsidRPr="00CF41D4" w:rsidRDefault="00E664C2" w:rsidP="00E664C2">
      <w:pPr>
        <w:pStyle w:val="Paragrafoelenco"/>
        <w:jc w:val="both"/>
        <w:rPr>
          <w:rFonts w:ascii="Arial" w:hAnsi="Arial" w:cs="Arial"/>
          <w:color w:val="002060"/>
          <w:sz w:val="22"/>
          <w:szCs w:val="22"/>
        </w:rPr>
      </w:pPr>
    </w:p>
    <w:p w14:paraId="6B05FC9E" w14:textId="77777777" w:rsidR="00E664C2" w:rsidRPr="00715253" w:rsidRDefault="00E664C2" w:rsidP="00E664C2">
      <w:pPr>
        <w:pStyle w:val="Paragrafoelenco"/>
        <w:numPr>
          <w:ilvl w:val="0"/>
          <w:numId w:val="22"/>
        </w:numPr>
        <w:rPr>
          <w:rFonts w:ascii="Arial" w:hAnsi="Arial" w:cs="Arial"/>
          <w:color w:val="002060"/>
          <w:sz w:val="22"/>
          <w:szCs w:val="22"/>
        </w:rPr>
      </w:pPr>
      <w:r w:rsidRPr="00715253">
        <w:rPr>
          <w:rFonts w:ascii="Arial" w:hAnsi="Arial" w:cs="Arial"/>
          <w:color w:val="002060"/>
          <w:sz w:val="22"/>
          <w:szCs w:val="22"/>
        </w:rPr>
        <w:t>Semifinale 11^ classificata – 12^ classificata regular season</w:t>
      </w:r>
    </w:p>
    <w:p w14:paraId="5FB92E96" w14:textId="77777777" w:rsidR="00E664C2" w:rsidRPr="00FB0AAF" w:rsidRDefault="00E664C2" w:rsidP="00E664C2">
      <w:pPr>
        <w:ind w:left="708"/>
        <w:rPr>
          <w:rFonts w:ascii="Arial" w:hAnsi="Arial" w:cs="Arial"/>
          <w:b/>
          <w:iCs/>
          <w:color w:val="002060"/>
          <w:sz w:val="22"/>
          <w:szCs w:val="22"/>
        </w:rPr>
      </w:pPr>
      <w:r w:rsidRPr="00FB0AAF">
        <w:rPr>
          <w:rFonts w:ascii="Arial" w:hAnsi="Arial" w:cs="Arial"/>
          <w:b/>
          <w:iCs/>
          <w:color w:val="002060"/>
          <w:sz w:val="22"/>
          <w:szCs w:val="22"/>
        </w:rPr>
        <w:t>FUTSAL MONTURANO QUALIFICATO ALLA FINALE PLAY-OUT PER EFFETTO DEL DISTACCO PARI O SUPERIORE AI 10 PUNTI DALLA DODICESIMA CLASSIFICATA</w:t>
      </w:r>
    </w:p>
    <w:p w14:paraId="5E3D0DA0" w14:textId="77777777" w:rsidR="00E664C2" w:rsidRPr="00CE781B" w:rsidRDefault="00E664C2" w:rsidP="00E664C2">
      <w:pPr>
        <w:rPr>
          <w:rFonts w:ascii="Arial" w:hAnsi="Arial" w:cs="Arial"/>
          <w:color w:val="002060"/>
          <w:sz w:val="22"/>
          <w:szCs w:val="22"/>
        </w:rPr>
      </w:pPr>
    </w:p>
    <w:p w14:paraId="6740AADC" w14:textId="77777777" w:rsidR="00E664C2" w:rsidRPr="00715253" w:rsidRDefault="00E664C2" w:rsidP="00E664C2">
      <w:pPr>
        <w:pStyle w:val="Paragrafoelenco"/>
        <w:numPr>
          <w:ilvl w:val="0"/>
          <w:numId w:val="22"/>
        </w:numPr>
        <w:rPr>
          <w:rFonts w:ascii="Arial" w:hAnsi="Arial" w:cs="Arial"/>
          <w:color w:val="002060"/>
          <w:sz w:val="22"/>
          <w:szCs w:val="22"/>
        </w:rPr>
      </w:pPr>
      <w:r>
        <w:rPr>
          <w:rFonts w:ascii="Arial" w:hAnsi="Arial" w:cs="Arial"/>
          <w:color w:val="002060"/>
          <w:sz w:val="22"/>
          <w:szCs w:val="22"/>
        </w:rPr>
        <w:t>Finale Play-out</w:t>
      </w:r>
    </w:p>
    <w:p w14:paraId="36E79DCD" w14:textId="77777777" w:rsidR="00E664C2" w:rsidRPr="00715253" w:rsidRDefault="00E664C2" w:rsidP="00E664C2">
      <w:pPr>
        <w:ind w:firstLine="708"/>
        <w:rPr>
          <w:rFonts w:ascii="Arial" w:hAnsi="Arial" w:cs="Arial"/>
          <w:b/>
          <w:bCs/>
          <w:color w:val="002060"/>
          <w:sz w:val="22"/>
          <w:szCs w:val="22"/>
        </w:rPr>
      </w:pPr>
      <w:r>
        <w:rPr>
          <w:rFonts w:ascii="Arial" w:hAnsi="Arial" w:cs="Arial"/>
          <w:b/>
          <w:bCs/>
          <w:color w:val="002060"/>
          <w:sz w:val="22"/>
          <w:szCs w:val="22"/>
        </w:rPr>
        <w:t>CHIARAVALLE FUTSAL – FUTSAL MONTURANO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3-4</w:t>
      </w:r>
    </w:p>
    <w:p w14:paraId="6E9DA02E" w14:textId="77777777" w:rsidR="00E664C2" w:rsidRPr="00546731" w:rsidRDefault="00E664C2" w:rsidP="00E664C2">
      <w:pPr>
        <w:ind w:left="928"/>
        <w:rPr>
          <w:rFonts w:ascii="Arial" w:hAnsi="Arial" w:cs="Arial"/>
          <w:color w:val="002060"/>
        </w:rPr>
      </w:pPr>
    </w:p>
    <w:p w14:paraId="3016F554" w14:textId="77777777" w:rsidR="00E664C2" w:rsidRDefault="00E664C2" w:rsidP="00E664C2">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Pr>
          <w:rFonts w:ascii="Arial" w:hAnsi="Arial" w:cs="Arial"/>
          <w:b/>
          <w:color w:val="002060"/>
        </w:rPr>
        <w:t>c</w:t>
      </w:r>
      <w:r w:rsidRPr="00546731">
        <w:rPr>
          <w:rFonts w:ascii="Arial" w:hAnsi="Arial" w:cs="Arial"/>
          <w:b/>
          <w:color w:val="002060"/>
        </w:rPr>
        <w:t xml:space="preserve">) </w:t>
      </w:r>
      <w:r>
        <w:rPr>
          <w:rFonts w:ascii="Arial" w:hAnsi="Arial" w:cs="Arial"/>
          <w:b/>
          <w:color w:val="002060"/>
        </w:rPr>
        <w:t xml:space="preserve">– POL.CAGLI SPORT ASSOCIATI, U.S. FORTUNA FANO, CHIARAVALLE FUTSAL – </w:t>
      </w:r>
      <w:r w:rsidRPr="00546731">
        <w:rPr>
          <w:rFonts w:ascii="Arial" w:hAnsi="Arial" w:cs="Arial"/>
          <w:b/>
          <w:color w:val="002060"/>
        </w:rPr>
        <w:t>vengono classificate all’undicesimo, dodicesimo e tredicesimo posto e retrocedono al campionato inferiore.</w:t>
      </w:r>
    </w:p>
    <w:p w14:paraId="7BCE71A7" w14:textId="77777777" w:rsidR="00E664C2" w:rsidRDefault="00E664C2" w:rsidP="00E664C2">
      <w:pPr>
        <w:pStyle w:val="Nessunaspaziatura"/>
        <w:jc w:val="both"/>
        <w:rPr>
          <w:rFonts w:ascii="Arial" w:hAnsi="Arial" w:cs="Arial"/>
          <w:b/>
          <w:color w:val="002060"/>
        </w:rPr>
      </w:pPr>
    </w:p>
    <w:p w14:paraId="39EB0137" w14:textId="77777777" w:rsidR="00E664C2" w:rsidRPr="00BF0077" w:rsidRDefault="00E664C2" w:rsidP="00E664C2">
      <w:pPr>
        <w:pStyle w:val="titoloprinc0"/>
        <w:rPr>
          <w:color w:val="002060"/>
        </w:rPr>
      </w:pPr>
      <w:r w:rsidRPr="00BF0077">
        <w:rPr>
          <w:color w:val="002060"/>
        </w:rPr>
        <w:t>RISULTATI</w:t>
      </w:r>
    </w:p>
    <w:p w14:paraId="079A63E4" w14:textId="77777777" w:rsidR="00E664C2" w:rsidRPr="00BF0077" w:rsidRDefault="00E664C2" w:rsidP="00E664C2">
      <w:pPr>
        <w:pStyle w:val="breakline"/>
        <w:rPr>
          <w:color w:val="002060"/>
        </w:rPr>
      </w:pPr>
    </w:p>
    <w:p w14:paraId="48F6CB30" w14:textId="77777777" w:rsidR="00E664C2" w:rsidRPr="00BF0077" w:rsidRDefault="00E664C2" w:rsidP="00E664C2">
      <w:pPr>
        <w:pStyle w:val="sottotitolocampionato10"/>
        <w:rPr>
          <w:color w:val="002060"/>
        </w:rPr>
      </w:pPr>
      <w:r w:rsidRPr="00BF0077">
        <w:rPr>
          <w:color w:val="002060"/>
        </w:rPr>
        <w:lastRenderedPageBreak/>
        <w:t>RISULTATI UFFICIALI GARE DEL 02/05/2025</w:t>
      </w:r>
    </w:p>
    <w:p w14:paraId="4581CA50"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5F2CC5E0"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5E584012"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23994291"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00AC0" w14:textId="77777777" w:rsidR="00E664C2" w:rsidRPr="00BF0077" w:rsidRDefault="00E664C2" w:rsidP="00851401">
                  <w:pPr>
                    <w:pStyle w:val="headertabella0"/>
                    <w:rPr>
                      <w:color w:val="002060"/>
                    </w:rPr>
                  </w:pPr>
                  <w:r w:rsidRPr="00BF0077">
                    <w:rPr>
                      <w:color w:val="002060"/>
                    </w:rPr>
                    <w:t>GIRONE FF - 1 Giornata - A</w:t>
                  </w:r>
                </w:p>
              </w:tc>
            </w:tr>
            <w:tr w:rsidR="00E664C2" w:rsidRPr="00BF0077" w14:paraId="773ED773"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9B6DD9" w14:textId="77777777" w:rsidR="00E664C2" w:rsidRPr="00BF0077" w:rsidRDefault="00E664C2" w:rsidP="00851401">
                  <w:pPr>
                    <w:pStyle w:val="rowtabella0"/>
                    <w:rPr>
                      <w:color w:val="002060"/>
                    </w:rPr>
                  </w:pPr>
                  <w:r w:rsidRPr="00BF0077">
                    <w:rPr>
                      <w:color w:val="002060"/>
                    </w:rPr>
                    <w:t>CHIARAVALLE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1E802" w14:textId="77777777" w:rsidR="00E664C2" w:rsidRPr="00BF0077" w:rsidRDefault="00E664C2" w:rsidP="00851401">
                  <w:pPr>
                    <w:pStyle w:val="rowtabella0"/>
                    <w:rPr>
                      <w:color w:val="002060"/>
                    </w:rPr>
                  </w:pPr>
                  <w:r w:rsidRPr="00BF0077">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E8E30" w14:textId="77777777" w:rsidR="00E664C2" w:rsidRPr="00BF0077" w:rsidRDefault="00E664C2" w:rsidP="00851401">
                  <w:pPr>
                    <w:pStyle w:val="rowtabella0"/>
                    <w:jc w:val="center"/>
                    <w:rPr>
                      <w:color w:val="002060"/>
                    </w:rPr>
                  </w:pPr>
                  <w:r w:rsidRPr="00BF0077">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618BD9" w14:textId="77777777" w:rsidR="00E664C2" w:rsidRPr="00BF0077" w:rsidRDefault="00E664C2" w:rsidP="00851401">
                  <w:pPr>
                    <w:pStyle w:val="rowtabella0"/>
                    <w:jc w:val="center"/>
                    <w:rPr>
                      <w:color w:val="002060"/>
                    </w:rPr>
                  </w:pPr>
                  <w:r w:rsidRPr="00BF0077">
                    <w:rPr>
                      <w:color w:val="002060"/>
                    </w:rPr>
                    <w:t> </w:t>
                  </w:r>
                </w:p>
              </w:tc>
            </w:tr>
          </w:tbl>
          <w:p w14:paraId="40DC4BE4" w14:textId="77777777" w:rsidR="00E664C2" w:rsidRPr="00BF0077" w:rsidRDefault="00E664C2" w:rsidP="00851401">
            <w:pPr>
              <w:rPr>
                <w:color w:val="002060"/>
              </w:rPr>
            </w:pPr>
          </w:p>
        </w:tc>
      </w:tr>
    </w:tbl>
    <w:p w14:paraId="7A9ECEFF" w14:textId="77777777" w:rsidR="00E664C2" w:rsidRPr="00BF0077" w:rsidRDefault="00E664C2" w:rsidP="00E664C2">
      <w:pPr>
        <w:pStyle w:val="breakline"/>
        <w:rPr>
          <w:rFonts w:eastAsiaTheme="minorEastAsia"/>
          <w:color w:val="002060"/>
        </w:rPr>
      </w:pPr>
    </w:p>
    <w:p w14:paraId="39781262" w14:textId="77777777" w:rsidR="00E664C2" w:rsidRPr="00BF0077" w:rsidRDefault="00E664C2" w:rsidP="00E664C2">
      <w:pPr>
        <w:pStyle w:val="breakline"/>
        <w:rPr>
          <w:color w:val="002060"/>
        </w:rPr>
      </w:pPr>
    </w:p>
    <w:p w14:paraId="4E661C48" w14:textId="77777777" w:rsidR="00E664C2" w:rsidRPr="00BF0077" w:rsidRDefault="00E664C2" w:rsidP="00E664C2">
      <w:pPr>
        <w:pStyle w:val="titoloprinc0"/>
        <w:rPr>
          <w:color w:val="002060"/>
        </w:rPr>
      </w:pPr>
      <w:r w:rsidRPr="00BF0077">
        <w:rPr>
          <w:color w:val="002060"/>
        </w:rPr>
        <w:t>GIUDICE SPORTIVO</w:t>
      </w:r>
    </w:p>
    <w:p w14:paraId="3E57D876"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4B180CB2" w14:textId="77777777" w:rsidR="00E664C2" w:rsidRPr="00BF0077" w:rsidRDefault="00E664C2" w:rsidP="00E664C2">
      <w:pPr>
        <w:pStyle w:val="titolo10"/>
        <w:rPr>
          <w:color w:val="002060"/>
        </w:rPr>
      </w:pPr>
      <w:r w:rsidRPr="00BF0077">
        <w:rPr>
          <w:color w:val="002060"/>
        </w:rPr>
        <w:t xml:space="preserve">GARE DEL 2/ 5/2025 </w:t>
      </w:r>
    </w:p>
    <w:p w14:paraId="74ABDCBB" w14:textId="77777777" w:rsidR="00E664C2" w:rsidRPr="00BF0077" w:rsidRDefault="00E664C2" w:rsidP="00E664C2">
      <w:pPr>
        <w:pStyle w:val="titolo7a"/>
        <w:rPr>
          <w:color w:val="002060"/>
        </w:rPr>
      </w:pPr>
      <w:r w:rsidRPr="00BF0077">
        <w:rPr>
          <w:color w:val="002060"/>
        </w:rPr>
        <w:t xml:space="preserve">PROVVEDIMENTI DISCIPLINARI </w:t>
      </w:r>
    </w:p>
    <w:p w14:paraId="003FEA7F"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2F13C7A7" w14:textId="77777777" w:rsidR="00E664C2" w:rsidRPr="00BF0077" w:rsidRDefault="00E664C2" w:rsidP="00E664C2">
      <w:pPr>
        <w:pStyle w:val="titolo30"/>
        <w:rPr>
          <w:color w:val="002060"/>
        </w:rPr>
      </w:pPr>
      <w:r w:rsidRPr="00BF0077">
        <w:rPr>
          <w:color w:val="002060"/>
        </w:rPr>
        <w:t xml:space="preserve">CALCIATORI NON ESPULSI </w:t>
      </w:r>
    </w:p>
    <w:p w14:paraId="24DF3061"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5878E004" w14:textId="77777777" w:rsidTr="00851401">
        <w:tc>
          <w:tcPr>
            <w:tcW w:w="2200" w:type="dxa"/>
            <w:tcMar>
              <w:top w:w="20" w:type="dxa"/>
              <w:left w:w="20" w:type="dxa"/>
              <w:bottom w:w="20" w:type="dxa"/>
              <w:right w:w="20" w:type="dxa"/>
            </w:tcMar>
            <w:vAlign w:val="center"/>
            <w:hideMark/>
          </w:tcPr>
          <w:p w14:paraId="214FD1E1" w14:textId="77777777" w:rsidR="00E664C2" w:rsidRPr="00BF0077" w:rsidRDefault="00E664C2" w:rsidP="00851401">
            <w:pPr>
              <w:pStyle w:val="movimento"/>
              <w:rPr>
                <w:color w:val="002060"/>
              </w:rPr>
            </w:pPr>
            <w:r w:rsidRPr="00BF0077">
              <w:rPr>
                <w:color w:val="002060"/>
              </w:rPr>
              <w:t>MASI STEFANO</w:t>
            </w:r>
          </w:p>
        </w:tc>
        <w:tc>
          <w:tcPr>
            <w:tcW w:w="2200" w:type="dxa"/>
            <w:tcMar>
              <w:top w:w="20" w:type="dxa"/>
              <w:left w:w="20" w:type="dxa"/>
              <w:bottom w:w="20" w:type="dxa"/>
              <w:right w:w="20" w:type="dxa"/>
            </w:tcMar>
            <w:vAlign w:val="center"/>
            <w:hideMark/>
          </w:tcPr>
          <w:p w14:paraId="0E337A03" w14:textId="77777777" w:rsidR="00E664C2" w:rsidRPr="00BF0077" w:rsidRDefault="00E664C2" w:rsidP="00851401">
            <w:pPr>
              <w:pStyle w:val="movimento2"/>
              <w:rPr>
                <w:color w:val="002060"/>
              </w:rPr>
            </w:pPr>
            <w:r w:rsidRPr="00BF0077">
              <w:rPr>
                <w:color w:val="002060"/>
              </w:rPr>
              <w:t xml:space="preserve">(CHIARAVALLE FUTSAL) </w:t>
            </w:r>
          </w:p>
        </w:tc>
        <w:tc>
          <w:tcPr>
            <w:tcW w:w="800" w:type="dxa"/>
            <w:tcMar>
              <w:top w:w="20" w:type="dxa"/>
              <w:left w:w="20" w:type="dxa"/>
              <w:bottom w:w="20" w:type="dxa"/>
              <w:right w:w="20" w:type="dxa"/>
            </w:tcMar>
            <w:vAlign w:val="center"/>
            <w:hideMark/>
          </w:tcPr>
          <w:p w14:paraId="67DC6D53"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E5AF7C0" w14:textId="77777777" w:rsidR="00E664C2" w:rsidRPr="00BF0077" w:rsidRDefault="00E664C2" w:rsidP="00851401">
            <w:pPr>
              <w:pStyle w:val="movimento"/>
              <w:rPr>
                <w:color w:val="002060"/>
              </w:rPr>
            </w:pPr>
            <w:r w:rsidRPr="00BF0077">
              <w:rPr>
                <w:color w:val="002060"/>
              </w:rPr>
              <w:t>LIGNITE STEFANO</w:t>
            </w:r>
          </w:p>
        </w:tc>
        <w:tc>
          <w:tcPr>
            <w:tcW w:w="2200" w:type="dxa"/>
            <w:tcMar>
              <w:top w:w="20" w:type="dxa"/>
              <w:left w:w="20" w:type="dxa"/>
              <w:bottom w:w="20" w:type="dxa"/>
              <w:right w:w="20" w:type="dxa"/>
            </w:tcMar>
            <w:vAlign w:val="center"/>
            <w:hideMark/>
          </w:tcPr>
          <w:p w14:paraId="52DF381F" w14:textId="77777777" w:rsidR="00E664C2" w:rsidRPr="00BF0077" w:rsidRDefault="00E664C2" w:rsidP="00851401">
            <w:pPr>
              <w:pStyle w:val="movimento2"/>
              <w:rPr>
                <w:color w:val="002060"/>
              </w:rPr>
            </w:pPr>
            <w:r w:rsidRPr="00BF0077">
              <w:rPr>
                <w:color w:val="002060"/>
              </w:rPr>
              <w:t xml:space="preserve">(FUTSAL MONTURANO) </w:t>
            </w:r>
          </w:p>
        </w:tc>
      </w:tr>
      <w:tr w:rsidR="00E664C2" w:rsidRPr="00BF0077" w14:paraId="2D8C7C3E" w14:textId="77777777" w:rsidTr="00851401">
        <w:tc>
          <w:tcPr>
            <w:tcW w:w="2200" w:type="dxa"/>
            <w:tcMar>
              <w:top w:w="20" w:type="dxa"/>
              <w:left w:w="20" w:type="dxa"/>
              <w:bottom w:w="20" w:type="dxa"/>
              <w:right w:w="20" w:type="dxa"/>
            </w:tcMar>
            <w:vAlign w:val="center"/>
            <w:hideMark/>
          </w:tcPr>
          <w:p w14:paraId="3036E2BB" w14:textId="77777777" w:rsidR="00E664C2" w:rsidRPr="00BF0077" w:rsidRDefault="00E664C2" w:rsidP="00851401">
            <w:pPr>
              <w:pStyle w:val="movimento"/>
              <w:rPr>
                <w:color w:val="002060"/>
              </w:rPr>
            </w:pPr>
            <w:r w:rsidRPr="00BF0077">
              <w:rPr>
                <w:color w:val="002060"/>
              </w:rPr>
              <w:t>RICCI ALEX</w:t>
            </w:r>
          </w:p>
        </w:tc>
        <w:tc>
          <w:tcPr>
            <w:tcW w:w="2200" w:type="dxa"/>
            <w:tcMar>
              <w:top w:w="20" w:type="dxa"/>
              <w:left w:w="20" w:type="dxa"/>
              <w:bottom w:w="20" w:type="dxa"/>
              <w:right w:w="20" w:type="dxa"/>
            </w:tcMar>
            <w:vAlign w:val="center"/>
            <w:hideMark/>
          </w:tcPr>
          <w:p w14:paraId="44A4DB47" w14:textId="77777777" w:rsidR="00E664C2" w:rsidRPr="00BF0077" w:rsidRDefault="00E664C2" w:rsidP="00851401">
            <w:pPr>
              <w:pStyle w:val="movimento2"/>
              <w:rPr>
                <w:color w:val="002060"/>
              </w:rPr>
            </w:pPr>
            <w:r w:rsidRPr="00BF0077">
              <w:rPr>
                <w:color w:val="002060"/>
              </w:rPr>
              <w:t xml:space="preserve">(FUTSAL MONTURANO) </w:t>
            </w:r>
          </w:p>
        </w:tc>
        <w:tc>
          <w:tcPr>
            <w:tcW w:w="800" w:type="dxa"/>
            <w:tcMar>
              <w:top w:w="20" w:type="dxa"/>
              <w:left w:w="20" w:type="dxa"/>
              <w:bottom w:w="20" w:type="dxa"/>
              <w:right w:w="20" w:type="dxa"/>
            </w:tcMar>
            <w:vAlign w:val="center"/>
            <w:hideMark/>
          </w:tcPr>
          <w:p w14:paraId="037D073E"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E8B7DD5" w14:textId="77777777" w:rsidR="00E664C2" w:rsidRPr="00BF0077" w:rsidRDefault="00E664C2" w:rsidP="00851401">
            <w:pPr>
              <w:pStyle w:val="movimento"/>
              <w:rPr>
                <w:color w:val="002060"/>
              </w:rPr>
            </w:pPr>
            <w:r w:rsidRPr="00BF0077">
              <w:rPr>
                <w:color w:val="002060"/>
              </w:rPr>
              <w:t>ROSETTI FABIO</w:t>
            </w:r>
          </w:p>
        </w:tc>
        <w:tc>
          <w:tcPr>
            <w:tcW w:w="2200" w:type="dxa"/>
            <w:tcMar>
              <w:top w:w="20" w:type="dxa"/>
              <w:left w:w="20" w:type="dxa"/>
              <w:bottom w:w="20" w:type="dxa"/>
              <w:right w:w="20" w:type="dxa"/>
            </w:tcMar>
            <w:vAlign w:val="center"/>
            <w:hideMark/>
          </w:tcPr>
          <w:p w14:paraId="786749F0" w14:textId="77777777" w:rsidR="00E664C2" w:rsidRPr="00BF0077" w:rsidRDefault="00E664C2" w:rsidP="00851401">
            <w:pPr>
              <w:pStyle w:val="movimento2"/>
              <w:rPr>
                <w:color w:val="002060"/>
              </w:rPr>
            </w:pPr>
            <w:r w:rsidRPr="00BF0077">
              <w:rPr>
                <w:color w:val="002060"/>
              </w:rPr>
              <w:t xml:space="preserve">(FUTSAL MONTURANO) </w:t>
            </w:r>
          </w:p>
        </w:tc>
      </w:tr>
    </w:tbl>
    <w:p w14:paraId="01871A56" w14:textId="77777777" w:rsidR="00E664C2" w:rsidRDefault="00E664C2" w:rsidP="00E664C2">
      <w:pPr>
        <w:pStyle w:val="breakline"/>
        <w:rPr>
          <w:color w:val="002060"/>
        </w:rPr>
      </w:pPr>
    </w:p>
    <w:p w14:paraId="370A177B"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933930B"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2F0F996" w14:textId="77777777" w:rsidR="00E664C2" w:rsidRDefault="00E664C2" w:rsidP="00FB0AAF">
      <w:pPr>
        <w:pStyle w:val="Nessunaspaziatura"/>
        <w:jc w:val="both"/>
        <w:rPr>
          <w:rFonts w:ascii="Arial" w:hAnsi="Arial" w:cs="Arial"/>
          <w:bCs/>
          <w:color w:val="002060"/>
        </w:rPr>
      </w:pPr>
    </w:p>
    <w:p w14:paraId="7C158B81" w14:textId="77777777" w:rsidR="00E664C2" w:rsidRDefault="00E664C2" w:rsidP="00FB0AAF">
      <w:pPr>
        <w:pStyle w:val="Nessunaspaziatura"/>
        <w:jc w:val="both"/>
        <w:rPr>
          <w:rFonts w:ascii="Arial" w:hAnsi="Arial" w:cs="Arial"/>
          <w:bCs/>
          <w:color w:val="002060"/>
        </w:rPr>
      </w:pPr>
    </w:p>
    <w:p w14:paraId="1FF8B54F" w14:textId="77777777" w:rsidR="00E664C2" w:rsidRPr="00BF0077" w:rsidRDefault="00E664C2" w:rsidP="00E664C2">
      <w:pPr>
        <w:pStyle w:val="titolocampionato0"/>
        <w:shd w:val="clear" w:color="auto" w:fill="CCCCCC"/>
        <w:spacing w:before="80" w:after="40"/>
        <w:rPr>
          <w:color w:val="002060"/>
        </w:rPr>
      </w:pPr>
      <w:r w:rsidRPr="00BF0077">
        <w:rPr>
          <w:color w:val="002060"/>
        </w:rPr>
        <w:t>FASE FINALE CALCIO 5 SERIE C2</w:t>
      </w:r>
    </w:p>
    <w:p w14:paraId="23505777" w14:textId="77777777" w:rsidR="00E664C2" w:rsidRPr="00046569" w:rsidRDefault="00E664C2" w:rsidP="00E664C2">
      <w:pPr>
        <w:pStyle w:val="titoloprinc0"/>
        <w:rPr>
          <w:color w:val="002060"/>
        </w:rPr>
      </w:pPr>
      <w:r>
        <w:rPr>
          <w:color w:val="002060"/>
        </w:rPr>
        <w:t>TITOLO REGIONALE</w:t>
      </w:r>
    </w:p>
    <w:p w14:paraId="5C3839CF" w14:textId="77777777" w:rsidR="00E664C2" w:rsidRDefault="00E664C2" w:rsidP="00E664C2">
      <w:pPr>
        <w:pStyle w:val="LndNormale1"/>
        <w:rPr>
          <w:color w:val="002060"/>
        </w:rPr>
      </w:pPr>
    </w:p>
    <w:p w14:paraId="740EA246" w14:textId="77777777" w:rsidR="00E664C2" w:rsidRPr="00010C17"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FUTSAL CAMPIGLIONE – CASTELBELLINO CALCIO A 5 3-3</w:t>
      </w:r>
    </w:p>
    <w:p w14:paraId="70743CBB" w14:textId="77777777" w:rsidR="00E664C2" w:rsidRPr="001A33C9" w:rsidRDefault="00E664C2" w:rsidP="00E664C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REAL FABRIANO</w:t>
      </w:r>
      <w:r>
        <w:rPr>
          <w:rFonts w:ascii="Arial" w:hAnsi="Arial" w:cs="Arial"/>
          <w:b/>
          <w:bCs/>
          <w:i/>
          <w:iCs/>
          <w:color w:val="002060"/>
          <w:sz w:val="22"/>
          <w:szCs w:val="22"/>
        </w:rPr>
        <w:tab/>
      </w:r>
    </w:p>
    <w:p w14:paraId="364AC1F4" w14:textId="77777777" w:rsidR="00E664C2" w:rsidRDefault="00E664C2" w:rsidP="00E664C2">
      <w:pPr>
        <w:pStyle w:val="breakline"/>
        <w:jc w:val="both"/>
        <w:rPr>
          <w:rFonts w:ascii="Arial" w:hAnsi="Arial" w:cs="Arial"/>
          <w:color w:val="002060"/>
          <w:sz w:val="22"/>
          <w:szCs w:val="22"/>
        </w:rPr>
      </w:pPr>
    </w:p>
    <w:p w14:paraId="6CFF7665" w14:textId="77777777" w:rsidR="00E664C2" w:rsidRDefault="00E664C2" w:rsidP="00E664C2">
      <w:pPr>
        <w:pStyle w:val="LndNormale1"/>
        <w:rPr>
          <w:rFonts w:cs="Arial"/>
          <w:b/>
          <w:bCs/>
          <w:color w:val="002060"/>
          <w:szCs w:val="22"/>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t>REAL FABRIANO – FUTSAL CAMPIGLIONE</w:t>
      </w:r>
    </w:p>
    <w:p w14:paraId="1F6DE8D8" w14:textId="77777777" w:rsidR="00E664C2" w:rsidRPr="00715253" w:rsidRDefault="00E664C2" w:rsidP="00E664C2">
      <w:pPr>
        <w:pStyle w:val="LndNormale1"/>
        <w:rPr>
          <w:i/>
          <w:iCs/>
          <w:color w:val="002060"/>
        </w:rPr>
      </w:pPr>
      <w:r>
        <w:rPr>
          <w:rFonts w:cs="Arial"/>
          <w:b/>
          <w:bCs/>
          <w:color w:val="002060"/>
          <w:szCs w:val="22"/>
        </w:rPr>
        <w:tab/>
      </w:r>
      <w:r>
        <w:rPr>
          <w:rFonts w:cs="Arial"/>
          <w:b/>
          <w:bCs/>
          <w:color w:val="002060"/>
          <w:szCs w:val="22"/>
        </w:rPr>
        <w:tab/>
        <w:t>ore 21:30</w:t>
      </w:r>
      <w:r>
        <w:rPr>
          <w:rFonts w:cs="Arial"/>
          <w:b/>
          <w:bCs/>
          <w:color w:val="002060"/>
          <w:szCs w:val="22"/>
        </w:rPr>
        <w:tab/>
      </w:r>
      <w:r>
        <w:rPr>
          <w:rFonts w:cs="Arial"/>
          <w:b/>
          <w:bCs/>
          <w:color w:val="002060"/>
          <w:szCs w:val="22"/>
        </w:rPr>
        <w:tab/>
      </w:r>
      <w:r w:rsidRPr="00715253">
        <w:rPr>
          <w:rFonts w:cs="Arial"/>
          <w:b/>
          <w:bCs/>
          <w:i/>
          <w:iCs/>
          <w:color w:val="002060"/>
          <w:szCs w:val="22"/>
        </w:rPr>
        <w:t>Riposa: CASETELBELLINO CALCIO A 5</w:t>
      </w:r>
    </w:p>
    <w:p w14:paraId="568A6C60" w14:textId="77777777" w:rsidR="00E664C2" w:rsidRPr="000F41BE" w:rsidRDefault="00E664C2" w:rsidP="00E664C2">
      <w:pPr>
        <w:pStyle w:val="breakline"/>
        <w:jc w:val="both"/>
        <w:rPr>
          <w:rFonts w:ascii="Arial" w:hAnsi="Arial" w:cs="Arial"/>
          <w:b/>
          <w:bCs/>
          <w:color w:val="002060"/>
          <w:sz w:val="22"/>
          <w:szCs w:val="22"/>
        </w:rPr>
      </w:pPr>
    </w:p>
    <w:p w14:paraId="176C8AC6" w14:textId="77777777" w:rsidR="00E664C2" w:rsidRDefault="00E664C2" w:rsidP="00E664C2">
      <w:pPr>
        <w:pStyle w:val="LndNormale1"/>
        <w:rPr>
          <w:rFonts w:cs="Arial"/>
          <w:b/>
          <w:bCs/>
          <w:color w:val="002060"/>
          <w:szCs w:val="22"/>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 xml:space="preserve">  </w:t>
      </w:r>
      <w:r w:rsidRPr="000F41BE">
        <w:rPr>
          <w:rFonts w:cs="Arial"/>
          <w:b/>
          <w:bCs/>
          <w:color w:val="002060"/>
          <w:szCs w:val="22"/>
        </w:rPr>
        <w:t xml:space="preserve">Venerdì </w:t>
      </w:r>
      <w:r>
        <w:rPr>
          <w:rFonts w:cs="Arial"/>
          <w:b/>
          <w:bCs/>
          <w:color w:val="002060"/>
          <w:szCs w:val="22"/>
        </w:rPr>
        <w:t>16/05/2025</w:t>
      </w:r>
      <w:r>
        <w:rPr>
          <w:rFonts w:cs="Arial"/>
          <w:b/>
          <w:bCs/>
          <w:color w:val="002060"/>
          <w:szCs w:val="22"/>
        </w:rPr>
        <w:tab/>
        <w:t>CASTELBELLINO CALCIO A 5 – REAL FABRIANO</w:t>
      </w:r>
    </w:p>
    <w:p w14:paraId="3A1496FC" w14:textId="77777777" w:rsidR="00E664C2" w:rsidRDefault="00E664C2" w:rsidP="00E664C2">
      <w:pPr>
        <w:pStyle w:val="LndNormale1"/>
        <w:rPr>
          <w:b/>
          <w:bCs/>
          <w:i/>
          <w:iCs/>
          <w:color w:val="002060"/>
          <w:szCs w:val="22"/>
        </w:rPr>
      </w:pPr>
      <w:r>
        <w:rPr>
          <w:rFonts w:cs="Arial"/>
          <w:b/>
          <w:bCs/>
          <w:color w:val="002060"/>
          <w:szCs w:val="22"/>
        </w:rPr>
        <w:tab/>
      </w:r>
      <w:r>
        <w:rPr>
          <w:rFonts w:cs="Arial"/>
          <w:b/>
          <w:bCs/>
          <w:color w:val="002060"/>
          <w:szCs w:val="22"/>
        </w:rPr>
        <w:tab/>
        <w:t>ore 21:30</w:t>
      </w:r>
      <w:r>
        <w:rPr>
          <w:rFonts w:cs="Arial"/>
          <w:b/>
          <w:bCs/>
          <w:color w:val="002060"/>
          <w:szCs w:val="22"/>
        </w:rPr>
        <w:tab/>
      </w:r>
      <w:r>
        <w:rPr>
          <w:rFonts w:cs="Arial"/>
          <w:b/>
          <w:bCs/>
          <w:color w:val="002060"/>
          <w:szCs w:val="22"/>
        </w:rPr>
        <w:tab/>
      </w:r>
      <w:r w:rsidRPr="00715253">
        <w:rPr>
          <w:rFonts w:cs="Arial"/>
          <w:b/>
          <w:bCs/>
          <w:i/>
          <w:iCs/>
          <w:color w:val="002060"/>
          <w:szCs w:val="22"/>
        </w:rPr>
        <w:t xml:space="preserve">Riposa: </w:t>
      </w:r>
      <w:r>
        <w:rPr>
          <w:rFonts w:cs="Arial"/>
          <w:b/>
          <w:bCs/>
          <w:i/>
          <w:iCs/>
          <w:color w:val="002060"/>
          <w:szCs w:val="22"/>
        </w:rPr>
        <w:t>FUTSAL CAMPIGLIONE</w:t>
      </w:r>
    </w:p>
    <w:p w14:paraId="42F11F35" w14:textId="77777777" w:rsidR="00E664C2" w:rsidRPr="00715253" w:rsidRDefault="00E664C2" w:rsidP="00E664C2">
      <w:pPr>
        <w:pStyle w:val="LndNormale1"/>
        <w:rPr>
          <w:i/>
          <w:iCs/>
          <w:color w:val="002060"/>
        </w:rPr>
      </w:pPr>
    </w:p>
    <w:p w14:paraId="3747100B" w14:textId="77777777" w:rsidR="00E664C2" w:rsidRPr="00BF0077" w:rsidRDefault="00E664C2" w:rsidP="00E664C2">
      <w:pPr>
        <w:pStyle w:val="titoloprinc0"/>
        <w:rPr>
          <w:color w:val="002060"/>
        </w:rPr>
      </w:pPr>
      <w:r w:rsidRPr="00BF0077">
        <w:rPr>
          <w:color w:val="002060"/>
        </w:rPr>
        <w:t>RISULTATI</w:t>
      </w:r>
    </w:p>
    <w:p w14:paraId="3C3F3D07" w14:textId="77777777" w:rsidR="00E664C2" w:rsidRPr="00BF0077" w:rsidRDefault="00E664C2" w:rsidP="00E664C2">
      <w:pPr>
        <w:pStyle w:val="breakline"/>
        <w:rPr>
          <w:color w:val="002060"/>
        </w:rPr>
      </w:pPr>
    </w:p>
    <w:p w14:paraId="611516E0" w14:textId="77777777" w:rsidR="00E664C2" w:rsidRPr="00BF0077" w:rsidRDefault="00E664C2" w:rsidP="00E664C2">
      <w:pPr>
        <w:pStyle w:val="sottotitolocampionato10"/>
        <w:rPr>
          <w:color w:val="002060"/>
        </w:rPr>
      </w:pPr>
      <w:r w:rsidRPr="00BF0077">
        <w:rPr>
          <w:color w:val="002060"/>
        </w:rPr>
        <w:t>RISULTATI UFFICIALI GARE DEL 02/05/2025</w:t>
      </w:r>
    </w:p>
    <w:p w14:paraId="1F3B3382"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135857E3"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391BEFE8"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3FCA781B"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06CCB" w14:textId="77777777" w:rsidR="00E664C2" w:rsidRPr="00BF0077" w:rsidRDefault="00E664C2" w:rsidP="00851401">
                  <w:pPr>
                    <w:pStyle w:val="headertabella0"/>
                    <w:rPr>
                      <w:color w:val="002060"/>
                    </w:rPr>
                  </w:pPr>
                  <w:r w:rsidRPr="00BF0077">
                    <w:rPr>
                      <w:color w:val="002060"/>
                    </w:rPr>
                    <w:t>GIRONE A - 1 Giornata - A</w:t>
                  </w:r>
                </w:p>
              </w:tc>
            </w:tr>
            <w:tr w:rsidR="00E664C2" w:rsidRPr="00BF0077" w14:paraId="09BC70F8"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6E898F" w14:textId="77777777" w:rsidR="00E664C2" w:rsidRPr="00BF0077" w:rsidRDefault="00E664C2" w:rsidP="00851401">
                  <w:pPr>
                    <w:pStyle w:val="rowtabella0"/>
                    <w:rPr>
                      <w:color w:val="002060"/>
                    </w:rPr>
                  </w:pPr>
                  <w:r w:rsidRPr="00BF0077">
                    <w:rPr>
                      <w:color w:val="002060"/>
                    </w:rPr>
                    <w:t>FUTSAL CAMPIGLIONE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0266B" w14:textId="77777777" w:rsidR="00E664C2" w:rsidRPr="00BF0077" w:rsidRDefault="00E664C2" w:rsidP="00851401">
                  <w:pPr>
                    <w:pStyle w:val="rowtabella0"/>
                    <w:rPr>
                      <w:color w:val="002060"/>
                    </w:rPr>
                  </w:pPr>
                  <w:r w:rsidRPr="00BF0077">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E86D2" w14:textId="77777777" w:rsidR="00E664C2" w:rsidRPr="00BF0077" w:rsidRDefault="00E664C2" w:rsidP="00851401">
                  <w:pPr>
                    <w:pStyle w:val="rowtabella0"/>
                    <w:jc w:val="center"/>
                    <w:rPr>
                      <w:color w:val="002060"/>
                    </w:rPr>
                  </w:pPr>
                  <w:r w:rsidRPr="00BF0077">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73015" w14:textId="77777777" w:rsidR="00E664C2" w:rsidRPr="00BF0077" w:rsidRDefault="00E664C2" w:rsidP="00851401">
                  <w:pPr>
                    <w:pStyle w:val="rowtabella0"/>
                    <w:jc w:val="center"/>
                    <w:rPr>
                      <w:color w:val="002060"/>
                    </w:rPr>
                  </w:pPr>
                  <w:r w:rsidRPr="00BF0077">
                    <w:rPr>
                      <w:color w:val="002060"/>
                    </w:rPr>
                    <w:t> </w:t>
                  </w:r>
                </w:p>
              </w:tc>
            </w:tr>
          </w:tbl>
          <w:p w14:paraId="1D469DAE" w14:textId="77777777" w:rsidR="00E664C2" w:rsidRPr="00BF0077" w:rsidRDefault="00E664C2" w:rsidP="00851401">
            <w:pPr>
              <w:rPr>
                <w:color w:val="002060"/>
              </w:rPr>
            </w:pPr>
          </w:p>
        </w:tc>
      </w:tr>
    </w:tbl>
    <w:p w14:paraId="7FCF6CFF" w14:textId="77777777" w:rsidR="00E664C2" w:rsidRPr="00BF0077" w:rsidRDefault="00E664C2" w:rsidP="00E664C2">
      <w:pPr>
        <w:pStyle w:val="breakline"/>
        <w:rPr>
          <w:rFonts w:eastAsiaTheme="minorEastAsia"/>
          <w:color w:val="002060"/>
        </w:rPr>
      </w:pPr>
    </w:p>
    <w:p w14:paraId="53956B0C" w14:textId="77777777" w:rsidR="00E664C2" w:rsidRPr="00BF0077" w:rsidRDefault="00E664C2" w:rsidP="00E664C2">
      <w:pPr>
        <w:pStyle w:val="breakline"/>
        <w:rPr>
          <w:color w:val="002060"/>
        </w:rPr>
      </w:pPr>
    </w:p>
    <w:p w14:paraId="2638814E" w14:textId="77777777" w:rsidR="00E664C2" w:rsidRPr="00BF0077" w:rsidRDefault="00E664C2" w:rsidP="00E664C2">
      <w:pPr>
        <w:pStyle w:val="titoloprinc0"/>
        <w:rPr>
          <w:color w:val="002060"/>
        </w:rPr>
      </w:pPr>
      <w:r w:rsidRPr="00BF0077">
        <w:rPr>
          <w:color w:val="002060"/>
        </w:rPr>
        <w:t>GIUDICE SPORTIVO</w:t>
      </w:r>
    </w:p>
    <w:p w14:paraId="60C54DEC"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0C4B469B" w14:textId="77777777" w:rsidR="00E664C2" w:rsidRPr="00BF0077" w:rsidRDefault="00E664C2" w:rsidP="00E664C2">
      <w:pPr>
        <w:pStyle w:val="titolo10"/>
        <w:rPr>
          <w:color w:val="002060"/>
        </w:rPr>
      </w:pPr>
      <w:r w:rsidRPr="00BF0077">
        <w:rPr>
          <w:color w:val="002060"/>
        </w:rPr>
        <w:lastRenderedPageBreak/>
        <w:t xml:space="preserve">GARE DEL 2/ 5/2025 </w:t>
      </w:r>
    </w:p>
    <w:p w14:paraId="3EE0630E" w14:textId="77777777" w:rsidR="00E664C2" w:rsidRPr="00BF0077" w:rsidRDefault="00E664C2" w:rsidP="00E664C2">
      <w:pPr>
        <w:pStyle w:val="titolo7a"/>
        <w:rPr>
          <w:color w:val="002060"/>
        </w:rPr>
      </w:pPr>
      <w:r w:rsidRPr="00BF0077">
        <w:rPr>
          <w:color w:val="002060"/>
        </w:rPr>
        <w:t xml:space="preserve">PROVVEDIMENTI DISCIPLINARI </w:t>
      </w:r>
    </w:p>
    <w:p w14:paraId="4144D326"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08652217" w14:textId="77777777" w:rsidR="00E664C2" w:rsidRPr="00BF0077" w:rsidRDefault="00E664C2" w:rsidP="00E664C2">
      <w:pPr>
        <w:pStyle w:val="titolo30"/>
        <w:rPr>
          <w:color w:val="002060"/>
        </w:rPr>
      </w:pPr>
      <w:r w:rsidRPr="00BF0077">
        <w:rPr>
          <w:color w:val="002060"/>
        </w:rPr>
        <w:t xml:space="preserve">CALCIATORI NON ESPULSI </w:t>
      </w:r>
    </w:p>
    <w:p w14:paraId="2AD97232"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3B224823" w14:textId="77777777" w:rsidTr="00851401">
        <w:tc>
          <w:tcPr>
            <w:tcW w:w="2200" w:type="dxa"/>
            <w:tcMar>
              <w:top w:w="20" w:type="dxa"/>
              <w:left w:w="20" w:type="dxa"/>
              <w:bottom w:w="20" w:type="dxa"/>
              <w:right w:w="20" w:type="dxa"/>
            </w:tcMar>
            <w:vAlign w:val="center"/>
            <w:hideMark/>
          </w:tcPr>
          <w:p w14:paraId="72FEB796" w14:textId="77777777" w:rsidR="00E664C2" w:rsidRPr="00BF0077" w:rsidRDefault="00E664C2" w:rsidP="00851401">
            <w:pPr>
              <w:pStyle w:val="movimento"/>
              <w:rPr>
                <w:color w:val="002060"/>
              </w:rPr>
            </w:pPr>
            <w:r w:rsidRPr="00BF0077">
              <w:rPr>
                <w:color w:val="002060"/>
              </w:rPr>
              <w:t>MAGAGNINI MATTEO</w:t>
            </w:r>
          </w:p>
        </w:tc>
        <w:tc>
          <w:tcPr>
            <w:tcW w:w="2200" w:type="dxa"/>
            <w:tcMar>
              <w:top w:w="20" w:type="dxa"/>
              <w:left w:w="20" w:type="dxa"/>
              <w:bottom w:w="20" w:type="dxa"/>
              <w:right w:w="20" w:type="dxa"/>
            </w:tcMar>
            <w:vAlign w:val="center"/>
            <w:hideMark/>
          </w:tcPr>
          <w:p w14:paraId="30D5E403" w14:textId="77777777" w:rsidR="00E664C2" w:rsidRPr="00BF0077" w:rsidRDefault="00E664C2" w:rsidP="00851401">
            <w:pPr>
              <w:pStyle w:val="movimento2"/>
              <w:rPr>
                <w:color w:val="002060"/>
              </w:rPr>
            </w:pPr>
            <w:r w:rsidRPr="00BF0077">
              <w:rPr>
                <w:color w:val="002060"/>
              </w:rPr>
              <w:t xml:space="preserve">(CASTELBELLINO CALCIO A 5) </w:t>
            </w:r>
          </w:p>
        </w:tc>
        <w:tc>
          <w:tcPr>
            <w:tcW w:w="800" w:type="dxa"/>
            <w:tcMar>
              <w:top w:w="20" w:type="dxa"/>
              <w:left w:w="20" w:type="dxa"/>
              <w:bottom w:w="20" w:type="dxa"/>
              <w:right w:w="20" w:type="dxa"/>
            </w:tcMar>
            <w:vAlign w:val="center"/>
            <w:hideMark/>
          </w:tcPr>
          <w:p w14:paraId="18991DEF"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51E214E" w14:textId="77777777" w:rsidR="00E664C2" w:rsidRPr="00BF0077" w:rsidRDefault="00E664C2" w:rsidP="00851401">
            <w:pPr>
              <w:pStyle w:val="movimento"/>
              <w:rPr>
                <w:color w:val="002060"/>
              </w:rPr>
            </w:pPr>
            <w:r w:rsidRPr="00BF0077">
              <w:rPr>
                <w:color w:val="002060"/>
              </w:rPr>
              <w:t>LATTANZI DAVIDE</w:t>
            </w:r>
          </w:p>
        </w:tc>
        <w:tc>
          <w:tcPr>
            <w:tcW w:w="2200" w:type="dxa"/>
            <w:tcMar>
              <w:top w:w="20" w:type="dxa"/>
              <w:left w:w="20" w:type="dxa"/>
              <w:bottom w:w="20" w:type="dxa"/>
              <w:right w:w="20" w:type="dxa"/>
            </w:tcMar>
            <w:vAlign w:val="center"/>
            <w:hideMark/>
          </w:tcPr>
          <w:p w14:paraId="2FF0921E" w14:textId="77777777" w:rsidR="00E664C2" w:rsidRPr="00BF0077" w:rsidRDefault="00E664C2" w:rsidP="00851401">
            <w:pPr>
              <w:pStyle w:val="movimento2"/>
              <w:rPr>
                <w:color w:val="002060"/>
              </w:rPr>
            </w:pPr>
            <w:r w:rsidRPr="00BF0077">
              <w:rPr>
                <w:color w:val="002060"/>
              </w:rPr>
              <w:t xml:space="preserve">(FUTSAL CAMPIGLIONE) </w:t>
            </w:r>
          </w:p>
        </w:tc>
      </w:tr>
    </w:tbl>
    <w:p w14:paraId="2D364C3F" w14:textId="77777777" w:rsidR="00E664C2" w:rsidRDefault="00E664C2" w:rsidP="00E664C2">
      <w:pPr>
        <w:pStyle w:val="breakline"/>
        <w:rPr>
          <w:color w:val="002060"/>
        </w:rPr>
      </w:pPr>
    </w:p>
    <w:p w14:paraId="1717C516"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5F09950"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A364E00" w14:textId="77777777" w:rsidR="00E664C2" w:rsidRPr="00BF0077" w:rsidRDefault="00E664C2" w:rsidP="00E664C2">
      <w:pPr>
        <w:pStyle w:val="breakline"/>
        <w:rPr>
          <w:rFonts w:eastAsiaTheme="minorEastAsia"/>
          <w:color w:val="002060"/>
        </w:rPr>
      </w:pPr>
    </w:p>
    <w:p w14:paraId="4A7FB2BC" w14:textId="77777777" w:rsidR="00E664C2" w:rsidRDefault="00E664C2" w:rsidP="00FB0AAF">
      <w:pPr>
        <w:pStyle w:val="Nessunaspaziatura"/>
        <w:jc w:val="both"/>
        <w:rPr>
          <w:rFonts w:ascii="Arial" w:hAnsi="Arial" w:cs="Arial"/>
          <w:bCs/>
          <w:color w:val="002060"/>
        </w:rPr>
      </w:pPr>
    </w:p>
    <w:p w14:paraId="32C17F93" w14:textId="77777777" w:rsidR="00E664C2" w:rsidRPr="00BF0077" w:rsidRDefault="00E664C2" w:rsidP="00E664C2">
      <w:pPr>
        <w:pStyle w:val="titoloprinc0"/>
        <w:rPr>
          <w:color w:val="002060"/>
        </w:rPr>
      </w:pPr>
      <w:r>
        <w:rPr>
          <w:color w:val="002060"/>
        </w:rPr>
        <w:t>PROGRAMMA GARE</w:t>
      </w:r>
    </w:p>
    <w:p w14:paraId="2986342C" w14:textId="77777777" w:rsidR="00E664C2" w:rsidRDefault="00E664C2" w:rsidP="00FB0AAF">
      <w:pPr>
        <w:pStyle w:val="Nessunaspaziatura"/>
        <w:jc w:val="both"/>
        <w:rPr>
          <w:rFonts w:ascii="Arial" w:hAnsi="Arial" w:cs="Arial"/>
          <w:bCs/>
          <w:color w:val="002060"/>
        </w:rPr>
      </w:pPr>
    </w:p>
    <w:p w14:paraId="580F50B3" w14:textId="77777777" w:rsidR="00670F48" w:rsidRPr="008F0D00" w:rsidRDefault="00670F48" w:rsidP="00670F48">
      <w:pPr>
        <w:pStyle w:val="sottotitolocampionato10"/>
        <w:rPr>
          <w:color w:val="002060"/>
        </w:rPr>
      </w:pPr>
      <w:r w:rsidRPr="008F0D0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670F48" w:rsidRPr="008F0D00" w14:paraId="5DD7496A"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7D897"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F279"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EC8B9"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746F7"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A2F78"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C0235"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D8F82"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6AAE9779" w14:textId="77777777" w:rsidTr="0085140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284386" w14:textId="77777777" w:rsidR="00670F48" w:rsidRPr="008F0D00" w:rsidRDefault="00670F48" w:rsidP="00851401">
            <w:pPr>
              <w:pStyle w:val="rowtabella0"/>
              <w:rPr>
                <w:color w:val="002060"/>
              </w:rPr>
            </w:pPr>
            <w:r w:rsidRPr="008F0D00">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32141" w14:textId="77777777" w:rsidR="00670F48" w:rsidRPr="008F0D00" w:rsidRDefault="00670F48" w:rsidP="00851401">
            <w:pPr>
              <w:pStyle w:val="rowtabella0"/>
              <w:rPr>
                <w:color w:val="002060"/>
              </w:rPr>
            </w:pPr>
            <w:r w:rsidRPr="008F0D00">
              <w:rPr>
                <w:color w:val="002060"/>
              </w:rPr>
              <w:t>FUTSAL CAMPIGLIONE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F8F95"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42037" w14:textId="77777777" w:rsidR="00670F48" w:rsidRPr="008F0D00" w:rsidRDefault="00670F48" w:rsidP="00851401">
            <w:pPr>
              <w:pStyle w:val="rowtabella0"/>
              <w:rPr>
                <w:color w:val="002060"/>
              </w:rPr>
            </w:pPr>
            <w:r w:rsidRPr="008F0D00">
              <w:rPr>
                <w:color w:val="002060"/>
              </w:rPr>
              <w:t>09/05/2025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54DD0F" w14:textId="77777777" w:rsidR="00670F48" w:rsidRPr="008F0D00" w:rsidRDefault="00670F48" w:rsidP="00851401">
            <w:pPr>
              <w:pStyle w:val="rowtabella0"/>
              <w:rPr>
                <w:color w:val="002060"/>
              </w:rPr>
            </w:pPr>
            <w:r w:rsidRPr="008F0D00">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164AF" w14:textId="77777777" w:rsidR="00670F48" w:rsidRPr="008F0D00" w:rsidRDefault="00670F48" w:rsidP="00851401">
            <w:pPr>
              <w:pStyle w:val="rowtabella0"/>
              <w:rPr>
                <w:color w:val="002060"/>
              </w:rPr>
            </w:pPr>
            <w:r w:rsidRPr="008F0D00">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07E6C" w14:textId="77777777" w:rsidR="00670F48" w:rsidRPr="008F0D00" w:rsidRDefault="00670F48" w:rsidP="00851401">
            <w:pPr>
              <w:pStyle w:val="rowtabella0"/>
              <w:rPr>
                <w:color w:val="002060"/>
              </w:rPr>
            </w:pPr>
            <w:r w:rsidRPr="008F0D00">
              <w:rPr>
                <w:color w:val="002060"/>
              </w:rPr>
              <w:t xml:space="preserve">VIA </w:t>
            </w:r>
            <w:proofErr w:type="gramStart"/>
            <w:r w:rsidRPr="008F0D00">
              <w:rPr>
                <w:color w:val="002060"/>
              </w:rPr>
              <w:t>B.BUOZZI</w:t>
            </w:r>
            <w:proofErr w:type="gramEnd"/>
          </w:p>
        </w:tc>
      </w:tr>
    </w:tbl>
    <w:p w14:paraId="1ACD7BB3" w14:textId="77777777" w:rsidR="00670F48" w:rsidRDefault="00670F48" w:rsidP="00FB0AAF">
      <w:pPr>
        <w:pStyle w:val="Nessunaspaziatura"/>
        <w:jc w:val="both"/>
        <w:rPr>
          <w:rFonts w:ascii="Arial" w:hAnsi="Arial" w:cs="Arial"/>
          <w:bCs/>
          <w:color w:val="002060"/>
        </w:rPr>
      </w:pPr>
    </w:p>
    <w:p w14:paraId="49E009B6" w14:textId="77777777" w:rsidR="00E664C2" w:rsidRDefault="00E664C2" w:rsidP="00FB0AAF">
      <w:pPr>
        <w:pStyle w:val="Nessunaspaziatura"/>
        <w:jc w:val="both"/>
        <w:rPr>
          <w:rFonts w:ascii="Arial" w:hAnsi="Arial" w:cs="Arial"/>
          <w:bCs/>
          <w:color w:val="002060"/>
        </w:rPr>
      </w:pPr>
    </w:p>
    <w:p w14:paraId="2795D5E3"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5 SERIE C2</w:t>
      </w:r>
    </w:p>
    <w:p w14:paraId="3A3B27A1" w14:textId="77777777" w:rsidR="00E664C2" w:rsidRPr="00046569" w:rsidRDefault="00E664C2" w:rsidP="00E664C2">
      <w:pPr>
        <w:pStyle w:val="titoloprinc0"/>
        <w:rPr>
          <w:color w:val="002060"/>
        </w:rPr>
      </w:pPr>
      <w:r>
        <w:rPr>
          <w:color w:val="002060"/>
        </w:rPr>
        <w:t>PLAY OFF</w:t>
      </w:r>
    </w:p>
    <w:p w14:paraId="0A6C0DE1" w14:textId="77777777" w:rsidR="00E664C2" w:rsidRDefault="00E664C2" w:rsidP="00E664C2">
      <w:pPr>
        <w:pStyle w:val="Nessunaspaziatura"/>
        <w:rPr>
          <w:rFonts w:ascii="Arial" w:hAnsi="Arial" w:cs="Arial"/>
          <w:b/>
          <w:color w:val="002060"/>
          <w:sz w:val="24"/>
          <w:szCs w:val="24"/>
          <w:u w:val="single"/>
        </w:rPr>
      </w:pPr>
    </w:p>
    <w:p w14:paraId="6E5D21AA"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05E1680E" w14:textId="77777777" w:rsidR="00E664C2" w:rsidRDefault="00E664C2" w:rsidP="00E664C2">
      <w:pPr>
        <w:rPr>
          <w:rFonts w:ascii="Arial" w:hAnsi="Arial" w:cs="Arial"/>
          <w:color w:val="002060"/>
        </w:rPr>
      </w:pPr>
    </w:p>
    <w:p w14:paraId="336186C7" w14:textId="77777777" w:rsidR="00E664C2" w:rsidRDefault="00E664C2" w:rsidP="00E664C2">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3F7C41C8" w14:textId="77777777" w:rsidR="00E664C2" w:rsidRPr="0068313A" w:rsidRDefault="00E664C2" w:rsidP="00E664C2">
      <w:pPr>
        <w:pStyle w:val="Paragrafoelenco"/>
        <w:numPr>
          <w:ilvl w:val="1"/>
          <w:numId w:val="18"/>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1CF4660F"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LUCREZIA CALCIO A 5</w:t>
      </w:r>
    </w:p>
    <w:p w14:paraId="66FBFD1A"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FUTSAL SAMBUCHETO</w:t>
      </w:r>
    </w:p>
    <w:p w14:paraId="6C29BC5D"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REAL EAGLES VIRTUS PAGLIA</w:t>
      </w:r>
    </w:p>
    <w:p w14:paraId="182C2789"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AVENALE</w:t>
      </w:r>
    </w:p>
    <w:p w14:paraId="70F56DE3"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ACQUALAGNA CALCIO C 5</w:t>
      </w:r>
    </w:p>
    <w:p w14:paraId="1285835F"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CASTRUM LAURI</w:t>
      </w:r>
    </w:p>
    <w:p w14:paraId="270D8830"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POLISPORTIVA VICTORIA</w:t>
      </w:r>
    </w:p>
    <w:p w14:paraId="4D2E6783"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r>
      <w:r w:rsidRPr="00383DA8">
        <w:rPr>
          <w:rFonts w:ascii="Arial" w:hAnsi="Arial" w:cs="Arial"/>
          <w:b/>
          <w:bCs/>
          <w:color w:val="002060"/>
          <w:sz w:val="22"/>
          <w:szCs w:val="22"/>
        </w:rPr>
        <w:t>GIOVANI SANT’IPPOLITO</w:t>
      </w:r>
    </w:p>
    <w:p w14:paraId="0845F0C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r>
      <w:r w:rsidRPr="00383DA8">
        <w:rPr>
          <w:rFonts w:ascii="Arial" w:hAnsi="Arial" w:cs="Arial"/>
          <w:b/>
          <w:bCs/>
          <w:color w:val="002060"/>
          <w:sz w:val="22"/>
          <w:szCs w:val="22"/>
        </w:rPr>
        <w:t>ASCOLI CALCIO A 5</w:t>
      </w:r>
    </w:p>
    <w:p w14:paraId="7E3289C8"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AURORA TREIA</w:t>
      </w:r>
    </w:p>
    <w:p w14:paraId="73DCC42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BORGOROSSO TOLENTINO</w:t>
      </w:r>
    </w:p>
    <w:p w14:paraId="775DE7CD"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r>
        <w:rPr>
          <w:rFonts w:ascii="Arial" w:hAnsi="Arial" w:cs="Arial"/>
          <w:color w:val="002060"/>
          <w:sz w:val="22"/>
          <w:szCs w:val="22"/>
        </w:rPr>
        <w:tab/>
      </w:r>
      <w:r w:rsidRPr="00383DA8">
        <w:rPr>
          <w:rFonts w:ascii="Arial" w:hAnsi="Arial" w:cs="Arial"/>
          <w:b/>
          <w:bCs/>
          <w:color w:val="002060"/>
          <w:sz w:val="22"/>
          <w:szCs w:val="22"/>
        </w:rPr>
        <w:t>CITTA’ DI OSTRA</w:t>
      </w:r>
    </w:p>
    <w:p w14:paraId="6892A95E" w14:textId="77777777" w:rsidR="00E664C2" w:rsidRDefault="00E664C2" w:rsidP="00E664C2">
      <w:pPr>
        <w:pStyle w:val="Paragrafoelenco"/>
        <w:ind w:left="2160"/>
        <w:jc w:val="both"/>
        <w:rPr>
          <w:rFonts w:ascii="Arial" w:hAnsi="Arial" w:cs="Arial"/>
          <w:color w:val="002060"/>
          <w:sz w:val="22"/>
          <w:szCs w:val="22"/>
        </w:rPr>
      </w:pPr>
    </w:p>
    <w:p w14:paraId="5D786BC4" w14:textId="77777777" w:rsidR="00E664C2" w:rsidRDefault="00E664C2" w:rsidP="00E664C2">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6FCB1844"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5D6ECF47"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GIOVANI SANT’IPPOLITO – ASCOLI CALCIO A 5</w:t>
      </w:r>
      <w:r w:rsidRPr="00E1455D">
        <w:rPr>
          <w:rFonts w:ascii="Arial" w:hAnsi="Arial" w:cs="Arial"/>
          <w:b/>
          <w:bCs/>
          <w:color w:val="002060"/>
          <w:sz w:val="22"/>
          <w:szCs w:val="22"/>
        </w:rPr>
        <w:tab/>
        <w:t>2-4</w:t>
      </w:r>
    </w:p>
    <w:p w14:paraId="7F12CA41" w14:textId="77777777" w:rsidR="00E664C2" w:rsidRPr="00651AA2" w:rsidRDefault="00E664C2" w:rsidP="00E664C2">
      <w:pPr>
        <w:pStyle w:val="Paragrafoelenco"/>
        <w:ind w:left="2160"/>
        <w:jc w:val="both"/>
        <w:rPr>
          <w:rFonts w:ascii="Arial" w:hAnsi="Arial" w:cs="Arial"/>
          <w:color w:val="002060"/>
          <w:sz w:val="22"/>
          <w:szCs w:val="22"/>
        </w:rPr>
      </w:pPr>
    </w:p>
    <w:p w14:paraId="0EE61C4C"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2CD84CAD"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ACQUALAGNA CALCIO C 5 – CITTA’ DI OSTRA</w:t>
      </w:r>
      <w:r w:rsidRPr="00E1455D">
        <w:rPr>
          <w:rFonts w:ascii="Arial" w:hAnsi="Arial" w:cs="Arial"/>
          <w:b/>
          <w:bCs/>
          <w:color w:val="002060"/>
          <w:sz w:val="22"/>
          <w:szCs w:val="22"/>
        </w:rPr>
        <w:tab/>
        <w:t>4-2</w:t>
      </w:r>
    </w:p>
    <w:p w14:paraId="0102641D" w14:textId="77777777" w:rsidR="00E664C2" w:rsidRPr="00651AA2" w:rsidRDefault="00E664C2" w:rsidP="00E664C2">
      <w:pPr>
        <w:pStyle w:val="Paragrafoelenco"/>
        <w:ind w:left="2160"/>
        <w:jc w:val="both"/>
        <w:rPr>
          <w:rFonts w:ascii="Arial" w:hAnsi="Arial" w:cs="Arial"/>
          <w:color w:val="002060"/>
          <w:sz w:val="22"/>
          <w:szCs w:val="22"/>
        </w:rPr>
      </w:pPr>
    </w:p>
    <w:p w14:paraId="53C76927"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2419D4FD"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CASTRUM LAURI – BORGOROSSO TOLENTINO</w:t>
      </w:r>
      <w:r w:rsidRPr="00E1455D">
        <w:rPr>
          <w:rFonts w:ascii="Arial" w:hAnsi="Arial" w:cs="Arial"/>
          <w:b/>
          <w:bCs/>
          <w:color w:val="002060"/>
          <w:sz w:val="22"/>
          <w:szCs w:val="22"/>
        </w:rPr>
        <w:tab/>
        <w:t>7-2</w:t>
      </w:r>
    </w:p>
    <w:p w14:paraId="0E0CA85C" w14:textId="77777777" w:rsidR="00E664C2" w:rsidRPr="00651AA2" w:rsidRDefault="00E664C2" w:rsidP="00E664C2">
      <w:pPr>
        <w:pStyle w:val="Paragrafoelenco"/>
        <w:ind w:left="2160"/>
        <w:jc w:val="both"/>
        <w:rPr>
          <w:rFonts w:ascii="Arial" w:hAnsi="Arial" w:cs="Arial"/>
          <w:color w:val="002060"/>
          <w:sz w:val="22"/>
          <w:szCs w:val="22"/>
        </w:rPr>
      </w:pPr>
    </w:p>
    <w:p w14:paraId="16A3789D"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1856D270"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POLISPORTIVA VICTORIA – AURORA TREIA</w:t>
      </w:r>
      <w:r w:rsidRPr="00E1455D">
        <w:rPr>
          <w:rFonts w:ascii="Arial" w:hAnsi="Arial" w:cs="Arial"/>
          <w:b/>
          <w:bCs/>
          <w:color w:val="002060"/>
          <w:sz w:val="22"/>
          <w:szCs w:val="22"/>
        </w:rPr>
        <w:tab/>
      </w:r>
      <w:r w:rsidRPr="00E1455D">
        <w:rPr>
          <w:rFonts w:ascii="Arial" w:hAnsi="Arial" w:cs="Arial"/>
          <w:b/>
          <w:bCs/>
          <w:color w:val="002060"/>
          <w:sz w:val="22"/>
          <w:szCs w:val="22"/>
        </w:rPr>
        <w:tab/>
        <w:t>2-0</w:t>
      </w:r>
    </w:p>
    <w:p w14:paraId="55D3DD64" w14:textId="77777777" w:rsidR="00E664C2" w:rsidRPr="00651AA2" w:rsidRDefault="00E664C2" w:rsidP="00E664C2">
      <w:pPr>
        <w:pStyle w:val="Corpodeltesto21"/>
        <w:rPr>
          <w:rFonts w:ascii="Arial" w:hAnsi="Arial" w:cs="Arial"/>
          <w:color w:val="002060"/>
          <w:sz w:val="22"/>
        </w:rPr>
      </w:pPr>
    </w:p>
    <w:p w14:paraId="3BE122D7" w14:textId="77777777" w:rsidR="00E664C2" w:rsidRPr="00651AA2" w:rsidRDefault="00E664C2" w:rsidP="00E664C2">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47025FF5" w14:textId="77777777" w:rsidR="00E664C2" w:rsidRPr="00651AA2" w:rsidRDefault="00E664C2" w:rsidP="00E664C2">
      <w:pPr>
        <w:pStyle w:val="Paragrafoelenco"/>
        <w:numPr>
          <w:ilvl w:val="1"/>
          <w:numId w:val="18"/>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41280947"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37F8C960" w14:textId="77777777" w:rsidR="00E664C2" w:rsidRPr="00E1455D" w:rsidRDefault="00E664C2" w:rsidP="00E664C2">
      <w:pPr>
        <w:ind w:left="1800" w:firstLine="324"/>
        <w:rPr>
          <w:rFonts w:ascii="Arial" w:hAnsi="Arial" w:cs="Arial"/>
          <w:b/>
          <w:bCs/>
          <w:color w:val="002060"/>
          <w:sz w:val="21"/>
          <w:szCs w:val="21"/>
        </w:rPr>
      </w:pPr>
      <w:r w:rsidRPr="00E1455D">
        <w:rPr>
          <w:rFonts w:ascii="Arial" w:hAnsi="Arial" w:cs="Arial"/>
          <w:b/>
          <w:bCs/>
          <w:color w:val="002060"/>
          <w:sz w:val="22"/>
          <w:szCs w:val="22"/>
        </w:rPr>
        <w:t>LUCREZIA CALCIO A 5 – ASCOLI CALCIO A 5</w:t>
      </w:r>
      <w:r>
        <w:rPr>
          <w:rFonts w:ascii="Arial" w:hAnsi="Arial" w:cs="Arial"/>
          <w:b/>
          <w:bCs/>
          <w:color w:val="002060"/>
          <w:sz w:val="22"/>
          <w:szCs w:val="22"/>
        </w:rPr>
        <w:tab/>
      </w:r>
      <w:r>
        <w:rPr>
          <w:rFonts w:ascii="Arial" w:hAnsi="Arial" w:cs="Arial"/>
          <w:b/>
          <w:bCs/>
          <w:color w:val="002060"/>
          <w:sz w:val="22"/>
          <w:szCs w:val="22"/>
        </w:rPr>
        <w:tab/>
      </w:r>
      <w:r w:rsidRPr="00E1455D">
        <w:rPr>
          <w:rFonts w:ascii="Arial" w:hAnsi="Arial" w:cs="Arial"/>
          <w:b/>
          <w:bCs/>
          <w:color w:val="002060"/>
          <w:sz w:val="21"/>
          <w:szCs w:val="21"/>
        </w:rPr>
        <w:t>09/05/25</w:t>
      </w:r>
      <w:r>
        <w:rPr>
          <w:rFonts w:ascii="Arial" w:hAnsi="Arial" w:cs="Arial"/>
          <w:b/>
          <w:bCs/>
          <w:color w:val="002060"/>
          <w:sz w:val="21"/>
          <w:szCs w:val="21"/>
        </w:rPr>
        <w:t>,</w:t>
      </w:r>
      <w:r w:rsidRPr="00E1455D">
        <w:rPr>
          <w:rFonts w:ascii="Arial" w:hAnsi="Arial" w:cs="Arial"/>
          <w:b/>
          <w:bCs/>
          <w:color w:val="002060"/>
          <w:sz w:val="21"/>
          <w:szCs w:val="21"/>
        </w:rPr>
        <w:t xml:space="preserve"> ore 21:30</w:t>
      </w:r>
    </w:p>
    <w:p w14:paraId="5E5246E2" w14:textId="77777777" w:rsidR="00E664C2" w:rsidRPr="00651AA2" w:rsidRDefault="00E664C2" w:rsidP="00E664C2">
      <w:pPr>
        <w:pStyle w:val="Paragrafoelenco"/>
        <w:ind w:left="2160"/>
        <w:jc w:val="both"/>
        <w:rPr>
          <w:rFonts w:ascii="Arial" w:hAnsi="Arial" w:cs="Arial"/>
          <w:color w:val="002060"/>
          <w:sz w:val="22"/>
          <w:szCs w:val="22"/>
        </w:rPr>
      </w:pPr>
    </w:p>
    <w:p w14:paraId="1576323B"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E1455D">
        <w:rPr>
          <w:rFonts w:ascii="Arial" w:hAnsi="Arial" w:cs="Arial"/>
          <w:color w:val="002060"/>
          <w:sz w:val="22"/>
          <w:szCs w:val="22"/>
        </w:rPr>
        <w:t>1^</w:t>
      </w:r>
      <w:proofErr w:type="gramEnd"/>
      <w:r w:rsidRPr="00E1455D">
        <w:rPr>
          <w:rFonts w:ascii="Arial" w:hAnsi="Arial" w:cs="Arial"/>
          <w:color w:val="002060"/>
          <w:sz w:val="22"/>
          <w:szCs w:val="22"/>
        </w:rPr>
        <w:t xml:space="preserve"> terza classificata – vincente 2</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Q</w:t>
      </w:r>
    </w:p>
    <w:p w14:paraId="7271CB03" w14:textId="77777777" w:rsidR="00E664C2" w:rsidRPr="00E1455D" w:rsidRDefault="00E664C2" w:rsidP="00E664C2">
      <w:pPr>
        <w:ind w:left="1800" w:firstLine="324"/>
        <w:rPr>
          <w:rFonts w:ascii="Arial" w:hAnsi="Arial" w:cs="Arial"/>
          <w:b/>
          <w:bCs/>
          <w:color w:val="002060"/>
          <w:sz w:val="21"/>
          <w:szCs w:val="21"/>
        </w:rPr>
      </w:pPr>
      <w:r w:rsidRPr="00E1455D">
        <w:rPr>
          <w:rFonts w:ascii="Arial" w:hAnsi="Arial" w:cs="Arial"/>
          <w:b/>
          <w:bCs/>
          <w:color w:val="002060"/>
          <w:sz w:val="22"/>
          <w:szCs w:val="22"/>
        </w:rPr>
        <w:t>AVENALE – ACQUALAGNA CALCIO C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E1455D">
        <w:rPr>
          <w:rFonts w:ascii="Arial" w:hAnsi="Arial" w:cs="Arial"/>
          <w:b/>
          <w:bCs/>
          <w:color w:val="002060"/>
          <w:sz w:val="21"/>
          <w:szCs w:val="21"/>
        </w:rPr>
        <w:t>09/05/25</w:t>
      </w:r>
      <w:r>
        <w:rPr>
          <w:rFonts w:ascii="Arial" w:hAnsi="Arial" w:cs="Arial"/>
          <w:b/>
          <w:bCs/>
          <w:color w:val="002060"/>
          <w:sz w:val="21"/>
          <w:szCs w:val="21"/>
        </w:rPr>
        <w:t>,</w:t>
      </w:r>
      <w:r w:rsidRPr="00E1455D">
        <w:rPr>
          <w:rFonts w:ascii="Arial" w:hAnsi="Arial" w:cs="Arial"/>
          <w:b/>
          <w:bCs/>
          <w:color w:val="002060"/>
          <w:sz w:val="21"/>
          <w:szCs w:val="21"/>
        </w:rPr>
        <w:t xml:space="preserve"> ore 21:30</w:t>
      </w:r>
    </w:p>
    <w:p w14:paraId="12861A2B" w14:textId="77777777" w:rsidR="00E664C2" w:rsidRPr="00E1455D" w:rsidRDefault="00E664C2" w:rsidP="00E664C2">
      <w:pPr>
        <w:ind w:left="2124"/>
        <w:rPr>
          <w:rFonts w:ascii="Arial" w:hAnsi="Arial" w:cs="Arial"/>
          <w:color w:val="002060"/>
          <w:sz w:val="22"/>
          <w:szCs w:val="22"/>
        </w:rPr>
      </w:pPr>
    </w:p>
    <w:p w14:paraId="3DA6A2A3"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E1455D">
        <w:rPr>
          <w:rFonts w:ascii="Arial" w:hAnsi="Arial" w:cs="Arial"/>
          <w:color w:val="002060"/>
          <w:sz w:val="22"/>
          <w:szCs w:val="22"/>
        </w:rPr>
        <w:t>3^</w:t>
      </w:r>
      <w:proofErr w:type="gramEnd"/>
      <w:r w:rsidRPr="00E1455D">
        <w:rPr>
          <w:rFonts w:ascii="Arial" w:hAnsi="Arial" w:cs="Arial"/>
          <w:color w:val="002060"/>
          <w:sz w:val="22"/>
          <w:szCs w:val="22"/>
        </w:rPr>
        <w:t xml:space="preserve"> seconda classificata – vincente 3</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R</w:t>
      </w:r>
    </w:p>
    <w:p w14:paraId="3CBA17D7" w14:textId="77777777" w:rsidR="00E664C2" w:rsidRPr="00E1455D" w:rsidRDefault="00E664C2" w:rsidP="00E664C2">
      <w:pPr>
        <w:ind w:left="1800" w:firstLine="324"/>
        <w:rPr>
          <w:rFonts w:ascii="Arial" w:hAnsi="Arial" w:cs="Arial"/>
          <w:b/>
          <w:bCs/>
          <w:color w:val="002060"/>
          <w:sz w:val="21"/>
          <w:szCs w:val="21"/>
        </w:rPr>
      </w:pPr>
      <w:r w:rsidRPr="00E1455D">
        <w:rPr>
          <w:rFonts w:ascii="Arial" w:hAnsi="Arial" w:cs="Arial"/>
          <w:b/>
          <w:bCs/>
          <w:color w:val="002060"/>
          <w:sz w:val="22"/>
          <w:szCs w:val="22"/>
        </w:rPr>
        <w:t>REAL EAGLES VIRTUS PAGLIA – CASTRUM LAURI</w:t>
      </w:r>
      <w:r w:rsidRPr="00E1455D">
        <w:rPr>
          <w:rFonts w:ascii="Arial" w:hAnsi="Arial" w:cs="Arial"/>
          <w:b/>
          <w:bCs/>
          <w:color w:val="002060"/>
          <w:sz w:val="22"/>
          <w:szCs w:val="22"/>
        </w:rPr>
        <w:tab/>
      </w:r>
      <w:r w:rsidRPr="00E1455D">
        <w:rPr>
          <w:rFonts w:ascii="Arial" w:hAnsi="Arial" w:cs="Arial"/>
          <w:b/>
          <w:bCs/>
          <w:color w:val="002060"/>
          <w:sz w:val="21"/>
          <w:szCs w:val="21"/>
        </w:rPr>
        <w:t>09/05/25</w:t>
      </w:r>
      <w:r>
        <w:rPr>
          <w:rFonts w:ascii="Arial" w:hAnsi="Arial" w:cs="Arial"/>
          <w:b/>
          <w:bCs/>
          <w:color w:val="002060"/>
          <w:sz w:val="21"/>
          <w:szCs w:val="21"/>
        </w:rPr>
        <w:t>,</w:t>
      </w:r>
      <w:r w:rsidRPr="00E1455D">
        <w:rPr>
          <w:rFonts w:ascii="Arial" w:hAnsi="Arial" w:cs="Arial"/>
          <w:b/>
          <w:bCs/>
          <w:color w:val="002060"/>
          <w:sz w:val="21"/>
          <w:szCs w:val="21"/>
        </w:rPr>
        <w:t xml:space="preserve"> ore 21:</w:t>
      </w:r>
      <w:r>
        <w:rPr>
          <w:rFonts w:ascii="Arial" w:hAnsi="Arial" w:cs="Arial"/>
          <w:b/>
          <w:bCs/>
          <w:color w:val="002060"/>
          <w:sz w:val="21"/>
          <w:szCs w:val="21"/>
        </w:rPr>
        <w:t>45</w:t>
      </w:r>
    </w:p>
    <w:p w14:paraId="4A3157AA" w14:textId="77777777" w:rsidR="00E664C2" w:rsidRPr="00E1455D" w:rsidRDefault="00E664C2" w:rsidP="00E664C2">
      <w:pPr>
        <w:pStyle w:val="Paragrafoelenco"/>
        <w:ind w:left="2160"/>
        <w:jc w:val="both"/>
        <w:rPr>
          <w:rFonts w:ascii="Arial" w:hAnsi="Arial" w:cs="Arial"/>
          <w:color w:val="002060"/>
          <w:sz w:val="22"/>
          <w:szCs w:val="22"/>
        </w:rPr>
      </w:pPr>
    </w:p>
    <w:p w14:paraId="61FCF650"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408247EF" w14:textId="77777777" w:rsidR="00E664C2" w:rsidRPr="00E1455D" w:rsidRDefault="00E664C2" w:rsidP="00E664C2">
      <w:pPr>
        <w:ind w:left="1800" w:firstLine="324"/>
        <w:rPr>
          <w:rFonts w:ascii="Arial" w:hAnsi="Arial" w:cs="Arial"/>
          <w:b/>
          <w:bCs/>
          <w:color w:val="002060"/>
          <w:sz w:val="21"/>
          <w:szCs w:val="21"/>
        </w:rPr>
      </w:pPr>
      <w:r w:rsidRPr="00E1455D">
        <w:rPr>
          <w:rFonts w:ascii="Arial" w:hAnsi="Arial" w:cs="Arial"/>
          <w:b/>
          <w:bCs/>
          <w:color w:val="002060"/>
          <w:sz w:val="22"/>
          <w:szCs w:val="22"/>
        </w:rPr>
        <w:t xml:space="preserve">FUTSAL SAMBUCHETO – POLISPORTIVA VICTORIA </w:t>
      </w:r>
      <w:r>
        <w:rPr>
          <w:rFonts w:ascii="Arial" w:hAnsi="Arial" w:cs="Arial"/>
          <w:b/>
          <w:bCs/>
          <w:color w:val="002060"/>
          <w:sz w:val="22"/>
          <w:szCs w:val="22"/>
        </w:rPr>
        <w:tab/>
      </w:r>
      <w:r w:rsidRPr="00E1455D">
        <w:rPr>
          <w:rFonts w:ascii="Arial" w:hAnsi="Arial" w:cs="Arial"/>
          <w:b/>
          <w:bCs/>
          <w:color w:val="002060"/>
          <w:sz w:val="21"/>
          <w:szCs w:val="21"/>
        </w:rPr>
        <w:t>09/05/25</w:t>
      </w:r>
      <w:r>
        <w:rPr>
          <w:rFonts w:ascii="Arial" w:hAnsi="Arial" w:cs="Arial"/>
          <w:b/>
          <w:bCs/>
          <w:color w:val="002060"/>
          <w:sz w:val="21"/>
          <w:szCs w:val="21"/>
        </w:rPr>
        <w:t>,</w:t>
      </w:r>
      <w:r w:rsidRPr="00E1455D">
        <w:rPr>
          <w:rFonts w:ascii="Arial" w:hAnsi="Arial" w:cs="Arial"/>
          <w:b/>
          <w:bCs/>
          <w:color w:val="002060"/>
          <w:sz w:val="21"/>
          <w:szCs w:val="21"/>
        </w:rPr>
        <w:t xml:space="preserve"> ore 21:</w:t>
      </w:r>
      <w:r>
        <w:rPr>
          <w:rFonts w:ascii="Arial" w:hAnsi="Arial" w:cs="Arial"/>
          <w:b/>
          <w:bCs/>
          <w:color w:val="002060"/>
          <w:sz w:val="21"/>
          <w:szCs w:val="21"/>
        </w:rPr>
        <w:t>15</w:t>
      </w:r>
    </w:p>
    <w:p w14:paraId="610E72BD" w14:textId="77777777" w:rsidR="00E664C2" w:rsidRPr="00C95E1D" w:rsidRDefault="00E664C2" w:rsidP="00E664C2">
      <w:pPr>
        <w:pStyle w:val="Paragrafoelenco"/>
        <w:ind w:left="2160"/>
        <w:jc w:val="both"/>
        <w:rPr>
          <w:rFonts w:ascii="Arial" w:hAnsi="Arial" w:cs="Arial"/>
          <w:color w:val="002060"/>
          <w:sz w:val="22"/>
          <w:szCs w:val="22"/>
        </w:rPr>
      </w:pPr>
    </w:p>
    <w:p w14:paraId="0254B17A" w14:textId="77777777" w:rsidR="00E664C2" w:rsidRPr="00E762DC" w:rsidRDefault="00E664C2" w:rsidP="00E664C2">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06294F9E" w14:textId="77777777" w:rsidR="00E664C2" w:rsidRDefault="00E664C2" w:rsidP="00E664C2">
      <w:pPr>
        <w:ind w:left="1800"/>
        <w:rPr>
          <w:rFonts w:ascii="Arial" w:hAnsi="Arial" w:cs="Arial"/>
          <w:color w:val="002060"/>
        </w:rPr>
      </w:pPr>
    </w:p>
    <w:p w14:paraId="79E02003" w14:textId="77777777" w:rsidR="00E664C2" w:rsidRDefault="00E664C2" w:rsidP="00E664C2">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26390C19" w14:textId="77777777" w:rsidR="00E664C2" w:rsidRDefault="00E664C2" w:rsidP="00E664C2">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7591D466" w14:textId="77777777" w:rsidR="00E664C2" w:rsidRPr="0030450C"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768E4B88" w14:textId="77777777" w:rsidR="00E664C2" w:rsidRPr="0030450C"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BF4919F" w14:textId="77777777" w:rsidR="00E664C2" w:rsidRPr="00C95E1D" w:rsidRDefault="00E664C2" w:rsidP="00E664C2">
      <w:pPr>
        <w:pStyle w:val="Paragrafoelenco"/>
        <w:ind w:left="2160"/>
        <w:jc w:val="both"/>
        <w:rPr>
          <w:rFonts w:ascii="Arial" w:hAnsi="Arial" w:cs="Arial"/>
          <w:color w:val="002060"/>
          <w:sz w:val="22"/>
          <w:szCs w:val="22"/>
        </w:rPr>
      </w:pPr>
    </w:p>
    <w:p w14:paraId="00836C4A" w14:textId="77777777" w:rsidR="00E664C2" w:rsidRPr="00E762DC" w:rsidRDefault="00E664C2" w:rsidP="00E664C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CDDF919" w14:textId="77777777" w:rsidR="00E664C2" w:rsidRDefault="00E664C2" w:rsidP="00E664C2">
      <w:pPr>
        <w:ind w:left="1800"/>
        <w:rPr>
          <w:rFonts w:ascii="Arial" w:hAnsi="Arial" w:cs="Arial"/>
          <w:color w:val="002060"/>
        </w:rPr>
      </w:pPr>
    </w:p>
    <w:p w14:paraId="7AA9FFFB" w14:textId="77777777" w:rsidR="00E664C2" w:rsidRDefault="00E664C2" w:rsidP="00E664C2">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66CE4BEC" w14:textId="77777777" w:rsidR="00E664C2" w:rsidRPr="00C95E1D" w:rsidRDefault="00E664C2" w:rsidP="00E664C2">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134393CC" w14:textId="77777777" w:rsidR="00E664C2" w:rsidRDefault="00E664C2" w:rsidP="00E664C2">
      <w:pPr>
        <w:pStyle w:val="Corpodeltesto21"/>
        <w:ind w:left="1416"/>
        <w:rPr>
          <w:rFonts w:ascii="Arial" w:hAnsi="Arial" w:cs="Arial"/>
          <w:color w:val="002060"/>
          <w:sz w:val="22"/>
        </w:rPr>
      </w:pPr>
    </w:p>
    <w:p w14:paraId="2289C4A4" w14:textId="77777777" w:rsidR="00E664C2" w:rsidRPr="00E762DC" w:rsidRDefault="00E664C2" w:rsidP="00E664C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497EA7" w14:textId="77777777" w:rsidR="00E664C2" w:rsidRDefault="00E664C2" w:rsidP="00E664C2">
      <w:pPr>
        <w:pStyle w:val="Corpodeltesto2"/>
        <w:spacing w:after="0" w:line="240" w:lineRule="auto"/>
        <w:rPr>
          <w:rFonts w:ascii="Arial" w:hAnsi="Arial" w:cs="Arial"/>
          <w:color w:val="002060"/>
        </w:rPr>
      </w:pPr>
    </w:p>
    <w:p w14:paraId="108C938E" w14:textId="77777777" w:rsidR="00E664C2" w:rsidRPr="00546731" w:rsidRDefault="00E664C2" w:rsidP="00E664C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7C055B9D" w14:textId="77777777" w:rsidR="00E664C2" w:rsidRPr="00546731" w:rsidRDefault="00E664C2" w:rsidP="00E664C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E664C2" w:rsidRPr="00EB47E1" w14:paraId="1700E8B4" w14:textId="77777777" w:rsidTr="0085140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74989C9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1DBCC8D7" w14:textId="77777777" w:rsidR="00E664C2" w:rsidRPr="000527FB" w:rsidRDefault="00E664C2" w:rsidP="00851401">
            <w:pPr>
              <w:rPr>
                <w:rFonts w:ascii="Arial" w:hAnsi="Arial" w:cs="Arial"/>
                <w:b/>
                <w:bCs/>
                <w:color w:val="002060"/>
                <w:sz w:val="18"/>
                <w:szCs w:val="18"/>
              </w:rPr>
            </w:pPr>
            <w:r w:rsidRPr="000527FB">
              <w:rPr>
                <w:rFonts w:ascii="Arial" w:hAnsi="Arial" w:cs="Arial"/>
                <w:b/>
                <w:bCs/>
                <w:color w:val="002060"/>
                <w:sz w:val="18"/>
                <w:szCs w:val="18"/>
              </w:rPr>
              <w:t xml:space="preserve">(1) </w:t>
            </w:r>
            <w:proofErr w:type="gramStart"/>
            <w:r w:rsidRPr="000527FB">
              <w:rPr>
                <w:rFonts w:ascii="Arial" w:hAnsi="Arial" w:cs="Arial"/>
                <w:b/>
                <w:bCs/>
                <w:color w:val="002060"/>
                <w:sz w:val="18"/>
                <w:szCs w:val="18"/>
              </w:rPr>
              <w:t>1^</w:t>
            </w:r>
            <w:proofErr w:type="gramEnd"/>
            <w:r w:rsidRPr="000527FB">
              <w:rPr>
                <w:rFonts w:ascii="Arial" w:hAnsi="Arial" w:cs="Arial"/>
                <w:b/>
                <w:bCs/>
                <w:color w:val="002060"/>
                <w:sz w:val="18"/>
                <w:szCs w:val="18"/>
              </w:rPr>
              <w:t xml:space="preserve"> seconda classificata</w:t>
            </w:r>
          </w:p>
          <w:p w14:paraId="6E71B48C" w14:textId="77777777" w:rsidR="00E664C2" w:rsidRPr="000527FB" w:rsidRDefault="00E664C2" w:rsidP="00851401">
            <w:pPr>
              <w:rPr>
                <w:rFonts w:ascii="Arial" w:hAnsi="Arial" w:cs="Arial"/>
                <w:b/>
                <w:bCs/>
                <w:color w:val="002060"/>
              </w:rPr>
            </w:pPr>
            <w:r w:rsidRPr="000527FB">
              <w:rPr>
                <w:rFonts w:ascii="Arial" w:hAnsi="Arial" w:cs="Arial"/>
                <w:b/>
                <w:bCs/>
                <w:color w:val="002060"/>
              </w:rPr>
              <w:lastRenderedPageBreak/>
              <w:t>LUCREZIA CALCIO A 5</w:t>
            </w:r>
          </w:p>
        </w:tc>
        <w:tc>
          <w:tcPr>
            <w:tcW w:w="2260" w:type="dxa"/>
            <w:tcBorders>
              <w:top w:val="nil"/>
              <w:left w:val="nil"/>
              <w:bottom w:val="nil"/>
              <w:right w:val="nil"/>
            </w:tcBorders>
            <w:shd w:val="clear" w:color="auto" w:fill="auto"/>
            <w:noWrap/>
            <w:vAlign w:val="bottom"/>
            <w:hideMark/>
          </w:tcPr>
          <w:p w14:paraId="1B2853E6" w14:textId="77777777" w:rsidR="00E664C2" w:rsidRPr="00EB47E1" w:rsidRDefault="00E664C2" w:rsidP="00851401">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75276DC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04AA5EB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7C083CA6"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18EC00C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0E6C5C2" w14:textId="77777777" w:rsidR="00E664C2" w:rsidRPr="000527FB" w:rsidRDefault="00E664C2" w:rsidP="00851401">
            <w:pPr>
              <w:rPr>
                <w:rFonts w:ascii="Arial" w:hAnsi="Arial" w:cs="Arial"/>
                <w:b/>
                <w:bCs/>
                <w:color w:val="002060"/>
                <w:sz w:val="18"/>
                <w:szCs w:val="18"/>
              </w:rPr>
            </w:pPr>
            <w:r w:rsidRPr="000527FB">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03D79CC"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7176442C" w14:textId="77777777" w:rsidR="00E664C2" w:rsidRPr="00EB47E1" w:rsidRDefault="00E664C2" w:rsidP="00851401">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61224D9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16D12E2" w14:textId="77777777" w:rsidTr="00851401">
        <w:trPr>
          <w:trHeight w:val="255"/>
        </w:trPr>
        <w:tc>
          <w:tcPr>
            <w:tcW w:w="2360" w:type="dxa"/>
            <w:tcBorders>
              <w:top w:val="nil"/>
              <w:left w:val="nil"/>
              <w:bottom w:val="nil"/>
              <w:right w:val="nil"/>
            </w:tcBorders>
            <w:shd w:val="clear" w:color="auto" w:fill="auto"/>
            <w:noWrap/>
            <w:vAlign w:val="bottom"/>
            <w:hideMark/>
          </w:tcPr>
          <w:p w14:paraId="630BAA7B" w14:textId="77777777" w:rsidR="00E664C2" w:rsidRPr="00EB47E1" w:rsidRDefault="00E664C2" w:rsidP="00851401">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51982C64"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55EBCDE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246B4AA"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7D8DBBD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A0C1E26"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107A3CD9"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(9)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quarta classificata</w:t>
            </w:r>
          </w:p>
          <w:p w14:paraId="3C7D1504" w14:textId="77777777" w:rsidR="00E664C2" w:rsidRPr="00B10F33" w:rsidRDefault="00E664C2" w:rsidP="00851401">
            <w:pPr>
              <w:rPr>
                <w:rFonts w:ascii="Arial" w:hAnsi="Arial" w:cs="Arial"/>
                <w:b/>
                <w:bCs/>
                <w:color w:val="002060"/>
              </w:rPr>
            </w:pPr>
            <w:r w:rsidRPr="00B10F33">
              <w:rPr>
                <w:rFonts w:ascii="Arial" w:hAnsi="Arial" w:cs="Arial"/>
                <w:b/>
                <w:bCs/>
                <w:color w:val="002060"/>
              </w:rPr>
              <w:t>ASCOLI CALCIO A 5</w:t>
            </w:r>
          </w:p>
        </w:tc>
        <w:tc>
          <w:tcPr>
            <w:tcW w:w="2780" w:type="dxa"/>
            <w:tcBorders>
              <w:top w:val="nil"/>
              <w:left w:val="nil"/>
              <w:bottom w:val="nil"/>
              <w:right w:val="single" w:sz="8" w:space="0" w:color="999999"/>
            </w:tcBorders>
            <w:shd w:val="clear" w:color="auto" w:fill="auto"/>
            <w:noWrap/>
            <w:vAlign w:val="bottom"/>
            <w:hideMark/>
          </w:tcPr>
          <w:p w14:paraId="259C1F8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71727F84"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092E65C"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2E9C378E"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5D98A284"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7DED704B"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8F9DAF2" w14:textId="77777777" w:rsidR="00E664C2" w:rsidRPr="00E1455D" w:rsidRDefault="00E664C2" w:rsidP="00851401">
            <w:pPr>
              <w:rPr>
                <w:rFonts w:ascii="Arial" w:hAnsi="Arial" w:cs="Arial"/>
                <w:b/>
                <w:bCs/>
                <w:color w:val="002060"/>
              </w:rPr>
            </w:pPr>
            <w:r w:rsidRPr="00E1455D">
              <w:rPr>
                <w:rFonts w:ascii="Arial" w:hAnsi="Arial" w:cs="Arial"/>
                <w:b/>
                <w:bCs/>
                <w:color w:val="002060"/>
              </w:rPr>
              <w:t>ASCOLI CALCIO A 5</w:t>
            </w:r>
          </w:p>
        </w:tc>
        <w:tc>
          <w:tcPr>
            <w:tcW w:w="2260" w:type="dxa"/>
            <w:tcBorders>
              <w:top w:val="nil"/>
              <w:left w:val="nil"/>
              <w:bottom w:val="nil"/>
              <w:right w:val="single" w:sz="8" w:space="0" w:color="999999"/>
            </w:tcBorders>
            <w:shd w:val="clear" w:color="auto" w:fill="auto"/>
            <w:noWrap/>
            <w:vAlign w:val="bottom"/>
            <w:hideMark/>
          </w:tcPr>
          <w:p w14:paraId="4451266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83AB82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FB854C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1B5B5B0"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439F8E86"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(8)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quarta classificata</w:t>
            </w:r>
          </w:p>
          <w:p w14:paraId="5B2B8C16" w14:textId="77777777" w:rsidR="00E664C2" w:rsidRPr="00EB47E1" w:rsidRDefault="00E664C2" w:rsidP="00851401">
            <w:pPr>
              <w:rPr>
                <w:rFonts w:ascii="Arial" w:hAnsi="Arial" w:cs="Arial"/>
                <w:b/>
                <w:bCs/>
                <w:color w:val="002060"/>
                <w:sz w:val="18"/>
                <w:szCs w:val="18"/>
              </w:rPr>
            </w:pPr>
            <w:r>
              <w:rPr>
                <w:rFonts w:ascii="Arial" w:hAnsi="Arial" w:cs="Arial"/>
                <w:b/>
                <w:bCs/>
                <w:color w:val="002060"/>
                <w:sz w:val="18"/>
                <w:szCs w:val="18"/>
              </w:rPr>
              <w:t>GIOVANI SANT’IPPOLITO</w:t>
            </w:r>
          </w:p>
        </w:tc>
        <w:tc>
          <w:tcPr>
            <w:tcW w:w="2780" w:type="dxa"/>
            <w:tcBorders>
              <w:top w:val="nil"/>
              <w:left w:val="single" w:sz="8" w:space="0" w:color="FFFFFF"/>
              <w:bottom w:val="nil"/>
              <w:right w:val="nil"/>
            </w:tcBorders>
            <w:shd w:val="clear" w:color="auto" w:fill="auto"/>
            <w:noWrap/>
            <w:vAlign w:val="bottom"/>
            <w:hideMark/>
          </w:tcPr>
          <w:p w14:paraId="30AA06E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5D89143"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0495EA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9C1FA8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BE38B6B" w14:textId="77777777" w:rsidTr="00851401">
        <w:trPr>
          <w:trHeight w:val="240"/>
        </w:trPr>
        <w:tc>
          <w:tcPr>
            <w:tcW w:w="2360" w:type="dxa"/>
            <w:tcBorders>
              <w:top w:val="nil"/>
              <w:left w:val="nil"/>
              <w:bottom w:val="nil"/>
              <w:right w:val="nil"/>
            </w:tcBorders>
            <w:shd w:val="clear" w:color="auto" w:fill="auto"/>
            <w:noWrap/>
            <w:vAlign w:val="bottom"/>
            <w:hideMark/>
          </w:tcPr>
          <w:p w14:paraId="5307D8E8" w14:textId="77777777" w:rsidR="00E664C2" w:rsidRPr="00EB47E1" w:rsidRDefault="00E664C2" w:rsidP="00851401">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6F19306B" w14:textId="77777777" w:rsidR="00E664C2" w:rsidRPr="00EB47E1" w:rsidRDefault="00E664C2" w:rsidP="00851401">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3463678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487FDE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024B93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611B9960"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5368401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616EAEDB"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6E36E9D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4BB6A91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398291AE"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DB0BF2A"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AD7D78E"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(5)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terza classificata</w:t>
            </w:r>
          </w:p>
          <w:p w14:paraId="45756111" w14:textId="77777777" w:rsidR="00E664C2" w:rsidRPr="00B10F33" w:rsidRDefault="00E664C2" w:rsidP="00851401">
            <w:pPr>
              <w:rPr>
                <w:rFonts w:ascii="Arial" w:hAnsi="Arial" w:cs="Arial"/>
                <w:b/>
                <w:bCs/>
                <w:color w:val="002060"/>
                <w:sz w:val="17"/>
                <w:szCs w:val="17"/>
              </w:rPr>
            </w:pPr>
            <w:r w:rsidRPr="00B10F33">
              <w:rPr>
                <w:rFonts w:ascii="Arial" w:hAnsi="Arial" w:cs="Arial"/>
                <w:b/>
                <w:bCs/>
                <w:color w:val="002060"/>
                <w:sz w:val="17"/>
                <w:szCs w:val="17"/>
              </w:rPr>
              <w:t>ACQUALAGNA CALCIO C5</w:t>
            </w:r>
          </w:p>
        </w:tc>
        <w:tc>
          <w:tcPr>
            <w:tcW w:w="2780" w:type="dxa"/>
            <w:tcBorders>
              <w:top w:val="nil"/>
              <w:left w:val="nil"/>
              <w:bottom w:val="nil"/>
              <w:right w:val="nil"/>
            </w:tcBorders>
            <w:shd w:val="clear" w:color="auto" w:fill="auto"/>
            <w:noWrap/>
            <w:vAlign w:val="bottom"/>
            <w:hideMark/>
          </w:tcPr>
          <w:p w14:paraId="43199407"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4750BBF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7F48C4E1"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5B5E22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E266A40"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0A28A6C"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6A514BF" w14:textId="77777777" w:rsidR="00E664C2" w:rsidRPr="00E1455D" w:rsidRDefault="00E664C2" w:rsidP="00851401">
            <w:pPr>
              <w:jc w:val="left"/>
              <w:rPr>
                <w:rFonts w:ascii="Arial" w:hAnsi="Arial" w:cs="Arial"/>
                <w:b/>
                <w:bCs/>
                <w:color w:val="002060"/>
              </w:rPr>
            </w:pPr>
            <w:r w:rsidRPr="00E1455D">
              <w:rPr>
                <w:rFonts w:ascii="Arial" w:hAnsi="Arial" w:cs="Arial"/>
                <w:b/>
                <w:bCs/>
                <w:color w:val="002060"/>
              </w:rPr>
              <w:t>ACQUALAGNA CALCIO C5 </w:t>
            </w:r>
          </w:p>
        </w:tc>
        <w:tc>
          <w:tcPr>
            <w:tcW w:w="2260" w:type="dxa"/>
            <w:tcBorders>
              <w:top w:val="nil"/>
              <w:left w:val="nil"/>
              <w:bottom w:val="nil"/>
              <w:right w:val="single" w:sz="8" w:space="0" w:color="999999"/>
            </w:tcBorders>
            <w:shd w:val="clear" w:color="auto" w:fill="auto"/>
            <w:noWrap/>
            <w:vAlign w:val="bottom"/>
            <w:hideMark/>
          </w:tcPr>
          <w:p w14:paraId="4619B01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286225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EE18E8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10261D8E"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62C6E779"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(12)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quinta classificata</w:t>
            </w:r>
          </w:p>
          <w:p w14:paraId="03AAFF14" w14:textId="77777777" w:rsidR="00E664C2" w:rsidRPr="00B10F33" w:rsidRDefault="00E664C2" w:rsidP="00851401">
            <w:pPr>
              <w:rPr>
                <w:rFonts w:ascii="Arial" w:hAnsi="Arial" w:cs="Arial"/>
                <w:b/>
                <w:bCs/>
                <w:color w:val="002060"/>
              </w:rPr>
            </w:pPr>
            <w:r w:rsidRPr="00B10F33">
              <w:rPr>
                <w:rFonts w:ascii="Arial" w:hAnsi="Arial" w:cs="Arial"/>
                <w:b/>
                <w:bCs/>
                <w:color w:val="002060"/>
              </w:rPr>
              <w:t>CITTA’ DI OSTRA</w:t>
            </w:r>
          </w:p>
        </w:tc>
        <w:tc>
          <w:tcPr>
            <w:tcW w:w="2780" w:type="dxa"/>
            <w:tcBorders>
              <w:top w:val="nil"/>
              <w:left w:val="single" w:sz="8" w:space="0" w:color="FFFFFF"/>
              <w:bottom w:val="nil"/>
              <w:right w:val="single" w:sz="8" w:space="0" w:color="999999"/>
            </w:tcBorders>
            <w:shd w:val="clear" w:color="auto" w:fill="auto"/>
            <w:noWrap/>
            <w:vAlign w:val="bottom"/>
            <w:hideMark/>
          </w:tcPr>
          <w:p w14:paraId="520847E1"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22BA639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38C9F47"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4C762C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06CE785"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21488437"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604EB3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5C0E138"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438CF06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0EF1E5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DBA2219"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2CFABE5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A6423E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5EC360F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086CA99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BB3045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529C968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58BADE2A"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3E9DD3C"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(4)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terza classificata</w:t>
            </w:r>
          </w:p>
          <w:p w14:paraId="0DD8F076" w14:textId="77777777" w:rsidR="00E664C2" w:rsidRPr="00EB47E1" w:rsidRDefault="00E664C2" w:rsidP="00851401">
            <w:pPr>
              <w:rPr>
                <w:rFonts w:ascii="Arial" w:hAnsi="Arial" w:cs="Arial"/>
                <w:b/>
                <w:bCs/>
                <w:color w:val="002060"/>
              </w:rPr>
            </w:pPr>
            <w:r w:rsidRPr="00EB47E1">
              <w:rPr>
                <w:rFonts w:ascii="Arial" w:hAnsi="Arial" w:cs="Arial"/>
                <w:b/>
                <w:bCs/>
                <w:color w:val="002060"/>
              </w:rPr>
              <w:t>AVENALE</w:t>
            </w:r>
          </w:p>
        </w:tc>
        <w:tc>
          <w:tcPr>
            <w:tcW w:w="2260" w:type="dxa"/>
            <w:tcBorders>
              <w:top w:val="nil"/>
              <w:left w:val="single" w:sz="8" w:space="0" w:color="FFFFFF"/>
              <w:bottom w:val="nil"/>
              <w:right w:val="nil"/>
            </w:tcBorders>
            <w:shd w:val="clear" w:color="auto" w:fill="auto"/>
            <w:noWrap/>
            <w:vAlign w:val="bottom"/>
            <w:hideMark/>
          </w:tcPr>
          <w:p w14:paraId="568D920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10288C2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E95C467"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147BD7BF"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5C46D31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41C04DA"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61F2D238" w14:textId="77777777" w:rsidR="00E664C2" w:rsidRPr="00EB47E1" w:rsidRDefault="00E664C2" w:rsidP="00851401">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3B77A2E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B27693"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20287E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6E1074E7"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861BCCE" w14:textId="77777777" w:rsidR="00E664C2" w:rsidRPr="00EB47E1" w:rsidRDefault="00E664C2" w:rsidP="00851401">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2894DA1E" w14:textId="77777777" w:rsidR="00E664C2" w:rsidRPr="00EB47E1" w:rsidRDefault="00E664C2" w:rsidP="00851401">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71807BF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6920FFC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653081F" w14:textId="77777777" w:rsidTr="0085140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623C13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44B84C32"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(3)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seconda classificata</w:t>
            </w:r>
          </w:p>
          <w:p w14:paraId="6D50059C" w14:textId="77777777" w:rsidR="00E664C2" w:rsidRPr="00EB47E1" w:rsidRDefault="00E664C2" w:rsidP="00851401">
            <w:pPr>
              <w:rPr>
                <w:rFonts w:ascii="Arial" w:hAnsi="Arial" w:cs="Arial"/>
                <w:b/>
                <w:bCs/>
                <w:color w:val="002060"/>
                <w:sz w:val="17"/>
                <w:szCs w:val="17"/>
              </w:rPr>
            </w:pPr>
            <w:r w:rsidRPr="00EB47E1">
              <w:rPr>
                <w:rFonts w:ascii="Arial" w:hAnsi="Arial" w:cs="Arial"/>
                <w:b/>
                <w:bCs/>
                <w:color w:val="002060"/>
                <w:sz w:val="17"/>
                <w:szCs w:val="17"/>
              </w:rPr>
              <w:t>REAL EAGLES VIRTUS PAGLIA</w:t>
            </w:r>
          </w:p>
        </w:tc>
        <w:tc>
          <w:tcPr>
            <w:tcW w:w="2260" w:type="dxa"/>
            <w:tcBorders>
              <w:top w:val="nil"/>
              <w:left w:val="nil"/>
              <w:bottom w:val="nil"/>
              <w:right w:val="nil"/>
            </w:tcBorders>
            <w:shd w:val="clear" w:color="auto" w:fill="auto"/>
            <w:noWrap/>
            <w:vAlign w:val="bottom"/>
            <w:hideMark/>
          </w:tcPr>
          <w:p w14:paraId="31F41DA5"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D22130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1F41472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322EC7D"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5A6B512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214E80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57158053"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6EE8C3B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2A871CE" w14:textId="77777777" w:rsidR="00E664C2" w:rsidRPr="00EB47E1" w:rsidRDefault="00E664C2" w:rsidP="00851401">
            <w:pPr>
              <w:rPr>
                <w:rFonts w:ascii="Arial" w:hAnsi="Arial" w:cs="Arial"/>
                <w:b/>
                <w:bCs/>
                <w:color w:val="002060"/>
                <w:sz w:val="18"/>
                <w:szCs w:val="18"/>
              </w:rPr>
            </w:pPr>
          </w:p>
        </w:tc>
      </w:tr>
      <w:tr w:rsidR="00E664C2" w:rsidRPr="00EB47E1" w14:paraId="5E18F90E" w14:textId="77777777" w:rsidTr="00851401">
        <w:trPr>
          <w:trHeight w:val="255"/>
        </w:trPr>
        <w:tc>
          <w:tcPr>
            <w:tcW w:w="2360" w:type="dxa"/>
            <w:tcBorders>
              <w:top w:val="nil"/>
              <w:left w:val="nil"/>
              <w:bottom w:val="nil"/>
              <w:right w:val="nil"/>
            </w:tcBorders>
            <w:shd w:val="clear" w:color="auto" w:fill="auto"/>
            <w:noWrap/>
            <w:vAlign w:val="bottom"/>
            <w:hideMark/>
          </w:tcPr>
          <w:p w14:paraId="2DD74C9B" w14:textId="77777777" w:rsidR="00E664C2" w:rsidRPr="00EB47E1" w:rsidRDefault="00E664C2" w:rsidP="00851401">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37A29DF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7491F2E6"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E20654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BDA3B12" w14:textId="77777777" w:rsidR="00E664C2" w:rsidRPr="00EB47E1" w:rsidRDefault="00E664C2" w:rsidP="00851401">
            <w:pPr>
              <w:rPr>
                <w:rFonts w:ascii="Arial" w:hAnsi="Arial" w:cs="Arial"/>
                <w:b/>
                <w:bCs/>
                <w:color w:val="002060"/>
                <w:sz w:val="18"/>
                <w:szCs w:val="18"/>
              </w:rPr>
            </w:pPr>
          </w:p>
        </w:tc>
      </w:tr>
      <w:tr w:rsidR="00E664C2" w:rsidRPr="00EB47E1" w14:paraId="6A29CABF"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F176DEA"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(11)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quinta classificata</w:t>
            </w:r>
          </w:p>
          <w:p w14:paraId="40E0B66C" w14:textId="77777777" w:rsidR="00E664C2" w:rsidRPr="00B10F33" w:rsidRDefault="00E664C2" w:rsidP="00851401">
            <w:pPr>
              <w:rPr>
                <w:rFonts w:ascii="Arial" w:hAnsi="Arial" w:cs="Arial"/>
                <w:b/>
                <w:bCs/>
                <w:color w:val="002060"/>
                <w:sz w:val="16"/>
                <w:szCs w:val="16"/>
              </w:rPr>
            </w:pPr>
            <w:r w:rsidRPr="00B10F33">
              <w:rPr>
                <w:rFonts w:ascii="Arial" w:hAnsi="Arial" w:cs="Arial"/>
                <w:b/>
                <w:bCs/>
                <w:color w:val="002060"/>
                <w:sz w:val="16"/>
                <w:szCs w:val="16"/>
              </w:rPr>
              <w:t>BORGOROSSO TOLENTINO</w:t>
            </w:r>
          </w:p>
        </w:tc>
        <w:tc>
          <w:tcPr>
            <w:tcW w:w="2780" w:type="dxa"/>
            <w:tcBorders>
              <w:top w:val="nil"/>
              <w:left w:val="nil"/>
              <w:bottom w:val="nil"/>
              <w:right w:val="single" w:sz="8" w:space="0" w:color="999999"/>
            </w:tcBorders>
            <w:shd w:val="clear" w:color="auto" w:fill="auto"/>
            <w:noWrap/>
            <w:vAlign w:val="bottom"/>
            <w:hideMark/>
          </w:tcPr>
          <w:p w14:paraId="07C3363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67037B7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BA3CFB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6641FEF" w14:textId="77777777" w:rsidR="00E664C2" w:rsidRPr="00EB47E1" w:rsidRDefault="00E664C2" w:rsidP="00851401">
            <w:pPr>
              <w:rPr>
                <w:rFonts w:ascii="Arial" w:hAnsi="Arial" w:cs="Arial"/>
                <w:b/>
                <w:bCs/>
                <w:color w:val="002060"/>
                <w:sz w:val="18"/>
                <w:szCs w:val="18"/>
              </w:rPr>
            </w:pPr>
          </w:p>
        </w:tc>
      </w:tr>
      <w:tr w:rsidR="00E664C2" w:rsidRPr="00EB47E1" w14:paraId="009195E0"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053E0B2"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CDFE84E" w14:textId="77777777" w:rsidR="00E664C2" w:rsidRPr="00E1455D" w:rsidRDefault="00E664C2" w:rsidP="00851401">
            <w:pPr>
              <w:rPr>
                <w:rFonts w:ascii="Arial" w:hAnsi="Arial" w:cs="Arial"/>
                <w:b/>
                <w:bCs/>
                <w:color w:val="002060"/>
              </w:rPr>
            </w:pPr>
            <w:r w:rsidRPr="00E1455D">
              <w:rPr>
                <w:rFonts w:ascii="Arial" w:hAnsi="Arial" w:cs="Arial"/>
                <w:b/>
                <w:bCs/>
                <w:color w:val="002060"/>
              </w:rPr>
              <w:t>CASTRUM LAURI</w:t>
            </w:r>
          </w:p>
        </w:tc>
        <w:tc>
          <w:tcPr>
            <w:tcW w:w="2260" w:type="dxa"/>
            <w:tcBorders>
              <w:top w:val="nil"/>
              <w:left w:val="nil"/>
              <w:bottom w:val="nil"/>
              <w:right w:val="single" w:sz="8" w:space="0" w:color="999999"/>
            </w:tcBorders>
            <w:shd w:val="clear" w:color="auto" w:fill="auto"/>
            <w:noWrap/>
            <w:vAlign w:val="bottom"/>
            <w:hideMark/>
          </w:tcPr>
          <w:p w14:paraId="04DFB16F"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4A6B28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A1C08FC" w14:textId="77777777" w:rsidR="00E664C2" w:rsidRPr="00EB47E1" w:rsidRDefault="00E664C2" w:rsidP="00851401">
            <w:pPr>
              <w:rPr>
                <w:rFonts w:ascii="Arial" w:hAnsi="Arial" w:cs="Arial"/>
                <w:b/>
                <w:bCs/>
                <w:color w:val="002060"/>
                <w:sz w:val="18"/>
                <w:szCs w:val="18"/>
              </w:rPr>
            </w:pPr>
          </w:p>
        </w:tc>
      </w:tr>
      <w:tr w:rsidR="00E664C2" w:rsidRPr="00EB47E1" w14:paraId="43B89808"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6C2F5C2F"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(6)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terza classificata</w:t>
            </w:r>
          </w:p>
          <w:p w14:paraId="6FF05E8C" w14:textId="77777777" w:rsidR="00E664C2" w:rsidRPr="00B10F33" w:rsidRDefault="00E664C2" w:rsidP="00851401">
            <w:pPr>
              <w:rPr>
                <w:rFonts w:ascii="Arial" w:hAnsi="Arial" w:cs="Arial"/>
                <w:b/>
                <w:bCs/>
                <w:color w:val="002060"/>
              </w:rPr>
            </w:pPr>
            <w:r w:rsidRPr="00B10F33">
              <w:rPr>
                <w:rFonts w:ascii="Arial" w:hAnsi="Arial" w:cs="Arial"/>
                <w:b/>
                <w:bCs/>
                <w:color w:val="002060"/>
              </w:rPr>
              <w:t>CASTRUM LAURI</w:t>
            </w:r>
          </w:p>
        </w:tc>
        <w:tc>
          <w:tcPr>
            <w:tcW w:w="2780" w:type="dxa"/>
            <w:tcBorders>
              <w:top w:val="nil"/>
              <w:left w:val="single" w:sz="8" w:space="0" w:color="FFFFFF"/>
              <w:bottom w:val="nil"/>
              <w:right w:val="nil"/>
            </w:tcBorders>
            <w:shd w:val="clear" w:color="auto" w:fill="auto"/>
            <w:noWrap/>
            <w:vAlign w:val="bottom"/>
            <w:hideMark/>
          </w:tcPr>
          <w:p w14:paraId="7368269B"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9DEAF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E4CCE4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392D9C1" w14:textId="77777777" w:rsidR="00E664C2" w:rsidRPr="00EB47E1" w:rsidRDefault="00E664C2" w:rsidP="00851401">
            <w:pPr>
              <w:rPr>
                <w:rFonts w:ascii="Arial" w:hAnsi="Arial" w:cs="Arial"/>
                <w:b/>
                <w:bCs/>
                <w:color w:val="002060"/>
                <w:sz w:val="18"/>
                <w:szCs w:val="18"/>
              </w:rPr>
            </w:pPr>
          </w:p>
        </w:tc>
      </w:tr>
      <w:tr w:rsidR="00E664C2" w:rsidRPr="00EB47E1" w14:paraId="775B240C" w14:textId="77777777" w:rsidTr="00851401">
        <w:trPr>
          <w:trHeight w:val="240"/>
        </w:trPr>
        <w:tc>
          <w:tcPr>
            <w:tcW w:w="2360" w:type="dxa"/>
            <w:tcBorders>
              <w:top w:val="nil"/>
              <w:left w:val="nil"/>
              <w:bottom w:val="nil"/>
              <w:right w:val="nil"/>
            </w:tcBorders>
            <w:shd w:val="clear" w:color="auto" w:fill="auto"/>
            <w:noWrap/>
            <w:vAlign w:val="bottom"/>
            <w:hideMark/>
          </w:tcPr>
          <w:p w14:paraId="1BAD395C" w14:textId="77777777" w:rsidR="00E664C2" w:rsidRPr="00EB47E1" w:rsidRDefault="00E664C2" w:rsidP="00851401">
            <w:pPr>
              <w:rPr>
                <w:rFonts w:ascii="Arial" w:hAnsi="Arial" w:cs="Arial"/>
              </w:rPr>
            </w:pPr>
          </w:p>
        </w:tc>
        <w:tc>
          <w:tcPr>
            <w:tcW w:w="2780" w:type="dxa"/>
            <w:tcBorders>
              <w:top w:val="nil"/>
              <w:left w:val="nil"/>
              <w:bottom w:val="nil"/>
              <w:right w:val="nil"/>
            </w:tcBorders>
            <w:shd w:val="clear" w:color="auto" w:fill="auto"/>
            <w:noWrap/>
            <w:vAlign w:val="bottom"/>
            <w:hideMark/>
          </w:tcPr>
          <w:p w14:paraId="5F7E38B7" w14:textId="77777777" w:rsidR="00E664C2" w:rsidRPr="00EB47E1" w:rsidRDefault="00E664C2" w:rsidP="00851401">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0852AA7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6622C8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F52678B" w14:textId="77777777" w:rsidR="00E664C2" w:rsidRPr="00EB47E1" w:rsidRDefault="00E664C2" w:rsidP="00851401">
            <w:pPr>
              <w:rPr>
                <w:rFonts w:ascii="Arial" w:hAnsi="Arial" w:cs="Arial"/>
                <w:b/>
                <w:bCs/>
                <w:color w:val="002060"/>
                <w:sz w:val="18"/>
                <w:szCs w:val="18"/>
              </w:rPr>
            </w:pPr>
          </w:p>
        </w:tc>
      </w:tr>
      <w:tr w:rsidR="00E664C2" w:rsidRPr="00EB47E1" w14:paraId="42C7493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7E82D76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7C8F15D5"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845973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40C72F8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4768B35" w14:textId="77777777" w:rsidR="00E664C2" w:rsidRPr="00EB47E1" w:rsidRDefault="00E664C2" w:rsidP="00851401">
            <w:pPr>
              <w:jc w:val="center"/>
              <w:rPr>
                <w:rFonts w:ascii="Arial" w:hAnsi="Arial" w:cs="Arial"/>
                <w:b/>
                <w:bCs/>
                <w:color w:val="002060"/>
                <w:sz w:val="18"/>
                <w:szCs w:val="18"/>
              </w:rPr>
            </w:pPr>
          </w:p>
        </w:tc>
      </w:tr>
      <w:tr w:rsidR="00E664C2" w:rsidRPr="00EB47E1" w14:paraId="3D57B5DF"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24FCDF1"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(7)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quarta classificata</w:t>
            </w:r>
          </w:p>
          <w:p w14:paraId="7A9C7B07" w14:textId="77777777" w:rsidR="00E664C2" w:rsidRPr="00B10F33" w:rsidRDefault="00E664C2" w:rsidP="00851401">
            <w:pPr>
              <w:rPr>
                <w:rFonts w:ascii="Arial" w:hAnsi="Arial" w:cs="Arial"/>
                <w:b/>
                <w:bCs/>
                <w:color w:val="002060"/>
                <w:sz w:val="17"/>
                <w:szCs w:val="17"/>
              </w:rPr>
            </w:pPr>
            <w:r w:rsidRPr="00B10F33">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6028ABB6"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3503BD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813541C"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88E7CD4" w14:textId="77777777" w:rsidR="00E664C2" w:rsidRPr="00EB47E1" w:rsidRDefault="00E664C2" w:rsidP="00851401">
            <w:pPr>
              <w:rPr>
                <w:rFonts w:ascii="Arial" w:hAnsi="Arial" w:cs="Arial"/>
              </w:rPr>
            </w:pPr>
          </w:p>
        </w:tc>
      </w:tr>
      <w:tr w:rsidR="00E664C2" w:rsidRPr="00EB47E1" w14:paraId="58E61557"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8E8F238"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BA12FC0" w14:textId="77777777" w:rsidR="00E664C2" w:rsidRPr="00E1455D" w:rsidRDefault="00E664C2" w:rsidP="00851401">
            <w:pPr>
              <w:jc w:val="left"/>
              <w:rPr>
                <w:rFonts w:ascii="Arial" w:hAnsi="Arial" w:cs="Arial"/>
                <w:b/>
                <w:bCs/>
                <w:color w:val="002060"/>
              </w:rPr>
            </w:pPr>
            <w:r w:rsidRPr="00E1455D">
              <w:rPr>
                <w:rFonts w:ascii="Arial" w:hAnsi="Arial" w:cs="Arial"/>
                <w:b/>
                <w:bCs/>
                <w:color w:val="002060"/>
              </w:rPr>
              <w:t>POLISPORTIVA VICTORIA </w:t>
            </w:r>
          </w:p>
        </w:tc>
        <w:tc>
          <w:tcPr>
            <w:tcW w:w="2260" w:type="dxa"/>
            <w:tcBorders>
              <w:top w:val="nil"/>
              <w:left w:val="nil"/>
              <w:bottom w:val="nil"/>
              <w:right w:val="single" w:sz="8" w:space="0" w:color="999999"/>
            </w:tcBorders>
            <w:shd w:val="clear" w:color="auto" w:fill="auto"/>
            <w:noWrap/>
            <w:vAlign w:val="bottom"/>
            <w:hideMark/>
          </w:tcPr>
          <w:p w14:paraId="01B1B7B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9E093BC"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7906100" w14:textId="77777777" w:rsidR="00E664C2" w:rsidRPr="00EB47E1" w:rsidRDefault="00E664C2" w:rsidP="00851401">
            <w:pPr>
              <w:rPr>
                <w:rFonts w:ascii="Arial" w:hAnsi="Arial" w:cs="Arial"/>
              </w:rPr>
            </w:pPr>
          </w:p>
        </w:tc>
      </w:tr>
      <w:tr w:rsidR="00E664C2" w:rsidRPr="00EB47E1" w14:paraId="11694D79"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0DCD8A5E"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(10)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quinta classificata</w:t>
            </w:r>
          </w:p>
          <w:p w14:paraId="2141F0DF" w14:textId="77777777" w:rsidR="00E664C2" w:rsidRPr="00B10F33" w:rsidRDefault="00E664C2" w:rsidP="00851401">
            <w:pPr>
              <w:rPr>
                <w:rFonts w:ascii="Arial" w:hAnsi="Arial" w:cs="Arial"/>
                <w:b/>
                <w:bCs/>
                <w:color w:val="002060"/>
              </w:rPr>
            </w:pPr>
            <w:r>
              <w:rPr>
                <w:rFonts w:ascii="Arial" w:hAnsi="Arial" w:cs="Arial"/>
                <w:b/>
                <w:bCs/>
                <w:color w:val="002060"/>
              </w:rPr>
              <w:t>AURORA TREIA</w:t>
            </w:r>
          </w:p>
        </w:tc>
        <w:tc>
          <w:tcPr>
            <w:tcW w:w="2780" w:type="dxa"/>
            <w:tcBorders>
              <w:top w:val="nil"/>
              <w:left w:val="single" w:sz="8" w:space="0" w:color="FFFFFF"/>
              <w:bottom w:val="nil"/>
              <w:right w:val="single" w:sz="8" w:space="0" w:color="999999"/>
            </w:tcBorders>
            <w:shd w:val="clear" w:color="auto" w:fill="auto"/>
            <w:noWrap/>
            <w:vAlign w:val="bottom"/>
            <w:hideMark/>
          </w:tcPr>
          <w:p w14:paraId="79C261BE"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12CA1D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849C3FF"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0F0D006" w14:textId="77777777" w:rsidR="00E664C2" w:rsidRPr="00EB47E1" w:rsidRDefault="00E664C2" w:rsidP="00851401">
            <w:pPr>
              <w:rPr>
                <w:rFonts w:ascii="Arial" w:hAnsi="Arial" w:cs="Arial"/>
              </w:rPr>
            </w:pPr>
          </w:p>
        </w:tc>
      </w:tr>
      <w:tr w:rsidR="00E664C2" w:rsidRPr="00EB47E1" w14:paraId="25F7637C"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0FCDE5E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8F90184"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3BC0CCE"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0440B3C"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D6FD2D0" w14:textId="77777777" w:rsidR="00E664C2" w:rsidRPr="00EB47E1" w:rsidRDefault="00E664C2" w:rsidP="00851401">
            <w:pPr>
              <w:rPr>
                <w:rFonts w:ascii="Arial" w:hAnsi="Arial" w:cs="Arial"/>
              </w:rPr>
            </w:pPr>
          </w:p>
        </w:tc>
      </w:tr>
      <w:tr w:rsidR="00E664C2" w:rsidRPr="00EB47E1" w14:paraId="7FB9A2B2"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1EB0516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D30CA7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3D336F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8F009AD"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0BB0264A" w14:textId="77777777" w:rsidR="00E664C2" w:rsidRPr="00EB47E1" w:rsidRDefault="00E664C2" w:rsidP="00851401">
            <w:pPr>
              <w:rPr>
                <w:rFonts w:ascii="Arial" w:hAnsi="Arial" w:cs="Arial"/>
              </w:rPr>
            </w:pPr>
          </w:p>
        </w:tc>
      </w:tr>
      <w:tr w:rsidR="00E664C2" w:rsidRPr="00EB47E1" w14:paraId="68EA921A"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0FA38140"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EA22E06"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(2)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seconda classificata</w:t>
            </w:r>
          </w:p>
          <w:p w14:paraId="7ECC5160" w14:textId="77777777" w:rsidR="00E664C2" w:rsidRPr="00EB47E1" w:rsidRDefault="00E664C2" w:rsidP="00851401">
            <w:pPr>
              <w:rPr>
                <w:rFonts w:ascii="Arial" w:hAnsi="Arial" w:cs="Arial"/>
                <w:b/>
                <w:bCs/>
                <w:color w:val="002060"/>
              </w:rPr>
            </w:pPr>
            <w:r>
              <w:rPr>
                <w:rFonts w:ascii="Arial" w:hAnsi="Arial" w:cs="Arial"/>
                <w:b/>
                <w:bCs/>
                <w:color w:val="002060"/>
              </w:rPr>
              <w:t>FUTSAL SAMBUCHETO</w:t>
            </w:r>
          </w:p>
        </w:tc>
        <w:tc>
          <w:tcPr>
            <w:tcW w:w="2260" w:type="dxa"/>
            <w:tcBorders>
              <w:top w:val="nil"/>
              <w:left w:val="single" w:sz="8" w:space="0" w:color="FFFFFF"/>
              <w:bottom w:val="nil"/>
              <w:right w:val="nil"/>
            </w:tcBorders>
            <w:shd w:val="clear" w:color="auto" w:fill="auto"/>
            <w:noWrap/>
            <w:vAlign w:val="bottom"/>
            <w:hideMark/>
          </w:tcPr>
          <w:p w14:paraId="7F5ACEB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9B9A357"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41BC1E7E" w14:textId="77777777" w:rsidR="00E664C2" w:rsidRPr="00EB47E1" w:rsidRDefault="00E664C2" w:rsidP="00851401">
            <w:pPr>
              <w:rPr>
                <w:rFonts w:ascii="Arial" w:hAnsi="Arial" w:cs="Arial"/>
              </w:rPr>
            </w:pPr>
          </w:p>
        </w:tc>
      </w:tr>
    </w:tbl>
    <w:p w14:paraId="09F3D07B" w14:textId="77777777" w:rsidR="00E664C2" w:rsidRPr="00BF0077" w:rsidRDefault="00E664C2" w:rsidP="00E664C2">
      <w:pPr>
        <w:pStyle w:val="titoloprinc0"/>
        <w:rPr>
          <w:color w:val="002060"/>
          <w:sz w:val="22"/>
          <w:szCs w:val="22"/>
        </w:rPr>
      </w:pPr>
    </w:p>
    <w:p w14:paraId="6991BAC6" w14:textId="77777777" w:rsidR="00E664C2" w:rsidRPr="00BF0077" w:rsidRDefault="00E664C2" w:rsidP="00E664C2">
      <w:pPr>
        <w:pStyle w:val="titoloprinc0"/>
        <w:rPr>
          <w:color w:val="002060"/>
        </w:rPr>
      </w:pPr>
      <w:r w:rsidRPr="00BF0077">
        <w:rPr>
          <w:color w:val="002060"/>
        </w:rPr>
        <w:t>RISULTATI</w:t>
      </w:r>
    </w:p>
    <w:p w14:paraId="16B731B2" w14:textId="77777777" w:rsidR="00E664C2" w:rsidRPr="00BF0077" w:rsidRDefault="00E664C2" w:rsidP="00E664C2">
      <w:pPr>
        <w:pStyle w:val="breakline"/>
        <w:rPr>
          <w:color w:val="002060"/>
        </w:rPr>
      </w:pPr>
    </w:p>
    <w:p w14:paraId="0CFA457F" w14:textId="77777777" w:rsidR="00E664C2" w:rsidRPr="00BF0077" w:rsidRDefault="00E664C2" w:rsidP="00E664C2">
      <w:pPr>
        <w:pStyle w:val="sottotitolocampionato10"/>
        <w:rPr>
          <w:color w:val="002060"/>
        </w:rPr>
      </w:pPr>
      <w:r w:rsidRPr="00BF0077">
        <w:rPr>
          <w:color w:val="002060"/>
        </w:rPr>
        <w:t>RISULTATI UFFICIALI GARE DEL 02/05/2025</w:t>
      </w:r>
    </w:p>
    <w:p w14:paraId="3D33D0E7"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1AD6009C"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36AFF14F"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616E1003"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20F34" w14:textId="77777777" w:rsidR="00E664C2" w:rsidRPr="00BF0077" w:rsidRDefault="00E664C2" w:rsidP="00851401">
                  <w:pPr>
                    <w:pStyle w:val="headertabella0"/>
                    <w:rPr>
                      <w:color w:val="002060"/>
                    </w:rPr>
                  </w:pPr>
                  <w:r w:rsidRPr="00BF0077">
                    <w:rPr>
                      <w:color w:val="002060"/>
                    </w:rPr>
                    <w:t>GIRONE OF - 1 Giornata - A</w:t>
                  </w:r>
                </w:p>
              </w:tc>
            </w:tr>
            <w:tr w:rsidR="00E664C2" w:rsidRPr="00BF0077" w14:paraId="64AA55C3"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91FED" w14:textId="77777777" w:rsidR="00E664C2" w:rsidRPr="00BF0077" w:rsidRDefault="00E664C2" w:rsidP="00851401">
                  <w:pPr>
                    <w:pStyle w:val="rowtabella0"/>
                    <w:rPr>
                      <w:color w:val="002060"/>
                    </w:rPr>
                  </w:pPr>
                  <w:r w:rsidRPr="00BF0077">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AA2F6" w14:textId="77777777" w:rsidR="00E664C2" w:rsidRPr="00BF0077" w:rsidRDefault="00E664C2" w:rsidP="00851401">
                  <w:pPr>
                    <w:pStyle w:val="rowtabella0"/>
                    <w:rPr>
                      <w:color w:val="002060"/>
                    </w:rPr>
                  </w:pPr>
                  <w:r w:rsidRPr="00BF0077">
                    <w:rPr>
                      <w:color w:val="002060"/>
                    </w:rPr>
                    <w:t xml:space="preserve">- </w:t>
                  </w:r>
                  <w:proofErr w:type="gramStart"/>
                  <w:r w:rsidRPr="00BF0077">
                    <w:rPr>
                      <w:color w:val="002060"/>
                    </w:rPr>
                    <w:t>CITTA</w:t>
                  </w:r>
                  <w:proofErr w:type="gramEnd"/>
                  <w:r w:rsidRPr="00BF0077">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A855E" w14:textId="77777777" w:rsidR="00E664C2" w:rsidRPr="00BF0077" w:rsidRDefault="00E664C2" w:rsidP="00851401">
                  <w:pPr>
                    <w:pStyle w:val="rowtabella0"/>
                    <w:jc w:val="center"/>
                    <w:rPr>
                      <w:color w:val="002060"/>
                    </w:rPr>
                  </w:pPr>
                  <w:r w:rsidRPr="00BF0077">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B445C" w14:textId="77777777" w:rsidR="00E664C2" w:rsidRPr="00BF0077" w:rsidRDefault="00E664C2" w:rsidP="00851401">
                  <w:pPr>
                    <w:pStyle w:val="rowtabella0"/>
                    <w:jc w:val="center"/>
                    <w:rPr>
                      <w:color w:val="002060"/>
                    </w:rPr>
                  </w:pPr>
                  <w:r w:rsidRPr="00BF0077">
                    <w:rPr>
                      <w:color w:val="002060"/>
                    </w:rPr>
                    <w:t> </w:t>
                  </w:r>
                </w:p>
              </w:tc>
            </w:tr>
            <w:tr w:rsidR="00E664C2" w:rsidRPr="00BF0077" w14:paraId="3FFA01AA"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8F998" w14:textId="77777777" w:rsidR="00E664C2" w:rsidRPr="00BF0077" w:rsidRDefault="00E664C2" w:rsidP="00851401">
                  <w:pPr>
                    <w:pStyle w:val="rowtabella0"/>
                    <w:rPr>
                      <w:color w:val="002060"/>
                    </w:rPr>
                  </w:pPr>
                  <w:r w:rsidRPr="00BF0077">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7C41AA" w14:textId="77777777" w:rsidR="00E664C2" w:rsidRPr="00BF0077" w:rsidRDefault="00E664C2" w:rsidP="00851401">
                  <w:pPr>
                    <w:pStyle w:val="rowtabella0"/>
                    <w:rPr>
                      <w:color w:val="002060"/>
                    </w:rPr>
                  </w:pPr>
                  <w:r w:rsidRPr="00BF007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F003EE" w14:textId="77777777" w:rsidR="00E664C2" w:rsidRPr="00BF0077" w:rsidRDefault="00E664C2" w:rsidP="00851401">
                  <w:pPr>
                    <w:pStyle w:val="rowtabella0"/>
                    <w:jc w:val="center"/>
                    <w:rPr>
                      <w:color w:val="002060"/>
                    </w:rPr>
                  </w:pPr>
                  <w:r w:rsidRPr="00BF007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D38DF7" w14:textId="77777777" w:rsidR="00E664C2" w:rsidRPr="00BF0077" w:rsidRDefault="00E664C2" w:rsidP="00851401">
                  <w:pPr>
                    <w:pStyle w:val="rowtabella0"/>
                    <w:jc w:val="center"/>
                    <w:rPr>
                      <w:color w:val="002060"/>
                    </w:rPr>
                  </w:pPr>
                  <w:r w:rsidRPr="00BF0077">
                    <w:rPr>
                      <w:color w:val="002060"/>
                    </w:rPr>
                    <w:t> </w:t>
                  </w:r>
                </w:p>
              </w:tc>
            </w:tr>
            <w:tr w:rsidR="00E664C2" w:rsidRPr="00BF0077" w14:paraId="423F2746"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EB4CA" w14:textId="77777777" w:rsidR="00E664C2" w:rsidRPr="00BF0077" w:rsidRDefault="00E664C2" w:rsidP="00851401">
                  <w:pPr>
                    <w:pStyle w:val="rowtabella0"/>
                    <w:rPr>
                      <w:color w:val="002060"/>
                    </w:rPr>
                  </w:pPr>
                  <w:r w:rsidRPr="00BF0077">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0AA803" w14:textId="77777777" w:rsidR="00E664C2" w:rsidRPr="00BF0077" w:rsidRDefault="00E664C2" w:rsidP="00851401">
                  <w:pPr>
                    <w:pStyle w:val="rowtabella0"/>
                    <w:rPr>
                      <w:color w:val="002060"/>
                    </w:rPr>
                  </w:pPr>
                  <w:r w:rsidRPr="00BF007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DC53E1" w14:textId="77777777" w:rsidR="00E664C2" w:rsidRPr="00BF0077" w:rsidRDefault="00E664C2" w:rsidP="00851401">
                  <w:pPr>
                    <w:pStyle w:val="rowtabella0"/>
                    <w:jc w:val="center"/>
                    <w:rPr>
                      <w:color w:val="002060"/>
                    </w:rPr>
                  </w:pPr>
                  <w:r w:rsidRPr="00BF007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8AC1F2" w14:textId="77777777" w:rsidR="00E664C2" w:rsidRPr="00BF0077" w:rsidRDefault="00E664C2" w:rsidP="00851401">
                  <w:pPr>
                    <w:pStyle w:val="rowtabella0"/>
                    <w:jc w:val="center"/>
                    <w:rPr>
                      <w:color w:val="002060"/>
                    </w:rPr>
                  </w:pPr>
                  <w:r w:rsidRPr="00BF0077">
                    <w:rPr>
                      <w:color w:val="002060"/>
                    </w:rPr>
                    <w:t> </w:t>
                  </w:r>
                </w:p>
              </w:tc>
            </w:tr>
            <w:tr w:rsidR="00E664C2" w:rsidRPr="00BF0077" w14:paraId="095D2202"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2716A" w14:textId="77777777" w:rsidR="00E664C2" w:rsidRPr="00BF0077" w:rsidRDefault="00E664C2" w:rsidP="00851401">
                  <w:pPr>
                    <w:pStyle w:val="rowtabella0"/>
                    <w:rPr>
                      <w:color w:val="002060"/>
                    </w:rPr>
                  </w:pPr>
                  <w:r w:rsidRPr="00BF0077">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59FD7" w14:textId="77777777" w:rsidR="00E664C2" w:rsidRPr="00BF0077" w:rsidRDefault="00E664C2" w:rsidP="00851401">
                  <w:pPr>
                    <w:pStyle w:val="rowtabella0"/>
                    <w:rPr>
                      <w:color w:val="002060"/>
                    </w:rPr>
                  </w:pPr>
                  <w:r w:rsidRPr="00BF0077">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1B4A7" w14:textId="77777777" w:rsidR="00E664C2" w:rsidRPr="00BF0077" w:rsidRDefault="00E664C2" w:rsidP="00851401">
                  <w:pPr>
                    <w:pStyle w:val="rowtabella0"/>
                    <w:jc w:val="center"/>
                    <w:rPr>
                      <w:color w:val="002060"/>
                    </w:rPr>
                  </w:pPr>
                  <w:r w:rsidRPr="00BF007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C3153" w14:textId="77777777" w:rsidR="00E664C2" w:rsidRPr="00BF0077" w:rsidRDefault="00E664C2" w:rsidP="00851401">
                  <w:pPr>
                    <w:pStyle w:val="rowtabella0"/>
                    <w:jc w:val="center"/>
                    <w:rPr>
                      <w:color w:val="002060"/>
                    </w:rPr>
                  </w:pPr>
                  <w:r w:rsidRPr="00BF0077">
                    <w:rPr>
                      <w:color w:val="002060"/>
                    </w:rPr>
                    <w:t> </w:t>
                  </w:r>
                </w:p>
              </w:tc>
            </w:tr>
            <w:tr w:rsidR="00E664C2" w:rsidRPr="00BF0077" w14:paraId="59D5EE3B"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54EE6CEF" w14:textId="77777777" w:rsidR="00E664C2" w:rsidRPr="00BF0077" w:rsidRDefault="00E664C2" w:rsidP="00851401">
                  <w:pPr>
                    <w:pStyle w:val="rowtabella0"/>
                    <w:rPr>
                      <w:color w:val="002060"/>
                    </w:rPr>
                  </w:pPr>
                  <w:r w:rsidRPr="00BF0077">
                    <w:rPr>
                      <w:color w:val="002060"/>
                    </w:rPr>
                    <w:t>(1) - disputata il 03/05/2025</w:t>
                  </w:r>
                </w:p>
              </w:tc>
            </w:tr>
          </w:tbl>
          <w:p w14:paraId="7F212C5D" w14:textId="77777777" w:rsidR="00E664C2" w:rsidRPr="00BF0077" w:rsidRDefault="00E664C2" w:rsidP="00851401">
            <w:pPr>
              <w:rPr>
                <w:color w:val="002060"/>
              </w:rPr>
            </w:pPr>
          </w:p>
        </w:tc>
      </w:tr>
    </w:tbl>
    <w:p w14:paraId="16C93167" w14:textId="77777777" w:rsidR="00E664C2" w:rsidRPr="00BF0077" w:rsidRDefault="00E664C2" w:rsidP="00E664C2">
      <w:pPr>
        <w:pStyle w:val="breakline"/>
        <w:rPr>
          <w:rFonts w:eastAsiaTheme="minorEastAsia"/>
          <w:color w:val="002060"/>
        </w:rPr>
      </w:pPr>
    </w:p>
    <w:p w14:paraId="3F78FDC1" w14:textId="77777777" w:rsidR="00E664C2" w:rsidRPr="00BF0077" w:rsidRDefault="00E664C2" w:rsidP="00E664C2">
      <w:pPr>
        <w:pStyle w:val="breakline"/>
        <w:rPr>
          <w:color w:val="002060"/>
        </w:rPr>
      </w:pPr>
    </w:p>
    <w:p w14:paraId="1FABBDF1" w14:textId="77777777" w:rsidR="00E664C2" w:rsidRPr="00BF0077" w:rsidRDefault="00E664C2" w:rsidP="00E664C2">
      <w:pPr>
        <w:pStyle w:val="titoloprinc0"/>
        <w:rPr>
          <w:color w:val="002060"/>
        </w:rPr>
      </w:pPr>
      <w:r w:rsidRPr="00BF0077">
        <w:rPr>
          <w:color w:val="002060"/>
        </w:rPr>
        <w:t>GIUDICE SPORTIVO</w:t>
      </w:r>
    </w:p>
    <w:p w14:paraId="1AA27E73" w14:textId="77777777" w:rsidR="00E664C2" w:rsidRPr="00BF0077" w:rsidRDefault="00E664C2" w:rsidP="00E664C2">
      <w:pPr>
        <w:pStyle w:val="diffida"/>
        <w:rPr>
          <w:color w:val="002060"/>
        </w:rPr>
      </w:pPr>
      <w:r w:rsidRPr="00BF0077">
        <w:rPr>
          <w:color w:val="002060"/>
        </w:rPr>
        <w:lastRenderedPageBreak/>
        <w:t>Il Giudice Sportivo Avv. Agnese Lazzaretti, con l'assistenza del Segretario Angelo Castellana, nella seduta del 05/05/2025, ha adottato le decisioni che di seguito integralmente si riportano:</w:t>
      </w:r>
    </w:p>
    <w:p w14:paraId="66D9C895" w14:textId="77777777" w:rsidR="00E664C2" w:rsidRPr="00BF0077" w:rsidRDefault="00E664C2" w:rsidP="00E664C2">
      <w:pPr>
        <w:pStyle w:val="titolo10"/>
        <w:rPr>
          <w:color w:val="002060"/>
        </w:rPr>
      </w:pPr>
      <w:r w:rsidRPr="00BF0077">
        <w:rPr>
          <w:color w:val="002060"/>
        </w:rPr>
        <w:t xml:space="preserve">GARE DEL 2/ 5/2025 </w:t>
      </w:r>
    </w:p>
    <w:p w14:paraId="4BF0EEEB" w14:textId="77777777" w:rsidR="00E664C2" w:rsidRPr="00BF0077" w:rsidRDefault="00E664C2" w:rsidP="00E664C2">
      <w:pPr>
        <w:pStyle w:val="titolo7a"/>
        <w:rPr>
          <w:color w:val="002060"/>
        </w:rPr>
      </w:pPr>
      <w:r w:rsidRPr="00BF0077">
        <w:rPr>
          <w:color w:val="002060"/>
        </w:rPr>
        <w:t xml:space="preserve">PROVVEDIMENTI DISCIPLINARI </w:t>
      </w:r>
    </w:p>
    <w:p w14:paraId="750A91B2"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3184622F" w14:textId="77777777" w:rsidR="00E664C2" w:rsidRPr="00BF0077" w:rsidRDefault="00E664C2" w:rsidP="00E664C2">
      <w:pPr>
        <w:pStyle w:val="titolo30"/>
        <w:rPr>
          <w:color w:val="002060"/>
        </w:rPr>
      </w:pPr>
      <w:r w:rsidRPr="00BF0077">
        <w:rPr>
          <w:color w:val="002060"/>
        </w:rPr>
        <w:t xml:space="preserve">SOCIETA' </w:t>
      </w:r>
    </w:p>
    <w:p w14:paraId="3EB77CF7" w14:textId="77777777" w:rsidR="00E664C2" w:rsidRPr="00BF0077" w:rsidRDefault="00E664C2" w:rsidP="00E664C2">
      <w:pPr>
        <w:pStyle w:val="titolo20"/>
        <w:rPr>
          <w:color w:val="002060"/>
        </w:rPr>
      </w:pPr>
      <w:r w:rsidRPr="00BF0077">
        <w:rPr>
          <w:color w:val="002060"/>
        </w:rPr>
        <w:t xml:space="preserve">AMMENDA </w:t>
      </w:r>
    </w:p>
    <w:p w14:paraId="2041EC0B" w14:textId="77777777" w:rsidR="00E664C2" w:rsidRPr="00BF0077" w:rsidRDefault="00E664C2" w:rsidP="00E664C2">
      <w:pPr>
        <w:pStyle w:val="diffida"/>
        <w:spacing w:before="80" w:beforeAutospacing="0" w:after="40" w:afterAutospacing="0"/>
        <w:jc w:val="left"/>
        <w:rPr>
          <w:color w:val="002060"/>
        </w:rPr>
      </w:pPr>
      <w:r w:rsidRPr="00BF0077">
        <w:rPr>
          <w:color w:val="002060"/>
        </w:rPr>
        <w:t xml:space="preserve">Euro 150,00 GIOVANI SANT IPPOLITO </w:t>
      </w:r>
      <w:r w:rsidRPr="00BF0077">
        <w:rPr>
          <w:color w:val="002060"/>
        </w:rPr>
        <w:br/>
        <w:t xml:space="preserve">Per comportamento offensivo del proprio pubblico nei confronti dell'arbitro. </w:t>
      </w:r>
    </w:p>
    <w:p w14:paraId="1C093372" w14:textId="77777777" w:rsidR="00E664C2" w:rsidRPr="00BF0077" w:rsidRDefault="00E664C2" w:rsidP="00E664C2">
      <w:pPr>
        <w:pStyle w:val="titolo30"/>
        <w:rPr>
          <w:color w:val="002060"/>
        </w:rPr>
      </w:pPr>
      <w:r w:rsidRPr="00BF0077">
        <w:rPr>
          <w:color w:val="002060"/>
        </w:rPr>
        <w:t xml:space="preserve">DIRIGENTI </w:t>
      </w:r>
    </w:p>
    <w:p w14:paraId="280760E6"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5C0544C9" w14:textId="77777777" w:rsidTr="00851401">
        <w:tc>
          <w:tcPr>
            <w:tcW w:w="2200" w:type="dxa"/>
            <w:tcMar>
              <w:top w:w="20" w:type="dxa"/>
              <w:left w:w="20" w:type="dxa"/>
              <w:bottom w:w="20" w:type="dxa"/>
              <w:right w:w="20" w:type="dxa"/>
            </w:tcMar>
            <w:vAlign w:val="center"/>
            <w:hideMark/>
          </w:tcPr>
          <w:p w14:paraId="3E1D3225" w14:textId="77777777" w:rsidR="00E664C2" w:rsidRPr="00BF0077" w:rsidRDefault="00E664C2" w:rsidP="00851401">
            <w:pPr>
              <w:pStyle w:val="movimento"/>
              <w:rPr>
                <w:color w:val="002060"/>
              </w:rPr>
            </w:pPr>
            <w:r w:rsidRPr="00BF0077">
              <w:rPr>
                <w:color w:val="002060"/>
              </w:rPr>
              <w:t>MANONI FRANCESCO</w:t>
            </w:r>
          </w:p>
        </w:tc>
        <w:tc>
          <w:tcPr>
            <w:tcW w:w="2200" w:type="dxa"/>
            <w:tcMar>
              <w:top w:w="20" w:type="dxa"/>
              <w:left w:w="20" w:type="dxa"/>
              <w:bottom w:w="20" w:type="dxa"/>
              <w:right w:w="20" w:type="dxa"/>
            </w:tcMar>
            <w:vAlign w:val="center"/>
            <w:hideMark/>
          </w:tcPr>
          <w:p w14:paraId="01198013" w14:textId="77777777" w:rsidR="00E664C2" w:rsidRPr="00BF0077" w:rsidRDefault="00E664C2" w:rsidP="00851401">
            <w:pPr>
              <w:pStyle w:val="movimento2"/>
              <w:rPr>
                <w:color w:val="002060"/>
              </w:rPr>
            </w:pPr>
            <w:r w:rsidRPr="00BF0077">
              <w:rPr>
                <w:color w:val="002060"/>
              </w:rPr>
              <w:t>(</w:t>
            </w:r>
            <w:proofErr w:type="gramStart"/>
            <w:r w:rsidRPr="00BF0077">
              <w:rPr>
                <w:color w:val="002060"/>
              </w:rPr>
              <w:t>CITTA</w:t>
            </w:r>
            <w:proofErr w:type="gramEnd"/>
            <w:r w:rsidRPr="00BF0077">
              <w:rPr>
                <w:color w:val="002060"/>
              </w:rPr>
              <w:t xml:space="preserve"> DI OSTRA) </w:t>
            </w:r>
          </w:p>
        </w:tc>
        <w:tc>
          <w:tcPr>
            <w:tcW w:w="800" w:type="dxa"/>
            <w:tcMar>
              <w:top w:w="20" w:type="dxa"/>
              <w:left w:w="20" w:type="dxa"/>
              <w:bottom w:w="20" w:type="dxa"/>
              <w:right w:w="20" w:type="dxa"/>
            </w:tcMar>
            <w:vAlign w:val="center"/>
            <w:hideMark/>
          </w:tcPr>
          <w:p w14:paraId="4A530915"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E903C9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E71BA4F" w14:textId="77777777" w:rsidR="00E664C2" w:rsidRPr="00BF0077" w:rsidRDefault="00E664C2" w:rsidP="00851401">
            <w:pPr>
              <w:pStyle w:val="movimento2"/>
              <w:rPr>
                <w:color w:val="002060"/>
              </w:rPr>
            </w:pPr>
            <w:r w:rsidRPr="00BF0077">
              <w:rPr>
                <w:color w:val="002060"/>
              </w:rPr>
              <w:t> </w:t>
            </w:r>
          </w:p>
        </w:tc>
      </w:tr>
    </w:tbl>
    <w:p w14:paraId="512CB5ED" w14:textId="77777777" w:rsidR="00E664C2" w:rsidRPr="00BF0077" w:rsidRDefault="00E664C2" w:rsidP="00E664C2">
      <w:pPr>
        <w:pStyle w:val="titolo30"/>
        <w:rPr>
          <w:rFonts w:eastAsiaTheme="minorEastAsia"/>
          <w:color w:val="002060"/>
        </w:rPr>
      </w:pPr>
      <w:r w:rsidRPr="00BF0077">
        <w:rPr>
          <w:color w:val="002060"/>
        </w:rPr>
        <w:t xml:space="preserve">CALCIATORI NON ESPULSI </w:t>
      </w:r>
    </w:p>
    <w:p w14:paraId="3B4C15F2"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73A74B59" w14:textId="77777777" w:rsidTr="00851401">
        <w:tc>
          <w:tcPr>
            <w:tcW w:w="2200" w:type="dxa"/>
            <w:tcMar>
              <w:top w:w="20" w:type="dxa"/>
              <w:left w:w="20" w:type="dxa"/>
              <w:bottom w:w="20" w:type="dxa"/>
              <w:right w:w="20" w:type="dxa"/>
            </w:tcMar>
            <w:vAlign w:val="center"/>
            <w:hideMark/>
          </w:tcPr>
          <w:p w14:paraId="70F2BE60" w14:textId="77777777" w:rsidR="00E664C2" w:rsidRPr="00BF0077" w:rsidRDefault="00E664C2" w:rsidP="00851401">
            <w:pPr>
              <w:pStyle w:val="movimento"/>
              <w:rPr>
                <w:color w:val="002060"/>
              </w:rPr>
            </w:pPr>
            <w:r w:rsidRPr="00BF0077">
              <w:rPr>
                <w:color w:val="002060"/>
              </w:rPr>
              <w:t>REBISCINI PIERLUIGI</w:t>
            </w:r>
          </w:p>
        </w:tc>
        <w:tc>
          <w:tcPr>
            <w:tcW w:w="2200" w:type="dxa"/>
            <w:tcMar>
              <w:top w:w="20" w:type="dxa"/>
              <w:left w:w="20" w:type="dxa"/>
              <w:bottom w:w="20" w:type="dxa"/>
              <w:right w:w="20" w:type="dxa"/>
            </w:tcMar>
            <w:vAlign w:val="center"/>
            <w:hideMark/>
          </w:tcPr>
          <w:p w14:paraId="2B7E646F" w14:textId="77777777" w:rsidR="00E664C2" w:rsidRPr="00BF0077" w:rsidRDefault="00E664C2" w:rsidP="00851401">
            <w:pPr>
              <w:pStyle w:val="movimento2"/>
              <w:rPr>
                <w:color w:val="002060"/>
              </w:rPr>
            </w:pPr>
            <w:r w:rsidRPr="00BF0077">
              <w:rPr>
                <w:color w:val="002060"/>
              </w:rPr>
              <w:t xml:space="preserve">(ACQUALAGNA CALCIO C 5) </w:t>
            </w:r>
          </w:p>
        </w:tc>
        <w:tc>
          <w:tcPr>
            <w:tcW w:w="800" w:type="dxa"/>
            <w:tcMar>
              <w:top w:w="20" w:type="dxa"/>
              <w:left w:w="20" w:type="dxa"/>
              <w:bottom w:w="20" w:type="dxa"/>
              <w:right w:w="20" w:type="dxa"/>
            </w:tcMar>
            <w:vAlign w:val="center"/>
            <w:hideMark/>
          </w:tcPr>
          <w:p w14:paraId="2ADFBE08"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48A0C39" w14:textId="77777777" w:rsidR="00E664C2" w:rsidRPr="00BF0077" w:rsidRDefault="00E664C2" w:rsidP="00851401">
            <w:pPr>
              <w:pStyle w:val="movimento"/>
              <w:rPr>
                <w:color w:val="002060"/>
              </w:rPr>
            </w:pPr>
            <w:r w:rsidRPr="00BF0077">
              <w:rPr>
                <w:color w:val="002060"/>
              </w:rPr>
              <w:t>DURANTE JEAN CARLOS</w:t>
            </w:r>
          </w:p>
        </w:tc>
        <w:tc>
          <w:tcPr>
            <w:tcW w:w="2200" w:type="dxa"/>
            <w:tcMar>
              <w:top w:w="20" w:type="dxa"/>
              <w:left w:w="20" w:type="dxa"/>
              <w:bottom w:w="20" w:type="dxa"/>
              <w:right w:w="20" w:type="dxa"/>
            </w:tcMar>
            <w:vAlign w:val="center"/>
            <w:hideMark/>
          </w:tcPr>
          <w:p w14:paraId="1F03E650" w14:textId="77777777" w:rsidR="00E664C2" w:rsidRPr="00BF0077" w:rsidRDefault="00E664C2" w:rsidP="00851401">
            <w:pPr>
              <w:pStyle w:val="movimento2"/>
              <w:rPr>
                <w:color w:val="002060"/>
              </w:rPr>
            </w:pPr>
            <w:r w:rsidRPr="00BF0077">
              <w:rPr>
                <w:color w:val="002060"/>
              </w:rPr>
              <w:t xml:space="preserve">(ASCOLI CALCIO A 5) </w:t>
            </w:r>
          </w:p>
        </w:tc>
      </w:tr>
      <w:tr w:rsidR="00E664C2" w:rsidRPr="00BF0077" w14:paraId="1073C5B6" w14:textId="77777777" w:rsidTr="00851401">
        <w:tc>
          <w:tcPr>
            <w:tcW w:w="2200" w:type="dxa"/>
            <w:tcMar>
              <w:top w:w="20" w:type="dxa"/>
              <w:left w:w="20" w:type="dxa"/>
              <w:bottom w:w="20" w:type="dxa"/>
              <w:right w:w="20" w:type="dxa"/>
            </w:tcMar>
            <w:vAlign w:val="center"/>
            <w:hideMark/>
          </w:tcPr>
          <w:p w14:paraId="74028FB0" w14:textId="77777777" w:rsidR="00E664C2" w:rsidRPr="00BF0077" w:rsidRDefault="00E664C2" w:rsidP="00851401">
            <w:pPr>
              <w:pStyle w:val="movimento"/>
              <w:rPr>
                <w:color w:val="002060"/>
              </w:rPr>
            </w:pPr>
            <w:r w:rsidRPr="00BF0077">
              <w:rPr>
                <w:color w:val="002060"/>
              </w:rPr>
              <w:t>PASQUINI MARCO</w:t>
            </w:r>
          </w:p>
        </w:tc>
        <w:tc>
          <w:tcPr>
            <w:tcW w:w="2200" w:type="dxa"/>
            <w:tcMar>
              <w:top w:w="20" w:type="dxa"/>
              <w:left w:w="20" w:type="dxa"/>
              <w:bottom w:w="20" w:type="dxa"/>
              <w:right w:w="20" w:type="dxa"/>
            </w:tcMar>
            <w:vAlign w:val="center"/>
            <w:hideMark/>
          </w:tcPr>
          <w:p w14:paraId="214F449B" w14:textId="77777777" w:rsidR="00E664C2" w:rsidRPr="00BF0077" w:rsidRDefault="00E664C2" w:rsidP="00851401">
            <w:pPr>
              <w:pStyle w:val="movimento2"/>
              <w:rPr>
                <w:color w:val="002060"/>
              </w:rPr>
            </w:pPr>
            <w:r w:rsidRPr="00BF0077">
              <w:rPr>
                <w:color w:val="002060"/>
              </w:rPr>
              <w:t xml:space="preserve">(ASCOLI CALCIO A 5) </w:t>
            </w:r>
          </w:p>
        </w:tc>
        <w:tc>
          <w:tcPr>
            <w:tcW w:w="800" w:type="dxa"/>
            <w:tcMar>
              <w:top w:w="20" w:type="dxa"/>
              <w:left w:w="20" w:type="dxa"/>
              <w:bottom w:w="20" w:type="dxa"/>
              <w:right w:w="20" w:type="dxa"/>
            </w:tcMar>
            <w:vAlign w:val="center"/>
            <w:hideMark/>
          </w:tcPr>
          <w:p w14:paraId="7907B6E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8010939" w14:textId="77777777" w:rsidR="00E664C2" w:rsidRPr="00BF0077" w:rsidRDefault="00E664C2" w:rsidP="00851401">
            <w:pPr>
              <w:pStyle w:val="movimento"/>
              <w:rPr>
                <w:color w:val="002060"/>
              </w:rPr>
            </w:pPr>
            <w:r w:rsidRPr="00BF0077">
              <w:rPr>
                <w:color w:val="002060"/>
              </w:rPr>
              <w:t>MEDEI LEONARDO</w:t>
            </w:r>
          </w:p>
        </w:tc>
        <w:tc>
          <w:tcPr>
            <w:tcW w:w="2200" w:type="dxa"/>
            <w:tcMar>
              <w:top w:w="20" w:type="dxa"/>
              <w:left w:w="20" w:type="dxa"/>
              <w:bottom w:w="20" w:type="dxa"/>
              <w:right w:w="20" w:type="dxa"/>
            </w:tcMar>
            <w:vAlign w:val="center"/>
            <w:hideMark/>
          </w:tcPr>
          <w:p w14:paraId="1ACB9DDC" w14:textId="77777777" w:rsidR="00E664C2" w:rsidRPr="00BF0077" w:rsidRDefault="00E664C2" w:rsidP="00851401">
            <w:pPr>
              <w:pStyle w:val="movimento2"/>
              <w:rPr>
                <w:color w:val="002060"/>
              </w:rPr>
            </w:pPr>
            <w:r w:rsidRPr="00BF0077">
              <w:rPr>
                <w:color w:val="002060"/>
              </w:rPr>
              <w:t xml:space="preserve">(AURORA TREIA) </w:t>
            </w:r>
          </w:p>
        </w:tc>
      </w:tr>
      <w:tr w:rsidR="00E664C2" w:rsidRPr="00BF0077" w14:paraId="5A69E9E3" w14:textId="77777777" w:rsidTr="00851401">
        <w:tc>
          <w:tcPr>
            <w:tcW w:w="2200" w:type="dxa"/>
            <w:tcMar>
              <w:top w:w="20" w:type="dxa"/>
              <w:left w:w="20" w:type="dxa"/>
              <w:bottom w:w="20" w:type="dxa"/>
              <w:right w:w="20" w:type="dxa"/>
            </w:tcMar>
            <w:vAlign w:val="center"/>
            <w:hideMark/>
          </w:tcPr>
          <w:p w14:paraId="447480DA" w14:textId="77777777" w:rsidR="00E664C2" w:rsidRPr="00BF0077" w:rsidRDefault="00E664C2" w:rsidP="00851401">
            <w:pPr>
              <w:pStyle w:val="movimento"/>
              <w:rPr>
                <w:color w:val="002060"/>
              </w:rPr>
            </w:pPr>
            <w:r w:rsidRPr="00BF0077">
              <w:rPr>
                <w:color w:val="002060"/>
              </w:rPr>
              <w:t>PETTINARI EMANUELE</w:t>
            </w:r>
          </w:p>
        </w:tc>
        <w:tc>
          <w:tcPr>
            <w:tcW w:w="2200" w:type="dxa"/>
            <w:tcMar>
              <w:top w:w="20" w:type="dxa"/>
              <w:left w:w="20" w:type="dxa"/>
              <w:bottom w:w="20" w:type="dxa"/>
              <w:right w:w="20" w:type="dxa"/>
            </w:tcMar>
            <w:vAlign w:val="center"/>
            <w:hideMark/>
          </w:tcPr>
          <w:p w14:paraId="44800BB4" w14:textId="77777777" w:rsidR="00E664C2" w:rsidRPr="00BF0077" w:rsidRDefault="00E664C2" w:rsidP="00851401">
            <w:pPr>
              <w:pStyle w:val="movimento2"/>
              <w:rPr>
                <w:color w:val="002060"/>
              </w:rPr>
            </w:pPr>
            <w:r w:rsidRPr="00BF0077">
              <w:rPr>
                <w:color w:val="002060"/>
              </w:rPr>
              <w:t>(</w:t>
            </w:r>
            <w:proofErr w:type="gramStart"/>
            <w:r w:rsidRPr="00BF0077">
              <w:rPr>
                <w:color w:val="002060"/>
              </w:rPr>
              <w:t>CITTA</w:t>
            </w:r>
            <w:proofErr w:type="gramEnd"/>
            <w:r w:rsidRPr="00BF0077">
              <w:rPr>
                <w:color w:val="002060"/>
              </w:rPr>
              <w:t xml:space="preserve"> DI OSTRA) </w:t>
            </w:r>
          </w:p>
        </w:tc>
        <w:tc>
          <w:tcPr>
            <w:tcW w:w="800" w:type="dxa"/>
            <w:tcMar>
              <w:top w:w="20" w:type="dxa"/>
              <w:left w:w="20" w:type="dxa"/>
              <w:bottom w:w="20" w:type="dxa"/>
              <w:right w:w="20" w:type="dxa"/>
            </w:tcMar>
            <w:vAlign w:val="center"/>
            <w:hideMark/>
          </w:tcPr>
          <w:p w14:paraId="7F4DD06E"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741F635" w14:textId="77777777" w:rsidR="00E664C2" w:rsidRPr="00BF0077" w:rsidRDefault="00E664C2" w:rsidP="00851401">
            <w:pPr>
              <w:pStyle w:val="movimento"/>
              <w:rPr>
                <w:color w:val="002060"/>
              </w:rPr>
            </w:pPr>
            <w:r w:rsidRPr="00BF0077">
              <w:rPr>
                <w:color w:val="002060"/>
              </w:rPr>
              <w:t>SCARPONI FRANCESCO</w:t>
            </w:r>
          </w:p>
        </w:tc>
        <w:tc>
          <w:tcPr>
            <w:tcW w:w="2200" w:type="dxa"/>
            <w:tcMar>
              <w:top w:w="20" w:type="dxa"/>
              <w:left w:w="20" w:type="dxa"/>
              <w:bottom w:w="20" w:type="dxa"/>
              <w:right w:w="20" w:type="dxa"/>
            </w:tcMar>
            <w:vAlign w:val="center"/>
            <w:hideMark/>
          </w:tcPr>
          <w:p w14:paraId="688F3ED2" w14:textId="77777777" w:rsidR="00E664C2" w:rsidRPr="00BF0077" w:rsidRDefault="00E664C2" w:rsidP="00851401">
            <w:pPr>
              <w:pStyle w:val="movimento2"/>
              <w:rPr>
                <w:color w:val="002060"/>
              </w:rPr>
            </w:pPr>
            <w:r w:rsidRPr="00BF0077">
              <w:rPr>
                <w:color w:val="002060"/>
              </w:rPr>
              <w:t>(</w:t>
            </w:r>
            <w:proofErr w:type="gramStart"/>
            <w:r w:rsidRPr="00BF0077">
              <w:rPr>
                <w:color w:val="002060"/>
              </w:rPr>
              <w:t>CITTA</w:t>
            </w:r>
            <w:proofErr w:type="gramEnd"/>
            <w:r w:rsidRPr="00BF0077">
              <w:rPr>
                <w:color w:val="002060"/>
              </w:rPr>
              <w:t xml:space="preserve"> DI OSTRA) </w:t>
            </w:r>
          </w:p>
        </w:tc>
      </w:tr>
      <w:tr w:rsidR="00E664C2" w:rsidRPr="00BF0077" w14:paraId="756541F6" w14:textId="77777777" w:rsidTr="00851401">
        <w:tc>
          <w:tcPr>
            <w:tcW w:w="2200" w:type="dxa"/>
            <w:tcMar>
              <w:top w:w="20" w:type="dxa"/>
              <w:left w:w="20" w:type="dxa"/>
              <w:bottom w:w="20" w:type="dxa"/>
              <w:right w:w="20" w:type="dxa"/>
            </w:tcMar>
            <w:vAlign w:val="center"/>
            <w:hideMark/>
          </w:tcPr>
          <w:p w14:paraId="2C3E7D03" w14:textId="77777777" w:rsidR="00E664C2" w:rsidRPr="00BF0077" w:rsidRDefault="00E664C2" w:rsidP="00851401">
            <w:pPr>
              <w:pStyle w:val="movimento"/>
              <w:rPr>
                <w:color w:val="002060"/>
              </w:rPr>
            </w:pPr>
            <w:r w:rsidRPr="00BF0077">
              <w:rPr>
                <w:color w:val="002060"/>
              </w:rPr>
              <w:t>COPPARONI NICOLO</w:t>
            </w:r>
          </w:p>
        </w:tc>
        <w:tc>
          <w:tcPr>
            <w:tcW w:w="2200" w:type="dxa"/>
            <w:tcMar>
              <w:top w:w="20" w:type="dxa"/>
              <w:left w:w="20" w:type="dxa"/>
              <w:bottom w:w="20" w:type="dxa"/>
              <w:right w:w="20" w:type="dxa"/>
            </w:tcMar>
            <w:vAlign w:val="center"/>
            <w:hideMark/>
          </w:tcPr>
          <w:p w14:paraId="744EA3DE" w14:textId="77777777" w:rsidR="00E664C2" w:rsidRPr="00BF0077" w:rsidRDefault="00E664C2" w:rsidP="00851401">
            <w:pPr>
              <w:pStyle w:val="movimento2"/>
              <w:rPr>
                <w:color w:val="002060"/>
              </w:rPr>
            </w:pPr>
            <w:r w:rsidRPr="00BF0077">
              <w:rPr>
                <w:color w:val="002060"/>
              </w:rPr>
              <w:t xml:space="preserve">(GIOVANI SANT IPPOLITO) </w:t>
            </w:r>
          </w:p>
        </w:tc>
        <w:tc>
          <w:tcPr>
            <w:tcW w:w="800" w:type="dxa"/>
            <w:tcMar>
              <w:top w:w="20" w:type="dxa"/>
              <w:left w:w="20" w:type="dxa"/>
              <w:bottom w:w="20" w:type="dxa"/>
              <w:right w:w="20" w:type="dxa"/>
            </w:tcMar>
            <w:vAlign w:val="center"/>
            <w:hideMark/>
          </w:tcPr>
          <w:p w14:paraId="07F17C4E"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563A6B2A" w14:textId="77777777" w:rsidR="00E664C2" w:rsidRPr="00BF0077" w:rsidRDefault="00E664C2" w:rsidP="00851401">
            <w:pPr>
              <w:pStyle w:val="movimento"/>
              <w:rPr>
                <w:color w:val="002060"/>
              </w:rPr>
            </w:pPr>
            <w:r w:rsidRPr="00BF0077">
              <w:rPr>
                <w:color w:val="002060"/>
              </w:rPr>
              <w:t>BANCHETTI JOELE</w:t>
            </w:r>
          </w:p>
        </w:tc>
        <w:tc>
          <w:tcPr>
            <w:tcW w:w="2200" w:type="dxa"/>
            <w:tcMar>
              <w:top w:w="20" w:type="dxa"/>
              <w:left w:w="20" w:type="dxa"/>
              <w:bottom w:w="20" w:type="dxa"/>
              <w:right w:w="20" w:type="dxa"/>
            </w:tcMar>
            <w:vAlign w:val="center"/>
            <w:hideMark/>
          </w:tcPr>
          <w:p w14:paraId="1A2E1841" w14:textId="77777777" w:rsidR="00E664C2" w:rsidRPr="00BF0077" w:rsidRDefault="00E664C2" w:rsidP="00851401">
            <w:pPr>
              <w:pStyle w:val="movimento2"/>
              <w:rPr>
                <w:color w:val="002060"/>
              </w:rPr>
            </w:pPr>
            <w:r w:rsidRPr="00BF0077">
              <w:rPr>
                <w:color w:val="002060"/>
              </w:rPr>
              <w:t xml:space="preserve">(POLISPORTIVA VICTORIA) </w:t>
            </w:r>
          </w:p>
        </w:tc>
      </w:tr>
      <w:tr w:rsidR="00E664C2" w:rsidRPr="00BF0077" w14:paraId="1FF2EEC6" w14:textId="77777777" w:rsidTr="00851401">
        <w:tc>
          <w:tcPr>
            <w:tcW w:w="2200" w:type="dxa"/>
            <w:tcMar>
              <w:top w:w="20" w:type="dxa"/>
              <w:left w:w="20" w:type="dxa"/>
              <w:bottom w:w="20" w:type="dxa"/>
              <w:right w:w="20" w:type="dxa"/>
            </w:tcMar>
            <w:vAlign w:val="center"/>
            <w:hideMark/>
          </w:tcPr>
          <w:p w14:paraId="48A07E17" w14:textId="77777777" w:rsidR="00E664C2" w:rsidRPr="00BF0077" w:rsidRDefault="00E664C2" w:rsidP="00851401">
            <w:pPr>
              <w:pStyle w:val="movimento"/>
              <w:rPr>
                <w:color w:val="002060"/>
              </w:rPr>
            </w:pPr>
            <w:r w:rsidRPr="00BF0077">
              <w:rPr>
                <w:color w:val="002060"/>
              </w:rPr>
              <w:t>GIANFELICI MANUEL</w:t>
            </w:r>
          </w:p>
        </w:tc>
        <w:tc>
          <w:tcPr>
            <w:tcW w:w="2200" w:type="dxa"/>
            <w:tcMar>
              <w:top w:w="20" w:type="dxa"/>
              <w:left w:w="20" w:type="dxa"/>
              <w:bottom w:w="20" w:type="dxa"/>
              <w:right w:w="20" w:type="dxa"/>
            </w:tcMar>
            <w:vAlign w:val="center"/>
            <w:hideMark/>
          </w:tcPr>
          <w:p w14:paraId="50121EA2" w14:textId="77777777" w:rsidR="00E664C2" w:rsidRPr="00BF0077" w:rsidRDefault="00E664C2" w:rsidP="00851401">
            <w:pPr>
              <w:pStyle w:val="movimento2"/>
              <w:rPr>
                <w:color w:val="002060"/>
              </w:rPr>
            </w:pPr>
            <w:r w:rsidRPr="00BF0077">
              <w:rPr>
                <w:color w:val="002060"/>
              </w:rPr>
              <w:t xml:space="preserve">(POLISPORTIVA VICTORIA) </w:t>
            </w:r>
          </w:p>
        </w:tc>
        <w:tc>
          <w:tcPr>
            <w:tcW w:w="800" w:type="dxa"/>
            <w:tcMar>
              <w:top w:w="20" w:type="dxa"/>
              <w:left w:w="20" w:type="dxa"/>
              <w:bottom w:w="20" w:type="dxa"/>
              <w:right w:w="20" w:type="dxa"/>
            </w:tcMar>
            <w:vAlign w:val="center"/>
            <w:hideMark/>
          </w:tcPr>
          <w:p w14:paraId="622E045E"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A6A69FC" w14:textId="77777777" w:rsidR="00E664C2" w:rsidRPr="00BF0077" w:rsidRDefault="00E664C2" w:rsidP="00851401">
            <w:pPr>
              <w:pStyle w:val="movimento"/>
              <w:rPr>
                <w:color w:val="002060"/>
              </w:rPr>
            </w:pPr>
            <w:r w:rsidRPr="00BF0077">
              <w:rPr>
                <w:color w:val="002060"/>
              </w:rPr>
              <w:t>MACCIONI LEONARDO</w:t>
            </w:r>
          </w:p>
        </w:tc>
        <w:tc>
          <w:tcPr>
            <w:tcW w:w="2200" w:type="dxa"/>
            <w:tcMar>
              <w:top w:w="20" w:type="dxa"/>
              <w:left w:w="20" w:type="dxa"/>
              <w:bottom w:w="20" w:type="dxa"/>
              <w:right w:w="20" w:type="dxa"/>
            </w:tcMar>
            <w:vAlign w:val="center"/>
            <w:hideMark/>
          </w:tcPr>
          <w:p w14:paraId="7F70A83B" w14:textId="77777777" w:rsidR="00E664C2" w:rsidRPr="00BF0077" w:rsidRDefault="00E664C2" w:rsidP="00851401">
            <w:pPr>
              <w:pStyle w:val="movimento2"/>
              <w:rPr>
                <w:color w:val="002060"/>
              </w:rPr>
            </w:pPr>
            <w:r w:rsidRPr="00BF0077">
              <w:rPr>
                <w:color w:val="002060"/>
              </w:rPr>
              <w:t xml:space="preserve">(POLISPORTIVA VICTORIA) </w:t>
            </w:r>
          </w:p>
        </w:tc>
      </w:tr>
    </w:tbl>
    <w:p w14:paraId="45BEE7D6" w14:textId="77777777" w:rsidR="00E664C2" w:rsidRPr="00BF0077" w:rsidRDefault="00E664C2" w:rsidP="00E664C2">
      <w:pPr>
        <w:pStyle w:val="titolo10"/>
        <w:rPr>
          <w:rFonts w:eastAsiaTheme="minorEastAsia"/>
          <w:color w:val="002060"/>
        </w:rPr>
      </w:pPr>
      <w:r w:rsidRPr="00BF0077">
        <w:rPr>
          <w:color w:val="002060"/>
        </w:rPr>
        <w:t xml:space="preserve">GARE DEL 3/ 5/2025 </w:t>
      </w:r>
    </w:p>
    <w:p w14:paraId="47D0E8A4" w14:textId="77777777" w:rsidR="00E664C2" w:rsidRPr="00BF0077" w:rsidRDefault="00E664C2" w:rsidP="00E664C2">
      <w:pPr>
        <w:pStyle w:val="titolo7a"/>
        <w:rPr>
          <w:color w:val="002060"/>
        </w:rPr>
      </w:pPr>
      <w:r w:rsidRPr="00BF0077">
        <w:rPr>
          <w:color w:val="002060"/>
        </w:rPr>
        <w:t xml:space="preserve">PROVVEDIMENTI DISCIPLINARI </w:t>
      </w:r>
    </w:p>
    <w:p w14:paraId="3479A4A2"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39ADB883" w14:textId="77777777" w:rsidR="00E664C2" w:rsidRPr="00BF0077" w:rsidRDefault="00E664C2" w:rsidP="00E664C2">
      <w:pPr>
        <w:pStyle w:val="titolo30"/>
        <w:rPr>
          <w:color w:val="002060"/>
        </w:rPr>
      </w:pPr>
      <w:r w:rsidRPr="00BF0077">
        <w:rPr>
          <w:color w:val="002060"/>
        </w:rPr>
        <w:t xml:space="preserve">DIRIGENTI </w:t>
      </w:r>
    </w:p>
    <w:p w14:paraId="588C5560" w14:textId="77777777" w:rsidR="00E664C2" w:rsidRPr="00BF0077" w:rsidRDefault="00E664C2" w:rsidP="00E664C2">
      <w:pPr>
        <w:pStyle w:val="titolo20"/>
        <w:rPr>
          <w:color w:val="002060"/>
        </w:rPr>
      </w:pPr>
      <w:r w:rsidRPr="00BF0077">
        <w:rPr>
          <w:color w:val="002060"/>
        </w:rPr>
        <w:t xml:space="preserve">INIBIZIONE A TEMPO OPPURE SQUALIFICA A GARE: FINO AL 14/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5594F1E0" w14:textId="77777777" w:rsidTr="00851401">
        <w:tc>
          <w:tcPr>
            <w:tcW w:w="2200" w:type="dxa"/>
            <w:tcMar>
              <w:top w:w="20" w:type="dxa"/>
              <w:left w:w="20" w:type="dxa"/>
              <w:bottom w:w="20" w:type="dxa"/>
              <w:right w:w="20" w:type="dxa"/>
            </w:tcMar>
            <w:vAlign w:val="center"/>
            <w:hideMark/>
          </w:tcPr>
          <w:p w14:paraId="1AB43146" w14:textId="77777777" w:rsidR="00E664C2" w:rsidRPr="00BF0077" w:rsidRDefault="00E664C2" w:rsidP="00851401">
            <w:pPr>
              <w:pStyle w:val="movimento"/>
              <w:rPr>
                <w:color w:val="002060"/>
              </w:rPr>
            </w:pPr>
            <w:r w:rsidRPr="00BF0077">
              <w:rPr>
                <w:color w:val="002060"/>
              </w:rPr>
              <w:t>MARINELLI CLAUDIO</w:t>
            </w:r>
          </w:p>
        </w:tc>
        <w:tc>
          <w:tcPr>
            <w:tcW w:w="2200" w:type="dxa"/>
            <w:tcMar>
              <w:top w:w="20" w:type="dxa"/>
              <w:left w:w="20" w:type="dxa"/>
              <w:bottom w:w="20" w:type="dxa"/>
              <w:right w:w="20" w:type="dxa"/>
            </w:tcMar>
            <w:vAlign w:val="center"/>
            <w:hideMark/>
          </w:tcPr>
          <w:p w14:paraId="0DD30567" w14:textId="77777777" w:rsidR="00E664C2" w:rsidRPr="00BF0077" w:rsidRDefault="00E664C2" w:rsidP="00851401">
            <w:pPr>
              <w:pStyle w:val="movimento2"/>
              <w:rPr>
                <w:color w:val="002060"/>
              </w:rPr>
            </w:pPr>
            <w:r w:rsidRPr="00BF0077">
              <w:rPr>
                <w:color w:val="002060"/>
              </w:rPr>
              <w:t xml:space="preserve">(BORGOROSSO TOLENTINO) </w:t>
            </w:r>
          </w:p>
        </w:tc>
        <w:tc>
          <w:tcPr>
            <w:tcW w:w="800" w:type="dxa"/>
            <w:tcMar>
              <w:top w:w="20" w:type="dxa"/>
              <w:left w:w="20" w:type="dxa"/>
              <w:bottom w:w="20" w:type="dxa"/>
              <w:right w:w="20" w:type="dxa"/>
            </w:tcMar>
            <w:vAlign w:val="center"/>
            <w:hideMark/>
          </w:tcPr>
          <w:p w14:paraId="7382F205"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18B8D1A"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1B0C57B" w14:textId="77777777" w:rsidR="00E664C2" w:rsidRPr="00BF0077" w:rsidRDefault="00E664C2" w:rsidP="00851401">
            <w:pPr>
              <w:pStyle w:val="movimento2"/>
              <w:rPr>
                <w:color w:val="002060"/>
              </w:rPr>
            </w:pPr>
            <w:r w:rsidRPr="00BF0077">
              <w:rPr>
                <w:color w:val="002060"/>
              </w:rPr>
              <w:t> </w:t>
            </w:r>
          </w:p>
        </w:tc>
      </w:tr>
    </w:tbl>
    <w:p w14:paraId="4E0FFCC9" w14:textId="77777777" w:rsidR="00E664C2" w:rsidRPr="00BF0077" w:rsidRDefault="00E664C2" w:rsidP="00E664C2">
      <w:pPr>
        <w:pStyle w:val="diffida"/>
        <w:spacing w:before="80" w:beforeAutospacing="0" w:after="40" w:afterAutospacing="0"/>
        <w:jc w:val="left"/>
        <w:rPr>
          <w:rFonts w:eastAsiaTheme="minorEastAsia"/>
          <w:color w:val="002060"/>
        </w:rPr>
      </w:pPr>
      <w:r w:rsidRPr="00BF0077">
        <w:rPr>
          <w:color w:val="002060"/>
        </w:rPr>
        <w:t xml:space="preserve">Per proteste nei confronti </w:t>
      </w:r>
      <w:proofErr w:type="gramStart"/>
      <w:r w:rsidRPr="00BF0077">
        <w:rPr>
          <w:color w:val="002060"/>
        </w:rPr>
        <w:t>dell'arbitro .</w:t>
      </w:r>
      <w:proofErr w:type="gramEnd"/>
      <w:r w:rsidRPr="00BF0077">
        <w:rPr>
          <w:color w:val="002060"/>
        </w:rPr>
        <w:t xml:space="preserve"> Allontanato. </w:t>
      </w:r>
    </w:p>
    <w:p w14:paraId="56617FC3" w14:textId="77777777" w:rsidR="00E664C2" w:rsidRPr="00BF0077" w:rsidRDefault="00E664C2" w:rsidP="00E664C2">
      <w:pPr>
        <w:pStyle w:val="titolo30"/>
        <w:rPr>
          <w:color w:val="002060"/>
        </w:rPr>
      </w:pPr>
      <w:r w:rsidRPr="00BF0077">
        <w:rPr>
          <w:color w:val="002060"/>
        </w:rPr>
        <w:t xml:space="preserve">CALCIATORI NON ESPULSI </w:t>
      </w:r>
    </w:p>
    <w:p w14:paraId="756F4663"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4866E00D" w14:textId="77777777" w:rsidTr="00851401">
        <w:tc>
          <w:tcPr>
            <w:tcW w:w="2200" w:type="dxa"/>
            <w:tcMar>
              <w:top w:w="20" w:type="dxa"/>
              <w:left w:w="20" w:type="dxa"/>
              <w:bottom w:w="20" w:type="dxa"/>
              <w:right w:w="20" w:type="dxa"/>
            </w:tcMar>
            <w:vAlign w:val="center"/>
            <w:hideMark/>
          </w:tcPr>
          <w:p w14:paraId="48EC290B" w14:textId="77777777" w:rsidR="00E664C2" w:rsidRPr="00BF0077" w:rsidRDefault="00E664C2" w:rsidP="00851401">
            <w:pPr>
              <w:pStyle w:val="movimento"/>
              <w:rPr>
                <w:color w:val="002060"/>
              </w:rPr>
            </w:pPr>
            <w:r w:rsidRPr="00BF0077">
              <w:rPr>
                <w:color w:val="002060"/>
              </w:rPr>
              <w:t>DEL PUPO DIEGO</w:t>
            </w:r>
          </w:p>
        </w:tc>
        <w:tc>
          <w:tcPr>
            <w:tcW w:w="2200" w:type="dxa"/>
            <w:tcMar>
              <w:top w:w="20" w:type="dxa"/>
              <w:left w:w="20" w:type="dxa"/>
              <w:bottom w:w="20" w:type="dxa"/>
              <w:right w:w="20" w:type="dxa"/>
            </w:tcMar>
            <w:vAlign w:val="center"/>
            <w:hideMark/>
          </w:tcPr>
          <w:p w14:paraId="26EF6630" w14:textId="77777777" w:rsidR="00E664C2" w:rsidRPr="00BF0077" w:rsidRDefault="00E664C2" w:rsidP="00851401">
            <w:pPr>
              <w:pStyle w:val="movimento2"/>
              <w:rPr>
                <w:color w:val="002060"/>
              </w:rPr>
            </w:pPr>
            <w:r w:rsidRPr="00BF0077">
              <w:rPr>
                <w:color w:val="002060"/>
              </w:rPr>
              <w:t xml:space="preserve">(BORGOROSSO TOLENTINO) </w:t>
            </w:r>
          </w:p>
        </w:tc>
        <w:tc>
          <w:tcPr>
            <w:tcW w:w="800" w:type="dxa"/>
            <w:tcMar>
              <w:top w:w="20" w:type="dxa"/>
              <w:left w:w="20" w:type="dxa"/>
              <w:bottom w:w="20" w:type="dxa"/>
              <w:right w:w="20" w:type="dxa"/>
            </w:tcMar>
            <w:vAlign w:val="center"/>
            <w:hideMark/>
          </w:tcPr>
          <w:p w14:paraId="492FF516"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FDA28EE" w14:textId="77777777" w:rsidR="00E664C2" w:rsidRPr="00BF0077" w:rsidRDefault="00E664C2" w:rsidP="00851401">
            <w:pPr>
              <w:pStyle w:val="movimento"/>
              <w:rPr>
                <w:color w:val="002060"/>
              </w:rPr>
            </w:pPr>
            <w:r w:rsidRPr="00BF0077">
              <w:rPr>
                <w:color w:val="002060"/>
              </w:rPr>
              <w:t>GATTARI MATTEO</w:t>
            </w:r>
          </w:p>
        </w:tc>
        <w:tc>
          <w:tcPr>
            <w:tcW w:w="2200" w:type="dxa"/>
            <w:tcMar>
              <w:top w:w="20" w:type="dxa"/>
              <w:left w:w="20" w:type="dxa"/>
              <w:bottom w:w="20" w:type="dxa"/>
              <w:right w:w="20" w:type="dxa"/>
            </w:tcMar>
            <w:vAlign w:val="center"/>
            <w:hideMark/>
          </w:tcPr>
          <w:p w14:paraId="7F61076D" w14:textId="77777777" w:rsidR="00E664C2" w:rsidRPr="00BF0077" w:rsidRDefault="00E664C2" w:rsidP="00851401">
            <w:pPr>
              <w:pStyle w:val="movimento2"/>
              <w:rPr>
                <w:color w:val="002060"/>
              </w:rPr>
            </w:pPr>
            <w:r w:rsidRPr="00BF0077">
              <w:rPr>
                <w:color w:val="002060"/>
              </w:rPr>
              <w:t xml:space="preserve">(BORGOROSSO TOLENTINO) </w:t>
            </w:r>
          </w:p>
        </w:tc>
      </w:tr>
      <w:tr w:rsidR="00E664C2" w:rsidRPr="00BF0077" w14:paraId="749D4DA0" w14:textId="77777777" w:rsidTr="00851401">
        <w:tc>
          <w:tcPr>
            <w:tcW w:w="2200" w:type="dxa"/>
            <w:tcMar>
              <w:top w:w="20" w:type="dxa"/>
              <w:left w:w="20" w:type="dxa"/>
              <w:bottom w:w="20" w:type="dxa"/>
              <w:right w:w="20" w:type="dxa"/>
            </w:tcMar>
            <w:vAlign w:val="center"/>
            <w:hideMark/>
          </w:tcPr>
          <w:p w14:paraId="2DAE2B84" w14:textId="77777777" w:rsidR="00E664C2" w:rsidRPr="00BF0077" w:rsidRDefault="00E664C2" w:rsidP="00851401">
            <w:pPr>
              <w:pStyle w:val="movimento"/>
              <w:rPr>
                <w:color w:val="002060"/>
              </w:rPr>
            </w:pPr>
            <w:r w:rsidRPr="00BF0077">
              <w:rPr>
                <w:color w:val="002060"/>
              </w:rPr>
              <w:t>MOCHI NICOLA</w:t>
            </w:r>
          </w:p>
        </w:tc>
        <w:tc>
          <w:tcPr>
            <w:tcW w:w="2200" w:type="dxa"/>
            <w:tcMar>
              <w:top w:w="20" w:type="dxa"/>
              <w:left w:w="20" w:type="dxa"/>
              <w:bottom w:w="20" w:type="dxa"/>
              <w:right w:w="20" w:type="dxa"/>
            </w:tcMar>
            <w:vAlign w:val="center"/>
            <w:hideMark/>
          </w:tcPr>
          <w:p w14:paraId="0DC823CC" w14:textId="77777777" w:rsidR="00E664C2" w:rsidRPr="00BF0077" w:rsidRDefault="00E664C2" w:rsidP="00851401">
            <w:pPr>
              <w:pStyle w:val="movimento2"/>
              <w:rPr>
                <w:color w:val="002060"/>
              </w:rPr>
            </w:pPr>
            <w:r w:rsidRPr="00BF0077">
              <w:rPr>
                <w:color w:val="002060"/>
              </w:rPr>
              <w:t xml:space="preserve">(CASTRUM LAURI) </w:t>
            </w:r>
          </w:p>
        </w:tc>
        <w:tc>
          <w:tcPr>
            <w:tcW w:w="800" w:type="dxa"/>
            <w:tcMar>
              <w:top w:w="20" w:type="dxa"/>
              <w:left w:w="20" w:type="dxa"/>
              <w:bottom w:w="20" w:type="dxa"/>
              <w:right w:w="20" w:type="dxa"/>
            </w:tcMar>
            <w:vAlign w:val="center"/>
            <w:hideMark/>
          </w:tcPr>
          <w:p w14:paraId="52120F77"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9E83794" w14:textId="77777777" w:rsidR="00E664C2" w:rsidRPr="00BF0077" w:rsidRDefault="00E664C2" w:rsidP="00851401">
            <w:pPr>
              <w:pStyle w:val="movimento"/>
              <w:rPr>
                <w:color w:val="002060"/>
              </w:rPr>
            </w:pPr>
            <w:r w:rsidRPr="00BF0077">
              <w:rPr>
                <w:color w:val="002060"/>
              </w:rPr>
              <w:t>PIETRACCI MARCO</w:t>
            </w:r>
          </w:p>
        </w:tc>
        <w:tc>
          <w:tcPr>
            <w:tcW w:w="2200" w:type="dxa"/>
            <w:tcMar>
              <w:top w:w="20" w:type="dxa"/>
              <w:left w:w="20" w:type="dxa"/>
              <w:bottom w:w="20" w:type="dxa"/>
              <w:right w:w="20" w:type="dxa"/>
            </w:tcMar>
            <w:vAlign w:val="center"/>
            <w:hideMark/>
          </w:tcPr>
          <w:p w14:paraId="7CA8D917" w14:textId="77777777" w:rsidR="00E664C2" w:rsidRPr="00BF0077" w:rsidRDefault="00E664C2" w:rsidP="00851401">
            <w:pPr>
              <w:pStyle w:val="movimento2"/>
              <w:rPr>
                <w:color w:val="002060"/>
              </w:rPr>
            </w:pPr>
            <w:r w:rsidRPr="00BF0077">
              <w:rPr>
                <w:color w:val="002060"/>
              </w:rPr>
              <w:t xml:space="preserve">(CASTRUM LAURI) </w:t>
            </w:r>
          </w:p>
        </w:tc>
      </w:tr>
    </w:tbl>
    <w:p w14:paraId="51B7E025" w14:textId="77777777" w:rsidR="00E664C2" w:rsidRDefault="00E664C2" w:rsidP="00E664C2">
      <w:pPr>
        <w:pStyle w:val="breakline"/>
        <w:rPr>
          <w:color w:val="002060"/>
        </w:rPr>
      </w:pPr>
    </w:p>
    <w:p w14:paraId="161ED05F"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72C99B0"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B5282BA" w14:textId="77777777" w:rsidR="00715253" w:rsidRDefault="00715253" w:rsidP="00FB0AAF">
      <w:pPr>
        <w:pStyle w:val="Nessunaspaziatura"/>
        <w:jc w:val="both"/>
        <w:rPr>
          <w:rFonts w:ascii="Arial" w:hAnsi="Arial" w:cs="Arial"/>
          <w:bCs/>
          <w:color w:val="002060"/>
        </w:rPr>
      </w:pPr>
    </w:p>
    <w:p w14:paraId="568437C8" w14:textId="77777777" w:rsidR="00E664C2" w:rsidRPr="00BF0077" w:rsidRDefault="00E664C2" w:rsidP="00E664C2">
      <w:pPr>
        <w:pStyle w:val="titoloprinc0"/>
        <w:rPr>
          <w:color w:val="002060"/>
        </w:rPr>
      </w:pPr>
      <w:r>
        <w:rPr>
          <w:color w:val="002060"/>
        </w:rPr>
        <w:t>PROGRAMMA GARE</w:t>
      </w:r>
    </w:p>
    <w:p w14:paraId="5317E39F" w14:textId="77777777" w:rsidR="00E664C2" w:rsidRDefault="00E664C2" w:rsidP="00FB0AAF">
      <w:pPr>
        <w:pStyle w:val="Nessunaspaziatura"/>
        <w:jc w:val="both"/>
        <w:rPr>
          <w:rFonts w:ascii="Arial" w:hAnsi="Arial" w:cs="Arial"/>
          <w:bCs/>
          <w:color w:val="002060"/>
        </w:rPr>
      </w:pPr>
    </w:p>
    <w:p w14:paraId="4C13EADA" w14:textId="77777777" w:rsidR="00670F48" w:rsidRPr="008F0D00" w:rsidRDefault="00670F48" w:rsidP="00670F48">
      <w:pPr>
        <w:pStyle w:val="sottotitolocampionato10"/>
        <w:rPr>
          <w:color w:val="002060"/>
        </w:rPr>
      </w:pPr>
      <w:r w:rsidRPr="008F0D00">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3"/>
        <w:gridCol w:w="385"/>
        <w:gridCol w:w="898"/>
        <w:gridCol w:w="1176"/>
        <w:gridCol w:w="1563"/>
        <w:gridCol w:w="1555"/>
      </w:tblGrid>
      <w:tr w:rsidR="00670F48" w:rsidRPr="008F0D00" w14:paraId="0F7BD5BC"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58D2E" w14:textId="77777777" w:rsidR="00670F48" w:rsidRPr="008F0D00" w:rsidRDefault="00670F48" w:rsidP="00851401">
            <w:pPr>
              <w:pStyle w:val="headertabella0"/>
              <w:rPr>
                <w:color w:val="002060"/>
              </w:rPr>
            </w:pPr>
            <w:r w:rsidRPr="008F0D0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5EB56"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222F9"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49766"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284D"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402BE"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F4A9"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5B15D707" w14:textId="77777777" w:rsidTr="0085140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334B6" w14:textId="77777777" w:rsidR="00670F48" w:rsidRPr="008F0D00" w:rsidRDefault="00670F48" w:rsidP="00851401">
            <w:pPr>
              <w:pStyle w:val="rowtabella0"/>
              <w:rPr>
                <w:color w:val="002060"/>
              </w:rPr>
            </w:pPr>
            <w:r w:rsidRPr="008F0D00">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9F26D" w14:textId="77777777" w:rsidR="00670F48" w:rsidRPr="008F0D00" w:rsidRDefault="00670F48" w:rsidP="00851401">
            <w:pPr>
              <w:pStyle w:val="rowtabella0"/>
              <w:rPr>
                <w:color w:val="002060"/>
              </w:rPr>
            </w:pPr>
            <w:r w:rsidRPr="008F0D00">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5FDF0"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BBED3" w14:textId="77777777" w:rsidR="00670F48" w:rsidRPr="008F0D00" w:rsidRDefault="00670F48" w:rsidP="00851401">
            <w:pPr>
              <w:pStyle w:val="rowtabella0"/>
              <w:rPr>
                <w:color w:val="002060"/>
              </w:rPr>
            </w:pPr>
            <w:r w:rsidRPr="008F0D00">
              <w:rPr>
                <w:color w:val="002060"/>
              </w:rPr>
              <w:t>09/05/2025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467F1" w14:textId="77777777" w:rsidR="00670F48" w:rsidRPr="008F0D00" w:rsidRDefault="00670F48" w:rsidP="00851401">
            <w:pPr>
              <w:pStyle w:val="rowtabella0"/>
              <w:rPr>
                <w:color w:val="002060"/>
              </w:rPr>
            </w:pPr>
            <w:r w:rsidRPr="008F0D00">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44060" w14:textId="77777777" w:rsidR="00670F48" w:rsidRPr="008F0D00" w:rsidRDefault="00670F48" w:rsidP="00851401">
            <w:pPr>
              <w:pStyle w:val="rowtabella0"/>
              <w:rPr>
                <w:color w:val="002060"/>
              </w:rPr>
            </w:pPr>
            <w:r w:rsidRPr="008F0D00">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662B7" w14:textId="77777777" w:rsidR="00670F48" w:rsidRPr="008F0D00" w:rsidRDefault="00670F48" w:rsidP="00851401">
            <w:pPr>
              <w:pStyle w:val="rowtabella0"/>
              <w:rPr>
                <w:color w:val="002060"/>
              </w:rPr>
            </w:pPr>
            <w:r w:rsidRPr="008F0D00">
              <w:rPr>
                <w:color w:val="002060"/>
              </w:rPr>
              <w:t>VIA CERQUATTI</w:t>
            </w:r>
          </w:p>
        </w:tc>
      </w:tr>
      <w:tr w:rsidR="00670F48" w:rsidRPr="008F0D00" w14:paraId="004165DD"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E70B7F" w14:textId="77777777" w:rsidR="00670F48" w:rsidRPr="008F0D00" w:rsidRDefault="00670F48" w:rsidP="00851401">
            <w:pPr>
              <w:pStyle w:val="rowtabella0"/>
              <w:rPr>
                <w:color w:val="002060"/>
              </w:rPr>
            </w:pPr>
            <w:r w:rsidRPr="008F0D00">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0ECD1" w14:textId="77777777" w:rsidR="00670F48" w:rsidRPr="008F0D00" w:rsidRDefault="00670F48" w:rsidP="00851401">
            <w:pPr>
              <w:pStyle w:val="rowtabella0"/>
              <w:rPr>
                <w:color w:val="002060"/>
              </w:rPr>
            </w:pPr>
            <w:r w:rsidRPr="008F0D00">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79D422"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BFDC1" w14:textId="77777777" w:rsidR="00670F48" w:rsidRPr="008F0D00" w:rsidRDefault="00670F48" w:rsidP="00851401">
            <w:pPr>
              <w:pStyle w:val="rowtabella0"/>
              <w:rPr>
                <w:color w:val="002060"/>
              </w:rPr>
            </w:pPr>
            <w:r w:rsidRPr="008F0D00">
              <w:rPr>
                <w:color w:val="002060"/>
              </w:rPr>
              <w:t>09/05/2025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D2DA69" w14:textId="77777777" w:rsidR="00670F48" w:rsidRPr="008F0D00" w:rsidRDefault="00670F48" w:rsidP="00851401">
            <w:pPr>
              <w:pStyle w:val="rowtabella0"/>
              <w:rPr>
                <w:color w:val="002060"/>
              </w:rPr>
            </w:pPr>
            <w:r w:rsidRPr="008F0D00">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11CD61" w14:textId="77777777" w:rsidR="00670F48" w:rsidRPr="008F0D00" w:rsidRDefault="00670F48" w:rsidP="00851401">
            <w:pPr>
              <w:pStyle w:val="rowtabella0"/>
              <w:rPr>
                <w:color w:val="002060"/>
              </w:rPr>
            </w:pPr>
            <w:r w:rsidRPr="008F0D00">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0D6E9" w14:textId="77777777" w:rsidR="00670F48" w:rsidRPr="008F0D00" w:rsidRDefault="00670F48" w:rsidP="00851401">
            <w:pPr>
              <w:pStyle w:val="rowtabella0"/>
              <w:rPr>
                <w:color w:val="002060"/>
              </w:rPr>
            </w:pPr>
            <w:r w:rsidRPr="008F0D00">
              <w:rPr>
                <w:color w:val="002060"/>
              </w:rPr>
              <w:t>LOC. SAN LIBERATO</w:t>
            </w:r>
          </w:p>
        </w:tc>
      </w:tr>
      <w:tr w:rsidR="00670F48" w:rsidRPr="008F0D00" w14:paraId="221875C5"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D921E" w14:textId="77777777" w:rsidR="00670F48" w:rsidRPr="008F0D00" w:rsidRDefault="00670F48" w:rsidP="00851401">
            <w:pPr>
              <w:pStyle w:val="rowtabella0"/>
              <w:rPr>
                <w:color w:val="002060"/>
              </w:rPr>
            </w:pPr>
            <w:r w:rsidRPr="008F0D00">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0B8A01" w14:textId="77777777" w:rsidR="00670F48" w:rsidRPr="008F0D00" w:rsidRDefault="00670F48" w:rsidP="00851401">
            <w:pPr>
              <w:pStyle w:val="rowtabella0"/>
              <w:rPr>
                <w:color w:val="002060"/>
              </w:rPr>
            </w:pPr>
            <w:r w:rsidRPr="008F0D00">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BA08F3"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F64224" w14:textId="77777777" w:rsidR="00670F48" w:rsidRPr="008F0D00" w:rsidRDefault="00670F48" w:rsidP="00851401">
            <w:pPr>
              <w:pStyle w:val="rowtabella0"/>
              <w:rPr>
                <w:color w:val="002060"/>
              </w:rPr>
            </w:pPr>
            <w:r w:rsidRPr="008F0D00">
              <w:rPr>
                <w:color w:val="002060"/>
              </w:rPr>
              <w:t>09/05/2025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466A0" w14:textId="77777777" w:rsidR="00670F48" w:rsidRPr="008F0D00" w:rsidRDefault="00670F48" w:rsidP="00851401">
            <w:pPr>
              <w:pStyle w:val="rowtabella0"/>
              <w:rPr>
                <w:color w:val="002060"/>
              </w:rPr>
            </w:pPr>
            <w:r w:rsidRPr="008F0D0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1D23A" w14:textId="77777777" w:rsidR="00670F48" w:rsidRPr="008F0D00" w:rsidRDefault="00670F48" w:rsidP="00851401">
            <w:pPr>
              <w:pStyle w:val="rowtabella0"/>
              <w:rPr>
                <w:color w:val="002060"/>
              </w:rPr>
            </w:pPr>
            <w:r w:rsidRPr="008F0D0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AED90" w14:textId="77777777" w:rsidR="00670F48" w:rsidRPr="008F0D00" w:rsidRDefault="00670F48" w:rsidP="00851401">
            <w:pPr>
              <w:pStyle w:val="rowtabella0"/>
              <w:rPr>
                <w:color w:val="002060"/>
              </w:rPr>
            </w:pPr>
            <w:r w:rsidRPr="008F0D00">
              <w:rPr>
                <w:color w:val="002060"/>
              </w:rPr>
              <w:t>VIA NAZARIO SAURO</w:t>
            </w:r>
          </w:p>
        </w:tc>
      </w:tr>
      <w:tr w:rsidR="00670F48" w:rsidRPr="008F0D00" w14:paraId="32DF6ADB" w14:textId="77777777" w:rsidTr="0085140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AD2D9" w14:textId="77777777" w:rsidR="00670F48" w:rsidRPr="008F0D00" w:rsidRDefault="00670F48" w:rsidP="00851401">
            <w:pPr>
              <w:pStyle w:val="rowtabella0"/>
              <w:rPr>
                <w:color w:val="002060"/>
              </w:rPr>
            </w:pPr>
            <w:r w:rsidRPr="008F0D00">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77EDC" w14:textId="77777777" w:rsidR="00670F48" w:rsidRPr="008F0D00" w:rsidRDefault="00670F48" w:rsidP="00851401">
            <w:pPr>
              <w:pStyle w:val="rowtabella0"/>
              <w:rPr>
                <w:color w:val="002060"/>
              </w:rPr>
            </w:pPr>
            <w:r w:rsidRPr="008F0D00">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AA851"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828EE" w14:textId="77777777" w:rsidR="00670F48" w:rsidRPr="008F0D00" w:rsidRDefault="00670F48" w:rsidP="00851401">
            <w:pPr>
              <w:pStyle w:val="rowtabella0"/>
              <w:rPr>
                <w:color w:val="002060"/>
              </w:rPr>
            </w:pPr>
            <w:r w:rsidRPr="008F0D00">
              <w:rPr>
                <w:color w:val="002060"/>
              </w:rPr>
              <w:t>09/05/2025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715D2" w14:textId="77777777" w:rsidR="00670F48" w:rsidRPr="008F0D00" w:rsidRDefault="00670F48" w:rsidP="00851401">
            <w:pPr>
              <w:pStyle w:val="rowtabella0"/>
              <w:rPr>
                <w:color w:val="002060"/>
              </w:rPr>
            </w:pPr>
            <w:r w:rsidRPr="008F0D00">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CC739" w14:textId="77777777" w:rsidR="00670F48" w:rsidRPr="008F0D00" w:rsidRDefault="00670F48" w:rsidP="00851401">
            <w:pPr>
              <w:pStyle w:val="rowtabella0"/>
              <w:rPr>
                <w:color w:val="002060"/>
              </w:rPr>
            </w:pPr>
            <w:r w:rsidRPr="008F0D00">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39673" w14:textId="77777777" w:rsidR="00670F48" w:rsidRPr="008F0D00" w:rsidRDefault="00670F48" w:rsidP="00851401">
            <w:pPr>
              <w:pStyle w:val="rowtabella0"/>
              <w:rPr>
                <w:color w:val="002060"/>
              </w:rPr>
            </w:pPr>
            <w:r w:rsidRPr="008F0D00">
              <w:rPr>
                <w:color w:val="002060"/>
              </w:rPr>
              <w:t>FRAZ.PAGLIARE VIA VECCHI</w:t>
            </w:r>
          </w:p>
        </w:tc>
      </w:tr>
    </w:tbl>
    <w:p w14:paraId="2E60A12C" w14:textId="77777777" w:rsidR="00670F48" w:rsidRDefault="00670F48" w:rsidP="00FB0AAF">
      <w:pPr>
        <w:pStyle w:val="Nessunaspaziatura"/>
        <w:jc w:val="both"/>
        <w:rPr>
          <w:rFonts w:ascii="Arial" w:hAnsi="Arial" w:cs="Arial"/>
          <w:bCs/>
          <w:color w:val="002060"/>
        </w:rPr>
      </w:pPr>
    </w:p>
    <w:p w14:paraId="058EB285" w14:textId="77777777" w:rsidR="00C43243" w:rsidRPr="00BF0077" w:rsidRDefault="00C43243" w:rsidP="00C43243">
      <w:pPr>
        <w:pStyle w:val="titolocampionato0"/>
        <w:shd w:val="clear" w:color="auto" w:fill="CCCCCC"/>
        <w:spacing w:before="80" w:after="40"/>
        <w:rPr>
          <w:color w:val="002060"/>
        </w:rPr>
      </w:pPr>
      <w:r w:rsidRPr="00BF0077">
        <w:rPr>
          <w:color w:val="002060"/>
        </w:rPr>
        <w:t>PLAY OUT CALCIO 5 SERIE C2</w:t>
      </w:r>
    </w:p>
    <w:p w14:paraId="4E635D8D" w14:textId="77777777" w:rsidR="00C43243" w:rsidRPr="00046569" w:rsidRDefault="00C43243" w:rsidP="00C43243">
      <w:pPr>
        <w:pStyle w:val="titoloprinc0"/>
        <w:rPr>
          <w:color w:val="002060"/>
        </w:rPr>
      </w:pPr>
      <w:r>
        <w:rPr>
          <w:color w:val="002060"/>
        </w:rPr>
        <w:t>PLAY OUT</w:t>
      </w:r>
    </w:p>
    <w:p w14:paraId="5508BDC4" w14:textId="77777777" w:rsidR="00C43243" w:rsidRDefault="00C43243" w:rsidP="00C43243">
      <w:pPr>
        <w:pStyle w:val="Nessunaspaziatura"/>
        <w:rPr>
          <w:rFonts w:ascii="Arial" w:hAnsi="Arial" w:cs="Arial"/>
          <w:color w:val="002060"/>
          <w:sz w:val="24"/>
          <w:szCs w:val="24"/>
        </w:rPr>
      </w:pPr>
    </w:p>
    <w:p w14:paraId="4B64F659" w14:textId="77777777" w:rsidR="00C43243" w:rsidRPr="000E1DEE" w:rsidRDefault="00C43243" w:rsidP="00C43243">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D avviene con le seguenti modalità e secondo la seguente formula:</w:t>
      </w:r>
    </w:p>
    <w:p w14:paraId="7B4B8E9E" w14:textId="77777777" w:rsidR="00C43243" w:rsidRPr="007C2A99" w:rsidRDefault="00C43243" w:rsidP="00C43243">
      <w:pPr>
        <w:rPr>
          <w:rFonts w:ascii="Arial" w:hAnsi="Arial" w:cs="Arial"/>
          <w:b/>
          <w:bCs/>
          <w:color w:val="002060"/>
          <w:sz w:val="24"/>
          <w:szCs w:val="24"/>
          <w:u w:val="single"/>
        </w:rPr>
      </w:pPr>
    </w:p>
    <w:p w14:paraId="1CAB3EE2" w14:textId="77777777" w:rsidR="00C43243" w:rsidRDefault="00C43243" w:rsidP="00C43243">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Finale Play-out</w:t>
      </w:r>
      <w:r w:rsidRPr="00CF41D4">
        <w:rPr>
          <w:rFonts w:ascii="Arial" w:hAnsi="Arial" w:cs="Arial"/>
          <w:color w:val="002060"/>
          <w:sz w:val="22"/>
          <w:szCs w:val="22"/>
        </w:rPr>
        <w:t xml:space="preserve">. </w:t>
      </w:r>
    </w:p>
    <w:p w14:paraId="709824C3" w14:textId="77777777" w:rsidR="00C43243" w:rsidRDefault="00C43243" w:rsidP="00C43243">
      <w:pPr>
        <w:pStyle w:val="Paragrafoelenco"/>
        <w:jc w:val="both"/>
        <w:rPr>
          <w:rFonts w:ascii="Arial" w:hAnsi="Arial" w:cs="Arial"/>
          <w:color w:val="002060"/>
          <w:sz w:val="22"/>
          <w:szCs w:val="22"/>
        </w:rPr>
      </w:pPr>
    </w:p>
    <w:p w14:paraId="17C743AE" w14:textId="77777777" w:rsidR="00C43243" w:rsidRPr="00372769" w:rsidRDefault="00C43243" w:rsidP="00C43243">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527C20D5" w14:textId="77777777" w:rsidR="00C43243" w:rsidRPr="00372769" w:rsidRDefault="00C43243" w:rsidP="00C43243">
      <w:pPr>
        <w:ind w:left="720"/>
        <w:rPr>
          <w:rFonts w:ascii="Arial" w:hAnsi="Arial" w:cs="Arial"/>
          <w:b/>
          <w:bCs/>
          <w:color w:val="002060"/>
          <w:sz w:val="22"/>
          <w:szCs w:val="22"/>
        </w:rPr>
      </w:pPr>
      <w:r>
        <w:rPr>
          <w:rFonts w:ascii="Arial" w:hAnsi="Arial" w:cs="Arial"/>
          <w:b/>
          <w:bCs/>
          <w:color w:val="002060"/>
          <w:sz w:val="22"/>
          <w:szCs w:val="22"/>
        </w:rPr>
        <w:t>AVIS ARCEVIA 1964</w:t>
      </w:r>
      <w:r w:rsidRPr="00372769">
        <w:rPr>
          <w:rFonts w:ascii="Arial" w:hAnsi="Arial" w:cs="Arial"/>
          <w:b/>
          <w:bCs/>
          <w:color w:val="002060"/>
          <w:sz w:val="22"/>
          <w:szCs w:val="22"/>
        </w:rPr>
        <w:t xml:space="preserve"> – CIARNIN</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2-1</w:t>
      </w:r>
    </w:p>
    <w:p w14:paraId="7F04752D" w14:textId="77777777" w:rsidR="00C43243" w:rsidRDefault="00C43243" w:rsidP="00C43243">
      <w:pPr>
        <w:rPr>
          <w:rFonts w:ascii="Arial" w:hAnsi="Arial" w:cs="Arial"/>
          <w:color w:val="002060"/>
          <w:sz w:val="22"/>
          <w:szCs w:val="22"/>
        </w:rPr>
      </w:pPr>
    </w:p>
    <w:p w14:paraId="69102B78" w14:textId="77777777" w:rsidR="00C43243" w:rsidRPr="00372769" w:rsidRDefault="00C43243" w:rsidP="00C43243">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2C6078A1" w14:textId="77777777" w:rsidR="00C43243" w:rsidRPr="00372769" w:rsidRDefault="00C43243" w:rsidP="00C43243">
      <w:pPr>
        <w:ind w:left="720"/>
        <w:rPr>
          <w:rFonts w:ascii="Arial" w:hAnsi="Arial" w:cs="Arial"/>
          <w:b/>
          <w:bCs/>
          <w:color w:val="002060"/>
          <w:sz w:val="22"/>
          <w:szCs w:val="22"/>
        </w:rPr>
      </w:pPr>
      <w:r>
        <w:rPr>
          <w:rFonts w:ascii="Arial" w:hAnsi="Arial" w:cs="Arial"/>
          <w:b/>
          <w:bCs/>
          <w:color w:val="002060"/>
          <w:sz w:val="22"/>
          <w:szCs w:val="22"/>
        </w:rPr>
        <w:t>CASTELRAIMONDO CALCIO A 5 – POLISPORTIVA UROBORO</w:t>
      </w:r>
      <w:r>
        <w:rPr>
          <w:rFonts w:ascii="Arial" w:hAnsi="Arial" w:cs="Arial"/>
          <w:b/>
          <w:bCs/>
          <w:color w:val="002060"/>
          <w:sz w:val="22"/>
          <w:szCs w:val="22"/>
        </w:rPr>
        <w:tab/>
        <w:t>5-5</w:t>
      </w:r>
    </w:p>
    <w:p w14:paraId="0C0090C2" w14:textId="77777777" w:rsidR="00C43243" w:rsidRDefault="00C43243" w:rsidP="00C43243">
      <w:pPr>
        <w:rPr>
          <w:rFonts w:ascii="Arial" w:hAnsi="Arial" w:cs="Arial"/>
          <w:color w:val="002060"/>
          <w:sz w:val="22"/>
          <w:szCs w:val="22"/>
        </w:rPr>
      </w:pPr>
    </w:p>
    <w:p w14:paraId="0CBE14E8" w14:textId="77777777" w:rsidR="00C43243" w:rsidRPr="00372769" w:rsidRDefault="00C43243" w:rsidP="00C43243">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C</w:t>
      </w:r>
      <w:r w:rsidRPr="00372769">
        <w:rPr>
          <w:rFonts w:ascii="Arial" w:hAnsi="Arial" w:cs="Arial"/>
          <w:b/>
          <w:bCs/>
          <w:i/>
          <w:iCs/>
          <w:color w:val="002060"/>
          <w:sz w:val="22"/>
          <w:szCs w:val="22"/>
        </w:rPr>
        <w:t>”</w:t>
      </w:r>
    </w:p>
    <w:p w14:paraId="7334C51F" w14:textId="77777777" w:rsidR="00C43243" w:rsidRPr="00372769" w:rsidRDefault="00C43243" w:rsidP="00C43243">
      <w:pPr>
        <w:ind w:left="720"/>
        <w:rPr>
          <w:rFonts w:ascii="Arial" w:hAnsi="Arial" w:cs="Arial"/>
          <w:b/>
          <w:bCs/>
          <w:color w:val="002060"/>
          <w:sz w:val="22"/>
          <w:szCs w:val="22"/>
        </w:rPr>
      </w:pPr>
      <w:r>
        <w:rPr>
          <w:rFonts w:ascii="Arial" w:hAnsi="Arial" w:cs="Arial"/>
          <w:b/>
          <w:bCs/>
          <w:color w:val="002060"/>
          <w:sz w:val="22"/>
          <w:szCs w:val="22"/>
        </w:rPr>
        <w:t>REAL ANCARIA – REAL SAN 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2-3</w:t>
      </w:r>
    </w:p>
    <w:p w14:paraId="4A7B22FB" w14:textId="77777777" w:rsidR="00C43243" w:rsidRDefault="00C43243" w:rsidP="00C43243">
      <w:pPr>
        <w:pStyle w:val="Nessunaspaziatura"/>
        <w:jc w:val="both"/>
        <w:rPr>
          <w:rFonts w:ascii="Arial" w:hAnsi="Arial" w:cs="Arial"/>
          <w:b/>
          <w:color w:val="002060"/>
        </w:rPr>
      </w:pPr>
    </w:p>
    <w:p w14:paraId="70F9E699" w14:textId="77777777" w:rsidR="00C43243" w:rsidRDefault="00C43243" w:rsidP="00C43243">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w:t>
      </w:r>
      <w:r>
        <w:rPr>
          <w:rFonts w:ascii="Arial" w:hAnsi="Arial" w:cs="Arial"/>
          <w:b/>
          <w:color w:val="002060"/>
        </w:rPr>
        <w:t xml:space="preserve">– CIARNIN, POLISPORTIVA UROBORO, REAL ANCARIA – </w:t>
      </w:r>
      <w:r w:rsidRPr="00546731">
        <w:rPr>
          <w:rFonts w:ascii="Arial" w:hAnsi="Arial" w:cs="Arial"/>
          <w:b/>
          <w:color w:val="002060"/>
        </w:rPr>
        <w:t>vengono classificate dodicesimo posto e retrocedono al campionato inferiore</w:t>
      </w:r>
      <w:r>
        <w:rPr>
          <w:rFonts w:ascii="Arial" w:hAnsi="Arial" w:cs="Arial"/>
          <w:b/>
          <w:color w:val="002060"/>
        </w:rPr>
        <w:t>.</w:t>
      </w:r>
    </w:p>
    <w:p w14:paraId="3E107F9B" w14:textId="77777777" w:rsidR="00C43243" w:rsidRDefault="00C43243" w:rsidP="00C43243">
      <w:pPr>
        <w:pStyle w:val="Nessunaspaziatura"/>
        <w:jc w:val="both"/>
        <w:rPr>
          <w:rFonts w:ascii="Arial" w:hAnsi="Arial" w:cs="Arial"/>
          <w:b/>
          <w:color w:val="002060"/>
        </w:rPr>
      </w:pPr>
    </w:p>
    <w:p w14:paraId="19FC3919" w14:textId="77777777" w:rsidR="00C43243" w:rsidRPr="00BF0077" w:rsidRDefault="00C43243" w:rsidP="00C43243">
      <w:pPr>
        <w:pStyle w:val="titoloprinc0"/>
        <w:rPr>
          <w:color w:val="002060"/>
        </w:rPr>
      </w:pPr>
      <w:r w:rsidRPr="00BF0077">
        <w:rPr>
          <w:color w:val="002060"/>
        </w:rPr>
        <w:t>RISULTATI</w:t>
      </w:r>
    </w:p>
    <w:p w14:paraId="7C273B1C" w14:textId="77777777" w:rsidR="00C43243" w:rsidRPr="00BF0077" w:rsidRDefault="00C43243" w:rsidP="00C43243">
      <w:pPr>
        <w:pStyle w:val="breakline"/>
        <w:rPr>
          <w:color w:val="002060"/>
        </w:rPr>
      </w:pPr>
    </w:p>
    <w:p w14:paraId="0813A8DF" w14:textId="77777777" w:rsidR="00C43243" w:rsidRPr="00BF0077" w:rsidRDefault="00C43243" w:rsidP="00C43243">
      <w:pPr>
        <w:pStyle w:val="sottotitolocampionato10"/>
        <w:rPr>
          <w:color w:val="002060"/>
        </w:rPr>
      </w:pPr>
      <w:r w:rsidRPr="00BF0077">
        <w:rPr>
          <w:color w:val="002060"/>
        </w:rPr>
        <w:t>RISULTATI UFFICIALI GARE DEL 02/05/2025</w:t>
      </w:r>
    </w:p>
    <w:p w14:paraId="07E1FD1F"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05865E31" w14:textId="77777777" w:rsidR="00C43243" w:rsidRPr="00BF0077" w:rsidRDefault="00C43243" w:rsidP="00C4324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3243" w:rsidRPr="00BF0077" w14:paraId="7FF57525"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3243" w:rsidRPr="00BF0077" w14:paraId="14691F2E"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20A5" w14:textId="77777777" w:rsidR="00C43243" w:rsidRPr="00BF0077" w:rsidRDefault="00C43243" w:rsidP="00851401">
                  <w:pPr>
                    <w:pStyle w:val="headertabella0"/>
                    <w:rPr>
                      <w:color w:val="002060"/>
                    </w:rPr>
                  </w:pPr>
                  <w:r w:rsidRPr="00BF0077">
                    <w:rPr>
                      <w:color w:val="002060"/>
                    </w:rPr>
                    <w:t>GIRONE FF - 1 Giornata - A</w:t>
                  </w:r>
                </w:p>
              </w:tc>
            </w:tr>
            <w:tr w:rsidR="00C43243" w:rsidRPr="00BF0077" w14:paraId="38DDE5E4"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DD4E5" w14:textId="77777777" w:rsidR="00C43243" w:rsidRPr="00BF0077" w:rsidRDefault="00C43243" w:rsidP="00851401">
                  <w:pPr>
                    <w:pStyle w:val="rowtabella0"/>
                    <w:rPr>
                      <w:color w:val="002060"/>
                    </w:rPr>
                  </w:pPr>
                  <w:r w:rsidRPr="00BF0077">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D1CFA" w14:textId="77777777" w:rsidR="00C43243" w:rsidRPr="00BF0077" w:rsidRDefault="00C43243" w:rsidP="00851401">
                  <w:pPr>
                    <w:pStyle w:val="rowtabella0"/>
                    <w:rPr>
                      <w:color w:val="002060"/>
                    </w:rPr>
                  </w:pPr>
                  <w:r w:rsidRPr="00BF0077">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D56BE" w14:textId="77777777" w:rsidR="00C43243" w:rsidRPr="00BF0077" w:rsidRDefault="00C43243" w:rsidP="00851401">
                  <w:pPr>
                    <w:pStyle w:val="rowtabella0"/>
                    <w:jc w:val="center"/>
                    <w:rPr>
                      <w:color w:val="002060"/>
                    </w:rPr>
                  </w:pPr>
                  <w:r w:rsidRPr="00BF0077">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5B282" w14:textId="77777777" w:rsidR="00C43243" w:rsidRPr="00BF0077" w:rsidRDefault="00C43243" w:rsidP="00851401">
                  <w:pPr>
                    <w:pStyle w:val="rowtabella0"/>
                    <w:jc w:val="center"/>
                    <w:rPr>
                      <w:color w:val="002060"/>
                    </w:rPr>
                  </w:pPr>
                  <w:r w:rsidRPr="00BF0077">
                    <w:rPr>
                      <w:color w:val="002060"/>
                    </w:rPr>
                    <w:t> </w:t>
                  </w:r>
                </w:p>
              </w:tc>
            </w:tr>
            <w:tr w:rsidR="00C43243" w:rsidRPr="00BF0077" w14:paraId="3287C32E"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C92C4D" w14:textId="77777777" w:rsidR="00C43243" w:rsidRPr="00BF0077" w:rsidRDefault="00C43243" w:rsidP="00851401">
                  <w:pPr>
                    <w:pStyle w:val="rowtabella0"/>
                    <w:rPr>
                      <w:color w:val="002060"/>
                    </w:rPr>
                  </w:pPr>
                  <w:r w:rsidRPr="00BF0077">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562F5" w14:textId="77777777" w:rsidR="00C43243" w:rsidRPr="00BF0077" w:rsidRDefault="00C43243" w:rsidP="00851401">
                  <w:pPr>
                    <w:pStyle w:val="rowtabella0"/>
                    <w:rPr>
                      <w:color w:val="002060"/>
                    </w:rPr>
                  </w:pPr>
                  <w:r w:rsidRPr="00BF0077">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A23ACE" w14:textId="77777777" w:rsidR="00C43243" w:rsidRPr="00BF0077" w:rsidRDefault="00C43243" w:rsidP="00851401">
                  <w:pPr>
                    <w:pStyle w:val="rowtabella0"/>
                    <w:jc w:val="center"/>
                    <w:rPr>
                      <w:color w:val="002060"/>
                    </w:rPr>
                  </w:pPr>
                  <w:r w:rsidRPr="00BF0077">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B6B698" w14:textId="77777777" w:rsidR="00C43243" w:rsidRPr="00BF0077" w:rsidRDefault="00C43243" w:rsidP="00851401">
                  <w:pPr>
                    <w:pStyle w:val="rowtabella0"/>
                    <w:jc w:val="center"/>
                    <w:rPr>
                      <w:color w:val="002060"/>
                    </w:rPr>
                  </w:pPr>
                  <w:r w:rsidRPr="00BF0077">
                    <w:rPr>
                      <w:color w:val="002060"/>
                    </w:rPr>
                    <w:t> </w:t>
                  </w:r>
                </w:p>
              </w:tc>
            </w:tr>
            <w:tr w:rsidR="00C43243" w:rsidRPr="00BF0077" w14:paraId="0E8139C0"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78D03" w14:textId="77777777" w:rsidR="00C43243" w:rsidRPr="00BF0077" w:rsidRDefault="00C43243" w:rsidP="00851401">
                  <w:pPr>
                    <w:pStyle w:val="rowtabella0"/>
                    <w:rPr>
                      <w:color w:val="002060"/>
                    </w:rPr>
                  </w:pPr>
                  <w:r w:rsidRPr="00BF0077">
                    <w:rPr>
                      <w:color w:val="002060"/>
                    </w:rPr>
                    <w:t>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962A3" w14:textId="77777777" w:rsidR="00C43243" w:rsidRPr="00BF0077" w:rsidRDefault="00C43243" w:rsidP="00851401">
                  <w:pPr>
                    <w:pStyle w:val="rowtabella0"/>
                    <w:rPr>
                      <w:color w:val="002060"/>
                    </w:rPr>
                  </w:pPr>
                  <w:r w:rsidRPr="00BF0077">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9EA0C" w14:textId="77777777" w:rsidR="00C43243" w:rsidRPr="00BF0077" w:rsidRDefault="00C43243" w:rsidP="00851401">
                  <w:pPr>
                    <w:pStyle w:val="rowtabella0"/>
                    <w:jc w:val="center"/>
                    <w:rPr>
                      <w:color w:val="002060"/>
                    </w:rPr>
                  </w:pPr>
                  <w:r w:rsidRPr="00BF007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4983D" w14:textId="77777777" w:rsidR="00C43243" w:rsidRPr="00BF0077" w:rsidRDefault="00C43243" w:rsidP="00851401">
                  <w:pPr>
                    <w:pStyle w:val="rowtabella0"/>
                    <w:jc w:val="center"/>
                    <w:rPr>
                      <w:color w:val="002060"/>
                    </w:rPr>
                  </w:pPr>
                  <w:r w:rsidRPr="00BF0077">
                    <w:rPr>
                      <w:color w:val="002060"/>
                    </w:rPr>
                    <w:t> </w:t>
                  </w:r>
                </w:p>
              </w:tc>
            </w:tr>
            <w:tr w:rsidR="00C43243" w:rsidRPr="00BF0077" w14:paraId="71E6A167"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0E912935" w14:textId="77777777" w:rsidR="00C43243" w:rsidRPr="00BF0077" w:rsidRDefault="00C43243" w:rsidP="00851401">
                  <w:pPr>
                    <w:pStyle w:val="rowtabella0"/>
                    <w:rPr>
                      <w:color w:val="002060"/>
                    </w:rPr>
                  </w:pPr>
                  <w:r w:rsidRPr="00BF0077">
                    <w:rPr>
                      <w:color w:val="002060"/>
                    </w:rPr>
                    <w:t>(1) - disputata il 03/05/2025</w:t>
                  </w:r>
                </w:p>
              </w:tc>
            </w:tr>
          </w:tbl>
          <w:p w14:paraId="37CAF3BD" w14:textId="77777777" w:rsidR="00C43243" w:rsidRPr="00BF0077" w:rsidRDefault="00C43243" w:rsidP="00851401">
            <w:pPr>
              <w:rPr>
                <w:color w:val="002060"/>
              </w:rPr>
            </w:pPr>
          </w:p>
        </w:tc>
      </w:tr>
    </w:tbl>
    <w:p w14:paraId="069C0455" w14:textId="77777777" w:rsidR="00C43243" w:rsidRPr="00BF0077" w:rsidRDefault="00C43243" w:rsidP="00C43243">
      <w:pPr>
        <w:pStyle w:val="breakline"/>
        <w:rPr>
          <w:rFonts w:eastAsiaTheme="minorEastAsia"/>
          <w:color w:val="002060"/>
        </w:rPr>
      </w:pPr>
    </w:p>
    <w:p w14:paraId="2A5ED5F8" w14:textId="77777777" w:rsidR="00C43243" w:rsidRPr="00BF0077" w:rsidRDefault="00C43243" w:rsidP="00C43243">
      <w:pPr>
        <w:pStyle w:val="breakline"/>
        <w:rPr>
          <w:color w:val="002060"/>
        </w:rPr>
      </w:pPr>
    </w:p>
    <w:p w14:paraId="13436190" w14:textId="77777777" w:rsidR="00C43243" w:rsidRPr="00BF0077" w:rsidRDefault="00C43243" w:rsidP="00C43243">
      <w:pPr>
        <w:pStyle w:val="titoloprinc0"/>
        <w:rPr>
          <w:color w:val="002060"/>
        </w:rPr>
      </w:pPr>
      <w:r w:rsidRPr="00BF0077">
        <w:rPr>
          <w:color w:val="002060"/>
        </w:rPr>
        <w:t>GIUDICE SPORTIVO</w:t>
      </w:r>
    </w:p>
    <w:p w14:paraId="1B029C51" w14:textId="77777777" w:rsidR="00C43243" w:rsidRPr="00BF0077" w:rsidRDefault="00C43243" w:rsidP="00C43243">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4E33A272" w14:textId="77777777" w:rsidR="00C43243" w:rsidRPr="00BF0077" w:rsidRDefault="00C43243" w:rsidP="00C43243">
      <w:pPr>
        <w:pStyle w:val="titolo10"/>
        <w:rPr>
          <w:color w:val="002060"/>
        </w:rPr>
      </w:pPr>
      <w:r w:rsidRPr="00BF0077">
        <w:rPr>
          <w:color w:val="002060"/>
        </w:rPr>
        <w:t xml:space="preserve">GARE DEL 2/ 5/2025 </w:t>
      </w:r>
    </w:p>
    <w:p w14:paraId="2DEBD325" w14:textId="77777777" w:rsidR="00C43243" w:rsidRPr="00BF0077" w:rsidRDefault="00C43243" w:rsidP="00C43243">
      <w:pPr>
        <w:pStyle w:val="titolo7a"/>
        <w:rPr>
          <w:color w:val="002060"/>
        </w:rPr>
      </w:pPr>
      <w:r w:rsidRPr="00BF0077">
        <w:rPr>
          <w:color w:val="002060"/>
        </w:rPr>
        <w:t xml:space="preserve">PROVVEDIMENTI DISCIPLINARI </w:t>
      </w:r>
    </w:p>
    <w:p w14:paraId="4B100337" w14:textId="77777777" w:rsidR="00C43243" w:rsidRPr="00BF0077" w:rsidRDefault="00C43243" w:rsidP="00C43243">
      <w:pPr>
        <w:pStyle w:val="titolo7b0"/>
        <w:rPr>
          <w:color w:val="002060"/>
        </w:rPr>
      </w:pPr>
      <w:r w:rsidRPr="00BF0077">
        <w:rPr>
          <w:color w:val="002060"/>
        </w:rPr>
        <w:t xml:space="preserve">In base alle risultanze degli atti ufficiali sono state deliberate le seguenti sanzioni disciplinari. </w:t>
      </w:r>
    </w:p>
    <w:p w14:paraId="4058277A" w14:textId="77777777" w:rsidR="00C43243" w:rsidRPr="00BF0077" w:rsidRDefault="00C43243" w:rsidP="00C43243">
      <w:pPr>
        <w:pStyle w:val="titolo30"/>
        <w:rPr>
          <w:color w:val="002060"/>
        </w:rPr>
      </w:pPr>
      <w:r w:rsidRPr="00BF0077">
        <w:rPr>
          <w:color w:val="002060"/>
        </w:rPr>
        <w:lastRenderedPageBreak/>
        <w:t xml:space="preserve">SOCIETA' </w:t>
      </w:r>
    </w:p>
    <w:p w14:paraId="10EF4CA3" w14:textId="77777777" w:rsidR="00C43243" w:rsidRPr="00BF0077" w:rsidRDefault="00C43243" w:rsidP="00C43243">
      <w:pPr>
        <w:pStyle w:val="titolo20"/>
        <w:rPr>
          <w:color w:val="002060"/>
        </w:rPr>
      </w:pPr>
      <w:r w:rsidRPr="00BF0077">
        <w:rPr>
          <w:color w:val="002060"/>
        </w:rPr>
        <w:t xml:space="preserve">AMMENDA </w:t>
      </w:r>
    </w:p>
    <w:p w14:paraId="475BD079" w14:textId="77777777" w:rsidR="00C43243" w:rsidRPr="00BF0077" w:rsidRDefault="00C43243" w:rsidP="00C43243">
      <w:pPr>
        <w:pStyle w:val="diffida"/>
        <w:spacing w:before="80" w:beforeAutospacing="0" w:after="40" w:afterAutospacing="0"/>
        <w:jc w:val="left"/>
        <w:rPr>
          <w:color w:val="002060"/>
        </w:rPr>
      </w:pPr>
      <w:r w:rsidRPr="00BF0077">
        <w:rPr>
          <w:color w:val="002060"/>
        </w:rPr>
        <w:t xml:space="preserve">Euro 150,00 REAL ANCARIA </w:t>
      </w:r>
      <w:r w:rsidRPr="00BF0077">
        <w:rPr>
          <w:color w:val="002060"/>
        </w:rPr>
        <w:br/>
        <w:t xml:space="preserve">Per comportamento offensivo del proprio pubblico nei confronti della terna arbitrale dopo il termine della gara. </w:t>
      </w:r>
    </w:p>
    <w:p w14:paraId="285981D5" w14:textId="77777777" w:rsidR="00C43243" w:rsidRPr="00BF0077" w:rsidRDefault="00C43243" w:rsidP="00C43243">
      <w:pPr>
        <w:pStyle w:val="titolo30"/>
        <w:rPr>
          <w:color w:val="002060"/>
        </w:rPr>
      </w:pPr>
      <w:r w:rsidRPr="00BF0077">
        <w:rPr>
          <w:color w:val="002060"/>
        </w:rPr>
        <w:t xml:space="preserve">CALCIATORI ESPULSI </w:t>
      </w:r>
    </w:p>
    <w:p w14:paraId="0CD693FC" w14:textId="77777777" w:rsidR="00C43243" w:rsidRPr="00BF0077" w:rsidRDefault="00C43243" w:rsidP="00C43243">
      <w:pPr>
        <w:pStyle w:val="titolo20"/>
        <w:rPr>
          <w:color w:val="002060"/>
        </w:rPr>
      </w:pPr>
      <w:r w:rsidRPr="00BF00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5E47C25E" w14:textId="77777777" w:rsidTr="00851401">
        <w:tc>
          <w:tcPr>
            <w:tcW w:w="2200" w:type="dxa"/>
            <w:tcMar>
              <w:top w:w="20" w:type="dxa"/>
              <w:left w:w="20" w:type="dxa"/>
              <w:bottom w:w="20" w:type="dxa"/>
              <w:right w:w="20" w:type="dxa"/>
            </w:tcMar>
            <w:vAlign w:val="center"/>
            <w:hideMark/>
          </w:tcPr>
          <w:p w14:paraId="1EF7E897" w14:textId="77777777" w:rsidR="00C43243" w:rsidRPr="00BF0077" w:rsidRDefault="00C43243" w:rsidP="00851401">
            <w:pPr>
              <w:pStyle w:val="movimento"/>
              <w:rPr>
                <w:color w:val="002060"/>
              </w:rPr>
            </w:pPr>
            <w:r w:rsidRPr="00BF0077">
              <w:rPr>
                <w:color w:val="002060"/>
              </w:rPr>
              <w:t>SPECA RICCARDO</w:t>
            </w:r>
          </w:p>
        </w:tc>
        <w:tc>
          <w:tcPr>
            <w:tcW w:w="2200" w:type="dxa"/>
            <w:tcMar>
              <w:top w:w="20" w:type="dxa"/>
              <w:left w:w="20" w:type="dxa"/>
              <w:bottom w:w="20" w:type="dxa"/>
              <w:right w:w="20" w:type="dxa"/>
            </w:tcMar>
            <w:vAlign w:val="center"/>
            <w:hideMark/>
          </w:tcPr>
          <w:p w14:paraId="27A2AB9E" w14:textId="77777777" w:rsidR="00C43243" w:rsidRPr="00BF0077" w:rsidRDefault="00C43243" w:rsidP="00851401">
            <w:pPr>
              <w:pStyle w:val="movimento2"/>
              <w:rPr>
                <w:color w:val="002060"/>
              </w:rPr>
            </w:pPr>
            <w:r w:rsidRPr="00BF0077">
              <w:rPr>
                <w:color w:val="002060"/>
              </w:rPr>
              <w:t xml:space="preserve">(REAL ANCARIA) </w:t>
            </w:r>
          </w:p>
        </w:tc>
        <w:tc>
          <w:tcPr>
            <w:tcW w:w="800" w:type="dxa"/>
            <w:tcMar>
              <w:top w:w="20" w:type="dxa"/>
              <w:left w:w="20" w:type="dxa"/>
              <w:bottom w:w="20" w:type="dxa"/>
              <w:right w:w="20" w:type="dxa"/>
            </w:tcMar>
            <w:vAlign w:val="center"/>
            <w:hideMark/>
          </w:tcPr>
          <w:p w14:paraId="269EA02C"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E736E4F"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D5B9AA1" w14:textId="77777777" w:rsidR="00C43243" w:rsidRPr="00BF0077" w:rsidRDefault="00C43243" w:rsidP="00851401">
            <w:pPr>
              <w:pStyle w:val="movimento2"/>
              <w:rPr>
                <w:color w:val="002060"/>
              </w:rPr>
            </w:pPr>
            <w:r w:rsidRPr="00BF0077">
              <w:rPr>
                <w:color w:val="002060"/>
              </w:rPr>
              <w:t> </w:t>
            </w:r>
          </w:p>
        </w:tc>
      </w:tr>
    </w:tbl>
    <w:p w14:paraId="01F86C9D" w14:textId="77777777" w:rsidR="00C43243" w:rsidRPr="00BF0077" w:rsidRDefault="00C43243" w:rsidP="00C43243">
      <w:pPr>
        <w:pStyle w:val="titolo30"/>
        <w:rPr>
          <w:rFonts w:eastAsiaTheme="minorEastAsia"/>
          <w:color w:val="002060"/>
        </w:rPr>
      </w:pPr>
      <w:r w:rsidRPr="00BF0077">
        <w:rPr>
          <w:color w:val="002060"/>
        </w:rPr>
        <w:t xml:space="preserve">CALCIATORI NON ESPULSI </w:t>
      </w:r>
    </w:p>
    <w:p w14:paraId="326B7C0F" w14:textId="77777777" w:rsidR="00C43243" w:rsidRPr="00BF0077" w:rsidRDefault="00C43243" w:rsidP="00C43243">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658CDCC0" w14:textId="77777777" w:rsidTr="00851401">
        <w:tc>
          <w:tcPr>
            <w:tcW w:w="2200" w:type="dxa"/>
            <w:tcMar>
              <w:top w:w="20" w:type="dxa"/>
              <w:left w:w="20" w:type="dxa"/>
              <w:bottom w:w="20" w:type="dxa"/>
              <w:right w:w="20" w:type="dxa"/>
            </w:tcMar>
            <w:vAlign w:val="center"/>
            <w:hideMark/>
          </w:tcPr>
          <w:p w14:paraId="608307B1" w14:textId="77777777" w:rsidR="00C43243" w:rsidRPr="00BF0077" w:rsidRDefault="00C43243" w:rsidP="00851401">
            <w:pPr>
              <w:pStyle w:val="movimento"/>
              <w:rPr>
                <w:color w:val="002060"/>
              </w:rPr>
            </w:pPr>
            <w:r w:rsidRPr="00BF0077">
              <w:rPr>
                <w:color w:val="002060"/>
              </w:rPr>
              <w:t>LUCIANI GIANLUCA</w:t>
            </w:r>
          </w:p>
        </w:tc>
        <w:tc>
          <w:tcPr>
            <w:tcW w:w="2200" w:type="dxa"/>
            <w:tcMar>
              <w:top w:w="20" w:type="dxa"/>
              <w:left w:w="20" w:type="dxa"/>
              <w:bottom w:w="20" w:type="dxa"/>
              <w:right w:w="20" w:type="dxa"/>
            </w:tcMar>
            <w:vAlign w:val="center"/>
            <w:hideMark/>
          </w:tcPr>
          <w:p w14:paraId="1DCB03A5" w14:textId="77777777" w:rsidR="00C43243" w:rsidRPr="00BF0077" w:rsidRDefault="00C43243" w:rsidP="00851401">
            <w:pPr>
              <w:pStyle w:val="movimento2"/>
              <w:rPr>
                <w:color w:val="002060"/>
              </w:rPr>
            </w:pPr>
            <w:r w:rsidRPr="00BF0077">
              <w:rPr>
                <w:color w:val="002060"/>
              </w:rPr>
              <w:t xml:space="preserve">(AVIS ARCEVIA 1964) </w:t>
            </w:r>
          </w:p>
        </w:tc>
        <w:tc>
          <w:tcPr>
            <w:tcW w:w="800" w:type="dxa"/>
            <w:tcMar>
              <w:top w:w="20" w:type="dxa"/>
              <w:left w:w="20" w:type="dxa"/>
              <w:bottom w:w="20" w:type="dxa"/>
              <w:right w:w="20" w:type="dxa"/>
            </w:tcMar>
            <w:vAlign w:val="center"/>
            <w:hideMark/>
          </w:tcPr>
          <w:p w14:paraId="10578B77"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98E0264" w14:textId="77777777" w:rsidR="00C43243" w:rsidRPr="00BF0077" w:rsidRDefault="00C43243" w:rsidP="00851401">
            <w:pPr>
              <w:pStyle w:val="movimento"/>
              <w:rPr>
                <w:color w:val="002060"/>
              </w:rPr>
            </w:pPr>
            <w:r w:rsidRPr="00BF0077">
              <w:rPr>
                <w:color w:val="002060"/>
              </w:rPr>
              <w:t>ROCCHETTI ELIA</w:t>
            </w:r>
          </w:p>
        </w:tc>
        <w:tc>
          <w:tcPr>
            <w:tcW w:w="2200" w:type="dxa"/>
            <w:tcMar>
              <w:top w:w="20" w:type="dxa"/>
              <w:left w:w="20" w:type="dxa"/>
              <w:bottom w:w="20" w:type="dxa"/>
              <w:right w:w="20" w:type="dxa"/>
            </w:tcMar>
            <w:vAlign w:val="center"/>
            <w:hideMark/>
          </w:tcPr>
          <w:p w14:paraId="27FE659C" w14:textId="77777777" w:rsidR="00C43243" w:rsidRPr="00BF0077" w:rsidRDefault="00C43243" w:rsidP="00851401">
            <w:pPr>
              <w:pStyle w:val="movimento2"/>
              <w:rPr>
                <w:color w:val="002060"/>
              </w:rPr>
            </w:pPr>
            <w:r w:rsidRPr="00BF0077">
              <w:rPr>
                <w:color w:val="002060"/>
              </w:rPr>
              <w:t xml:space="preserve">(AVIS ARCEVIA 1964) </w:t>
            </w:r>
          </w:p>
        </w:tc>
      </w:tr>
      <w:tr w:rsidR="00C43243" w:rsidRPr="00BF0077" w14:paraId="1E07999D" w14:textId="77777777" w:rsidTr="00851401">
        <w:tc>
          <w:tcPr>
            <w:tcW w:w="2200" w:type="dxa"/>
            <w:tcMar>
              <w:top w:w="20" w:type="dxa"/>
              <w:left w:w="20" w:type="dxa"/>
              <w:bottom w:w="20" w:type="dxa"/>
              <w:right w:w="20" w:type="dxa"/>
            </w:tcMar>
            <w:vAlign w:val="center"/>
            <w:hideMark/>
          </w:tcPr>
          <w:p w14:paraId="67FD8BBD" w14:textId="77777777" w:rsidR="00C43243" w:rsidRPr="00BF0077" w:rsidRDefault="00C43243" w:rsidP="00851401">
            <w:pPr>
              <w:pStyle w:val="movimento"/>
              <w:rPr>
                <w:color w:val="002060"/>
              </w:rPr>
            </w:pPr>
            <w:r w:rsidRPr="00BF0077">
              <w:rPr>
                <w:color w:val="002060"/>
              </w:rPr>
              <w:t>TODERI SAMUELE</w:t>
            </w:r>
          </w:p>
        </w:tc>
        <w:tc>
          <w:tcPr>
            <w:tcW w:w="2200" w:type="dxa"/>
            <w:tcMar>
              <w:top w:w="20" w:type="dxa"/>
              <w:left w:w="20" w:type="dxa"/>
              <w:bottom w:w="20" w:type="dxa"/>
              <w:right w:w="20" w:type="dxa"/>
            </w:tcMar>
            <w:vAlign w:val="center"/>
            <w:hideMark/>
          </w:tcPr>
          <w:p w14:paraId="04E6B146" w14:textId="77777777" w:rsidR="00C43243" w:rsidRPr="00BF0077" w:rsidRDefault="00C43243" w:rsidP="00851401">
            <w:pPr>
              <w:pStyle w:val="movimento2"/>
              <w:rPr>
                <w:color w:val="002060"/>
              </w:rPr>
            </w:pPr>
            <w:r w:rsidRPr="00BF0077">
              <w:rPr>
                <w:color w:val="002060"/>
              </w:rPr>
              <w:t xml:space="preserve">(AVIS ARCEVIA 1964) </w:t>
            </w:r>
          </w:p>
        </w:tc>
        <w:tc>
          <w:tcPr>
            <w:tcW w:w="800" w:type="dxa"/>
            <w:tcMar>
              <w:top w:w="20" w:type="dxa"/>
              <w:left w:w="20" w:type="dxa"/>
              <w:bottom w:w="20" w:type="dxa"/>
              <w:right w:w="20" w:type="dxa"/>
            </w:tcMar>
            <w:vAlign w:val="center"/>
            <w:hideMark/>
          </w:tcPr>
          <w:p w14:paraId="212B7537"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B3C8DF5" w14:textId="77777777" w:rsidR="00C43243" w:rsidRPr="00BF0077" w:rsidRDefault="00C43243" w:rsidP="00851401">
            <w:pPr>
              <w:pStyle w:val="movimento"/>
              <w:rPr>
                <w:color w:val="002060"/>
              </w:rPr>
            </w:pPr>
            <w:r w:rsidRPr="00BF0077">
              <w:rPr>
                <w:color w:val="002060"/>
              </w:rPr>
              <w:t>ROMANUCCI MARCO</w:t>
            </w:r>
          </w:p>
        </w:tc>
        <w:tc>
          <w:tcPr>
            <w:tcW w:w="2200" w:type="dxa"/>
            <w:tcMar>
              <w:top w:w="20" w:type="dxa"/>
              <w:left w:w="20" w:type="dxa"/>
              <w:bottom w:w="20" w:type="dxa"/>
              <w:right w:w="20" w:type="dxa"/>
            </w:tcMar>
            <w:vAlign w:val="center"/>
            <w:hideMark/>
          </w:tcPr>
          <w:p w14:paraId="7D1EB4B6" w14:textId="77777777" w:rsidR="00C43243" w:rsidRPr="00BF0077" w:rsidRDefault="00C43243" w:rsidP="00851401">
            <w:pPr>
              <w:pStyle w:val="movimento2"/>
              <w:rPr>
                <w:color w:val="002060"/>
              </w:rPr>
            </w:pPr>
            <w:r w:rsidRPr="00BF0077">
              <w:rPr>
                <w:color w:val="002060"/>
              </w:rPr>
              <w:t xml:space="preserve">(CIARNIN) </w:t>
            </w:r>
          </w:p>
        </w:tc>
      </w:tr>
      <w:tr w:rsidR="00C43243" w:rsidRPr="00BF0077" w14:paraId="727BE7CF" w14:textId="77777777" w:rsidTr="00851401">
        <w:tc>
          <w:tcPr>
            <w:tcW w:w="2200" w:type="dxa"/>
            <w:tcMar>
              <w:top w:w="20" w:type="dxa"/>
              <w:left w:w="20" w:type="dxa"/>
              <w:bottom w:w="20" w:type="dxa"/>
              <w:right w:w="20" w:type="dxa"/>
            </w:tcMar>
            <w:vAlign w:val="center"/>
            <w:hideMark/>
          </w:tcPr>
          <w:p w14:paraId="249CDA4D" w14:textId="77777777" w:rsidR="00C43243" w:rsidRPr="00BF0077" w:rsidRDefault="00C43243" w:rsidP="00851401">
            <w:pPr>
              <w:pStyle w:val="movimento"/>
              <w:rPr>
                <w:color w:val="002060"/>
              </w:rPr>
            </w:pPr>
            <w:r w:rsidRPr="00BF0077">
              <w:rPr>
                <w:color w:val="002060"/>
              </w:rPr>
              <w:t>BEVILACQUA MARCO</w:t>
            </w:r>
          </w:p>
        </w:tc>
        <w:tc>
          <w:tcPr>
            <w:tcW w:w="2200" w:type="dxa"/>
            <w:tcMar>
              <w:top w:w="20" w:type="dxa"/>
              <w:left w:w="20" w:type="dxa"/>
              <w:bottom w:w="20" w:type="dxa"/>
              <w:right w:w="20" w:type="dxa"/>
            </w:tcMar>
            <w:vAlign w:val="center"/>
            <w:hideMark/>
          </w:tcPr>
          <w:p w14:paraId="306F93A4" w14:textId="77777777" w:rsidR="00C43243" w:rsidRPr="00BF0077" w:rsidRDefault="00C43243" w:rsidP="00851401">
            <w:pPr>
              <w:pStyle w:val="movimento2"/>
              <w:rPr>
                <w:color w:val="002060"/>
              </w:rPr>
            </w:pPr>
            <w:r w:rsidRPr="00BF0077">
              <w:rPr>
                <w:color w:val="002060"/>
              </w:rPr>
              <w:t xml:space="preserve">(REAL ANCARIA) </w:t>
            </w:r>
          </w:p>
        </w:tc>
        <w:tc>
          <w:tcPr>
            <w:tcW w:w="800" w:type="dxa"/>
            <w:tcMar>
              <w:top w:w="20" w:type="dxa"/>
              <w:left w:w="20" w:type="dxa"/>
              <w:bottom w:w="20" w:type="dxa"/>
              <w:right w:w="20" w:type="dxa"/>
            </w:tcMar>
            <w:vAlign w:val="center"/>
            <w:hideMark/>
          </w:tcPr>
          <w:p w14:paraId="437FC1FC"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741BE5C" w14:textId="77777777" w:rsidR="00C43243" w:rsidRPr="00BF0077" w:rsidRDefault="00C43243" w:rsidP="00851401">
            <w:pPr>
              <w:pStyle w:val="movimento"/>
              <w:rPr>
                <w:color w:val="002060"/>
              </w:rPr>
            </w:pPr>
            <w:r w:rsidRPr="00BF0077">
              <w:rPr>
                <w:color w:val="002060"/>
              </w:rPr>
              <w:t>FIRMANI LEONARDO</w:t>
            </w:r>
          </w:p>
        </w:tc>
        <w:tc>
          <w:tcPr>
            <w:tcW w:w="2200" w:type="dxa"/>
            <w:tcMar>
              <w:top w:w="20" w:type="dxa"/>
              <w:left w:w="20" w:type="dxa"/>
              <w:bottom w:w="20" w:type="dxa"/>
              <w:right w:w="20" w:type="dxa"/>
            </w:tcMar>
            <w:vAlign w:val="center"/>
            <w:hideMark/>
          </w:tcPr>
          <w:p w14:paraId="503092C8" w14:textId="77777777" w:rsidR="00C43243" w:rsidRPr="00BF0077" w:rsidRDefault="00C43243" w:rsidP="00851401">
            <w:pPr>
              <w:pStyle w:val="movimento2"/>
              <w:rPr>
                <w:color w:val="002060"/>
              </w:rPr>
            </w:pPr>
            <w:r w:rsidRPr="00BF0077">
              <w:rPr>
                <w:color w:val="002060"/>
              </w:rPr>
              <w:t xml:space="preserve">(REAL ANCARIA) </w:t>
            </w:r>
          </w:p>
        </w:tc>
      </w:tr>
      <w:tr w:rsidR="00C43243" w:rsidRPr="00BF0077" w14:paraId="5EEECF49" w14:textId="77777777" w:rsidTr="00851401">
        <w:tc>
          <w:tcPr>
            <w:tcW w:w="2200" w:type="dxa"/>
            <w:tcMar>
              <w:top w:w="20" w:type="dxa"/>
              <w:left w:w="20" w:type="dxa"/>
              <w:bottom w:w="20" w:type="dxa"/>
              <w:right w:w="20" w:type="dxa"/>
            </w:tcMar>
            <w:vAlign w:val="center"/>
            <w:hideMark/>
          </w:tcPr>
          <w:p w14:paraId="1678D249" w14:textId="77777777" w:rsidR="00C43243" w:rsidRPr="00BF0077" w:rsidRDefault="00C43243" w:rsidP="00851401">
            <w:pPr>
              <w:pStyle w:val="movimento"/>
              <w:rPr>
                <w:color w:val="002060"/>
              </w:rPr>
            </w:pPr>
            <w:r w:rsidRPr="00BF0077">
              <w:rPr>
                <w:color w:val="002060"/>
              </w:rPr>
              <w:t>PICCIONI NICOLO</w:t>
            </w:r>
          </w:p>
        </w:tc>
        <w:tc>
          <w:tcPr>
            <w:tcW w:w="2200" w:type="dxa"/>
            <w:tcMar>
              <w:top w:w="20" w:type="dxa"/>
              <w:left w:w="20" w:type="dxa"/>
              <w:bottom w:w="20" w:type="dxa"/>
              <w:right w:w="20" w:type="dxa"/>
            </w:tcMar>
            <w:vAlign w:val="center"/>
            <w:hideMark/>
          </w:tcPr>
          <w:p w14:paraId="3427E528" w14:textId="77777777" w:rsidR="00C43243" w:rsidRPr="00BF0077" w:rsidRDefault="00C43243" w:rsidP="00851401">
            <w:pPr>
              <w:pStyle w:val="movimento2"/>
              <w:rPr>
                <w:color w:val="002060"/>
              </w:rPr>
            </w:pPr>
            <w:r w:rsidRPr="00BF0077">
              <w:rPr>
                <w:color w:val="002060"/>
              </w:rPr>
              <w:t xml:space="preserve">(REAL ANCARIA) </w:t>
            </w:r>
          </w:p>
        </w:tc>
        <w:tc>
          <w:tcPr>
            <w:tcW w:w="800" w:type="dxa"/>
            <w:tcMar>
              <w:top w:w="20" w:type="dxa"/>
              <w:left w:w="20" w:type="dxa"/>
              <w:bottom w:w="20" w:type="dxa"/>
              <w:right w:w="20" w:type="dxa"/>
            </w:tcMar>
            <w:vAlign w:val="center"/>
            <w:hideMark/>
          </w:tcPr>
          <w:p w14:paraId="798EF091"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BAFDDFD" w14:textId="77777777" w:rsidR="00C43243" w:rsidRPr="00BF0077" w:rsidRDefault="00C43243" w:rsidP="00851401">
            <w:pPr>
              <w:pStyle w:val="movimento"/>
              <w:rPr>
                <w:color w:val="002060"/>
              </w:rPr>
            </w:pPr>
            <w:r w:rsidRPr="00BF0077">
              <w:rPr>
                <w:color w:val="002060"/>
              </w:rPr>
              <w:t>RICCI LORENZO</w:t>
            </w:r>
          </w:p>
        </w:tc>
        <w:tc>
          <w:tcPr>
            <w:tcW w:w="2200" w:type="dxa"/>
            <w:tcMar>
              <w:top w:w="20" w:type="dxa"/>
              <w:left w:w="20" w:type="dxa"/>
              <w:bottom w:w="20" w:type="dxa"/>
              <w:right w:w="20" w:type="dxa"/>
            </w:tcMar>
            <w:vAlign w:val="center"/>
            <w:hideMark/>
          </w:tcPr>
          <w:p w14:paraId="24E421BB" w14:textId="77777777" w:rsidR="00C43243" w:rsidRPr="00BF0077" w:rsidRDefault="00C43243" w:rsidP="00851401">
            <w:pPr>
              <w:pStyle w:val="movimento2"/>
              <w:rPr>
                <w:color w:val="002060"/>
              </w:rPr>
            </w:pPr>
            <w:r w:rsidRPr="00BF0077">
              <w:rPr>
                <w:color w:val="002060"/>
              </w:rPr>
              <w:t xml:space="preserve">(REAL SAN GIORGIO) </w:t>
            </w:r>
          </w:p>
        </w:tc>
      </w:tr>
    </w:tbl>
    <w:p w14:paraId="0A9300E2" w14:textId="77777777" w:rsidR="00C43243" w:rsidRPr="00BF0077" w:rsidRDefault="00C43243" w:rsidP="00C43243">
      <w:pPr>
        <w:pStyle w:val="titolo10"/>
        <w:rPr>
          <w:rFonts w:eastAsiaTheme="minorEastAsia"/>
          <w:color w:val="002060"/>
        </w:rPr>
      </w:pPr>
      <w:r w:rsidRPr="00BF0077">
        <w:rPr>
          <w:color w:val="002060"/>
        </w:rPr>
        <w:t xml:space="preserve">GARE DEL 3/ 5/2025 </w:t>
      </w:r>
    </w:p>
    <w:p w14:paraId="44959E04" w14:textId="77777777" w:rsidR="00C43243" w:rsidRPr="00BF0077" w:rsidRDefault="00C43243" w:rsidP="00C43243">
      <w:pPr>
        <w:pStyle w:val="titolo7a"/>
        <w:rPr>
          <w:color w:val="002060"/>
        </w:rPr>
      </w:pPr>
      <w:r w:rsidRPr="00BF0077">
        <w:rPr>
          <w:color w:val="002060"/>
        </w:rPr>
        <w:t xml:space="preserve">PROVVEDIMENTI DISCIPLINARI </w:t>
      </w:r>
    </w:p>
    <w:p w14:paraId="3ADBD6F8" w14:textId="77777777" w:rsidR="00C43243" w:rsidRPr="00BF0077" w:rsidRDefault="00C43243" w:rsidP="00C43243">
      <w:pPr>
        <w:pStyle w:val="titolo7b0"/>
        <w:rPr>
          <w:color w:val="002060"/>
        </w:rPr>
      </w:pPr>
      <w:r w:rsidRPr="00BF0077">
        <w:rPr>
          <w:color w:val="002060"/>
        </w:rPr>
        <w:t xml:space="preserve">In base alle risultanze degli atti ufficiali sono state deliberate le seguenti sanzioni disciplinari. </w:t>
      </w:r>
    </w:p>
    <w:p w14:paraId="1ED2C7EE" w14:textId="77777777" w:rsidR="00C43243" w:rsidRPr="00BF0077" w:rsidRDefault="00C43243" w:rsidP="00C43243">
      <w:pPr>
        <w:pStyle w:val="titolo30"/>
        <w:rPr>
          <w:color w:val="002060"/>
        </w:rPr>
      </w:pPr>
      <w:r w:rsidRPr="00BF0077">
        <w:rPr>
          <w:color w:val="002060"/>
        </w:rPr>
        <w:t xml:space="preserve">SOCIETA' </w:t>
      </w:r>
    </w:p>
    <w:p w14:paraId="174CB527" w14:textId="77777777" w:rsidR="00C43243" w:rsidRPr="00BF0077" w:rsidRDefault="00C43243" w:rsidP="00C43243">
      <w:pPr>
        <w:pStyle w:val="titolo20"/>
        <w:rPr>
          <w:color w:val="002060"/>
        </w:rPr>
      </w:pPr>
      <w:r w:rsidRPr="00BF0077">
        <w:rPr>
          <w:color w:val="002060"/>
        </w:rPr>
        <w:t xml:space="preserve">AMMENDA </w:t>
      </w:r>
    </w:p>
    <w:p w14:paraId="74CE5BC7" w14:textId="77777777" w:rsidR="00C43243" w:rsidRPr="00BF0077" w:rsidRDefault="00C43243" w:rsidP="00C43243">
      <w:pPr>
        <w:pStyle w:val="diffida"/>
        <w:spacing w:before="80" w:beforeAutospacing="0" w:after="40" w:afterAutospacing="0"/>
        <w:jc w:val="left"/>
        <w:rPr>
          <w:color w:val="002060"/>
        </w:rPr>
      </w:pPr>
      <w:r w:rsidRPr="00BF0077">
        <w:rPr>
          <w:color w:val="002060"/>
        </w:rPr>
        <w:t xml:space="preserve">Euro 150,00 POLISPORTIVA UROBORO </w:t>
      </w:r>
      <w:r w:rsidRPr="00BF0077">
        <w:rPr>
          <w:color w:val="002060"/>
        </w:rPr>
        <w:br/>
        <w:t xml:space="preserve">Per essere alcuni tifosi entrati in campo al fine di aggredire l'arbitro. </w:t>
      </w:r>
    </w:p>
    <w:p w14:paraId="2BA3CD7E" w14:textId="77777777" w:rsidR="00C43243" w:rsidRPr="00BF0077" w:rsidRDefault="00C43243" w:rsidP="00C43243">
      <w:pPr>
        <w:pStyle w:val="diffida"/>
        <w:spacing w:before="80" w:beforeAutospacing="0" w:after="40" w:afterAutospacing="0"/>
        <w:jc w:val="left"/>
        <w:rPr>
          <w:color w:val="002060"/>
        </w:rPr>
      </w:pPr>
      <w:r w:rsidRPr="00BF0077">
        <w:rPr>
          <w:color w:val="002060"/>
        </w:rPr>
        <w:br/>
        <w:t xml:space="preserve">Euro 100,00 CASTELRAIMONDO CALCIO A 5 </w:t>
      </w:r>
      <w:r w:rsidRPr="00BF0077">
        <w:rPr>
          <w:color w:val="002060"/>
        </w:rPr>
        <w:br/>
        <w:t xml:space="preserve">Per aver consentito ad alcuni tifosi della squadra ospite di entrare in campo al fine di aggredire l'arbitro. </w:t>
      </w:r>
    </w:p>
    <w:p w14:paraId="460F1957" w14:textId="77777777" w:rsidR="00C43243" w:rsidRPr="00BF0077" w:rsidRDefault="00C43243" w:rsidP="00C43243">
      <w:pPr>
        <w:pStyle w:val="titolo30"/>
        <w:rPr>
          <w:color w:val="002060"/>
        </w:rPr>
      </w:pPr>
      <w:r w:rsidRPr="00BF0077">
        <w:rPr>
          <w:color w:val="002060"/>
        </w:rPr>
        <w:t xml:space="preserve">DIRIGENTI </w:t>
      </w:r>
    </w:p>
    <w:p w14:paraId="4C4BEBC8" w14:textId="77777777" w:rsidR="00C43243" w:rsidRPr="00BF0077" w:rsidRDefault="00C43243" w:rsidP="00C43243">
      <w:pPr>
        <w:pStyle w:val="titolo20"/>
        <w:rPr>
          <w:color w:val="002060"/>
        </w:rPr>
      </w:pPr>
      <w:r w:rsidRPr="00BF0077">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03A21147" w14:textId="77777777" w:rsidTr="00851401">
        <w:tc>
          <w:tcPr>
            <w:tcW w:w="2200" w:type="dxa"/>
            <w:tcMar>
              <w:top w:w="20" w:type="dxa"/>
              <w:left w:w="20" w:type="dxa"/>
              <w:bottom w:w="20" w:type="dxa"/>
              <w:right w:w="20" w:type="dxa"/>
            </w:tcMar>
            <w:vAlign w:val="center"/>
            <w:hideMark/>
          </w:tcPr>
          <w:p w14:paraId="17A134F2" w14:textId="77777777" w:rsidR="00C43243" w:rsidRPr="00BF0077" w:rsidRDefault="00C43243" w:rsidP="00851401">
            <w:pPr>
              <w:pStyle w:val="movimento"/>
              <w:rPr>
                <w:color w:val="002060"/>
              </w:rPr>
            </w:pPr>
            <w:r w:rsidRPr="00BF0077">
              <w:rPr>
                <w:color w:val="002060"/>
              </w:rPr>
              <w:t>COSTANTINI MARCO</w:t>
            </w:r>
          </w:p>
        </w:tc>
        <w:tc>
          <w:tcPr>
            <w:tcW w:w="2200" w:type="dxa"/>
            <w:tcMar>
              <w:top w:w="20" w:type="dxa"/>
              <w:left w:w="20" w:type="dxa"/>
              <w:bottom w:w="20" w:type="dxa"/>
              <w:right w:w="20" w:type="dxa"/>
            </w:tcMar>
            <w:vAlign w:val="center"/>
            <w:hideMark/>
          </w:tcPr>
          <w:p w14:paraId="1E78E0DD" w14:textId="77777777" w:rsidR="00C43243" w:rsidRPr="00BF0077" w:rsidRDefault="00C43243" w:rsidP="00851401">
            <w:pPr>
              <w:pStyle w:val="movimento2"/>
              <w:rPr>
                <w:color w:val="002060"/>
              </w:rPr>
            </w:pPr>
            <w:r w:rsidRPr="00BF0077">
              <w:rPr>
                <w:color w:val="002060"/>
              </w:rPr>
              <w:t xml:space="preserve">(POLISPORTIVA UROBORO) gare 2 </w:t>
            </w:r>
          </w:p>
        </w:tc>
        <w:tc>
          <w:tcPr>
            <w:tcW w:w="800" w:type="dxa"/>
            <w:tcMar>
              <w:top w:w="20" w:type="dxa"/>
              <w:left w:w="20" w:type="dxa"/>
              <w:bottom w:w="20" w:type="dxa"/>
              <w:right w:w="20" w:type="dxa"/>
            </w:tcMar>
            <w:vAlign w:val="center"/>
            <w:hideMark/>
          </w:tcPr>
          <w:p w14:paraId="1E573390"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261D469"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E1E835B" w14:textId="77777777" w:rsidR="00C43243" w:rsidRPr="00BF0077" w:rsidRDefault="00C43243" w:rsidP="00851401">
            <w:pPr>
              <w:pStyle w:val="movimento2"/>
              <w:rPr>
                <w:color w:val="002060"/>
              </w:rPr>
            </w:pPr>
            <w:r w:rsidRPr="00BF0077">
              <w:rPr>
                <w:color w:val="002060"/>
              </w:rPr>
              <w:t> </w:t>
            </w:r>
          </w:p>
        </w:tc>
      </w:tr>
    </w:tbl>
    <w:p w14:paraId="7B7D94C0" w14:textId="77777777" w:rsidR="00C43243" w:rsidRPr="00BF0077" w:rsidRDefault="00C43243" w:rsidP="00C43243">
      <w:pPr>
        <w:pStyle w:val="diffida"/>
        <w:spacing w:before="80" w:beforeAutospacing="0" w:after="40" w:afterAutospacing="0"/>
        <w:jc w:val="left"/>
        <w:rPr>
          <w:rFonts w:eastAsiaTheme="minorEastAsia"/>
          <w:color w:val="002060"/>
        </w:rPr>
      </w:pPr>
      <w:r w:rsidRPr="00BF0077">
        <w:rPr>
          <w:color w:val="002060"/>
        </w:rPr>
        <w:t xml:space="preserve">Per eccessive proteste nei confronti dell'arbitro dopo il termine del la gara. </w:t>
      </w:r>
    </w:p>
    <w:p w14:paraId="1BC0804A" w14:textId="77777777" w:rsidR="00C43243" w:rsidRPr="00BF0077" w:rsidRDefault="00C43243" w:rsidP="00C43243">
      <w:pPr>
        <w:pStyle w:val="titolo30"/>
        <w:rPr>
          <w:color w:val="002060"/>
        </w:rPr>
      </w:pPr>
      <w:r w:rsidRPr="00BF0077">
        <w:rPr>
          <w:color w:val="002060"/>
        </w:rPr>
        <w:t xml:space="preserve">ALLENATORI </w:t>
      </w:r>
    </w:p>
    <w:p w14:paraId="430657FF" w14:textId="77777777" w:rsidR="00C43243" w:rsidRPr="00BF0077" w:rsidRDefault="00C43243" w:rsidP="00C43243">
      <w:pPr>
        <w:pStyle w:val="titolo20"/>
        <w:rPr>
          <w:color w:val="002060"/>
        </w:rPr>
      </w:pPr>
      <w:r w:rsidRPr="00BF007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4667B2D8" w14:textId="77777777" w:rsidTr="00851401">
        <w:tc>
          <w:tcPr>
            <w:tcW w:w="2200" w:type="dxa"/>
            <w:tcMar>
              <w:top w:w="20" w:type="dxa"/>
              <w:left w:w="20" w:type="dxa"/>
              <w:bottom w:w="20" w:type="dxa"/>
              <w:right w:w="20" w:type="dxa"/>
            </w:tcMar>
            <w:vAlign w:val="center"/>
            <w:hideMark/>
          </w:tcPr>
          <w:p w14:paraId="656AA58E" w14:textId="77777777" w:rsidR="00C43243" w:rsidRPr="00BF0077" w:rsidRDefault="00C43243" w:rsidP="00851401">
            <w:pPr>
              <w:pStyle w:val="movimento"/>
              <w:rPr>
                <w:color w:val="002060"/>
              </w:rPr>
            </w:pPr>
            <w:r w:rsidRPr="00BF0077">
              <w:rPr>
                <w:color w:val="002060"/>
              </w:rPr>
              <w:t>SOLAZZI SIMONE</w:t>
            </w:r>
          </w:p>
        </w:tc>
        <w:tc>
          <w:tcPr>
            <w:tcW w:w="2200" w:type="dxa"/>
            <w:tcMar>
              <w:top w:w="20" w:type="dxa"/>
              <w:left w:w="20" w:type="dxa"/>
              <w:bottom w:w="20" w:type="dxa"/>
              <w:right w:w="20" w:type="dxa"/>
            </w:tcMar>
            <w:vAlign w:val="center"/>
            <w:hideMark/>
          </w:tcPr>
          <w:p w14:paraId="475E2335" w14:textId="77777777" w:rsidR="00C43243" w:rsidRPr="00BF0077" w:rsidRDefault="00C43243" w:rsidP="00851401">
            <w:pPr>
              <w:pStyle w:val="movimento2"/>
              <w:rPr>
                <w:color w:val="002060"/>
              </w:rPr>
            </w:pPr>
            <w:r w:rsidRPr="00BF0077">
              <w:rPr>
                <w:color w:val="002060"/>
              </w:rPr>
              <w:t xml:space="preserve">(POLISPORTIVA UROBORO) 2 gare </w:t>
            </w:r>
          </w:p>
        </w:tc>
        <w:tc>
          <w:tcPr>
            <w:tcW w:w="800" w:type="dxa"/>
            <w:tcMar>
              <w:top w:w="20" w:type="dxa"/>
              <w:left w:w="20" w:type="dxa"/>
              <w:bottom w:w="20" w:type="dxa"/>
              <w:right w:w="20" w:type="dxa"/>
            </w:tcMar>
            <w:vAlign w:val="center"/>
            <w:hideMark/>
          </w:tcPr>
          <w:p w14:paraId="0179944E"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03B24F7"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805ED26" w14:textId="77777777" w:rsidR="00C43243" w:rsidRPr="00BF0077" w:rsidRDefault="00C43243" w:rsidP="00851401">
            <w:pPr>
              <w:pStyle w:val="movimento2"/>
              <w:rPr>
                <w:color w:val="002060"/>
              </w:rPr>
            </w:pPr>
            <w:r w:rsidRPr="00BF0077">
              <w:rPr>
                <w:color w:val="002060"/>
              </w:rPr>
              <w:t> </w:t>
            </w:r>
          </w:p>
        </w:tc>
      </w:tr>
    </w:tbl>
    <w:p w14:paraId="1344D726" w14:textId="77777777" w:rsidR="00C43243" w:rsidRPr="00BF0077" w:rsidRDefault="00C43243" w:rsidP="00C43243">
      <w:pPr>
        <w:pStyle w:val="diffida"/>
        <w:spacing w:before="80" w:beforeAutospacing="0" w:after="40" w:afterAutospacing="0"/>
        <w:jc w:val="left"/>
        <w:rPr>
          <w:rFonts w:eastAsiaTheme="minorEastAsia"/>
          <w:color w:val="002060"/>
        </w:rPr>
      </w:pPr>
      <w:r w:rsidRPr="00BF0077">
        <w:rPr>
          <w:color w:val="002060"/>
        </w:rPr>
        <w:t xml:space="preserve">Per frase offensiva verso l'arbitro e per aver tenuto un comportamento irrispettoso a fine gara. </w:t>
      </w:r>
    </w:p>
    <w:p w14:paraId="52FE75A4" w14:textId="77777777" w:rsidR="00C43243" w:rsidRPr="00BF0077" w:rsidRDefault="00C43243" w:rsidP="00C43243">
      <w:pPr>
        <w:pStyle w:val="titolo30"/>
        <w:rPr>
          <w:color w:val="002060"/>
        </w:rPr>
      </w:pPr>
      <w:r w:rsidRPr="00BF0077">
        <w:rPr>
          <w:color w:val="002060"/>
        </w:rPr>
        <w:t xml:space="preserve">CALCIATORI ESPULSI </w:t>
      </w:r>
    </w:p>
    <w:p w14:paraId="06F3EE32" w14:textId="77777777" w:rsidR="00C43243" w:rsidRPr="00BF0077" w:rsidRDefault="00C43243" w:rsidP="00C43243">
      <w:pPr>
        <w:pStyle w:val="titolo20"/>
        <w:rPr>
          <w:color w:val="002060"/>
        </w:rPr>
      </w:pPr>
      <w:r w:rsidRPr="00BF00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3BB5003B" w14:textId="77777777" w:rsidTr="00851401">
        <w:tc>
          <w:tcPr>
            <w:tcW w:w="2200" w:type="dxa"/>
            <w:tcMar>
              <w:top w:w="20" w:type="dxa"/>
              <w:left w:w="20" w:type="dxa"/>
              <w:bottom w:w="20" w:type="dxa"/>
              <w:right w:w="20" w:type="dxa"/>
            </w:tcMar>
            <w:vAlign w:val="center"/>
            <w:hideMark/>
          </w:tcPr>
          <w:p w14:paraId="5705B0EE" w14:textId="77777777" w:rsidR="00C43243" w:rsidRPr="00BF0077" w:rsidRDefault="00C43243" w:rsidP="00851401">
            <w:pPr>
              <w:pStyle w:val="movimento"/>
              <w:rPr>
                <w:color w:val="002060"/>
              </w:rPr>
            </w:pPr>
            <w:r w:rsidRPr="00BF0077">
              <w:rPr>
                <w:color w:val="002060"/>
              </w:rPr>
              <w:t>VENTURELLI DENNIS</w:t>
            </w:r>
          </w:p>
        </w:tc>
        <w:tc>
          <w:tcPr>
            <w:tcW w:w="2200" w:type="dxa"/>
            <w:tcMar>
              <w:top w:w="20" w:type="dxa"/>
              <w:left w:w="20" w:type="dxa"/>
              <w:bottom w:w="20" w:type="dxa"/>
              <w:right w:w="20" w:type="dxa"/>
            </w:tcMar>
            <w:vAlign w:val="center"/>
            <w:hideMark/>
          </w:tcPr>
          <w:p w14:paraId="10618037" w14:textId="77777777" w:rsidR="00C43243" w:rsidRPr="00BF0077" w:rsidRDefault="00C43243" w:rsidP="00851401">
            <w:pPr>
              <w:pStyle w:val="movimento2"/>
              <w:rPr>
                <w:color w:val="002060"/>
              </w:rPr>
            </w:pPr>
            <w:r w:rsidRPr="00BF0077">
              <w:rPr>
                <w:color w:val="002060"/>
              </w:rPr>
              <w:t xml:space="preserve">(POLISPORTIVA UROBORO) </w:t>
            </w:r>
          </w:p>
        </w:tc>
        <w:tc>
          <w:tcPr>
            <w:tcW w:w="800" w:type="dxa"/>
            <w:tcMar>
              <w:top w:w="20" w:type="dxa"/>
              <w:left w:w="20" w:type="dxa"/>
              <w:bottom w:w="20" w:type="dxa"/>
              <w:right w:w="20" w:type="dxa"/>
            </w:tcMar>
            <w:vAlign w:val="center"/>
            <w:hideMark/>
          </w:tcPr>
          <w:p w14:paraId="07808B16"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9647AF2"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ECD7958" w14:textId="77777777" w:rsidR="00C43243" w:rsidRPr="00BF0077" w:rsidRDefault="00C43243" w:rsidP="00851401">
            <w:pPr>
              <w:pStyle w:val="movimento2"/>
              <w:rPr>
                <w:color w:val="002060"/>
              </w:rPr>
            </w:pPr>
            <w:r w:rsidRPr="00BF0077">
              <w:rPr>
                <w:color w:val="002060"/>
              </w:rPr>
              <w:t> </w:t>
            </w:r>
          </w:p>
        </w:tc>
      </w:tr>
    </w:tbl>
    <w:p w14:paraId="29D6BA6A" w14:textId="77777777" w:rsidR="00C43243" w:rsidRPr="00BF0077" w:rsidRDefault="00C43243" w:rsidP="00C43243">
      <w:pPr>
        <w:pStyle w:val="titolo20"/>
        <w:rPr>
          <w:rFonts w:eastAsiaTheme="minorEastAsia"/>
          <w:color w:val="002060"/>
        </w:rPr>
      </w:pPr>
      <w:r w:rsidRPr="00BF00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3B14CAED" w14:textId="77777777" w:rsidTr="00851401">
        <w:tc>
          <w:tcPr>
            <w:tcW w:w="2200" w:type="dxa"/>
            <w:tcMar>
              <w:top w:w="20" w:type="dxa"/>
              <w:left w:w="20" w:type="dxa"/>
              <w:bottom w:w="20" w:type="dxa"/>
              <w:right w:w="20" w:type="dxa"/>
            </w:tcMar>
            <w:vAlign w:val="center"/>
            <w:hideMark/>
          </w:tcPr>
          <w:p w14:paraId="2DBA4C53" w14:textId="77777777" w:rsidR="00C43243" w:rsidRPr="00BF0077" w:rsidRDefault="00C43243" w:rsidP="00851401">
            <w:pPr>
              <w:pStyle w:val="movimento"/>
              <w:rPr>
                <w:color w:val="002060"/>
              </w:rPr>
            </w:pPr>
            <w:r w:rsidRPr="00BF0077">
              <w:rPr>
                <w:color w:val="002060"/>
              </w:rPr>
              <w:lastRenderedPageBreak/>
              <w:t>ALIANELLO FILIPPO</w:t>
            </w:r>
          </w:p>
        </w:tc>
        <w:tc>
          <w:tcPr>
            <w:tcW w:w="2200" w:type="dxa"/>
            <w:tcMar>
              <w:top w:w="20" w:type="dxa"/>
              <w:left w:w="20" w:type="dxa"/>
              <w:bottom w:w="20" w:type="dxa"/>
              <w:right w:w="20" w:type="dxa"/>
            </w:tcMar>
            <w:vAlign w:val="center"/>
            <w:hideMark/>
          </w:tcPr>
          <w:p w14:paraId="5F0EE17E" w14:textId="77777777" w:rsidR="00C43243" w:rsidRPr="00BF0077" w:rsidRDefault="00C43243" w:rsidP="00851401">
            <w:pPr>
              <w:pStyle w:val="movimento2"/>
              <w:rPr>
                <w:color w:val="002060"/>
              </w:rPr>
            </w:pPr>
            <w:r w:rsidRPr="00BF0077">
              <w:rPr>
                <w:color w:val="002060"/>
              </w:rPr>
              <w:t xml:space="preserve">(POLISPORTIVA UROBORO) </w:t>
            </w:r>
          </w:p>
        </w:tc>
        <w:tc>
          <w:tcPr>
            <w:tcW w:w="800" w:type="dxa"/>
            <w:tcMar>
              <w:top w:w="20" w:type="dxa"/>
              <w:left w:w="20" w:type="dxa"/>
              <w:bottom w:w="20" w:type="dxa"/>
              <w:right w:w="20" w:type="dxa"/>
            </w:tcMar>
            <w:vAlign w:val="center"/>
            <w:hideMark/>
          </w:tcPr>
          <w:p w14:paraId="58ED9AB4"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E54D5DD"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79D5D66" w14:textId="77777777" w:rsidR="00C43243" w:rsidRPr="00BF0077" w:rsidRDefault="00C43243" w:rsidP="00851401">
            <w:pPr>
              <w:pStyle w:val="movimento2"/>
              <w:rPr>
                <w:color w:val="002060"/>
              </w:rPr>
            </w:pPr>
            <w:r w:rsidRPr="00BF0077">
              <w:rPr>
                <w:color w:val="002060"/>
              </w:rPr>
              <w:t> </w:t>
            </w:r>
          </w:p>
        </w:tc>
      </w:tr>
    </w:tbl>
    <w:p w14:paraId="27B9BAC5" w14:textId="77777777" w:rsidR="00C43243" w:rsidRPr="00BF0077" w:rsidRDefault="00C43243" w:rsidP="00C43243">
      <w:pPr>
        <w:pStyle w:val="titolo30"/>
        <w:rPr>
          <w:rFonts w:eastAsiaTheme="minorEastAsia"/>
          <w:color w:val="002060"/>
        </w:rPr>
      </w:pPr>
      <w:r w:rsidRPr="00BF0077">
        <w:rPr>
          <w:color w:val="002060"/>
        </w:rPr>
        <w:t xml:space="preserve">CALCIATORI NON ESPULSI </w:t>
      </w:r>
    </w:p>
    <w:p w14:paraId="1B3ED4C9" w14:textId="77777777" w:rsidR="00C43243" w:rsidRPr="00BF0077" w:rsidRDefault="00C43243" w:rsidP="00C43243">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1B314059" w14:textId="77777777" w:rsidTr="00851401">
        <w:tc>
          <w:tcPr>
            <w:tcW w:w="2200" w:type="dxa"/>
            <w:tcMar>
              <w:top w:w="20" w:type="dxa"/>
              <w:left w:w="20" w:type="dxa"/>
              <w:bottom w:w="20" w:type="dxa"/>
              <w:right w:w="20" w:type="dxa"/>
            </w:tcMar>
            <w:vAlign w:val="center"/>
            <w:hideMark/>
          </w:tcPr>
          <w:p w14:paraId="5475E5DB" w14:textId="77777777" w:rsidR="00C43243" w:rsidRPr="00BF0077" w:rsidRDefault="00C43243" w:rsidP="00851401">
            <w:pPr>
              <w:pStyle w:val="movimento"/>
              <w:rPr>
                <w:color w:val="002060"/>
              </w:rPr>
            </w:pPr>
            <w:r w:rsidRPr="00BF0077">
              <w:rPr>
                <w:color w:val="002060"/>
              </w:rPr>
              <w:t>AMANKWAH MICHAEL TETTEH</w:t>
            </w:r>
          </w:p>
        </w:tc>
        <w:tc>
          <w:tcPr>
            <w:tcW w:w="2200" w:type="dxa"/>
            <w:tcMar>
              <w:top w:w="20" w:type="dxa"/>
              <w:left w:w="20" w:type="dxa"/>
              <w:bottom w:w="20" w:type="dxa"/>
              <w:right w:w="20" w:type="dxa"/>
            </w:tcMar>
            <w:vAlign w:val="center"/>
            <w:hideMark/>
          </w:tcPr>
          <w:p w14:paraId="49FFDD4C" w14:textId="77777777" w:rsidR="00C43243" w:rsidRPr="00BF0077" w:rsidRDefault="00C43243" w:rsidP="00851401">
            <w:pPr>
              <w:pStyle w:val="movimento2"/>
              <w:rPr>
                <w:color w:val="002060"/>
              </w:rPr>
            </w:pPr>
            <w:r w:rsidRPr="00BF0077">
              <w:rPr>
                <w:color w:val="002060"/>
              </w:rPr>
              <w:t xml:space="preserve">(CASTELRAIMONDO CALCIO A 5) </w:t>
            </w:r>
          </w:p>
        </w:tc>
        <w:tc>
          <w:tcPr>
            <w:tcW w:w="800" w:type="dxa"/>
            <w:tcMar>
              <w:top w:w="20" w:type="dxa"/>
              <w:left w:w="20" w:type="dxa"/>
              <w:bottom w:w="20" w:type="dxa"/>
              <w:right w:w="20" w:type="dxa"/>
            </w:tcMar>
            <w:vAlign w:val="center"/>
            <w:hideMark/>
          </w:tcPr>
          <w:p w14:paraId="77D9852C"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ED6DDA5" w14:textId="77777777" w:rsidR="00C43243" w:rsidRPr="00BF0077" w:rsidRDefault="00C43243" w:rsidP="00851401">
            <w:pPr>
              <w:pStyle w:val="movimento"/>
              <w:rPr>
                <w:color w:val="002060"/>
              </w:rPr>
            </w:pPr>
            <w:r w:rsidRPr="00BF0077">
              <w:rPr>
                <w:color w:val="002060"/>
              </w:rPr>
              <w:t>CUCCULELLI CHRISTIAN</w:t>
            </w:r>
          </w:p>
        </w:tc>
        <w:tc>
          <w:tcPr>
            <w:tcW w:w="2200" w:type="dxa"/>
            <w:tcMar>
              <w:top w:w="20" w:type="dxa"/>
              <w:left w:w="20" w:type="dxa"/>
              <w:bottom w:w="20" w:type="dxa"/>
              <w:right w:w="20" w:type="dxa"/>
            </w:tcMar>
            <w:vAlign w:val="center"/>
            <w:hideMark/>
          </w:tcPr>
          <w:p w14:paraId="4401FC1A" w14:textId="77777777" w:rsidR="00C43243" w:rsidRPr="00BF0077" w:rsidRDefault="00C43243" w:rsidP="00851401">
            <w:pPr>
              <w:pStyle w:val="movimento2"/>
              <w:rPr>
                <w:color w:val="002060"/>
              </w:rPr>
            </w:pPr>
            <w:r w:rsidRPr="00BF0077">
              <w:rPr>
                <w:color w:val="002060"/>
              </w:rPr>
              <w:t xml:space="preserve">(CASTELRAIMONDO CALCIO A 5) </w:t>
            </w:r>
          </w:p>
        </w:tc>
      </w:tr>
      <w:tr w:rsidR="00C43243" w:rsidRPr="00BF0077" w14:paraId="77E8FBB1" w14:textId="77777777" w:rsidTr="00851401">
        <w:tc>
          <w:tcPr>
            <w:tcW w:w="2200" w:type="dxa"/>
            <w:tcMar>
              <w:top w:w="20" w:type="dxa"/>
              <w:left w:w="20" w:type="dxa"/>
              <w:bottom w:w="20" w:type="dxa"/>
              <w:right w:w="20" w:type="dxa"/>
            </w:tcMar>
            <w:vAlign w:val="center"/>
            <w:hideMark/>
          </w:tcPr>
          <w:p w14:paraId="4B7E5413" w14:textId="77777777" w:rsidR="00C43243" w:rsidRPr="00BF0077" w:rsidRDefault="00C43243" w:rsidP="00851401">
            <w:pPr>
              <w:pStyle w:val="movimento"/>
              <w:rPr>
                <w:color w:val="002060"/>
              </w:rPr>
            </w:pPr>
            <w:r w:rsidRPr="00BF0077">
              <w:rPr>
                <w:color w:val="002060"/>
              </w:rPr>
              <w:t>PROCACCINI FIORENZO</w:t>
            </w:r>
          </w:p>
        </w:tc>
        <w:tc>
          <w:tcPr>
            <w:tcW w:w="2200" w:type="dxa"/>
            <w:tcMar>
              <w:top w:w="20" w:type="dxa"/>
              <w:left w:w="20" w:type="dxa"/>
              <w:bottom w:w="20" w:type="dxa"/>
              <w:right w:w="20" w:type="dxa"/>
            </w:tcMar>
            <w:vAlign w:val="center"/>
            <w:hideMark/>
          </w:tcPr>
          <w:p w14:paraId="486C2A27" w14:textId="77777777" w:rsidR="00C43243" w:rsidRPr="00BF0077" w:rsidRDefault="00C43243" w:rsidP="00851401">
            <w:pPr>
              <w:pStyle w:val="movimento2"/>
              <w:rPr>
                <w:color w:val="002060"/>
              </w:rPr>
            </w:pPr>
            <w:r w:rsidRPr="00BF0077">
              <w:rPr>
                <w:color w:val="002060"/>
              </w:rPr>
              <w:t xml:space="preserve">(CASTELRAIMONDO CALCIO A 5) </w:t>
            </w:r>
          </w:p>
        </w:tc>
        <w:tc>
          <w:tcPr>
            <w:tcW w:w="800" w:type="dxa"/>
            <w:tcMar>
              <w:top w:w="20" w:type="dxa"/>
              <w:left w:w="20" w:type="dxa"/>
              <w:bottom w:w="20" w:type="dxa"/>
              <w:right w:w="20" w:type="dxa"/>
            </w:tcMar>
            <w:vAlign w:val="center"/>
            <w:hideMark/>
          </w:tcPr>
          <w:p w14:paraId="7899FE6B"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6C2506C" w14:textId="77777777" w:rsidR="00C43243" w:rsidRPr="00BF0077" w:rsidRDefault="00C43243" w:rsidP="00851401">
            <w:pPr>
              <w:pStyle w:val="movimento"/>
              <w:rPr>
                <w:color w:val="002060"/>
              </w:rPr>
            </w:pPr>
            <w:r w:rsidRPr="00BF0077">
              <w:rPr>
                <w:color w:val="002060"/>
              </w:rPr>
              <w:t>PETRUCCI LORENZO</w:t>
            </w:r>
          </w:p>
        </w:tc>
        <w:tc>
          <w:tcPr>
            <w:tcW w:w="2200" w:type="dxa"/>
            <w:tcMar>
              <w:top w:w="20" w:type="dxa"/>
              <w:left w:w="20" w:type="dxa"/>
              <w:bottom w:w="20" w:type="dxa"/>
              <w:right w:w="20" w:type="dxa"/>
            </w:tcMar>
            <w:vAlign w:val="center"/>
            <w:hideMark/>
          </w:tcPr>
          <w:p w14:paraId="27941B53" w14:textId="77777777" w:rsidR="00C43243" w:rsidRPr="00BF0077" w:rsidRDefault="00C43243" w:rsidP="00851401">
            <w:pPr>
              <w:pStyle w:val="movimento2"/>
              <w:rPr>
                <w:color w:val="002060"/>
              </w:rPr>
            </w:pPr>
            <w:r w:rsidRPr="00BF0077">
              <w:rPr>
                <w:color w:val="002060"/>
              </w:rPr>
              <w:t xml:space="preserve">(POLISPORTIVA UROBORO) </w:t>
            </w:r>
          </w:p>
        </w:tc>
      </w:tr>
    </w:tbl>
    <w:p w14:paraId="400CAC83" w14:textId="77777777" w:rsidR="00C43243" w:rsidRDefault="00C43243" w:rsidP="00C43243">
      <w:pPr>
        <w:pStyle w:val="breakline"/>
        <w:rPr>
          <w:color w:val="002060"/>
        </w:rPr>
      </w:pPr>
    </w:p>
    <w:p w14:paraId="4142F721" w14:textId="77777777" w:rsidR="00C43243" w:rsidRDefault="00C43243" w:rsidP="00C43243">
      <w:pPr>
        <w:pStyle w:val="breakline"/>
        <w:rPr>
          <w:color w:val="002060"/>
        </w:rPr>
      </w:pPr>
    </w:p>
    <w:p w14:paraId="410F8926" w14:textId="77777777" w:rsidR="00C43243" w:rsidRPr="00775244" w:rsidRDefault="00C43243" w:rsidP="00C4324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C0D60AF" w14:textId="77777777" w:rsidR="00C43243" w:rsidRPr="00775244" w:rsidRDefault="00C43243" w:rsidP="00C4324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40E5990" w14:textId="77777777" w:rsidR="00C43243" w:rsidRDefault="00C43243" w:rsidP="00FB0AAF">
      <w:pPr>
        <w:pStyle w:val="Nessunaspaziatura"/>
        <w:jc w:val="both"/>
        <w:rPr>
          <w:rFonts w:ascii="Arial" w:hAnsi="Arial" w:cs="Arial"/>
          <w:bCs/>
          <w:color w:val="002060"/>
        </w:rPr>
      </w:pPr>
    </w:p>
    <w:p w14:paraId="1A41DD47" w14:textId="77777777" w:rsidR="0040501C" w:rsidRDefault="0040501C" w:rsidP="00FB0AAF">
      <w:pPr>
        <w:pStyle w:val="Nessunaspaziatura"/>
        <w:jc w:val="both"/>
        <w:rPr>
          <w:rFonts w:ascii="Arial" w:hAnsi="Arial" w:cs="Arial"/>
          <w:bCs/>
          <w:color w:val="002060"/>
        </w:rPr>
      </w:pPr>
    </w:p>
    <w:p w14:paraId="001A1920" w14:textId="77777777" w:rsidR="00E664C2" w:rsidRPr="00BF0077" w:rsidRDefault="00E664C2" w:rsidP="00E664C2">
      <w:pPr>
        <w:pStyle w:val="titolocampionato0"/>
        <w:shd w:val="clear" w:color="auto" w:fill="CCCCCC"/>
        <w:spacing w:before="80" w:after="40"/>
        <w:rPr>
          <w:color w:val="002060"/>
        </w:rPr>
      </w:pPr>
      <w:r w:rsidRPr="00BF0077">
        <w:rPr>
          <w:color w:val="002060"/>
        </w:rPr>
        <w:t>TITOLO REG. CALCIO 5 SERIE "D"</w:t>
      </w:r>
    </w:p>
    <w:p w14:paraId="0442875E" w14:textId="77777777" w:rsidR="00E664C2" w:rsidRPr="00046569" w:rsidRDefault="00E664C2" w:rsidP="00E664C2">
      <w:pPr>
        <w:pStyle w:val="titoloprinc0"/>
        <w:rPr>
          <w:color w:val="002060"/>
        </w:rPr>
      </w:pPr>
      <w:r>
        <w:rPr>
          <w:color w:val="002060"/>
        </w:rPr>
        <w:t>TITOLO REGIONALE</w:t>
      </w:r>
    </w:p>
    <w:p w14:paraId="074FD11C" w14:textId="77777777" w:rsidR="00E664C2" w:rsidRPr="00FF5521" w:rsidRDefault="00E664C2" w:rsidP="00E664C2">
      <w:pPr>
        <w:pStyle w:val="breakline"/>
        <w:jc w:val="both"/>
        <w:rPr>
          <w:rFonts w:ascii="Arial" w:hAnsi="Arial" w:cs="Arial"/>
          <w:b/>
          <w:bCs/>
          <w:i/>
          <w:iCs/>
          <w:color w:val="002060"/>
          <w:sz w:val="22"/>
          <w:szCs w:val="22"/>
        </w:rPr>
      </w:pPr>
    </w:p>
    <w:p w14:paraId="1C15C440" w14:textId="77777777" w:rsidR="00E664C2"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TRIANGOLARE “1”</w:t>
      </w:r>
      <w:r>
        <w:rPr>
          <w:rFonts w:ascii="Arial" w:hAnsi="Arial" w:cs="Arial"/>
          <w:color w:val="002060"/>
          <w:sz w:val="22"/>
          <w:szCs w:val="22"/>
        </w:rPr>
        <w:tab/>
      </w:r>
    </w:p>
    <w:p w14:paraId="0A168AD7" w14:textId="77777777" w:rsidR="00E664C2" w:rsidRPr="00BB18E4"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BB18E4">
        <w:rPr>
          <w:rFonts w:ascii="Arial" w:hAnsi="Arial" w:cs="Arial"/>
          <w:b/>
          <w:bCs/>
          <w:color w:val="002060"/>
          <w:sz w:val="22"/>
          <w:szCs w:val="22"/>
        </w:rPr>
        <w:t>ANKON NOVA MARMI – ALMA JUVENTUS FANO</w:t>
      </w:r>
      <w:r>
        <w:rPr>
          <w:rFonts w:ascii="Arial" w:hAnsi="Arial" w:cs="Arial"/>
          <w:b/>
          <w:bCs/>
          <w:color w:val="002060"/>
          <w:sz w:val="22"/>
          <w:szCs w:val="22"/>
        </w:rPr>
        <w:tab/>
        <w:t>1-1</w:t>
      </w:r>
      <w:r w:rsidRPr="00BB18E4">
        <w:rPr>
          <w:rFonts w:ascii="Arial" w:hAnsi="Arial" w:cs="Arial"/>
          <w:b/>
          <w:bCs/>
          <w:color w:val="002060"/>
          <w:sz w:val="22"/>
          <w:szCs w:val="22"/>
        </w:rPr>
        <w:tab/>
      </w:r>
    </w:p>
    <w:p w14:paraId="1DD90E55" w14:textId="77777777" w:rsidR="00E664C2" w:rsidRPr="001A33C9" w:rsidRDefault="00E664C2" w:rsidP="00E664C2">
      <w:pPr>
        <w:pStyle w:val="breakline"/>
        <w:ind w:left="2832"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CDC 2018</w:t>
      </w:r>
    </w:p>
    <w:p w14:paraId="2B079D82" w14:textId="77777777" w:rsidR="00E664C2" w:rsidRDefault="00E664C2" w:rsidP="00E664C2">
      <w:pPr>
        <w:pStyle w:val="breakline"/>
        <w:jc w:val="both"/>
        <w:rPr>
          <w:rFonts w:ascii="Arial" w:hAnsi="Arial" w:cs="Arial"/>
          <w:color w:val="002060"/>
          <w:sz w:val="22"/>
          <w:szCs w:val="22"/>
        </w:rPr>
      </w:pPr>
    </w:p>
    <w:p w14:paraId="5E325AC4" w14:textId="77777777" w:rsidR="00E664C2" w:rsidRPr="000C5A61" w:rsidRDefault="00E664C2" w:rsidP="00E664C2">
      <w:pPr>
        <w:pStyle w:val="LndNormale1"/>
        <w:rPr>
          <w:i/>
          <w:iCs/>
          <w:color w:val="002060"/>
        </w:rPr>
      </w:pPr>
      <w:r w:rsidRPr="000F41BE">
        <w:rPr>
          <w:rFonts w:cs="Arial"/>
          <w:b/>
          <w:bCs/>
          <w:color w:val="002060"/>
          <w:szCs w:val="22"/>
        </w:rPr>
        <w:t>II^ giornata</w:t>
      </w:r>
      <w:r>
        <w:rPr>
          <w:rFonts w:cs="Arial"/>
          <w:b/>
          <w:bCs/>
          <w:color w:val="002060"/>
          <w:szCs w:val="22"/>
        </w:rPr>
        <w:tab/>
        <w:t>Venerdì 09/05/2025</w:t>
      </w:r>
      <w:r>
        <w:rPr>
          <w:rFonts w:cs="Arial"/>
          <w:b/>
          <w:bCs/>
          <w:color w:val="002060"/>
          <w:szCs w:val="22"/>
        </w:rPr>
        <w:tab/>
        <w:t>CDC 2018 – ANKON NOVA MARMI</w:t>
      </w:r>
    </w:p>
    <w:p w14:paraId="4CD1098A" w14:textId="77777777" w:rsidR="00E664C2" w:rsidRPr="001A33C9" w:rsidRDefault="00E664C2" w:rsidP="00E664C2">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w:t>
      </w:r>
      <w:r w:rsidRPr="0040501C">
        <w:rPr>
          <w:rFonts w:ascii="Arial" w:hAnsi="Arial" w:cs="Arial"/>
          <w:b/>
          <w:bCs/>
          <w:color w:val="002060"/>
          <w:sz w:val="22"/>
          <w:szCs w:val="22"/>
        </w:rPr>
        <w:t xml:space="preserve">re </w:t>
      </w:r>
      <w:r>
        <w:rPr>
          <w:rFonts w:ascii="Arial" w:hAnsi="Arial" w:cs="Arial"/>
          <w:b/>
          <w:bCs/>
          <w:color w:val="002060"/>
          <w:sz w:val="22"/>
          <w:szCs w:val="22"/>
        </w:rPr>
        <w:t>21</w:t>
      </w:r>
      <w:r w:rsidRPr="0040501C">
        <w:rPr>
          <w:rFonts w:ascii="Arial" w:hAnsi="Arial" w:cs="Arial"/>
          <w:b/>
          <w:bCs/>
          <w:color w:val="002060"/>
          <w:sz w:val="22"/>
          <w:szCs w:val="22"/>
        </w:rPr>
        <w:t>:00</w:t>
      </w:r>
      <w:r>
        <w:rPr>
          <w:rFonts w:ascii="Arial" w:hAnsi="Arial" w:cs="Arial"/>
          <w:b/>
          <w:bCs/>
          <w:i/>
          <w:iCs/>
          <w:color w:val="002060"/>
          <w:sz w:val="22"/>
          <w:szCs w:val="22"/>
        </w:rPr>
        <w:tab/>
      </w:r>
      <w:r>
        <w:rPr>
          <w:rFonts w:ascii="Arial" w:hAnsi="Arial" w:cs="Arial"/>
          <w:b/>
          <w:bCs/>
          <w:i/>
          <w:iCs/>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ALMA JUVENTUS FANO</w:t>
      </w:r>
    </w:p>
    <w:p w14:paraId="0A67C209" w14:textId="77777777" w:rsidR="00E664C2" w:rsidRPr="000F41BE" w:rsidRDefault="00E664C2" w:rsidP="00E664C2">
      <w:pPr>
        <w:pStyle w:val="breakline"/>
        <w:jc w:val="both"/>
        <w:rPr>
          <w:rFonts w:ascii="Arial" w:hAnsi="Arial" w:cs="Arial"/>
          <w:b/>
          <w:bCs/>
          <w:color w:val="002060"/>
          <w:sz w:val="22"/>
          <w:szCs w:val="22"/>
        </w:rPr>
      </w:pPr>
    </w:p>
    <w:p w14:paraId="498B9103" w14:textId="77777777" w:rsidR="00E664C2" w:rsidRPr="000C5A61" w:rsidRDefault="00E664C2" w:rsidP="00E664C2">
      <w:pPr>
        <w:pStyle w:val="LndNormale1"/>
        <w:rPr>
          <w:i/>
          <w:iCs/>
          <w:color w:val="002060"/>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ab/>
        <w:t>Sabato 17/05/2025</w:t>
      </w:r>
      <w:r>
        <w:rPr>
          <w:rFonts w:cs="Arial"/>
          <w:b/>
          <w:bCs/>
          <w:color w:val="002060"/>
          <w:szCs w:val="22"/>
        </w:rPr>
        <w:tab/>
        <w:t>ALMA JUVENTUS FANO – CDC 2018</w:t>
      </w:r>
    </w:p>
    <w:p w14:paraId="0A46ED58" w14:textId="77777777" w:rsidR="00E664C2" w:rsidRPr="001A33C9" w:rsidRDefault="00E664C2" w:rsidP="00E664C2">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w:t>
      </w:r>
      <w:r w:rsidRPr="0040501C">
        <w:rPr>
          <w:rFonts w:ascii="Arial" w:hAnsi="Arial" w:cs="Arial"/>
          <w:b/>
          <w:bCs/>
          <w:color w:val="002060"/>
          <w:sz w:val="22"/>
          <w:szCs w:val="22"/>
        </w:rPr>
        <w:t>re 1</w:t>
      </w:r>
      <w:r>
        <w:rPr>
          <w:rFonts w:ascii="Arial" w:hAnsi="Arial" w:cs="Arial"/>
          <w:b/>
          <w:bCs/>
          <w:color w:val="002060"/>
          <w:sz w:val="22"/>
          <w:szCs w:val="22"/>
        </w:rPr>
        <w:t>6</w:t>
      </w:r>
      <w:r w:rsidRPr="0040501C">
        <w:rPr>
          <w:rFonts w:ascii="Arial" w:hAnsi="Arial" w:cs="Arial"/>
          <w:b/>
          <w:bCs/>
          <w:color w:val="002060"/>
          <w:sz w:val="22"/>
          <w:szCs w:val="22"/>
        </w:rPr>
        <w:t>:00</w:t>
      </w:r>
      <w:r>
        <w:rPr>
          <w:rFonts w:ascii="Arial" w:hAnsi="Arial" w:cs="Arial"/>
          <w:b/>
          <w:bCs/>
          <w:i/>
          <w:iCs/>
          <w:color w:val="002060"/>
          <w:sz w:val="22"/>
          <w:szCs w:val="22"/>
        </w:rPr>
        <w:tab/>
      </w:r>
      <w:r>
        <w:rPr>
          <w:rFonts w:ascii="Arial" w:hAnsi="Arial" w:cs="Arial"/>
          <w:b/>
          <w:bCs/>
          <w:i/>
          <w:iCs/>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ANKON NOVA MARMI</w:t>
      </w:r>
    </w:p>
    <w:p w14:paraId="5E0C06DC" w14:textId="77777777" w:rsidR="00E664C2" w:rsidRDefault="00E664C2" w:rsidP="00E664C2">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0E70011D" w14:textId="77777777" w:rsidR="00E664C2" w:rsidRPr="0040501C"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TRIANGOLARE “2”</w:t>
      </w:r>
      <w:r>
        <w:rPr>
          <w:rFonts w:ascii="Arial" w:hAnsi="Arial" w:cs="Arial"/>
          <w:color w:val="002060"/>
          <w:sz w:val="22"/>
          <w:szCs w:val="22"/>
        </w:rPr>
        <w:tab/>
      </w:r>
    </w:p>
    <w:p w14:paraId="79E76B2E" w14:textId="77777777" w:rsidR="00E664C2" w:rsidRPr="00BB18E4"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BB18E4">
        <w:rPr>
          <w:rFonts w:ascii="Arial" w:hAnsi="Arial" w:cs="Arial"/>
          <w:b/>
          <w:bCs/>
          <w:color w:val="002060"/>
          <w:sz w:val="22"/>
          <w:szCs w:val="22"/>
        </w:rPr>
        <w:t>C.U.S. CAMERINO A.S.D. – G.S.A. LE DUE PALME</w:t>
      </w:r>
      <w:r>
        <w:rPr>
          <w:rFonts w:ascii="Arial" w:hAnsi="Arial" w:cs="Arial"/>
          <w:b/>
          <w:bCs/>
          <w:color w:val="002060"/>
          <w:sz w:val="22"/>
          <w:szCs w:val="22"/>
        </w:rPr>
        <w:tab/>
        <w:t>0-8</w:t>
      </w:r>
    </w:p>
    <w:p w14:paraId="3E07C603" w14:textId="77777777" w:rsidR="00E664C2" w:rsidRPr="001A33C9" w:rsidRDefault="00E664C2" w:rsidP="00E664C2">
      <w:pPr>
        <w:pStyle w:val="breakline"/>
        <w:ind w:left="3540"/>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RIVIERA DELLE PALME</w:t>
      </w:r>
    </w:p>
    <w:p w14:paraId="4B443622" w14:textId="77777777" w:rsidR="00E664C2" w:rsidRDefault="00E664C2" w:rsidP="00E664C2">
      <w:pPr>
        <w:pStyle w:val="breakline"/>
        <w:jc w:val="both"/>
        <w:rPr>
          <w:rFonts w:ascii="Arial" w:hAnsi="Arial" w:cs="Arial"/>
          <w:color w:val="002060"/>
          <w:sz w:val="22"/>
          <w:szCs w:val="22"/>
        </w:rPr>
      </w:pPr>
    </w:p>
    <w:p w14:paraId="12DD966A" w14:textId="77777777" w:rsidR="00E664C2" w:rsidRPr="000C5A61" w:rsidRDefault="00E664C2" w:rsidP="00E664C2">
      <w:pPr>
        <w:pStyle w:val="LndNormale1"/>
        <w:rPr>
          <w:i/>
          <w:iCs/>
          <w:color w:val="002060"/>
        </w:rPr>
      </w:pPr>
      <w:r w:rsidRPr="000F41BE">
        <w:rPr>
          <w:rFonts w:cs="Arial"/>
          <w:b/>
          <w:bCs/>
          <w:color w:val="002060"/>
          <w:szCs w:val="22"/>
        </w:rPr>
        <w:t>II^ giornata</w:t>
      </w:r>
      <w:r>
        <w:rPr>
          <w:rFonts w:cs="Arial"/>
          <w:b/>
          <w:bCs/>
          <w:color w:val="002060"/>
          <w:szCs w:val="22"/>
        </w:rPr>
        <w:tab/>
        <w:t>Venerdì 09/05/2025</w:t>
      </w:r>
      <w:r>
        <w:rPr>
          <w:rFonts w:cs="Arial"/>
          <w:b/>
          <w:bCs/>
          <w:color w:val="002060"/>
          <w:szCs w:val="22"/>
        </w:rPr>
        <w:tab/>
        <w:t>RIVIERA DELLE PALME – C.U.S. CAMERINO A.S.D.</w:t>
      </w:r>
    </w:p>
    <w:p w14:paraId="59E00EBD" w14:textId="77777777" w:rsidR="00E664C2" w:rsidRPr="001A33C9" w:rsidRDefault="00E664C2" w:rsidP="00E664C2">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w:t>
      </w:r>
      <w:r w:rsidRPr="0040501C">
        <w:rPr>
          <w:rFonts w:ascii="Arial" w:hAnsi="Arial" w:cs="Arial"/>
          <w:b/>
          <w:bCs/>
          <w:color w:val="002060"/>
          <w:sz w:val="22"/>
          <w:szCs w:val="22"/>
        </w:rPr>
        <w:t xml:space="preserve">re </w:t>
      </w:r>
      <w:r>
        <w:rPr>
          <w:rFonts w:ascii="Arial" w:hAnsi="Arial" w:cs="Arial"/>
          <w:b/>
          <w:bCs/>
          <w:color w:val="002060"/>
          <w:sz w:val="22"/>
          <w:szCs w:val="22"/>
        </w:rPr>
        <w:t>21</w:t>
      </w:r>
      <w:r w:rsidRPr="0040501C">
        <w:rPr>
          <w:rFonts w:ascii="Arial" w:hAnsi="Arial" w:cs="Arial"/>
          <w:b/>
          <w:bCs/>
          <w:color w:val="002060"/>
          <w:sz w:val="22"/>
          <w:szCs w:val="22"/>
        </w:rPr>
        <w:t>:</w:t>
      </w:r>
      <w:r>
        <w:rPr>
          <w:rFonts w:ascii="Arial" w:hAnsi="Arial" w:cs="Arial"/>
          <w:b/>
          <w:bCs/>
          <w:color w:val="002060"/>
          <w:sz w:val="22"/>
          <w:szCs w:val="22"/>
        </w:rPr>
        <w:t>3</w:t>
      </w:r>
      <w:r w:rsidRPr="0040501C">
        <w:rPr>
          <w:rFonts w:ascii="Arial" w:hAnsi="Arial" w:cs="Arial"/>
          <w:b/>
          <w:bCs/>
          <w:color w:val="002060"/>
          <w:sz w:val="22"/>
          <w:szCs w:val="22"/>
        </w:rPr>
        <w:t>0</w:t>
      </w:r>
      <w:r>
        <w:rPr>
          <w:rFonts w:ascii="Arial" w:hAnsi="Arial" w:cs="Arial"/>
          <w:b/>
          <w:bCs/>
          <w:i/>
          <w:iCs/>
          <w:color w:val="002060"/>
          <w:sz w:val="22"/>
          <w:szCs w:val="22"/>
        </w:rPr>
        <w:tab/>
      </w:r>
      <w:r>
        <w:rPr>
          <w:rFonts w:ascii="Arial" w:hAnsi="Arial" w:cs="Arial"/>
          <w:b/>
          <w:bCs/>
          <w:i/>
          <w:iCs/>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G.S.A. LE DUE PALME</w:t>
      </w:r>
    </w:p>
    <w:p w14:paraId="03A24547" w14:textId="77777777" w:rsidR="00E664C2" w:rsidRPr="000F41BE" w:rsidRDefault="00E664C2" w:rsidP="00E664C2">
      <w:pPr>
        <w:pStyle w:val="breakline"/>
        <w:jc w:val="both"/>
        <w:rPr>
          <w:rFonts w:ascii="Arial" w:hAnsi="Arial" w:cs="Arial"/>
          <w:b/>
          <w:bCs/>
          <w:color w:val="002060"/>
          <w:sz w:val="22"/>
          <w:szCs w:val="22"/>
        </w:rPr>
      </w:pPr>
    </w:p>
    <w:p w14:paraId="03485564" w14:textId="77777777" w:rsidR="00E664C2" w:rsidRPr="000C5A61" w:rsidRDefault="00E664C2" w:rsidP="00E664C2">
      <w:pPr>
        <w:pStyle w:val="LndNormale1"/>
        <w:rPr>
          <w:i/>
          <w:iCs/>
          <w:color w:val="002060"/>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ab/>
        <w:t>Venerdì 16/05/2025</w:t>
      </w:r>
      <w:r>
        <w:rPr>
          <w:rFonts w:cs="Arial"/>
          <w:b/>
          <w:bCs/>
          <w:color w:val="002060"/>
          <w:szCs w:val="22"/>
        </w:rPr>
        <w:tab/>
        <w:t>G.S.A. LE DUE PALME – RIVIERA DELLE PALME</w:t>
      </w:r>
    </w:p>
    <w:p w14:paraId="09009155" w14:textId="77777777" w:rsidR="00E664C2" w:rsidRPr="001A33C9" w:rsidRDefault="00E664C2" w:rsidP="00E664C2">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w:t>
      </w:r>
      <w:r w:rsidRPr="0040501C">
        <w:rPr>
          <w:rFonts w:ascii="Arial" w:hAnsi="Arial" w:cs="Arial"/>
          <w:b/>
          <w:bCs/>
          <w:color w:val="002060"/>
          <w:sz w:val="22"/>
          <w:szCs w:val="22"/>
        </w:rPr>
        <w:t xml:space="preserve">re </w:t>
      </w:r>
      <w:r>
        <w:rPr>
          <w:rFonts w:ascii="Arial" w:hAnsi="Arial" w:cs="Arial"/>
          <w:b/>
          <w:bCs/>
          <w:color w:val="002060"/>
          <w:sz w:val="22"/>
          <w:szCs w:val="22"/>
        </w:rPr>
        <w:t>21:30</w:t>
      </w:r>
      <w:r>
        <w:rPr>
          <w:rFonts w:ascii="Arial" w:hAnsi="Arial" w:cs="Arial"/>
          <w:b/>
          <w:bCs/>
          <w:i/>
          <w:iCs/>
          <w:color w:val="002060"/>
          <w:sz w:val="22"/>
          <w:szCs w:val="22"/>
        </w:rPr>
        <w:tab/>
      </w:r>
      <w:r>
        <w:rPr>
          <w:rFonts w:ascii="Arial" w:hAnsi="Arial" w:cs="Arial"/>
          <w:b/>
          <w:bCs/>
          <w:i/>
          <w:iCs/>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C.U.S. CAMERINO A.S.D.</w:t>
      </w:r>
    </w:p>
    <w:p w14:paraId="75D41F9A" w14:textId="77777777" w:rsidR="00E664C2" w:rsidRDefault="00E664C2" w:rsidP="00E664C2">
      <w:pPr>
        <w:pStyle w:val="breakline"/>
        <w:ind w:left="4253" w:hanging="4248"/>
        <w:jc w:val="both"/>
        <w:rPr>
          <w:rFonts w:ascii="Arial" w:hAnsi="Arial" w:cs="Arial"/>
          <w:i/>
          <w:iCs/>
          <w:color w:val="002060"/>
          <w:sz w:val="22"/>
          <w:szCs w:val="22"/>
        </w:rPr>
      </w:pPr>
    </w:p>
    <w:p w14:paraId="65CD50D8" w14:textId="77777777" w:rsidR="00E664C2" w:rsidRDefault="00E664C2" w:rsidP="00E664C2">
      <w:pPr>
        <w:pStyle w:val="LndNormale1"/>
        <w:rPr>
          <w:color w:val="002060"/>
        </w:rPr>
      </w:pPr>
    </w:p>
    <w:p w14:paraId="10A34D68" w14:textId="77777777" w:rsidR="00E664C2" w:rsidRPr="00724CF4"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63DD4793" w14:textId="77777777" w:rsidR="00E664C2" w:rsidRDefault="00E664C2" w:rsidP="00E664C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23 e il 24</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5</w:t>
      </w:r>
      <w:r>
        <w:rPr>
          <w:rFonts w:ascii="Arial" w:hAnsi="Arial" w:cs="Arial"/>
          <w:color w:val="002060"/>
          <w:sz w:val="22"/>
          <w:szCs w:val="22"/>
        </w:rPr>
        <w:t>, giorno, orario e campo da definire.</w:t>
      </w:r>
    </w:p>
    <w:p w14:paraId="3B0FC678" w14:textId="77777777" w:rsidR="00E664C2" w:rsidRDefault="00E664C2" w:rsidP="00E664C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73DAAEE" w14:textId="77777777" w:rsidR="00E664C2" w:rsidRPr="00CE199C" w:rsidRDefault="00E664C2" w:rsidP="00E664C2">
      <w:pPr>
        <w:pStyle w:val="Corpodeltesto21"/>
        <w:rPr>
          <w:rFonts w:ascii="Arial" w:hAnsi="Arial" w:cs="Arial"/>
          <w:color w:val="002060"/>
          <w:sz w:val="22"/>
        </w:rPr>
      </w:pPr>
    </w:p>
    <w:p w14:paraId="43D35549" w14:textId="77777777" w:rsidR="00E664C2" w:rsidRPr="00BF0077" w:rsidRDefault="00E664C2" w:rsidP="00E664C2">
      <w:pPr>
        <w:pStyle w:val="titoloprinc0"/>
        <w:rPr>
          <w:color w:val="002060"/>
        </w:rPr>
      </w:pPr>
      <w:r w:rsidRPr="00BF0077">
        <w:rPr>
          <w:color w:val="002060"/>
        </w:rPr>
        <w:t>RISULTATI</w:t>
      </w:r>
    </w:p>
    <w:p w14:paraId="1D7BAFC8" w14:textId="77777777" w:rsidR="00E664C2" w:rsidRPr="00BF0077" w:rsidRDefault="00E664C2" w:rsidP="00E664C2">
      <w:pPr>
        <w:pStyle w:val="breakline"/>
        <w:rPr>
          <w:color w:val="002060"/>
        </w:rPr>
      </w:pPr>
    </w:p>
    <w:p w14:paraId="2D135277" w14:textId="77777777" w:rsidR="00E664C2" w:rsidRPr="00BF0077" w:rsidRDefault="00E664C2" w:rsidP="00E664C2">
      <w:pPr>
        <w:pStyle w:val="sottotitolocampionato10"/>
        <w:rPr>
          <w:color w:val="002060"/>
        </w:rPr>
      </w:pPr>
      <w:r w:rsidRPr="00BF0077">
        <w:rPr>
          <w:color w:val="002060"/>
        </w:rPr>
        <w:t>RISULTATI UFFICIALI GARE DEL 02/05/2025</w:t>
      </w:r>
    </w:p>
    <w:p w14:paraId="03B84184"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56E1F05C"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664C2" w:rsidRPr="00BF0077" w14:paraId="4F10EED7"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7ECA94A7"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EDB94" w14:textId="77777777" w:rsidR="00E664C2" w:rsidRPr="00BF0077" w:rsidRDefault="00E664C2" w:rsidP="00851401">
                  <w:pPr>
                    <w:pStyle w:val="headertabella0"/>
                    <w:rPr>
                      <w:color w:val="002060"/>
                    </w:rPr>
                  </w:pPr>
                  <w:r w:rsidRPr="00BF0077">
                    <w:rPr>
                      <w:color w:val="002060"/>
                    </w:rPr>
                    <w:t>GIRONE 1 - 1 Giornata - A</w:t>
                  </w:r>
                </w:p>
              </w:tc>
            </w:tr>
            <w:tr w:rsidR="00E664C2" w:rsidRPr="00BF0077" w14:paraId="637A6AEE"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B5CD58" w14:textId="77777777" w:rsidR="00E664C2" w:rsidRPr="00BF0077" w:rsidRDefault="00E664C2" w:rsidP="00851401">
                  <w:pPr>
                    <w:pStyle w:val="rowtabella0"/>
                    <w:rPr>
                      <w:color w:val="002060"/>
                    </w:rPr>
                  </w:pPr>
                  <w:r w:rsidRPr="00BF0077">
                    <w:rPr>
                      <w:color w:val="002060"/>
                    </w:rPr>
                    <w:t>ANKON NOVA MARMI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37A6B" w14:textId="77777777" w:rsidR="00E664C2" w:rsidRPr="00BF0077" w:rsidRDefault="00E664C2" w:rsidP="00851401">
                  <w:pPr>
                    <w:pStyle w:val="rowtabella0"/>
                    <w:rPr>
                      <w:color w:val="002060"/>
                    </w:rPr>
                  </w:pPr>
                  <w:r w:rsidRPr="00BF0077">
                    <w:rPr>
                      <w:color w:val="002060"/>
                    </w:rPr>
                    <w:t>- ALMA JUVENTUS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C1F5C" w14:textId="77777777" w:rsidR="00E664C2" w:rsidRPr="00BF0077" w:rsidRDefault="00E664C2" w:rsidP="00851401">
                  <w:pPr>
                    <w:pStyle w:val="rowtabella0"/>
                    <w:jc w:val="center"/>
                    <w:rPr>
                      <w:color w:val="002060"/>
                    </w:rPr>
                  </w:pPr>
                  <w:r w:rsidRPr="00BF0077">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BC0A6" w14:textId="77777777" w:rsidR="00E664C2" w:rsidRPr="00BF0077" w:rsidRDefault="00E664C2" w:rsidP="00851401">
                  <w:pPr>
                    <w:pStyle w:val="rowtabella0"/>
                    <w:jc w:val="center"/>
                    <w:rPr>
                      <w:color w:val="002060"/>
                    </w:rPr>
                  </w:pPr>
                  <w:r w:rsidRPr="00BF0077">
                    <w:rPr>
                      <w:color w:val="002060"/>
                    </w:rPr>
                    <w:t> </w:t>
                  </w:r>
                </w:p>
              </w:tc>
            </w:tr>
          </w:tbl>
          <w:p w14:paraId="6A65295D" w14:textId="77777777" w:rsidR="00E664C2" w:rsidRPr="00BF0077" w:rsidRDefault="00E664C2" w:rsidP="0085140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41F9ED29"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0CD1F" w14:textId="77777777" w:rsidR="00E664C2" w:rsidRPr="00BF0077" w:rsidRDefault="00E664C2" w:rsidP="00851401">
                  <w:pPr>
                    <w:pStyle w:val="headertabella0"/>
                    <w:rPr>
                      <w:color w:val="002060"/>
                    </w:rPr>
                  </w:pPr>
                  <w:r w:rsidRPr="00BF0077">
                    <w:rPr>
                      <w:color w:val="002060"/>
                    </w:rPr>
                    <w:t>GIRONE 2 - 1 Giornata - A</w:t>
                  </w:r>
                </w:p>
              </w:tc>
            </w:tr>
            <w:tr w:rsidR="00E664C2" w:rsidRPr="00BF0077" w14:paraId="755394BB"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0C2200" w14:textId="77777777" w:rsidR="00E664C2" w:rsidRPr="00BF0077" w:rsidRDefault="00E664C2" w:rsidP="00851401">
                  <w:pPr>
                    <w:pStyle w:val="rowtabella0"/>
                    <w:rPr>
                      <w:color w:val="002060"/>
                    </w:rPr>
                  </w:pPr>
                  <w:r w:rsidRPr="00BF0077">
                    <w:rPr>
                      <w:color w:val="002060"/>
                    </w:rPr>
                    <w:t>C.U.S. CAMERINO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12740" w14:textId="77777777" w:rsidR="00E664C2" w:rsidRPr="00BF0077" w:rsidRDefault="00E664C2" w:rsidP="00851401">
                  <w:pPr>
                    <w:pStyle w:val="rowtabella0"/>
                    <w:rPr>
                      <w:color w:val="002060"/>
                    </w:rPr>
                  </w:pPr>
                  <w:r w:rsidRPr="00BF0077">
                    <w:rPr>
                      <w:color w:val="002060"/>
                    </w:rPr>
                    <w:t>- G.S.A. LE DUE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BA681" w14:textId="77777777" w:rsidR="00E664C2" w:rsidRPr="00BF0077" w:rsidRDefault="00E664C2" w:rsidP="00851401">
                  <w:pPr>
                    <w:pStyle w:val="rowtabella0"/>
                    <w:jc w:val="center"/>
                    <w:rPr>
                      <w:color w:val="002060"/>
                    </w:rPr>
                  </w:pPr>
                  <w:r w:rsidRPr="00BF0077">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F7E0D" w14:textId="77777777" w:rsidR="00E664C2" w:rsidRPr="00BF0077" w:rsidRDefault="00E664C2" w:rsidP="00851401">
                  <w:pPr>
                    <w:pStyle w:val="rowtabella0"/>
                    <w:jc w:val="center"/>
                    <w:rPr>
                      <w:color w:val="002060"/>
                    </w:rPr>
                  </w:pPr>
                  <w:r w:rsidRPr="00BF0077">
                    <w:rPr>
                      <w:color w:val="002060"/>
                    </w:rPr>
                    <w:t> </w:t>
                  </w:r>
                </w:p>
              </w:tc>
            </w:tr>
          </w:tbl>
          <w:p w14:paraId="227DCC3C" w14:textId="77777777" w:rsidR="00E664C2" w:rsidRPr="00BF0077" w:rsidRDefault="00E664C2" w:rsidP="00851401">
            <w:pPr>
              <w:rPr>
                <w:color w:val="002060"/>
              </w:rPr>
            </w:pPr>
          </w:p>
        </w:tc>
      </w:tr>
    </w:tbl>
    <w:p w14:paraId="57A78E2A" w14:textId="77777777" w:rsidR="00E664C2" w:rsidRPr="00BF0077" w:rsidRDefault="00E664C2" w:rsidP="00E664C2">
      <w:pPr>
        <w:pStyle w:val="breakline"/>
        <w:rPr>
          <w:rFonts w:eastAsiaTheme="minorEastAsia"/>
          <w:color w:val="002060"/>
        </w:rPr>
      </w:pPr>
    </w:p>
    <w:p w14:paraId="5205B5DA" w14:textId="77777777" w:rsidR="00E664C2" w:rsidRPr="00BF0077" w:rsidRDefault="00E664C2" w:rsidP="00E664C2">
      <w:pPr>
        <w:pStyle w:val="breakline"/>
        <w:rPr>
          <w:color w:val="002060"/>
        </w:rPr>
      </w:pPr>
    </w:p>
    <w:p w14:paraId="401E48CF" w14:textId="77777777" w:rsidR="00E664C2" w:rsidRPr="00BF0077" w:rsidRDefault="00E664C2" w:rsidP="00E664C2">
      <w:pPr>
        <w:pStyle w:val="titoloprinc0"/>
        <w:rPr>
          <w:color w:val="002060"/>
        </w:rPr>
      </w:pPr>
      <w:r w:rsidRPr="00BF0077">
        <w:rPr>
          <w:color w:val="002060"/>
        </w:rPr>
        <w:lastRenderedPageBreak/>
        <w:t>GIUDICE SPORTIVO</w:t>
      </w:r>
    </w:p>
    <w:p w14:paraId="64DBF428"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65327CE5" w14:textId="77777777" w:rsidR="00E664C2" w:rsidRPr="00BF0077" w:rsidRDefault="00E664C2" w:rsidP="00E664C2">
      <w:pPr>
        <w:pStyle w:val="titolo10"/>
        <w:rPr>
          <w:color w:val="002060"/>
        </w:rPr>
      </w:pPr>
      <w:r w:rsidRPr="00BF0077">
        <w:rPr>
          <w:color w:val="002060"/>
        </w:rPr>
        <w:t xml:space="preserve">GARE DEL 2/ 5/2025 </w:t>
      </w:r>
    </w:p>
    <w:p w14:paraId="5CEE3947" w14:textId="77777777" w:rsidR="00E664C2" w:rsidRPr="00BF0077" w:rsidRDefault="00E664C2" w:rsidP="00E664C2">
      <w:pPr>
        <w:pStyle w:val="titolo7a"/>
        <w:rPr>
          <w:color w:val="002060"/>
        </w:rPr>
      </w:pPr>
      <w:r w:rsidRPr="00BF0077">
        <w:rPr>
          <w:color w:val="002060"/>
        </w:rPr>
        <w:t xml:space="preserve">PROVVEDIMENTI DISCIPLINARI </w:t>
      </w:r>
    </w:p>
    <w:p w14:paraId="3A183BB3"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4EB712E0" w14:textId="77777777" w:rsidR="00E664C2" w:rsidRPr="00BF0077" w:rsidRDefault="00E664C2" w:rsidP="00E664C2">
      <w:pPr>
        <w:pStyle w:val="titolo30"/>
        <w:rPr>
          <w:color w:val="002060"/>
        </w:rPr>
      </w:pPr>
      <w:r w:rsidRPr="00BF0077">
        <w:rPr>
          <w:color w:val="002060"/>
        </w:rPr>
        <w:t xml:space="preserve">CALCIATORI NON ESPULSI </w:t>
      </w:r>
    </w:p>
    <w:p w14:paraId="605BF4D6"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1E35E9D9" w14:textId="77777777" w:rsidTr="00851401">
        <w:tc>
          <w:tcPr>
            <w:tcW w:w="2200" w:type="dxa"/>
            <w:tcMar>
              <w:top w:w="20" w:type="dxa"/>
              <w:left w:w="20" w:type="dxa"/>
              <w:bottom w:w="20" w:type="dxa"/>
              <w:right w:w="20" w:type="dxa"/>
            </w:tcMar>
            <w:vAlign w:val="center"/>
            <w:hideMark/>
          </w:tcPr>
          <w:p w14:paraId="42CCB14D" w14:textId="77777777" w:rsidR="00E664C2" w:rsidRPr="00BF0077" w:rsidRDefault="00E664C2" w:rsidP="00851401">
            <w:pPr>
              <w:pStyle w:val="movimento"/>
              <w:rPr>
                <w:color w:val="002060"/>
              </w:rPr>
            </w:pPr>
            <w:r w:rsidRPr="00BF0077">
              <w:rPr>
                <w:color w:val="002060"/>
              </w:rPr>
              <w:t>FRONZI NICOLA</w:t>
            </w:r>
          </w:p>
        </w:tc>
        <w:tc>
          <w:tcPr>
            <w:tcW w:w="2200" w:type="dxa"/>
            <w:tcMar>
              <w:top w:w="20" w:type="dxa"/>
              <w:left w:w="20" w:type="dxa"/>
              <w:bottom w:w="20" w:type="dxa"/>
              <w:right w:w="20" w:type="dxa"/>
            </w:tcMar>
            <w:vAlign w:val="center"/>
            <w:hideMark/>
          </w:tcPr>
          <w:p w14:paraId="41BA9E9B" w14:textId="77777777" w:rsidR="00E664C2" w:rsidRPr="00BF0077" w:rsidRDefault="00E664C2" w:rsidP="00851401">
            <w:pPr>
              <w:pStyle w:val="movimento2"/>
              <w:rPr>
                <w:color w:val="002060"/>
              </w:rPr>
            </w:pPr>
            <w:r w:rsidRPr="00BF0077">
              <w:rPr>
                <w:color w:val="002060"/>
              </w:rPr>
              <w:t xml:space="preserve">(ALMA JUVENTUS FANO) </w:t>
            </w:r>
          </w:p>
        </w:tc>
        <w:tc>
          <w:tcPr>
            <w:tcW w:w="800" w:type="dxa"/>
            <w:tcMar>
              <w:top w:w="20" w:type="dxa"/>
              <w:left w:w="20" w:type="dxa"/>
              <w:bottom w:w="20" w:type="dxa"/>
              <w:right w:w="20" w:type="dxa"/>
            </w:tcMar>
            <w:vAlign w:val="center"/>
            <w:hideMark/>
          </w:tcPr>
          <w:p w14:paraId="2F636CA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44C6CC2" w14:textId="77777777" w:rsidR="00E664C2" w:rsidRPr="00BF0077" w:rsidRDefault="00E664C2" w:rsidP="00851401">
            <w:pPr>
              <w:pStyle w:val="movimento"/>
              <w:rPr>
                <w:color w:val="002060"/>
              </w:rPr>
            </w:pPr>
            <w:r w:rsidRPr="00BF0077">
              <w:rPr>
                <w:color w:val="002060"/>
              </w:rPr>
              <w:t>IMPERATORI ANDREA</w:t>
            </w:r>
          </w:p>
        </w:tc>
        <w:tc>
          <w:tcPr>
            <w:tcW w:w="2200" w:type="dxa"/>
            <w:tcMar>
              <w:top w:w="20" w:type="dxa"/>
              <w:left w:w="20" w:type="dxa"/>
              <w:bottom w:w="20" w:type="dxa"/>
              <w:right w:w="20" w:type="dxa"/>
            </w:tcMar>
            <w:vAlign w:val="center"/>
            <w:hideMark/>
          </w:tcPr>
          <w:p w14:paraId="52F50E64" w14:textId="77777777" w:rsidR="00E664C2" w:rsidRPr="00BF0077" w:rsidRDefault="00E664C2" w:rsidP="00851401">
            <w:pPr>
              <w:pStyle w:val="movimento2"/>
              <w:rPr>
                <w:color w:val="002060"/>
              </w:rPr>
            </w:pPr>
            <w:r w:rsidRPr="00BF0077">
              <w:rPr>
                <w:color w:val="002060"/>
              </w:rPr>
              <w:t xml:space="preserve">(ALMA JUVENTUS FANO) </w:t>
            </w:r>
          </w:p>
        </w:tc>
      </w:tr>
    </w:tbl>
    <w:p w14:paraId="1558E34E" w14:textId="77777777" w:rsidR="00E664C2" w:rsidRDefault="00E664C2" w:rsidP="00E664C2">
      <w:pPr>
        <w:pStyle w:val="breakline"/>
        <w:rPr>
          <w:color w:val="002060"/>
        </w:rPr>
      </w:pPr>
    </w:p>
    <w:p w14:paraId="0E14E707"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52EFBA27"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3A984EF6" w14:textId="77777777" w:rsidR="00E664C2" w:rsidRDefault="00E664C2" w:rsidP="00FB0AAF">
      <w:pPr>
        <w:pStyle w:val="Nessunaspaziatura"/>
        <w:jc w:val="both"/>
        <w:rPr>
          <w:rFonts w:ascii="Arial" w:hAnsi="Arial" w:cs="Arial"/>
          <w:bCs/>
          <w:color w:val="002060"/>
        </w:rPr>
      </w:pPr>
    </w:p>
    <w:p w14:paraId="295750E2" w14:textId="77777777" w:rsidR="00E664C2" w:rsidRPr="00BF0077" w:rsidRDefault="00E664C2" w:rsidP="00E664C2">
      <w:pPr>
        <w:pStyle w:val="titoloprinc0"/>
        <w:rPr>
          <w:color w:val="002060"/>
        </w:rPr>
      </w:pPr>
      <w:r>
        <w:rPr>
          <w:color w:val="002060"/>
        </w:rPr>
        <w:t>PROGRAMMA GARE</w:t>
      </w:r>
    </w:p>
    <w:p w14:paraId="231FE4A6" w14:textId="77777777" w:rsidR="0040501C" w:rsidRDefault="0040501C" w:rsidP="0040501C">
      <w:pPr>
        <w:pStyle w:val="Nessunaspaziatura"/>
        <w:rPr>
          <w:rFonts w:ascii="Arial" w:hAnsi="Arial" w:cs="Arial"/>
          <w:color w:val="002060"/>
          <w:sz w:val="24"/>
          <w:szCs w:val="24"/>
        </w:rPr>
      </w:pPr>
    </w:p>
    <w:p w14:paraId="0289B64E" w14:textId="77777777" w:rsidR="00670F48" w:rsidRPr="008F0D00" w:rsidRDefault="00670F48" w:rsidP="00670F48">
      <w:pPr>
        <w:pStyle w:val="sottotitolocampionato10"/>
        <w:rPr>
          <w:color w:val="002060"/>
        </w:rPr>
      </w:pPr>
      <w:r w:rsidRPr="008F0D00">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70F48" w:rsidRPr="008F0D00" w14:paraId="36F39697"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37C30"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043F1"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B1A63"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03DC1"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DDD44"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E76D5"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1B041"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541E278A" w14:textId="77777777" w:rsidTr="0085140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E4E4B0" w14:textId="77777777" w:rsidR="00670F48" w:rsidRPr="008F0D00" w:rsidRDefault="00670F48" w:rsidP="00851401">
            <w:pPr>
              <w:pStyle w:val="rowtabella0"/>
              <w:rPr>
                <w:color w:val="002060"/>
              </w:rPr>
            </w:pPr>
            <w:r w:rsidRPr="008F0D00">
              <w:rPr>
                <w:color w:val="002060"/>
              </w:rPr>
              <w:t>CDC 2018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618DE" w14:textId="77777777" w:rsidR="00670F48" w:rsidRPr="008F0D00" w:rsidRDefault="00670F48" w:rsidP="00851401">
            <w:pPr>
              <w:pStyle w:val="rowtabella0"/>
              <w:rPr>
                <w:color w:val="002060"/>
              </w:rPr>
            </w:pPr>
            <w:r w:rsidRPr="008F0D00">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4C9D3"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F80F0" w14:textId="77777777" w:rsidR="00670F48" w:rsidRPr="008F0D00" w:rsidRDefault="00670F48" w:rsidP="00851401">
            <w:pPr>
              <w:pStyle w:val="rowtabella0"/>
              <w:rPr>
                <w:color w:val="002060"/>
              </w:rPr>
            </w:pPr>
            <w:r w:rsidRPr="008F0D00">
              <w:rPr>
                <w:color w:val="002060"/>
              </w:rPr>
              <w:t>09/05/2025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2567F" w14:textId="77777777" w:rsidR="00670F48" w:rsidRPr="008F0D00" w:rsidRDefault="00670F48" w:rsidP="00851401">
            <w:pPr>
              <w:pStyle w:val="rowtabella0"/>
              <w:rPr>
                <w:color w:val="002060"/>
              </w:rPr>
            </w:pPr>
            <w:r w:rsidRPr="008F0D00">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D21C6" w14:textId="77777777" w:rsidR="00670F48" w:rsidRPr="008F0D00" w:rsidRDefault="00670F48" w:rsidP="00851401">
            <w:pPr>
              <w:pStyle w:val="rowtabella0"/>
              <w:rPr>
                <w:color w:val="002060"/>
              </w:rPr>
            </w:pPr>
            <w:r w:rsidRPr="008F0D00">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58864" w14:textId="77777777" w:rsidR="00670F48" w:rsidRPr="008F0D00" w:rsidRDefault="00670F48" w:rsidP="00851401">
            <w:pPr>
              <w:pStyle w:val="rowtabella0"/>
              <w:rPr>
                <w:color w:val="002060"/>
              </w:rPr>
            </w:pPr>
            <w:r w:rsidRPr="008F0D00">
              <w:rPr>
                <w:color w:val="002060"/>
              </w:rPr>
              <w:t>VIA VENEZIA 43</w:t>
            </w:r>
          </w:p>
        </w:tc>
      </w:tr>
    </w:tbl>
    <w:p w14:paraId="23DFB05A" w14:textId="77777777" w:rsidR="00670F48" w:rsidRPr="008F0D00" w:rsidRDefault="00670F48" w:rsidP="00670F48">
      <w:pPr>
        <w:pStyle w:val="breakline"/>
        <w:rPr>
          <w:rFonts w:eastAsiaTheme="minorEastAsia"/>
          <w:color w:val="002060"/>
        </w:rPr>
      </w:pPr>
    </w:p>
    <w:p w14:paraId="577D30A7" w14:textId="77777777" w:rsidR="00670F48" w:rsidRPr="008F0D00" w:rsidRDefault="00670F48" w:rsidP="00670F48">
      <w:pPr>
        <w:pStyle w:val="breakline"/>
        <w:rPr>
          <w:color w:val="002060"/>
        </w:rPr>
      </w:pPr>
    </w:p>
    <w:p w14:paraId="78C06D34" w14:textId="77777777" w:rsidR="00670F48" w:rsidRPr="008F0D00" w:rsidRDefault="00670F48" w:rsidP="00670F48">
      <w:pPr>
        <w:pStyle w:val="breakline"/>
        <w:rPr>
          <w:color w:val="002060"/>
        </w:rPr>
      </w:pPr>
    </w:p>
    <w:p w14:paraId="092A4B5F" w14:textId="77777777" w:rsidR="00670F48" w:rsidRPr="008F0D00" w:rsidRDefault="00670F48" w:rsidP="00670F48">
      <w:pPr>
        <w:pStyle w:val="sottotitolocampionato10"/>
        <w:rPr>
          <w:color w:val="002060"/>
        </w:rPr>
      </w:pPr>
      <w:r w:rsidRPr="008F0D00">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70F48" w:rsidRPr="008F0D00" w14:paraId="7C15D50C"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A2925"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93BAB"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2F70B"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C5EB9"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AD777"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8DE9A"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082C6"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2778C8CF" w14:textId="77777777" w:rsidTr="0085140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9B1582" w14:textId="77777777" w:rsidR="00670F48" w:rsidRPr="008F0D00" w:rsidRDefault="00670F48" w:rsidP="00851401">
            <w:pPr>
              <w:pStyle w:val="rowtabella0"/>
              <w:rPr>
                <w:color w:val="002060"/>
              </w:rPr>
            </w:pPr>
            <w:r w:rsidRPr="008F0D00">
              <w:rPr>
                <w:color w:val="002060"/>
              </w:rPr>
              <w:t>RIVIERA DELLE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50880" w14:textId="77777777" w:rsidR="00670F48" w:rsidRPr="008F0D00" w:rsidRDefault="00670F48" w:rsidP="00851401">
            <w:pPr>
              <w:pStyle w:val="rowtabella0"/>
              <w:rPr>
                <w:color w:val="002060"/>
              </w:rPr>
            </w:pPr>
            <w:r w:rsidRPr="008F0D00">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73DC1C"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FEE32" w14:textId="77777777" w:rsidR="00670F48" w:rsidRPr="008F0D00" w:rsidRDefault="00670F48" w:rsidP="00851401">
            <w:pPr>
              <w:pStyle w:val="rowtabella0"/>
              <w:rPr>
                <w:color w:val="002060"/>
              </w:rPr>
            </w:pPr>
            <w:r w:rsidRPr="008F0D00">
              <w:rPr>
                <w:color w:val="002060"/>
              </w:rPr>
              <w:t>09/05/2025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1CDB4" w14:textId="77777777" w:rsidR="00670F48" w:rsidRPr="008F0D00" w:rsidRDefault="00670F48" w:rsidP="00851401">
            <w:pPr>
              <w:pStyle w:val="rowtabella0"/>
              <w:rPr>
                <w:color w:val="002060"/>
              </w:rPr>
            </w:pPr>
            <w:r w:rsidRPr="008F0D00">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D4E8E" w14:textId="77777777" w:rsidR="00670F48" w:rsidRPr="008F0D00" w:rsidRDefault="00670F48" w:rsidP="00851401">
            <w:pPr>
              <w:pStyle w:val="rowtabella0"/>
              <w:rPr>
                <w:color w:val="002060"/>
              </w:rPr>
            </w:pPr>
            <w:r w:rsidRPr="008F0D00">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6B6118" w14:textId="77777777" w:rsidR="00670F48" w:rsidRPr="008F0D00" w:rsidRDefault="00670F48" w:rsidP="00851401">
            <w:pPr>
              <w:pStyle w:val="rowtabella0"/>
              <w:rPr>
                <w:color w:val="002060"/>
              </w:rPr>
            </w:pPr>
            <w:r w:rsidRPr="008F0D00">
              <w:rPr>
                <w:color w:val="002060"/>
              </w:rPr>
              <w:t>VIA DELLO SPORT</w:t>
            </w:r>
          </w:p>
        </w:tc>
      </w:tr>
    </w:tbl>
    <w:p w14:paraId="5FBC8709" w14:textId="77777777" w:rsidR="00670F48" w:rsidRPr="008F0D00" w:rsidRDefault="00670F48" w:rsidP="00670F48">
      <w:pPr>
        <w:pStyle w:val="breakline"/>
        <w:rPr>
          <w:rFonts w:eastAsiaTheme="minorEastAsia"/>
          <w:color w:val="002060"/>
        </w:rPr>
      </w:pPr>
    </w:p>
    <w:p w14:paraId="3C387599" w14:textId="77777777" w:rsidR="004A562D" w:rsidRDefault="004A562D" w:rsidP="0040501C">
      <w:pPr>
        <w:pStyle w:val="Nessunaspaziatura"/>
        <w:rPr>
          <w:rFonts w:ascii="Arial" w:hAnsi="Arial" w:cs="Arial"/>
          <w:color w:val="002060"/>
          <w:sz w:val="24"/>
          <w:szCs w:val="24"/>
        </w:rPr>
      </w:pPr>
    </w:p>
    <w:p w14:paraId="2E1EBF9C"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A 5 SERIE "D"</w:t>
      </w:r>
    </w:p>
    <w:p w14:paraId="6CA9853B" w14:textId="77777777" w:rsidR="00E664C2" w:rsidRPr="00046569" w:rsidRDefault="00E664C2" w:rsidP="00E664C2">
      <w:pPr>
        <w:pStyle w:val="titoloprinc0"/>
        <w:rPr>
          <w:color w:val="002060"/>
        </w:rPr>
      </w:pPr>
      <w:r>
        <w:rPr>
          <w:color w:val="002060"/>
        </w:rPr>
        <w:t>PLAY OFF</w:t>
      </w:r>
    </w:p>
    <w:p w14:paraId="3E69262A" w14:textId="77777777" w:rsidR="00E664C2" w:rsidRPr="00546731" w:rsidRDefault="00E664C2" w:rsidP="00E664C2">
      <w:pPr>
        <w:pStyle w:val="Nessunaspaziatura"/>
        <w:rPr>
          <w:rFonts w:ascii="Arial" w:hAnsi="Arial" w:cs="Arial"/>
          <w:color w:val="002060"/>
          <w:sz w:val="24"/>
          <w:szCs w:val="24"/>
        </w:rPr>
      </w:pPr>
    </w:p>
    <w:p w14:paraId="62E9EB27" w14:textId="77777777" w:rsidR="00E664C2" w:rsidRDefault="00E664C2" w:rsidP="00E664C2">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42EF2576"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6B7D0817" w14:textId="77777777" w:rsidR="00E664C2" w:rsidRPr="005C763D" w:rsidRDefault="00E664C2" w:rsidP="00E664C2">
      <w:pPr>
        <w:rPr>
          <w:rFonts w:ascii="Arial" w:hAnsi="Arial" w:cs="Arial"/>
          <w:color w:val="002060"/>
        </w:rPr>
      </w:pPr>
    </w:p>
    <w:p w14:paraId="36AC4D99" w14:textId="77777777" w:rsidR="00E664C2" w:rsidRDefault="00E664C2" w:rsidP="00E664C2">
      <w:pPr>
        <w:numPr>
          <w:ilvl w:val="0"/>
          <w:numId w:val="23"/>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0B29A7FF" w14:textId="77777777" w:rsidR="00E664C2" w:rsidRDefault="00E664C2" w:rsidP="00E664C2">
      <w:pPr>
        <w:ind w:left="641"/>
        <w:rPr>
          <w:rFonts w:ascii="Arial" w:hAnsi="Arial" w:cs="Arial"/>
          <w:color w:val="002060"/>
          <w:sz w:val="22"/>
          <w:szCs w:val="22"/>
        </w:rPr>
      </w:pPr>
    </w:p>
    <w:p w14:paraId="581EAB11"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B958551" w14:textId="77777777" w:rsidR="00E664C2" w:rsidRPr="00CE3026" w:rsidRDefault="00E664C2" w:rsidP="00E664C2">
      <w:pPr>
        <w:ind w:left="720"/>
        <w:rPr>
          <w:rFonts w:ascii="Arial" w:hAnsi="Arial" w:cs="Arial"/>
          <w:b/>
          <w:bCs/>
          <w:color w:val="002060"/>
          <w:sz w:val="22"/>
          <w:szCs w:val="22"/>
        </w:rPr>
      </w:pPr>
      <w:r w:rsidRPr="00CE3026">
        <w:rPr>
          <w:rFonts w:ascii="Arial" w:hAnsi="Arial" w:cs="Arial"/>
          <w:b/>
          <w:bCs/>
          <w:color w:val="002060"/>
          <w:sz w:val="22"/>
          <w:szCs w:val="22"/>
        </w:rPr>
        <w:t>DURANTINA SANTA CECILIA – VADO C5</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4-3</w:t>
      </w:r>
    </w:p>
    <w:p w14:paraId="22283B9C" w14:textId="77777777" w:rsidR="00E664C2" w:rsidRPr="00CE3026" w:rsidRDefault="00E664C2" w:rsidP="00E664C2">
      <w:pPr>
        <w:rPr>
          <w:rFonts w:ascii="Arial" w:hAnsi="Arial" w:cs="Arial"/>
          <w:color w:val="002060"/>
          <w:sz w:val="22"/>
          <w:szCs w:val="22"/>
        </w:rPr>
      </w:pPr>
    </w:p>
    <w:p w14:paraId="7C839893"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“B”</w:t>
      </w:r>
    </w:p>
    <w:p w14:paraId="5F81357D" w14:textId="77777777" w:rsidR="00E664C2" w:rsidRPr="001B57D6" w:rsidRDefault="00E664C2" w:rsidP="00E664C2">
      <w:pPr>
        <w:pStyle w:val="Paragrafoelenco"/>
        <w:jc w:val="both"/>
        <w:rPr>
          <w:rFonts w:ascii="Arial" w:hAnsi="Arial" w:cs="Arial"/>
          <w:b/>
          <w:iCs/>
          <w:color w:val="002060"/>
          <w:sz w:val="22"/>
          <w:szCs w:val="22"/>
        </w:rPr>
      </w:pPr>
      <w:r w:rsidRPr="007C25BF">
        <w:rPr>
          <w:rFonts w:ascii="Arial" w:hAnsi="Arial" w:cs="Arial"/>
          <w:b/>
          <w:iCs/>
          <w:color w:val="002060"/>
          <w:sz w:val="22"/>
          <w:szCs w:val="22"/>
        </w:rPr>
        <w:t>FUTSAL OTTRANO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7AEDE070" w14:textId="77777777" w:rsidR="00E664C2" w:rsidRDefault="00E664C2" w:rsidP="00E664C2">
      <w:pPr>
        <w:ind w:left="641"/>
        <w:rPr>
          <w:rFonts w:ascii="Arial" w:hAnsi="Arial" w:cs="Arial"/>
          <w:color w:val="002060"/>
          <w:sz w:val="22"/>
          <w:szCs w:val="22"/>
        </w:rPr>
      </w:pPr>
    </w:p>
    <w:p w14:paraId="12C81556"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0E74642"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lastRenderedPageBreak/>
        <w:t xml:space="preserve">CANDIA BARACCOLA ASPIO – CIRCOLO COLLODI CALCIO 5 </w:t>
      </w:r>
      <w:r>
        <w:rPr>
          <w:rFonts w:ascii="Arial" w:hAnsi="Arial" w:cs="Arial"/>
          <w:b/>
          <w:bCs/>
          <w:color w:val="002060"/>
          <w:sz w:val="22"/>
          <w:szCs w:val="22"/>
        </w:rPr>
        <w:tab/>
        <w:t>7-3</w:t>
      </w:r>
    </w:p>
    <w:p w14:paraId="637F066D" w14:textId="77777777" w:rsidR="00E664C2" w:rsidRDefault="00E664C2" w:rsidP="00E664C2">
      <w:pPr>
        <w:ind w:left="641"/>
        <w:rPr>
          <w:rFonts w:ascii="Arial" w:hAnsi="Arial" w:cs="Arial"/>
          <w:color w:val="002060"/>
          <w:sz w:val="22"/>
          <w:szCs w:val="22"/>
        </w:rPr>
      </w:pPr>
    </w:p>
    <w:p w14:paraId="1B266322"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2AB5D988"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 xml:space="preserve">C.F. MACERATESE A.S.D. – CANTINE RIUNITE CSI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5-2</w:t>
      </w:r>
    </w:p>
    <w:p w14:paraId="1D670981" w14:textId="77777777" w:rsidR="00E664C2" w:rsidRDefault="00E664C2" w:rsidP="00E664C2">
      <w:pPr>
        <w:ind w:left="641"/>
        <w:rPr>
          <w:rFonts w:ascii="Arial" w:hAnsi="Arial" w:cs="Arial"/>
          <w:color w:val="002060"/>
          <w:sz w:val="22"/>
          <w:szCs w:val="22"/>
        </w:rPr>
      </w:pPr>
    </w:p>
    <w:p w14:paraId="14E45E33"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17FE972F" w14:textId="77777777" w:rsidR="00E664C2" w:rsidRPr="001B57D6" w:rsidRDefault="00E664C2" w:rsidP="00E664C2">
      <w:pPr>
        <w:pStyle w:val="Paragrafoelenco"/>
        <w:jc w:val="both"/>
        <w:rPr>
          <w:rFonts w:ascii="Arial" w:hAnsi="Arial" w:cs="Arial"/>
          <w:b/>
          <w:iCs/>
          <w:color w:val="002060"/>
          <w:sz w:val="22"/>
          <w:szCs w:val="22"/>
        </w:rPr>
      </w:pPr>
      <w:r>
        <w:rPr>
          <w:rFonts w:ascii="Arial" w:hAnsi="Arial" w:cs="Arial"/>
          <w:b/>
          <w:iCs/>
          <w:color w:val="002060"/>
          <w:sz w:val="22"/>
          <w:szCs w:val="22"/>
        </w:rPr>
        <w:t>POL. SPORT COMMUNICATION</w:t>
      </w:r>
      <w:r w:rsidRPr="007C25BF">
        <w:rPr>
          <w:rFonts w:ascii="Arial" w:hAnsi="Arial" w:cs="Arial"/>
          <w:b/>
          <w:iCs/>
          <w:color w:val="002060"/>
          <w:sz w:val="22"/>
          <w:szCs w:val="22"/>
        </w:rPr>
        <w:t xml:space="preserve"> QUALIFICATA ALLA FINALE PLAY-OFF PER EFFETTO DEL DISTACCO PARI O SUPERIORE AI 14 PUNTI DALLA QUINTA CLASSIFICATA</w:t>
      </w:r>
    </w:p>
    <w:p w14:paraId="1CFA9296" w14:textId="77777777" w:rsidR="00E664C2" w:rsidRDefault="00E664C2" w:rsidP="00E664C2">
      <w:pPr>
        <w:ind w:left="641"/>
        <w:rPr>
          <w:rFonts w:ascii="Arial" w:hAnsi="Arial" w:cs="Arial"/>
          <w:color w:val="002060"/>
          <w:sz w:val="22"/>
          <w:szCs w:val="22"/>
        </w:rPr>
      </w:pPr>
    </w:p>
    <w:p w14:paraId="53D633EC"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F</w:t>
      </w:r>
      <w:r w:rsidRPr="007C25BF">
        <w:rPr>
          <w:rFonts w:ascii="Arial" w:hAnsi="Arial" w:cs="Arial"/>
          <w:b/>
          <w:bCs/>
          <w:i/>
          <w:iCs/>
          <w:color w:val="002060"/>
          <w:sz w:val="22"/>
          <w:szCs w:val="22"/>
        </w:rPr>
        <w:t>”</w:t>
      </w:r>
    </w:p>
    <w:p w14:paraId="5B92BDBF" w14:textId="77777777" w:rsidR="00E664C2" w:rsidRPr="001B57D6" w:rsidRDefault="00E664C2" w:rsidP="00E664C2">
      <w:pPr>
        <w:pStyle w:val="Paragrafoelenco"/>
        <w:jc w:val="both"/>
        <w:rPr>
          <w:rFonts w:ascii="Arial" w:hAnsi="Arial" w:cs="Arial"/>
          <w:b/>
          <w:iCs/>
          <w:color w:val="002060"/>
          <w:sz w:val="22"/>
          <w:szCs w:val="22"/>
        </w:rPr>
      </w:pPr>
      <w:r>
        <w:rPr>
          <w:rFonts w:ascii="Arial" w:hAnsi="Arial" w:cs="Arial"/>
          <w:b/>
          <w:iCs/>
          <w:color w:val="002060"/>
          <w:sz w:val="22"/>
          <w:szCs w:val="22"/>
        </w:rPr>
        <w:t>PICENO UNITED MMX A R.L.</w:t>
      </w:r>
      <w:r w:rsidRPr="007C25BF">
        <w:rPr>
          <w:rFonts w:ascii="Arial" w:hAnsi="Arial" w:cs="Arial"/>
          <w:b/>
          <w:iCs/>
          <w:color w:val="002060"/>
          <w:sz w:val="22"/>
          <w:szCs w:val="22"/>
        </w:rPr>
        <w:t xml:space="preserve">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27864080" w14:textId="77777777" w:rsidR="00E664C2" w:rsidRPr="000E1DEE" w:rsidRDefault="00E664C2" w:rsidP="00E664C2">
      <w:pPr>
        <w:ind w:left="641"/>
        <w:rPr>
          <w:rFonts w:ascii="Arial" w:hAnsi="Arial" w:cs="Arial"/>
          <w:color w:val="002060"/>
          <w:sz w:val="22"/>
          <w:szCs w:val="22"/>
        </w:rPr>
      </w:pPr>
    </w:p>
    <w:p w14:paraId="6465287E" w14:textId="77777777" w:rsidR="00E664C2" w:rsidRPr="00833ADC" w:rsidRDefault="00E664C2" w:rsidP="00E664C2">
      <w:pPr>
        <w:pStyle w:val="Paragrafoelenco"/>
        <w:numPr>
          <w:ilvl w:val="0"/>
          <w:numId w:val="23"/>
        </w:numPr>
        <w:rPr>
          <w:rFonts w:ascii="Arial" w:hAnsi="Arial" w:cs="Arial"/>
          <w:color w:val="002060"/>
          <w:sz w:val="22"/>
          <w:szCs w:val="22"/>
        </w:rPr>
      </w:pPr>
      <w:r w:rsidRPr="00833ADC">
        <w:rPr>
          <w:rFonts w:ascii="Arial" w:hAnsi="Arial" w:cs="Arial"/>
          <w:color w:val="002060"/>
          <w:sz w:val="22"/>
          <w:szCs w:val="22"/>
        </w:rPr>
        <w:t>Semifinale 3^ classificata – 4^ classificata regular season</w:t>
      </w:r>
    </w:p>
    <w:p w14:paraId="17CF5A3E" w14:textId="77777777" w:rsidR="00E664C2" w:rsidRDefault="00E664C2" w:rsidP="00E664C2">
      <w:pPr>
        <w:ind w:left="641"/>
        <w:rPr>
          <w:rFonts w:ascii="Arial" w:hAnsi="Arial" w:cs="Arial"/>
          <w:color w:val="002060"/>
          <w:sz w:val="22"/>
          <w:szCs w:val="22"/>
        </w:rPr>
      </w:pPr>
    </w:p>
    <w:p w14:paraId="08C5C8A7"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6AF7720"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URBINO CALCIO A 5 – GNANO 04</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2-4</w:t>
      </w:r>
    </w:p>
    <w:p w14:paraId="3479D2E7" w14:textId="77777777" w:rsidR="00E664C2" w:rsidRPr="00CE3026" w:rsidRDefault="00E664C2" w:rsidP="00E664C2">
      <w:pPr>
        <w:rPr>
          <w:rFonts w:ascii="Arial" w:hAnsi="Arial" w:cs="Arial"/>
          <w:color w:val="002060"/>
          <w:sz w:val="22"/>
          <w:szCs w:val="22"/>
        </w:rPr>
      </w:pPr>
    </w:p>
    <w:p w14:paraId="409CBE50"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83DC719"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SANTA MARIA NUOVA A.S.D. – VALMISA FUTSAL A.S.D.</w:t>
      </w:r>
      <w:r>
        <w:rPr>
          <w:rFonts w:ascii="Arial" w:hAnsi="Arial" w:cs="Arial"/>
          <w:b/>
          <w:bCs/>
          <w:color w:val="002060"/>
          <w:sz w:val="22"/>
          <w:szCs w:val="22"/>
        </w:rPr>
        <w:tab/>
      </w:r>
      <w:r>
        <w:rPr>
          <w:rFonts w:ascii="Arial" w:hAnsi="Arial" w:cs="Arial"/>
          <w:b/>
          <w:bCs/>
          <w:color w:val="002060"/>
          <w:sz w:val="22"/>
          <w:szCs w:val="22"/>
        </w:rPr>
        <w:tab/>
        <w:t>2-1</w:t>
      </w:r>
    </w:p>
    <w:p w14:paraId="550BE139" w14:textId="77777777" w:rsidR="00E664C2" w:rsidRDefault="00E664C2" w:rsidP="00E664C2">
      <w:pPr>
        <w:ind w:left="720"/>
        <w:jc w:val="left"/>
        <w:rPr>
          <w:rFonts w:ascii="Arial" w:hAnsi="Arial" w:cs="Arial"/>
          <w:b/>
          <w:bCs/>
          <w:i/>
          <w:iCs/>
          <w:color w:val="002060"/>
          <w:sz w:val="22"/>
          <w:szCs w:val="22"/>
        </w:rPr>
      </w:pPr>
    </w:p>
    <w:p w14:paraId="43CC2B10"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9CD91C"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CALCETTO NUMANA – CITTA’ DI FALCONARA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3-3</w:t>
      </w:r>
    </w:p>
    <w:p w14:paraId="3E41C7E9" w14:textId="77777777" w:rsidR="00E664C2" w:rsidRDefault="00E664C2" w:rsidP="00E664C2">
      <w:pPr>
        <w:ind w:left="641"/>
        <w:rPr>
          <w:rFonts w:ascii="Arial" w:hAnsi="Arial" w:cs="Arial"/>
          <w:color w:val="002060"/>
          <w:sz w:val="22"/>
          <w:szCs w:val="22"/>
        </w:rPr>
      </w:pPr>
    </w:p>
    <w:p w14:paraId="7C9F0D15"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CC5DDDB"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GROTTACCIA 2005 – FABRIANO CALCIO A 5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3-6</w:t>
      </w:r>
    </w:p>
    <w:p w14:paraId="4DDD04BB" w14:textId="77777777" w:rsidR="00E664C2" w:rsidRDefault="00E664C2" w:rsidP="00E664C2">
      <w:pPr>
        <w:ind w:left="641"/>
        <w:rPr>
          <w:rFonts w:ascii="Arial" w:hAnsi="Arial" w:cs="Arial"/>
          <w:color w:val="002060"/>
          <w:sz w:val="22"/>
          <w:szCs w:val="22"/>
        </w:rPr>
      </w:pPr>
    </w:p>
    <w:p w14:paraId="330B629C"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6D2CAFE"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CAPODARCO CASABIANCA C5 – VAL TENNA UNITED</w:t>
      </w:r>
      <w:r>
        <w:rPr>
          <w:rFonts w:ascii="Arial" w:hAnsi="Arial" w:cs="Arial"/>
          <w:b/>
          <w:bCs/>
          <w:color w:val="002060"/>
          <w:sz w:val="22"/>
          <w:szCs w:val="22"/>
        </w:rPr>
        <w:tab/>
      </w:r>
      <w:r>
        <w:rPr>
          <w:rFonts w:ascii="Arial" w:hAnsi="Arial" w:cs="Arial"/>
          <w:b/>
          <w:bCs/>
          <w:color w:val="002060"/>
          <w:sz w:val="22"/>
          <w:szCs w:val="22"/>
        </w:rPr>
        <w:tab/>
        <w:t>1-5</w:t>
      </w:r>
    </w:p>
    <w:p w14:paraId="6FC267AF" w14:textId="77777777" w:rsidR="00E664C2" w:rsidRDefault="00E664C2" w:rsidP="00E664C2">
      <w:pPr>
        <w:ind w:left="641"/>
        <w:rPr>
          <w:rFonts w:ascii="Arial" w:hAnsi="Arial" w:cs="Arial"/>
          <w:color w:val="002060"/>
          <w:sz w:val="22"/>
          <w:szCs w:val="22"/>
        </w:rPr>
      </w:pPr>
    </w:p>
    <w:p w14:paraId="1010969E"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676EF068"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RIPABERADA – CASELLE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3-1</w:t>
      </w:r>
    </w:p>
    <w:p w14:paraId="2609AAC9" w14:textId="77777777" w:rsidR="00E664C2" w:rsidRPr="000E1DEE" w:rsidRDefault="00E664C2" w:rsidP="00E664C2">
      <w:pPr>
        <w:ind w:left="641"/>
        <w:rPr>
          <w:rFonts w:ascii="Arial" w:hAnsi="Arial" w:cs="Arial"/>
          <w:color w:val="002060"/>
          <w:sz w:val="22"/>
          <w:szCs w:val="22"/>
        </w:rPr>
      </w:pPr>
    </w:p>
    <w:p w14:paraId="5BE9B52A" w14:textId="77777777" w:rsidR="00E664C2" w:rsidRPr="00833ADC" w:rsidRDefault="00E664C2" w:rsidP="00E664C2">
      <w:pPr>
        <w:pStyle w:val="Paragrafoelenco"/>
        <w:numPr>
          <w:ilvl w:val="0"/>
          <w:numId w:val="23"/>
        </w:numPr>
        <w:jc w:val="both"/>
        <w:rPr>
          <w:rFonts w:ascii="Arial" w:hAnsi="Arial" w:cs="Arial"/>
          <w:color w:val="002060"/>
          <w:sz w:val="22"/>
          <w:szCs w:val="22"/>
        </w:rPr>
      </w:pPr>
      <w:r w:rsidRPr="00833AD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FD7E56C" w14:textId="77777777" w:rsidR="00E664C2" w:rsidRDefault="00E664C2" w:rsidP="00E664C2">
      <w:pPr>
        <w:pStyle w:val="Paragrafoelenco"/>
        <w:ind w:left="644"/>
        <w:rPr>
          <w:rFonts w:ascii="Arial" w:hAnsi="Arial" w:cs="Arial"/>
          <w:b/>
          <w:bCs/>
          <w:i/>
          <w:iCs/>
          <w:color w:val="002060"/>
          <w:sz w:val="22"/>
          <w:szCs w:val="22"/>
        </w:rPr>
      </w:pPr>
    </w:p>
    <w:p w14:paraId="08893FEC"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“A”</w:t>
      </w:r>
    </w:p>
    <w:p w14:paraId="1465F27D" w14:textId="77777777" w:rsidR="00E664C2" w:rsidRPr="00833ADC" w:rsidRDefault="00E664C2" w:rsidP="00E664C2">
      <w:pPr>
        <w:ind w:left="284"/>
        <w:jc w:val="center"/>
        <w:rPr>
          <w:rFonts w:ascii="Arial" w:hAnsi="Arial" w:cs="Arial"/>
          <w:b/>
          <w:bCs/>
          <w:color w:val="002060"/>
          <w:sz w:val="22"/>
          <w:szCs w:val="22"/>
        </w:rPr>
      </w:pPr>
      <w:r w:rsidRPr="00833ADC">
        <w:rPr>
          <w:rFonts w:ascii="Arial" w:hAnsi="Arial" w:cs="Arial"/>
          <w:b/>
          <w:bCs/>
          <w:color w:val="002060"/>
          <w:sz w:val="22"/>
          <w:szCs w:val="22"/>
        </w:rPr>
        <w:t xml:space="preserve">DURANTINA SANTA CECILIA – </w:t>
      </w:r>
      <w:r>
        <w:rPr>
          <w:rFonts w:ascii="Arial" w:hAnsi="Arial" w:cs="Arial"/>
          <w:b/>
          <w:bCs/>
          <w:color w:val="002060"/>
          <w:sz w:val="22"/>
          <w:szCs w:val="22"/>
        </w:rPr>
        <w:t>GNANO 04</w:t>
      </w:r>
    </w:p>
    <w:p w14:paraId="26147044" w14:textId="77777777" w:rsidR="00E664C2" w:rsidRDefault="00E664C2" w:rsidP="00E664C2">
      <w:pPr>
        <w:ind w:left="284"/>
        <w:jc w:val="center"/>
        <w:rPr>
          <w:rFonts w:ascii="Arial" w:hAnsi="Arial" w:cs="Arial"/>
          <w:b/>
          <w:bCs/>
          <w:i/>
          <w:iCs/>
          <w:color w:val="002060"/>
          <w:sz w:val="22"/>
          <w:szCs w:val="22"/>
        </w:rPr>
      </w:pPr>
      <w:r w:rsidRPr="00833ADC">
        <w:rPr>
          <w:rFonts w:ascii="Arial" w:hAnsi="Arial" w:cs="Arial"/>
          <w:b/>
          <w:bCs/>
          <w:i/>
          <w:iCs/>
          <w:color w:val="002060"/>
          <w:sz w:val="22"/>
          <w:szCs w:val="22"/>
        </w:rPr>
        <w:t>Venerdì 0</w:t>
      </w:r>
      <w:r>
        <w:rPr>
          <w:rFonts w:ascii="Arial" w:hAnsi="Arial" w:cs="Arial"/>
          <w:b/>
          <w:bCs/>
          <w:i/>
          <w:iCs/>
          <w:color w:val="002060"/>
          <w:sz w:val="22"/>
          <w:szCs w:val="22"/>
        </w:rPr>
        <w:t>9</w:t>
      </w:r>
      <w:r w:rsidRPr="00833ADC">
        <w:rPr>
          <w:rFonts w:ascii="Arial" w:hAnsi="Arial" w:cs="Arial"/>
          <w:b/>
          <w:bCs/>
          <w:i/>
          <w:iCs/>
          <w:color w:val="002060"/>
          <w:sz w:val="22"/>
          <w:szCs w:val="22"/>
        </w:rPr>
        <w:t>/05/2025, ore 21:15</w:t>
      </w:r>
    </w:p>
    <w:p w14:paraId="7923A5C9"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B</w:t>
      </w:r>
      <w:r w:rsidRPr="00833ADC">
        <w:rPr>
          <w:rFonts w:ascii="Arial" w:hAnsi="Arial" w:cs="Arial"/>
          <w:b/>
          <w:bCs/>
          <w:i/>
          <w:iCs/>
          <w:color w:val="002060"/>
          <w:sz w:val="22"/>
          <w:szCs w:val="22"/>
        </w:rPr>
        <w:t>”</w:t>
      </w:r>
    </w:p>
    <w:p w14:paraId="679BFBFD" w14:textId="77777777" w:rsidR="00E664C2" w:rsidRPr="00833ADC" w:rsidRDefault="00E664C2" w:rsidP="00E664C2">
      <w:pPr>
        <w:ind w:left="284"/>
        <w:jc w:val="center"/>
        <w:rPr>
          <w:rFonts w:ascii="Arial" w:hAnsi="Arial" w:cs="Arial"/>
          <w:b/>
          <w:bCs/>
          <w:color w:val="002060"/>
          <w:sz w:val="22"/>
          <w:szCs w:val="22"/>
        </w:rPr>
      </w:pPr>
      <w:r>
        <w:rPr>
          <w:rFonts w:ascii="Arial" w:hAnsi="Arial" w:cs="Arial"/>
          <w:b/>
          <w:bCs/>
          <w:color w:val="002060"/>
          <w:sz w:val="22"/>
          <w:szCs w:val="22"/>
        </w:rPr>
        <w:t>FUTSAL OTTRANO – SANTA MARIA NUOVA A.S.D.</w:t>
      </w:r>
    </w:p>
    <w:p w14:paraId="661F0F5F" w14:textId="77777777" w:rsidR="00E664C2" w:rsidRPr="00833ADC" w:rsidRDefault="00E664C2" w:rsidP="00E664C2">
      <w:pPr>
        <w:ind w:left="284"/>
        <w:jc w:val="center"/>
        <w:rPr>
          <w:rFonts w:ascii="Arial" w:hAnsi="Arial" w:cs="Arial"/>
          <w:b/>
          <w:bCs/>
          <w:i/>
          <w:iCs/>
          <w:color w:val="002060"/>
          <w:sz w:val="22"/>
          <w:szCs w:val="22"/>
        </w:rPr>
      </w:pPr>
      <w:r w:rsidRPr="00833ADC">
        <w:rPr>
          <w:rFonts w:ascii="Arial" w:hAnsi="Arial" w:cs="Arial"/>
          <w:b/>
          <w:bCs/>
          <w:i/>
          <w:iCs/>
          <w:color w:val="002060"/>
          <w:sz w:val="22"/>
          <w:szCs w:val="22"/>
        </w:rPr>
        <w:t>Venerdì 0</w:t>
      </w:r>
      <w:r>
        <w:rPr>
          <w:rFonts w:ascii="Arial" w:hAnsi="Arial" w:cs="Arial"/>
          <w:b/>
          <w:bCs/>
          <w:i/>
          <w:iCs/>
          <w:color w:val="002060"/>
          <w:sz w:val="22"/>
          <w:szCs w:val="22"/>
        </w:rPr>
        <w:t>9</w:t>
      </w:r>
      <w:r w:rsidRPr="00833ADC">
        <w:rPr>
          <w:rFonts w:ascii="Arial" w:hAnsi="Arial" w:cs="Arial"/>
          <w:b/>
          <w:bCs/>
          <w:i/>
          <w:iCs/>
          <w:color w:val="002060"/>
          <w:sz w:val="22"/>
          <w:szCs w:val="22"/>
        </w:rPr>
        <w:t xml:space="preserve">/05/2025, ore </w:t>
      </w:r>
      <w:r>
        <w:rPr>
          <w:rFonts w:ascii="Arial" w:hAnsi="Arial" w:cs="Arial"/>
          <w:b/>
          <w:bCs/>
          <w:i/>
          <w:iCs/>
          <w:color w:val="002060"/>
          <w:sz w:val="22"/>
          <w:szCs w:val="22"/>
        </w:rPr>
        <w:t>22:00</w:t>
      </w:r>
    </w:p>
    <w:p w14:paraId="509D9005" w14:textId="77777777" w:rsidR="00E664C2" w:rsidRDefault="00E664C2" w:rsidP="00E664C2">
      <w:pPr>
        <w:ind w:left="284"/>
        <w:jc w:val="center"/>
        <w:rPr>
          <w:rFonts w:ascii="Arial" w:hAnsi="Arial" w:cs="Arial"/>
          <w:b/>
          <w:bCs/>
          <w:i/>
          <w:iCs/>
          <w:color w:val="002060"/>
          <w:sz w:val="22"/>
          <w:szCs w:val="22"/>
        </w:rPr>
      </w:pPr>
    </w:p>
    <w:p w14:paraId="47AAE7DB"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C</w:t>
      </w:r>
      <w:r w:rsidRPr="00833ADC">
        <w:rPr>
          <w:rFonts w:ascii="Arial" w:hAnsi="Arial" w:cs="Arial"/>
          <w:b/>
          <w:bCs/>
          <w:i/>
          <w:iCs/>
          <w:color w:val="002060"/>
          <w:sz w:val="22"/>
          <w:szCs w:val="22"/>
        </w:rPr>
        <w:t>”</w:t>
      </w:r>
    </w:p>
    <w:p w14:paraId="028DA6D0" w14:textId="77777777" w:rsidR="00E664C2" w:rsidRPr="00833ADC" w:rsidRDefault="00E664C2" w:rsidP="00E664C2">
      <w:pPr>
        <w:ind w:left="284"/>
        <w:jc w:val="center"/>
        <w:rPr>
          <w:rFonts w:ascii="Arial" w:hAnsi="Arial" w:cs="Arial"/>
          <w:b/>
          <w:bCs/>
          <w:color w:val="002060"/>
          <w:sz w:val="22"/>
          <w:szCs w:val="22"/>
        </w:rPr>
      </w:pPr>
      <w:r>
        <w:rPr>
          <w:rFonts w:ascii="Arial" w:hAnsi="Arial" w:cs="Arial"/>
          <w:b/>
          <w:bCs/>
          <w:color w:val="002060"/>
          <w:sz w:val="22"/>
          <w:szCs w:val="22"/>
        </w:rPr>
        <w:t>CANDIA BARACCOLA ASPIO – CALCETTO NUMANA</w:t>
      </w:r>
    </w:p>
    <w:p w14:paraId="0F451C68" w14:textId="77777777" w:rsidR="00E664C2" w:rsidRPr="00833ADC" w:rsidRDefault="00E664C2" w:rsidP="00E664C2">
      <w:pPr>
        <w:ind w:left="284"/>
        <w:jc w:val="center"/>
        <w:rPr>
          <w:rFonts w:ascii="Arial" w:hAnsi="Arial" w:cs="Arial"/>
          <w:b/>
          <w:bCs/>
          <w:i/>
          <w:iCs/>
          <w:color w:val="002060"/>
          <w:sz w:val="22"/>
          <w:szCs w:val="22"/>
        </w:rPr>
      </w:pPr>
      <w:r>
        <w:rPr>
          <w:rFonts w:ascii="Arial" w:hAnsi="Arial" w:cs="Arial"/>
          <w:b/>
          <w:bCs/>
          <w:i/>
          <w:iCs/>
          <w:color w:val="002060"/>
          <w:sz w:val="22"/>
          <w:szCs w:val="22"/>
        </w:rPr>
        <w:t>Sabato 10</w:t>
      </w:r>
      <w:r w:rsidRPr="00833ADC">
        <w:rPr>
          <w:rFonts w:ascii="Arial" w:hAnsi="Arial" w:cs="Arial"/>
          <w:b/>
          <w:bCs/>
          <w:i/>
          <w:iCs/>
          <w:color w:val="002060"/>
          <w:sz w:val="22"/>
          <w:szCs w:val="22"/>
        </w:rPr>
        <w:t xml:space="preserve">/05/2025, ore </w:t>
      </w:r>
      <w:r>
        <w:rPr>
          <w:rFonts w:ascii="Arial" w:hAnsi="Arial" w:cs="Arial"/>
          <w:b/>
          <w:bCs/>
          <w:i/>
          <w:iCs/>
          <w:color w:val="002060"/>
          <w:sz w:val="22"/>
          <w:szCs w:val="22"/>
        </w:rPr>
        <w:t>15:00</w:t>
      </w:r>
    </w:p>
    <w:p w14:paraId="695F8704" w14:textId="77777777" w:rsidR="00E664C2" w:rsidRDefault="00E664C2" w:rsidP="00E664C2">
      <w:pPr>
        <w:ind w:left="284"/>
        <w:jc w:val="center"/>
        <w:rPr>
          <w:rFonts w:ascii="Arial" w:hAnsi="Arial" w:cs="Arial"/>
          <w:b/>
          <w:bCs/>
          <w:i/>
          <w:iCs/>
          <w:color w:val="002060"/>
          <w:sz w:val="22"/>
          <w:szCs w:val="22"/>
        </w:rPr>
      </w:pPr>
    </w:p>
    <w:p w14:paraId="10CB8F01"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D</w:t>
      </w:r>
      <w:r w:rsidRPr="00833ADC">
        <w:rPr>
          <w:rFonts w:ascii="Arial" w:hAnsi="Arial" w:cs="Arial"/>
          <w:b/>
          <w:bCs/>
          <w:i/>
          <w:iCs/>
          <w:color w:val="002060"/>
          <w:sz w:val="22"/>
          <w:szCs w:val="22"/>
        </w:rPr>
        <w:t>”</w:t>
      </w:r>
    </w:p>
    <w:p w14:paraId="6C39D813" w14:textId="77777777" w:rsidR="00E664C2" w:rsidRPr="00833ADC" w:rsidRDefault="00E664C2" w:rsidP="00E664C2">
      <w:pPr>
        <w:ind w:left="284"/>
        <w:jc w:val="center"/>
        <w:rPr>
          <w:rFonts w:ascii="Arial" w:hAnsi="Arial" w:cs="Arial"/>
          <w:b/>
          <w:bCs/>
          <w:color w:val="002060"/>
          <w:sz w:val="22"/>
          <w:szCs w:val="22"/>
        </w:rPr>
      </w:pPr>
      <w:r w:rsidRPr="00833ADC">
        <w:rPr>
          <w:rFonts w:ascii="Arial" w:hAnsi="Arial" w:cs="Arial"/>
          <w:b/>
          <w:bCs/>
          <w:color w:val="002060"/>
          <w:sz w:val="22"/>
          <w:szCs w:val="22"/>
        </w:rPr>
        <w:t>C.F. MACERATESE A.S.D. – FABRIANO CALCI</w:t>
      </w:r>
      <w:r>
        <w:rPr>
          <w:rFonts w:ascii="Arial" w:hAnsi="Arial" w:cs="Arial"/>
          <w:b/>
          <w:bCs/>
          <w:color w:val="002060"/>
          <w:sz w:val="22"/>
          <w:szCs w:val="22"/>
        </w:rPr>
        <w:t>O A 5 2023</w:t>
      </w:r>
    </w:p>
    <w:p w14:paraId="02235262" w14:textId="77777777" w:rsidR="00E664C2" w:rsidRPr="00833ADC" w:rsidRDefault="00E664C2" w:rsidP="00E664C2">
      <w:pPr>
        <w:ind w:left="284"/>
        <w:jc w:val="center"/>
        <w:rPr>
          <w:rFonts w:ascii="Arial" w:hAnsi="Arial" w:cs="Arial"/>
          <w:b/>
          <w:bCs/>
          <w:i/>
          <w:iCs/>
          <w:color w:val="002060"/>
          <w:sz w:val="22"/>
          <w:szCs w:val="22"/>
        </w:rPr>
      </w:pPr>
      <w:r w:rsidRPr="00833ADC">
        <w:rPr>
          <w:rFonts w:ascii="Arial" w:hAnsi="Arial" w:cs="Arial"/>
          <w:b/>
          <w:bCs/>
          <w:i/>
          <w:iCs/>
          <w:color w:val="002060"/>
          <w:sz w:val="22"/>
          <w:szCs w:val="22"/>
        </w:rPr>
        <w:t>Venerdì 0</w:t>
      </w:r>
      <w:r>
        <w:rPr>
          <w:rFonts w:ascii="Arial" w:hAnsi="Arial" w:cs="Arial"/>
          <w:b/>
          <w:bCs/>
          <w:i/>
          <w:iCs/>
          <w:color w:val="002060"/>
          <w:sz w:val="22"/>
          <w:szCs w:val="22"/>
        </w:rPr>
        <w:t>9</w:t>
      </w:r>
      <w:r w:rsidRPr="00833ADC">
        <w:rPr>
          <w:rFonts w:ascii="Arial" w:hAnsi="Arial" w:cs="Arial"/>
          <w:b/>
          <w:bCs/>
          <w:i/>
          <w:iCs/>
          <w:color w:val="002060"/>
          <w:sz w:val="22"/>
          <w:szCs w:val="22"/>
        </w:rPr>
        <w:t xml:space="preserve">/05/2025, ore </w:t>
      </w:r>
      <w:r>
        <w:rPr>
          <w:rFonts w:ascii="Arial" w:hAnsi="Arial" w:cs="Arial"/>
          <w:b/>
          <w:bCs/>
          <w:i/>
          <w:iCs/>
          <w:color w:val="002060"/>
          <w:sz w:val="22"/>
          <w:szCs w:val="22"/>
        </w:rPr>
        <w:t>22:00</w:t>
      </w:r>
    </w:p>
    <w:p w14:paraId="201C2849" w14:textId="77777777" w:rsidR="00E664C2" w:rsidRPr="00833ADC" w:rsidRDefault="00E664C2" w:rsidP="00E664C2">
      <w:pPr>
        <w:ind w:left="284"/>
        <w:jc w:val="center"/>
        <w:rPr>
          <w:rFonts w:ascii="Arial" w:hAnsi="Arial" w:cs="Arial"/>
          <w:b/>
          <w:bCs/>
          <w:i/>
          <w:iCs/>
          <w:color w:val="002060"/>
          <w:sz w:val="22"/>
          <w:szCs w:val="22"/>
        </w:rPr>
      </w:pPr>
    </w:p>
    <w:p w14:paraId="73423237"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E</w:t>
      </w:r>
      <w:r w:rsidRPr="00833ADC">
        <w:rPr>
          <w:rFonts w:ascii="Arial" w:hAnsi="Arial" w:cs="Arial"/>
          <w:b/>
          <w:bCs/>
          <w:i/>
          <w:iCs/>
          <w:color w:val="002060"/>
          <w:sz w:val="22"/>
          <w:szCs w:val="22"/>
        </w:rPr>
        <w:t>”</w:t>
      </w:r>
    </w:p>
    <w:p w14:paraId="4D8D5394" w14:textId="77777777" w:rsidR="00E664C2" w:rsidRPr="00833ADC" w:rsidRDefault="00E664C2" w:rsidP="00E664C2">
      <w:pPr>
        <w:ind w:left="284"/>
        <w:jc w:val="center"/>
        <w:rPr>
          <w:rFonts w:ascii="Arial" w:hAnsi="Arial" w:cs="Arial"/>
          <w:b/>
          <w:bCs/>
          <w:color w:val="002060"/>
          <w:sz w:val="22"/>
          <w:szCs w:val="22"/>
        </w:rPr>
      </w:pPr>
      <w:r>
        <w:rPr>
          <w:rFonts w:ascii="Arial" w:hAnsi="Arial" w:cs="Arial"/>
          <w:b/>
          <w:bCs/>
          <w:color w:val="002060"/>
          <w:sz w:val="22"/>
          <w:szCs w:val="22"/>
        </w:rPr>
        <w:t>POL. SPORT COMMUNICATION – VAL TENNA UNITED</w:t>
      </w:r>
    </w:p>
    <w:p w14:paraId="41CC2850" w14:textId="77777777" w:rsidR="00E664C2" w:rsidRPr="00833ADC" w:rsidRDefault="00E664C2" w:rsidP="00E664C2">
      <w:pPr>
        <w:ind w:left="284"/>
        <w:jc w:val="center"/>
        <w:rPr>
          <w:rFonts w:ascii="Arial" w:hAnsi="Arial" w:cs="Arial"/>
          <w:b/>
          <w:bCs/>
          <w:i/>
          <w:iCs/>
          <w:color w:val="002060"/>
          <w:sz w:val="22"/>
          <w:szCs w:val="22"/>
        </w:rPr>
      </w:pPr>
      <w:r w:rsidRPr="00833ADC">
        <w:rPr>
          <w:rFonts w:ascii="Arial" w:hAnsi="Arial" w:cs="Arial"/>
          <w:b/>
          <w:bCs/>
          <w:i/>
          <w:iCs/>
          <w:color w:val="002060"/>
          <w:sz w:val="22"/>
          <w:szCs w:val="22"/>
        </w:rPr>
        <w:t>Venerdì 0</w:t>
      </w:r>
      <w:r>
        <w:rPr>
          <w:rFonts w:ascii="Arial" w:hAnsi="Arial" w:cs="Arial"/>
          <w:b/>
          <w:bCs/>
          <w:i/>
          <w:iCs/>
          <w:color w:val="002060"/>
          <w:sz w:val="22"/>
          <w:szCs w:val="22"/>
        </w:rPr>
        <w:t>9</w:t>
      </w:r>
      <w:r w:rsidRPr="00833ADC">
        <w:rPr>
          <w:rFonts w:ascii="Arial" w:hAnsi="Arial" w:cs="Arial"/>
          <w:b/>
          <w:bCs/>
          <w:i/>
          <w:iCs/>
          <w:color w:val="002060"/>
          <w:sz w:val="22"/>
          <w:szCs w:val="22"/>
        </w:rPr>
        <w:t>/05/2025, ore 21:</w:t>
      </w:r>
      <w:r>
        <w:rPr>
          <w:rFonts w:ascii="Arial" w:hAnsi="Arial" w:cs="Arial"/>
          <w:b/>
          <w:bCs/>
          <w:i/>
          <w:iCs/>
          <w:color w:val="002060"/>
          <w:sz w:val="22"/>
          <w:szCs w:val="22"/>
        </w:rPr>
        <w:t>30</w:t>
      </w:r>
    </w:p>
    <w:p w14:paraId="50334CD8" w14:textId="77777777" w:rsidR="00E664C2" w:rsidRPr="000E1DEE" w:rsidRDefault="00E664C2" w:rsidP="00E664C2">
      <w:pPr>
        <w:ind w:left="644"/>
        <w:rPr>
          <w:rFonts w:ascii="Arial" w:hAnsi="Arial" w:cs="Arial"/>
          <w:color w:val="002060"/>
          <w:sz w:val="22"/>
          <w:szCs w:val="22"/>
        </w:rPr>
      </w:pPr>
    </w:p>
    <w:p w14:paraId="5B17D4C2"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F</w:t>
      </w:r>
      <w:r w:rsidRPr="00833ADC">
        <w:rPr>
          <w:rFonts w:ascii="Arial" w:hAnsi="Arial" w:cs="Arial"/>
          <w:b/>
          <w:bCs/>
          <w:i/>
          <w:iCs/>
          <w:color w:val="002060"/>
          <w:sz w:val="22"/>
          <w:szCs w:val="22"/>
        </w:rPr>
        <w:t>”</w:t>
      </w:r>
    </w:p>
    <w:p w14:paraId="3C49EB98" w14:textId="77777777" w:rsidR="00E664C2" w:rsidRDefault="00E664C2" w:rsidP="00E664C2">
      <w:pPr>
        <w:ind w:left="284"/>
        <w:jc w:val="center"/>
        <w:rPr>
          <w:rFonts w:ascii="Arial" w:hAnsi="Arial" w:cs="Arial"/>
          <w:b/>
          <w:iCs/>
          <w:color w:val="002060"/>
          <w:sz w:val="22"/>
          <w:szCs w:val="22"/>
        </w:rPr>
      </w:pPr>
      <w:r>
        <w:rPr>
          <w:rFonts w:ascii="Arial" w:hAnsi="Arial" w:cs="Arial"/>
          <w:b/>
          <w:iCs/>
          <w:color w:val="002060"/>
          <w:sz w:val="22"/>
          <w:szCs w:val="22"/>
        </w:rPr>
        <w:t>PICENO UNITED MMX A R.L. – RIPABERARDA</w:t>
      </w:r>
    </w:p>
    <w:p w14:paraId="7AE00D3E" w14:textId="77777777" w:rsidR="00E664C2" w:rsidRPr="00833ADC" w:rsidRDefault="00E664C2" w:rsidP="00E664C2">
      <w:pPr>
        <w:ind w:left="284"/>
        <w:jc w:val="center"/>
        <w:rPr>
          <w:rFonts w:ascii="Arial" w:hAnsi="Arial" w:cs="Arial"/>
          <w:b/>
          <w:bCs/>
          <w:i/>
          <w:iCs/>
          <w:color w:val="002060"/>
          <w:sz w:val="22"/>
          <w:szCs w:val="22"/>
        </w:rPr>
      </w:pPr>
      <w:r w:rsidRPr="00833ADC">
        <w:rPr>
          <w:rFonts w:ascii="Arial" w:hAnsi="Arial" w:cs="Arial"/>
          <w:b/>
          <w:bCs/>
          <w:i/>
          <w:iCs/>
          <w:color w:val="002060"/>
          <w:sz w:val="22"/>
          <w:szCs w:val="22"/>
        </w:rPr>
        <w:t>Venerdì 0</w:t>
      </w:r>
      <w:r>
        <w:rPr>
          <w:rFonts w:ascii="Arial" w:hAnsi="Arial" w:cs="Arial"/>
          <w:b/>
          <w:bCs/>
          <w:i/>
          <w:iCs/>
          <w:color w:val="002060"/>
          <w:sz w:val="22"/>
          <w:szCs w:val="22"/>
        </w:rPr>
        <w:t>9</w:t>
      </w:r>
      <w:r w:rsidRPr="00833ADC">
        <w:rPr>
          <w:rFonts w:ascii="Arial" w:hAnsi="Arial" w:cs="Arial"/>
          <w:b/>
          <w:bCs/>
          <w:i/>
          <w:iCs/>
          <w:color w:val="002060"/>
          <w:sz w:val="22"/>
          <w:szCs w:val="22"/>
        </w:rPr>
        <w:t>/05/2025, ore 21:</w:t>
      </w:r>
      <w:r>
        <w:rPr>
          <w:rFonts w:ascii="Arial" w:hAnsi="Arial" w:cs="Arial"/>
          <w:b/>
          <w:bCs/>
          <w:i/>
          <w:iCs/>
          <w:color w:val="002060"/>
          <w:sz w:val="22"/>
          <w:szCs w:val="22"/>
        </w:rPr>
        <w:t>30</w:t>
      </w:r>
    </w:p>
    <w:p w14:paraId="0068FA5D" w14:textId="77777777" w:rsidR="00E664C2" w:rsidRPr="00546731" w:rsidRDefault="00E664C2" w:rsidP="00E664C2">
      <w:pPr>
        <w:ind w:left="1080"/>
        <w:rPr>
          <w:rFonts w:ascii="Arial" w:hAnsi="Arial" w:cs="Arial"/>
          <w:color w:val="002060"/>
          <w:sz w:val="24"/>
          <w:szCs w:val="24"/>
        </w:rPr>
      </w:pPr>
    </w:p>
    <w:p w14:paraId="56597868" w14:textId="77777777" w:rsidR="00E664C2" w:rsidRDefault="00E664C2" w:rsidP="00E664C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416D1795" w14:textId="77777777" w:rsidR="00E664C2" w:rsidRDefault="00E664C2" w:rsidP="00E664C2">
      <w:pPr>
        <w:pStyle w:val="Corpodeltesto2"/>
        <w:spacing w:after="0" w:line="240" w:lineRule="auto"/>
        <w:jc w:val="both"/>
        <w:rPr>
          <w:rFonts w:ascii="Arial" w:hAnsi="Arial" w:cs="Arial"/>
          <w:bCs/>
          <w:color w:val="002060"/>
          <w:sz w:val="22"/>
          <w:szCs w:val="22"/>
        </w:rPr>
      </w:pPr>
    </w:p>
    <w:p w14:paraId="112E8347" w14:textId="77777777" w:rsidR="00E664C2" w:rsidRPr="00D653EB" w:rsidRDefault="00E664C2" w:rsidP="00E664C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406EED98" w14:textId="77777777" w:rsidR="00E664C2" w:rsidRPr="001E6A72" w:rsidRDefault="00E664C2" w:rsidP="00E664C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7A9DBFE6" w14:textId="77777777" w:rsidR="00E664C2" w:rsidRPr="00D653EB" w:rsidRDefault="00E664C2" w:rsidP="00E664C2">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10D7D909" w14:textId="77777777" w:rsidR="00E664C2" w:rsidRPr="001E6A72" w:rsidRDefault="00E664C2" w:rsidP="00E664C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3ADF91F" w14:textId="77777777" w:rsidR="00E664C2" w:rsidRDefault="00E664C2" w:rsidP="00E664C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43B05B6" w14:textId="77777777" w:rsidR="00E664C2" w:rsidRDefault="00E664C2" w:rsidP="00E664C2">
      <w:pPr>
        <w:pStyle w:val="Corpodeltesto21"/>
        <w:rPr>
          <w:rFonts w:ascii="Arial" w:hAnsi="Arial" w:cs="Arial"/>
          <w:color w:val="002060"/>
          <w:sz w:val="22"/>
        </w:rPr>
      </w:pPr>
    </w:p>
    <w:p w14:paraId="6756DCB9" w14:textId="77777777" w:rsidR="00E664C2" w:rsidRDefault="00E664C2" w:rsidP="00E664C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0A5E9B99" w14:textId="77777777" w:rsidR="00E664C2" w:rsidRPr="00546731" w:rsidRDefault="00E664C2" w:rsidP="00E664C2">
      <w:pPr>
        <w:pStyle w:val="Corpodeltesto2"/>
        <w:spacing w:after="0" w:line="240" w:lineRule="auto"/>
        <w:jc w:val="both"/>
        <w:rPr>
          <w:rFonts w:ascii="Arial" w:hAnsi="Arial" w:cs="Arial"/>
          <w:color w:val="002060"/>
          <w:sz w:val="22"/>
          <w:szCs w:val="22"/>
          <w:u w:val="single"/>
        </w:rPr>
      </w:pPr>
    </w:p>
    <w:p w14:paraId="6A83EFC1" w14:textId="77777777" w:rsidR="00E664C2" w:rsidRPr="00BF0077" w:rsidRDefault="00E664C2" w:rsidP="00E664C2">
      <w:pPr>
        <w:pStyle w:val="titoloprinc0"/>
        <w:rPr>
          <w:color w:val="002060"/>
        </w:rPr>
      </w:pPr>
      <w:r w:rsidRPr="00BF0077">
        <w:rPr>
          <w:color w:val="002060"/>
        </w:rPr>
        <w:t>RISULTATI</w:t>
      </w:r>
    </w:p>
    <w:p w14:paraId="6291C1A3" w14:textId="77777777" w:rsidR="00E664C2" w:rsidRPr="00BF0077" w:rsidRDefault="00E664C2" w:rsidP="00E664C2">
      <w:pPr>
        <w:pStyle w:val="breakline"/>
        <w:rPr>
          <w:color w:val="002060"/>
        </w:rPr>
      </w:pPr>
    </w:p>
    <w:p w14:paraId="0CBE7418" w14:textId="77777777" w:rsidR="00E664C2" w:rsidRPr="00BF0077" w:rsidRDefault="00E664C2" w:rsidP="00E664C2">
      <w:pPr>
        <w:pStyle w:val="sottotitolocampionato10"/>
        <w:rPr>
          <w:color w:val="002060"/>
        </w:rPr>
      </w:pPr>
      <w:r w:rsidRPr="00BF0077">
        <w:rPr>
          <w:color w:val="002060"/>
        </w:rPr>
        <w:t>RISULTATI UFFICIALI GARE DEL 02/05/2025</w:t>
      </w:r>
    </w:p>
    <w:p w14:paraId="5D043BAF"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027DF679"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14A818EC"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0539B498"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52B45" w14:textId="77777777" w:rsidR="00E664C2" w:rsidRPr="00BF0077" w:rsidRDefault="00E664C2" w:rsidP="00851401">
                  <w:pPr>
                    <w:pStyle w:val="headertabella0"/>
                    <w:rPr>
                      <w:color w:val="002060"/>
                    </w:rPr>
                  </w:pPr>
                  <w:r w:rsidRPr="00BF0077">
                    <w:rPr>
                      <w:color w:val="002060"/>
                    </w:rPr>
                    <w:t>GIRONE SF - 1 Giornata - A</w:t>
                  </w:r>
                </w:p>
              </w:tc>
            </w:tr>
            <w:tr w:rsidR="00E664C2" w:rsidRPr="00BF0077" w14:paraId="5B13B0CA"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D1F121" w14:textId="77777777" w:rsidR="00E664C2" w:rsidRPr="00BF0077" w:rsidRDefault="00E664C2" w:rsidP="00851401">
                  <w:pPr>
                    <w:pStyle w:val="rowtabella0"/>
                    <w:rPr>
                      <w:color w:val="002060"/>
                    </w:rPr>
                  </w:pPr>
                  <w:r w:rsidRPr="00BF0077">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C4486" w14:textId="77777777" w:rsidR="00E664C2" w:rsidRPr="00BF0077" w:rsidRDefault="00E664C2" w:rsidP="00851401">
                  <w:pPr>
                    <w:pStyle w:val="rowtabella0"/>
                    <w:rPr>
                      <w:color w:val="002060"/>
                    </w:rPr>
                  </w:pPr>
                  <w:r w:rsidRPr="00BF0077">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D91BC" w14:textId="77777777" w:rsidR="00E664C2" w:rsidRPr="00BF0077" w:rsidRDefault="00E664C2" w:rsidP="00851401">
                  <w:pPr>
                    <w:pStyle w:val="rowtabella0"/>
                    <w:jc w:val="center"/>
                    <w:rPr>
                      <w:color w:val="002060"/>
                    </w:rPr>
                  </w:pPr>
                  <w:r w:rsidRPr="00BF0077">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CB6F5" w14:textId="77777777" w:rsidR="00E664C2" w:rsidRPr="00BF0077" w:rsidRDefault="00E664C2" w:rsidP="00851401">
                  <w:pPr>
                    <w:pStyle w:val="rowtabella0"/>
                    <w:jc w:val="center"/>
                    <w:rPr>
                      <w:color w:val="002060"/>
                    </w:rPr>
                  </w:pPr>
                  <w:r w:rsidRPr="00BF0077">
                    <w:rPr>
                      <w:color w:val="002060"/>
                    </w:rPr>
                    <w:t> </w:t>
                  </w:r>
                </w:p>
              </w:tc>
            </w:tr>
            <w:tr w:rsidR="00E664C2" w:rsidRPr="00BF0077" w14:paraId="2C2E3E8B"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7222C8" w14:textId="77777777" w:rsidR="00E664C2" w:rsidRPr="00BF0077" w:rsidRDefault="00E664C2" w:rsidP="00851401">
                  <w:pPr>
                    <w:pStyle w:val="rowtabella0"/>
                    <w:rPr>
                      <w:color w:val="002060"/>
                    </w:rPr>
                  </w:pPr>
                  <w:r w:rsidRPr="00BF0077">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AD0DA0" w14:textId="77777777" w:rsidR="00E664C2" w:rsidRPr="00BF0077" w:rsidRDefault="00E664C2" w:rsidP="00851401">
                  <w:pPr>
                    <w:pStyle w:val="rowtabella0"/>
                    <w:rPr>
                      <w:color w:val="002060"/>
                    </w:rPr>
                  </w:pPr>
                  <w:r w:rsidRPr="00BF0077">
                    <w:rPr>
                      <w:color w:val="002060"/>
                    </w:rPr>
                    <w:t xml:space="preserve">- </w:t>
                  </w:r>
                  <w:proofErr w:type="gramStart"/>
                  <w:r w:rsidRPr="00BF0077">
                    <w:rPr>
                      <w:color w:val="002060"/>
                    </w:rPr>
                    <w:t>CITTA</w:t>
                  </w:r>
                  <w:proofErr w:type="gramEnd"/>
                  <w:r w:rsidRPr="00BF0077">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F08B18" w14:textId="77777777" w:rsidR="00E664C2" w:rsidRPr="00BF0077" w:rsidRDefault="00E664C2" w:rsidP="00851401">
                  <w:pPr>
                    <w:pStyle w:val="rowtabella0"/>
                    <w:jc w:val="center"/>
                    <w:rPr>
                      <w:color w:val="002060"/>
                    </w:rPr>
                  </w:pPr>
                  <w:r w:rsidRPr="00BF007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14D4A3" w14:textId="77777777" w:rsidR="00E664C2" w:rsidRPr="00BF0077" w:rsidRDefault="00E664C2" w:rsidP="00851401">
                  <w:pPr>
                    <w:pStyle w:val="rowtabella0"/>
                    <w:jc w:val="center"/>
                    <w:rPr>
                      <w:color w:val="002060"/>
                    </w:rPr>
                  </w:pPr>
                  <w:r w:rsidRPr="00BF0077">
                    <w:rPr>
                      <w:color w:val="002060"/>
                    </w:rPr>
                    <w:t> </w:t>
                  </w:r>
                </w:p>
              </w:tc>
            </w:tr>
            <w:tr w:rsidR="00E664C2" w:rsidRPr="00BF0077" w14:paraId="1A241398"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21F5C" w14:textId="77777777" w:rsidR="00E664C2" w:rsidRPr="00BF0077" w:rsidRDefault="00E664C2" w:rsidP="00851401">
                  <w:pPr>
                    <w:pStyle w:val="rowtabella0"/>
                    <w:rPr>
                      <w:color w:val="002060"/>
                    </w:rPr>
                  </w:pPr>
                  <w:r w:rsidRPr="00BF0077">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19BD21" w14:textId="77777777" w:rsidR="00E664C2" w:rsidRPr="00BF0077" w:rsidRDefault="00E664C2" w:rsidP="00851401">
                  <w:pPr>
                    <w:pStyle w:val="rowtabella0"/>
                    <w:rPr>
                      <w:color w:val="002060"/>
                    </w:rPr>
                  </w:pPr>
                  <w:r w:rsidRPr="00BF0077">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795103" w14:textId="77777777" w:rsidR="00E664C2" w:rsidRPr="00BF0077" w:rsidRDefault="00E664C2" w:rsidP="00851401">
                  <w:pPr>
                    <w:pStyle w:val="rowtabella0"/>
                    <w:jc w:val="center"/>
                    <w:rPr>
                      <w:color w:val="002060"/>
                    </w:rPr>
                  </w:pPr>
                  <w:r w:rsidRPr="00BF0077">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25B882" w14:textId="77777777" w:rsidR="00E664C2" w:rsidRPr="00BF0077" w:rsidRDefault="00E664C2" w:rsidP="00851401">
                  <w:pPr>
                    <w:pStyle w:val="rowtabella0"/>
                    <w:jc w:val="center"/>
                    <w:rPr>
                      <w:color w:val="002060"/>
                    </w:rPr>
                  </w:pPr>
                  <w:r w:rsidRPr="00BF0077">
                    <w:rPr>
                      <w:color w:val="002060"/>
                    </w:rPr>
                    <w:t> </w:t>
                  </w:r>
                </w:p>
              </w:tc>
            </w:tr>
            <w:tr w:rsidR="00E664C2" w:rsidRPr="00BF0077" w14:paraId="5AF5B771"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062D1" w14:textId="77777777" w:rsidR="00E664C2" w:rsidRPr="00BF0077" w:rsidRDefault="00E664C2" w:rsidP="00851401">
                  <w:pPr>
                    <w:pStyle w:val="rowtabella0"/>
                    <w:rPr>
                      <w:color w:val="002060"/>
                    </w:rPr>
                  </w:pPr>
                  <w:r w:rsidRPr="00BF0077">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ABD966" w14:textId="77777777" w:rsidR="00E664C2" w:rsidRPr="00BF0077" w:rsidRDefault="00E664C2" w:rsidP="00851401">
                  <w:pPr>
                    <w:pStyle w:val="rowtabella0"/>
                    <w:rPr>
                      <w:color w:val="002060"/>
                    </w:rPr>
                  </w:pPr>
                  <w:r w:rsidRPr="00BF0077">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FE011" w14:textId="77777777" w:rsidR="00E664C2" w:rsidRPr="00BF0077" w:rsidRDefault="00E664C2" w:rsidP="00851401">
                  <w:pPr>
                    <w:pStyle w:val="rowtabella0"/>
                    <w:jc w:val="center"/>
                    <w:rPr>
                      <w:color w:val="002060"/>
                    </w:rPr>
                  </w:pPr>
                  <w:r w:rsidRPr="00BF007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03C6FC" w14:textId="77777777" w:rsidR="00E664C2" w:rsidRPr="00BF0077" w:rsidRDefault="00E664C2" w:rsidP="00851401">
                  <w:pPr>
                    <w:pStyle w:val="rowtabella0"/>
                    <w:jc w:val="center"/>
                    <w:rPr>
                      <w:color w:val="002060"/>
                    </w:rPr>
                  </w:pPr>
                  <w:r w:rsidRPr="00BF0077">
                    <w:rPr>
                      <w:color w:val="002060"/>
                    </w:rPr>
                    <w:t> </w:t>
                  </w:r>
                </w:p>
              </w:tc>
            </w:tr>
            <w:tr w:rsidR="00E664C2" w:rsidRPr="00BF0077" w14:paraId="16D73804"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B5AAC" w14:textId="77777777" w:rsidR="00E664C2" w:rsidRPr="00BF0077" w:rsidRDefault="00E664C2" w:rsidP="00851401">
                  <w:pPr>
                    <w:pStyle w:val="rowtabella0"/>
                    <w:rPr>
                      <w:color w:val="002060"/>
                    </w:rPr>
                  </w:pPr>
                  <w:r w:rsidRPr="00BF0077">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222C2F" w14:textId="77777777" w:rsidR="00E664C2" w:rsidRPr="00BF0077" w:rsidRDefault="00E664C2" w:rsidP="00851401">
                  <w:pPr>
                    <w:pStyle w:val="rowtabella0"/>
                    <w:rPr>
                      <w:color w:val="002060"/>
                    </w:rPr>
                  </w:pPr>
                  <w:r w:rsidRPr="00BF0077">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05EDA6" w14:textId="77777777" w:rsidR="00E664C2" w:rsidRPr="00BF0077" w:rsidRDefault="00E664C2" w:rsidP="00851401">
                  <w:pPr>
                    <w:pStyle w:val="rowtabella0"/>
                    <w:jc w:val="center"/>
                    <w:rPr>
                      <w:color w:val="002060"/>
                    </w:rPr>
                  </w:pPr>
                  <w:r w:rsidRPr="00BF007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7AECB2" w14:textId="77777777" w:rsidR="00E664C2" w:rsidRPr="00BF0077" w:rsidRDefault="00E664C2" w:rsidP="00851401">
                  <w:pPr>
                    <w:pStyle w:val="rowtabella0"/>
                    <w:jc w:val="center"/>
                    <w:rPr>
                      <w:color w:val="002060"/>
                    </w:rPr>
                  </w:pPr>
                  <w:r w:rsidRPr="00BF0077">
                    <w:rPr>
                      <w:color w:val="002060"/>
                    </w:rPr>
                    <w:t> </w:t>
                  </w:r>
                </w:p>
              </w:tc>
            </w:tr>
            <w:tr w:rsidR="00E664C2" w:rsidRPr="00BF0077" w14:paraId="743CAB87"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8CB2A4" w14:textId="77777777" w:rsidR="00E664C2" w:rsidRPr="00BF0077" w:rsidRDefault="00E664C2" w:rsidP="00851401">
                  <w:pPr>
                    <w:pStyle w:val="rowtabella0"/>
                    <w:rPr>
                      <w:color w:val="002060"/>
                    </w:rPr>
                  </w:pPr>
                  <w:r w:rsidRPr="00BF007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AE1878" w14:textId="77777777" w:rsidR="00E664C2" w:rsidRPr="00BF0077" w:rsidRDefault="00E664C2" w:rsidP="00851401">
                  <w:pPr>
                    <w:pStyle w:val="rowtabella0"/>
                    <w:rPr>
                      <w:color w:val="002060"/>
                    </w:rPr>
                  </w:pPr>
                  <w:r w:rsidRPr="00BF0077">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D73BD" w14:textId="77777777" w:rsidR="00E664C2" w:rsidRPr="00BF0077" w:rsidRDefault="00E664C2" w:rsidP="00851401">
                  <w:pPr>
                    <w:pStyle w:val="rowtabella0"/>
                    <w:jc w:val="center"/>
                    <w:rPr>
                      <w:color w:val="002060"/>
                    </w:rPr>
                  </w:pPr>
                  <w:r w:rsidRPr="00BF0077">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7DB95A" w14:textId="77777777" w:rsidR="00E664C2" w:rsidRPr="00BF0077" w:rsidRDefault="00E664C2" w:rsidP="00851401">
                  <w:pPr>
                    <w:pStyle w:val="rowtabella0"/>
                    <w:jc w:val="center"/>
                    <w:rPr>
                      <w:color w:val="002060"/>
                    </w:rPr>
                  </w:pPr>
                  <w:r w:rsidRPr="00BF0077">
                    <w:rPr>
                      <w:color w:val="002060"/>
                    </w:rPr>
                    <w:t> </w:t>
                  </w:r>
                </w:p>
              </w:tc>
            </w:tr>
            <w:tr w:rsidR="00E664C2" w:rsidRPr="00BF0077" w14:paraId="45739E2B"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8D5839" w14:textId="77777777" w:rsidR="00E664C2" w:rsidRPr="00BF0077" w:rsidRDefault="00E664C2" w:rsidP="00851401">
                  <w:pPr>
                    <w:pStyle w:val="rowtabella0"/>
                    <w:rPr>
                      <w:color w:val="002060"/>
                    </w:rPr>
                  </w:pPr>
                  <w:r w:rsidRPr="00BF007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7E580E" w14:textId="77777777" w:rsidR="00E664C2" w:rsidRPr="00BF0077" w:rsidRDefault="00E664C2" w:rsidP="00851401">
                  <w:pPr>
                    <w:pStyle w:val="rowtabella0"/>
                    <w:rPr>
                      <w:color w:val="002060"/>
                    </w:rPr>
                  </w:pPr>
                  <w:r w:rsidRPr="00BF0077">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04C04B" w14:textId="77777777" w:rsidR="00E664C2" w:rsidRPr="00BF0077" w:rsidRDefault="00E664C2" w:rsidP="00851401">
                  <w:pPr>
                    <w:pStyle w:val="rowtabella0"/>
                    <w:jc w:val="center"/>
                    <w:rPr>
                      <w:color w:val="002060"/>
                    </w:rPr>
                  </w:pPr>
                  <w:r w:rsidRPr="00BF007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51C15A" w14:textId="77777777" w:rsidR="00E664C2" w:rsidRPr="00BF0077" w:rsidRDefault="00E664C2" w:rsidP="00851401">
                  <w:pPr>
                    <w:pStyle w:val="rowtabella0"/>
                    <w:jc w:val="center"/>
                    <w:rPr>
                      <w:color w:val="002060"/>
                    </w:rPr>
                  </w:pPr>
                  <w:r w:rsidRPr="00BF0077">
                    <w:rPr>
                      <w:color w:val="002060"/>
                    </w:rPr>
                    <w:t> </w:t>
                  </w:r>
                </w:p>
              </w:tc>
            </w:tr>
            <w:tr w:rsidR="00E664C2" w:rsidRPr="00BF0077" w14:paraId="2D7F3C9A"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87B6DA" w14:textId="77777777" w:rsidR="00E664C2" w:rsidRPr="00BF0077" w:rsidRDefault="00E664C2" w:rsidP="00851401">
                  <w:pPr>
                    <w:pStyle w:val="rowtabella0"/>
                    <w:rPr>
                      <w:color w:val="002060"/>
                    </w:rPr>
                  </w:pPr>
                  <w:r w:rsidRPr="00BF0077">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7EC43B" w14:textId="77777777" w:rsidR="00E664C2" w:rsidRPr="00BF0077" w:rsidRDefault="00E664C2" w:rsidP="00851401">
                  <w:pPr>
                    <w:pStyle w:val="rowtabella0"/>
                    <w:rPr>
                      <w:color w:val="002060"/>
                    </w:rPr>
                  </w:pPr>
                  <w:r w:rsidRPr="00BF0077">
                    <w:rPr>
                      <w:color w:val="002060"/>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3AC8A6" w14:textId="77777777" w:rsidR="00E664C2" w:rsidRPr="00BF0077" w:rsidRDefault="00E664C2" w:rsidP="00851401">
                  <w:pPr>
                    <w:pStyle w:val="rowtabella0"/>
                    <w:jc w:val="center"/>
                    <w:rPr>
                      <w:color w:val="002060"/>
                    </w:rPr>
                  </w:pPr>
                  <w:r w:rsidRPr="00BF007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307182" w14:textId="77777777" w:rsidR="00E664C2" w:rsidRPr="00BF0077" w:rsidRDefault="00E664C2" w:rsidP="00851401">
                  <w:pPr>
                    <w:pStyle w:val="rowtabella0"/>
                    <w:jc w:val="center"/>
                    <w:rPr>
                      <w:color w:val="002060"/>
                    </w:rPr>
                  </w:pPr>
                  <w:r w:rsidRPr="00BF0077">
                    <w:rPr>
                      <w:color w:val="002060"/>
                    </w:rPr>
                    <w:t> </w:t>
                  </w:r>
                </w:p>
              </w:tc>
            </w:tr>
            <w:tr w:rsidR="00E664C2" w:rsidRPr="00BF0077" w14:paraId="19218D9A"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44B884" w14:textId="77777777" w:rsidR="00E664C2" w:rsidRPr="00BF0077" w:rsidRDefault="00E664C2" w:rsidP="00851401">
                  <w:pPr>
                    <w:pStyle w:val="rowtabella0"/>
                    <w:rPr>
                      <w:color w:val="002060"/>
                    </w:rPr>
                  </w:pPr>
                  <w:r w:rsidRPr="00BF0077">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747E4" w14:textId="77777777" w:rsidR="00E664C2" w:rsidRPr="00BF0077" w:rsidRDefault="00E664C2" w:rsidP="00851401">
                  <w:pPr>
                    <w:pStyle w:val="rowtabella0"/>
                    <w:rPr>
                      <w:color w:val="002060"/>
                    </w:rPr>
                  </w:pPr>
                  <w:r w:rsidRPr="00BF0077">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DC88C" w14:textId="77777777" w:rsidR="00E664C2" w:rsidRPr="00BF0077" w:rsidRDefault="00E664C2" w:rsidP="00851401">
                  <w:pPr>
                    <w:pStyle w:val="rowtabella0"/>
                    <w:jc w:val="center"/>
                    <w:rPr>
                      <w:color w:val="002060"/>
                    </w:rPr>
                  </w:pPr>
                  <w:r w:rsidRPr="00BF0077">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39113" w14:textId="77777777" w:rsidR="00E664C2" w:rsidRPr="00BF0077" w:rsidRDefault="00E664C2" w:rsidP="00851401">
                  <w:pPr>
                    <w:pStyle w:val="rowtabella0"/>
                    <w:jc w:val="center"/>
                    <w:rPr>
                      <w:color w:val="002060"/>
                    </w:rPr>
                  </w:pPr>
                  <w:r w:rsidRPr="00BF0077">
                    <w:rPr>
                      <w:color w:val="002060"/>
                    </w:rPr>
                    <w:t> </w:t>
                  </w:r>
                </w:p>
              </w:tc>
            </w:tr>
            <w:tr w:rsidR="00E664C2" w:rsidRPr="00BF0077" w14:paraId="79D20402"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3741FEA0" w14:textId="77777777" w:rsidR="00E664C2" w:rsidRPr="00BF0077" w:rsidRDefault="00E664C2" w:rsidP="00851401">
                  <w:pPr>
                    <w:pStyle w:val="rowtabella0"/>
                    <w:rPr>
                      <w:color w:val="002060"/>
                    </w:rPr>
                  </w:pPr>
                  <w:r w:rsidRPr="00BF0077">
                    <w:rPr>
                      <w:color w:val="002060"/>
                    </w:rPr>
                    <w:t>(1) - disputata il 03/05/2025</w:t>
                  </w:r>
                </w:p>
              </w:tc>
            </w:tr>
          </w:tbl>
          <w:p w14:paraId="08F0B04C" w14:textId="77777777" w:rsidR="00E664C2" w:rsidRPr="00BF0077" w:rsidRDefault="00E664C2" w:rsidP="00851401">
            <w:pPr>
              <w:rPr>
                <w:color w:val="002060"/>
              </w:rPr>
            </w:pPr>
          </w:p>
        </w:tc>
      </w:tr>
    </w:tbl>
    <w:p w14:paraId="0FD0C9E3" w14:textId="77777777" w:rsidR="00E664C2" w:rsidRPr="00BF0077" w:rsidRDefault="00E664C2" w:rsidP="00E664C2">
      <w:pPr>
        <w:pStyle w:val="breakline"/>
        <w:rPr>
          <w:rFonts w:eastAsiaTheme="minorEastAsia"/>
          <w:color w:val="002060"/>
        </w:rPr>
      </w:pPr>
    </w:p>
    <w:p w14:paraId="57DDCD20" w14:textId="77777777" w:rsidR="00E664C2" w:rsidRPr="00BF0077" w:rsidRDefault="00E664C2" w:rsidP="00E664C2">
      <w:pPr>
        <w:pStyle w:val="breakline"/>
        <w:rPr>
          <w:color w:val="002060"/>
        </w:rPr>
      </w:pPr>
    </w:p>
    <w:p w14:paraId="73131F49" w14:textId="77777777" w:rsidR="00E664C2" w:rsidRPr="00BF0077" w:rsidRDefault="00E664C2" w:rsidP="00E664C2">
      <w:pPr>
        <w:pStyle w:val="titoloprinc0"/>
        <w:rPr>
          <w:color w:val="002060"/>
        </w:rPr>
      </w:pPr>
      <w:r w:rsidRPr="00BF0077">
        <w:rPr>
          <w:color w:val="002060"/>
        </w:rPr>
        <w:t>GIUDICE SPORTIVO</w:t>
      </w:r>
    </w:p>
    <w:p w14:paraId="3FA42B7B"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1824E02F" w14:textId="77777777" w:rsidR="00E664C2" w:rsidRPr="00BF0077" w:rsidRDefault="00E664C2" w:rsidP="00E664C2">
      <w:pPr>
        <w:pStyle w:val="titolo10"/>
        <w:rPr>
          <w:color w:val="002060"/>
        </w:rPr>
      </w:pPr>
      <w:r w:rsidRPr="00BF0077">
        <w:rPr>
          <w:color w:val="002060"/>
        </w:rPr>
        <w:t xml:space="preserve">GARE DEL 2/ 5/2025 </w:t>
      </w:r>
    </w:p>
    <w:p w14:paraId="59B91E06" w14:textId="77777777" w:rsidR="00E664C2" w:rsidRPr="00BF0077" w:rsidRDefault="00E664C2" w:rsidP="00E664C2">
      <w:pPr>
        <w:pStyle w:val="titolo7a"/>
        <w:rPr>
          <w:color w:val="002060"/>
        </w:rPr>
      </w:pPr>
      <w:r w:rsidRPr="00BF0077">
        <w:rPr>
          <w:color w:val="002060"/>
        </w:rPr>
        <w:t xml:space="preserve">PROVVEDIMENTI DISCIPLINARI </w:t>
      </w:r>
    </w:p>
    <w:p w14:paraId="2DC1B9CD"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7C01BD58" w14:textId="77777777" w:rsidR="00E664C2" w:rsidRPr="00BF0077" w:rsidRDefault="00E664C2" w:rsidP="00E664C2">
      <w:pPr>
        <w:pStyle w:val="titolo30"/>
        <w:rPr>
          <w:color w:val="002060"/>
        </w:rPr>
      </w:pPr>
      <w:r w:rsidRPr="00BF0077">
        <w:rPr>
          <w:color w:val="002060"/>
        </w:rPr>
        <w:t xml:space="preserve">DIRIGENTI </w:t>
      </w:r>
    </w:p>
    <w:p w14:paraId="69C9CAEF" w14:textId="77777777" w:rsidR="00E664C2" w:rsidRPr="00BF0077" w:rsidRDefault="00E664C2" w:rsidP="00E664C2">
      <w:pPr>
        <w:pStyle w:val="titolo20"/>
        <w:rPr>
          <w:color w:val="002060"/>
        </w:rPr>
      </w:pPr>
      <w:r w:rsidRPr="00BF0077">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421F0CFE" w14:textId="77777777" w:rsidTr="00851401">
        <w:tc>
          <w:tcPr>
            <w:tcW w:w="2200" w:type="dxa"/>
            <w:tcMar>
              <w:top w:w="20" w:type="dxa"/>
              <w:left w:w="20" w:type="dxa"/>
              <w:bottom w:w="20" w:type="dxa"/>
              <w:right w:w="20" w:type="dxa"/>
            </w:tcMar>
            <w:vAlign w:val="center"/>
            <w:hideMark/>
          </w:tcPr>
          <w:p w14:paraId="7D7B174D" w14:textId="77777777" w:rsidR="00E664C2" w:rsidRPr="00BF0077" w:rsidRDefault="00E664C2" w:rsidP="00851401">
            <w:pPr>
              <w:pStyle w:val="movimento"/>
              <w:rPr>
                <w:color w:val="002060"/>
              </w:rPr>
            </w:pPr>
            <w:r w:rsidRPr="00BF0077">
              <w:rPr>
                <w:color w:val="002060"/>
              </w:rPr>
              <w:t>PIERUCCI VALERIO</w:t>
            </w:r>
          </w:p>
        </w:tc>
        <w:tc>
          <w:tcPr>
            <w:tcW w:w="2200" w:type="dxa"/>
            <w:tcMar>
              <w:top w:w="20" w:type="dxa"/>
              <w:left w:w="20" w:type="dxa"/>
              <w:bottom w:w="20" w:type="dxa"/>
              <w:right w:w="20" w:type="dxa"/>
            </w:tcMar>
            <w:vAlign w:val="center"/>
            <w:hideMark/>
          </w:tcPr>
          <w:p w14:paraId="7639D510" w14:textId="77777777" w:rsidR="00E664C2" w:rsidRPr="00BF0077" w:rsidRDefault="00E664C2" w:rsidP="00851401">
            <w:pPr>
              <w:pStyle w:val="movimento2"/>
              <w:rPr>
                <w:color w:val="002060"/>
              </w:rPr>
            </w:pPr>
            <w:r w:rsidRPr="00BF0077">
              <w:rPr>
                <w:color w:val="002060"/>
              </w:rPr>
              <w:t xml:space="preserve">(DURANTINA SANTA CECILIA) </w:t>
            </w:r>
          </w:p>
        </w:tc>
        <w:tc>
          <w:tcPr>
            <w:tcW w:w="800" w:type="dxa"/>
            <w:tcMar>
              <w:top w:w="20" w:type="dxa"/>
              <w:left w:w="20" w:type="dxa"/>
              <w:bottom w:w="20" w:type="dxa"/>
              <w:right w:w="20" w:type="dxa"/>
            </w:tcMar>
            <w:vAlign w:val="center"/>
            <w:hideMark/>
          </w:tcPr>
          <w:p w14:paraId="23AFBCD4"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7EBC7CA"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B5C61C2" w14:textId="77777777" w:rsidR="00E664C2" w:rsidRPr="00BF0077" w:rsidRDefault="00E664C2" w:rsidP="00851401">
            <w:pPr>
              <w:pStyle w:val="movimento2"/>
              <w:rPr>
                <w:color w:val="002060"/>
              </w:rPr>
            </w:pPr>
            <w:r w:rsidRPr="00BF0077">
              <w:rPr>
                <w:color w:val="002060"/>
              </w:rPr>
              <w:t> </w:t>
            </w:r>
          </w:p>
        </w:tc>
      </w:tr>
    </w:tbl>
    <w:p w14:paraId="3C424AFC" w14:textId="77777777" w:rsidR="00E664C2" w:rsidRPr="00BF0077" w:rsidRDefault="00E664C2" w:rsidP="00E664C2">
      <w:pPr>
        <w:pStyle w:val="titolo30"/>
        <w:rPr>
          <w:rFonts w:eastAsiaTheme="minorEastAsia"/>
          <w:color w:val="002060"/>
        </w:rPr>
      </w:pPr>
      <w:r w:rsidRPr="00BF0077">
        <w:rPr>
          <w:color w:val="002060"/>
        </w:rPr>
        <w:t xml:space="preserve">CALCIATORI ESPULSI </w:t>
      </w:r>
    </w:p>
    <w:p w14:paraId="56436FCD" w14:textId="77777777" w:rsidR="00E664C2" w:rsidRPr="00BF0077" w:rsidRDefault="00E664C2" w:rsidP="00E664C2">
      <w:pPr>
        <w:pStyle w:val="titolo20"/>
        <w:rPr>
          <w:color w:val="002060"/>
        </w:rPr>
      </w:pPr>
      <w:r w:rsidRPr="00BF00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04CA18FE" w14:textId="77777777" w:rsidTr="00851401">
        <w:tc>
          <w:tcPr>
            <w:tcW w:w="2200" w:type="dxa"/>
            <w:tcMar>
              <w:top w:w="20" w:type="dxa"/>
              <w:left w:w="20" w:type="dxa"/>
              <w:bottom w:w="20" w:type="dxa"/>
              <w:right w:w="20" w:type="dxa"/>
            </w:tcMar>
            <w:vAlign w:val="center"/>
            <w:hideMark/>
          </w:tcPr>
          <w:p w14:paraId="7424E589" w14:textId="77777777" w:rsidR="00E664C2" w:rsidRPr="00BF0077" w:rsidRDefault="00E664C2" w:rsidP="00851401">
            <w:pPr>
              <w:pStyle w:val="movimento"/>
              <w:rPr>
                <w:color w:val="002060"/>
              </w:rPr>
            </w:pPr>
            <w:r w:rsidRPr="00BF0077">
              <w:rPr>
                <w:color w:val="002060"/>
              </w:rPr>
              <w:t>SANTORI ROSA CRISTIAN</w:t>
            </w:r>
          </w:p>
        </w:tc>
        <w:tc>
          <w:tcPr>
            <w:tcW w:w="2200" w:type="dxa"/>
            <w:tcMar>
              <w:top w:w="20" w:type="dxa"/>
              <w:left w:w="20" w:type="dxa"/>
              <w:bottom w:w="20" w:type="dxa"/>
              <w:right w:w="20" w:type="dxa"/>
            </w:tcMar>
            <w:vAlign w:val="center"/>
            <w:hideMark/>
          </w:tcPr>
          <w:p w14:paraId="46869F59" w14:textId="77777777" w:rsidR="00E664C2" w:rsidRPr="00BF0077" w:rsidRDefault="00E664C2" w:rsidP="00851401">
            <w:pPr>
              <w:pStyle w:val="movimento2"/>
              <w:rPr>
                <w:color w:val="002060"/>
              </w:rPr>
            </w:pPr>
            <w:r w:rsidRPr="00BF0077">
              <w:rPr>
                <w:color w:val="002060"/>
              </w:rPr>
              <w:t xml:space="preserve">(CAPODARCO CASABIANCA C5) </w:t>
            </w:r>
          </w:p>
        </w:tc>
        <w:tc>
          <w:tcPr>
            <w:tcW w:w="800" w:type="dxa"/>
            <w:tcMar>
              <w:top w:w="20" w:type="dxa"/>
              <w:left w:w="20" w:type="dxa"/>
              <w:bottom w:w="20" w:type="dxa"/>
              <w:right w:w="20" w:type="dxa"/>
            </w:tcMar>
            <w:vAlign w:val="center"/>
            <w:hideMark/>
          </w:tcPr>
          <w:p w14:paraId="359BE66F"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8E406A4" w14:textId="77777777" w:rsidR="00E664C2" w:rsidRPr="00BF0077" w:rsidRDefault="00E664C2" w:rsidP="00851401">
            <w:pPr>
              <w:pStyle w:val="movimento"/>
              <w:rPr>
                <w:color w:val="002060"/>
              </w:rPr>
            </w:pPr>
            <w:r w:rsidRPr="00BF0077">
              <w:rPr>
                <w:color w:val="002060"/>
              </w:rPr>
              <w:t>ALOISI FRANCESCO</w:t>
            </w:r>
          </w:p>
        </w:tc>
        <w:tc>
          <w:tcPr>
            <w:tcW w:w="2200" w:type="dxa"/>
            <w:tcMar>
              <w:top w:w="20" w:type="dxa"/>
              <w:left w:w="20" w:type="dxa"/>
              <w:bottom w:w="20" w:type="dxa"/>
              <w:right w:w="20" w:type="dxa"/>
            </w:tcMar>
            <w:vAlign w:val="center"/>
            <w:hideMark/>
          </w:tcPr>
          <w:p w14:paraId="1EDFA503" w14:textId="77777777" w:rsidR="00E664C2" w:rsidRPr="00BF0077" w:rsidRDefault="00E664C2" w:rsidP="00851401">
            <w:pPr>
              <w:pStyle w:val="movimento2"/>
              <w:rPr>
                <w:color w:val="002060"/>
              </w:rPr>
            </w:pPr>
            <w:r w:rsidRPr="00BF0077">
              <w:rPr>
                <w:color w:val="002060"/>
              </w:rPr>
              <w:t xml:space="preserve">(CASELLE) </w:t>
            </w:r>
          </w:p>
        </w:tc>
      </w:tr>
      <w:tr w:rsidR="00E664C2" w:rsidRPr="00BF0077" w14:paraId="43946857" w14:textId="77777777" w:rsidTr="00851401">
        <w:tc>
          <w:tcPr>
            <w:tcW w:w="2200" w:type="dxa"/>
            <w:tcMar>
              <w:top w:w="20" w:type="dxa"/>
              <w:left w:w="20" w:type="dxa"/>
              <w:bottom w:w="20" w:type="dxa"/>
              <w:right w:w="20" w:type="dxa"/>
            </w:tcMar>
            <w:vAlign w:val="center"/>
            <w:hideMark/>
          </w:tcPr>
          <w:p w14:paraId="582D84E4" w14:textId="77777777" w:rsidR="00E664C2" w:rsidRPr="00BF0077" w:rsidRDefault="00E664C2" w:rsidP="00851401">
            <w:pPr>
              <w:pStyle w:val="movimento"/>
              <w:rPr>
                <w:color w:val="002060"/>
              </w:rPr>
            </w:pPr>
            <w:r w:rsidRPr="00BF0077">
              <w:rPr>
                <w:color w:val="002060"/>
              </w:rPr>
              <w:t>FRATINI GUIDO</w:t>
            </w:r>
          </w:p>
        </w:tc>
        <w:tc>
          <w:tcPr>
            <w:tcW w:w="2200" w:type="dxa"/>
            <w:tcMar>
              <w:top w:w="20" w:type="dxa"/>
              <w:left w:w="20" w:type="dxa"/>
              <w:bottom w:w="20" w:type="dxa"/>
              <w:right w:w="20" w:type="dxa"/>
            </w:tcMar>
            <w:vAlign w:val="center"/>
            <w:hideMark/>
          </w:tcPr>
          <w:p w14:paraId="654FF6A4" w14:textId="77777777" w:rsidR="00E664C2" w:rsidRPr="00BF0077" w:rsidRDefault="00E664C2" w:rsidP="00851401">
            <w:pPr>
              <w:pStyle w:val="movimento2"/>
              <w:rPr>
                <w:color w:val="002060"/>
              </w:rPr>
            </w:pPr>
            <w:r w:rsidRPr="00BF0077">
              <w:rPr>
                <w:color w:val="002060"/>
              </w:rPr>
              <w:t xml:space="preserve">(CASELLE) </w:t>
            </w:r>
          </w:p>
        </w:tc>
        <w:tc>
          <w:tcPr>
            <w:tcW w:w="800" w:type="dxa"/>
            <w:tcMar>
              <w:top w:w="20" w:type="dxa"/>
              <w:left w:w="20" w:type="dxa"/>
              <w:bottom w:w="20" w:type="dxa"/>
              <w:right w:w="20" w:type="dxa"/>
            </w:tcMar>
            <w:vAlign w:val="center"/>
            <w:hideMark/>
          </w:tcPr>
          <w:p w14:paraId="47B5ED4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95CDF17" w14:textId="77777777" w:rsidR="00E664C2" w:rsidRPr="00BF0077" w:rsidRDefault="00E664C2" w:rsidP="00851401">
            <w:pPr>
              <w:pStyle w:val="movimento"/>
              <w:rPr>
                <w:color w:val="002060"/>
              </w:rPr>
            </w:pPr>
            <w:r w:rsidRPr="00BF0077">
              <w:rPr>
                <w:color w:val="002060"/>
              </w:rPr>
              <w:t>GASPARRI MARCO</w:t>
            </w:r>
          </w:p>
        </w:tc>
        <w:tc>
          <w:tcPr>
            <w:tcW w:w="2200" w:type="dxa"/>
            <w:tcMar>
              <w:top w:w="20" w:type="dxa"/>
              <w:left w:w="20" w:type="dxa"/>
              <w:bottom w:w="20" w:type="dxa"/>
              <w:right w:w="20" w:type="dxa"/>
            </w:tcMar>
            <w:vAlign w:val="center"/>
            <w:hideMark/>
          </w:tcPr>
          <w:p w14:paraId="6AE73977" w14:textId="77777777" w:rsidR="00E664C2" w:rsidRPr="00BF0077" w:rsidRDefault="00E664C2" w:rsidP="00851401">
            <w:pPr>
              <w:pStyle w:val="movimento2"/>
              <w:rPr>
                <w:color w:val="002060"/>
              </w:rPr>
            </w:pPr>
            <w:r w:rsidRPr="00BF0077">
              <w:rPr>
                <w:color w:val="002060"/>
              </w:rPr>
              <w:t xml:space="preserve">(RIPABERARDA) </w:t>
            </w:r>
          </w:p>
        </w:tc>
      </w:tr>
    </w:tbl>
    <w:p w14:paraId="2F73B0D7" w14:textId="77777777" w:rsidR="00E664C2" w:rsidRPr="00BF0077" w:rsidRDefault="00E664C2" w:rsidP="00E664C2">
      <w:pPr>
        <w:pStyle w:val="titolo30"/>
        <w:rPr>
          <w:rFonts w:eastAsiaTheme="minorEastAsia"/>
          <w:color w:val="002060"/>
        </w:rPr>
      </w:pPr>
      <w:r w:rsidRPr="00BF0077">
        <w:rPr>
          <w:color w:val="002060"/>
        </w:rPr>
        <w:t xml:space="preserve">CALCIATORI NON ESPULSI </w:t>
      </w:r>
    </w:p>
    <w:p w14:paraId="0453FCC7"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07BE0E39" w14:textId="77777777" w:rsidTr="00851401">
        <w:tc>
          <w:tcPr>
            <w:tcW w:w="2200" w:type="dxa"/>
            <w:tcMar>
              <w:top w:w="20" w:type="dxa"/>
              <w:left w:w="20" w:type="dxa"/>
              <w:bottom w:w="20" w:type="dxa"/>
              <w:right w:w="20" w:type="dxa"/>
            </w:tcMar>
            <w:vAlign w:val="center"/>
            <w:hideMark/>
          </w:tcPr>
          <w:p w14:paraId="25151B83" w14:textId="77777777" w:rsidR="00E664C2" w:rsidRPr="00BF0077" w:rsidRDefault="00E664C2" w:rsidP="00851401">
            <w:pPr>
              <w:pStyle w:val="movimento"/>
              <w:rPr>
                <w:color w:val="002060"/>
              </w:rPr>
            </w:pPr>
            <w:r w:rsidRPr="00BF0077">
              <w:rPr>
                <w:color w:val="002060"/>
              </w:rPr>
              <w:t>ANGELETTI LORENZO</w:t>
            </w:r>
          </w:p>
        </w:tc>
        <w:tc>
          <w:tcPr>
            <w:tcW w:w="2200" w:type="dxa"/>
            <w:tcMar>
              <w:top w:w="20" w:type="dxa"/>
              <w:left w:w="20" w:type="dxa"/>
              <w:bottom w:w="20" w:type="dxa"/>
              <w:right w:w="20" w:type="dxa"/>
            </w:tcMar>
            <w:vAlign w:val="center"/>
            <w:hideMark/>
          </w:tcPr>
          <w:p w14:paraId="35CD336D" w14:textId="77777777" w:rsidR="00E664C2" w:rsidRPr="00BF0077" w:rsidRDefault="00E664C2" w:rsidP="00851401">
            <w:pPr>
              <w:pStyle w:val="movimento2"/>
              <w:rPr>
                <w:color w:val="002060"/>
              </w:rPr>
            </w:pPr>
            <w:r w:rsidRPr="00BF0077">
              <w:rPr>
                <w:color w:val="002060"/>
              </w:rPr>
              <w:t xml:space="preserve">(CALCETTO NUMANA) </w:t>
            </w:r>
          </w:p>
        </w:tc>
        <w:tc>
          <w:tcPr>
            <w:tcW w:w="800" w:type="dxa"/>
            <w:tcMar>
              <w:top w:w="20" w:type="dxa"/>
              <w:left w:w="20" w:type="dxa"/>
              <w:bottom w:w="20" w:type="dxa"/>
              <w:right w:w="20" w:type="dxa"/>
            </w:tcMar>
            <w:vAlign w:val="center"/>
            <w:hideMark/>
          </w:tcPr>
          <w:p w14:paraId="1C3AB757"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39836CF" w14:textId="77777777" w:rsidR="00E664C2" w:rsidRPr="00BF0077" w:rsidRDefault="00E664C2" w:rsidP="00851401">
            <w:pPr>
              <w:pStyle w:val="movimento"/>
              <w:rPr>
                <w:color w:val="002060"/>
              </w:rPr>
            </w:pPr>
            <w:r w:rsidRPr="00BF0077">
              <w:rPr>
                <w:color w:val="002060"/>
              </w:rPr>
              <w:t>DI LENA SAMUEL</w:t>
            </w:r>
          </w:p>
        </w:tc>
        <w:tc>
          <w:tcPr>
            <w:tcW w:w="2200" w:type="dxa"/>
            <w:tcMar>
              <w:top w:w="20" w:type="dxa"/>
              <w:left w:w="20" w:type="dxa"/>
              <w:bottom w:w="20" w:type="dxa"/>
              <w:right w:w="20" w:type="dxa"/>
            </w:tcMar>
            <w:vAlign w:val="center"/>
            <w:hideMark/>
          </w:tcPr>
          <w:p w14:paraId="517B7180" w14:textId="77777777" w:rsidR="00E664C2" w:rsidRPr="00BF0077" w:rsidRDefault="00E664C2" w:rsidP="00851401">
            <w:pPr>
              <w:pStyle w:val="movimento2"/>
              <w:rPr>
                <w:color w:val="002060"/>
              </w:rPr>
            </w:pPr>
            <w:r w:rsidRPr="00BF0077">
              <w:rPr>
                <w:color w:val="002060"/>
              </w:rPr>
              <w:t xml:space="preserve">(CALCETTO NUMANA) </w:t>
            </w:r>
          </w:p>
        </w:tc>
      </w:tr>
      <w:tr w:rsidR="00E664C2" w:rsidRPr="00BF0077" w14:paraId="0A82C8E8" w14:textId="77777777" w:rsidTr="00851401">
        <w:tc>
          <w:tcPr>
            <w:tcW w:w="2200" w:type="dxa"/>
            <w:tcMar>
              <w:top w:w="20" w:type="dxa"/>
              <w:left w:w="20" w:type="dxa"/>
              <w:bottom w:w="20" w:type="dxa"/>
              <w:right w:w="20" w:type="dxa"/>
            </w:tcMar>
            <w:vAlign w:val="center"/>
            <w:hideMark/>
          </w:tcPr>
          <w:p w14:paraId="21346891" w14:textId="77777777" w:rsidR="00E664C2" w:rsidRPr="00BF0077" w:rsidRDefault="00E664C2" w:rsidP="00851401">
            <w:pPr>
              <w:pStyle w:val="movimento"/>
              <w:rPr>
                <w:color w:val="002060"/>
              </w:rPr>
            </w:pPr>
            <w:r w:rsidRPr="00BF0077">
              <w:rPr>
                <w:color w:val="002060"/>
              </w:rPr>
              <w:t>BELA PAOLO</w:t>
            </w:r>
          </w:p>
        </w:tc>
        <w:tc>
          <w:tcPr>
            <w:tcW w:w="2200" w:type="dxa"/>
            <w:tcMar>
              <w:top w:w="20" w:type="dxa"/>
              <w:left w:w="20" w:type="dxa"/>
              <w:bottom w:w="20" w:type="dxa"/>
              <w:right w:w="20" w:type="dxa"/>
            </w:tcMar>
            <w:vAlign w:val="center"/>
            <w:hideMark/>
          </w:tcPr>
          <w:p w14:paraId="729C3D91" w14:textId="77777777" w:rsidR="00E664C2" w:rsidRPr="00BF0077" w:rsidRDefault="00E664C2" w:rsidP="00851401">
            <w:pPr>
              <w:pStyle w:val="movimento2"/>
              <w:rPr>
                <w:color w:val="002060"/>
              </w:rPr>
            </w:pPr>
            <w:r w:rsidRPr="00BF0077">
              <w:rPr>
                <w:color w:val="002060"/>
              </w:rPr>
              <w:t xml:space="preserve">(CAPODARCO CASABIANCA C5) </w:t>
            </w:r>
          </w:p>
        </w:tc>
        <w:tc>
          <w:tcPr>
            <w:tcW w:w="800" w:type="dxa"/>
            <w:tcMar>
              <w:top w:w="20" w:type="dxa"/>
              <w:left w:w="20" w:type="dxa"/>
              <w:bottom w:w="20" w:type="dxa"/>
              <w:right w:w="20" w:type="dxa"/>
            </w:tcMar>
            <w:vAlign w:val="center"/>
            <w:hideMark/>
          </w:tcPr>
          <w:p w14:paraId="6EF2DB0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5C9CFBE" w14:textId="77777777" w:rsidR="00E664C2" w:rsidRPr="00BF0077" w:rsidRDefault="00E664C2" w:rsidP="00851401">
            <w:pPr>
              <w:pStyle w:val="movimento"/>
              <w:rPr>
                <w:color w:val="002060"/>
              </w:rPr>
            </w:pPr>
            <w:r w:rsidRPr="00BF0077">
              <w:rPr>
                <w:color w:val="002060"/>
              </w:rPr>
              <w:t>FRATINI GUIDO</w:t>
            </w:r>
          </w:p>
        </w:tc>
        <w:tc>
          <w:tcPr>
            <w:tcW w:w="2200" w:type="dxa"/>
            <w:tcMar>
              <w:top w:w="20" w:type="dxa"/>
              <w:left w:w="20" w:type="dxa"/>
              <w:bottom w:w="20" w:type="dxa"/>
              <w:right w:w="20" w:type="dxa"/>
            </w:tcMar>
            <w:vAlign w:val="center"/>
            <w:hideMark/>
          </w:tcPr>
          <w:p w14:paraId="5A33A661" w14:textId="77777777" w:rsidR="00E664C2" w:rsidRPr="00BF0077" w:rsidRDefault="00E664C2" w:rsidP="00851401">
            <w:pPr>
              <w:pStyle w:val="movimento2"/>
              <w:rPr>
                <w:color w:val="002060"/>
              </w:rPr>
            </w:pPr>
            <w:r w:rsidRPr="00BF0077">
              <w:rPr>
                <w:color w:val="002060"/>
              </w:rPr>
              <w:t xml:space="preserve">(CASELLE) </w:t>
            </w:r>
          </w:p>
        </w:tc>
      </w:tr>
      <w:tr w:rsidR="00E664C2" w:rsidRPr="00BF0077" w14:paraId="35A14451" w14:textId="77777777" w:rsidTr="00851401">
        <w:tc>
          <w:tcPr>
            <w:tcW w:w="2200" w:type="dxa"/>
            <w:tcMar>
              <w:top w:w="20" w:type="dxa"/>
              <w:left w:w="20" w:type="dxa"/>
              <w:bottom w:w="20" w:type="dxa"/>
              <w:right w:w="20" w:type="dxa"/>
            </w:tcMar>
            <w:vAlign w:val="center"/>
            <w:hideMark/>
          </w:tcPr>
          <w:p w14:paraId="566234D0" w14:textId="77777777" w:rsidR="00E664C2" w:rsidRPr="00BF0077" w:rsidRDefault="00E664C2" w:rsidP="00851401">
            <w:pPr>
              <w:pStyle w:val="movimento"/>
              <w:rPr>
                <w:color w:val="002060"/>
              </w:rPr>
            </w:pPr>
            <w:r w:rsidRPr="00BF0077">
              <w:rPr>
                <w:color w:val="002060"/>
              </w:rPr>
              <w:t>PERONI ANDREA</w:t>
            </w:r>
          </w:p>
        </w:tc>
        <w:tc>
          <w:tcPr>
            <w:tcW w:w="2200" w:type="dxa"/>
            <w:tcMar>
              <w:top w:w="20" w:type="dxa"/>
              <w:left w:w="20" w:type="dxa"/>
              <w:bottom w:w="20" w:type="dxa"/>
              <w:right w:w="20" w:type="dxa"/>
            </w:tcMar>
            <w:vAlign w:val="center"/>
            <w:hideMark/>
          </w:tcPr>
          <w:p w14:paraId="1090E2D0" w14:textId="77777777" w:rsidR="00E664C2" w:rsidRPr="00BF0077" w:rsidRDefault="00E664C2" w:rsidP="00851401">
            <w:pPr>
              <w:pStyle w:val="movimento2"/>
              <w:rPr>
                <w:color w:val="002060"/>
              </w:rPr>
            </w:pPr>
            <w:r w:rsidRPr="00BF0077">
              <w:rPr>
                <w:color w:val="002060"/>
              </w:rPr>
              <w:t xml:space="preserve">(CASELLE) </w:t>
            </w:r>
          </w:p>
        </w:tc>
        <w:tc>
          <w:tcPr>
            <w:tcW w:w="800" w:type="dxa"/>
            <w:tcMar>
              <w:top w:w="20" w:type="dxa"/>
              <w:left w:w="20" w:type="dxa"/>
              <w:bottom w:w="20" w:type="dxa"/>
              <w:right w:w="20" w:type="dxa"/>
            </w:tcMar>
            <w:vAlign w:val="center"/>
            <w:hideMark/>
          </w:tcPr>
          <w:p w14:paraId="2159F17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291735F" w14:textId="77777777" w:rsidR="00E664C2" w:rsidRPr="00BF0077" w:rsidRDefault="00E664C2" w:rsidP="00851401">
            <w:pPr>
              <w:pStyle w:val="movimento"/>
              <w:rPr>
                <w:color w:val="002060"/>
              </w:rPr>
            </w:pPr>
            <w:r w:rsidRPr="00BF0077">
              <w:rPr>
                <w:color w:val="002060"/>
              </w:rPr>
              <w:t>GALATANU PAUL</w:t>
            </w:r>
          </w:p>
        </w:tc>
        <w:tc>
          <w:tcPr>
            <w:tcW w:w="2200" w:type="dxa"/>
            <w:tcMar>
              <w:top w:w="20" w:type="dxa"/>
              <w:left w:w="20" w:type="dxa"/>
              <w:bottom w:w="20" w:type="dxa"/>
              <w:right w:w="20" w:type="dxa"/>
            </w:tcMar>
            <w:vAlign w:val="center"/>
            <w:hideMark/>
          </w:tcPr>
          <w:p w14:paraId="7103B0C4" w14:textId="77777777" w:rsidR="00E664C2" w:rsidRPr="00BF0077" w:rsidRDefault="00E664C2" w:rsidP="00851401">
            <w:pPr>
              <w:pStyle w:val="movimento2"/>
              <w:rPr>
                <w:color w:val="002060"/>
              </w:rPr>
            </w:pPr>
            <w:r w:rsidRPr="00BF0077">
              <w:rPr>
                <w:color w:val="002060"/>
              </w:rPr>
              <w:t>(</w:t>
            </w:r>
            <w:proofErr w:type="gramStart"/>
            <w:r w:rsidRPr="00BF0077">
              <w:rPr>
                <w:color w:val="002060"/>
              </w:rPr>
              <w:t>CITTA</w:t>
            </w:r>
            <w:proofErr w:type="gramEnd"/>
            <w:r w:rsidRPr="00BF0077">
              <w:rPr>
                <w:color w:val="002060"/>
              </w:rPr>
              <w:t xml:space="preserve"> DI FALCONARA) </w:t>
            </w:r>
          </w:p>
        </w:tc>
      </w:tr>
      <w:tr w:rsidR="00E664C2" w:rsidRPr="00BF0077" w14:paraId="3A877573" w14:textId="77777777" w:rsidTr="00851401">
        <w:tc>
          <w:tcPr>
            <w:tcW w:w="2200" w:type="dxa"/>
            <w:tcMar>
              <w:top w:w="20" w:type="dxa"/>
              <w:left w:w="20" w:type="dxa"/>
              <w:bottom w:w="20" w:type="dxa"/>
              <w:right w:w="20" w:type="dxa"/>
            </w:tcMar>
            <w:vAlign w:val="center"/>
            <w:hideMark/>
          </w:tcPr>
          <w:p w14:paraId="06C6ADAC" w14:textId="77777777" w:rsidR="00E664C2" w:rsidRPr="00BF0077" w:rsidRDefault="00E664C2" w:rsidP="00851401">
            <w:pPr>
              <w:pStyle w:val="movimento"/>
              <w:rPr>
                <w:color w:val="002060"/>
              </w:rPr>
            </w:pPr>
            <w:r w:rsidRPr="00BF0077">
              <w:rPr>
                <w:color w:val="002060"/>
              </w:rPr>
              <w:t>SPANALATTE GIOVANNI</w:t>
            </w:r>
          </w:p>
        </w:tc>
        <w:tc>
          <w:tcPr>
            <w:tcW w:w="2200" w:type="dxa"/>
            <w:tcMar>
              <w:top w:w="20" w:type="dxa"/>
              <w:left w:w="20" w:type="dxa"/>
              <w:bottom w:w="20" w:type="dxa"/>
              <w:right w:w="20" w:type="dxa"/>
            </w:tcMar>
            <w:vAlign w:val="center"/>
            <w:hideMark/>
          </w:tcPr>
          <w:p w14:paraId="0F015596" w14:textId="77777777" w:rsidR="00E664C2" w:rsidRPr="00BF0077" w:rsidRDefault="00E664C2" w:rsidP="00851401">
            <w:pPr>
              <w:pStyle w:val="movimento2"/>
              <w:rPr>
                <w:color w:val="002060"/>
              </w:rPr>
            </w:pPr>
            <w:r w:rsidRPr="00BF0077">
              <w:rPr>
                <w:color w:val="002060"/>
              </w:rPr>
              <w:t>(</w:t>
            </w:r>
            <w:proofErr w:type="gramStart"/>
            <w:r w:rsidRPr="00BF0077">
              <w:rPr>
                <w:color w:val="002060"/>
              </w:rPr>
              <w:t>CITTA</w:t>
            </w:r>
            <w:proofErr w:type="gramEnd"/>
            <w:r w:rsidRPr="00BF0077">
              <w:rPr>
                <w:color w:val="002060"/>
              </w:rPr>
              <w:t xml:space="preserve"> DI FALCONARA) </w:t>
            </w:r>
          </w:p>
        </w:tc>
        <w:tc>
          <w:tcPr>
            <w:tcW w:w="800" w:type="dxa"/>
            <w:tcMar>
              <w:top w:w="20" w:type="dxa"/>
              <w:left w:w="20" w:type="dxa"/>
              <w:bottom w:w="20" w:type="dxa"/>
              <w:right w:w="20" w:type="dxa"/>
            </w:tcMar>
            <w:vAlign w:val="center"/>
            <w:hideMark/>
          </w:tcPr>
          <w:p w14:paraId="413D1483"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5F48C832" w14:textId="77777777" w:rsidR="00E664C2" w:rsidRPr="00BF0077" w:rsidRDefault="00E664C2" w:rsidP="00851401">
            <w:pPr>
              <w:pStyle w:val="movimento"/>
              <w:rPr>
                <w:color w:val="002060"/>
              </w:rPr>
            </w:pPr>
            <w:r w:rsidRPr="00BF0077">
              <w:rPr>
                <w:color w:val="002060"/>
              </w:rPr>
              <w:t>PETRONE DANIELE</w:t>
            </w:r>
          </w:p>
        </w:tc>
        <w:tc>
          <w:tcPr>
            <w:tcW w:w="2200" w:type="dxa"/>
            <w:tcMar>
              <w:top w:w="20" w:type="dxa"/>
              <w:left w:w="20" w:type="dxa"/>
              <w:bottom w:w="20" w:type="dxa"/>
              <w:right w:w="20" w:type="dxa"/>
            </w:tcMar>
            <w:vAlign w:val="center"/>
            <w:hideMark/>
          </w:tcPr>
          <w:p w14:paraId="06350181" w14:textId="77777777" w:rsidR="00E664C2" w:rsidRPr="00BF0077" w:rsidRDefault="00E664C2" w:rsidP="00851401">
            <w:pPr>
              <w:pStyle w:val="movimento2"/>
              <w:rPr>
                <w:color w:val="002060"/>
              </w:rPr>
            </w:pPr>
            <w:r w:rsidRPr="00BF0077">
              <w:rPr>
                <w:color w:val="002060"/>
              </w:rPr>
              <w:t xml:space="preserve">(FABRIANO CALCIO A 5 2023) </w:t>
            </w:r>
          </w:p>
        </w:tc>
      </w:tr>
      <w:tr w:rsidR="00E664C2" w:rsidRPr="00BF0077" w14:paraId="3E02FF06" w14:textId="77777777" w:rsidTr="00851401">
        <w:tc>
          <w:tcPr>
            <w:tcW w:w="2200" w:type="dxa"/>
            <w:tcMar>
              <w:top w:w="20" w:type="dxa"/>
              <w:left w:w="20" w:type="dxa"/>
              <w:bottom w:w="20" w:type="dxa"/>
              <w:right w:w="20" w:type="dxa"/>
            </w:tcMar>
            <w:vAlign w:val="center"/>
            <w:hideMark/>
          </w:tcPr>
          <w:p w14:paraId="79B19078" w14:textId="77777777" w:rsidR="00E664C2" w:rsidRPr="00BF0077" w:rsidRDefault="00E664C2" w:rsidP="00851401">
            <w:pPr>
              <w:pStyle w:val="movimento"/>
              <w:rPr>
                <w:color w:val="002060"/>
              </w:rPr>
            </w:pPr>
            <w:r w:rsidRPr="00BF0077">
              <w:rPr>
                <w:color w:val="002060"/>
              </w:rPr>
              <w:t>FURELLI VALERIO</w:t>
            </w:r>
          </w:p>
        </w:tc>
        <w:tc>
          <w:tcPr>
            <w:tcW w:w="2200" w:type="dxa"/>
            <w:tcMar>
              <w:top w:w="20" w:type="dxa"/>
              <w:left w:w="20" w:type="dxa"/>
              <w:bottom w:w="20" w:type="dxa"/>
              <w:right w:w="20" w:type="dxa"/>
            </w:tcMar>
            <w:vAlign w:val="center"/>
            <w:hideMark/>
          </w:tcPr>
          <w:p w14:paraId="2C0047AD" w14:textId="77777777" w:rsidR="00E664C2" w:rsidRPr="00BF0077" w:rsidRDefault="00E664C2" w:rsidP="00851401">
            <w:pPr>
              <w:pStyle w:val="movimento2"/>
              <w:rPr>
                <w:color w:val="002060"/>
              </w:rPr>
            </w:pPr>
            <w:r w:rsidRPr="00BF0077">
              <w:rPr>
                <w:color w:val="002060"/>
              </w:rPr>
              <w:t xml:space="preserve">(GNANO 04) </w:t>
            </w:r>
          </w:p>
        </w:tc>
        <w:tc>
          <w:tcPr>
            <w:tcW w:w="800" w:type="dxa"/>
            <w:tcMar>
              <w:top w:w="20" w:type="dxa"/>
              <w:left w:w="20" w:type="dxa"/>
              <w:bottom w:w="20" w:type="dxa"/>
              <w:right w:w="20" w:type="dxa"/>
            </w:tcMar>
            <w:vAlign w:val="center"/>
            <w:hideMark/>
          </w:tcPr>
          <w:p w14:paraId="21CA89E5"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218EC0E" w14:textId="77777777" w:rsidR="00E664C2" w:rsidRPr="00BF0077" w:rsidRDefault="00E664C2" w:rsidP="00851401">
            <w:pPr>
              <w:pStyle w:val="movimento"/>
              <w:rPr>
                <w:color w:val="002060"/>
              </w:rPr>
            </w:pPr>
            <w:r w:rsidRPr="00BF0077">
              <w:rPr>
                <w:color w:val="002060"/>
              </w:rPr>
              <w:t>LONZI ANDREA</w:t>
            </w:r>
          </w:p>
        </w:tc>
        <w:tc>
          <w:tcPr>
            <w:tcW w:w="2200" w:type="dxa"/>
            <w:tcMar>
              <w:top w:w="20" w:type="dxa"/>
              <w:left w:w="20" w:type="dxa"/>
              <w:bottom w:w="20" w:type="dxa"/>
              <w:right w:w="20" w:type="dxa"/>
            </w:tcMar>
            <w:vAlign w:val="center"/>
            <w:hideMark/>
          </w:tcPr>
          <w:p w14:paraId="4124DB6F" w14:textId="77777777" w:rsidR="00E664C2" w:rsidRPr="00BF0077" w:rsidRDefault="00E664C2" w:rsidP="00851401">
            <w:pPr>
              <w:pStyle w:val="movimento2"/>
              <w:rPr>
                <w:color w:val="002060"/>
              </w:rPr>
            </w:pPr>
            <w:r w:rsidRPr="00BF0077">
              <w:rPr>
                <w:color w:val="002060"/>
              </w:rPr>
              <w:t xml:space="preserve">(GNANO 04) </w:t>
            </w:r>
          </w:p>
        </w:tc>
      </w:tr>
      <w:tr w:rsidR="00E664C2" w:rsidRPr="00BF0077" w14:paraId="14E1BD55" w14:textId="77777777" w:rsidTr="00851401">
        <w:tc>
          <w:tcPr>
            <w:tcW w:w="2200" w:type="dxa"/>
            <w:tcMar>
              <w:top w:w="20" w:type="dxa"/>
              <w:left w:w="20" w:type="dxa"/>
              <w:bottom w:w="20" w:type="dxa"/>
              <w:right w:w="20" w:type="dxa"/>
            </w:tcMar>
            <w:vAlign w:val="center"/>
            <w:hideMark/>
          </w:tcPr>
          <w:p w14:paraId="13FE70E2" w14:textId="77777777" w:rsidR="00E664C2" w:rsidRPr="00BF0077" w:rsidRDefault="00E664C2" w:rsidP="00851401">
            <w:pPr>
              <w:pStyle w:val="movimento"/>
              <w:rPr>
                <w:color w:val="002060"/>
              </w:rPr>
            </w:pPr>
            <w:r w:rsidRPr="00BF0077">
              <w:rPr>
                <w:color w:val="002060"/>
              </w:rPr>
              <w:t>NWAKIRE CLINTON ONYEMAE</w:t>
            </w:r>
          </w:p>
        </w:tc>
        <w:tc>
          <w:tcPr>
            <w:tcW w:w="2200" w:type="dxa"/>
            <w:tcMar>
              <w:top w:w="20" w:type="dxa"/>
              <w:left w:w="20" w:type="dxa"/>
              <w:bottom w:w="20" w:type="dxa"/>
              <w:right w:w="20" w:type="dxa"/>
            </w:tcMar>
            <w:vAlign w:val="center"/>
            <w:hideMark/>
          </w:tcPr>
          <w:p w14:paraId="233D5091" w14:textId="77777777" w:rsidR="00E664C2" w:rsidRPr="00BF0077" w:rsidRDefault="00E664C2" w:rsidP="00851401">
            <w:pPr>
              <w:pStyle w:val="movimento2"/>
              <w:rPr>
                <w:color w:val="002060"/>
              </w:rPr>
            </w:pPr>
            <w:r w:rsidRPr="00BF0077">
              <w:rPr>
                <w:color w:val="002060"/>
              </w:rPr>
              <w:t xml:space="preserve">(GNANO 04) </w:t>
            </w:r>
          </w:p>
        </w:tc>
        <w:tc>
          <w:tcPr>
            <w:tcW w:w="800" w:type="dxa"/>
            <w:tcMar>
              <w:top w:w="20" w:type="dxa"/>
              <w:left w:w="20" w:type="dxa"/>
              <w:bottom w:w="20" w:type="dxa"/>
              <w:right w:w="20" w:type="dxa"/>
            </w:tcMar>
            <w:vAlign w:val="center"/>
            <w:hideMark/>
          </w:tcPr>
          <w:p w14:paraId="02488294"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2C60836" w14:textId="77777777" w:rsidR="00E664C2" w:rsidRPr="00BF0077" w:rsidRDefault="00E664C2" w:rsidP="00851401">
            <w:pPr>
              <w:pStyle w:val="movimento"/>
              <w:rPr>
                <w:color w:val="002060"/>
              </w:rPr>
            </w:pPr>
            <w:r w:rsidRPr="00BF0077">
              <w:rPr>
                <w:color w:val="002060"/>
              </w:rPr>
              <w:t>CARTECHINI MIRCO</w:t>
            </w:r>
          </w:p>
        </w:tc>
        <w:tc>
          <w:tcPr>
            <w:tcW w:w="2200" w:type="dxa"/>
            <w:tcMar>
              <w:top w:w="20" w:type="dxa"/>
              <w:left w:w="20" w:type="dxa"/>
              <w:bottom w:w="20" w:type="dxa"/>
              <w:right w:w="20" w:type="dxa"/>
            </w:tcMar>
            <w:vAlign w:val="center"/>
            <w:hideMark/>
          </w:tcPr>
          <w:p w14:paraId="7235CC0B" w14:textId="77777777" w:rsidR="00E664C2" w:rsidRPr="00BF0077" w:rsidRDefault="00E664C2" w:rsidP="00851401">
            <w:pPr>
              <w:pStyle w:val="movimento2"/>
              <w:rPr>
                <w:color w:val="002060"/>
              </w:rPr>
            </w:pPr>
            <w:r w:rsidRPr="00BF0077">
              <w:rPr>
                <w:color w:val="002060"/>
              </w:rPr>
              <w:t xml:space="preserve">(GROTTACCIA 2005) </w:t>
            </w:r>
          </w:p>
        </w:tc>
      </w:tr>
      <w:tr w:rsidR="00E664C2" w:rsidRPr="00BF0077" w14:paraId="6BE2A542" w14:textId="77777777" w:rsidTr="00851401">
        <w:tc>
          <w:tcPr>
            <w:tcW w:w="2200" w:type="dxa"/>
            <w:tcMar>
              <w:top w:w="20" w:type="dxa"/>
              <w:left w:w="20" w:type="dxa"/>
              <w:bottom w:w="20" w:type="dxa"/>
              <w:right w:w="20" w:type="dxa"/>
            </w:tcMar>
            <w:vAlign w:val="center"/>
            <w:hideMark/>
          </w:tcPr>
          <w:p w14:paraId="3329189B" w14:textId="77777777" w:rsidR="00E664C2" w:rsidRPr="00BF0077" w:rsidRDefault="00E664C2" w:rsidP="00851401">
            <w:pPr>
              <w:pStyle w:val="movimento"/>
              <w:rPr>
                <w:color w:val="002060"/>
              </w:rPr>
            </w:pPr>
            <w:r w:rsidRPr="00BF0077">
              <w:rPr>
                <w:color w:val="002060"/>
              </w:rPr>
              <w:t>LAUDADIO MARCO</w:t>
            </w:r>
          </w:p>
        </w:tc>
        <w:tc>
          <w:tcPr>
            <w:tcW w:w="2200" w:type="dxa"/>
            <w:tcMar>
              <w:top w:w="20" w:type="dxa"/>
              <w:left w:w="20" w:type="dxa"/>
              <w:bottom w:w="20" w:type="dxa"/>
              <w:right w:w="20" w:type="dxa"/>
            </w:tcMar>
            <w:vAlign w:val="center"/>
            <w:hideMark/>
          </w:tcPr>
          <w:p w14:paraId="4AA1CB06" w14:textId="77777777" w:rsidR="00E664C2" w:rsidRPr="00BF0077" w:rsidRDefault="00E664C2" w:rsidP="00851401">
            <w:pPr>
              <w:pStyle w:val="movimento2"/>
              <w:rPr>
                <w:color w:val="002060"/>
              </w:rPr>
            </w:pPr>
            <w:r w:rsidRPr="00BF0077">
              <w:rPr>
                <w:color w:val="002060"/>
              </w:rPr>
              <w:t xml:space="preserve">(RIPABERARDA) </w:t>
            </w:r>
          </w:p>
        </w:tc>
        <w:tc>
          <w:tcPr>
            <w:tcW w:w="800" w:type="dxa"/>
            <w:tcMar>
              <w:top w:w="20" w:type="dxa"/>
              <w:left w:w="20" w:type="dxa"/>
              <w:bottom w:w="20" w:type="dxa"/>
              <w:right w:w="20" w:type="dxa"/>
            </w:tcMar>
            <w:vAlign w:val="center"/>
            <w:hideMark/>
          </w:tcPr>
          <w:p w14:paraId="3BF6816B"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ACFB059" w14:textId="77777777" w:rsidR="00E664C2" w:rsidRPr="00BF0077" w:rsidRDefault="00E664C2" w:rsidP="00851401">
            <w:pPr>
              <w:pStyle w:val="movimento"/>
              <w:rPr>
                <w:color w:val="002060"/>
              </w:rPr>
            </w:pPr>
            <w:r w:rsidRPr="00BF0077">
              <w:rPr>
                <w:color w:val="002060"/>
              </w:rPr>
              <w:t>MONTI ANDREA</w:t>
            </w:r>
          </w:p>
        </w:tc>
        <w:tc>
          <w:tcPr>
            <w:tcW w:w="2200" w:type="dxa"/>
            <w:tcMar>
              <w:top w:w="20" w:type="dxa"/>
              <w:left w:w="20" w:type="dxa"/>
              <w:bottom w:w="20" w:type="dxa"/>
              <w:right w:w="20" w:type="dxa"/>
            </w:tcMar>
            <w:vAlign w:val="center"/>
            <w:hideMark/>
          </w:tcPr>
          <w:p w14:paraId="0CAD354E" w14:textId="77777777" w:rsidR="00E664C2" w:rsidRPr="00BF0077" w:rsidRDefault="00E664C2" w:rsidP="00851401">
            <w:pPr>
              <w:pStyle w:val="movimento2"/>
              <w:rPr>
                <w:color w:val="002060"/>
              </w:rPr>
            </w:pPr>
            <w:r w:rsidRPr="00BF0077">
              <w:rPr>
                <w:color w:val="002060"/>
              </w:rPr>
              <w:t xml:space="preserve">(RIPABERARDA) </w:t>
            </w:r>
          </w:p>
        </w:tc>
      </w:tr>
      <w:tr w:rsidR="00E664C2" w:rsidRPr="00BF0077" w14:paraId="0EFD5B95" w14:textId="77777777" w:rsidTr="00851401">
        <w:tc>
          <w:tcPr>
            <w:tcW w:w="2200" w:type="dxa"/>
            <w:tcMar>
              <w:top w:w="20" w:type="dxa"/>
              <w:left w:w="20" w:type="dxa"/>
              <w:bottom w:w="20" w:type="dxa"/>
              <w:right w:w="20" w:type="dxa"/>
            </w:tcMar>
            <w:vAlign w:val="center"/>
            <w:hideMark/>
          </w:tcPr>
          <w:p w14:paraId="70EAD075" w14:textId="77777777" w:rsidR="00E664C2" w:rsidRPr="00BF0077" w:rsidRDefault="00E664C2" w:rsidP="00851401">
            <w:pPr>
              <w:pStyle w:val="movimento"/>
              <w:rPr>
                <w:color w:val="002060"/>
              </w:rPr>
            </w:pPr>
            <w:r w:rsidRPr="00BF0077">
              <w:rPr>
                <w:color w:val="002060"/>
              </w:rPr>
              <w:t>MARINELLI GIULIO</w:t>
            </w:r>
          </w:p>
        </w:tc>
        <w:tc>
          <w:tcPr>
            <w:tcW w:w="2200" w:type="dxa"/>
            <w:tcMar>
              <w:top w:w="20" w:type="dxa"/>
              <w:left w:w="20" w:type="dxa"/>
              <w:bottom w:w="20" w:type="dxa"/>
              <w:right w:w="20" w:type="dxa"/>
            </w:tcMar>
            <w:vAlign w:val="center"/>
            <w:hideMark/>
          </w:tcPr>
          <w:p w14:paraId="7B4BFF87" w14:textId="77777777" w:rsidR="00E664C2" w:rsidRPr="00BF0077" w:rsidRDefault="00E664C2" w:rsidP="00851401">
            <w:pPr>
              <w:pStyle w:val="movimento2"/>
              <w:rPr>
                <w:color w:val="002060"/>
              </w:rPr>
            </w:pPr>
            <w:r w:rsidRPr="00BF0077">
              <w:rPr>
                <w:color w:val="002060"/>
              </w:rPr>
              <w:t xml:space="preserve">(VADO C5) </w:t>
            </w:r>
          </w:p>
        </w:tc>
        <w:tc>
          <w:tcPr>
            <w:tcW w:w="800" w:type="dxa"/>
            <w:tcMar>
              <w:top w:w="20" w:type="dxa"/>
              <w:left w:w="20" w:type="dxa"/>
              <w:bottom w:w="20" w:type="dxa"/>
              <w:right w:w="20" w:type="dxa"/>
            </w:tcMar>
            <w:vAlign w:val="center"/>
            <w:hideMark/>
          </w:tcPr>
          <w:p w14:paraId="2D96D4F5"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E7478AC" w14:textId="77777777" w:rsidR="00E664C2" w:rsidRPr="00BF0077" w:rsidRDefault="00E664C2" w:rsidP="00851401">
            <w:pPr>
              <w:pStyle w:val="movimento"/>
              <w:rPr>
                <w:color w:val="002060"/>
              </w:rPr>
            </w:pPr>
            <w:r w:rsidRPr="00BF0077">
              <w:rPr>
                <w:color w:val="002060"/>
              </w:rPr>
              <w:t>GAMBINI NICOLO</w:t>
            </w:r>
          </w:p>
        </w:tc>
        <w:tc>
          <w:tcPr>
            <w:tcW w:w="2200" w:type="dxa"/>
            <w:tcMar>
              <w:top w:w="20" w:type="dxa"/>
              <w:left w:w="20" w:type="dxa"/>
              <w:bottom w:w="20" w:type="dxa"/>
              <w:right w:w="20" w:type="dxa"/>
            </w:tcMar>
            <w:vAlign w:val="center"/>
            <w:hideMark/>
          </w:tcPr>
          <w:p w14:paraId="254624C5" w14:textId="77777777" w:rsidR="00E664C2" w:rsidRPr="00BF0077" w:rsidRDefault="00E664C2" w:rsidP="00851401">
            <w:pPr>
              <w:pStyle w:val="movimento2"/>
              <w:rPr>
                <w:color w:val="002060"/>
              </w:rPr>
            </w:pPr>
            <w:r w:rsidRPr="00BF0077">
              <w:rPr>
                <w:color w:val="002060"/>
              </w:rPr>
              <w:t xml:space="preserve">(VAL TENNA UNITED) </w:t>
            </w:r>
          </w:p>
        </w:tc>
      </w:tr>
      <w:tr w:rsidR="00E664C2" w:rsidRPr="00BF0077" w14:paraId="01991C4A" w14:textId="77777777" w:rsidTr="00851401">
        <w:tc>
          <w:tcPr>
            <w:tcW w:w="2200" w:type="dxa"/>
            <w:tcMar>
              <w:top w:w="20" w:type="dxa"/>
              <w:left w:w="20" w:type="dxa"/>
              <w:bottom w:w="20" w:type="dxa"/>
              <w:right w:w="20" w:type="dxa"/>
            </w:tcMar>
            <w:vAlign w:val="center"/>
            <w:hideMark/>
          </w:tcPr>
          <w:p w14:paraId="28AF1795" w14:textId="77777777" w:rsidR="00E664C2" w:rsidRPr="00BF0077" w:rsidRDefault="00E664C2" w:rsidP="00851401">
            <w:pPr>
              <w:pStyle w:val="movimento"/>
              <w:rPr>
                <w:color w:val="002060"/>
              </w:rPr>
            </w:pPr>
            <w:r w:rsidRPr="00BF0077">
              <w:rPr>
                <w:color w:val="002060"/>
              </w:rPr>
              <w:t>MENOTTI FILIPPO</w:t>
            </w:r>
          </w:p>
        </w:tc>
        <w:tc>
          <w:tcPr>
            <w:tcW w:w="2200" w:type="dxa"/>
            <w:tcMar>
              <w:top w:w="20" w:type="dxa"/>
              <w:left w:w="20" w:type="dxa"/>
              <w:bottom w:w="20" w:type="dxa"/>
              <w:right w:w="20" w:type="dxa"/>
            </w:tcMar>
            <w:vAlign w:val="center"/>
            <w:hideMark/>
          </w:tcPr>
          <w:p w14:paraId="6028684C" w14:textId="77777777" w:rsidR="00E664C2" w:rsidRPr="00BF0077" w:rsidRDefault="00E664C2" w:rsidP="00851401">
            <w:pPr>
              <w:pStyle w:val="movimento2"/>
              <w:rPr>
                <w:color w:val="002060"/>
              </w:rPr>
            </w:pPr>
            <w:r w:rsidRPr="00BF0077">
              <w:rPr>
                <w:color w:val="002060"/>
              </w:rPr>
              <w:t xml:space="preserve">(VALMISA FUTSAL A.S.D.) </w:t>
            </w:r>
          </w:p>
        </w:tc>
        <w:tc>
          <w:tcPr>
            <w:tcW w:w="800" w:type="dxa"/>
            <w:tcMar>
              <w:top w:w="20" w:type="dxa"/>
              <w:left w:w="20" w:type="dxa"/>
              <w:bottom w:w="20" w:type="dxa"/>
              <w:right w:w="20" w:type="dxa"/>
            </w:tcMar>
            <w:vAlign w:val="center"/>
            <w:hideMark/>
          </w:tcPr>
          <w:p w14:paraId="09361C28"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BE2D743"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869100A" w14:textId="77777777" w:rsidR="00E664C2" w:rsidRPr="00BF0077" w:rsidRDefault="00E664C2" w:rsidP="00851401">
            <w:pPr>
              <w:pStyle w:val="movimento2"/>
              <w:rPr>
                <w:color w:val="002060"/>
              </w:rPr>
            </w:pPr>
            <w:r w:rsidRPr="00BF0077">
              <w:rPr>
                <w:color w:val="002060"/>
              </w:rPr>
              <w:t> </w:t>
            </w:r>
          </w:p>
        </w:tc>
      </w:tr>
    </w:tbl>
    <w:p w14:paraId="69DEEF63" w14:textId="77777777" w:rsidR="00E664C2" w:rsidRPr="00BF0077" w:rsidRDefault="00E664C2" w:rsidP="00E664C2">
      <w:pPr>
        <w:pStyle w:val="titolo10"/>
        <w:rPr>
          <w:rFonts w:eastAsiaTheme="minorEastAsia"/>
          <w:color w:val="002060"/>
        </w:rPr>
      </w:pPr>
      <w:r w:rsidRPr="00BF0077">
        <w:rPr>
          <w:color w:val="002060"/>
        </w:rPr>
        <w:t xml:space="preserve">GARE DEL 3/ 5/2025 </w:t>
      </w:r>
    </w:p>
    <w:p w14:paraId="2892A520" w14:textId="77777777" w:rsidR="00E664C2" w:rsidRPr="00BF0077" w:rsidRDefault="00E664C2" w:rsidP="00E664C2">
      <w:pPr>
        <w:pStyle w:val="titolo7a"/>
        <w:rPr>
          <w:color w:val="002060"/>
        </w:rPr>
      </w:pPr>
      <w:r w:rsidRPr="00BF0077">
        <w:rPr>
          <w:color w:val="002060"/>
        </w:rPr>
        <w:t xml:space="preserve">PROVVEDIMENTI DISCIPLINARI </w:t>
      </w:r>
    </w:p>
    <w:p w14:paraId="1CD57ABE"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44D294C1" w14:textId="77777777" w:rsidR="00E664C2" w:rsidRPr="00BF0077" w:rsidRDefault="00E664C2" w:rsidP="00E664C2">
      <w:pPr>
        <w:pStyle w:val="titolo30"/>
        <w:rPr>
          <w:color w:val="002060"/>
        </w:rPr>
      </w:pPr>
      <w:r w:rsidRPr="00BF0077">
        <w:rPr>
          <w:color w:val="002060"/>
        </w:rPr>
        <w:t xml:space="preserve">CALCIATORI NON ESPULSI </w:t>
      </w:r>
    </w:p>
    <w:p w14:paraId="5DA17FC3"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496DAC11" w14:textId="77777777" w:rsidTr="00851401">
        <w:tc>
          <w:tcPr>
            <w:tcW w:w="2200" w:type="dxa"/>
            <w:tcMar>
              <w:top w:w="20" w:type="dxa"/>
              <w:left w:w="20" w:type="dxa"/>
              <w:bottom w:w="20" w:type="dxa"/>
              <w:right w:w="20" w:type="dxa"/>
            </w:tcMar>
            <w:vAlign w:val="center"/>
            <w:hideMark/>
          </w:tcPr>
          <w:p w14:paraId="17AF38E7" w14:textId="77777777" w:rsidR="00E664C2" w:rsidRPr="00BF0077" w:rsidRDefault="00E664C2" w:rsidP="00851401">
            <w:pPr>
              <w:pStyle w:val="movimento"/>
              <w:rPr>
                <w:color w:val="002060"/>
              </w:rPr>
            </w:pPr>
            <w:r w:rsidRPr="00BF0077">
              <w:rPr>
                <w:color w:val="002060"/>
              </w:rPr>
              <w:t>SABBATINI FEDERICO</w:t>
            </w:r>
          </w:p>
        </w:tc>
        <w:tc>
          <w:tcPr>
            <w:tcW w:w="2200" w:type="dxa"/>
            <w:tcMar>
              <w:top w:w="20" w:type="dxa"/>
              <w:left w:w="20" w:type="dxa"/>
              <w:bottom w:w="20" w:type="dxa"/>
              <w:right w:w="20" w:type="dxa"/>
            </w:tcMar>
            <w:vAlign w:val="center"/>
            <w:hideMark/>
          </w:tcPr>
          <w:p w14:paraId="3826C053" w14:textId="77777777" w:rsidR="00E664C2" w:rsidRPr="00BF0077" w:rsidRDefault="00E664C2" w:rsidP="00851401">
            <w:pPr>
              <w:pStyle w:val="movimento2"/>
              <w:rPr>
                <w:color w:val="002060"/>
              </w:rPr>
            </w:pPr>
            <w:r w:rsidRPr="00BF0077">
              <w:rPr>
                <w:color w:val="002060"/>
              </w:rPr>
              <w:t xml:space="preserve">(CANDIA BARACCOLA ASPIO) </w:t>
            </w:r>
          </w:p>
        </w:tc>
        <w:tc>
          <w:tcPr>
            <w:tcW w:w="800" w:type="dxa"/>
            <w:tcMar>
              <w:top w:w="20" w:type="dxa"/>
              <w:left w:w="20" w:type="dxa"/>
              <w:bottom w:w="20" w:type="dxa"/>
              <w:right w:w="20" w:type="dxa"/>
            </w:tcMar>
            <w:vAlign w:val="center"/>
            <w:hideMark/>
          </w:tcPr>
          <w:p w14:paraId="41ACF1CA"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2C4B0B8" w14:textId="77777777" w:rsidR="00E664C2" w:rsidRPr="00BF0077" w:rsidRDefault="00E664C2" w:rsidP="00851401">
            <w:pPr>
              <w:pStyle w:val="movimento"/>
              <w:rPr>
                <w:color w:val="002060"/>
              </w:rPr>
            </w:pPr>
            <w:r w:rsidRPr="00BF0077">
              <w:rPr>
                <w:color w:val="002060"/>
              </w:rPr>
              <w:t>BREGA MATTIA</w:t>
            </w:r>
          </w:p>
        </w:tc>
        <w:tc>
          <w:tcPr>
            <w:tcW w:w="2200" w:type="dxa"/>
            <w:tcMar>
              <w:top w:w="20" w:type="dxa"/>
              <w:left w:w="20" w:type="dxa"/>
              <w:bottom w:w="20" w:type="dxa"/>
              <w:right w:w="20" w:type="dxa"/>
            </w:tcMar>
            <w:vAlign w:val="center"/>
            <w:hideMark/>
          </w:tcPr>
          <w:p w14:paraId="6EBC509E" w14:textId="77777777" w:rsidR="00E664C2" w:rsidRPr="00BF0077" w:rsidRDefault="00E664C2" w:rsidP="00851401">
            <w:pPr>
              <w:pStyle w:val="movimento2"/>
              <w:rPr>
                <w:color w:val="002060"/>
              </w:rPr>
            </w:pPr>
            <w:r w:rsidRPr="00BF0077">
              <w:rPr>
                <w:color w:val="002060"/>
              </w:rPr>
              <w:t xml:space="preserve">(CIRCOLO COLLODI CALCIO 5) </w:t>
            </w:r>
          </w:p>
        </w:tc>
      </w:tr>
    </w:tbl>
    <w:p w14:paraId="0F6EECF5" w14:textId="77777777" w:rsidR="00E664C2" w:rsidRDefault="00E664C2" w:rsidP="00E664C2">
      <w:pPr>
        <w:pStyle w:val="breakline"/>
        <w:rPr>
          <w:color w:val="002060"/>
        </w:rPr>
      </w:pPr>
    </w:p>
    <w:p w14:paraId="2D85323F"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9E55A0D"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C679DD4" w14:textId="77777777" w:rsidR="00E664C2" w:rsidRDefault="00E664C2" w:rsidP="0040501C">
      <w:pPr>
        <w:pStyle w:val="Nessunaspaziatura"/>
        <w:rPr>
          <w:rFonts w:ascii="Arial" w:hAnsi="Arial" w:cs="Arial"/>
          <w:color w:val="002060"/>
          <w:sz w:val="24"/>
          <w:szCs w:val="24"/>
        </w:rPr>
      </w:pPr>
    </w:p>
    <w:p w14:paraId="648A5121" w14:textId="77777777" w:rsidR="00E664C2" w:rsidRDefault="00E664C2" w:rsidP="0040501C">
      <w:pPr>
        <w:pStyle w:val="Nessunaspaziatura"/>
        <w:rPr>
          <w:rFonts w:ascii="Arial" w:hAnsi="Arial" w:cs="Arial"/>
          <w:color w:val="002060"/>
          <w:sz w:val="24"/>
          <w:szCs w:val="24"/>
        </w:rPr>
      </w:pPr>
    </w:p>
    <w:p w14:paraId="1B6EFD6D" w14:textId="6A2A9145" w:rsidR="00670F48" w:rsidRPr="00AE3295" w:rsidRDefault="00670F48" w:rsidP="00670F48">
      <w:pPr>
        <w:pStyle w:val="TITOLOPRINC"/>
        <w:spacing w:before="0" w:beforeAutospacing="0" w:after="0" w:afterAutospacing="0"/>
        <w:rPr>
          <w:color w:val="002060"/>
        </w:rPr>
      </w:pPr>
      <w:r>
        <w:rPr>
          <w:color w:val="002060"/>
        </w:rPr>
        <w:t>PROGRAMMA GARE</w:t>
      </w:r>
    </w:p>
    <w:p w14:paraId="435E805B" w14:textId="77777777" w:rsidR="00670F48" w:rsidRDefault="00670F48" w:rsidP="0040501C">
      <w:pPr>
        <w:pStyle w:val="Nessunaspaziatura"/>
        <w:rPr>
          <w:rFonts w:ascii="Arial" w:hAnsi="Arial" w:cs="Arial"/>
          <w:color w:val="002060"/>
          <w:sz w:val="24"/>
          <w:szCs w:val="24"/>
        </w:rPr>
      </w:pPr>
    </w:p>
    <w:p w14:paraId="697FCC0B" w14:textId="77777777" w:rsidR="00670F48" w:rsidRPr="008F0D00" w:rsidRDefault="00670F48" w:rsidP="00670F48">
      <w:pPr>
        <w:pStyle w:val="sottotitolocampionato10"/>
        <w:rPr>
          <w:color w:val="002060"/>
        </w:rPr>
      </w:pPr>
      <w:r w:rsidRPr="008F0D00">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98"/>
        <w:gridCol w:w="1544"/>
        <w:gridCol w:w="1544"/>
      </w:tblGrid>
      <w:tr w:rsidR="00670F48" w:rsidRPr="008F0D00" w14:paraId="0F964934"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3B4EF"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12716"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7745"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D6AB4"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37705"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9EFC8"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093E3"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064F283F" w14:textId="77777777" w:rsidTr="0085140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30C49" w14:textId="77777777" w:rsidR="00670F48" w:rsidRPr="008F0D00" w:rsidRDefault="00670F48" w:rsidP="00851401">
            <w:pPr>
              <w:pStyle w:val="rowtabella0"/>
              <w:rPr>
                <w:color w:val="002060"/>
              </w:rPr>
            </w:pPr>
            <w:r w:rsidRPr="008F0D00">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B0F6F" w14:textId="77777777" w:rsidR="00670F48" w:rsidRPr="008F0D00" w:rsidRDefault="00670F48" w:rsidP="00851401">
            <w:pPr>
              <w:pStyle w:val="rowtabella0"/>
              <w:rPr>
                <w:color w:val="002060"/>
              </w:rPr>
            </w:pPr>
            <w:r w:rsidRPr="008F0D00">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BD0AA"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10491" w14:textId="77777777" w:rsidR="00670F48" w:rsidRPr="008F0D00" w:rsidRDefault="00670F48" w:rsidP="00851401">
            <w:pPr>
              <w:pStyle w:val="rowtabella0"/>
              <w:rPr>
                <w:color w:val="002060"/>
              </w:rPr>
            </w:pPr>
            <w:r w:rsidRPr="008F0D00">
              <w:rPr>
                <w:color w:val="002060"/>
              </w:rPr>
              <w:t>09/05/2025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8FD6D" w14:textId="77777777" w:rsidR="00670F48" w:rsidRPr="008F0D00" w:rsidRDefault="00670F48" w:rsidP="00851401">
            <w:pPr>
              <w:pStyle w:val="rowtabella0"/>
              <w:rPr>
                <w:color w:val="002060"/>
              </w:rPr>
            </w:pPr>
            <w:r w:rsidRPr="008F0D00">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F14C3" w14:textId="77777777" w:rsidR="00670F48" w:rsidRPr="008F0D00" w:rsidRDefault="00670F48" w:rsidP="00851401">
            <w:pPr>
              <w:pStyle w:val="rowtabella0"/>
              <w:rPr>
                <w:color w:val="002060"/>
              </w:rPr>
            </w:pPr>
            <w:r w:rsidRPr="008F0D0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C78B2" w14:textId="77777777" w:rsidR="00670F48" w:rsidRPr="008F0D00" w:rsidRDefault="00670F48" w:rsidP="00851401">
            <w:pPr>
              <w:pStyle w:val="rowtabella0"/>
              <w:rPr>
                <w:color w:val="002060"/>
              </w:rPr>
            </w:pPr>
            <w:r w:rsidRPr="008F0D00">
              <w:rPr>
                <w:color w:val="002060"/>
              </w:rPr>
              <w:t>VIA VOLTURNO-PIEDIRIPA</w:t>
            </w:r>
          </w:p>
        </w:tc>
      </w:tr>
      <w:tr w:rsidR="00670F48" w:rsidRPr="008F0D00" w14:paraId="408F7D45"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7BBBA" w14:textId="77777777" w:rsidR="00670F48" w:rsidRPr="008F0D00" w:rsidRDefault="00670F48" w:rsidP="00851401">
            <w:pPr>
              <w:pStyle w:val="rowtabella0"/>
              <w:rPr>
                <w:color w:val="002060"/>
              </w:rPr>
            </w:pPr>
            <w:r w:rsidRPr="008F0D00">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7982F1" w14:textId="77777777" w:rsidR="00670F48" w:rsidRPr="008F0D00" w:rsidRDefault="00670F48" w:rsidP="00851401">
            <w:pPr>
              <w:pStyle w:val="rowtabella0"/>
              <w:rPr>
                <w:color w:val="002060"/>
              </w:rPr>
            </w:pPr>
            <w:r w:rsidRPr="008F0D00">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A1567B"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7F7AFC" w14:textId="77777777" w:rsidR="00670F48" w:rsidRPr="008F0D00" w:rsidRDefault="00670F48" w:rsidP="00851401">
            <w:pPr>
              <w:pStyle w:val="rowtabella0"/>
              <w:rPr>
                <w:color w:val="002060"/>
              </w:rPr>
            </w:pPr>
            <w:r w:rsidRPr="008F0D00">
              <w:rPr>
                <w:color w:val="002060"/>
              </w:rPr>
              <w:t>09/05/2025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9DE845" w14:textId="77777777" w:rsidR="00670F48" w:rsidRPr="008F0D00" w:rsidRDefault="00670F48" w:rsidP="00851401">
            <w:pPr>
              <w:pStyle w:val="rowtabella0"/>
              <w:rPr>
                <w:color w:val="002060"/>
              </w:rPr>
            </w:pPr>
            <w:r w:rsidRPr="008F0D00">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466EC" w14:textId="77777777" w:rsidR="00670F48" w:rsidRPr="008F0D00" w:rsidRDefault="00670F48" w:rsidP="00851401">
            <w:pPr>
              <w:pStyle w:val="rowtabella0"/>
              <w:rPr>
                <w:color w:val="002060"/>
              </w:rPr>
            </w:pPr>
            <w:r w:rsidRPr="008F0D00">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D4CFE" w14:textId="77777777" w:rsidR="00670F48" w:rsidRPr="008F0D00" w:rsidRDefault="00670F48" w:rsidP="00851401">
            <w:pPr>
              <w:pStyle w:val="rowtabella0"/>
              <w:rPr>
                <w:color w:val="002060"/>
              </w:rPr>
            </w:pPr>
            <w:r w:rsidRPr="008F0D00">
              <w:rPr>
                <w:color w:val="002060"/>
              </w:rPr>
              <w:t>VIA CAMPO SPORTIVO</w:t>
            </w:r>
          </w:p>
        </w:tc>
      </w:tr>
      <w:tr w:rsidR="00670F48" w:rsidRPr="008F0D00" w14:paraId="09B9A886"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5A777" w14:textId="77777777" w:rsidR="00670F48" w:rsidRPr="008F0D00" w:rsidRDefault="00670F48" w:rsidP="00851401">
            <w:pPr>
              <w:pStyle w:val="rowtabella0"/>
              <w:rPr>
                <w:color w:val="002060"/>
              </w:rPr>
            </w:pPr>
            <w:r w:rsidRPr="008F0D00">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B6738B" w14:textId="77777777" w:rsidR="00670F48" w:rsidRPr="008F0D00" w:rsidRDefault="00670F48" w:rsidP="00851401">
            <w:pPr>
              <w:pStyle w:val="rowtabella0"/>
              <w:rPr>
                <w:color w:val="002060"/>
              </w:rPr>
            </w:pPr>
            <w:r w:rsidRPr="008F0D00">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7B8A3E"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7331D6" w14:textId="77777777" w:rsidR="00670F48" w:rsidRPr="008F0D00" w:rsidRDefault="00670F48" w:rsidP="00851401">
            <w:pPr>
              <w:pStyle w:val="rowtabella0"/>
              <w:rPr>
                <w:color w:val="002060"/>
              </w:rPr>
            </w:pPr>
            <w:r w:rsidRPr="008F0D00">
              <w:rPr>
                <w:color w:val="002060"/>
              </w:rPr>
              <w:t>09/05/2025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4B92E5" w14:textId="77777777" w:rsidR="00670F48" w:rsidRPr="008F0D00" w:rsidRDefault="00670F48" w:rsidP="00851401">
            <w:pPr>
              <w:pStyle w:val="rowtabella0"/>
              <w:rPr>
                <w:color w:val="002060"/>
              </w:rPr>
            </w:pPr>
            <w:r w:rsidRPr="008F0D00">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4F1EDB" w14:textId="77777777" w:rsidR="00670F48" w:rsidRPr="008F0D00" w:rsidRDefault="00670F48" w:rsidP="00851401">
            <w:pPr>
              <w:pStyle w:val="rowtabella0"/>
              <w:rPr>
                <w:color w:val="002060"/>
              </w:rPr>
            </w:pPr>
            <w:r w:rsidRPr="008F0D0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F6BDD" w14:textId="77777777" w:rsidR="00670F48" w:rsidRPr="008F0D00" w:rsidRDefault="00670F48" w:rsidP="00851401">
            <w:pPr>
              <w:pStyle w:val="rowtabella0"/>
              <w:rPr>
                <w:color w:val="002060"/>
              </w:rPr>
            </w:pPr>
            <w:r w:rsidRPr="008F0D00">
              <w:rPr>
                <w:color w:val="002060"/>
              </w:rPr>
              <w:t>VIA GEMME, 13</w:t>
            </w:r>
          </w:p>
        </w:tc>
      </w:tr>
      <w:tr w:rsidR="00670F48" w:rsidRPr="008F0D00" w14:paraId="1048B5BD"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82C8BD" w14:textId="77777777" w:rsidR="00670F48" w:rsidRPr="008F0D00" w:rsidRDefault="00670F48" w:rsidP="00851401">
            <w:pPr>
              <w:pStyle w:val="rowtabella0"/>
              <w:rPr>
                <w:color w:val="002060"/>
              </w:rPr>
            </w:pPr>
            <w:r w:rsidRPr="008F0D00">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5BCD01" w14:textId="77777777" w:rsidR="00670F48" w:rsidRPr="008F0D00" w:rsidRDefault="00670F48" w:rsidP="00851401">
            <w:pPr>
              <w:pStyle w:val="rowtabella0"/>
              <w:rPr>
                <w:color w:val="002060"/>
              </w:rPr>
            </w:pPr>
            <w:r w:rsidRPr="008F0D00">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D4911C"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CF884F" w14:textId="77777777" w:rsidR="00670F48" w:rsidRPr="008F0D00" w:rsidRDefault="00670F48" w:rsidP="00851401">
            <w:pPr>
              <w:pStyle w:val="rowtabella0"/>
              <w:rPr>
                <w:color w:val="002060"/>
              </w:rPr>
            </w:pPr>
            <w:r w:rsidRPr="008F0D00">
              <w:rPr>
                <w:color w:val="002060"/>
              </w:rPr>
              <w:t>09/05/2025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D0DD3" w14:textId="77777777" w:rsidR="00670F48" w:rsidRPr="008F0D00" w:rsidRDefault="00670F48" w:rsidP="00851401">
            <w:pPr>
              <w:pStyle w:val="rowtabella0"/>
              <w:rPr>
                <w:color w:val="002060"/>
              </w:rPr>
            </w:pPr>
            <w:r w:rsidRPr="008F0D00">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F8414D" w14:textId="77777777" w:rsidR="00670F48" w:rsidRPr="008F0D00" w:rsidRDefault="00670F48" w:rsidP="00851401">
            <w:pPr>
              <w:pStyle w:val="rowtabella0"/>
              <w:rPr>
                <w:color w:val="002060"/>
              </w:rPr>
            </w:pPr>
            <w:r w:rsidRPr="008F0D0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E0528" w14:textId="77777777" w:rsidR="00670F48" w:rsidRPr="008F0D00" w:rsidRDefault="00670F48" w:rsidP="00851401">
            <w:pPr>
              <w:pStyle w:val="rowtabella0"/>
              <w:rPr>
                <w:color w:val="002060"/>
              </w:rPr>
            </w:pPr>
            <w:r w:rsidRPr="008F0D00">
              <w:rPr>
                <w:color w:val="002060"/>
              </w:rPr>
              <w:t>VIA DELL IRIS</w:t>
            </w:r>
          </w:p>
        </w:tc>
      </w:tr>
      <w:tr w:rsidR="00670F48" w:rsidRPr="008F0D00" w14:paraId="118C8DD1"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0BDD8" w14:textId="77777777" w:rsidR="00670F48" w:rsidRPr="008F0D00" w:rsidRDefault="00670F48" w:rsidP="00851401">
            <w:pPr>
              <w:pStyle w:val="rowtabella0"/>
              <w:rPr>
                <w:color w:val="002060"/>
              </w:rPr>
            </w:pPr>
            <w:r w:rsidRPr="008F0D00">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2FEB6D" w14:textId="77777777" w:rsidR="00670F48" w:rsidRPr="008F0D00" w:rsidRDefault="00670F48" w:rsidP="00851401">
            <w:pPr>
              <w:pStyle w:val="rowtabella0"/>
              <w:rPr>
                <w:color w:val="002060"/>
              </w:rPr>
            </w:pPr>
            <w:r w:rsidRPr="008F0D00">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6773EA"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D69E24" w14:textId="77777777" w:rsidR="00670F48" w:rsidRPr="008F0D00" w:rsidRDefault="00670F48" w:rsidP="00851401">
            <w:pPr>
              <w:pStyle w:val="rowtabella0"/>
              <w:rPr>
                <w:color w:val="002060"/>
              </w:rPr>
            </w:pPr>
            <w:r w:rsidRPr="008F0D00">
              <w:rPr>
                <w:color w:val="002060"/>
              </w:rPr>
              <w:t>09/05/2025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7DA585" w14:textId="77777777" w:rsidR="00670F48" w:rsidRPr="008F0D00" w:rsidRDefault="00670F48" w:rsidP="00851401">
            <w:pPr>
              <w:pStyle w:val="rowtabella0"/>
              <w:rPr>
                <w:color w:val="002060"/>
              </w:rPr>
            </w:pPr>
            <w:r w:rsidRPr="008F0D00">
              <w:rPr>
                <w:color w:val="002060"/>
              </w:rPr>
              <w:t>5280 TENSOSTRUTTURA S.</w:t>
            </w:r>
            <w:proofErr w:type="gramStart"/>
            <w:r w:rsidRPr="008F0D0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39C02" w14:textId="77777777" w:rsidR="00670F48" w:rsidRPr="008F0D00" w:rsidRDefault="00670F48" w:rsidP="00851401">
            <w:pPr>
              <w:pStyle w:val="rowtabella0"/>
              <w:rPr>
                <w:color w:val="002060"/>
              </w:rPr>
            </w:pPr>
            <w:r w:rsidRPr="008F0D0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4D782" w14:textId="77777777" w:rsidR="00670F48" w:rsidRPr="008F0D00" w:rsidRDefault="00670F48" w:rsidP="00851401">
            <w:pPr>
              <w:pStyle w:val="rowtabella0"/>
              <w:rPr>
                <w:color w:val="002060"/>
              </w:rPr>
            </w:pPr>
            <w:r w:rsidRPr="008F0D00">
              <w:rPr>
                <w:color w:val="002060"/>
              </w:rPr>
              <w:t>VIA LORENZO LOTTO</w:t>
            </w:r>
          </w:p>
        </w:tc>
      </w:tr>
      <w:tr w:rsidR="00670F48" w:rsidRPr="008F0D00" w14:paraId="42E50BDB" w14:textId="77777777" w:rsidTr="0085140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93A81" w14:textId="77777777" w:rsidR="00670F48" w:rsidRPr="008F0D00" w:rsidRDefault="00670F48" w:rsidP="00851401">
            <w:pPr>
              <w:pStyle w:val="rowtabella0"/>
              <w:rPr>
                <w:color w:val="002060"/>
              </w:rPr>
            </w:pPr>
            <w:r w:rsidRPr="008F0D00">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64DD1" w14:textId="77777777" w:rsidR="00670F48" w:rsidRPr="008F0D00" w:rsidRDefault="00670F48" w:rsidP="00851401">
            <w:pPr>
              <w:pStyle w:val="rowtabella0"/>
              <w:rPr>
                <w:color w:val="002060"/>
              </w:rPr>
            </w:pPr>
            <w:r w:rsidRPr="008F0D00">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4146F"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0A111" w14:textId="77777777" w:rsidR="00670F48" w:rsidRPr="008F0D00" w:rsidRDefault="00670F48" w:rsidP="00851401">
            <w:pPr>
              <w:pStyle w:val="rowtabella0"/>
              <w:rPr>
                <w:color w:val="002060"/>
              </w:rPr>
            </w:pPr>
            <w:r w:rsidRPr="008F0D00">
              <w:rPr>
                <w:color w:val="002060"/>
              </w:rPr>
              <w:t>10/05/2025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FF29B" w14:textId="77777777" w:rsidR="00670F48" w:rsidRPr="008F0D00" w:rsidRDefault="00670F48" w:rsidP="00851401">
            <w:pPr>
              <w:pStyle w:val="rowtabella0"/>
              <w:rPr>
                <w:color w:val="002060"/>
              </w:rPr>
            </w:pPr>
            <w:r w:rsidRPr="008F0D00">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AC73A" w14:textId="77777777" w:rsidR="00670F48" w:rsidRPr="008F0D00" w:rsidRDefault="00670F48" w:rsidP="00851401">
            <w:pPr>
              <w:pStyle w:val="rowtabella0"/>
              <w:rPr>
                <w:color w:val="002060"/>
              </w:rPr>
            </w:pPr>
            <w:r w:rsidRPr="008F0D0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9C846" w14:textId="77777777" w:rsidR="00670F48" w:rsidRPr="008F0D00" w:rsidRDefault="00670F48" w:rsidP="00851401">
            <w:pPr>
              <w:pStyle w:val="rowtabella0"/>
              <w:rPr>
                <w:color w:val="002060"/>
              </w:rPr>
            </w:pPr>
            <w:r w:rsidRPr="008F0D00">
              <w:rPr>
                <w:color w:val="002060"/>
              </w:rPr>
              <w:t>LOCALITA' CANDIA</w:t>
            </w:r>
          </w:p>
        </w:tc>
      </w:tr>
    </w:tbl>
    <w:p w14:paraId="078A8E3F" w14:textId="77777777" w:rsidR="00670F48" w:rsidRDefault="00670F48" w:rsidP="0040501C">
      <w:pPr>
        <w:pStyle w:val="Nessunaspaziatura"/>
        <w:rPr>
          <w:rFonts w:ascii="Arial" w:hAnsi="Arial" w:cs="Arial"/>
          <w:color w:val="002060"/>
          <w:sz w:val="24"/>
          <w:szCs w:val="24"/>
        </w:rPr>
      </w:pPr>
    </w:p>
    <w:p w14:paraId="096F9359" w14:textId="77777777" w:rsidR="0040501C" w:rsidRPr="00715253" w:rsidRDefault="0040501C" w:rsidP="00FB0AAF">
      <w:pPr>
        <w:pStyle w:val="Nessunaspaziatura"/>
        <w:jc w:val="both"/>
        <w:rPr>
          <w:rFonts w:ascii="Arial" w:hAnsi="Arial" w:cs="Arial"/>
          <w:bCs/>
          <w:color w:val="002060"/>
        </w:rPr>
      </w:pPr>
    </w:p>
    <w:p w14:paraId="4C64DC5C" w14:textId="77777777" w:rsidR="00FB0AAF" w:rsidRDefault="00FB0AAF" w:rsidP="00530523">
      <w:pPr>
        <w:pStyle w:val="breakline"/>
        <w:rPr>
          <w:color w:val="002060"/>
        </w:rPr>
      </w:pPr>
    </w:p>
    <w:p w14:paraId="2CE1C0BA" w14:textId="77777777" w:rsidR="00E17056" w:rsidRPr="004A38F6" w:rsidRDefault="00E17056" w:rsidP="00E17056">
      <w:pPr>
        <w:pStyle w:val="titolocampionato0"/>
        <w:shd w:val="clear" w:color="auto" w:fill="CCCCCC"/>
        <w:spacing w:before="80" w:after="40"/>
        <w:rPr>
          <w:color w:val="002060"/>
        </w:rPr>
      </w:pPr>
      <w:r w:rsidRPr="004A38F6">
        <w:rPr>
          <w:color w:val="002060"/>
        </w:rPr>
        <w:t>REGIONALE CALCIO A 5 FEMMINILE</w:t>
      </w:r>
    </w:p>
    <w:p w14:paraId="6BAB7643" w14:textId="77777777" w:rsidR="00E17056" w:rsidRPr="00AE3295" w:rsidRDefault="00E17056" w:rsidP="00E17056">
      <w:pPr>
        <w:pStyle w:val="TITOLOPRINC"/>
        <w:spacing w:before="0" w:beforeAutospacing="0" w:after="0" w:afterAutospacing="0"/>
        <w:rPr>
          <w:color w:val="002060"/>
        </w:rPr>
      </w:pPr>
      <w:r>
        <w:rPr>
          <w:color w:val="002060"/>
        </w:rPr>
        <w:t>PLAY OFF</w:t>
      </w:r>
    </w:p>
    <w:p w14:paraId="2BE4C840" w14:textId="77777777" w:rsidR="00E17056" w:rsidRDefault="00E17056" w:rsidP="00E17056">
      <w:pPr>
        <w:pStyle w:val="LndNormale1"/>
        <w:rPr>
          <w:b/>
          <w:color w:val="002060"/>
        </w:rPr>
      </w:pPr>
    </w:p>
    <w:p w14:paraId="02E305E9" w14:textId="77777777" w:rsidR="00E17056" w:rsidRPr="00E762DC" w:rsidRDefault="00E17056" w:rsidP="00E17056">
      <w:pPr>
        <w:pStyle w:val="LndNormale1"/>
        <w:rPr>
          <w:rFonts w:cs="Arial"/>
          <w:color w:val="002060"/>
        </w:rPr>
      </w:pPr>
      <w:r w:rsidRPr="00E762DC">
        <w:rPr>
          <w:b/>
          <w:i/>
          <w:color w:val="002060"/>
        </w:rPr>
        <w:t>Quarti di Finale</w:t>
      </w:r>
    </w:p>
    <w:p w14:paraId="5A667A22"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7</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A</w:t>
      </w:r>
    </w:p>
    <w:p w14:paraId="286856ED" w14:textId="77777777" w:rsidR="00E17056" w:rsidRPr="008307D6" w:rsidRDefault="00E17056" w:rsidP="00E17056">
      <w:pPr>
        <w:pStyle w:val="Corpodeltesto21"/>
        <w:rPr>
          <w:rFonts w:ascii="Arial" w:hAnsi="Arial" w:cs="Arial"/>
          <w:b/>
          <w:bCs/>
          <w:color w:val="002060"/>
          <w:sz w:val="22"/>
        </w:rPr>
      </w:pPr>
      <w:r w:rsidRPr="008307D6">
        <w:rPr>
          <w:rFonts w:ascii="Arial" w:hAnsi="Arial" w:cs="Arial"/>
          <w:b/>
          <w:bCs/>
          <w:color w:val="002060"/>
          <w:sz w:val="22"/>
        </w:rPr>
        <w:t>CENTRO SPORTIVO SUASA – WOMAN SANGIUSTESE</w:t>
      </w:r>
      <w:r>
        <w:rPr>
          <w:rFonts w:ascii="Arial" w:hAnsi="Arial" w:cs="Arial"/>
          <w:b/>
          <w:bCs/>
          <w:color w:val="002060"/>
          <w:sz w:val="22"/>
        </w:rPr>
        <w:t xml:space="preserve">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5-2</w:t>
      </w:r>
    </w:p>
    <w:p w14:paraId="45DB9425" w14:textId="77777777" w:rsidR="00E17056" w:rsidRDefault="00E17056" w:rsidP="00E17056">
      <w:pPr>
        <w:pStyle w:val="Corpodeltesto21"/>
        <w:rPr>
          <w:rFonts w:ascii="Arial" w:hAnsi="Arial" w:cs="Arial"/>
          <w:color w:val="002060"/>
          <w:sz w:val="22"/>
        </w:rPr>
      </w:pPr>
    </w:p>
    <w:p w14:paraId="13CF2550" w14:textId="77777777" w:rsidR="00E17056" w:rsidRPr="00E762DC" w:rsidRDefault="00E17056" w:rsidP="00E17056">
      <w:pPr>
        <w:pStyle w:val="Corpodeltesto21"/>
        <w:rPr>
          <w:rFonts w:ascii="Arial" w:hAnsi="Arial" w:cs="Arial"/>
          <w:color w:val="002060"/>
          <w:sz w:val="22"/>
        </w:rPr>
      </w:pPr>
      <w:r>
        <w:rPr>
          <w:rFonts w:ascii="Arial" w:hAnsi="Arial" w:cs="Arial"/>
          <w:color w:val="002060"/>
          <w:sz w:val="22"/>
        </w:rPr>
        <w:t>- 5</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6</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B</w:t>
      </w:r>
    </w:p>
    <w:p w14:paraId="0CD727B0" w14:textId="77777777" w:rsidR="00E17056" w:rsidRPr="008307D6" w:rsidRDefault="00E17056" w:rsidP="00E17056">
      <w:pPr>
        <w:pStyle w:val="Corpodeltesto21"/>
        <w:rPr>
          <w:rFonts w:ascii="Arial" w:hAnsi="Arial" w:cs="Arial"/>
          <w:b/>
          <w:bCs/>
          <w:color w:val="002060"/>
          <w:sz w:val="22"/>
        </w:rPr>
      </w:pPr>
      <w:r w:rsidRPr="008307D6">
        <w:rPr>
          <w:rFonts w:ascii="Arial" w:hAnsi="Arial" w:cs="Arial"/>
          <w:b/>
          <w:bCs/>
          <w:color w:val="002060"/>
          <w:sz w:val="22"/>
        </w:rPr>
        <w:t>RIPABERARDA – VENERE POTENTIA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1-2</w:t>
      </w:r>
    </w:p>
    <w:p w14:paraId="351A3233" w14:textId="77777777" w:rsidR="00E17056" w:rsidRPr="00E762DC" w:rsidRDefault="00E17056" w:rsidP="00E17056">
      <w:pPr>
        <w:pStyle w:val="Corpodeltesto21"/>
        <w:rPr>
          <w:rFonts w:ascii="Arial" w:hAnsi="Arial" w:cs="Arial"/>
          <w:color w:val="002060"/>
          <w:sz w:val="22"/>
        </w:rPr>
      </w:pPr>
    </w:p>
    <w:p w14:paraId="4904AF42" w14:textId="77777777" w:rsidR="00E17056" w:rsidRPr="00E762DC" w:rsidRDefault="00E17056" w:rsidP="00E17056">
      <w:pPr>
        <w:pStyle w:val="LndNormale1"/>
        <w:rPr>
          <w:b/>
          <w:i/>
          <w:color w:val="002060"/>
        </w:rPr>
      </w:pPr>
      <w:r>
        <w:rPr>
          <w:b/>
          <w:i/>
          <w:color w:val="002060"/>
        </w:rPr>
        <w:t>Semifinali</w:t>
      </w:r>
    </w:p>
    <w:p w14:paraId="53C463EC"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B</w:t>
      </w:r>
    </w:p>
    <w:p w14:paraId="303A329F" w14:textId="77777777" w:rsidR="00E17056" w:rsidRPr="007A3DB6" w:rsidRDefault="00E17056" w:rsidP="00E17056">
      <w:pPr>
        <w:pStyle w:val="Corpodeltesto21"/>
        <w:rPr>
          <w:rFonts w:ascii="Arial" w:hAnsi="Arial" w:cs="Arial"/>
          <w:b/>
          <w:bCs/>
          <w:color w:val="002060"/>
          <w:sz w:val="22"/>
        </w:rPr>
      </w:pPr>
      <w:r w:rsidRPr="007A3DB6">
        <w:rPr>
          <w:rFonts w:ascii="Arial" w:hAnsi="Arial" w:cs="Arial"/>
          <w:b/>
          <w:bCs/>
          <w:color w:val="002060"/>
          <w:sz w:val="22"/>
        </w:rPr>
        <w:t>TRODICA FUTSAL – VENERE POTENTIA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2-0</w:t>
      </w:r>
    </w:p>
    <w:p w14:paraId="43B4C817" w14:textId="77777777" w:rsidR="00E17056" w:rsidRDefault="00E17056" w:rsidP="00E17056">
      <w:pPr>
        <w:pStyle w:val="Corpodeltesto21"/>
        <w:rPr>
          <w:rFonts w:ascii="Arial" w:hAnsi="Arial" w:cs="Arial"/>
          <w:color w:val="002060"/>
          <w:sz w:val="22"/>
        </w:rPr>
      </w:pPr>
    </w:p>
    <w:p w14:paraId="096CFB64"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A</w:t>
      </w:r>
    </w:p>
    <w:p w14:paraId="34F4E76C" w14:textId="77777777" w:rsidR="00E17056" w:rsidRPr="007A3DB6" w:rsidRDefault="00E17056" w:rsidP="00E17056">
      <w:pPr>
        <w:pStyle w:val="Corpodeltesto21"/>
        <w:rPr>
          <w:rFonts w:ascii="Arial" w:hAnsi="Arial" w:cs="Arial"/>
          <w:b/>
          <w:bCs/>
          <w:color w:val="002060"/>
          <w:sz w:val="22"/>
        </w:rPr>
      </w:pPr>
      <w:r w:rsidRPr="00A541F1">
        <w:rPr>
          <w:rFonts w:ascii="Arial" w:hAnsi="Arial" w:cs="Arial"/>
          <w:b/>
          <w:bCs/>
          <w:color w:val="002060"/>
          <w:sz w:val="22"/>
        </w:rPr>
        <w:t>PIANDIROSE – CENTRO SPORTIVO SUASA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325EE7A3" w14:textId="77777777" w:rsidR="00E17056" w:rsidRPr="00E762DC" w:rsidRDefault="00E17056" w:rsidP="00E17056">
      <w:pPr>
        <w:pStyle w:val="Corpodeltesto21"/>
        <w:rPr>
          <w:rFonts w:ascii="Arial" w:hAnsi="Arial" w:cs="Arial"/>
          <w:color w:val="002060"/>
          <w:sz w:val="22"/>
        </w:rPr>
      </w:pPr>
    </w:p>
    <w:p w14:paraId="7DE9240A" w14:textId="102DC33E" w:rsidR="00E17056" w:rsidRDefault="00E17056" w:rsidP="00E1705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7BA46FE6" w14:textId="23F50D8E" w:rsidR="00E17056" w:rsidRDefault="00E17056" w:rsidP="00E17056">
      <w:pPr>
        <w:pStyle w:val="Corpodeltesto21"/>
        <w:rPr>
          <w:rFonts w:ascii="Arial" w:hAnsi="Arial" w:cs="Arial"/>
          <w:b/>
          <w:bCs/>
          <w:color w:val="002060"/>
          <w:sz w:val="22"/>
          <w:szCs w:val="22"/>
        </w:rPr>
      </w:pPr>
      <w:r w:rsidRPr="00FE39EA">
        <w:rPr>
          <w:rFonts w:ascii="Arial" w:hAnsi="Arial" w:cs="Arial"/>
          <w:b/>
          <w:bCs/>
          <w:color w:val="002060"/>
          <w:sz w:val="22"/>
          <w:szCs w:val="22"/>
        </w:rPr>
        <w:t xml:space="preserve">TRODICA FUTSAL – </w:t>
      </w:r>
      <w:r>
        <w:rPr>
          <w:rFonts w:ascii="Arial" w:hAnsi="Arial" w:cs="Arial"/>
          <w:b/>
          <w:bCs/>
          <w:color w:val="002060"/>
          <w:sz w:val="22"/>
          <w:szCs w:val="22"/>
        </w:rPr>
        <w:t>PIANDIROSE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5-3</w:t>
      </w:r>
    </w:p>
    <w:p w14:paraId="5B9DF07E" w14:textId="77777777" w:rsidR="00E17056" w:rsidRDefault="00E17056" w:rsidP="00E17056">
      <w:pPr>
        <w:pStyle w:val="Corpodeltesto21"/>
        <w:rPr>
          <w:rFonts w:ascii="Arial" w:hAnsi="Arial" w:cs="Arial"/>
          <w:color w:val="002060"/>
          <w:sz w:val="22"/>
          <w:szCs w:val="22"/>
        </w:rPr>
      </w:pPr>
    </w:p>
    <w:p w14:paraId="49F82E8F" w14:textId="77777777" w:rsidR="00C43243" w:rsidRPr="00BF0077" w:rsidRDefault="00C43243" w:rsidP="00C43243">
      <w:pPr>
        <w:pStyle w:val="titoloprinc0"/>
        <w:rPr>
          <w:color w:val="002060"/>
        </w:rPr>
      </w:pPr>
      <w:r w:rsidRPr="00BF0077">
        <w:rPr>
          <w:color w:val="002060"/>
        </w:rPr>
        <w:t>RISULTATI</w:t>
      </w:r>
    </w:p>
    <w:p w14:paraId="511F1012" w14:textId="77777777" w:rsidR="00C43243" w:rsidRPr="00BF0077" w:rsidRDefault="00C43243" w:rsidP="00C43243">
      <w:pPr>
        <w:pStyle w:val="breakline"/>
        <w:rPr>
          <w:color w:val="002060"/>
        </w:rPr>
      </w:pPr>
    </w:p>
    <w:p w14:paraId="2FB86080" w14:textId="77777777" w:rsidR="00C43243" w:rsidRPr="00BF0077" w:rsidRDefault="00C43243" w:rsidP="00C43243">
      <w:pPr>
        <w:pStyle w:val="sottotitolocampionato10"/>
        <w:rPr>
          <w:color w:val="002060"/>
        </w:rPr>
      </w:pPr>
      <w:r w:rsidRPr="00BF0077">
        <w:rPr>
          <w:color w:val="002060"/>
        </w:rPr>
        <w:t>RISULTATI UFFICIALI GARE DEL 03/05/2025</w:t>
      </w:r>
    </w:p>
    <w:p w14:paraId="06727EE5"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6C487205" w14:textId="77777777" w:rsidR="00C43243" w:rsidRPr="00BF0077" w:rsidRDefault="00C43243" w:rsidP="00C4324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3243" w:rsidRPr="00BF0077" w14:paraId="2E5135BF"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3243" w:rsidRPr="00BF0077" w14:paraId="04310643"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B0CA6" w14:textId="77777777" w:rsidR="00C43243" w:rsidRPr="00BF0077" w:rsidRDefault="00C43243" w:rsidP="00851401">
                  <w:pPr>
                    <w:pStyle w:val="headertabella0"/>
                    <w:rPr>
                      <w:color w:val="002060"/>
                    </w:rPr>
                  </w:pPr>
                  <w:r w:rsidRPr="00BF0077">
                    <w:rPr>
                      <w:color w:val="002060"/>
                    </w:rPr>
                    <w:t>GIRONE FF - 1 Giornata - A</w:t>
                  </w:r>
                </w:p>
              </w:tc>
            </w:tr>
            <w:tr w:rsidR="00C43243" w:rsidRPr="00BF0077" w14:paraId="48873918"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C9F687" w14:textId="77777777" w:rsidR="00C43243" w:rsidRPr="00BF0077" w:rsidRDefault="00C43243" w:rsidP="00851401">
                  <w:pPr>
                    <w:pStyle w:val="rowtabella0"/>
                    <w:rPr>
                      <w:color w:val="002060"/>
                    </w:rPr>
                  </w:pPr>
                  <w:r w:rsidRPr="00BF0077">
                    <w:rPr>
                      <w:color w:val="002060"/>
                    </w:rPr>
                    <w:t>TRODICA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3901B" w14:textId="77777777" w:rsidR="00C43243" w:rsidRPr="00BF0077" w:rsidRDefault="00C43243" w:rsidP="00851401">
                  <w:pPr>
                    <w:pStyle w:val="rowtabella0"/>
                    <w:rPr>
                      <w:color w:val="002060"/>
                    </w:rPr>
                  </w:pPr>
                  <w:r w:rsidRPr="00BF0077">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C2757" w14:textId="77777777" w:rsidR="00C43243" w:rsidRPr="00BF0077" w:rsidRDefault="00C43243" w:rsidP="00851401">
                  <w:pPr>
                    <w:pStyle w:val="rowtabella0"/>
                    <w:jc w:val="center"/>
                    <w:rPr>
                      <w:color w:val="002060"/>
                    </w:rPr>
                  </w:pPr>
                  <w:r w:rsidRPr="00BF0077">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DEBAE" w14:textId="77777777" w:rsidR="00C43243" w:rsidRPr="00BF0077" w:rsidRDefault="00C43243" w:rsidP="00851401">
                  <w:pPr>
                    <w:pStyle w:val="rowtabella0"/>
                    <w:jc w:val="center"/>
                    <w:rPr>
                      <w:color w:val="002060"/>
                    </w:rPr>
                  </w:pPr>
                  <w:r w:rsidRPr="00BF0077">
                    <w:rPr>
                      <w:color w:val="002060"/>
                    </w:rPr>
                    <w:t> </w:t>
                  </w:r>
                </w:p>
              </w:tc>
            </w:tr>
          </w:tbl>
          <w:p w14:paraId="06A6211E" w14:textId="77777777" w:rsidR="00C43243" w:rsidRPr="00BF0077" w:rsidRDefault="00C43243" w:rsidP="00851401">
            <w:pPr>
              <w:rPr>
                <w:color w:val="002060"/>
              </w:rPr>
            </w:pPr>
          </w:p>
        </w:tc>
      </w:tr>
    </w:tbl>
    <w:p w14:paraId="7C879C8D" w14:textId="77777777" w:rsidR="00C43243" w:rsidRPr="00BF0077" w:rsidRDefault="00C43243" w:rsidP="00C43243">
      <w:pPr>
        <w:pStyle w:val="breakline"/>
        <w:rPr>
          <w:rFonts w:eastAsiaTheme="minorEastAsia"/>
          <w:color w:val="002060"/>
        </w:rPr>
      </w:pPr>
    </w:p>
    <w:p w14:paraId="29E825A0" w14:textId="77777777" w:rsidR="00C43243" w:rsidRDefault="00C43243" w:rsidP="00E17056">
      <w:pPr>
        <w:pStyle w:val="Corpodeltesto21"/>
        <w:rPr>
          <w:rFonts w:ascii="Arial" w:hAnsi="Arial" w:cs="Arial"/>
          <w:color w:val="002060"/>
          <w:sz w:val="22"/>
          <w:szCs w:val="22"/>
        </w:rPr>
      </w:pPr>
    </w:p>
    <w:p w14:paraId="30466330" w14:textId="77777777" w:rsidR="00E17056" w:rsidRDefault="00E17056" w:rsidP="00E17056">
      <w:pPr>
        <w:pStyle w:val="Corpodeltesto21"/>
        <w:rPr>
          <w:rFonts w:ascii="Arial" w:hAnsi="Arial" w:cs="Arial"/>
          <w:color w:val="002060"/>
          <w:sz w:val="22"/>
          <w:szCs w:val="22"/>
        </w:rPr>
      </w:pPr>
    </w:p>
    <w:p w14:paraId="0836C76C" w14:textId="77777777" w:rsidR="00E17056" w:rsidRPr="0058433B" w:rsidRDefault="00E17056" w:rsidP="00E17056">
      <w:pPr>
        <w:pStyle w:val="titolocampionato0"/>
        <w:shd w:val="clear" w:color="auto" w:fill="CCCCCC"/>
        <w:spacing w:before="80" w:after="40"/>
        <w:rPr>
          <w:color w:val="002060"/>
        </w:rPr>
      </w:pPr>
      <w:r w:rsidRPr="0058433B">
        <w:rPr>
          <w:color w:val="002060"/>
        </w:rPr>
        <w:t>UNDER 19 CALCIO A 5 REGIONALE</w:t>
      </w:r>
    </w:p>
    <w:p w14:paraId="61D85511" w14:textId="77777777" w:rsidR="00E17056" w:rsidRPr="00AE3295" w:rsidRDefault="00E17056" w:rsidP="00E17056">
      <w:pPr>
        <w:pStyle w:val="TITOLOPRINC"/>
        <w:spacing w:before="0" w:beforeAutospacing="0" w:after="0" w:afterAutospacing="0"/>
        <w:rPr>
          <w:color w:val="002060"/>
        </w:rPr>
      </w:pPr>
      <w:r>
        <w:rPr>
          <w:color w:val="002060"/>
        </w:rPr>
        <w:t>PROCLAMAZIONE VINCENTE</w:t>
      </w:r>
    </w:p>
    <w:p w14:paraId="4344667C" w14:textId="77777777" w:rsidR="00E17056" w:rsidRPr="00196551" w:rsidRDefault="00E17056" w:rsidP="00E17056">
      <w:pPr>
        <w:pStyle w:val="LndNormale1"/>
        <w:rPr>
          <w:bCs/>
          <w:iCs/>
          <w:color w:val="002060"/>
        </w:rPr>
      </w:pPr>
    </w:p>
    <w:p w14:paraId="321C7FCF" w14:textId="3CDA6AF9" w:rsidR="00E17056" w:rsidRDefault="00E17056" w:rsidP="00E17056">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Regionale Calcio a Cinque Under 19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ACLI MANTOVANI CALCIO A 5. </w:t>
      </w:r>
    </w:p>
    <w:p w14:paraId="69E8CC9D" w14:textId="77777777" w:rsidR="00E17056" w:rsidRPr="00E17056" w:rsidRDefault="00E17056" w:rsidP="00E17056">
      <w:pPr>
        <w:pStyle w:val="NormaleWeb"/>
        <w:jc w:val="both"/>
        <w:rPr>
          <w:rFonts w:ascii="Arial" w:hAnsi="Arial" w:cs="Arial"/>
          <w:sz w:val="22"/>
          <w:szCs w:val="22"/>
        </w:rPr>
      </w:pPr>
    </w:p>
    <w:p w14:paraId="388D3E32" w14:textId="77777777" w:rsidR="00E17056" w:rsidRPr="00E15E32" w:rsidRDefault="00E17056" w:rsidP="00E17056">
      <w:pPr>
        <w:pStyle w:val="TITOLOPRINC"/>
        <w:spacing w:before="0" w:beforeAutospacing="0" w:after="0" w:afterAutospacing="0"/>
        <w:rPr>
          <w:color w:val="002060"/>
        </w:rPr>
      </w:pPr>
      <w:r>
        <w:rPr>
          <w:color w:val="002060"/>
        </w:rPr>
        <w:t>FASE FINALE</w:t>
      </w:r>
    </w:p>
    <w:p w14:paraId="1D97D457" w14:textId="77777777" w:rsidR="00E17056" w:rsidRPr="00E762DC" w:rsidRDefault="00E17056" w:rsidP="00E17056">
      <w:pPr>
        <w:pStyle w:val="LndNormale1"/>
        <w:rPr>
          <w:color w:val="002060"/>
        </w:rPr>
      </w:pPr>
    </w:p>
    <w:p w14:paraId="64B9CEB7" w14:textId="77777777" w:rsidR="00E17056" w:rsidRPr="00E762DC" w:rsidRDefault="00E17056" w:rsidP="00E17056">
      <w:pPr>
        <w:pStyle w:val="LndNormale1"/>
        <w:rPr>
          <w:b/>
          <w:i/>
          <w:color w:val="002060"/>
        </w:rPr>
      </w:pPr>
      <w:r w:rsidRPr="00E762DC">
        <w:rPr>
          <w:b/>
          <w:i/>
          <w:color w:val="002060"/>
        </w:rPr>
        <w:t>Quarti di Finale</w:t>
      </w:r>
    </w:p>
    <w:p w14:paraId="473C3CC3"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6CF3EF76" w14:textId="77777777" w:rsidR="00E17056" w:rsidRPr="00703F1F" w:rsidRDefault="00E17056" w:rsidP="00E17056">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2-5</w:t>
      </w:r>
    </w:p>
    <w:p w14:paraId="65366DE9" w14:textId="77777777" w:rsidR="00E17056" w:rsidRDefault="00E17056" w:rsidP="00E17056">
      <w:pPr>
        <w:pStyle w:val="Corpodeltesto21"/>
        <w:rPr>
          <w:rFonts w:ascii="Arial" w:hAnsi="Arial" w:cs="Arial"/>
          <w:color w:val="002060"/>
          <w:sz w:val="22"/>
        </w:rPr>
      </w:pPr>
    </w:p>
    <w:p w14:paraId="74238126" w14:textId="77777777" w:rsidR="00E17056"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111E722A" w14:textId="77777777" w:rsidR="00E17056" w:rsidRPr="00703F1F" w:rsidRDefault="00E17056" w:rsidP="00E17056">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580E6356" w14:textId="77777777" w:rsidR="00E17056" w:rsidRDefault="00E17056" w:rsidP="00E17056">
      <w:pPr>
        <w:pStyle w:val="Corpodeltesto21"/>
        <w:rPr>
          <w:rFonts w:ascii="Arial" w:hAnsi="Arial" w:cs="Arial"/>
          <w:color w:val="002060"/>
          <w:sz w:val="22"/>
        </w:rPr>
      </w:pPr>
    </w:p>
    <w:p w14:paraId="3B05CF48"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68EDCC5A" w14:textId="77777777" w:rsidR="00E17056" w:rsidRPr="00703F1F" w:rsidRDefault="00E17056" w:rsidP="00E17056">
      <w:pPr>
        <w:pStyle w:val="Corpodeltesto21"/>
        <w:rPr>
          <w:rFonts w:ascii="Arial" w:hAnsi="Arial" w:cs="Arial"/>
          <w:b/>
          <w:bCs/>
          <w:color w:val="002060"/>
          <w:sz w:val="22"/>
        </w:rPr>
      </w:pPr>
      <w:r w:rsidRPr="00703F1F">
        <w:rPr>
          <w:rFonts w:ascii="Arial" w:hAnsi="Arial" w:cs="Arial"/>
          <w:b/>
          <w:bCs/>
          <w:color w:val="002060"/>
          <w:sz w:val="22"/>
        </w:rPr>
        <w:lastRenderedPageBreak/>
        <w:t>POL.CAGLI SPORT ASSOCIATI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3-12</w:t>
      </w:r>
    </w:p>
    <w:p w14:paraId="05C598AD" w14:textId="77777777" w:rsidR="00E17056" w:rsidRDefault="00E17056" w:rsidP="00E17056">
      <w:pPr>
        <w:pStyle w:val="Corpodeltesto21"/>
        <w:rPr>
          <w:rFonts w:ascii="Arial" w:hAnsi="Arial" w:cs="Arial"/>
          <w:color w:val="002060"/>
          <w:sz w:val="22"/>
        </w:rPr>
      </w:pPr>
    </w:p>
    <w:p w14:paraId="087EE19E" w14:textId="77777777" w:rsidR="00E17056"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06A229CB" w14:textId="77777777" w:rsidR="00E17056" w:rsidRPr="00703F1F" w:rsidRDefault="00E17056" w:rsidP="00E17056">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5-6</w:t>
      </w:r>
    </w:p>
    <w:p w14:paraId="1629F77D" w14:textId="77777777" w:rsidR="00E17056" w:rsidRPr="00E762DC" w:rsidRDefault="00E17056" w:rsidP="00E17056">
      <w:pPr>
        <w:pStyle w:val="Corpodeltesto21"/>
        <w:rPr>
          <w:rFonts w:ascii="Arial" w:hAnsi="Arial" w:cs="Arial"/>
          <w:color w:val="002060"/>
          <w:sz w:val="22"/>
        </w:rPr>
      </w:pPr>
    </w:p>
    <w:p w14:paraId="6308265D" w14:textId="77777777" w:rsidR="00E17056" w:rsidRDefault="00E17056" w:rsidP="00E17056">
      <w:pPr>
        <w:pStyle w:val="LndNormale1"/>
        <w:rPr>
          <w:rFonts w:cs="Arial"/>
          <w:b/>
          <w:bCs/>
          <w:color w:val="002060"/>
        </w:rPr>
      </w:pPr>
      <w:r>
        <w:rPr>
          <w:b/>
          <w:i/>
          <w:color w:val="002060"/>
        </w:rPr>
        <w:t>Semifinali</w:t>
      </w:r>
    </w:p>
    <w:p w14:paraId="4AB4A137" w14:textId="77777777" w:rsidR="00E17056" w:rsidRPr="003B52DD" w:rsidRDefault="00E17056" w:rsidP="00E17056">
      <w:pPr>
        <w:pStyle w:val="Corpodeltesto21"/>
        <w:rPr>
          <w:rFonts w:ascii="Arial" w:hAnsi="Arial" w:cs="Arial"/>
          <w:b/>
          <w:bCs/>
          <w:color w:val="002060"/>
          <w:sz w:val="22"/>
        </w:rPr>
      </w:pPr>
      <w:r w:rsidRPr="003B52DD">
        <w:rPr>
          <w:rFonts w:ascii="Arial" w:hAnsi="Arial" w:cs="Arial"/>
          <w:b/>
          <w:bCs/>
          <w:color w:val="002060"/>
          <w:sz w:val="22"/>
        </w:rPr>
        <w:t>MONTELUPONE CALCIO A 5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2-4</w:t>
      </w:r>
      <w:r>
        <w:rPr>
          <w:rFonts w:ascii="Arial" w:hAnsi="Arial" w:cs="Arial"/>
          <w:b/>
          <w:bCs/>
          <w:color w:val="002060"/>
          <w:sz w:val="22"/>
        </w:rPr>
        <w:tab/>
        <w:t>2-11</w:t>
      </w:r>
    </w:p>
    <w:p w14:paraId="0E99963F" w14:textId="77777777" w:rsidR="00E17056" w:rsidRPr="003B52DD" w:rsidRDefault="00E17056" w:rsidP="00E17056">
      <w:pPr>
        <w:pStyle w:val="Corpodeltesto21"/>
        <w:rPr>
          <w:rFonts w:ascii="Arial" w:hAnsi="Arial" w:cs="Arial"/>
          <w:b/>
          <w:bCs/>
          <w:color w:val="002060"/>
          <w:sz w:val="22"/>
        </w:rPr>
      </w:pPr>
    </w:p>
    <w:p w14:paraId="3525AB81" w14:textId="77777777" w:rsidR="00E17056" w:rsidRPr="003B52DD" w:rsidRDefault="00E17056" w:rsidP="00E17056">
      <w:pPr>
        <w:pStyle w:val="Corpodeltesto21"/>
        <w:rPr>
          <w:rFonts w:ascii="Arial" w:hAnsi="Arial" w:cs="Arial"/>
          <w:b/>
          <w:bCs/>
          <w:color w:val="002060"/>
          <w:sz w:val="22"/>
        </w:rPr>
      </w:pPr>
      <w:r w:rsidRPr="003B52DD">
        <w:rPr>
          <w:rFonts w:ascii="Arial" w:hAnsi="Arial" w:cs="Arial"/>
          <w:b/>
          <w:bCs/>
          <w:color w:val="002060"/>
          <w:sz w:val="22"/>
        </w:rPr>
        <w:t>PIETRALACROCE 73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1-3</w:t>
      </w:r>
      <w:r>
        <w:rPr>
          <w:rFonts w:ascii="Arial" w:hAnsi="Arial" w:cs="Arial"/>
          <w:b/>
          <w:bCs/>
          <w:color w:val="002060"/>
          <w:sz w:val="22"/>
        </w:rPr>
        <w:tab/>
        <w:t>3-6</w:t>
      </w:r>
      <w:r>
        <w:rPr>
          <w:rFonts w:ascii="Arial" w:hAnsi="Arial" w:cs="Arial"/>
          <w:b/>
          <w:bCs/>
          <w:color w:val="002060"/>
          <w:sz w:val="22"/>
        </w:rPr>
        <w:tab/>
      </w:r>
    </w:p>
    <w:p w14:paraId="01314BAF" w14:textId="77777777" w:rsidR="00E17056" w:rsidRPr="00E762DC" w:rsidRDefault="00E17056" w:rsidP="00E17056">
      <w:pPr>
        <w:pStyle w:val="Corpodeltesto21"/>
        <w:rPr>
          <w:rFonts w:ascii="Arial" w:hAnsi="Arial" w:cs="Arial"/>
          <w:color w:val="002060"/>
          <w:sz w:val="22"/>
        </w:rPr>
      </w:pPr>
    </w:p>
    <w:p w14:paraId="5B31278E" w14:textId="6A0510F3" w:rsidR="00E17056" w:rsidRDefault="00E17056" w:rsidP="00E1705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2E7A0178" w14:textId="2D15616F" w:rsidR="00E17056" w:rsidRPr="003B52DD" w:rsidRDefault="00E17056" w:rsidP="00E17056">
      <w:pPr>
        <w:pStyle w:val="Corpodeltesto21"/>
        <w:rPr>
          <w:rFonts w:ascii="Arial" w:hAnsi="Arial" w:cs="Arial"/>
          <w:b/>
          <w:bCs/>
          <w:color w:val="002060"/>
          <w:sz w:val="22"/>
        </w:rPr>
      </w:pPr>
      <w:r w:rsidRPr="003B52DD">
        <w:rPr>
          <w:rFonts w:ascii="Arial" w:hAnsi="Arial" w:cs="Arial"/>
          <w:b/>
          <w:bCs/>
          <w:color w:val="002060"/>
          <w:sz w:val="22"/>
        </w:rPr>
        <w:t>ACLI MANTOVANI CALCIO A 5</w:t>
      </w:r>
      <w:r>
        <w:rPr>
          <w:rFonts w:ascii="Arial" w:hAnsi="Arial" w:cs="Arial"/>
          <w:b/>
          <w:bCs/>
          <w:color w:val="002060"/>
          <w:sz w:val="22"/>
        </w:rPr>
        <w:t xml:space="preserve">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2733C5C4" w14:textId="77777777" w:rsidR="00E17056" w:rsidRDefault="00E17056" w:rsidP="00E17056">
      <w:pPr>
        <w:pStyle w:val="Corpodeltesto21"/>
        <w:rPr>
          <w:rFonts w:ascii="Arial" w:hAnsi="Arial" w:cs="Arial"/>
          <w:color w:val="002060"/>
          <w:sz w:val="22"/>
          <w:szCs w:val="22"/>
        </w:rPr>
      </w:pPr>
    </w:p>
    <w:p w14:paraId="2E44B1A6" w14:textId="77777777" w:rsidR="00C43243" w:rsidRPr="00BF0077" w:rsidRDefault="00C43243" w:rsidP="00C43243">
      <w:pPr>
        <w:pStyle w:val="titoloprinc0"/>
        <w:rPr>
          <w:color w:val="002060"/>
        </w:rPr>
      </w:pPr>
      <w:r w:rsidRPr="00BF0077">
        <w:rPr>
          <w:color w:val="002060"/>
        </w:rPr>
        <w:t>RISULTATI</w:t>
      </w:r>
    </w:p>
    <w:p w14:paraId="1C5FFA8F" w14:textId="77777777" w:rsidR="00C43243" w:rsidRPr="00BF0077" w:rsidRDefault="00C43243" w:rsidP="00C43243">
      <w:pPr>
        <w:pStyle w:val="breakline"/>
        <w:rPr>
          <w:color w:val="002060"/>
        </w:rPr>
      </w:pPr>
    </w:p>
    <w:p w14:paraId="291BFDD7" w14:textId="77777777" w:rsidR="00C43243" w:rsidRPr="00BF0077" w:rsidRDefault="00C43243" w:rsidP="00C43243">
      <w:pPr>
        <w:pStyle w:val="sottotitolocampionato10"/>
        <w:rPr>
          <w:color w:val="002060"/>
        </w:rPr>
      </w:pPr>
      <w:r w:rsidRPr="00BF0077">
        <w:rPr>
          <w:color w:val="002060"/>
        </w:rPr>
        <w:t>RISULTATI UFFICIALI GARE DEL 03/05/2025</w:t>
      </w:r>
    </w:p>
    <w:p w14:paraId="46A7DE24"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5F0CA542" w14:textId="77777777" w:rsidR="00C43243" w:rsidRPr="00BF0077" w:rsidRDefault="00C43243" w:rsidP="00C4324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3243" w:rsidRPr="00BF0077" w14:paraId="33196C7C"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3243" w:rsidRPr="00BF0077" w14:paraId="648BD5F9"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CB0EB" w14:textId="77777777" w:rsidR="00C43243" w:rsidRPr="00BF0077" w:rsidRDefault="00C43243" w:rsidP="00851401">
                  <w:pPr>
                    <w:pStyle w:val="headertabella0"/>
                    <w:rPr>
                      <w:color w:val="002060"/>
                    </w:rPr>
                  </w:pPr>
                  <w:r w:rsidRPr="00BF0077">
                    <w:rPr>
                      <w:color w:val="002060"/>
                    </w:rPr>
                    <w:t>GIRONE FF - 1 Giornata - A</w:t>
                  </w:r>
                </w:p>
              </w:tc>
            </w:tr>
            <w:tr w:rsidR="00C43243" w:rsidRPr="00BF0077" w14:paraId="12981D3C"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9CB0E9" w14:textId="77777777" w:rsidR="00C43243" w:rsidRPr="00BF0077" w:rsidRDefault="00C43243" w:rsidP="00851401">
                  <w:pPr>
                    <w:pStyle w:val="rowtabella0"/>
                    <w:rPr>
                      <w:color w:val="002060"/>
                    </w:rPr>
                  </w:pPr>
                  <w:r w:rsidRPr="00BF0077">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BCA5E" w14:textId="77777777" w:rsidR="00C43243" w:rsidRPr="00BF0077" w:rsidRDefault="00C43243" w:rsidP="00851401">
                  <w:pPr>
                    <w:pStyle w:val="rowtabella0"/>
                    <w:rPr>
                      <w:color w:val="002060"/>
                    </w:rPr>
                  </w:pPr>
                  <w:r w:rsidRPr="00BF0077">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CF24F5" w14:textId="77777777" w:rsidR="00C43243" w:rsidRPr="00BF0077" w:rsidRDefault="00C43243" w:rsidP="00851401">
                  <w:pPr>
                    <w:pStyle w:val="rowtabella0"/>
                    <w:jc w:val="center"/>
                    <w:rPr>
                      <w:color w:val="002060"/>
                    </w:rPr>
                  </w:pPr>
                  <w:r w:rsidRPr="00BF0077">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9964F" w14:textId="77777777" w:rsidR="00C43243" w:rsidRPr="00BF0077" w:rsidRDefault="00C43243" w:rsidP="00851401">
                  <w:pPr>
                    <w:pStyle w:val="rowtabella0"/>
                    <w:jc w:val="center"/>
                    <w:rPr>
                      <w:color w:val="002060"/>
                    </w:rPr>
                  </w:pPr>
                  <w:r w:rsidRPr="00BF0077">
                    <w:rPr>
                      <w:color w:val="002060"/>
                    </w:rPr>
                    <w:t> </w:t>
                  </w:r>
                </w:p>
              </w:tc>
            </w:tr>
          </w:tbl>
          <w:p w14:paraId="70A633AD" w14:textId="77777777" w:rsidR="00C43243" w:rsidRPr="00BF0077" w:rsidRDefault="00C43243" w:rsidP="00851401">
            <w:pPr>
              <w:rPr>
                <w:color w:val="002060"/>
              </w:rPr>
            </w:pPr>
          </w:p>
        </w:tc>
      </w:tr>
    </w:tbl>
    <w:p w14:paraId="71639574" w14:textId="77777777" w:rsidR="00C43243" w:rsidRPr="00BF0077" w:rsidRDefault="00C43243" w:rsidP="00C43243">
      <w:pPr>
        <w:pStyle w:val="breakline"/>
        <w:rPr>
          <w:rFonts w:eastAsiaTheme="minorEastAsia"/>
          <w:color w:val="002060"/>
        </w:rPr>
      </w:pPr>
    </w:p>
    <w:p w14:paraId="14697D20" w14:textId="77777777" w:rsidR="00C43243" w:rsidRPr="00BF0077" w:rsidRDefault="00C43243" w:rsidP="00C43243">
      <w:pPr>
        <w:pStyle w:val="breakline"/>
        <w:rPr>
          <w:color w:val="002060"/>
        </w:rPr>
      </w:pPr>
    </w:p>
    <w:p w14:paraId="2DF20360" w14:textId="77777777" w:rsidR="00C43243" w:rsidRPr="00BF0077" w:rsidRDefault="00C43243" w:rsidP="00C43243">
      <w:pPr>
        <w:pStyle w:val="titoloprinc0"/>
        <w:rPr>
          <w:color w:val="002060"/>
        </w:rPr>
      </w:pPr>
      <w:r w:rsidRPr="00BF0077">
        <w:rPr>
          <w:color w:val="002060"/>
        </w:rPr>
        <w:t>GIUDICE SPORTIVO</w:t>
      </w:r>
    </w:p>
    <w:p w14:paraId="3878500B" w14:textId="77777777" w:rsidR="00C43243" w:rsidRPr="00BF0077" w:rsidRDefault="00C43243" w:rsidP="00C43243">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7AA38B7C" w14:textId="77777777" w:rsidR="00C43243" w:rsidRPr="00BF0077" w:rsidRDefault="00C43243" w:rsidP="00C43243">
      <w:pPr>
        <w:pStyle w:val="titolo10"/>
        <w:rPr>
          <w:color w:val="002060"/>
        </w:rPr>
      </w:pPr>
      <w:r w:rsidRPr="00BF0077">
        <w:rPr>
          <w:color w:val="002060"/>
        </w:rPr>
        <w:t xml:space="preserve">GARE DEL 3/ 5/2025 </w:t>
      </w:r>
    </w:p>
    <w:p w14:paraId="6F2B1DEA" w14:textId="77777777" w:rsidR="00C43243" w:rsidRPr="00BF0077" w:rsidRDefault="00C43243" w:rsidP="00C43243">
      <w:pPr>
        <w:pStyle w:val="titolo7a"/>
        <w:rPr>
          <w:color w:val="002060"/>
        </w:rPr>
      </w:pPr>
      <w:r w:rsidRPr="00BF0077">
        <w:rPr>
          <w:color w:val="002060"/>
        </w:rPr>
        <w:t xml:space="preserve">PROVVEDIMENTI DISCIPLINARI </w:t>
      </w:r>
    </w:p>
    <w:p w14:paraId="64277C3D" w14:textId="77777777" w:rsidR="00C43243" w:rsidRPr="00BF0077" w:rsidRDefault="00C43243" w:rsidP="00C43243">
      <w:pPr>
        <w:pStyle w:val="titolo7b0"/>
        <w:rPr>
          <w:color w:val="002060"/>
        </w:rPr>
      </w:pPr>
      <w:r w:rsidRPr="00BF0077">
        <w:rPr>
          <w:color w:val="002060"/>
        </w:rPr>
        <w:t xml:space="preserve">In base alle risultanze degli atti ufficiali sono state deliberate le seguenti sanzioni disciplinari. </w:t>
      </w:r>
    </w:p>
    <w:p w14:paraId="59D60F18" w14:textId="77777777" w:rsidR="00C43243" w:rsidRPr="00BF0077" w:rsidRDefault="00C43243" w:rsidP="00C43243">
      <w:pPr>
        <w:pStyle w:val="titolo30"/>
        <w:rPr>
          <w:color w:val="002060"/>
        </w:rPr>
      </w:pPr>
      <w:r w:rsidRPr="00BF0077">
        <w:rPr>
          <w:color w:val="002060"/>
        </w:rPr>
        <w:t xml:space="preserve">SOCIETA' </w:t>
      </w:r>
    </w:p>
    <w:p w14:paraId="040DEAE2" w14:textId="77777777" w:rsidR="00C43243" w:rsidRPr="00BF0077" w:rsidRDefault="00C43243" w:rsidP="00C43243">
      <w:pPr>
        <w:pStyle w:val="titolo20"/>
        <w:rPr>
          <w:color w:val="002060"/>
        </w:rPr>
      </w:pPr>
      <w:r w:rsidRPr="00BF0077">
        <w:rPr>
          <w:color w:val="002060"/>
        </w:rPr>
        <w:t xml:space="preserve">AMMENDA </w:t>
      </w:r>
    </w:p>
    <w:p w14:paraId="24F88771" w14:textId="77777777" w:rsidR="00C43243" w:rsidRPr="00BF0077" w:rsidRDefault="00C43243" w:rsidP="00C43243">
      <w:pPr>
        <w:pStyle w:val="diffida"/>
        <w:spacing w:before="80" w:beforeAutospacing="0" w:after="40" w:afterAutospacing="0"/>
        <w:jc w:val="left"/>
        <w:rPr>
          <w:color w:val="002060"/>
        </w:rPr>
      </w:pPr>
      <w:r w:rsidRPr="00BF0077">
        <w:rPr>
          <w:color w:val="002060"/>
        </w:rPr>
        <w:t xml:space="preserve">Euro 100,00 REAL FABRIANO </w:t>
      </w:r>
      <w:r w:rsidRPr="00BF0077">
        <w:rPr>
          <w:color w:val="002060"/>
        </w:rPr>
        <w:br/>
        <w:t xml:space="preserve">Per comportamento offensivo del proprio pubblico nei confronti degli arbitri. </w:t>
      </w:r>
    </w:p>
    <w:p w14:paraId="6D70BB63" w14:textId="77777777" w:rsidR="00C43243" w:rsidRPr="00BF0077" w:rsidRDefault="00C43243" w:rsidP="00C43243">
      <w:pPr>
        <w:pStyle w:val="titolo30"/>
        <w:rPr>
          <w:color w:val="002060"/>
        </w:rPr>
      </w:pPr>
      <w:r w:rsidRPr="00BF0077">
        <w:rPr>
          <w:color w:val="002060"/>
        </w:rPr>
        <w:t xml:space="preserve">CALCIATORI ESPULSI </w:t>
      </w:r>
    </w:p>
    <w:p w14:paraId="18D1ADCB" w14:textId="77777777" w:rsidR="00C43243" w:rsidRPr="00BF0077" w:rsidRDefault="00C43243" w:rsidP="00C43243">
      <w:pPr>
        <w:pStyle w:val="titolo20"/>
        <w:rPr>
          <w:color w:val="002060"/>
        </w:rPr>
      </w:pPr>
      <w:r w:rsidRPr="00BF00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02F54C3D" w14:textId="77777777" w:rsidTr="00851401">
        <w:tc>
          <w:tcPr>
            <w:tcW w:w="2200" w:type="dxa"/>
            <w:tcMar>
              <w:top w:w="20" w:type="dxa"/>
              <w:left w:w="20" w:type="dxa"/>
              <w:bottom w:w="20" w:type="dxa"/>
              <w:right w:w="20" w:type="dxa"/>
            </w:tcMar>
            <w:vAlign w:val="center"/>
            <w:hideMark/>
          </w:tcPr>
          <w:p w14:paraId="3F04FCB8" w14:textId="77777777" w:rsidR="00C43243" w:rsidRPr="00BF0077" w:rsidRDefault="00C43243" w:rsidP="00851401">
            <w:pPr>
              <w:pStyle w:val="movimento"/>
              <w:rPr>
                <w:color w:val="002060"/>
              </w:rPr>
            </w:pPr>
            <w:r w:rsidRPr="00BF0077">
              <w:rPr>
                <w:color w:val="002060"/>
              </w:rPr>
              <w:t>AMBROSINI MATTEO</w:t>
            </w:r>
          </w:p>
        </w:tc>
        <w:tc>
          <w:tcPr>
            <w:tcW w:w="2200" w:type="dxa"/>
            <w:tcMar>
              <w:top w:w="20" w:type="dxa"/>
              <w:left w:w="20" w:type="dxa"/>
              <w:bottom w:w="20" w:type="dxa"/>
              <w:right w:w="20" w:type="dxa"/>
            </w:tcMar>
            <w:vAlign w:val="center"/>
            <w:hideMark/>
          </w:tcPr>
          <w:p w14:paraId="3D5FEC9F" w14:textId="77777777" w:rsidR="00C43243" w:rsidRPr="00BF0077" w:rsidRDefault="00C43243" w:rsidP="00851401">
            <w:pPr>
              <w:pStyle w:val="movimento2"/>
              <w:rPr>
                <w:color w:val="002060"/>
              </w:rPr>
            </w:pPr>
            <w:r w:rsidRPr="00BF0077">
              <w:rPr>
                <w:color w:val="002060"/>
              </w:rPr>
              <w:t xml:space="preserve">(REAL FABRIANO) </w:t>
            </w:r>
          </w:p>
        </w:tc>
        <w:tc>
          <w:tcPr>
            <w:tcW w:w="800" w:type="dxa"/>
            <w:tcMar>
              <w:top w:w="20" w:type="dxa"/>
              <w:left w:w="20" w:type="dxa"/>
              <w:bottom w:w="20" w:type="dxa"/>
              <w:right w:w="20" w:type="dxa"/>
            </w:tcMar>
            <w:vAlign w:val="center"/>
            <w:hideMark/>
          </w:tcPr>
          <w:p w14:paraId="24055812"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C1068E0"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C945E60" w14:textId="77777777" w:rsidR="00C43243" w:rsidRPr="00BF0077" w:rsidRDefault="00C43243" w:rsidP="00851401">
            <w:pPr>
              <w:pStyle w:val="movimento2"/>
              <w:rPr>
                <w:color w:val="002060"/>
              </w:rPr>
            </w:pPr>
            <w:r w:rsidRPr="00BF0077">
              <w:rPr>
                <w:color w:val="002060"/>
              </w:rPr>
              <w:t> </w:t>
            </w:r>
          </w:p>
        </w:tc>
      </w:tr>
    </w:tbl>
    <w:p w14:paraId="177A7EF4" w14:textId="77777777" w:rsidR="00C43243" w:rsidRDefault="00C43243" w:rsidP="00C43243">
      <w:pPr>
        <w:pStyle w:val="breakline"/>
        <w:rPr>
          <w:color w:val="002060"/>
        </w:rPr>
      </w:pPr>
    </w:p>
    <w:p w14:paraId="5165125C" w14:textId="77777777" w:rsidR="00C43243" w:rsidRPr="00775244" w:rsidRDefault="00C43243" w:rsidP="00C4324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903B507" w14:textId="2D7E3B59" w:rsidR="00C43243" w:rsidRDefault="00C43243" w:rsidP="00C43243">
      <w:pPr>
        <w:pStyle w:val="Corpodeltesto21"/>
        <w:rPr>
          <w:rFonts w:ascii="Arial" w:hAnsi="Arial" w:cs="Arial"/>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3815DB63" w14:textId="77777777" w:rsidR="00E17056" w:rsidRDefault="00E17056" w:rsidP="00E17056">
      <w:pPr>
        <w:pStyle w:val="Corpodeltesto21"/>
        <w:rPr>
          <w:rFonts w:ascii="Arial" w:hAnsi="Arial" w:cs="Arial"/>
          <w:color w:val="002060"/>
          <w:sz w:val="22"/>
          <w:szCs w:val="22"/>
        </w:rPr>
      </w:pPr>
    </w:p>
    <w:p w14:paraId="2810F2AC" w14:textId="77777777" w:rsidR="00E17056" w:rsidRPr="0058433B" w:rsidRDefault="00E17056" w:rsidP="00E17056">
      <w:pPr>
        <w:pStyle w:val="titolocampionato0"/>
        <w:shd w:val="clear" w:color="auto" w:fill="CCCCCC"/>
        <w:spacing w:before="80" w:after="40"/>
        <w:rPr>
          <w:color w:val="002060"/>
        </w:rPr>
      </w:pPr>
      <w:r w:rsidRPr="0058433B">
        <w:rPr>
          <w:color w:val="002060"/>
        </w:rPr>
        <w:t>UNDER 17 C5 REGIONALI MASCHILI</w:t>
      </w:r>
    </w:p>
    <w:p w14:paraId="4929CDB5" w14:textId="77777777" w:rsidR="00E17056" w:rsidRPr="00AE3295" w:rsidRDefault="00E17056" w:rsidP="00E17056">
      <w:pPr>
        <w:pStyle w:val="TITOLOPRINC"/>
        <w:spacing w:before="0" w:beforeAutospacing="0" w:after="0" w:afterAutospacing="0"/>
        <w:rPr>
          <w:color w:val="002060"/>
        </w:rPr>
      </w:pPr>
      <w:r>
        <w:rPr>
          <w:color w:val="002060"/>
        </w:rPr>
        <w:t>PROCLAMAZIONE VINCENTE</w:t>
      </w:r>
    </w:p>
    <w:p w14:paraId="63C580AD" w14:textId="77777777" w:rsidR="00E17056" w:rsidRPr="00196551" w:rsidRDefault="00E17056" w:rsidP="00E17056">
      <w:pPr>
        <w:pStyle w:val="LndNormale1"/>
        <w:rPr>
          <w:bCs/>
          <w:iCs/>
          <w:color w:val="002060"/>
        </w:rPr>
      </w:pPr>
    </w:p>
    <w:p w14:paraId="2AE66A94" w14:textId="63EC00AE" w:rsidR="00E17056" w:rsidRDefault="00E17056" w:rsidP="00E17056">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Regionale Calcio a Cinque Under 17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ITALSERVICE C5. </w:t>
      </w:r>
    </w:p>
    <w:p w14:paraId="07279853" w14:textId="77777777" w:rsidR="00E17056" w:rsidRPr="00E17056" w:rsidRDefault="00E17056" w:rsidP="00E17056">
      <w:pPr>
        <w:pStyle w:val="NormaleWeb"/>
        <w:jc w:val="both"/>
        <w:rPr>
          <w:rFonts w:ascii="Arial" w:hAnsi="Arial" w:cs="Arial"/>
          <w:color w:val="001E5E"/>
          <w:sz w:val="22"/>
          <w:szCs w:val="22"/>
        </w:rPr>
      </w:pPr>
    </w:p>
    <w:p w14:paraId="2D3A7904" w14:textId="77777777" w:rsidR="00E17056" w:rsidRPr="00E15E32" w:rsidRDefault="00E17056" w:rsidP="00E17056">
      <w:pPr>
        <w:pStyle w:val="TITOLOPRINC"/>
        <w:spacing w:before="0" w:beforeAutospacing="0" w:after="0" w:afterAutospacing="0"/>
        <w:rPr>
          <w:color w:val="002060"/>
        </w:rPr>
      </w:pPr>
      <w:r>
        <w:rPr>
          <w:color w:val="002060"/>
        </w:rPr>
        <w:t>FASE FINALE</w:t>
      </w:r>
    </w:p>
    <w:p w14:paraId="374161B3" w14:textId="77777777" w:rsidR="00E17056" w:rsidRPr="00954ABB" w:rsidRDefault="00E17056" w:rsidP="00E17056">
      <w:pPr>
        <w:pStyle w:val="LndNormale1"/>
        <w:rPr>
          <w:color w:val="002060"/>
        </w:rPr>
      </w:pPr>
    </w:p>
    <w:p w14:paraId="624DE24C" w14:textId="77777777" w:rsidR="00E17056" w:rsidRPr="00954ABB" w:rsidRDefault="00E17056" w:rsidP="00E17056">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60EF6861" w14:textId="77777777" w:rsidR="00E17056" w:rsidRPr="00316CA8" w:rsidRDefault="00E17056" w:rsidP="00E17056">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5B844B38" w14:textId="77777777" w:rsidR="00E17056" w:rsidRPr="008559A6" w:rsidRDefault="00E17056" w:rsidP="00E17056">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7D469874" w14:textId="77777777" w:rsidR="00E17056" w:rsidRPr="008559A6" w:rsidRDefault="00E17056" w:rsidP="00E17056">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185396AD" w14:textId="77777777" w:rsidR="00E17056" w:rsidRPr="00316CA8" w:rsidRDefault="00E17056" w:rsidP="00E17056">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59C81A20" w14:textId="77777777" w:rsidR="00E17056" w:rsidRPr="008559A6" w:rsidRDefault="00E17056" w:rsidP="00E17056">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6C9F2F10" w14:textId="77777777" w:rsidR="00E17056" w:rsidRDefault="00E17056" w:rsidP="00E17056">
      <w:pPr>
        <w:pStyle w:val="Corpodeltesto21"/>
        <w:rPr>
          <w:rFonts w:ascii="Arial" w:hAnsi="Arial" w:cs="Arial"/>
          <w:color w:val="002060"/>
          <w:sz w:val="22"/>
        </w:rPr>
      </w:pPr>
    </w:p>
    <w:p w14:paraId="31DD792A" w14:textId="77777777" w:rsidR="00E17056" w:rsidRPr="00316CA8" w:rsidRDefault="00E17056" w:rsidP="00E17056">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187E1FF2" w14:textId="77777777" w:rsidR="00E17056" w:rsidRPr="008559A6" w:rsidRDefault="00E17056" w:rsidP="00E17056">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399C38AB" w14:textId="77777777" w:rsidR="00E17056" w:rsidRDefault="00E17056" w:rsidP="00E17056">
      <w:pPr>
        <w:pStyle w:val="Corpodeltesto21"/>
        <w:rPr>
          <w:rFonts w:ascii="Arial" w:hAnsi="Arial" w:cs="Arial"/>
          <w:color w:val="002060"/>
          <w:sz w:val="22"/>
        </w:rPr>
      </w:pPr>
    </w:p>
    <w:p w14:paraId="3936C2FA" w14:textId="77777777" w:rsidR="00E17056" w:rsidRPr="00316CA8" w:rsidRDefault="00E17056" w:rsidP="00E17056">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04E2B5E8" w14:textId="77777777" w:rsidR="00E17056" w:rsidRPr="008559A6" w:rsidRDefault="00E17056" w:rsidP="00E17056">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4A6ADCDA" w14:textId="77777777" w:rsidR="00E17056" w:rsidRDefault="00E17056" w:rsidP="00E17056">
      <w:pPr>
        <w:pStyle w:val="Corpodeltesto21"/>
        <w:rPr>
          <w:rFonts w:ascii="Arial" w:hAnsi="Arial" w:cs="Arial"/>
          <w:color w:val="002060"/>
          <w:sz w:val="22"/>
        </w:rPr>
      </w:pPr>
    </w:p>
    <w:p w14:paraId="00A770BD" w14:textId="77777777" w:rsidR="00E17056" w:rsidRPr="00E762DC" w:rsidRDefault="00E17056" w:rsidP="00E17056">
      <w:pPr>
        <w:pStyle w:val="LndNormale1"/>
        <w:rPr>
          <w:b/>
          <w:i/>
          <w:color w:val="002060"/>
        </w:rPr>
      </w:pPr>
      <w:r>
        <w:rPr>
          <w:b/>
          <w:i/>
          <w:color w:val="002060"/>
        </w:rPr>
        <w:t>Ottavi</w:t>
      </w:r>
      <w:r w:rsidRPr="00E762DC">
        <w:rPr>
          <w:b/>
          <w:i/>
          <w:color w:val="002060"/>
        </w:rPr>
        <w:t xml:space="preserve"> di Finale</w:t>
      </w:r>
    </w:p>
    <w:p w14:paraId="329CB876"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415D4A61" w14:textId="77777777" w:rsidR="00E17056" w:rsidRPr="00DC771A" w:rsidRDefault="00E17056" w:rsidP="00E17056">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7-0</w:t>
      </w:r>
    </w:p>
    <w:p w14:paraId="32FB4378" w14:textId="77777777" w:rsidR="00E17056" w:rsidRDefault="00E17056" w:rsidP="00E17056">
      <w:pPr>
        <w:pStyle w:val="Corpodeltesto21"/>
        <w:rPr>
          <w:rFonts w:ascii="Arial" w:hAnsi="Arial" w:cs="Arial"/>
          <w:color w:val="002060"/>
          <w:sz w:val="22"/>
        </w:rPr>
      </w:pPr>
    </w:p>
    <w:p w14:paraId="6C5814AE"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0A1E38FF" w14:textId="77777777" w:rsidR="00E17056" w:rsidRPr="002D5D47" w:rsidRDefault="00E17056" w:rsidP="00E17056">
      <w:pPr>
        <w:pStyle w:val="Corpodeltesto21"/>
        <w:rPr>
          <w:rFonts w:ascii="Arial" w:hAnsi="Arial" w:cs="Arial"/>
          <w:b/>
          <w:bCs/>
          <w:color w:val="002060"/>
          <w:sz w:val="22"/>
        </w:rPr>
      </w:pPr>
      <w:r>
        <w:rPr>
          <w:rFonts w:ascii="Arial" w:hAnsi="Arial" w:cs="Arial"/>
          <w:b/>
          <w:bCs/>
          <w:color w:val="002060"/>
          <w:sz w:val="22"/>
        </w:rPr>
        <w:t xml:space="preserve">ACLI MANTOVANI CALCIO A 5 </w:t>
      </w:r>
      <w:r w:rsidRPr="002D5D47">
        <w:rPr>
          <w:rFonts w:ascii="Arial" w:hAnsi="Arial" w:cs="Arial"/>
          <w:b/>
          <w:bCs/>
          <w:color w:val="002060"/>
          <w:sz w:val="22"/>
        </w:rPr>
        <w:t xml:space="preserve">– </w:t>
      </w:r>
      <w:r>
        <w:rPr>
          <w:rFonts w:ascii="Arial" w:hAnsi="Arial" w:cs="Arial"/>
          <w:b/>
          <w:bCs/>
          <w:color w:val="002060"/>
          <w:sz w:val="22"/>
        </w:rPr>
        <w:t>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447D43C3" w14:textId="77777777" w:rsidR="00E17056" w:rsidRDefault="00E17056" w:rsidP="00E17056">
      <w:pPr>
        <w:pStyle w:val="Corpodeltesto21"/>
        <w:rPr>
          <w:rFonts w:ascii="Arial" w:hAnsi="Arial" w:cs="Arial"/>
          <w:color w:val="002060"/>
          <w:sz w:val="22"/>
        </w:rPr>
      </w:pPr>
    </w:p>
    <w:p w14:paraId="149D615D"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74ACF83C" w14:textId="77777777" w:rsidR="00E17056" w:rsidRPr="00FA3FB7" w:rsidRDefault="00E17056" w:rsidP="00E17056">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r>
        <w:rPr>
          <w:rFonts w:ascii="Arial" w:hAnsi="Arial" w:cs="Arial"/>
          <w:b/>
          <w:bCs/>
          <w:color w:val="002060"/>
          <w:sz w:val="22"/>
          <w:lang w:val="en-US"/>
        </w:rPr>
        <w:tab/>
      </w:r>
      <w:r>
        <w:rPr>
          <w:rFonts w:ascii="Arial" w:hAnsi="Arial" w:cs="Arial"/>
          <w:b/>
          <w:bCs/>
          <w:color w:val="002060"/>
          <w:sz w:val="22"/>
          <w:lang w:val="en-US"/>
        </w:rPr>
        <w:tab/>
      </w:r>
      <w:r>
        <w:rPr>
          <w:rFonts w:ascii="Arial" w:hAnsi="Arial" w:cs="Arial"/>
          <w:b/>
          <w:bCs/>
          <w:color w:val="002060"/>
          <w:sz w:val="22"/>
          <w:lang w:val="en-US"/>
        </w:rPr>
        <w:tab/>
        <w:t xml:space="preserve">          12-3</w:t>
      </w:r>
    </w:p>
    <w:p w14:paraId="2ABC12A1" w14:textId="77777777" w:rsidR="00E17056" w:rsidRPr="00FA3FB7" w:rsidRDefault="00E17056" w:rsidP="00E17056">
      <w:pPr>
        <w:pStyle w:val="Corpodeltesto21"/>
        <w:rPr>
          <w:rFonts w:ascii="Arial" w:hAnsi="Arial" w:cs="Arial"/>
          <w:color w:val="002060"/>
          <w:sz w:val="22"/>
          <w:lang w:val="en-US"/>
        </w:rPr>
      </w:pPr>
    </w:p>
    <w:p w14:paraId="0C2375A5"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4764F589" w14:textId="77777777" w:rsidR="00E17056" w:rsidRPr="002D5D47" w:rsidRDefault="00E17056" w:rsidP="00E17056">
      <w:pPr>
        <w:pStyle w:val="Corpodeltesto21"/>
        <w:rPr>
          <w:rFonts w:ascii="Arial" w:hAnsi="Arial" w:cs="Arial"/>
          <w:b/>
          <w:bCs/>
          <w:color w:val="002060"/>
          <w:sz w:val="22"/>
        </w:rPr>
      </w:pPr>
      <w:r>
        <w:rPr>
          <w:rFonts w:ascii="Arial" w:hAnsi="Arial" w:cs="Arial"/>
          <w:b/>
          <w:bCs/>
          <w:color w:val="002060"/>
          <w:sz w:val="22"/>
        </w:rPr>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072C6443" w14:textId="77777777" w:rsidR="00E17056" w:rsidRDefault="00E17056" w:rsidP="00E17056">
      <w:pPr>
        <w:pStyle w:val="Corpodeltesto21"/>
        <w:rPr>
          <w:rFonts w:ascii="Arial" w:hAnsi="Arial" w:cs="Arial"/>
          <w:color w:val="002060"/>
          <w:sz w:val="22"/>
        </w:rPr>
      </w:pPr>
    </w:p>
    <w:p w14:paraId="4D0F0980"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54EC3EF4" w14:textId="77777777" w:rsidR="00E17056" w:rsidRPr="00FA3FB7" w:rsidRDefault="00E17056" w:rsidP="00E17056">
      <w:pPr>
        <w:pStyle w:val="Corpodeltesto21"/>
        <w:rPr>
          <w:rFonts w:ascii="Arial" w:hAnsi="Arial" w:cs="Arial"/>
          <w:b/>
          <w:bCs/>
          <w:color w:val="002060"/>
          <w:sz w:val="22"/>
        </w:rPr>
      </w:pPr>
      <w:r w:rsidRPr="00FA3FB7">
        <w:rPr>
          <w:rFonts w:ascii="Arial" w:hAnsi="Arial" w:cs="Arial"/>
          <w:b/>
          <w:bCs/>
          <w:color w:val="002060"/>
          <w:sz w:val="22"/>
        </w:rPr>
        <w:t>JESINA S.R.L. – NUOVA JUVENTINA FFC</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0637ED1D" w14:textId="77777777" w:rsidR="00E17056" w:rsidRDefault="00E17056" w:rsidP="00E17056">
      <w:pPr>
        <w:pStyle w:val="Corpodeltesto21"/>
        <w:rPr>
          <w:rFonts w:ascii="Arial" w:hAnsi="Arial" w:cs="Arial"/>
          <w:color w:val="002060"/>
          <w:sz w:val="22"/>
        </w:rPr>
      </w:pPr>
      <w:r>
        <w:rPr>
          <w:rFonts w:ascii="Arial" w:hAnsi="Arial" w:cs="Arial"/>
          <w:color w:val="002060"/>
          <w:sz w:val="22"/>
        </w:rPr>
        <w:t xml:space="preserve"> </w:t>
      </w:r>
    </w:p>
    <w:p w14:paraId="2A90162D" w14:textId="77777777" w:rsidR="00E17056" w:rsidRPr="00E762DC" w:rsidRDefault="00E17056" w:rsidP="00E170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74AF8F5E" w14:textId="77777777" w:rsidR="00E17056" w:rsidRPr="00FA3FB7" w:rsidRDefault="00E17056" w:rsidP="00E17056">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4-2</w:t>
      </w:r>
    </w:p>
    <w:p w14:paraId="0E1BECE2" w14:textId="77777777" w:rsidR="00E17056" w:rsidRPr="001E6A72" w:rsidRDefault="00E17056" w:rsidP="00E17056">
      <w:pPr>
        <w:pStyle w:val="Corpodeltesto21"/>
        <w:rPr>
          <w:rFonts w:ascii="Arial" w:hAnsi="Arial" w:cs="Arial"/>
          <w:color w:val="002060"/>
          <w:sz w:val="22"/>
        </w:rPr>
      </w:pPr>
    </w:p>
    <w:p w14:paraId="605B4496" w14:textId="77777777" w:rsidR="00E17056" w:rsidRPr="00B03D86" w:rsidRDefault="00E17056" w:rsidP="00E17056">
      <w:pPr>
        <w:pStyle w:val="LndNormale1"/>
        <w:rPr>
          <w:b/>
          <w:i/>
          <w:color w:val="002060"/>
        </w:rPr>
      </w:pPr>
      <w:r w:rsidRPr="004F0082">
        <w:rPr>
          <w:b/>
          <w:i/>
          <w:color w:val="002060"/>
        </w:rPr>
        <w:t xml:space="preserve">Quarti di Finale </w:t>
      </w:r>
    </w:p>
    <w:p w14:paraId="286307F5" w14:textId="77777777" w:rsidR="00E17056" w:rsidRPr="004F0082" w:rsidRDefault="00E17056" w:rsidP="00E17056">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7A351732" w14:textId="77777777" w:rsidR="00E17056" w:rsidRPr="004E07A1" w:rsidRDefault="00E17056" w:rsidP="00E17056">
      <w:pPr>
        <w:pStyle w:val="Corpodeltesto21"/>
        <w:rPr>
          <w:rFonts w:ascii="Arial" w:hAnsi="Arial" w:cs="Arial"/>
          <w:b/>
          <w:bCs/>
          <w:color w:val="002060"/>
          <w:sz w:val="22"/>
        </w:rPr>
      </w:pPr>
      <w:r w:rsidRPr="004E07A1">
        <w:rPr>
          <w:rFonts w:ascii="Arial" w:hAnsi="Arial" w:cs="Arial"/>
          <w:b/>
          <w:bCs/>
          <w:color w:val="002060"/>
          <w:sz w:val="22"/>
        </w:rPr>
        <w:t>ITALSERVICE C5 – C.U.S. MACERATA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61C7C728" w14:textId="77777777" w:rsidR="00E17056" w:rsidRPr="004E07A1" w:rsidRDefault="00E17056" w:rsidP="00E17056">
      <w:pPr>
        <w:pStyle w:val="Corpodeltesto21"/>
        <w:rPr>
          <w:rFonts w:ascii="Arial" w:hAnsi="Arial" w:cs="Arial"/>
          <w:color w:val="002060"/>
          <w:sz w:val="22"/>
        </w:rPr>
      </w:pPr>
    </w:p>
    <w:p w14:paraId="48303C3F" w14:textId="77777777" w:rsidR="00E17056" w:rsidRPr="004F0082" w:rsidRDefault="00E17056" w:rsidP="00E17056">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7D841A3E" w14:textId="77777777" w:rsidR="00E17056" w:rsidRPr="004E07A1" w:rsidRDefault="00E17056" w:rsidP="00E17056">
      <w:pPr>
        <w:pStyle w:val="Corpodeltesto21"/>
        <w:rPr>
          <w:rFonts w:ascii="Arial" w:hAnsi="Arial" w:cs="Arial"/>
          <w:b/>
          <w:bCs/>
          <w:color w:val="002060"/>
          <w:sz w:val="22"/>
        </w:rPr>
      </w:pPr>
      <w:r w:rsidRPr="004E07A1">
        <w:rPr>
          <w:rFonts w:ascii="Arial" w:hAnsi="Arial" w:cs="Arial"/>
          <w:b/>
          <w:bCs/>
          <w:color w:val="002060"/>
          <w:sz w:val="22"/>
        </w:rPr>
        <w:t>CALCIO A 5 CORINALDO – JESINA S.R.L.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9-5</w:t>
      </w:r>
    </w:p>
    <w:p w14:paraId="4FEFC92A" w14:textId="77777777" w:rsidR="00E17056" w:rsidRDefault="00E17056" w:rsidP="00E17056">
      <w:pPr>
        <w:pStyle w:val="Corpodeltesto21"/>
        <w:rPr>
          <w:rFonts w:ascii="Arial" w:hAnsi="Arial" w:cs="Arial"/>
          <w:color w:val="002060"/>
          <w:sz w:val="22"/>
        </w:rPr>
      </w:pPr>
    </w:p>
    <w:p w14:paraId="3D0527D9" w14:textId="77777777" w:rsidR="00E17056" w:rsidRPr="004F0082" w:rsidRDefault="00E17056" w:rsidP="00E1705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09D696A3" w14:textId="77777777" w:rsidR="00E17056" w:rsidRPr="004E07A1" w:rsidRDefault="00E17056" w:rsidP="00E17056">
      <w:pPr>
        <w:pStyle w:val="Corpodeltesto21"/>
        <w:rPr>
          <w:rFonts w:ascii="Arial" w:hAnsi="Arial" w:cs="Arial"/>
          <w:b/>
          <w:bCs/>
          <w:color w:val="002060"/>
          <w:sz w:val="22"/>
        </w:rPr>
      </w:pPr>
      <w:r w:rsidRPr="004E07A1">
        <w:rPr>
          <w:rFonts w:ascii="Arial" w:hAnsi="Arial" w:cs="Arial"/>
          <w:b/>
          <w:bCs/>
          <w:color w:val="002060"/>
          <w:sz w:val="22"/>
        </w:rPr>
        <w:t>AMICI DEL CENTROSOCIO SP.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085DA6C9" w14:textId="77777777" w:rsidR="00E17056" w:rsidRDefault="00E17056" w:rsidP="00E17056">
      <w:pPr>
        <w:pStyle w:val="Corpodeltesto21"/>
        <w:rPr>
          <w:rFonts w:ascii="Arial" w:hAnsi="Arial" w:cs="Arial"/>
          <w:color w:val="002060"/>
          <w:sz w:val="22"/>
        </w:rPr>
      </w:pPr>
    </w:p>
    <w:p w14:paraId="0BD43002" w14:textId="77777777" w:rsidR="00E17056" w:rsidRPr="004F0082" w:rsidRDefault="00E17056" w:rsidP="00E1705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66427F09" w14:textId="77777777" w:rsidR="00E17056" w:rsidRPr="004E07A1" w:rsidRDefault="00E17056" w:rsidP="00E17056">
      <w:pPr>
        <w:pStyle w:val="Corpodeltesto21"/>
        <w:rPr>
          <w:rFonts w:ascii="Arial" w:hAnsi="Arial" w:cs="Arial"/>
          <w:b/>
          <w:bCs/>
          <w:color w:val="002060"/>
          <w:sz w:val="22"/>
        </w:rPr>
      </w:pPr>
      <w:r w:rsidRPr="004E07A1">
        <w:rPr>
          <w:rFonts w:ascii="Arial" w:hAnsi="Arial" w:cs="Arial"/>
          <w:b/>
          <w:bCs/>
          <w:color w:val="002060"/>
          <w:sz w:val="22"/>
        </w:rPr>
        <w:t>ACLI MANTOVANI CALCIO A 5 – REAL SAN GIORGIO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5-2</w:t>
      </w:r>
    </w:p>
    <w:p w14:paraId="3216F00E" w14:textId="77777777" w:rsidR="00E17056" w:rsidRPr="00FA4D1D" w:rsidRDefault="00E17056" w:rsidP="00E17056">
      <w:pPr>
        <w:pStyle w:val="Corpodeltesto21"/>
        <w:rPr>
          <w:color w:val="002060"/>
          <w:szCs w:val="22"/>
          <w:highlight w:val="yellow"/>
        </w:rPr>
      </w:pPr>
    </w:p>
    <w:p w14:paraId="350414C4" w14:textId="77777777" w:rsidR="00E17056" w:rsidRPr="00E762DC" w:rsidRDefault="00E17056" w:rsidP="00E17056">
      <w:pPr>
        <w:pStyle w:val="LndNormale1"/>
        <w:rPr>
          <w:b/>
          <w:i/>
          <w:color w:val="002060"/>
        </w:rPr>
      </w:pPr>
      <w:r>
        <w:rPr>
          <w:b/>
          <w:i/>
          <w:color w:val="002060"/>
        </w:rPr>
        <w:t>Semifinali</w:t>
      </w:r>
    </w:p>
    <w:p w14:paraId="789D6835" w14:textId="77777777" w:rsidR="00E17056" w:rsidRPr="004F0082" w:rsidRDefault="00E17056" w:rsidP="00E17056">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49B3C49F" w14:textId="77777777" w:rsidR="00E17056" w:rsidRPr="00CB1DB5" w:rsidRDefault="00E17056" w:rsidP="00E17056">
      <w:pPr>
        <w:pStyle w:val="Corpodeltesto21"/>
        <w:rPr>
          <w:rFonts w:ascii="Arial" w:hAnsi="Arial" w:cs="Arial"/>
          <w:b/>
          <w:bCs/>
          <w:color w:val="002060"/>
          <w:sz w:val="22"/>
        </w:rPr>
      </w:pPr>
      <w:r w:rsidRPr="00CB1DB5">
        <w:rPr>
          <w:rFonts w:ascii="Arial" w:hAnsi="Arial" w:cs="Arial"/>
          <w:b/>
          <w:bCs/>
          <w:color w:val="002060"/>
          <w:sz w:val="22"/>
        </w:rPr>
        <w:t>ITALSERVICE C5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r>
        <w:rPr>
          <w:rFonts w:ascii="Arial" w:hAnsi="Arial" w:cs="Arial"/>
          <w:b/>
          <w:bCs/>
          <w:color w:val="002060"/>
          <w:sz w:val="22"/>
        </w:rPr>
        <w:tab/>
        <w:t>1-0</w:t>
      </w:r>
    </w:p>
    <w:p w14:paraId="108ADBE9" w14:textId="77777777" w:rsidR="00E17056" w:rsidRDefault="00E17056" w:rsidP="00E17056">
      <w:pPr>
        <w:pStyle w:val="Corpodeltesto21"/>
        <w:rPr>
          <w:rFonts w:ascii="Arial" w:hAnsi="Arial" w:cs="Arial"/>
          <w:color w:val="002060"/>
          <w:sz w:val="22"/>
        </w:rPr>
      </w:pPr>
    </w:p>
    <w:p w14:paraId="3A232C72" w14:textId="77777777" w:rsidR="00E17056" w:rsidRDefault="00E17056" w:rsidP="00E17056">
      <w:pPr>
        <w:pStyle w:val="Corpodeltesto21"/>
        <w:rPr>
          <w:rFonts w:ascii="Arial" w:hAnsi="Arial" w:cs="Arial"/>
          <w:color w:val="002060"/>
          <w:sz w:val="22"/>
        </w:rPr>
      </w:pPr>
      <w:r w:rsidRPr="004F0082">
        <w:rPr>
          <w:rFonts w:ascii="Arial" w:hAnsi="Arial" w:cs="Arial"/>
          <w:color w:val="002060"/>
          <w:sz w:val="22"/>
        </w:rPr>
        <w:lastRenderedPageBreak/>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726CF118" w14:textId="77777777" w:rsidR="00E17056" w:rsidRPr="00CB1DB5" w:rsidRDefault="00E17056" w:rsidP="00E17056">
      <w:pPr>
        <w:pStyle w:val="Corpodeltesto21"/>
        <w:rPr>
          <w:rFonts w:ascii="Arial" w:hAnsi="Arial" w:cs="Arial"/>
          <w:b/>
          <w:bCs/>
          <w:color w:val="002060"/>
          <w:sz w:val="22"/>
        </w:rPr>
      </w:pPr>
      <w:r w:rsidRPr="00CB1DB5">
        <w:rPr>
          <w:rFonts w:ascii="Arial" w:hAnsi="Arial" w:cs="Arial"/>
          <w:b/>
          <w:bCs/>
          <w:color w:val="002060"/>
          <w:sz w:val="22"/>
        </w:rPr>
        <w:t>CALCIO A 5 CORINALDO – AMICI DEL CENTROSOCIO SP.</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1-6</w:t>
      </w:r>
      <w:r>
        <w:rPr>
          <w:rFonts w:ascii="Arial" w:hAnsi="Arial" w:cs="Arial"/>
          <w:b/>
          <w:bCs/>
          <w:color w:val="002060"/>
          <w:sz w:val="22"/>
        </w:rPr>
        <w:tab/>
        <w:t>4-3</w:t>
      </w:r>
    </w:p>
    <w:p w14:paraId="586A2432" w14:textId="77777777" w:rsidR="00E17056" w:rsidRPr="004F0082" w:rsidRDefault="00E17056" w:rsidP="00E17056">
      <w:pPr>
        <w:pStyle w:val="Corpodeltesto21"/>
        <w:rPr>
          <w:rFonts w:ascii="Arial" w:hAnsi="Arial" w:cs="Arial"/>
          <w:color w:val="002060"/>
          <w:sz w:val="22"/>
        </w:rPr>
      </w:pPr>
    </w:p>
    <w:p w14:paraId="7AFB8361" w14:textId="6B34F76D" w:rsidR="00E17056" w:rsidRPr="004F0082" w:rsidRDefault="00E17056" w:rsidP="00E17056">
      <w:pPr>
        <w:pStyle w:val="Corpodeltesto21"/>
        <w:rPr>
          <w:rFonts w:ascii="Arial" w:hAnsi="Arial" w:cs="Arial"/>
          <w:b/>
          <w:bCs/>
          <w:i/>
          <w:iCs/>
          <w:color w:val="002060"/>
          <w:sz w:val="22"/>
          <w:szCs w:val="22"/>
        </w:rPr>
      </w:pPr>
      <w:r w:rsidRPr="004F0082">
        <w:rPr>
          <w:rFonts w:ascii="Arial" w:hAnsi="Arial" w:cs="Arial"/>
          <w:b/>
          <w:bCs/>
          <w:i/>
          <w:iCs/>
          <w:color w:val="002060"/>
          <w:sz w:val="22"/>
          <w:szCs w:val="22"/>
        </w:rPr>
        <w:t xml:space="preserve">Finale </w:t>
      </w:r>
    </w:p>
    <w:p w14:paraId="3F519EA0" w14:textId="0DD62422" w:rsidR="00E17056" w:rsidRDefault="00E17056" w:rsidP="00E17056">
      <w:pPr>
        <w:pStyle w:val="Corpodeltesto21"/>
        <w:rPr>
          <w:rFonts w:ascii="Arial" w:hAnsi="Arial" w:cs="Arial"/>
          <w:b/>
          <w:bCs/>
          <w:color w:val="002060"/>
          <w:sz w:val="22"/>
          <w:szCs w:val="22"/>
        </w:rPr>
      </w:pPr>
      <w:r>
        <w:rPr>
          <w:rFonts w:ascii="Arial" w:hAnsi="Arial" w:cs="Arial"/>
          <w:b/>
          <w:bCs/>
          <w:color w:val="002060"/>
          <w:sz w:val="22"/>
          <w:szCs w:val="22"/>
        </w:rPr>
        <w:t>ITALSERVICE C5 – AMICI DEL CENTROSOCIO SP.</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 xml:space="preserve">7-6 </w:t>
      </w:r>
      <w:proofErr w:type="spellStart"/>
      <w:r>
        <w:rPr>
          <w:rFonts w:ascii="Arial" w:hAnsi="Arial" w:cs="Arial"/>
          <w:b/>
          <w:bCs/>
          <w:color w:val="002060"/>
          <w:sz w:val="22"/>
          <w:szCs w:val="22"/>
        </w:rPr>
        <w:t>d.t.r</w:t>
      </w:r>
      <w:proofErr w:type="spellEnd"/>
      <w:r>
        <w:rPr>
          <w:rFonts w:ascii="Arial" w:hAnsi="Arial" w:cs="Arial"/>
          <w:b/>
          <w:bCs/>
          <w:color w:val="002060"/>
          <w:sz w:val="22"/>
          <w:szCs w:val="22"/>
        </w:rPr>
        <w:t>.</w:t>
      </w:r>
    </w:p>
    <w:p w14:paraId="1E93D2F6" w14:textId="77777777" w:rsidR="00E17056" w:rsidRDefault="00E17056" w:rsidP="00E17056">
      <w:pPr>
        <w:pStyle w:val="Corpodeltesto21"/>
        <w:rPr>
          <w:rFonts w:ascii="Arial" w:hAnsi="Arial" w:cs="Arial"/>
          <w:color w:val="002060"/>
          <w:sz w:val="22"/>
          <w:szCs w:val="22"/>
        </w:rPr>
      </w:pPr>
    </w:p>
    <w:p w14:paraId="1983805E" w14:textId="77777777" w:rsidR="00C43243" w:rsidRPr="00BF0077" w:rsidRDefault="00C43243" w:rsidP="00C43243">
      <w:pPr>
        <w:pStyle w:val="titoloprinc0"/>
        <w:rPr>
          <w:color w:val="002060"/>
        </w:rPr>
      </w:pPr>
      <w:r w:rsidRPr="00BF0077">
        <w:rPr>
          <w:color w:val="002060"/>
        </w:rPr>
        <w:t>RISULTATI</w:t>
      </w:r>
    </w:p>
    <w:p w14:paraId="64E04953" w14:textId="77777777" w:rsidR="00C43243" w:rsidRPr="00BF0077" w:rsidRDefault="00C43243" w:rsidP="00C43243">
      <w:pPr>
        <w:pStyle w:val="breakline"/>
        <w:rPr>
          <w:color w:val="002060"/>
        </w:rPr>
      </w:pPr>
    </w:p>
    <w:p w14:paraId="0B69D151" w14:textId="77777777" w:rsidR="00C43243" w:rsidRPr="00BF0077" w:rsidRDefault="00C43243" w:rsidP="00C43243">
      <w:pPr>
        <w:pStyle w:val="sottotitolocampionato10"/>
        <w:rPr>
          <w:color w:val="002060"/>
        </w:rPr>
      </w:pPr>
      <w:r w:rsidRPr="00BF0077">
        <w:rPr>
          <w:color w:val="002060"/>
        </w:rPr>
        <w:t>RISULTATI UFFICIALI GARE DEL 03/05/2025</w:t>
      </w:r>
    </w:p>
    <w:p w14:paraId="3101E2E5"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29C26AEA" w14:textId="77777777" w:rsidR="00C43243" w:rsidRPr="00BF0077" w:rsidRDefault="00C43243" w:rsidP="00C4324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3243" w:rsidRPr="00BF0077" w14:paraId="1A6FB5F5"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3243" w:rsidRPr="00BF0077" w14:paraId="00389282"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C6CD9" w14:textId="77777777" w:rsidR="00C43243" w:rsidRPr="00BF0077" w:rsidRDefault="00C43243" w:rsidP="00851401">
                  <w:pPr>
                    <w:pStyle w:val="headertabella0"/>
                    <w:rPr>
                      <w:color w:val="002060"/>
                    </w:rPr>
                  </w:pPr>
                  <w:r w:rsidRPr="00BF0077">
                    <w:rPr>
                      <w:color w:val="002060"/>
                    </w:rPr>
                    <w:t>GIRONE FF - 1 Giornata - A</w:t>
                  </w:r>
                </w:p>
              </w:tc>
            </w:tr>
            <w:tr w:rsidR="00C43243" w:rsidRPr="00BF0077" w14:paraId="35F581F1"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593841" w14:textId="77777777" w:rsidR="00C43243" w:rsidRPr="00BF0077" w:rsidRDefault="00C43243" w:rsidP="00851401">
                  <w:pPr>
                    <w:pStyle w:val="rowtabella0"/>
                    <w:rPr>
                      <w:color w:val="002060"/>
                    </w:rPr>
                  </w:pPr>
                  <w:r w:rsidRPr="00BF0077">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FE3D8" w14:textId="77777777" w:rsidR="00C43243" w:rsidRPr="00BF0077" w:rsidRDefault="00C43243" w:rsidP="00851401">
                  <w:pPr>
                    <w:pStyle w:val="rowtabella0"/>
                    <w:rPr>
                      <w:color w:val="002060"/>
                    </w:rPr>
                  </w:pPr>
                  <w:r w:rsidRPr="00BF0077">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4893A" w14:textId="77777777" w:rsidR="00C43243" w:rsidRPr="00BF0077" w:rsidRDefault="00C43243" w:rsidP="00851401">
                  <w:pPr>
                    <w:pStyle w:val="rowtabella0"/>
                    <w:jc w:val="center"/>
                    <w:rPr>
                      <w:color w:val="002060"/>
                    </w:rPr>
                  </w:pPr>
                  <w:r w:rsidRPr="00BF0077">
                    <w:rPr>
                      <w:color w:val="002060"/>
                    </w:rPr>
                    <w:t>7 - 6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1451F" w14:textId="77777777" w:rsidR="00C43243" w:rsidRPr="00BF0077" w:rsidRDefault="00C43243" w:rsidP="00851401">
                  <w:pPr>
                    <w:pStyle w:val="rowtabella0"/>
                    <w:jc w:val="center"/>
                    <w:rPr>
                      <w:color w:val="002060"/>
                    </w:rPr>
                  </w:pPr>
                  <w:r w:rsidRPr="00BF0077">
                    <w:rPr>
                      <w:color w:val="002060"/>
                    </w:rPr>
                    <w:t> </w:t>
                  </w:r>
                </w:p>
              </w:tc>
            </w:tr>
          </w:tbl>
          <w:p w14:paraId="2686BF90" w14:textId="77777777" w:rsidR="00C43243" w:rsidRPr="00BF0077" w:rsidRDefault="00C43243" w:rsidP="00851401">
            <w:pPr>
              <w:rPr>
                <w:color w:val="002060"/>
              </w:rPr>
            </w:pPr>
          </w:p>
        </w:tc>
      </w:tr>
    </w:tbl>
    <w:p w14:paraId="4AA425C9" w14:textId="77777777" w:rsidR="00C43243" w:rsidRPr="00BF0077" w:rsidRDefault="00C43243" w:rsidP="00C43243">
      <w:pPr>
        <w:pStyle w:val="breakline"/>
        <w:rPr>
          <w:rFonts w:eastAsiaTheme="minorEastAsia"/>
          <w:color w:val="002060"/>
        </w:rPr>
      </w:pPr>
    </w:p>
    <w:p w14:paraId="164A6930" w14:textId="77777777" w:rsidR="00C43243" w:rsidRPr="00BF0077" w:rsidRDefault="00C43243" w:rsidP="00C43243">
      <w:pPr>
        <w:pStyle w:val="breakline"/>
        <w:rPr>
          <w:color w:val="002060"/>
        </w:rPr>
      </w:pPr>
    </w:p>
    <w:p w14:paraId="3FB20FC2" w14:textId="77777777" w:rsidR="00C43243" w:rsidRPr="00BF0077" w:rsidRDefault="00C43243" w:rsidP="00C43243">
      <w:pPr>
        <w:pStyle w:val="titoloprinc0"/>
        <w:rPr>
          <w:color w:val="002060"/>
        </w:rPr>
      </w:pPr>
      <w:r w:rsidRPr="00BF0077">
        <w:rPr>
          <w:color w:val="002060"/>
        </w:rPr>
        <w:t>GIUDICE SPORTIVO</w:t>
      </w:r>
    </w:p>
    <w:p w14:paraId="2D135D98" w14:textId="77777777" w:rsidR="00C43243" w:rsidRPr="00BF0077" w:rsidRDefault="00C43243" w:rsidP="00C43243">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5AFA5B12" w14:textId="77777777" w:rsidR="00C43243" w:rsidRPr="00BF0077" w:rsidRDefault="00C43243" w:rsidP="00C43243">
      <w:pPr>
        <w:pStyle w:val="titolo10"/>
        <w:rPr>
          <w:color w:val="002060"/>
        </w:rPr>
      </w:pPr>
      <w:r w:rsidRPr="00BF0077">
        <w:rPr>
          <w:color w:val="002060"/>
        </w:rPr>
        <w:t xml:space="preserve">GARE DEL 3/ 5/2025 </w:t>
      </w:r>
    </w:p>
    <w:p w14:paraId="5184ACFC" w14:textId="77777777" w:rsidR="00C43243" w:rsidRPr="00BF0077" w:rsidRDefault="00C43243" w:rsidP="00C43243">
      <w:pPr>
        <w:pStyle w:val="titolo7a"/>
        <w:rPr>
          <w:color w:val="002060"/>
        </w:rPr>
      </w:pPr>
      <w:r w:rsidRPr="00BF0077">
        <w:rPr>
          <w:color w:val="002060"/>
        </w:rPr>
        <w:t xml:space="preserve">PROVVEDIMENTI DISCIPLINARI </w:t>
      </w:r>
    </w:p>
    <w:p w14:paraId="69ED2B84" w14:textId="77777777" w:rsidR="00C43243" w:rsidRPr="00BF0077" w:rsidRDefault="00C43243" w:rsidP="00C43243">
      <w:pPr>
        <w:pStyle w:val="titolo7b0"/>
        <w:rPr>
          <w:color w:val="002060"/>
        </w:rPr>
      </w:pPr>
      <w:r w:rsidRPr="00BF0077">
        <w:rPr>
          <w:color w:val="002060"/>
        </w:rPr>
        <w:t xml:space="preserve">In base alle risultanze degli atti ufficiali sono state deliberate le seguenti sanzioni disciplinari. </w:t>
      </w:r>
    </w:p>
    <w:p w14:paraId="4AAB5D57" w14:textId="77777777" w:rsidR="00C43243" w:rsidRPr="00BF0077" w:rsidRDefault="00C43243" w:rsidP="00C43243">
      <w:pPr>
        <w:pStyle w:val="titolo30"/>
        <w:rPr>
          <w:color w:val="002060"/>
        </w:rPr>
      </w:pPr>
      <w:r w:rsidRPr="00BF0077">
        <w:rPr>
          <w:color w:val="002060"/>
        </w:rPr>
        <w:t xml:space="preserve">CALCIATORI NON ESPULSI </w:t>
      </w:r>
    </w:p>
    <w:p w14:paraId="2B28AC25" w14:textId="77777777" w:rsidR="00C43243" w:rsidRPr="00BF0077" w:rsidRDefault="00C43243" w:rsidP="00C43243">
      <w:pPr>
        <w:pStyle w:val="titolo20"/>
        <w:rPr>
          <w:color w:val="002060"/>
        </w:rPr>
      </w:pPr>
      <w:r w:rsidRPr="00BF00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71CF7EC2" w14:textId="77777777" w:rsidTr="00851401">
        <w:tc>
          <w:tcPr>
            <w:tcW w:w="2200" w:type="dxa"/>
            <w:tcMar>
              <w:top w:w="20" w:type="dxa"/>
              <w:left w:w="20" w:type="dxa"/>
              <w:bottom w:w="20" w:type="dxa"/>
              <w:right w:w="20" w:type="dxa"/>
            </w:tcMar>
            <w:vAlign w:val="center"/>
            <w:hideMark/>
          </w:tcPr>
          <w:p w14:paraId="5260E39A" w14:textId="77777777" w:rsidR="00C43243" w:rsidRPr="00BF0077" w:rsidRDefault="00C43243" w:rsidP="00851401">
            <w:pPr>
              <w:pStyle w:val="movimento"/>
              <w:rPr>
                <w:color w:val="002060"/>
              </w:rPr>
            </w:pPr>
            <w:r w:rsidRPr="00BF0077">
              <w:rPr>
                <w:color w:val="002060"/>
              </w:rPr>
              <w:t>SEBASTIANELLI LEONARDO</w:t>
            </w:r>
          </w:p>
        </w:tc>
        <w:tc>
          <w:tcPr>
            <w:tcW w:w="2200" w:type="dxa"/>
            <w:tcMar>
              <w:top w:w="20" w:type="dxa"/>
              <w:left w:w="20" w:type="dxa"/>
              <w:bottom w:w="20" w:type="dxa"/>
              <w:right w:w="20" w:type="dxa"/>
            </w:tcMar>
            <w:vAlign w:val="center"/>
            <w:hideMark/>
          </w:tcPr>
          <w:p w14:paraId="6A0874D1" w14:textId="77777777" w:rsidR="00C43243" w:rsidRPr="00BF0077" w:rsidRDefault="00C43243" w:rsidP="00851401">
            <w:pPr>
              <w:pStyle w:val="movimento2"/>
              <w:rPr>
                <w:color w:val="002060"/>
              </w:rPr>
            </w:pPr>
            <w:r w:rsidRPr="00BF0077">
              <w:rPr>
                <w:color w:val="002060"/>
              </w:rPr>
              <w:t xml:space="preserve">(AMICI DEL CENTROSOCIO SP.) </w:t>
            </w:r>
          </w:p>
        </w:tc>
        <w:tc>
          <w:tcPr>
            <w:tcW w:w="800" w:type="dxa"/>
            <w:tcMar>
              <w:top w:w="20" w:type="dxa"/>
              <w:left w:w="20" w:type="dxa"/>
              <w:bottom w:w="20" w:type="dxa"/>
              <w:right w:w="20" w:type="dxa"/>
            </w:tcMar>
            <w:vAlign w:val="center"/>
            <w:hideMark/>
          </w:tcPr>
          <w:p w14:paraId="61766904"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6A7984C"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68A46EB" w14:textId="77777777" w:rsidR="00C43243" w:rsidRPr="00BF0077" w:rsidRDefault="00C43243" w:rsidP="00851401">
            <w:pPr>
              <w:pStyle w:val="movimento2"/>
              <w:rPr>
                <w:color w:val="002060"/>
              </w:rPr>
            </w:pPr>
            <w:r w:rsidRPr="00BF0077">
              <w:rPr>
                <w:color w:val="002060"/>
              </w:rPr>
              <w:t> </w:t>
            </w:r>
          </w:p>
        </w:tc>
      </w:tr>
    </w:tbl>
    <w:p w14:paraId="403ECD11" w14:textId="77777777" w:rsidR="00C43243" w:rsidRPr="00BF0077" w:rsidRDefault="00C43243" w:rsidP="00C43243">
      <w:pPr>
        <w:pStyle w:val="titolo20"/>
        <w:rPr>
          <w:rFonts w:eastAsiaTheme="minorEastAsia"/>
          <w:color w:val="002060"/>
        </w:rPr>
      </w:pPr>
      <w:r w:rsidRPr="00BF00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2522830F" w14:textId="77777777" w:rsidTr="00851401">
        <w:tc>
          <w:tcPr>
            <w:tcW w:w="2200" w:type="dxa"/>
            <w:tcMar>
              <w:top w:w="20" w:type="dxa"/>
              <w:left w:w="20" w:type="dxa"/>
              <w:bottom w:w="20" w:type="dxa"/>
              <w:right w:w="20" w:type="dxa"/>
            </w:tcMar>
            <w:vAlign w:val="center"/>
            <w:hideMark/>
          </w:tcPr>
          <w:p w14:paraId="444DD0EE" w14:textId="77777777" w:rsidR="00C43243" w:rsidRPr="00BF0077" w:rsidRDefault="00C43243" w:rsidP="00851401">
            <w:pPr>
              <w:pStyle w:val="movimento"/>
              <w:rPr>
                <w:color w:val="002060"/>
              </w:rPr>
            </w:pPr>
            <w:r w:rsidRPr="00BF0077">
              <w:rPr>
                <w:color w:val="002060"/>
              </w:rPr>
              <w:t>DI GENNARO LORENZO</w:t>
            </w:r>
          </w:p>
        </w:tc>
        <w:tc>
          <w:tcPr>
            <w:tcW w:w="2200" w:type="dxa"/>
            <w:tcMar>
              <w:top w:w="20" w:type="dxa"/>
              <w:left w:w="20" w:type="dxa"/>
              <w:bottom w:w="20" w:type="dxa"/>
              <w:right w:w="20" w:type="dxa"/>
            </w:tcMar>
            <w:vAlign w:val="center"/>
            <w:hideMark/>
          </w:tcPr>
          <w:p w14:paraId="7855066F" w14:textId="77777777" w:rsidR="00C43243" w:rsidRPr="00BF0077" w:rsidRDefault="00C43243" w:rsidP="00851401">
            <w:pPr>
              <w:pStyle w:val="movimento2"/>
              <w:rPr>
                <w:color w:val="002060"/>
              </w:rPr>
            </w:pPr>
            <w:r w:rsidRPr="00BF0077">
              <w:rPr>
                <w:color w:val="002060"/>
              </w:rPr>
              <w:t xml:space="preserve">(ITALSERVICE C5) </w:t>
            </w:r>
          </w:p>
        </w:tc>
        <w:tc>
          <w:tcPr>
            <w:tcW w:w="800" w:type="dxa"/>
            <w:tcMar>
              <w:top w:w="20" w:type="dxa"/>
              <w:left w:w="20" w:type="dxa"/>
              <w:bottom w:w="20" w:type="dxa"/>
              <w:right w:w="20" w:type="dxa"/>
            </w:tcMar>
            <w:vAlign w:val="center"/>
            <w:hideMark/>
          </w:tcPr>
          <w:p w14:paraId="70E4D791"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62ED0A3"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D06B38A" w14:textId="77777777" w:rsidR="00C43243" w:rsidRPr="00BF0077" w:rsidRDefault="00C43243" w:rsidP="00851401">
            <w:pPr>
              <w:pStyle w:val="movimento2"/>
              <w:rPr>
                <w:color w:val="002060"/>
              </w:rPr>
            </w:pPr>
            <w:r w:rsidRPr="00BF0077">
              <w:rPr>
                <w:color w:val="002060"/>
              </w:rPr>
              <w:t> </w:t>
            </w:r>
          </w:p>
        </w:tc>
      </w:tr>
    </w:tbl>
    <w:p w14:paraId="380AACB1" w14:textId="77777777" w:rsidR="00C43243" w:rsidRPr="00BF0077" w:rsidRDefault="00C43243" w:rsidP="00C43243">
      <w:pPr>
        <w:pStyle w:val="titolo20"/>
        <w:rPr>
          <w:rFonts w:eastAsiaTheme="minorEastAsia"/>
          <w:color w:val="002060"/>
        </w:rPr>
      </w:pPr>
      <w:r w:rsidRPr="00BF00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4EAB37EE" w14:textId="77777777" w:rsidTr="00851401">
        <w:tc>
          <w:tcPr>
            <w:tcW w:w="2200" w:type="dxa"/>
            <w:tcMar>
              <w:top w:w="20" w:type="dxa"/>
              <w:left w:w="20" w:type="dxa"/>
              <w:bottom w:w="20" w:type="dxa"/>
              <w:right w:w="20" w:type="dxa"/>
            </w:tcMar>
            <w:vAlign w:val="center"/>
            <w:hideMark/>
          </w:tcPr>
          <w:p w14:paraId="0C8FDEC4" w14:textId="77777777" w:rsidR="00C43243" w:rsidRPr="00BF0077" w:rsidRDefault="00C43243" w:rsidP="00851401">
            <w:pPr>
              <w:pStyle w:val="movimento"/>
              <w:rPr>
                <w:color w:val="002060"/>
              </w:rPr>
            </w:pPr>
            <w:r w:rsidRPr="00BF0077">
              <w:rPr>
                <w:color w:val="002060"/>
              </w:rPr>
              <w:t>BORDONI LUCA</w:t>
            </w:r>
          </w:p>
        </w:tc>
        <w:tc>
          <w:tcPr>
            <w:tcW w:w="2200" w:type="dxa"/>
            <w:tcMar>
              <w:top w:w="20" w:type="dxa"/>
              <w:left w:w="20" w:type="dxa"/>
              <w:bottom w:w="20" w:type="dxa"/>
              <w:right w:w="20" w:type="dxa"/>
            </w:tcMar>
            <w:vAlign w:val="center"/>
            <w:hideMark/>
          </w:tcPr>
          <w:p w14:paraId="0661BE3A" w14:textId="77777777" w:rsidR="00C43243" w:rsidRPr="00BF0077" w:rsidRDefault="00C43243" w:rsidP="00851401">
            <w:pPr>
              <w:pStyle w:val="movimento2"/>
              <w:rPr>
                <w:color w:val="002060"/>
              </w:rPr>
            </w:pPr>
            <w:r w:rsidRPr="00BF0077">
              <w:rPr>
                <w:color w:val="002060"/>
              </w:rPr>
              <w:t xml:space="preserve">(ITALSERVICE C5) </w:t>
            </w:r>
          </w:p>
        </w:tc>
        <w:tc>
          <w:tcPr>
            <w:tcW w:w="800" w:type="dxa"/>
            <w:tcMar>
              <w:top w:w="20" w:type="dxa"/>
              <w:left w:w="20" w:type="dxa"/>
              <w:bottom w:w="20" w:type="dxa"/>
              <w:right w:w="20" w:type="dxa"/>
            </w:tcMar>
            <w:vAlign w:val="center"/>
            <w:hideMark/>
          </w:tcPr>
          <w:p w14:paraId="6ECB734F"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E139F67"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1D6F615" w14:textId="77777777" w:rsidR="00C43243" w:rsidRPr="00BF0077" w:rsidRDefault="00C43243" w:rsidP="00851401">
            <w:pPr>
              <w:pStyle w:val="movimento2"/>
              <w:rPr>
                <w:color w:val="002060"/>
              </w:rPr>
            </w:pPr>
            <w:r w:rsidRPr="00BF0077">
              <w:rPr>
                <w:color w:val="002060"/>
              </w:rPr>
              <w:t> </w:t>
            </w:r>
          </w:p>
        </w:tc>
      </w:tr>
    </w:tbl>
    <w:p w14:paraId="198D770F" w14:textId="77777777" w:rsidR="00C43243" w:rsidRDefault="00C43243" w:rsidP="00C43243">
      <w:pPr>
        <w:pStyle w:val="breakline"/>
        <w:rPr>
          <w:color w:val="002060"/>
        </w:rPr>
      </w:pPr>
    </w:p>
    <w:p w14:paraId="631D4CDE" w14:textId="77777777" w:rsidR="00C43243" w:rsidRPr="00775244" w:rsidRDefault="00C43243" w:rsidP="00C4324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761AD95B" w14:textId="77777777" w:rsidR="00C43243" w:rsidRPr="00775244" w:rsidRDefault="00C43243" w:rsidP="00C4324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F48DE43" w14:textId="77777777" w:rsidR="00C43243" w:rsidRPr="00E17056" w:rsidRDefault="00C43243" w:rsidP="00E17056">
      <w:pPr>
        <w:pStyle w:val="Corpodeltesto21"/>
        <w:rPr>
          <w:rFonts w:ascii="Arial" w:hAnsi="Arial" w:cs="Arial"/>
          <w:color w:val="002060"/>
          <w:sz w:val="22"/>
          <w:szCs w:val="22"/>
        </w:rPr>
      </w:pPr>
    </w:p>
    <w:p w14:paraId="132B057B" w14:textId="77777777" w:rsidR="00FB6F83" w:rsidRDefault="00FB6F83" w:rsidP="00530523">
      <w:pPr>
        <w:pStyle w:val="breakline"/>
        <w:rPr>
          <w:color w:val="002060"/>
        </w:rPr>
      </w:pPr>
    </w:p>
    <w:p w14:paraId="7554AC46" w14:textId="77777777" w:rsidR="00E17056" w:rsidRPr="0058433B" w:rsidRDefault="00E17056" w:rsidP="00E17056">
      <w:pPr>
        <w:pStyle w:val="titolocampionato0"/>
        <w:shd w:val="clear" w:color="auto" w:fill="CCCCCC"/>
        <w:spacing w:before="80" w:after="40"/>
        <w:rPr>
          <w:color w:val="002060"/>
        </w:rPr>
      </w:pPr>
      <w:r w:rsidRPr="0058433B">
        <w:rPr>
          <w:color w:val="002060"/>
        </w:rPr>
        <w:t>UNDER 15 C5 REGIONALI MASCHILI</w:t>
      </w:r>
    </w:p>
    <w:p w14:paraId="2B12BDB3" w14:textId="77777777" w:rsidR="00E17056" w:rsidRPr="00AE3295" w:rsidRDefault="00E17056" w:rsidP="00E17056">
      <w:pPr>
        <w:pStyle w:val="TITOLOPRINC"/>
        <w:spacing w:before="0" w:beforeAutospacing="0" w:after="0" w:afterAutospacing="0"/>
        <w:rPr>
          <w:color w:val="002060"/>
        </w:rPr>
      </w:pPr>
      <w:r>
        <w:rPr>
          <w:color w:val="002060"/>
        </w:rPr>
        <w:t>PROCLAMAZIONE VINCENTE</w:t>
      </w:r>
    </w:p>
    <w:p w14:paraId="09044862" w14:textId="77777777" w:rsidR="00E17056" w:rsidRPr="00196551" w:rsidRDefault="00E17056" w:rsidP="00E17056">
      <w:pPr>
        <w:pStyle w:val="LndNormale1"/>
        <w:rPr>
          <w:bCs/>
          <w:iCs/>
          <w:color w:val="002060"/>
        </w:rPr>
      </w:pPr>
    </w:p>
    <w:p w14:paraId="04598E9A" w14:textId="0F8DCE75" w:rsidR="00E17056" w:rsidRDefault="00E17056" w:rsidP="00E17056">
      <w:pPr>
        <w:pStyle w:val="NormaleWeb"/>
        <w:jc w:val="both"/>
        <w:rPr>
          <w:rFonts w:ascii="Arial" w:hAnsi="Arial" w:cs="Arial"/>
          <w:color w:val="001E5E"/>
          <w:sz w:val="22"/>
          <w:szCs w:val="22"/>
        </w:rPr>
      </w:pPr>
      <w:r>
        <w:rPr>
          <w:rFonts w:ascii="Arial" w:hAnsi="Arial" w:cs="Arial"/>
          <w:b/>
          <w:bCs/>
          <w:color w:val="001E5E"/>
          <w:sz w:val="22"/>
          <w:szCs w:val="22"/>
        </w:rPr>
        <w:t xml:space="preserve">Si proclama vincente il Titolo Regionale del Campionato Regionale Calcio a Cinque Under 15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C.U.S. ANCONA. </w:t>
      </w:r>
    </w:p>
    <w:p w14:paraId="41A181E5" w14:textId="77777777" w:rsidR="00E17056" w:rsidRPr="00E17056" w:rsidRDefault="00E17056" w:rsidP="00E17056">
      <w:pPr>
        <w:pStyle w:val="NormaleWeb"/>
        <w:jc w:val="both"/>
        <w:rPr>
          <w:rFonts w:ascii="Arial" w:hAnsi="Arial" w:cs="Arial"/>
          <w:color w:val="001E5E"/>
          <w:sz w:val="22"/>
          <w:szCs w:val="22"/>
        </w:rPr>
      </w:pPr>
    </w:p>
    <w:p w14:paraId="4C61F12A" w14:textId="77777777" w:rsidR="00E17056" w:rsidRPr="00E15E32" w:rsidRDefault="00E17056" w:rsidP="00E17056">
      <w:pPr>
        <w:pStyle w:val="TITOLOPRINC"/>
        <w:spacing w:before="0" w:beforeAutospacing="0" w:after="0" w:afterAutospacing="0"/>
        <w:rPr>
          <w:color w:val="002060"/>
        </w:rPr>
      </w:pPr>
      <w:r>
        <w:rPr>
          <w:color w:val="002060"/>
        </w:rPr>
        <w:t>FASE FINALE</w:t>
      </w:r>
    </w:p>
    <w:p w14:paraId="646DBC49" w14:textId="77777777" w:rsidR="00E17056" w:rsidRPr="00C02215" w:rsidRDefault="00E17056" w:rsidP="00E17056">
      <w:pPr>
        <w:pStyle w:val="LndNormale1"/>
        <w:rPr>
          <w:color w:val="002060"/>
        </w:rPr>
      </w:pPr>
    </w:p>
    <w:p w14:paraId="60DD292A" w14:textId="77777777" w:rsidR="00E17056" w:rsidRPr="00C02215" w:rsidRDefault="00E17056" w:rsidP="00E17056">
      <w:pPr>
        <w:pStyle w:val="LndNormale1"/>
        <w:rPr>
          <w:b/>
          <w:i/>
          <w:color w:val="002060"/>
        </w:rPr>
      </w:pPr>
      <w:r w:rsidRPr="00C02215">
        <w:rPr>
          <w:b/>
          <w:i/>
          <w:color w:val="002060"/>
        </w:rPr>
        <w:t>Ottavi di Finale</w:t>
      </w:r>
    </w:p>
    <w:p w14:paraId="1F8118A3" w14:textId="77777777" w:rsidR="00E17056" w:rsidRPr="00C02215" w:rsidRDefault="00E17056" w:rsidP="00E17056">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369AD9AA" w14:textId="77777777" w:rsidR="00E17056" w:rsidRPr="002D5D47" w:rsidRDefault="00E17056" w:rsidP="00E17056">
      <w:pPr>
        <w:pStyle w:val="Corpodeltesto21"/>
        <w:rPr>
          <w:rFonts w:ascii="Arial" w:hAnsi="Arial" w:cs="Arial"/>
          <w:b/>
          <w:bCs/>
          <w:color w:val="002060"/>
          <w:sz w:val="22"/>
        </w:rPr>
      </w:pPr>
      <w:r w:rsidRPr="00F723AC">
        <w:rPr>
          <w:rFonts w:ascii="Arial" w:hAnsi="Arial" w:cs="Arial"/>
          <w:b/>
          <w:bCs/>
          <w:color w:val="002060"/>
          <w:sz w:val="22"/>
        </w:rPr>
        <w:lastRenderedPageBreak/>
        <w:t>CALCIO A 5 CORINALDO – SPECIAL ONE SPORTING CLUB</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12-2</w:t>
      </w:r>
      <w:r>
        <w:rPr>
          <w:rFonts w:ascii="Arial" w:hAnsi="Arial" w:cs="Arial"/>
          <w:b/>
          <w:bCs/>
          <w:color w:val="002060"/>
          <w:sz w:val="22"/>
        </w:rPr>
        <w:tab/>
      </w:r>
      <w:r>
        <w:rPr>
          <w:rFonts w:ascii="Arial" w:hAnsi="Arial" w:cs="Arial"/>
          <w:b/>
          <w:bCs/>
          <w:color w:val="002060"/>
          <w:sz w:val="22"/>
        </w:rPr>
        <w:tab/>
      </w:r>
    </w:p>
    <w:p w14:paraId="6D9D2E4A" w14:textId="77777777" w:rsidR="00E17056" w:rsidRDefault="00E17056" w:rsidP="00E17056">
      <w:pPr>
        <w:pStyle w:val="Corpodeltesto21"/>
        <w:rPr>
          <w:rFonts w:ascii="Arial" w:hAnsi="Arial" w:cs="Arial"/>
          <w:color w:val="002060"/>
          <w:sz w:val="22"/>
        </w:rPr>
      </w:pPr>
    </w:p>
    <w:p w14:paraId="4205BD6D" w14:textId="77777777" w:rsidR="00E17056" w:rsidRPr="00C02215" w:rsidRDefault="00E17056" w:rsidP="00E17056">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7140D1D7" w14:textId="77777777" w:rsidR="00E17056" w:rsidRPr="00F723AC" w:rsidRDefault="00E17056" w:rsidP="00E17056">
      <w:pPr>
        <w:pStyle w:val="Corpodeltesto21"/>
        <w:rPr>
          <w:rFonts w:ascii="Arial" w:hAnsi="Arial" w:cs="Arial"/>
          <w:b/>
          <w:bCs/>
          <w:color w:val="002060"/>
          <w:sz w:val="22"/>
        </w:rPr>
      </w:pPr>
      <w:r w:rsidRPr="00F723AC">
        <w:rPr>
          <w:rFonts w:ascii="Arial" w:hAnsi="Arial" w:cs="Arial"/>
          <w:b/>
          <w:bCs/>
          <w:color w:val="002060"/>
          <w:sz w:val="22"/>
        </w:rPr>
        <w:t>C.U.S. MACERATA CALCIO A5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5EBF1DBD" w14:textId="77777777" w:rsidR="00E17056" w:rsidRPr="00F723AC" w:rsidRDefault="00E17056" w:rsidP="00E17056">
      <w:pPr>
        <w:pStyle w:val="Corpodeltesto21"/>
        <w:rPr>
          <w:rFonts w:ascii="Arial" w:hAnsi="Arial" w:cs="Arial"/>
          <w:color w:val="002060"/>
          <w:sz w:val="22"/>
        </w:rPr>
      </w:pPr>
    </w:p>
    <w:p w14:paraId="64E4C695" w14:textId="77777777" w:rsidR="00E17056" w:rsidRPr="00C02215" w:rsidRDefault="00E17056" w:rsidP="00E17056">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37A323B0" w14:textId="77777777" w:rsidR="00E17056" w:rsidRPr="00F723AC" w:rsidRDefault="00E17056" w:rsidP="00E17056">
      <w:pPr>
        <w:pStyle w:val="Corpodeltesto21"/>
        <w:rPr>
          <w:rFonts w:ascii="Arial" w:hAnsi="Arial" w:cs="Arial"/>
          <w:b/>
          <w:bCs/>
          <w:color w:val="002060"/>
          <w:sz w:val="22"/>
        </w:rPr>
      </w:pPr>
      <w:r w:rsidRPr="00F723AC">
        <w:rPr>
          <w:rFonts w:ascii="Arial" w:hAnsi="Arial" w:cs="Arial"/>
          <w:b/>
          <w:bCs/>
          <w:color w:val="002060"/>
          <w:sz w:val="22"/>
        </w:rPr>
        <w:t>RECANATI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11-0</w:t>
      </w:r>
    </w:p>
    <w:p w14:paraId="089CDD73" w14:textId="77777777" w:rsidR="00E17056" w:rsidRDefault="00E17056" w:rsidP="00E17056">
      <w:pPr>
        <w:pStyle w:val="Corpodeltesto21"/>
        <w:rPr>
          <w:rFonts w:ascii="Arial" w:hAnsi="Arial" w:cs="Arial"/>
          <w:color w:val="002060"/>
          <w:sz w:val="22"/>
        </w:rPr>
      </w:pPr>
    </w:p>
    <w:p w14:paraId="04E83556" w14:textId="77777777" w:rsidR="00E17056" w:rsidRPr="00C02215" w:rsidRDefault="00E17056" w:rsidP="00E17056">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5B52CC54" w14:textId="77777777" w:rsidR="00E17056" w:rsidRPr="00F723AC" w:rsidRDefault="00E17056" w:rsidP="00E17056">
      <w:pPr>
        <w:pStyle w:val="Corpodeltesto21"/>
        <w:rPr>
          <w:rFonts w:ascii="Arial" w:hAnsi="Arial" w:cs="Arial"/>
          <w:b/>
          <w:bCs/>
          <w:color w:val="002060"/>
          <w:sz w:val="22"/>
        </w:rPr>
      </w:pPr>
      <w:r w:rsidRPr="00F723AC">
        <w:rPr>
          <w:rFonts w:ascii="Arial" w:hAnsi="Arial" w:cs="Arial"/>
          <w:b/>
          <w:bCs/>
          <w:color w:val="002060"/>
          <w:sz w:val="22"/>
        </w:rPr>
        <w:t>SPORTFLY ARL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p>
    <w:p w14:paraId="1275932D" w14:textId="77777777" w:rsidR="00E17056" w:rsidRDefault="00E17056" w:rsidP="00E17056">
      <w:pPr>
        <w:pStyle w:val="Corpodeltesto21"/>
        <w:rPr>
          <w:rFonts w:ascii="Arial" w:hAnsi="Arial" w:cs="Arial"/>
          <w:color w:val="002060"/>
          <w:sz w:val="22"/>
        </w:rPr>
      </w:pPr>
    </w:p>
    <w:p w14:paraId="439BE4F6" w14:textId="77777777" w:rsidR="00E17056" w:rsidRPr="00C02215" w:rsidRDefault="00E17056" w:rsidP="00E17056">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4EAB935F" w14:textId="77777777" w:rsidR="00E17056" w:rsidRPr="00F723AC" w:rsidRDefault="00E17056" w:rsidP="00E17056">
      <w:pPr>
        <w:pStyle w:val="Corpodeltesto21"/>
        <w:rPr>
          <w:rFonts w:ascii="Arial" w:hAnsi="Arial" w:cs="Arial"/>
          <w:b/>
          <w:bCs/>
          <w:color w:val="002060"/>
          <w:sz w:val="22"/>
        </w:rPr>
      </w:pPr>
      <w:r w:rsidRPr="00F723AC">
        <w:rPr>
          <w:rFonts w:ascii="Arial" w:hAnsi="Arial" w:cs="Arial"/>
          <w:b/>
          <w:bCs/>
          <w:color w:val="002060"/>
          <w:sz w:val="22"/>
        </w:rPr>
        <w:t>BULDOG T.N.T. LUCREZIA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274193D5" w14:textId="77777777" w:rsidR="00E17056" w:rsidRPr="00F723AC" w:rsidRDefault="00E17056" w:rsidP="00E17056">
      <w:pPr>
        <w:pStyle w:val="Corpodeltesto21"/>
        <w:rPr>
          <w:rFonts w:ascii="Arial" w:hAnsi="Arial" w:cs="Arial"/>
          <w:color w:val="002060"/>
          <w:sz w:val="22"/>
        </w:rPr>
      </w:pPr>
    </w:p>
    <w:p w14:paraId="19D11092" w14:textId="77777777" w:rsidR="00E17056" w:rsidRPr="0034028A" w:rsidRDefault="00E17056" w:rsidP="00E17056">
      <w:pPr>
        <w:pStyle w:val="LndNormale1"/>
        <w:rPr>
          <w:rFonts w:cs="Arial"/>
          <w:color w:val="002060"/>
        </w:rPr>
      </w:pPr>
      <w:r w:rsidRPr="0034028A">
        <w:rPr>
          <w:b/>
          <w:i/>
          <w:color w:val="002060"/>
        </w:rPr>
        <w:t xml:space="preserve">Quarti di Finale </w:t>
      </w:r>
    </w:p>
    <w:p w14:paraId="047581BE" w14:textId="77777777" w:rsidR="00E17056" w:rsidRPr="0034028A" w:rsidRDefault="00E17056" w:rsidP="00E17056">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2AFEFB31" w14:textId="77777777" w:rsidR="00E17056" w:rsidRPr="00203F21" w:rsidRDefault="00E17056" w:rsidP="00E17056">
      <w:pPr>
        <w:pStyle w:val="Corpodeltesto21"/>
        <w:rPr>
          <w:rFonts w:ascii="Arial" w:hAnsi="Arial" w:cs="Arial"/>
          <w:b/>
          <w:bCs/>
          <w:color w:val="002060"/>
          <w:sz w:val="22"/>
        </w:rPr>
      </w:pPr>
      <w:r w:rsidRPr="00203F21">
        <w:rPr>
          <w:rFonts w:ascii="Arial" w:hAnsi="Arial" w:cs="Arial"/>
          <w:b/>
          <w:bCs/>
          <w:color w:val="002060"/>
          <w:sz w:val="22"/>
        </w:rPr>
        <w:t>AMICI DEL CENTROSOCIO SP.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9-1</w:t>
      </w:r>
    </w:p>
    <w:p w14:paraId="12F73DE0" w14:textId="77777777" w:rsidR="00E17056" w:rsidRDefault="00E17056" w:rsidP="00E17056">
      <w:pPr>
        <w:pStyle w:val="Corpodeltesto21"/>
        <w:rPr>
          <w:rFonts w:ascii="Arial" w:hAnsi="Arial" w:cs="Arial"/>
          <w:color w:val="002060"/>
          <w:sz w:val="22"/>
        </w:rPr>
      </w:pPr>
    </w:p>
    <w:p w14:paraId="320D8142" w14:textId="77777777" w:rsidR="00E17056" w:rsidRPr="0034028A" w:rsidRDefault="00E17056" w:rsidP="00E17056">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4B24945F" w14:textId="77777777" w:rsidR="00E17056" w:rsidRPr="00203F21" w:rsidRDefault="00E17056" w:rsidP="00E17056">
      <w:pPr>
        <w:pStyle w:val="Corpodeltesto21"/>
        <w:rPr>
          <w:rFonts w:ascii="Arial" w:hAnsi="Arial" w:cs="Arial"/>
          <w:b/>
          <w:bCs/>
          <w:color w:val="002060"/>
          <w:sz w:val="22"/>
        </w:rPr>
      </w:pPr>
      <w:r w:rsidRPr="00203F21">
        <w:rPr>
          <w:rFonts w:ascii="Arial" w:hAnsi="Arial" w:cs="Arial"/>
          <w:b/>
          <w:bCs/>
          <w:color w:val="002060"/>
          <w:sz w:val="22"/>
        </w:rPr>
        <w:t>ITALSERVICE C5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6-2</w:t>
      </w:r>
    </w:p>
    <w:p w14:paraId="555CE0B8" w14:textId="77777777" w:rsidR="00E17056" w:rsidRDefault="00E17056" w:rsidP="00E17056">
      <w:pPr>
        <w:pStyle w:val="Corpodeltesto21"/>
        <w:rPr>
          <w:rFonts w:ascii="Arial" w:hAnsi="Arial" w:cs="Arial"/>
          <w:color w:val="002060"/>
          <w:sz w:val="22"/>
        </w:rPr>
      </w:pPr>
    </w:p>
    <w:p w14:paraId="6725D55F" w14:textId="77777777" w:rsidR="00E17056" w:rsidRPr="0034028A" w:rsidRDefault="00E17056" w:rsidP="00E17056">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3177983F" w14:textId="77777777" w:rsidR="00E17056" w:rsidRPr="00203F21" w:rsidRDefault="00E17056" w:rsidP="00E17056">
      <w:pPr>
        <w:pStyle w:val="Corpodeltesto21"/>
        <w:rPr>
          <w:rFonts w:ascii="Arial" w:hAnsi="Arial" w:cs="Arial"/>
          <w:b/>
          <w:bCs/>
          <w:color w:val="002060"/>
          <w:sz w:val="22"/>
        </w:rPr>
      </w:pPr>
      <w:r w:rsidRPr="00203F21">
        <w:rPr>
          <w:rFonts w:ascii="Arial" w:hAnsi="Arial" w:cs="Arial"/>
          <w:b/>
          <w:bCs/>
          <w:color w:val="002060"/>
          <w:sz w:val="22"/>
        </w:rPr>
        <w:t>C.U.S. ANCONA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9-1</w:t>
      </w:r>
    </w:p>
    <w:p w14:paraId="54187098" w14:textId="77777777" w:rsidR="00E17056" w:rsidRPr="00203F21" w:rsidRDefault="00E17056" w:rsidP="00E17056">
      <w:pPr>
        <w:pStyle w:val="Corpodeltesto21"/>
        <w:rPr>
          <w:rFonts w:ascii="Arial" w:hAnsi="Arial" w:cs="Arial"/>
          <w:color w:val="002060"/>
          <w:sz w:val="22"/>
        </w:rPr>
      </w:pPr>
    </w:p>
    <w:p w14:paraId="48A44A8A" w14:textId="77777777" w:rsidR="00E17056" w:rsidRPr="0034028A" w:rsidRDefault="00E17056" w:rsidP="00E17056">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61CC695F" w14:textId="77777777" w:rsidR="00E17056" w:rsidRPr="00203F21" w:rsidRDefault="00E17056" w:rsidP="00E17056">
      <w:pPr>
        <w:pStyle w:val="Corpodeltesto21"/>
        <w:rPr>
          <w:rFonts w:ascii="Arial" w:hAnsi="Arial" w:cs="Arial"/>
          <w:b/>
          <w:bCs/>
          <w:color w:val="002060"/>
          <w:sz w:val="22"/>
        </w:rPr>
      </w:pPr>
      <w:r w:rsidRPr="00203F21">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79F34829" w14:textId="77777777" w:rsidR="00E17056" w:rsidRPr="00FA4D1D" w:rsidRDefault="00E17056" w:rsidP="00E17056">
      <w:pPr>
        <w:pStyle w:val="Corpodeltesto21"/>
        <w:rPr>
          <w:color w:val="002060"/>
          <w:szCs w:val="22"/>
          <w:highlight w:val="yellow"/>
        </w:rPr>
      </w:pPr>
    </w:p>
    <w:p w14:paraId="05244742" w14:textId="77777777" w:rsidR="00E17056" w:rsidRPr="0034028A" w:rsidRDefault="00E17056" w:rsidP="00E17056">
      <w:pPr>
        <w:pStyle w:val="LndNormale1"/>
        <w:rPr>
          <w:b/>
          <w:i/>
          <w:color w:val="002060"/>
        </w:rPr>
      </w:pPr>
      <w:r w:rsidRPr="0034028A">
        <w:rPr>
          <w:b/>
          <w:i/>
          <w:color w:val="002060"/>
        </w:rPr>
        <w:t>Semifinali</w:t>
      </w:r>
    </w:p>
    <w:p w14:paraId="5BCE53EA" w14:textId="77777777" w:rsidR="00E17056" w:rsidRPr="0034028A" w:rsidRDefault="00E17056" w:rsidP="00E17056">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157626E8" w14:textId="77777777" w:rsidR="00E17056" w:rsidRPr="00C609C1" w:rsidRDefault="00E17056" w:rsidP="00E17056">
      <w:pPr>
        <w:pStyle w:val="Corpodeltesto21"/>
        <w:rPr>
          <w:rFonts w:ascii="Arial" w:hAnsi="Arial" w:cs="Arial"/>
          <w:b/>
          <w:bCs/>
          <w:color w:val="002060"/>
          <w:sz w:val="22"/>
        </w:rPr>
      </w:pPr>
      <w:r w:rsidRPr="00C609C1">
        <w:rPr>
          <w:rFonts w:ascii="Arial" w:hAnsi="Arial" w:cs="Arial"/>
          <w:b/>
          <w:bCs/>
          <w:color w:val="002060"/>
          <w:sz w:val="22"/>
        </w:rPr>
        <w:t xml:space="preserve">AMICI DEL CENTROSOCIO SP – </w:t>
      </w:r>
      <w:r>
        <w:rPr>
          <w:rFonts w:ascii="Arial" w:hAnsi="Arial" w:cs="Arial"/>
          <w:b/>
          <w:bCs/>
          <w:color w:val="002060"/>
          <w:sz w:val="22"/>
        </w:rPr>
        <w:t>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70BF3F29" w14:textId="77777777" w:rsidR="00E17056" w:rsidRDefault="00E17056" w:rsidP="00E17056">
      <w:pPr>
        <w:pStyle w:val="Corpodeltesto21"/>
        <w:rPr>
          <w:rFonts w:ascii="Arial" w:hAnsi="Arial" w:cs="Arial"/>
          <w:color w:val="002060"/>
          <w:sz w:val="22"/>
        </w:rPr>
      </w:pPr>
    </w:p>
    <w:p w14:paraId="73E70087" w14:textId="77777777" w:rsidR="00E17056" w:rsidRDefault="00E17056" w:rsidP="00E17056">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000C25F8" w14:textId="77777777" w:rsidR="00E17056" w:rsidRPr="00C609C1" w:rsidRDefault="00E17056" w:rsidP="00E17056">
      <w:pPr>
        <w:pStyle w:val="Corpodeltesto21"/>
        <w:rPr>
          <w:rFonts w:ascii="Arial" w:hAnsi="Arial" w:cs="Arial"/>
          <w:b/>
          <w:bCs/>
          <w:color w:val="002060"/>
          <w:sz w:val="22"/>
        </w:rPr>
      </w:pPr>
      <w:r w:rsidRPr="00C609C1">
        <w:rPr>
          <w:rFonts w:ascii="Arial" w:hAnsi="Arial" w:cs="Arial"/>
          <w:b/>
          <w:bCs/>
          <w:color w:val="002060"/>
          <w:sz w:val="22"/>
        </w:rPr>
        <w:t>ITALSERVICE C5 –</w:t>
      </w:r>
      <w:r>
        <w:rPr>
          <w:rFonts w:ascii="Arial" w:hAnsi="Arial" w:cs="Arial"/>
          <w:b/>
          <w:bCs/>
          <w:color w:val="002060"/>
          <w:sz w:val="22"/>
        </w:rPr>
        <w:t xml:space="preserve"> C.U.S. </w:t>
      </w:r>
      <w:proofErr w:type="gramStart"/>
      <w:r>
        <w:rPr>
          <w:rFonts w:ascii="Arial" w:hAnsi="Arial" w:cs="Arial"/>
          <w:b/>
          <w:bCs/>
          <w:color w:val="002060"/>
          <w:sz w:val="22"/>
        </w:rPr>
        <w:t>ANCONA</w:t>
      </w:r>
      <w:r w:rsidRPr="00C609C1">
        <w:rPr>
          <w:rFonts w:ascii="Arial" w:hAnsi="Arial" w:cs="Arial"/>
          <w:b/>
          <w:bCs/>
          <w:color w:val="002060"/>
          <w:sz w:val="22"/>
        </w:rPr>
        <w:t xml:space="preserve">  </w:t>
      </w:r>
      <w:r>
        <w:rPr>
          <w:rFonts w:ascii="Arial" w:hAnsi="Arial" w:cs="Arial"/>
          <w:b/>
          <w:bCs/>
          <w:color w:val="002060"/>
          <w:sz w:val="22"/>
        </w:rPr>
        <w:tab/>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1-2</w:t>
      </w:r>
    </w:p>
    <w:p w14:paraId="6D19565C" w14:textId="77777777" w:rsidR="00E17056" w:rsidRPr="0034028A" w:rsidRDefault="00E17056" w:rsidP="00E17056">
      <w:pPr>
        <w:pStyle w:val="Corpodeltesto21"/>
        <w:rPr>
          <w:rFonts w:ascii="Arial" w:hAnsi="Arial" w:cs="Arial"/>
          <w:color w:val="002060"/>
          <w:sz w:val="22"/>
        </w:rPr>
      </w:pPr>
    </w:p>
    <w:p w14:paraId="733E19EB" w14:textId="07C51283" w:rsidR="00E17056" w:rsidRPr="0034028A" w:rsidRDefault="00E17056" w:rsidP="00E17056">
      <w:pPr>
        <w:pStyle w:val="Corpodeltesto21"/>
        <w:rPr>
          <w:rFonts w:ascii="Arial" w:hAnsi="Arial" w:cs="Arial"/>
          <w:color w:val="002060"/>
          <w:sz w:val="22"/>
        </w:rPr>
      </w:pPr>
      <w:r w:rsidRPr="0034028A">
        <w:rPr>
          <w:rFonts w:ascii="Arial" w:hAnsi="Arial" w:cs="Arial"/>
          <w:b/>
          <w:bCs/>
          <w:i/>
          <w:iCs/>
          <w:color w:val="002060"/>
          <w:sz w:val="22"/>
          <w:szCs w:val="22"/>
        </w:rPr>
        <w:t xml:space="preserve">Finale </w:t>
      </w:r>
    </w:p>
    <w:p w14:paraId="1FCDD9F1" w14:textId="0500AB0F" w:rsidR="00E17056" w:rsidRDefault="00E17056" w:rsidP="00E17056">
      <w:pPr>
        <w:pStyle w:val="Corpodeltesto21"/>
        <w:rPr>
          <w:rFonts w:ascii="Arial" w:hAnsi="Arial" w:cs="Arial"/>
          <w:b/>
          <w:bCs/>
          <w:color w:val="002060"/>
          <w:sz w:val="22"/>
          <w:szCs w:val="22"/>
        </w:rPr>
      </w:pPr>
      <w:r>
        <w:rPr>
          <w:rFonts w:ascii="Arial" w:hAnsi="Arial" w:cs="Arial"/>
          <w:b/>
          <w:bCs/>
          <w:color w:val="002060"/>
          <w:sz w:val="22"/>
          <w:szCs w:val="22"/>
        </w:rPr>
        <w:t>AMICI DEL CENTROSOCIO SP. – C.U.S. ANCONA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 xml:space="preserve">5-6 </w:t>
      </w:r>
      <w:proofErr w:type="spellStart"/>
      <w:r>
        <w:rPr>
          <w:rFonts w:ascii="Arial" w:hAnsi="Arial" w:cs="Arial"/>
          <w:b/>
          <w:bCs/>
          <w:color w:val="002060"/>
          <w:sz w:val="22"/>
          <w:szCs w:val="22"/>
        </w:rPr>
        <w:t>d.t.r</w:t>
      </w:r>
      <w:proofErr w:type="spellEnd"/>
      <w:r>
        <w:rPr>
          <w:rFonts w:ascii="Arial" w:hAnsi="Arial" w:cs="Arial"/>
          <w:b/>
          <w:bCs/>
          <w:color w:val="002060"/>
          <w:sz w:val="22"/>
          <w:szCs w:val="22"/>
        </w:rPr>
        <w:t>.</w:t>
      </w:r>
    </w:p>
    <w:p w14:paraId="27B867C4" w14:textId="77777777" w:rsidR="00C43243" w:rsidRDefault="00C43243" w:rsidP="00E17056">
      <w:pPr>
        <w:pStyle w:val="Corpodeltesto21"/>
        <w:rPr>
          <w:rFonts w:ascii="Arial" w:hAnsi="Arial" w:cs="Arial"/>
          <w:b/>
          <w:bCs/>
          <w:color w:val="002060"/>
          <w:sz w:val="22"/>
          <w:szCs w:val="22"/>
        </w:rPr>
      </w:pPr>
    </w:p>
    <w:p w14:paraId="141AB2C8" w14:textId="77777777" w:rsidR="00C43243" w:rsidRPr="00BF0077" w:rsidRDefault="00C43243" w:rsidP="00C43243">
      <w:pPr>
        <w:pStyle w:val="titoloprinc0"/>
        <w:rPr>
          <w:color w:val="002060"/>
        </w:rPr>
      </w:pPr>
      <w:r w:rsidRPr="00BF0077">
        <w:rPr>
          <w:color w:val="002060"/>
        </w:rPr>
        <w:t>RISULTATI</w:t>
      </w:r>
    </w:p>
    <w:p w14:paraId="5F4960D8" w14:textId="77777777" w:rsidR="00C43243" w:rsidRPr="00BF0077" w:rsidRDefault="00C43243" w:rsidP="00C43243">
      <w:pPr>
        <w:pStyle w:val="breakline"/>
        <w:rPr>
          <w:color w:val="002060"/>
        </w:rPr>
      </w:pPr>
    </w:p>
    <w:p w14:paraId="1D153588" w14:textId="77777777" w:rsidR="00C43243" w:rsidRPr="00BF0077" w:rsidRDefault="00C43243" w:rsidP="00C43243">
      <w:pPr>
        <w:pStyle w:val="sottotitolocampionato10"/>
        <w:rPr>
          <w:color w:val="002060"/>
        </w:rPr>
      </w:pPr>
      <w:r w:rsidRPr="00BF0077">
        <w:rPr>
          <w:color w:val="002060"/>
        </w:rPr>
        <w:t>RISULTATI UFFICIALI GARE DEL 04/05/2025</w:t>
      </w:r>
    </w:p>
    <w:p w14:paraId="306A4089" w14:textId="77777777" w:rsidR="004A562D" w:rsidRPr="004A562D" w:rsidRDefault="004A562D" w:rsidP="004A562D">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6B8D4742" w14:textId="77777777" w:rsidR="00C43243" w:rsidRPr="00BF0077" w:rsidRDefault="00C43243" w:rsidP="00C4324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3243" w:rsidRPr="00BF0077" w14:paraId="4D49A581"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3243" w:rsidRPr="00BF0077" w14:paraId="0DBD0A1B"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39C39" w14:textId="77777777" w:rsidR="00C43243" w:rsidRPr="00BF0077" w:rsidRDefault="00C43243" w:rsidP="00851401">
                  <w:pPr>
                    <w:pStyle w:val="headertabella0"/>
                    <w:rPr>
                      <w:color w:val="002060"/>
                    </w:rPr>
                  </w:pPr>
                  <w:r w:rsidRPr="00BF0077">
                    <w:rPr>
                      <w:color w:val="002060"/>
                    </w:rPr>
                    <w:t>GIRONE FF - 1 Giornata - A</w:t>
                  </w:r>
                </w:p>
              </w:tc>
            </w:tr>
            <w:tr w:rsidR="00C43243" w:rsidRPr="00BF0077" w14:paraId="66589CA8" w14:textId="77777777" w:rsidTr="0085140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3967A8" w14:textId="77777777" w:rsidR="00C43243" w:rsidRPr="00BF0077" w:rsidRDefault="00C43243" w:rsidP="00851401">
                  <w:pPr>
                    <w:pStyle w:val="rowtabella0"/>
                    <w:rPr>
                      <w:color w:val="002060"/>
                    </w:rPr>
                  </w:pPr>
                  <w:r w:rsidRPr="00BF0077">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A5433" w14:textId="77777777" w:rsidR="00C43243" w:rsidRPr="00BF0077" w:rsidRDefault="00C43243" w:rsidP="00851401">
                  <w:pPr>
                    <w:pStyle w:val="rowtabella0"/>
                    <w:rPr>
                      <w:color w:val="002060"/>
                    </w:rPr>
                  </w:pPr>
                  <w:r w:rsidRPr="00BF0077">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8CFCE5" w14:textId="77777777" w:rsidR="00C43243" w:rsidRPr="00BF0077" w:rsidRDefault="00C43243" w:rsidP="00851401">
                  <w:pPr>
                    <w:pStyle w:val="rowtabella0"/>
                    <w:jc w:val="center"/>
                    <w:rPr>
                      <w:color w:val="002060"/>
                    </w:rPr>
                  </w:pPr>
                  <w:r w:rsidRPr="00BF0077">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ECB43" w14:textId="77777777" w:rsidR="00C43243" w:rsidRPr="00BF0077" w:rsidRDefault="00C43243" w:rsidP="00851401">
                  <w:pPr>
                    <w:pStyle w:val="rowtabella0"/>
                    <w:jc w:val="center"/>
                    <w:rPr>
                      <w:color w:val="002060"/>
                    </w:rPr>
                  </w:pPr>
                  <w:r w:rsidRPr="00BF0077">
                    <w:rPr>
                      <w:color w:val="002060"/>
                    </w:rPr>
                    <w:t> </w:t>
                  </w:r>
                </w:p>
              </w:tc>
            </w:tr>
          </w:tbl>
          <w:p w14:paraId="707ED8A2" w14:textId="77777777" w:rsidR="00C43243" w:rsidRPr="00BF0077" w:rsidRDefault="00C43243" w:rsidP="00851401">
            <w:pPr>
              <w:rPr>
                <w:color w:val="002060"/>
              </w:rPr>
            </w:pPr>
          </w:p>
        </w:tc>
      </w:tr>
    </w:tbl>
    <w:p w14:paraId="1D5F19DC" w14:textId="77777777" w:rsidR="00C43243" w:rsidRPr="00BF0077" w:rsidRDefault="00C43243" w:rsidP="00C43243">
      <w:pPr>
        <w:pStyle w:val="breakline"/>
        <w:rPr>
          <w:rFonts w:eastAsiaTheme="minorEastAsia"/>
          <w:color w:val="002060"/>
        </w:rPr>
      </w:pPr>
    </w:p>
    <w:p w14:paraId="646FD826" w14:textId="77777777" w:rsidR="00C43243" w:rsidRPr="00BF0077" w:rsidRDefault="00C43243" w:rsidP="00C43243">
      <w:pPr>
        <w:pStyle w:val="breakline"/>
        <w:rPr>
          <w:color w:val="002060"/>
        </w:rPr>
      </w:pPr>
    </w:p>
    <w:p w14:paraId="31C411BB" w14:textId="77777777" w:rsidR="00C43243" w:rsidRPr="00BF0077" w:rsidRDefault="00C43243" w:rsidP="00C43243">
      <w:pPr>
        <w:pStyle w:val="titoloprinc0"/>
        <w:rPr>
          <w:color w:val="002060"/>
        </w:rPr>
      </w:pPr>
      <w:r w:rsidRPr="00BF0077">
        <w:rPr>
          <w:color w:val="002060"/>
        </w:rPr>
        <w:t>GIUDICE SPORTIVO</w:t>
      </w:r>
    </w:p>
    <w:p w14:paraId="49E90A4D" w14:textId="77777777" w:rsidR="00C43243" w:rsidRPr="00BF0077" w:rsidRDefault="00C43243" w:rsidP="00C43243">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0C3CFDDF" w14:textId="77777777" w:rsidR="00C43243" w:rsidRPr="00BF0077" w:rsidRDefault="00C43243" w:rsidP="00C43243">
      <w:pPr>
        <w:pStyle w:val="titolo10"/>
        <w:rPr>
          <w:color w:val="002060"/>
        </w:rPr>
      </w:pPr>
      <w:r w:rsidRPr="00BF0077">
        <w:rPr>
          <w:color w:val="002060"/>
        </w:rPr>
        <w:t xml:space="preserve">GARE DEL 4/ 5/2025 </w:t>
      </w:r>
    </w:p>
    <w:p w14:paraId="1AE41BF2" w14:textId="77777777" w:rsidR="00C43243" w:rsidRPr="00BF0077" w:rsidRDefault="00C43243" w:rsidP="00C43243">
      <w:pPr>
        <w:pStyle w:val="titolo7a"/>
        <w:rPr>
          <w:color w:val="002060"/>
        </w:rPr>
      </w:pPr>
      <w:r w:rsidRPr="00BF0077">
        <w:rPr>
          <w:color w:val="002060"/>
        </w:rPr>
        <w:lastRenderedPageBreak/>
        <w:t xml:space="preserve">PROVVEDIMENTI DISCIPLINARI </w:t>
      </w:r>
    </w:p>
    <w:p w14:paraId="3C10D4C7" w14:textId="77777777" w:rsidR="00C43243" w:rsidRPr="00BF0077" w:rsidRDefault="00C43243" w:rsidP="00C43243">
      <w:pPr>
        <w:pStyle w:val="titolo7b0"/>
        <w:rPr>
          <w:color w:val="002060"/>
        </w:rPr>
      </w:pPr>
      <w:r w:rsidRPr="00BF0077">
        <w:rPr>
          <w:color w:val="002060"/>
        </w:rPr>
        <w:t xml:space="preserve">In base alle risultanze degli atti ufficiali sono state deliberate le seguenti sanzioni disciplinari. </w:t>
      </w:r>
    </w:p>
    <w:p w14:paraId="6CBFA32B" w14:textId="77777777" w:rsidR="00C43243" w:rsidRPr="00BF0077" w:rsidRDefault="00C43243" w:rsidP="00C43243">
      <w:pPr>
        <w:pStyle w:val="titolo30"/>
        <w:rPr>
          <w:color w:val="002060"/>
        </w:rPr>
      </w:pPr>
      <w:r w:rsidRPr="00BF0077">
        <w:rPr>
          <w:color w:val="002060"/>
        </w:rPr>
        <w:t xml:space="preserve">ALLENATORI </w:t>
      </w:r>
    </w:p>
    <w:p w14:paraId="0EE39066" w14:textId="77777777" w:rsidR="00C43243" w:rsidRPr="00BF0077" w:rsidRDefault="00C43243" w:rsidP="00C43243">
      <w:pPr>
        <w:pStyle w:val="titolo20"/>
        <w:rPr>
          <w:color w:val="002060"/>
        </w:rPr>
      </w:pPr>
      <w:r w:rsidRPr="00BF00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7ED28567" w14:textId="77777777" w:rsidTr="00851401">
        <w:tc>
          <w:tcPr>
            <w:tcW w:w="2200" w:type="dxa"/>
            <w:tcMar>
              <w:top w:w="20" w:type="dxa"/>
              <w:left w:w="20" w:type="dxa"/>
              <w:bottom w:w="20" w:type="dxa"/>
              <w:right w:w="20" w:type="dxa"/>
            </w:tcMar>
            <w:vAlign w:val="center"/>
            <w:hideMark/>
          </w:tcPr>
          <w:p w14:paraId="4B27628F" w14:textId="77777777" w:rsidR="00C43243" w:rsidRPr="00BF0077" w:rsidRDefault="00C43243" w:rsidP="00851401">
            <w:pPr>
              <w:pStyle w:val="movimento"/>
              <w:rPr>
                <w:color w:val="002060"/>
              </w:rPr>
            </w:pPr>
            <w:r w:rsidRPr="00BF0077">
              <w:rPr>
                <w:color w:val="002060"/>
              </w:rPr>
              <w:t>VINCI ALESSANDRO</w:t>
            </w:r>
          </w:p>
        </w:tc>
        <w:tc>
          <w:tcPr>
            <w:tcW w:w="2200" w:type="dxa"/>
            <w:tcMar>
              <w:top w:w="20" w:type="dxa"/>
              <w:left w:w="20" w:type="dxa"/>
              <w:bottom w:w="20" w:type="dxa"/>
              <w:right w:w="20" w:type="dxa"/>
            </w:tcMar>
            <w:vAlign w:val="center"/>
            <w:hideMark/>
          </w:tcPr>
          <w:p w14:paraId="40FCE90E" w14:textId="77777777" w:rsidR="00C43243" w:rsidRPr="00BF0077" w:rsidRDefault="00C43243" w:rsidP="00851401">
            <w:pPr>
              <w:pStyle w:val="movimento2"/>
              <w:rPr>
                <w:color w:val="002060"/>
              </w:rPr>
            </w:pPr>
            <w:r w:rsidRPr="00BF0077">
              <w:rPr>
                <w:color w:val="002060"/>
              </w:rPr>
              <w:t xml:space="preserve">(C.U.S. ANCONA) </w:t>
            </w:r>
          </w:p>
        </w:tc>
        <w:tc>
          <w:tcPr>
            <w:tcW w:w="800" w:type="dxa"/>
            <w:tcMar>
              <w:top w:w="20" w:type="dxa"/>
              <w:left w:w="20" w:type="dxa"/>
              <w:bottom w:w="20" w:type="dxa"/>
              <w:right w:w="20" w:type="dxa"/>
            </w:tcMar>
            <w:vAlign w:val="center"/>
            <w:hideMark/>
          </w:tcPr>
          <w:p w14:paraId="4185A783"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F7815DF"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CEBD836" w14:textId="77777777" w:rsidR="00C43243" w:rsidRPr="00BF0077" w:rsidRDefault="00C43243" w:rsidP="00851401">
            <w:pPr>
              <w:pStyle w:val="movimento2"/>
              <w:rPr>
                <w:color w:val="002060"/>
              </w:rPr>
            </w:pPr>
            <w:r w:rsidRPr="00BF0077">
              <w:rPr>
                <w:color w:val="002060"/>
              </w:rPr>
              <w:t> </w:t>
            </w:r>
          </w:p>
        </w:tc>
      </w:tr>
    </w:tbl>
    <w:p w14:paraId="6D54AEEF" w14:textId="77777777" w:rsidR="00C43243" w:rsidRPr="00BF0077" w:rsidRDefault="00C43243" w:rsidP="00C43243">
      <w:pPr>
        <w:pStyle w:val="titolo30"/>
        <w:rPr>
          <w:rFonts w:eastAsiaTheme="minorEastAsia"/>
          <w:color w:val="002060"/>
        </w:rPr>
      </w:pPr>
      <w:r w:rsidRPr="00BF0077">
        <w:rPr>
          <w:color w:val="002060"/>
        </w:rPr>
        <w:t xml:space="preserve">CALCIATORI NON ESPULSI </w:t>
      </w:r>
    </w:p>
    <w:p w14:paraId="64C80407" w14:textId="77777777" w:rsidR="00C43243" w:rsidRPr="00BF0077" w:rsidRDefault="00C43243" w:rsidP="00C43243">
      <w:pPr>
        <w:pStyle w:val="titolo20"/>
        <w:rPr>
          <w:color w:val="002060"/>
        </w:rPr>
      </w:pPr>
      <w:r w:rsidRPr="00BF00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50DCA4A8" w14:textId="77777777" w:rsidTr="00851401">
        <w:tc>
          <w:tcPr>
            <w:tcW w:w="2200" w:type="dxa"/>
            <w:tcMar>
              <w:top w:w="20" w:type="dxa"/>
              <w:left w:w="20" w:type="dxa"/>
              <w:bottom w:w="20" w:type="dxa"/>
              <w:right w:w="20" w:type="dxa"/>
            </w:tcMar>
            <w:vAlign w:val="center"/>
            <w:hideMark/>
          </w:tcPr>
          <w:p w14:paraId="684F6E76" w14:textId="77777777" w:rsidR="00C43243" w:rsidRPr="00BF0077" w:rsidRDefault="00C43243" w:rsidP="00851401">
            <w:pPr>
              <w:pStyle w:val="movimento"/>
              <w:rPr>
                <w:color w:val="002060"/>
              </w:rPr>
            </w:pPr>
            <w:r w:rsidRPr="00BF0077">
              <w:rPr>
                <w:color w:val="002060"/>
              </w:rPr>
              <w:t>UMILE SAMUELE</w:t>
            </w:r>
          </w:p>
        </w:tc>
        <w:tc>
          <w:tcPr>
            <w:tcW w:w="2200" w:type="dxa"/>
            <w:tcMar>
              <w:top w:w="20" w:type="dxa"/>
              <w:left w:w="20" w:type="dxa"/>
              <w:bottom w:w="20" w:type="dxa"/>
              <w:right w:w="20" w:type="dxa"/>
            </w:tcMar>
            <w:vAlign w:val="center"/>
            <w:hideMark/>
          </w:tcPr>
          <w:p w14:paraId="4A4D909D" w14:textId="77777777" w:rsidR="00C43243" w:rsidRPr="00BF0077" w:rsidRDefault="00C43243" w:rsidP="00851401">
            <w:pPr>
              <w:pStyle w:val="movimento2"/>
              <w:rPr>
                <w:color w:val="002060"/>
              </w:rPr>
            </w:pPr>
            <w:r w:rsidRPr="00BF0077">
              <w:rPr>
                <w:color w:val="002060"/>
              </w:rPr>
              <w:t xml:space="preserve">(C.U.S. ANCONA) </w:t>
            </w:r>
          </w:p>
        </w:tc>
        <w:tc>
          <w:tcPr>
            <w:tcW w:w="800" w:type="dxa"/>
            <w:tcMar>
              <w:top w:w="20" w:type="dxa"/>
              <w:left w:w="20" w:type="dxa"/>
              <w:bottom w:w="20" w:type="dxa"/>
              <w:right w:w="20" w:type="dxa"/>
            </w:tcMar>
            <w:vAlign w:val="center"/>
            <w:hideMark/>
          </w:tcPr>
          <w:p w14:paraId="1CB1B885"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90085DA"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541BFD98" w14:textId="77777777" w:rsidR="00C43243" w:rsidRPr="00BF0077" w:rsidRDefault="00C43243" w:rsidP="00851401">
            <w:pPr>
              <w:pStyle w:val="movimento2"/>
              <w:rPr>
                <w:color w:val="002060"/>
              </w:rPr>
            </w:pPr>
            <w:r w:rsidRPr="00BF0077">
              <w:rPr>
                <w:color w:val="002060"/>
              </w:rPr>
              <w:t> </w:t>
            </w:r>
          </w:p>
        </w:tc>
      </w:tr>
    </w:tbl>
    <w:p w14:paraId="3BA5A536" w14:textId="77777777" w:rsidR="00C43243" w:rsidRPr="00BF0077" w:rsidRDefault="00C43243" w:rsidP="00C43243">
      <w:pPr>
        <w:pStyle w:val="titolo20"/>
        <w:rPr>
          <w:rFonts w:eastAsiaTheme="minorEastAsia"/>
          <w:color w:val="002060"/>
        </w:rPr>
      </w:pPr>
      <w:r w:rsidRPr="00BF00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3243" w:rsidRPr="00BF0077" w14:paraId="0FDEED57" w14:textId="77777777" w:rsidTr="00851401">
        <w:tc>
          <w:tcPr>
            <w:tcW w:w="2200" w:type="dxa"/>
            <w:tcMar>
              <w:top w:w="20" w:type="dxa"/>
              <w:left w:w="20" w:type="dxa"/>
              <w:bottom w:w="20" w:type="dxa"/>
              <w:right w:w="20" w:type="dxa"/>
            </w:tcMar>
            <w:vAlign w:val="center"/>
            <w:hideMark/>
          </w:tcPr>
          <w:p w14:paraId="5CBFDCD6" w14:textId="77777777" w:rsidR="00C43243" w:rsidRPr="00BF0077" w:rsidRDefault="00C43243" w:rsidP="00851401">
            <w:pPr>
              <w:pStyle w:val="movimento"/>
              <w:rPr>
                <w:color w:val="002060"/>
              </w:rPr>
            </w:pPr>
            <w:r w:rsidRPr="00BF0077">
              <w:rPr>
                <w:color w:val="002060"/>
              </w:rPr>
              <w:t>LONGARINI MATTEO</w:t>
            </w:r>
          </w:p>
        </w:tc>
        <w:tc>
          <w:tcPr>
            <w:tcW w:w="2200" w:type="dxa"/>
            <w:tcMar>
              <w:top w:w="20" w:type="dxa"/>
              <w:left w:w="20" w:type="dxa"/>
              <w:bottom w:w="20" w:type="dxa"/>
              <w:right w:w="20" w:type="dxa"/>
            </w:tcMar>
            <w:vAlign w:val="center"/>
            <w:hideMark/>
          </w:tcPr>
          <w:p w14:paraId="4787DDE0" w14:textId="77777777" w:rsidR="00C43243" w:rsidRPr="00BF0077" w:rsidRDefault="00C43243" w:rsidP="00851401">
            <w:pPr>
              <w:pStyle w:val="movimento2"/>
              <w:rPr>
                <w:color w:val="002060"/>
              </w:rPr>
            </w:pPr>
            <w:r w:rsidRPr="00BF0077">
              <w:rPr>
                <w:color w:val="002060"/>
              </w:rPr>
              <w:t xml:space="preserve">(AMICI DEL CENTROSOCIO SP.) </w:t>
            </w:r>
          </w:p>
        </w:tc>
        <w:tc>
          <w:tcPr>
            <w:tcW w:w="800" w:type="dxa"/>
            <w:tcMar>
              <w:top w:w="20" w:type="dxa"/>
              <w:left w:w="20" w:type="dxa"/>
              <w:bottom w:w="20" w:type="dxa"/>
              <w:right w:w="20" w:type="dxa"/>
            </w:tcMar>
            <w:vAlign w:val="center"/>
            <w:hideMark/>
          </w:tcPr>
          <w:p w14:paraId="4257B5F0"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9EB90AE" w14:textId="77777777" w:rsidR="00C43243" w:rsidRPr="00BF0077" w:rsidRDefault="00C43243"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D1A2A8C" w14:textId="77777777" w:rsidR="00C43243" w:rsidRPr="00BF0077" w:rsidRDefault="00C43243" w:rsidP="00851401">
            <w:pPr>
              <w:pStyle w:val="movimento2"/>
              <w:rPr>
                <w:color w:val="002060"/>
              </w:rPr>
            </w:pPr>
            <w:r w:rsidRPr="00BF0077">
              <w:rPr>
                <w:color w:val="002060"/>
              </w:rPr>
              <w:t> </w:t>
            </w:r>
          </w:p>
        </w:tc>
      </w:tr>
    </w:tbl>
    <w:p w14:paraId="7643EA16" w14:textId="77777777" w:rsidR="00C43243" w:rsidRDefault="00C43243" w:rsidP="00C43243">
      <w:pPr>
        <w:pStyle w:val="breakline"/>
        <w:rPr>
          <w:color w:val="002060"/>
        </w:rPr>
      </w:pPr>
    </w:p>
    <w:p w14:paraId="267832C6" w14:textId="77777777" w:rsidR="00C43243" w:rsidRPr="00775244" w:rsidRDefault="00C43243" w:rsidP="00C4324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C40953E" w14:textId="77777777" w:rsidR="00C43243" w:rsidRPr="00775244" w:rsidRDefault="00C43243" w:rsidP="00C4324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66C0F8EE" w14:textId="77777777" w:rsidR="00C43243" w:rsidRDefault="00C43243" w:rsidP="00E17056">
      <w:pPr>
        <w:pStyle w:val="Corpodeltesto21"/>
        <w:rPr>
          <w:rFonts w:ascii="Arial" w:hAnsi="Arial" w:cs="Arial"/>
          <w:b/>
          <w:bCs/>
          <w:color w:val="002060"/>
          <w:sz w:val="22"/>
          <w:szCs w:val="22"/>
        </w:rPr>
      </w:pPr>
    </w:p>
    <w:p w14:paraId="1F2F5175" w14:textId="77777777" w:rsidR="00E17056" w:rsidRDefault="00E17056" w:rsidP="00530523">
      <w:pPr>
        <w:pStyle w:val="breakline"/>
        <w:rPr>
          <w:color w:val="002060"/>
        </w:rPr>
      </w:pPr>
    </w:p>
    <w:p w14:paraId="2A748A12" w14:textId="77777777" w:rsidR="00E17056" w:rsidRDefault="00E17056" w:rsidP="00530523">
      <w:pPr>
        <w:pStyle w:val="breakline"/>
        <w:rPr>
          <w:color w:val="002060"/>
        </w:rPr>
      </w:pPr>
    </w:p>
    <w:p w14:paraId="350DEA1C" w14:textId="77777777" w:rsidR="00E17056" w:rsidRPr="00283D59" w:rsidRDefault="00E17056" w:rsidP="00E17056">
      <w:pPr>
        <w:pStyle w:val="titolocampionato0"/>
        <w:shd w:val="clear" w:color="auto" w:fill="CCCCCC"/>
        <w:spacing w:before="80" w:after="40"/>
        <w:rPr>
          <w:color w:val="002060"/>
        </w:rPr>
      </w:pPr>
      <w:r w:rsidRPr="00283D59">
        <w:rPr>
          <w:color w:val="002060"/>
        </w:rPr>
        <w:t>CALCIO A 5 UNDER 15 FEM. REG.</w:t>
      </w:r>
    </w:p>
    <w:p w14:paraId="71DB0CBC" w14:textId="77777777" w:rsidR="00E17056" w:rsidRPr="00283D59" w:rsidRDefault="00E17056" w:rsidP="00E17056">
      <w:pPr>
        <w:pStyle w:val="TITOLOPRINC"/>
        <w:spacing w:before="0" w:beforeAutospacing="0" w:after="0" w:afterAutospacing="0"/>
        <w:rPr>
          <w:color w:val="002060"/>
        </w:rPr>
      </w:pPr>
      <w:r w:rsidRPr="00283D59">
        <w:rPr>
          <w:color w:val="002060"/>
        </w:rPr>
        <w:t>FASE FINALE</w:t>
      </w:r>
    </w:p>
    <w:p w14:paraId="7B847CF5" w14:textId="77777777" w:rsidR="00E17056" w:rsidRPr="00283D59" w:rsidRDefault="00E17056" w:rsidP="00E17056">
      <w:pPr>
        <w:pStyle w:val="Corpodeltesto21"/>
        <w:rPr>
          <w:rFonts w:ascii="Arial" w:hAnsi="Arial" w:cs="Arial"/>
          <w:b/>
          <w:color w:val="002060"/>
          <w:sz w:val="22"/>
          <w:szCs w:val="22"/>
        </w:rPr>
      </w:pPr>
    </w:p>
    <w:p w14:paraId="24BABC2A" w14:textId="0F66C367" w:rsidR="00E17056" w:rsidRPr="00283D59" w:rsidRDefault="00E17056" w:rsidP="00E17056">
      <w:pPr>
        <w:pStyle w:val="LndNormale1"/>
        <w:rPr>
          <w:b/>
          <w:i/>
          <w:color w:val="002060"/>
        </w:rPr>
      </w:pPr>
      <w:r w:rsidRPr="00283D59">
        <w:rPr>
          <w:b/>
          <w:i/>
          <w:color w:val="002060"/>
        </w:rPr>
        <w:t>Semifinali</w:t>
      </w:r>
    </w:p>
    <w:p w14:paraId="2AD16629"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 xml:space="preserve">- 1^ classificata </w:t>
      </w:r>
      <w:r w:rsidRPr="00283D59">
        <w:rPr>
          <w:rFonts w:ascii="Arial" w:hAnsi="Arial" w:cs="Arial"/>
          <w:color w:val="002060"/>
          <w:sz w:val="22"/>
        </w:rPr>
        <w:tab/>
        <w:t xml:space="preserve">- </w:t>
      </w:r>
      <w:r w:rsidRPr="00283D59">
        <w:rPr>
          <w:rFonts w:ascii="Arial" w:hAnsi="Arial" w:cs="Arial"/>
          <w:color w:val="002060"/>
          <w:sz w:val="22"/>
        </w:rPr>
        <w:tab/>
        <w:t>4^ classificata</w:t>
      </w:r>
      <w:r w:rsidRPr="00283D59">
        <w:rPr>
          <w:rFonts w:ascii="Arial" w:hAnsi="Arial" w:cs="Arial"/>
          <w:color w:val="002060"/>
          <w:sz w:val="22"/>
        </w:rPr>
        <w:tab/>
      </w:r>
      <w:r w:rsidRPr="00283D59">
        <w:rPr>
          <w:rFonts w:ascii="Arial" w:hAnsi="Arial" w:cs="Arial"/>
          <w:color w:val="002060"/>
          <w:sz w:val="22"/>
        </w:rPr>
        <w:tab/>
      </w:r>
    </w:p>
    <w:p w14:paraId="3E48F0A3" w14:textId="2EB064BE" w:rsidR="00E17056" w:rsidRPr="00283D59" w:rsidRDefault="00E17056" w:rsidP="00E17056">
      <w:pPr>
        <w:pStyle w:val="Corpodeltesto21"/>
        <w:rPr>
          <w:rFonts w:ascii="Arial" w:hAnsi="Arial" w:cs="Arial"/>
          <w:b/>
          <w:bCs/>
          <w:color w:val="002060"/>
          <w:sz w:val="22"/>
          <w:szCs w:val="22"/>
        </w:rPr>
      </w:pPr>
      <w:r w:rsidRPr="00283D59">
        <w:rPr>
          <w:rFonts w:ascii="Arial" w:hAnsi="Arial" w:cs="Arial"/>
          <w:b/>
          <w:bCs/>
          <w:color w:val="002060"/>
          <w:sz w:val="22"/>
          <w:szCs w:val="22"/>
        </w:rPr>
        <w:t>CITTA’ DI FALCONARA – MONTELUPONESE</w:t>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t>7-1</w:t>
      </w:r>
      <w:r>
        <w:rPr>
          <w:rFonts w:ascii="Arial" w:hAnsi="Arial" w:cs="Arial"/>
          <w:b/>
          <w:bCs/>
          <w:color w:val="002060"/>
          <w:sz w:val="22"/>
          <w:szCs w:val="22"/>
        </w:rPr>
        <w:tab/>
        <w:t>9-0</w:t>
      </w:r>
    </w:p>
    <w:p w14:paraId="0F446A78"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ab/>
      </w:r>
    </w:p>
    <w:p w14:paraId="4EB53B7C"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 xml:space="preserve">- 2^ classificata </w:t>
      </w:r>
      <w:r w:rsidRPr="00283D59">
        <w:rPr>
          <w:rFonts w:ascii="Arial" w:hAnsi="Arial" w:cs="Arial"/>
          <w:color w:val="002060"/>
          <w:sz w:val="22"/>
        </w:rPr>
        <w:tab/>
        <w:t xml:space="preserve">- </w:t>
      </w:r>
      <w:r w:rsidRPr="00283D59">
        <w:rPr>
          <w:rFonts w:ascii="Arial" w:hAnsi="Arial" w:cs="Arial"/>
          <w:color w:val="002060"/>
          <w:sz w:val="22"/>
        </w:rPr>
        <w:tab/>
        <w:t>3^ classificata</w:t>
      </w:r>
      <w:r w:rsidRPr="00283D59">
        <w:rPr>
          <w:rFonts w:ascii="Arial" w:hAnsi="Arial" w:cs="Arial"/>
          <w:color w:val="002060"/>
          <w:sz w:val="22"/>
        </w:rPr>
        <w:tab/>
      </w:r>
      <w:r w:rsidRPr="00283D59">
        <w:rPr>
          <w:rFonts w:ascii="Arial" w:hAnsi="Arial" w:cs="Arial"/>
          <w:color w:val="002060"/>
          <w:sz w:val="22"/>
        </w:rPr>
        <w:tab/>
      </w:r>
      <w:r w:rsidRPr="00283D59">
        <w:rPr>
          <w:rFonts w:ascii="Arial" w:hAnsi="Arial" w:cs="Arial"/>
          <w:color w:val="002060"/>
          <w:sz w:val="22"/>
        </w:rPr>
        <w:tab/>
      </w:r>
    </w:p>
    <w:p w14:paraId="19B7DF3D" w14:textId="287F1274" w:rsidR="00E17056" w:rsidRPr="00283D59" w:rsidRDefault="00E17056" w:rsidP="00E17056">
      <w:pPr>
        <w:pStyle w:val="Corpodeltesto21"/>
        <w:rPr>
          <w:rFonts w:ascii="Arial" w:hAnsi="Arial" w:cs="Arial"/>
          <w:b/>
          <w:bCs/>
          <w:color w:val="002060"/>
          <w:sz w:val="22"/>
          <w:szCs w:val="22"/>
        </w:rPr>
      </w:pPr>
      <w:r w:rsidRPr="00283D59">
        <w:rPr>
          <w:rFonts w:ascii="Arial" w:hAnsi="Arial" w:cs="Arial"/>
          <w:b/>
          <w:bCs/>
          <w:color w:val="002060"/>
          <w:sz w:val="22"/>
          <w:szCs w:val="22"/>
        </w:rPr>
        <w:t>POLISPORTIVA BOCA S.E.M. – GROTTACCIA 2005</w:t>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t>4-2</w:t>
      </w:r>
      <w:r>
        <w:rPr>
          <w:rFonts w:ascii="Arial" w:hAnsi="Arial" w:cs="Arial"/>
          <w:b/>
          <w:bCs/>
          <w:color w:val="002060"/>
          <w:sz w:val="22"/>
          <w:szCs w:val="22"/>
        </w:rPr>
        <w:tab/>
        <w:t>4-1</w:t>
      </w:r>
    </w:p>
    <w:p w14:paraId="3E01DF7A" w14:textId="77777777" w:rsidR="00E17056" w:rsidRPr="00283D59" w:rsidRDefault="00E17056" w:rsidP="00E17056">
      <w:pPr>
        <w:pStyle w:val="Corpodeltesto21"/>
        <w:rPr>
          <w:rFonts w:ascii="Arial" w:hAnsi="Arial" w:cs="Arial"/>
          <w:color w:val="002060"/>
          <w:sz w:val="22"/>
        </w:rPr>
      </w:pPr>
    </w:p>
    <w:p w14:paraId="68E71E7D" w14:textId="1E88D956" w:rsidR="00E17056" w:rsidRPr="00283D59" w:rsidRDefault="00E17056" w:rsidP="00E17056">
      <w:pPr>
        <w:pStyle w:val="Corpodeltesto21"/>
        <w:rPr>
          <w:rFonts w:ascii="Arial" w:hAnsi="Arial" w:cs="Arial"/>
          <w:b/>
          <w:bCs/>
          <w:i/>
          <w:iCs/>
          <w:color w:val="002060"/>
          <w:sz w:val="22"/>
          <w:szCs w:val="22"/>
        </w:rPr>
      </w:pPr>
      <w:r w:rsidRPr="00283D59">
        <w:rPr>
          <w:rFonts w:ascii="Arial" w:hAnsi="Arial" w:cs="Arial"/>
          <w:b/>
          <w:bCs/>
          <w:i/>
          <w:iCs/>
          <w:color w:val="002060"/>
          <w:sz w:val="22"/>
          <w:szCs w:val="22"/>
        </w:rPr>
        <w:t>Finale</w:t>
      </w:r>
    </w:p>
    <w:p w14:paraId="05899315"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Le 2 squadre qualificate disputeranno la Finale in gara unica in casa della squadra meglio piazzata al termine della prima fase.</w:t>
      </w:r>
    </w:p>
    <w:p w14:paraId="09DC2ECD" w14:textId="77777777" w:rsidR="00E17056" w:rsidRDefault="00E17056" w:rsidP="00E17056">
      <w:pPr>
        <w:pStyle w:val="Corpodeltesto21"/>
        <w:rPr>
          <w:rFonts w:ascii="Arial" w:hAnsi="Arial" w:cs="Arial"/>
          <w:b/>
          <w:bCs/>
          <w:i/>
          <w:iCs/>
          <w:color w:val="002060"/>
          <w:sz w:val="22"/>
          <w:szCs w:val="22"/>
        </w:rPr>
      </w:pPr>
    </w:p>
    <w:p w14:paraId="78CEA495" w14:textId="365F9B69" w:rsidR="00E17056" w:rsidRPr="00E17056" w:rsidRDefault="00E17056" w:rsidP="00E17056">
      <w:pPr>
        <w:pStyle w:val="Corpodeltesto21"/>
        <w:jc w:val="center"/>
        <w:rPr>
          <w:rFonts w:ascii="Arial" w:hAnsi="Arial" w:cs="Arial"/>
          <w:b/>
          <w:bCs/>
          <w:color w:val="002060"/>
          <w:sz w:val="22"/>
          <w:szCs w:val="22"/>
        </w:rPr>
      </w:pPr>
      <w:r w:rsidRPr="00E17056">
        <w:rPr>
          <w:rFonts w:ascii="Arial" w:hAnsi="Arial" w:cs="Arial"/>
          <w:b/>
          <w:bCs/>
          <w:color w:val="002060"/>
          <w:sz w:val="22"/>
          <w:szCs w:val="22"/>
        </w:rPr>
        <w:t>CITTA’ DI FALCONARA – POLISPORTIVA BOCA S.E.M.</w:t>
      </w:r>
    </w:p>
    <w:p w14:paraId="1BCE24C5" w14:textId="382C1708" w:rsidR="00E17056" w:rsidRPr="00283D59" w:rsidRDefault="00E17056" w:rsidP="00E17056">
      <w:pPr>
        <w:pStyle w:val="Corpodeltesto21"/>
        <w:jc w:val="center"/>
        <w:rPr>
          <w:rFonts w:ascii="Arial" w:hAnsi="Arial" w:cs="Arial"/>
          <w:b/>
          <w:bCs/>
          <w:i/>
          <w:iCs/>
          <w:color w:val="002060"/>
          <w:sz w:val="22"/>
          <w:szCs w:val="22"/>
        </w:rPr>
      </w:pPr>
      <w:r>
        <w:rPr>
          <w:rFonts w:ascii="Arial" w:hAnsi="Arial" w:cs="Arial"/>
          <w:b/>
          <w:bCs/>
          <w:i/>
          <w:iCs/>
          <w:color w:val="002060"/>
          <w:sz w:val="22"/>
          <w:szCs w:val="22"/>
        </w:rPr>
        <w:t>Sabato 10/05/2025, ore 15:30</w:t>
      </w:r>
    </w:p>
    <w:p w14:paraId="51C8088C" w14:textId="77777777" w:rsidR="00E17056" w:rsidRDefault="00E17056" w:rsidP="00E17056">
      <w:pPr>
        <w:pStyle w:val="Corpodeltesto21"/>
        <w:rPr>
          <w:rFonts w:ascii="Arial" w:hAnsi="Arial" w:cs="Arial"/>
          <w:color w:val="002060"/>
          <w:sz w:val="22"/>
        </w:rPr>
      </w:pPr>
    </w:p>
    <w:p w14:paraId="5EFC1B5A" w14:textId="0E7C4DF9" w:rsidR="00E17056" w:rsidRDefault="00E17056" w:rsidP="00E17056">
      <w:pPr>
        <w:pStyle w:val="Corpodeltesto21"/>
        <w:rPr>
          <w:rFonts w:ascii="Arial" w:hAnsi="Arial" w:cs="Arial"/>
          <w:color w:val="002060"/>
          <w:sz w:val="22"/>
        </w:rPr>
      </w:pPr>
      <w:r w:rsidRPr="00283D59">
        <w:rPr>
          <w:rFonts w:ascii="Arial" w:hAnsi="Arial" w:cs="Arial"/>
          <w:color w:val="002060"/>
          <w:sz w:val="22"/>
        </w:rPr>
        <w:t xml:space="preserve">Al termine dei tempi regolamentari, in caso di parità, si disputeranno due tempi supplementari di </w:t>
      </w:r>
      <w:proofErr w:type="gramStart"/>
      <w:r w:rsidRPr="00283D59">
        <w:rPr>
          <w:rFonts w:ascii="Arial" w:hAnsi="Arial" w:cs="Arial"/>
          <w:color w:val="002060"/>
          <w:sz w:val="22"/>
        </w:rPr>
        <w:t>5</w:t>
      </w:r>
      <w:proofErr w:type="gramEnd"/>
      <w:r w:rsidRPr="00283D59">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D37B0EF" w14:textId="204F7450" w:rsidR="008412F2" w:rsidRDefault="00C43243" w:rsidP="00C43243">
      <w:pPr>
        <w:pStyle w:val="Corpodeltesto21"/>
        <w:tabs>
          <w:tab w:val="left" w:pos="2640"/>
        </w:tabs>
        <w:rPr>
          <w:rFonts w:ascii="Arial" w:hAnsi="Arial" w:cs="Arial"/>
          <w:color w:val="002060"/>
          <w:sz w:val="22"/>
        </w:rPr>
      </w:pPr>
      <w:r>
        <w:rPr>
          <w:rFonts w:ascii="Arial" w:hAnsi="Arial" w:cs="Arial"/>
          <w:color w:val="002060"/>
          <w:sz w:val="22"/>
        </w:rPr>
        <w:tab/>
      </w:r>
    </w:p>
    <w:p w14:paraId="719477E0" w14:textId="77777777" w:rsidR="00C43243" w:rsidRPr="00BF0077" w:rsidRDefault="00C43243" w:rsidP="00C43243">
      <w:pPr>
        <w:pStyle w:val="titoloprinc0"/>
        <w:rPr>
          <w:color w:val="002060"/>
        </w:rPr>
      </w:pPr>
      <w:r w:rsidRPr="00BF0077">
        <w:rPr>
          <w:color w:val="002060"/>
        </w:rPr>
        <w:t>RISULTATI</w:t>
      </w:r>
    </w:p>
    <w:p w14:paraId="67C7C023" w14:textId="77777777" w:rsidR="00C43243" w:rsidRPr="00BF0077" w:rsidRDefault="00C43243" w:rsidP="00C43243">
      <w:pPr>
        <w:pStyle w:val="breakline"/>
        <w:rPr>
          <w:color w:val="002060"/>
        </w:rPr>
      </w:pPr>
    </w:p>
    <w:p w14:paraId="7522F0FA" w14:textId="77777777" w:rsidR="00C43243" w:rsidRPr="00BF0077" w:rsidRDefault="00C43243" w:rsidP="00C43243">
      <w:pPr>
        <w:pStyle w:val="sottotitolocampionato10"/>
        <w:rPr>
          <w:color w:val="002060"/>
        </w:rPr>
      </w:pPr>
      <w:r w:rsidRPr="00BF0077">
        <w:rPr>
          <w:color w:val="002060"/>
        </w:rPr>
        <w:t>RISULTATI UFFICIALI GARE DEL 04/05/2025</w:t>
      </w:r>
    </w:p>
    <w:p w14:paraId="1587557F" w14:textId="77777777" w:rsidR="00E158E8" w:rsidRPr="004A562D" w:rsidRDefault="00E158E8" w:rsidP="00E158E8">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4DAE42B9" w14:textId="77777777" w:rsidR="00C43243" w:rsidRPr="00BF0077" w:rsidRDefault="00C43243" w:rsidP="00C4324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3243" w:rsidRPr="00BF0077" w14:paraId="1CE6B37C"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3243" w:rsidRPr="00BF0077" w14:paraId="607A7EEB"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2887A" w14:textId="77777777" w:rsidR="00C43243" w:rsidRPr="00BF0077" w:rsidRDefault="00C43243" w:rsidP="00851401">
                  <w:pPr>
                    <w:pStyle w:val="headertabella0"/>
                    <w:rPr>
                      <w:color w:val="002060"/>
                    </w:rPr>
                  </w:pPr>
                  <w:r w:rsidRPr="00BF0077">
                    <w:rPr>
                      <w:color w:val="002060"/>
                    </w:rPr>
                    <w:t>GIRONE SF - 1 Giornata - R</w:t>
                  </w:r>
                </w:p>
              </w:tc>
            </w:tr>
            <w:tr w:rsidR="00C43243" w:rsidRPr="00BF0077" w14:paraId="1136C500"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3EBF7" w14:textId="77777777" w:rsidR="00C43243" w:rsidRPr="00BF0077" w:rsidRDefault="00C43243" w:rsidP="00851401">
                  <w:pPr>
                    <w:pStyle w:val="rowtabella0"/>
                    <w:rPr>
                      <w:color w:val="002060"/>
                    </w:rPr>
                  </w:pPr>
                  <w:proofErr w:type="gramStart"/>
                  <w:r w:rsidRPr="00BF0077">
                    <w:rPr>
                      <w:color w:val="002060"/>
                    </w:rPr>
                    <w:t>CITTA</w:t>
                  </w:r>
                  <w:proofErr w:type="gramEnd"/>
                  <w:r w:rsidRPr="00BF0077">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04077" w14:textId="77777777" w:rsidR="00C43243" w:rsidRPr="00BF0077" w:rsidRDefault="00C43243" w:rsidP="00851401">
                  <w:pPr>
                    <w:pStyle w:val="rowtabella0"/>
                    <w:rPr>
                      <w:color w:val="002060"/>
                    </w:rPr>
                  </w:pPr>
                  <w:r w:rsidRPr="00BF0077">
                    <w:rPr>
                      <w:color w:val="002060"/>
                    </w:rPr>
                    <w:t>- MONTELUPONESE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5F7FC" w14:textId="77777777" w:rsidR="00C43243" w:rsidRPr="00BF0077" w:rsidRDefault="00C43243" w:rsidP="00851401">
                  <w:pPr>
                    <w:pStyle w:val="rowtabella0"/>
                    <w:jc w:val="center"/>
                    <w:rPr>
                      <w:color w:val="002060"/>
                    </w:rPr>
                  </w:pPr>
                  <w:r w:rsidRPr="00BF0077">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767D3" w14:textId="77777777" w:rsidR="00C43243" w:rsidRPr="00BF0077" w:rsidRDefault="00C43243" w:rsidP="00851401">
                  <w:pPr>
                    <w:pStyle w:val="rowtabella0"/>
                    <w:jc w:val="center"/>
                    <w:rPr>
                      <w:color w:val="002060"/>
                    </w:rPr>
                  </w:pPr>
                  <w:r w:rsidRPr="00BF0077">
                    <w:rPr>
                      <w:color w:val="002060"/>
                    </w:rPr>
                    <w:t> </w:t>
                  </w:r>
                </w:p>
              </w:tc>
            </w:tr>
            <w:tr w:rsidR="00C43243" w:rsidRPr="00BF0077" w14:paraId="10B205CE"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03F14" w14:textId="77777777" w:rsidR="00C43243" w:rsidRPr="00BF0077" w:rsidRDefault="00C43243" w:rsidP="00851401">
                  <w:pPr>
                    <w:pStyle w:val="rowtabella0"/>
                    <w:rPr>
                      <w:color w:val="002060"/>
                    </w:rPr>
                  </w:pPr>
                  <w:r w:rsidRPr="00BF0077">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0E2CE" w14:textId="77777777" w:rsidR="00C43243" w:rsidRPr="00BF0077" w:rsidRDefault="00C43243" w:rsidP="00851401">
                  <w:pPr>
                    <w:pStyle w:val="rowtabella0"/>
                    <w:rPr>
                      <w:color w:val="002060"/>
                    </w:rPr>
                  </w:pPr>
                  <w:r w:rsidRPr="00BF0077">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9D6B9" w14:textId="77777777" w:rsidR="00C43243" w:rsidRPr="00BF0077" w:rsidRDefault="00C43243" w:rsidP="00851401">
                  <w:pPr>
                    <w:pStyle w:val="rowtabella0"/>
                    <w:jc w:val="center"/>
                    <w:rPr>
                      <w:color w:val="002060"/>
                    </w:rPr>
                  </w:pPr>
                  <w:r w:rsidRPr="00BF0077">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F4189" w14:textId="77777777" w:rsidR="00C43243" w:rsidRPr="00BF0077" w:rsidRDefault="00C43243" w:rsidP="00851401">
                  <w:pPr>
                    <w:pStyle w:val="rowtabella0"/>
                    <w:jc w:val="center"/>
                    <w:rPr>
                      <w:color w:val="002060"/>
                    </w:rPr>
                  </w:pPr>
                  <w:r w:rsidRPr="00BF0077">
                    <w:rPr>
                      <w:color w:val="002060"/>
                    </w:rPr>
                    <w:t> </w:t>
                  </w:r>
                </w:p>
              </w:tc>
            </w:tr>
            <w:tr w:rsidR="00C43243" w:rsidRPr="00BF0077" w14:paraId="375A56DD"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18956BEE" w14:textId="77777777" w:rsidR="00C43243" w:rsidRPr="00BF0077" w:rsidRDefault="00C43243" w:rsidP="00851401">
                  <w:pPr>
                    <w:pStyle w:val="rowtabella0"/>
                    <w:rPr>
                      <w:color w:val="002060"/>
                    </w:rPr>
                  </w:pPr>
                  <w:r w:rsidRPr="00BF0077">
                    <w:rPr>
                      <w:color w:val="002060"/>
                    </w:rPr>
                    <w:t>(1) - disputata il 30/04/2025</w:t>
                  </w:r>
                </w:p>
              </w:tc>
            </w:tr>
          </w:tbl>
          <w:p w14:paraId="1FC3281D" w14:textId="77777777" w:rsidR="00C43243" w:rsidRPr="00BF0077" w:rsidRDefault="00C43243" w:rsidP="00851401">
            <w:pPr>
              <w:rPr>
                <w:color w:val="002060"/>
              </w:rPr>
            </w:pPr>
          </w:p>
        </w:tc>
      </w:tr>
    </w:tbl>
    <w:p w14:paraId="59805272" w14:textId="77777777" w:rsidR="00C43243" w:rsidRPr="00BF0077" w:rsidRDefault="00C43243" w:rsidP="00C43243">
      <w:pPr>
        <w:pStyle w:val="breakline"/>
        <w:rPr>
          <w:rFonts w:eastAsiaTheme="minorEastAsia"/>
          <w:color w:val="002060"/>
        </w:rPr>
      </w:pPr>
    </w:p>
    <w:p w14:paraId="2AE7B44F" w14:textId="77777777" w:rsidR="00C43243" w:rsidRPr="00BF0077" w:rsidRDefault="00C43243" w:rsidP="00C43243">
      <w:pPr>
        <w:pStyle w:val="breakline"/>
        <w:rPr>
          <w:color w:val="002060"/>
        </w:rPr>
      </w:pPr>
    </w:p>
    <w:p w14:paraId="38295D48" w14:textId="639B76C6" w:rsidR="00C43243" w:rsidRPr="00283D59" w:rsidRDefault="00C43243" w:rsidP="00C43243">
      <w:pPr>
        <w:pStyle w:val="TITOLOPRINC"/>
        <w:spacing w:before="0" w:beforeAutospacing="0" w:after="0" w:afterAutospacing="0"/>
        <w:rPr>
          <w:color w:val="002060"/>
        </w:rPr>
      </w:pPr>
      <w:r>
        <w:rPr>
          <w:color w:val="002060"/>
        </w:rPr>
        <w:lastRenderedPageBreak/>
        <w:t>PROGRAMMA GARE</w:t>
      </w:r>
    </w:p>
    <w:p w14:paraId="33AC3C5D" w14:textId="77777777" w:rsidR="00C43243" w:rsidRDefault="00C43243" w:rsidP="00C43243">
      <w:pPr>
        <w:pStyle w:val="Corpodeltesto21"/>
        <w:tabs>
          <w:tab w:val="left" w:pos="2640"/>
        </w:tabs>
        <w:rPr>
          <w:rFonts w:ascii="Arial" w:hAnsi="Arial" w:cs="Arial"/>
          <w:color w:val="002060"/>
          <w:sz w:val="22"/>
        </w:rPr>
      </w:pPr>
    </w:p>
    <w:p w14:paraId="36A77B94" w14:textId="77777777" w:rsidR="00670F48" w:rsidRPr="008F0D00" w:rsidRDefault="00670F48" w:rsidP="00670F48">
      <w:pPr>
        <w:pStyle w:val="sottotitolocampionato10"/>
        <w:rPr>
          <w:color w:val="002060"/>
        </w:rPr>
      </w:pPr>
      <w:r w:rsidRPr="008F0D00">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70F48" w:rsidRPr="008F0D00" w14:paraId="53417BE0"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CBEFF"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81B7E"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3AF54"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9FB6A"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ED970"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885EA"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62EE2"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1A3C4E64" w14:textId="77777777" w:rsidTr="0085140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3A302C" w14:textId="77777777" w:rsidR="00670F48" w:rsidRPr="008F0D00" w:rsidRDefault="00670F48" w:rsidP="00851401">
            <w:pPr>
              <w:pStyle w:val="rowtabella0"/>
              <w:rPr>
                <w:color w:val="002060"/>
              </w:rPr>
            </w:pPr>
            <w:proofErr w:type="gramStart"/>
            <w:r w:rsidRPr="008F0D00">
              <w:rPr>
                <w:color w:val="002060"/>
              </w:rPr>
              <w:t>CITTA</w:t>
            </w:r>
            <w:proofErr w:type="gramEnd"/>
            <w:r w:rsidRPr="008F0D00">
              <w:rPr>
                <w:color w:val="002060"/>
              </w:rPr>
              <w:t xml:space="preserve"> DI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6BBC2" w14:textId="77777777" w:rsidR="00670F48" w:rsidRPr="008F0D00" w:rsidRDefault="00670F48" w:rsidP="00851401">
            <w:pPr>
              <w:pStyle w:val="rowtabella0"/>
              <w:rPr>
                <w:color w:val="002060"/>
              </w:rPr>
            </w:pPr>
            <w:r w:rsidRPr="008F0D00">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DEF05"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78217" w14:textId="77777777" w:rsidR="00670F48" w:rsidRPr="008F0D00" w:rsidRDefault="00670F48" w:rsidP="00851401">
            <w:pPr>
              <w:pStyle w:val="rowtabella0"/>
              <w:rPr>
                <w:color w:val="002060"/>
              </w:rPr>
            </w:pPr>
            <w:r w:rsidRPr="008F0D00">
              <w:rPr>
                <w:color w:val="002060"/>
              </w:rPr>
              <w:t>10/05/2025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655B8" w14:textId="77777777" w:rsidR="00670F48" w:rsidRPr="008F0D00" w:rsidRDefault="00670F48" w:rsidP="00851401">
            <w:pPr>
              <w:pStyle w:val="rowtabella0"/>
              <w:rPr>
                <w:color w:val="002060"/>
              </w:rPr>
            </w:pPr>
            <w:r w:rsidRPr="008F0D00">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33183" w14:textId="77777777" w:rsidR="00670F48" w:rsidRPr="008F0D00" w:rsidRDefault="00670F48" w:rsidP="00851401">
            <w:pPr>
              <w:pStyle w:val="rowtabella0"/>
              <w:rPr>
                <w:color w:val="002060"/>
              </w:rPr>
            </w:pPr>
            <w:r w:rsidRPr="008F0D00">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F34DF" w14:textId="77777777" w:rsidR="00670F48" w:rsidRPr="008F0D00" w:rsidRDefault="00670F48" w:rsidP="00851401">
            <w:pPr>
              <w:pStyle w:val="rowtabella0"/>
              <w:rPr>
                <w:color w:val="002060"/>
              </w:rPr>
            </w:pPr>
            <w:r w:rsidRPr="008F0D00">
              <w:rPr>
                <w:color w:val="002060"/>
              </w:rPr>
              <w:t>VIA DELLO STADIO</w:t>
            </w:r>
          </w:p>
        </w:tc>
      </w:tr>
    </w:tbl>
    <w:p w14:paraId="31EEF130" w14:textId="77777777" w:rsidR="00670F48" w:rsidRDefault="00670F48" w:rsidP="00C43243">
      <w:pPr>
        <w:pStyle w:val="Corpodeltesto21"/>
        <w:tabs>
          <w:tab w:val="left" w:pos="2640"/>
        </w:tabs>
        <w:rPr>
          <w:rFonts w:ascii="Arial" w:hAnsi="Arial" w:cs="Arial"/>
          <w:color w:val="002060"/>
          <w:sz w:val="22"/>
        </w:rPr>
      </w:pPr>
    </w:p>
    <w:p w14:paraId="7FD56709" w14:textId="77777777" w:rsidR="00E664C2" w:rsidRDefault="00E664C2" w:rsidP="00E17056">
      <w:pPr>
        <w:pStyle w:val="Corpodeltesto21"/>
        <w:rPr>
          <w:rFonts w:ascii="Arial" w:hAnsi="Arial" w:cs="Arial"/>
          <w:color w:val="002060"/>
          <w:sz w:val="22"/>
        </w:rPr>
      </w:pPr>
    </w:p>
    <w:p w14:paraId="3DEC2C57" w14:textId="77777777" w:rsidR="00E664C2" w:rsidRPr="00BF0077" w:rsidRDefault="00E664C2" w:rsidP="00E664C2">
      <w:pPr>
        <w:pStyle w:val="titolocampionato0"/>
        <w:shd w:val="clear" w:color="auto" w:fill="CCCCCC"/>
        <w:spacing w:before="80" w:after="40"/>
        <w:rPr>
          <w:color w:val="002060"/>
        </w:rPr>
      </w:pPr>
      <w:r w:rsidRPr="00BF0077">
        <w:rPr>
          <w:color w:val="002060"/>
        </w:rPr>
        <w:t>COPPA PRIMAVERA C5 UNDER 18</w:t>
      </w:r>
    </w:p>
    <w:p w14:paraId="46FB82FA" w14:textId="77777777" w:rsidR="00E664C2" w:rsidRPr="00BF0077" w:rsidRDefault="00E664C2" w:rsidP="00E664C2">
      <w:pPr>
        <w:pStyle w:val="titoloprinc0"/>
        <w:rPr>
          <w:color w:val="002060"/>
        </w:rPr>
      </w:pPr>
      <w:r w:rsidRPr="00BF0077">
        <w:rPr>
          <w:color w:val="002060"/>
        </w:rPr>
        <w:t>RISULTATI</w:t>
      </w:r>
    </w:p>
    <w:p w14:paraId="39DC8890" w14:textId="77777777" w:rsidR="00E664C2" w:rsidRPr="00BF0077" w:rsidRDefault="00E664C2" w:rsidP="00E664C2">
      <w:pPr>
        <w:pStyle w:val="breakline"/>
        <w:rPr>
          <w:color w:val="002060"/>
        </w:rPr>
      </w:pPr>
    </w:p>
    <w:p w14:paraId="5C6FCAB0" w14:textId="77777777" w:rsidR="00E664C2" w:rsidRPr="00BF0077" w:rsidRDefault="00E664C2" w:rsidP="00E664C2">
      <w:pPr>
        <w:pStyle w:val="sottotitolocampionato10"/>
        <w:rPr>
          <w:color w:val="002060"/>
        </w:rPr>
      </w:pPr>
      <w:r w:rsidRPr="00BF0077">
        <w:rPr>
          <w:color w:val="002060"/>
        </w:rPr>
        <w:t>RISULTATI UFFICIALI GARE DEL 03/05/2025</w:t>
      </w:r>
    </w:p>
    <w:p w14:paraId="03E79D37" w14:textId="77777777" w:rsidR="00E158E8" w:rsidRPr="004A562D" w:rsidRDefault="00E158E8" w:rsidP="00E158E8">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1CC2333A"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2CB1BF93"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210B1E15"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F356" w14:textId="77777777" w:rsidR="00E664C2" w:rsidRPr="00BF0077" w:rsidRDefault="00E664C2" w:rsidP="00851401">
                  <w:pPr>
                    <w:pStyle w:val="headertabella0"/>
                    <w:rPr>
                      <w:color w:val="002060"/>
                    </w:rPr>
                  </w:pPr>
                  <w:r w:rsidRPr="00BF0077">
                    <w:rPr>
                      <w:color w:val="002060"/>
                    </w:rPr>
                    <w:t>GIRONE A - 4 Giornata - A</w:t>
                  </w:r>
                </w:p>
              </w:tc>
            </w:tr>
            <w:tr w:rsidR="00E664C2" w:rsidRPr="00BF0077" w14:paraId="4970D8FB"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DDE6D" w14:textId="77777777" w:rsidR="00E664C2" w:rsidRPr="00BF0077" w:rsidRDefault="00E664C2" w:rsidP="00851401">
                  <w:pPr>
                    <w:pStyle w:val="rowtabella0"/>
                    <w:rPr>
                      <w:color w:val="002060"/>
                    </w:rPr>
                  </w:pPr>
                  <w:r w:rsidRPr="00BF0077">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ACA6C" w14:textId="77777777" w:rsidR="00E664C2" w:rsidRPr="00BF0077" w:rsidRDefault="00E664C2" w:rsidP="00851401">
                  <w:pPr>
                    <w:pStyle w:val="rowtabella0"/>
                    <w:rPr>
                      <w:color w:val="002060"/>
                    </w:rPr>
                  </w:pPr>
                  <w:r w:rsidRPr="00BF0077">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46E5E" w14:textId="77777777" w:rsidR="00E664C2" w:rsidRPr="00BF0077" w:rsidRDefault="00E664C2" w:rsidP="00851401">
                  <w:pPr>
                    <w:pStyle w:val="rowtabella0"/>
                    <w:jc w:val="center"/>
                    <w:rPr>
                      <w:color w:val="002060"/>
                    </w:rPr>
                  </w:pPr>
                  <w:r w:rsidRPr="00BF0077">
                    <w:rPr>
                      <w:color w:val="002060"/>
                    </w:rPr>
                    <w:t>14 - 2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B03E3" w14:textId="77777777" w:rsidR="00E664C2" w:rsidRPr="00BF0077" w:rsidRDefault="00E664C2" w:rsidP="00851401">
                  <w:pPr>
                    <w:pStyle w:val="rowtabella0"/>
                    <w:jc w:val="center"/>
                    <w:rPr>
                      <w:color w:val="002060"/>
                    </w:rPr>
                  </w:pPr>
                  <w:r w:rsidRPr="00BF0077">
                    <w:rPr>
                      <w:color w:val="002060"/>
                    </w:rPr>
                    <w:t> </w:t>
                  </w:r>
                </w:p>
              </w:tc>
            </w:tr>
            <w:tr w:rsidR="00E664C2" w:rsidRPr="00BF0077" w14:paraId="71198BA7"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40F3E6" w14:textId="77777777" w:rsidR="00E664C2" w:rsidRPr="00BF0077" w:rsidRDefault="00E664C2" w:rsidP="00851401">
                  <w:pPr>
                    <w:pStyle w:val="rowtabella0"/>
                    <w:rPr>
                      <w:color w:val="002060"/>
                    </w:rPr>
                  </w:pPr>
                  <w:r w:rsidRPr="00BF0077">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D96273" w14:textId="77777777" w:rsidR="00E664C2" w:rsidRPr="00BF0077" w:rsidRDefault="00E664C2" w:rsidP="00851401">
                  <w:pPr>
                    <w:pStyle w:val="rowtabella0"/>
                    <w:rPr>
                      <w:color w:val="002060"/>
                    </w:rPr>
                  </w:pPr>
                  <w:r w:rsidRPr="00BF007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A28979" w14:textId="77777777" w:rsidR="00E664C2" w:rsidRPr="00BF0077" w:rsidRDefault="00E664C2" w:rsidP="00851401">
                  <w:pPr>
                    <w:pStyle w:val="rowtabella0"/>
                    <w:jc w:val="center"/>
                    <w:rPr>
                      <w:color w:val="002060"/>
                    </w:rPr>
                  </w:pPr>
                  <w:r w:rsidRPr="00BF0077">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0F3E5" w14:textId="77777777" w:rsidR="00E664C2" w:rsidRPr="00BF0077" w:rsidRDefault="00E664C2" w:rsidP="00851401">
                  <w:pPr>
                    <w:pStyle w:val="rowtabella0"/>
                    <w:jc w:val="center"/>
                    <w:rPr>
                      <w:color w:val="002060"/>
                    </w:rPr>
                  </w:pPr>
                  <w:r w:rsidRPr="00BF0077">
                    <w:rPr>
                      <w:color w:val="002060"/>
                    </w:rPr>
                    <w:t> </w:t>
                  </w:r>
                </w:p>
              </w:tc>
            </w:tr>
            <w:tr w:rsidR="00E664C2" w:rsidRPr="00BF0077" w14:paraId="71FF122C"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0F8258" w14:textId="77777777" w:rsidR="00E664C2" w:rsidRPr="00BF0077" w:rsidRDefault="00E664C2" w:rsidP="00851401">
                  <w:pPr>
                    <w:pStyle w:val="rowtabella0"/>
                    <w:rPr>
                      <w:color w:val="002060"/>
                    </w:rPr>
                  </w:pPr>
                  <w:r w:rsidRPr="00BF0077">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0873C2" w14:textId="77777777" w:rsidR="00E664C2" w:rsidRPr="00BF0077" w:rsidRDefault="00E664C2" w:rsidP="00851401">
                  <w:pPr>
                    <w:pStyle w:val="rowtabella0"/>
                    <w:rPr>
                      <w:color w:val="002060"/>
                    </w:rPr>
                  </w:pPr>
                  <w:r w:rsidRPr="00BF007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4DDB2E" w14:textId="77777777" w:rsidR="00E664C2" w:rsidRPr="00BF0077" w:rsidRDefault="00E664C2" w:rsidP="00851401">
                  <w:pPr>
                    <w:pStyle w:val="rowtabella0"/>
                    <w:jc w:val="center"/>
                    <w:rPr>
                      <w:color w:val="002060"/>
                    </w:rPr>
                  </w:pPr>
                  <w:r w:rsidRPr="00BF007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DE3760" w14:textId="77777777" w:rsidR="00E664C2" w:rsidRPr="00BF0077" w:rsidRDefault="00E664C2" w:rsidP="00851401">
                  <w:pPr>
                    <w:pStyle w:val="rowtabella0"/>
                    <w:jc w:val="center"/>
                    <w:rPr>
                      <w:color w:val="002060"/>
                    </w:rPr>
                  </w:pPr>
                  <w:r w:rsidRPr="00BF0077">
                    <w:rPr>
                      <w:color w:val="002060"/>
                    </w:rPr>
                    <w:t> </w:t>
                  </w:r>
                </w:p>
              </w:tc>
            </w:tr>
            <w:tr w:rsidR="00E664C2" w:rsidRPr="00BF0077" w14:paraId="7C1A4D92"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6919F1" w14:textId="77777777" w:rsidR="00E664C2" w:rsidRPr="00BF0077" w:rsidRDefault="00E664C2" w:rsidP="00851401">
                  <w:pPr>
                    <w:pStyle w:val="rowtabella0"/>
                    <w:rPr>
                      <w:color w:val="002060"/>
                    </w:rPr>
                  </w:pPr>
                  <w:r w:rsidRPr="00BF007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52B6A" w14:textId="77777777" w:rsidR="00E664C2" w:rsidRPr="00BF0077" w:rsidRDefault="00E664C2" w:rsidP="00851401">
                  <w:pPr>
                    <w:pStyle w:val="rowtabella0"/>
                    <w:rPr>
                      <w:color w:val="002060"/>
                    </w:rPr>
                  </w:pPr>
                  <w:r w:rsidRPr="00BF007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2F3475" w14:textId="77777777" w:rsidR="00E664C2" w:rsidRPr="00BF0077" w:rsidRDefault="00E664C2" w:rsidP="00851401">
                  <w:pPr>
                    <w:pStyle w:val="rowtabella0"/>
                    <w:jc w:val="center"/>
                    <w:rPr>
                      <w:color w:val="002060"/>
                    </w:rPr>
                  </w:pPr>
                  <w:r w:rsidRPr="00BF007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FC5A20" w14:textId="77777777" w:rsidR="00E664C2" w:rsidRPr="00BF0077" w:rsidRDefault="00E664C2" w:rsidP="00851401">
                  <w:pPr>
                    <w:pStyle w:val="rowtabella0"/>
                    <w:jc w:val="center"/>
                    <w:rPr>
                      <w:color w:val="002060"/>
                    </w:rPr>
                  </w:pPr>
                  <w:r w:rsidRPr="00BF0077">
                    <w:rPr>
                      <w:color w:val="002060"/>
                    </w:rPr>
                    <w:t> </w:t>
                  </w:r>
                </w:p>
              </w:tc>
            </w:tr>
            <w:tr w:rsidR="00E664C2" w:rsidRPr="00BF0077" w14:paraId="6F21D285"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1ED2FA" w14:textId="77777777" w:rsidR="00E664C2" w:rsidRPr="00BF0077" w:rsidRDefault="00E664C2" w:rsidP="00851401">
                  <w:pPr>
                    <w:pStyle w:val="rowtabella0"/>
                    <w:rPr>
                      <w:color w:val="002060"/>
                    </w:rPr>
                  </w:pPr>
                  <w:r w:rsidRPr="00BF007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07ABD" w14:textId="77777777" w:rsidR="00E664C2" w:rsidRPr="00BF0077" w:rsidRDefault="00E664C2" w:rsidP="00851401">
                  <w:pPr>
                    <w:pStyle w:val="rowtabella0"/>
                    <w:rPr>
                      <w:color w:val="002060"/>
                    </w:rPr>
                  </w:pPr>
                  <w:r w:rsidRPr="00BF0077">
                    <w:rPr>
                      <w:color w:val="002060"/>
                    </w:rPr>
                    <w:t xml:space="preserve">- AUDAX 1970 </w:t>
                  </w:r>
                  <w:proofErr w:type="gramStart"/>
                  <w:r w:rsidRPr="00BF0077">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C18E29" w14:textId="77777777" w:rsidR="00E664C2" w:rsidRPr="00BF0077" w:rsidRDefault="00E664C2" w:rsidP="00851401">
                  <w:pPr>
                    <w:pStyle w:val="rowtabella0"/>
                    <w:jc w:val="center"/>
                    <w:rPr>
                      <w:color w:val="002060"/>
                    </w:rPr>
                  </w:pPr>
                  <w:r w:rsidRPr="00BF007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778B24" w14:textId="77777777" w:rsidR="00E664C2" w:rsidRPr="00BF0077" w:rsidRDefault="00E664C2" w:rsidP="00851401">
                  <w:pPr>
                    <w:pStyle w:val="rowtabella0"/>
                    <w:jc w:val="center"/>
                    <w:rPr>
                      <w:color w:val="002060"/>
                    </w:rPr>
                  </w:pPr>
                  <w:r w:rsidRPr="00BF0077">
                    <w:rPr>
                      <w:color w:val="002060"/>
                    </w:rPr>
                    <w:t> </w:t>
                  </w:r>
                </w:p>
              </w:tc>
            </w:tr>
            <w:tr w:rsidR="00E664C2" w:rsidRPr="00BF0077" w14:paraId="7F37F4ED"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962E7A" w14:textId="77777777" w:rsidR="00E664C2" w:rsidRPr="00BF0077" w:rsidRDefault="00E664C2" w:rsidP="00851401">
                  <w:pPr>
                    <w:pStyle w:val="rowtabella0"/>
                    <w:rPr>
                      <w:color w:val="002060"/>
                    </w:rPr>
                  </w:pPr>
                  <w:r w:rsidRPr="00BF0077">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81E965" w14:textId="77777777" w:rsidR="00E664C2" w:rsidRPr="00BF0077" w:rsidRDefault="00E664C2" w:rsidP="00851401">
                  <w:pPr>
                    <w:pStyle w:val="rowtabella0"/>
                    <w:rPr>
                      <w:color w:val="002060"/>
                    </w:rPr>
                  </w:pPr>
                  <w:r w:rsidRPr="00BF007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E390E5" w14:textId="77777777" w:rsidR="00E664C2" w:rsidRPr="00BF0077" w:rsidRDefault="00E664C2" w:rsidP="00851401">
                  <w:pPr>
                    <w:pStyle w:val="rowtabella0"/>
                    <w:jc w:val="center"/>
                    <w:rPr>
                      <w:color w:val="002060"/>
                    </w:rPr>
                  </w:pPr>
                  <w:r w:rsidRPr="00BF007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A8CCA" w14:textId="77777777" w:rsidR="00E664C2" w:rsidRPr="00BF0077" w:rsidRDefault="00E664C2" w:rsidP="00851401">
                  <w:pPr>
                    <w:pStyle w:val="rowtabella0"/>
                    <w:jc w:val="center"/>
                    <w:rPr>
                      <w:color w:val="002060"/>
                    </w:rPr>
                  </w:pPr>
                  <w:r w:rsidRPr="00BF0077">
                    <w:rPr>
                      <w:color w:val="002060"/>
                    </w:rPr>
                    <w:t> </w:t>
                  </w:r>
                </w:p>
              </w:tc>
            </w:tr>
            <w:tr w:rsidR="00E664C2" w:rsidRPr="00BF0077" w14:paraId="38DD70A2"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BC163F" w14:textId="77777777" w:rsidR="00E664C2" w:rsidRPr="00BF0077" w:rsidRDefault="00E664C2" w:rsidP="00851401">
                  <w:pPr>
                    <w:pStyle w:val="rowtabella0"/>
                    <w:rPr>
                      <w:color w:val="002060"/>
                    </w:rPr>
                  </w:pPr>
                  <w:r w:rsidRPr="00BF0077">
                    <w:rPr>
                      <w:color w:val="002060"/>
                    </w:rPr>
                    <w:t xml:space="preserve">U.S. FORTUNA FANO </w:t>
                  </w:r>
                  <w:proofErr w:type="gramStart"/>
                  <w:r w:rsidRPr="00BF0077">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E22CF" w14:textId="77777777" w:rsidR="00E664C2" w:rsidRPr="00BF0077" w:rsidRDefault="00E664C2" w:rsidP="00851401">
                  <w:pPr>
                    <w:pStyle w:val="rowtabella0"/>
                    <w:rPr>
                      <w:color w:val="002060"/>
                    </w:rPr>
                  </w:pPr>
                  <w:r w:rsidRPr="00BF0077">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A5AAF" w14:textId="77777777" w:rsidR="00E664C2" w:rsidRPr="00BF0077" w:rsidRDefault="00E664C2" w:rsidP="00851401">
                  <w:pPr>
                    <w:pStyle w:val="rowtabella0"/>
                    <w:jc w:val="center"/>
                    <w:rPr>
                      <w:color w:val="002060"/>
                    </w:rPr>
                  </w:pPr>
                  <w:r w:rsidRPr="00BF0077">
                    <w:rPr>
                      <w:color w:val="002060"/>
                    </w:rPr>
                    <w:t>12 - 4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5AC3D" w14:textId="77777777" w:rsidR="00E664C2" w:rsidRPr="00BF0077" w:rsidRDefault="00E664C2" w:rsidP="00851401">
                  <w:pPr>
                    <w:pStyle w:val="rowtabella0"/>
                    <w:jc w:val="center"/>
                    <w:rPr>
                      <w:color w:val="002060"/>
                    </w:rPr>
                  </w:pPr>
                  <w:r w:rsidRPr="00BF0077">
                    <w:rPr>
                      <w:color w:val="002060"/>
                    </w:rPr>
                    <w:t> </w:t>
                  </w:r>
                </w:p>
              </w:tc>
            </w:tr>
            <w:tr w:rsidR="00E664C2" w:rsidRPr="00BF0077" w14:paraId="2C69A28B"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2236D3D7" w14:textId="77777777" w:rsidR="00E664C2" w:rsidRPr="00BF0077" w:rsidRDefault="00E664C2" w:rsidP="00851401">
                  <w:pPr>
                    <w:pStyle w:val="rowtabella0"/>
                    <w:rPr>
                      <w:color w:val="002060"/>
                    </w:rPr>
                  </w:pPr>
                  <w:r w:rsidRPr="00BF0077">
                    <w:rPr>
                      <w:color w:val="002060"/>
                    </w:rPr>
                    <w:t>(1) - disputata il 04/05/2025</w:t>
                  </w:r>
                </w:p>
              </w:tc>
            </w:tr>
          </w:tbl>
          <w:p w14:paraId="6B8D7441" w14:textId="77777777" w:rsidR="00E664C2" w:rsidRPr="00BF0077" w:rsidRDefault="00E664C2" w:rsidP="00851401">
            <w:pPr>
              <w:rPr>
                <w:color w:val="002060"/>
              </w:rPr>
            </w:pPr>
          </w:p>
        </w:tc>
      </w:tr>
    </w:tbl>
    <w:p w14:paraId="3A0F3BB3" w14:textId="77777777" w:rsidR="00E664C2" w:rsidRPr="00BF0077" w:rsidRDefault="00E664C2" w:rsidP="00E664C2">
      <w:pPr>
        <w:pStyle w:val="breakline"/>
        <w:rPr>
          <w:rFonts w:eastAsiaTheme="minorEastAsia"/>
          <w:color w:val="002060"/>
        </w:rPr>
      </w:pPr>
    </w:p>
    <w:p w14:paraId="75721EEF" w14:textId="77777777" w:rsidR="00E664C2" w:rsidRPr="00BF0077" w:rsidRDefault="00E664C2" w:rsidP="00E664C2">
      <w:pPr>
        <w:pStyle w:val="breakline"/>
        <w:rPr>
          <w:color w:val="002060"/>
        </w:rPr>
      </w:pPr>
    </w:p>
    <w:p w14:paraId="3619C005" w14:textId="77777777" w:rsidR="00E664C2" w:rsidRPr="00BF0077" w:rsidRDefault="00E664C2" w:rsidP="00E664C2">
      <w:pPr>
        <w:pStyle w:val="titoloprinc0"/>
        <w:rPr>
          <w:color w:val="002060"/>
        </w:rPr>
      </w:pPr>
      <w:r w:rsidRPr="00BF0077">
        <w:rPr>
          <w:color w:val="002060"/>
        </w:rPr>
        <w:t>GIUDICE SPORTIVO</w:t>
      </w:r>
    </w:p>
    <w:p w14:paraId="14E849C6"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2E62EF1F" w14:textId="77777777" w:rsidR="00E664C2" w:rsidRPr="00BF0077" w:rsidRDefault="00E664C2" w:rsidP="00E664C2">
      <w:pPr>
        <w:pStyle w:val="titolo10"/>
        <w:rPr>
          <w:color w:val="002060"/>
        </w:rPr>
      </w:pPr>
      <w:r w:rsidRPr="00BF0077">
        <w:rPr>
          <w:color w:val="002060"/>
        </w:rPr>
        <w:t xml:space="preserve">GARE DEL 3/ 5/2025 </w:t>
      </w:r>
    </w:p>
    <w:p w14:paraId="247C48F6" w14:textId="77777777" w:rsidR="00E664C2" w:rsidRPr="00BF0077" w:rsidRDefault="00E664C2" w:rsidP="00E664C2">
      <w:pPr>
        <w:pStyle w:val="titolo7a"/>
        <w:rPr>
          <w:color w:val="002060"/>
        </w:rPr>
      </w:pPr>
      <w:r w:rsidRPr="00BF0077">
        <w:rPr>
          <w:color w:val="002060"/>
        </w:rPr>
        <w:t xml:space="preserve">PROVVEDIMENTI DISCIPLINARI </w:t>
      </w:r>
    </w:p>
    <w:p w14:paraId="4F07D0E5"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79E5BEA0" w14:textId="77777777" w:rsidR="00E664C2" w:rsidRPr="00BF0077" w:rsidRDefault="00E664C2" w:rsidP="00E664C2">
      <w:pPr>
        <w:pStyle w:val="titolo30"/>
        <w:rPr>
          <w:color w:val="002060"/>
        </w:rPr>
      </w:pPr>
      <w:r w:rsidRPr="00BF0077">
        <w:rPr>
          <w:color w:val="002060"/>
        </w:rPr>
        <w:t xml:space="preserve">SOCIETA' </w:t>
      </w:r>
    </w:p>
    <w:p w14:paraId="7DCEED5E" w14:textId="77777777" w:rsidR="00E664C2" w:rsidRPr="00BF0077" w:rsidRDefault="00E664C2" w:rsidP="00E664C2">
      <w:pPr>
        <w:pStyle w:val="titolo20"/>
        <w:rPr>
          <w:color w:val="002060"/>
        </w:rPr>
      </w:pPr>
      <w:r w:rsidRPr="00BF0077">
        <w:rPr>
          <w:color w:val="002060"/>
        </w:rPr>
        <w:t xml:space="preserve">AMMENDA </w:t>
      </w:r>
    </w:p>
    <w:p w14:paraId="067528E9" w14:textId="77777777" w:rsidR="00E664C2" w:rsidRPr="00BF0077" w:rsidRDefault="00E664C2" w:rsidP="00E664C2">
      <w:pPr>
        <w:pStyle w:val="diffida"/>
        <w:spacing w:before="80" w:beforeAutospacing="0" w:after="40" w:afterAutospacing="0"/>
        <w:jc w:val="left"/>
        <w:rPr>
          <w:color w:val="002060"/>
        </w:rPr>
      </w:pPr>
      <w:r w:rsidRPr="00BF0077">
        <w:rPr>
          <w:color w:val="002060"/>
        </w:rPr>
        <w:t xml:space="preserve">Euro 50,00 C.U.S. ANCONA </w:t>
      </w:r>
      <w:r w:rsidRPr="00BF0077">
        <w:rPr>
          <w:color w:val="002060"/>
        </w:rPr>
        <w:br/>
        <w:t xml:space="preserve">Per comportamento offensivo di un proprio sostenitore nei confronti di un tifoso avversario. </w:t>
      </w:r>
    </w:p>
    <w:p w14:paraId="57AF2C90" w14:textId="77777777" w:rsidR="00E664C2" w:rsidRPr="00BF0077" w:rsidRDefault="00E664C2" w:rsidP="00E664C2">
      <w:pPr>
        <w:pStyle w:val="diffida"/>
        <w:spacing w:before="80" w:beforeAutospacing="0" w:after="40" w:afterAutospacing="0"/>
        <w:jc w:val="left"/>
        <w:rPr>
          <w:color w:val="002060"/>
        </w:rPr>
      </w:pPr>
      <w:r w:rsidRPr="00BF0077">
        <w:rPr>
          <w:color w:val="002060"/>
        </w:rPr>
        <w:br/>
        <w:t xml:space="preserve">Euro 50,00 CANTINE RIUNITE CSI </w:t>
      </w:r>
      <w:r w:rsidRPr="00BF0077">
        <w:rPr>
          <w:color w:val="002060"/>
        </w:rPr>
        <w:br/>
        <w:t xml:space="preserve">Per comportamento offensivo di un proprio sostenitore nei confronti di un tifoso avversario. </w:t>
      </w:r>
    </w:p>
    <w:p w14:paraId="764D79CF" w14:textId="77777777" w:rsidR="00E664C2" w:rsidRPr="00BF0077" w:rsidRDefault="00E664C2" w:rsidP="00E664C2">
      <w:pPr>
        <w:pStyle w:val="titolo30"/>
        <w:rPr>
          <w:color w:val="002060"/>
        </w:rPr>
      </w:pPr>
      <w:r w:rsidRPr="00BF0077">
        <w:rPr>
          <w:color w:val="002060"/>
        </w:rPr>
        <w:t xml:space="preserve">ALLENATORI </w:t>
      </w:r>
    </w:p>
    <w:p w14:paraId="1546F0D0" w14:textId="77777777" w:rsidR="00E664C2" w:rsidRPr="00BF0077" w:rsidRDefault="00E664C2" w:rsidP="00E664C2">
      <w:pPr>
        <w:pStyle w:val="titolo20"/>
        <w:rPr>
          <w:color w:val="002060"/>
        </w:rPr>
      </w:pPr>
      <w:r w:rsidRPr="00BF0077">
        <w:rPr>
          <w:color w:val="002060"/>
        </w:rPr>
        <w:t xml:space="preserve">SQUALIFICA FINO AL 14/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54BE5B70" w14:textId="77777777" w:rsidTr="00851401">
        <w:tc>
          <w:tcPr>
            <w:tcW w:w="2200" w:type="dxa"/>
            <w:tcMar>
              <w:top w:w="20" w:type="dxa"/>
              <w:left w:w="20" w:type="dxa"/>
              <w:bottom w:w="20" w:type="dxa"/>
              <w:right w:w="20" w:type="dxa"/>
            </w:tcMar>
            <w:vAlign w:val="center"/>
            <w:hideMark/>
          </w:tcPr>
          <w:p w14:paraId="5D9123B8" w14:textId="77777777" w:rsidR="00E664C2" w:rsidRPr="00BF0077" w:rsidRDefault="00E664C2" w:rsidP="00851401">
            <w:pPr>
              <w:pStyle w:val="movimento"/>
              <w:rPr>
                <w:color w:val="002060"/>
              </w:rPr>
            </w:pPr>
            <w:r w:rsidRPr="00BF0077">
              <w:rPr>
                <w:color w:val="002060"/>
              </w:rPr>
              <w:t>PERA ROBERTO</w:t>
            </w:r>
          </w:p>
        </w:tc>
        <w:tc>
          <w:tcPr>
            <w:tcW w:w="2200" w:type="dxa"/>
            <w:tcMar>
              <w:top w:w="20" w:type="dxa"/>
              <w:left w:w="20" w:type="dxa"/>
              <w:bottom w:w="20" w:type="dxa"/>
              <w:right w:w="20" w:type="dxa"/>
            </w:tcMar>
            <w:vAlign w:val="center"/>
            <w:hideMark/>
          </w:tcPr>
          <w:p w14:paraId="2414209D" w14:textId="77777777" w:rsidR="00E664C2" w:rsidRPr="00BF0077" w:rsidRDefault="00E664C2" w:rsidP="00851401">
            <w:pPr>
              <w:pStyle w:val="movimento2"/>
              <w:rPr>
                <w:color w:val="002060"/>
              </w:rPr>
            </w:pPr>
            <w:r w:rsidRPr="00BF0077">
              <w:rPr>
                <w:color w:val="002060"/>
              </w:rPr>
              <w:t xml:space="preserve">(CANTINE RIUNITE CSI) </w:t>
            </w:r>
          </w:p>
        </w:tc>
        <w:tc>
          <w:tcPr>
            <w:tcW w:w="800" w:type="dxa"/>
            <w:tcMar>
              <w:top w:w="20" w:type="dxa"/>
              <w:left w:w="20" w:type="dxa"/>
              <w:bottom w:w="20" w:type="dxa"/>
              <w:right w:w="20" w:type="dxa"/>
            </w:tcMar>
            <w:vAlign w:val="center"/>
            <w:hideMark/>
          </w:tcPr>
          <w:p w14:paraId="3333E78D"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946CEC2"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5C76CDB4" w14:textId="77777777" w:rsidR="00E664C2" w:rsidRPr="00BF0077" w:rsidRDefault="00E664C2" w:rsidP="00851401">
            <w:pPr>
              <w:pStyle w:val="movimento2"/>
              <w:rPr>
                <w:color w:val="002060"/>
              </w:rPr>
            </w:pPr>
            <w:r w:rsidRPr="00BF0077">
              <w:rPr>
                <w:color w:val="002060"/>
              </w:rPr>
              <w:t> </w:t>
            </w:r>
          </w:p>
        </w:tc>
      </w:tr>
    </w:tbl>
    <w:p w14:paraId="25C6CADB" w14:textId="77777777" w:rsidR="00E664C2" w:rsidRPr="00BF0077" w:rsidRDefault="00E664C2" w:rsidP="00E664C2">
      <w:pPr>
        <w:pStyle w:val="diffida"/>
        <w:spacing w:before="80" w:beforeAutospacing="0" w:after="40" w:afterAutospacing="0"/>
        <w:jc w:val="left"/>
        <w:rPr>
          <w:rFonts w:eastAsiaTheme="minorEastAsia"/>
          <w:color w:val="002060"/>
        </w:rPr>
      </w:pPr>
      <w:r w:rsidRPr="00BF0077">
        <w:rPr>
          <w:color w:val="002060"/>
        </w:rPr>
        <w:t xml:space="preserve">Per proteste nei confronti dell'arbitro. Allontanato. </w:t>
      </w:r>
    </w:p>
    <w:p w14:paraId="5660EE00" w14:textId="77777777" w:rsidR="00E664C2" w:rsidRPr="00BF0077" w:rsidRDefault="00E664C2" w:rsidP="00E664C2">
      <w:pPr>
        <w:pStyle w:val="titolo30"/>
        <w:rPr>
          <w:color w:val="002060"/>
        </w:rPr>
      </w:pPr>
      <w:r w:rsidRPr="00BF0077">
        <w:rPr>
          <w:color w:val="002060"/>
        </w:rPr>
        <w:t xml:space="preserve">CALCIATORI NON ESPULSI </w:t>
      </w:r>
    </w:p>
    <w:p w14:paraId="5F9769EA" w14:textId="77777777" w:rsidR="00E664C2" w:rsidRPr="00BF0077" w:rsidRDefault="00E664C2" w:rsidP="00E664C2">
      <w:pPr>
        <w:pStyle w:val="titolo20"/>
        <w:rPr>
          <w:color w:val="002060"/>
        </w:rPr>
      </w:pPr>
      <w:r w:rsidRPr="00BF0077">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1160B9FF" w14:textId="77777777" w:rsidTr="00851401">
        <w:tc>
          <w:tcPr>
            <w:tcW w:w="2200" w:type="dxa"/>
            <w:tcMar>
              <w:top w:w="20" w:type="dxa"/>
              <w:left w:w="20" w:type="dxa"/>
              <w:bottom w:w="20" w:type="dxa"/>
              <w:right w:w="20" w:type="dxa"/>
            </w:tcMar>
            <w:vAlign w:val="center"/>
            <w:hideMark/>
          </w:tcPr>
          <w:p w14:paraId="4EC70FC5" w14:textId="77777777" w:rsidR="00E664C2" w:rsidRPr="00BF0077" w:rsidRDefault="00E664C2" w:rsidP="00851401">
            <w:pPr>
              <w:pStyle w:val="movimento"/>
              <w:rPr>
                <w:color w:val="002060"/>
              </w:rPr>
            </w:pPr>
            <w:r w:rsidRPr="00BF0077">
              <w:rPr>
                <w:color w:val="002060"/>
              </w:rPr>
              <w:t>ESPOSTO NICOLO</w:t>
            </w:r>
          </w:p>
        </w:tc>
        <w:tc>
          <w:tcPr>
            <w:tcW w:w="2200" w:type="dxa"/>
            <w:tcMar>
              <w:top w:w="20" w:type="dxa"/>
              <w:left w:w="20" w:type="dxa"/>
              <w:bottom w:w="20" w:type="dxa"/>
              <w:right w:w="20" w:type="dxa"/>
            </w:tcMar>
            <w:vAlign w:val="center"/>
            <w:hideMark/>
          </w:tcPr>
          <w:p w14:paraId="45B4E9A2" w14:textId="77777777" w:rsidR="00E664C2" w:rsidRPr="00BF0077" w:rsidRDefault="00E664C2" w:rsidP="00851401">
            <w:pPr>
              <w:pStyle w:val="movimento2"/>
              <w:rPr>
                <w:color w:val="002060"/>
              </w:rPr>
            </w:pPr>
            <w:r w:rsidRPr="00BF0077">
              <w:rPr>
                <w:color w:val="002060"/>
              </w:rPr>
              <w:t xml:space="preserve">(AUDAX 1970 </w:t>
            </w:r>
            <w:proofErr w:type="gramStart"/>
            <w:r w:rsidRPr="00BF0077">
              <w:rPr>
                <w:color w:val="002060"/>
              </w:rPr>
              <w:t>S.ANGELO</w:t>
            </w:r>
            <w:proofErr w:type="gramEnd"/>
            <w:r w:rsidRPr="00BF0077">
              <w:rPr>
                <w:color w:val="002060"/>
              </w:rPr>
              <w:t xml:space="preserve">) </w:t>
            </w:r>
          </w:p>
        </w:tc>
        <w:tc>
          <w:tcPr>
            <w:tcW w:w="800" w:type="dxa"/>
            <w:tcMar>
              <w:top w:w="20" w:type="dxa"/>
              <w:left w:w="20" w:type="dxa"/>
              <w:bottom w:w="20" w:type="dxa"/>
              <w:right w:w="20" w:type="dxa"/>
            </w:tcMar>
            <w:vAlign w:val="center"/>
            <w:hideMark/>
          </w:tcPr>
          <w:p w14:paraId="4873C95D"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D00C2A3" w14:textId="77777777" w:rsidR="00E664C2" w:rsidRPr="00BF0077" w:rsidRDefault="00E664C2" w:rsidP="00851401">
            <w:pPr>
              <w:pStyle w:val="movimento"/>
              <w:rPr>
                <w:color w:val="002060"/>
              </w:rPr>
            </w:pPr>
            <w:r w:rsidRPr="00BF0077">
              <w:rPr>
                <w:color w:val="002060"/>
              </w:rPr>
              <w:t>BERNABEI DIEGO</w:t>
            </w:r>
          </w:p>
        </w:tc>
        <w:tc>
          <w:tcPr>
            <w:tcW w:w="2200" w:type="dxa"/>
            <w:tcMar>
              <w:top w:w="20" w:type="dxa"/>
              <w:left w:w="20" w:type="dxa"/>
              <w:bottom w:w="20" w:type="dxa"/>
              <w:right w:w="20" w:type="dxa"/>
            </w:tcMar>
            <w:vAlign w:val="center"/>
            <w:hideMark/>
          </w:tcPr>
          <w:p w14:paraId="4137B67D" w14:textId="77777777" w:rsidR="00E664C2" w:rsidRPr="00BF0077" w:rsidRDefault="00E664C2" w:rsidP="00851401">
            <w:pPr>
              <w:pStyle w:val="movimento2"/>
              <w:rPr>
                <w:color w:val="002060"/>
              </w:rPr>
            </w:pPr>
            <w:r w:rsidRPr="00BF0077">
              <w:rPr>
                <w:color w:val="002060"/>
              </w:rPr>
              <w:t xml:space="preserve">(FIGHT BULLS CORRIDONIA) </w:t>
            </w:r>
          </w:p>
        </w:tc>
      </w:tr>
    </w:tbl>
    <w:p w14:paraId="46CC2448" w14:textId="77777777" w:rsidR="00E664C2" w:rsidRPr="00BF0077" w:rsidRDefault="00E664C2" w:rsidP="00E664C2">
      <w:pPr>
        <w:pStyle w:val="titolo20"/>
        <w:rPr>
          <w:rFonts w:eastAsiaTheme="minorEastAsia"/>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61B26CBC" w14:textId="77777777" w:rsidTr="00851401">
        <w:tc>
          <w:tcPr>
            <w:tcW w:w="2200" w:type="dxa"/>
            <w:tcMar>
              <w:top w:w="20" w:type="dxa"/>
              <w:left w:w="20" w:type="dxa"/>
              <w:bottom w:w="20" w:type="dxa"/>
              <w:right w:w="20" w:type="dxa"/>
            </w:tcMar>
            <w:vAlign w:val="center"/>
            <w:hideMark/>
          </w:tcPr>
          <w:p w14:paraId="2098C449" w14:textId="77777777" w:rsidR="00E664C2" w:rsidRPr="00BF0077" w:rsidRDefault="00E664C2" w:rsidP="00851401">
            <w:pPr>
              <w:pStyle w:val="movimento"/>
              <w:rPr>
                <w:color w:val="002060"/>
              </w:rPr>
            </w:pPr>
            <w:r w:rsidRPr="00BF0077">
              <w:rPr>
                <w:color w:val="002060"/>
              </w:rPr>
              <w:t>DISCEPOLI ALESSANDRO</w:t>
            </w:r>
          </w:p>
        </w:tc>
        <w:tc>
          <w:tcPr>
            <w:tcW w:w="2200" w:type="dxa"/>
            <w:tcMar>
              <w:top w:w="20" w:type="dxa"/>
              <w:left w:w="20" w:type="dxa"/>
              <w:bottom w:w="20" w:type="dxa"/>
              <w:right w:w="20" w:type="dxa"/>
            </w:tcMar>
            <w:vAlign w:val="center"/>
            <w:hideMark/>
          </w:tcPr>
          <w:p w14:paraId="1FAEEE1A" w14:textId="77777777" w:rsidR="00E664C2" w:rsidRPr="00BF0077" w:rsidRDefault="00E664C2" w:rsidP="00851401">
            <w:pPr>
              <w:pStyle w:val="movimento2"/>
              <w:rPr>
                <w:color w:val="002060"/>
              </w:rPr>
            </w:pPr>
            <w:r w:rsidRPr="00BF0077">
              <w:rPr>
                <w:color w:val="002060"/>
              </w:rPr>
              <w:t xml:space="preserve">(AUDAX 1970 </w:t>
            </w:r>
            <w:proofErr w:type="gramStart"/>
            <w:r w:rsidRPr="00BF0077">
              <w:rPr>
                <w:color w:val="002060"/>
              </w:rPr>
              <w:t>S.ANGELO</w:t>
            </w:r>
            <w:proofErr w:type="gramEnd"/>
            <w:r w:rsidRPr="00BF0077">
              <w:rPr>
                <w:color w:val="002060"/>
              </w:rPr>
              <w:t xml:space="preserve">) </w:t>
            </w:r>
          </w:p>
        </w:tc>
        <w:tc>
          <w:tcPr>
            <w:tcW w:w="800" w:type="dxa"/>
            <w:tcMar>
              <w:top w:w="20" w:type="dxa"/>
              <w:left w:w="20" w:type="dxa"/>
              <w:bottom w:w="20" w:type="dxa"/>
              <w:right w:w="20" w:type="dxa"/>
            </w:tcMar>
            <w:vAlign w:val="center"/>
            <w:hideMark/>
          </w:tcPr>
          <w:p w14:paraId="14F11D29"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0F86CD7" w14:textId="77777777" w:rsidR="00E664C2" w:rsidRPr="00BF0077" w:rsidRDefault="00E664C2" w:rsidP="00851401">
            <w:pPr>
              <w:pStyle w:val="movimento"/>
              <w:rPr>
                <w:color w:val="002060"/>
              </w:rPr>
            </w:pPr>
            <w:r w:rsidRPr="00BF0077">
              <w:rPr>
                <w:color w:val="002060"/>
              </w:rPr>
              <w:t>MEROLLI ALESSANDRO</w:t>
            </w:r>
          </w:p>
        </w:tc>
        <w:tc>
          <w:tcPr>
            <w:tcW w:w="2200" w:type="dxa"/>
            <w:tcMar>
              <w:top w:w="20" w:type="dxa"/>
              <w:left w:w="20" w:type="dxa"/>
              <w:bottom w:w="20" w:type="dxa"/>
              <w:right w:w="20" w:type="dxa"/>
            </w:tcMar>
            <w:vAlign w:val="center"/>
            <w:hideMark/>
          </w:tcPr>
          <w:p w14:paraId="55741765" w14:textId="77777777" w:rsidR="00E664C2" w:rsidRPr="00BF0077" w:rsidRDefault="00E664C2" w:rsidP="00851401">
            <w:pPr>
              <w:pStyle w:val="movimento2"/>
              <w:rPr>
                <w:color w:val="002060"/>
              </w:rPr>
            </w:pPr>
            <w:r w:rsidRPr="00BF0077">
              <w:rPr>
                <w:color w:val="002060"/>
              </w:rPr>
              <w:t xml:space="preserve">(AUDAX 1970 </w:t>
            </w:r>
            <w:proofErr w:type="gramStart"/>
            <w:r w:rsidRPr="00BF0077">
              <w:rPr>
                <w:color w:val="002060"/>
              </w:rPr>
              <w:t>S.ANGELO</w:t>
            </w:r>
            <w:proofErr w:type="gramEnd"/>
            <w:r w:rsidRPr="00BF0077">
              <w:rPr>
                <w:color w:val="002060"/>
              </w:rPr>
              <w:t xml:space="preserve">) </w:t>
            </w:r>
          </w:p>
        </w:tc>
      </w:tr>
      <w:tr w:rsidR="00E664C2" w:rsidRPr="00BF0077" w14:paraId="4C127CEC" w14:textId="77777777" w:rsidTr="00851401">
        <w:tc>
          <w:tcPr>
            <w:tcW w:w="2200" w:type="dxa"/>
            <w:tcMar>
              <w:top w:w="20" w:type="dxa"/>
              <w:left w:w="20" w:type="dxa"/>
              <w:bottom w:w="20" w:type="dxa"/>
              <w:right w:w="20" w:type="dxa"/>
            </w:tcMar>
            <w:vAlign w:val="center"/>
            <w:hideMark/>
          </w:tcPr>
          <w:p w14:paraId="150254F2" w14:textId="77777777" w:rsidR="00E664C2" w:rsidRPr="00BF0077" w:rsidRDefault="00E664C2" w:rsidP="00851401">
            <w:pPr>
              <w:pStyle w:val="movimento"/>
              <w:rPr>
                <w:color w:val="002060"/>
              </w:rPr>
            </w:pPr>
            <w:r w:rsidRPr="00BF0077">
              <w:rPr>
                <w:color w:val="002060"/>
              </w:rPr>
              <w:t>STURARI DAVIDE</w:t>
            </w:r>
          </w:p>
        </w:tc>
        <w:tc>
          <w:tcPr>
            <w:tcW w:w="2200" w:type="dxa"/>
            <w:tcMar>
              <w:top w:w="20" w:type="dxa"/>
              <w:left w:w="20" w:type="dxa"/>
              <w:bottom w:w="20" w:type="dxa"/>
              <w:right w:w="20" w:type="dxa"/>
            </w:tcMar>
            <w:vAlign w:val="center"/>
            <w:hideMark/>
          </w:tcPr>
          <w:p w14:paraId="158189EE" w14:textId="77777777" w:rsidR="00E664C2" w:rsidRPr="00BF0077" w:rsidRDefault="00E664C2" w:rsidP="00851401">
            <w:pPr>
              <w:pStyle w:val="movimento2"/>
              <w:rPr>
                <w:color w:val="002060"/>
              </w:rPr>
            </w:pPr>
            <w:r w:rsidRPr="00BF0077">
              <w:rPr>
                <w:color w:val="002060"/>
              </w:rPr>
              <w:t xml:space="preserve">(C.U.S. ANCONA) </w:t>
            </w:r>
          </w:p>
        </w:tc>
        <w:tc>
          <w:tcPr>
            <w:tcW w:w="800" w:type="dxa"/>
            <w:tcMar>
              <w:top w:w="20" w:type="dxa"/>
              <w:left w:w="20" w:type="dxa"/>
              <w:bottom w:w="20" w:type="dxa"/>
              <w:right w:w="20" w:type="dxa"/>
            </w:tcMar>
            <w:vAlign w:val="center"/>
            <w:hideMark/>
          </w:tcPr>
          <w:p w14:paraId="259523EA"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58F812D" w14:textId="77777777" w:rsidR="00E664C2" w:rsidRPr="00BF0077" w:rsidRDefault="00E664C2" w:rsidP="00851401">
            <w:pPr>
              <w:pStyle w:val="movimento"/>
              <w:rPr>
                <w:color w:val="002060"/>
              </w:rPr>
            </w:pPr>
            <w:r w:rsidRPr="00BF0077">
              <w:rPr>
                <w:color w:val="002060"/>
              </w:rPr>
              <w:t>GASHI ELVIS</w:t>
            </w:r>
          </w:p>
        </w:tc>
        <w:tc>
          <w:tcPr>
            <w:tcW w:w="2200" w:type="dxa"/>
            <w:tcMar>
              <w:top w:w="20" w:type="dxa"/>
              <w:left w:w="20" w:type="dxa"/>
              <w:bottom w:w="20" w:type="dxa"/>
              <w:right w:w="20" w:type="dxa"/>
            </w:tcMar>
            <w:vAlign w:val="center"/>
            <w:hideMark/>
          </w:tcPr>
          <w:p w14:paraId="4D5B8BE4" w14:textId="77777777" w:rsidR="00E664C2" w:rsidRPr="00BF0077" w:rsidRDefault="00E664C2" w:rsidP="00851401">
            <w:pPr>
              <w:pStyle w:val="movimento2"/>
              <w:rPr>
                <w:color w:val="002060"/>
              </w:rPr>
            </w:pPr>
            <w:r w:rsidRPr="00BF0077">
              <w:rPr>
                <w:color w:val="002060"/>
              </w:rPr>
              <w:t xml:space="preserve">(CANTINE RIUNITE CSI) </w:t>
            </w:r>
          </w:p>
        </w:tc>
      </w:tr>
      <w:tr w:rsidR="00E664C2" w:rsidRPr="00BF0077" w14:paraId="0E749640" w14:textId="77777777" w:rsidTr="00851401">
        <w:tc>
          <w:tcPr>
            <w:tcW w:w="2200" w:type="dxa"/>
            <w:tcMar>
              <w:top w:w="20" w:type="dxa"/>
              <w:left w:w="20" w:type="dxa"/>
              <w:bottom w:w="20" w:type="dxa"/>
              <w:right w:w="20" w:type="dxa"/>
            </w:tcMar>
            <w:vAlign w:val="center"/>
            <w:hideMark/>
          </w:tcPr>
          <w:p w14:paraId="7C4F546E" w14:textId="77777777" w:rsidR="00E664C2" w:rsidRPr="00BF0077" w:rsidRDefault="00E664C2" w:rsidP="00851401">
            <w:pPr>
              <w:pStyle w:val="movimento"/>
              <w:rPr>
                <w:color w:val="002060"/>
              </w:rPr>
            </w:pPr>
            <w:r w:rsidRPr="00BF0077">
              <w:rPr>
                <w:color w:val="002060"/>
              </w:rPr>
              <w:t>SAMPAOLESI TOBIA</w:t>
            </w:r>
          </w:p>
        </w:tc>
        <w:tc>
          <w:tcPr>
            <w:tcW w:w="2200" w:type="dxa"/>
            <w:tcMar>
              <w:top w:w="20" w:type="dxa"/>
              <w:left w:w="20" w:type="dxa"/>
              <w:bottom w:w="20" w:type="dxa"/>
              <w:right w:w="20" w:type="dxa"/>
            </w:tcMar>
            <w:vAlign w:val="center"/>
            <w:hideMark/>
          </w:tcPr>
          <w:p w14:paraId="0A66F2FB" w14:textId="77777777" w:rsidR="00E664C2" w:rsidRPr="00BF0077" w:rsidRDefault="00E664C2" w:rsidP="00851401">
            <w:pPr>
              <w:pStyle w:val="movimento2"/>
              <w:rPr>
                <w:color w:val="002060"/>
              </w:rPr>
            </w:pPr>
            <w:r w:rsidRPr="00BF0077">
              <w:rPr>
                <w:color w:val="002060"/>
              </w:rPr>
              <w:t xml:space="preserve">(MONTELUPONE CALCIO A 5) </w:t>
            </w:r>
          </w:p>
        </w:tc>
        <w:tc>
          <w:tcPr>
            <w:tcW w:w="800" w:type="dxa"/>
            <w:tcMar>
              <w:top w:w="20" w:type="dxa"/>
              <w:left w:w="20" w:type="dxa"/>
              <w:bottom w:w="20" w:type="dxa"/>
              <w:right w:w="20" w:type="dxa"/>
            </w:tcMar>
            <w:vAlign w:val="center"/>
            <w:hideMark/>
          </w:tcPr>
          <w:p w14:paraId="2A8433C4"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CC2C2F7" w14:textId="77777777" w:rsidR="00E664C2" w:rsidRPr="00BF0077" w:rsidRDefault="00E664C2" w:rsidP="00851401">
            <w:pPr>
              <w:pStyle w:val="movimento"/>
              <w:rPr>
                <w:color w:val="002060"/>
              </w:rPr>
            </w:pPr>
            <w:r w:rsidRPr="00BF0077">
              <w:rPr>
                <w:color w:val="002060"/>
              </w:rPr>
              <w:t>SABATINO GIUSEPPE</w:t>
            </w:r>
          </w:p>
        </w:tc>
        <w:tc>
          <w:tcPr>
            <w:tcW w:w="2200" w:type="dxa"/>
            <w:tcMar>
              <w:top w:w="20" w:type="dxa"/>
              <w:left w:w="20" w:type="dxa"/>
              <w:bottom w:w="20" w:type="dxa"/>
              <w:right w:w="20" w:type="dxa"/>
            </w:tcMar>
            <w:vAlign w:val="center"/>
            <w:hideMark/>
          </w:tcPr>
          <w:p w14:paraId="46BE52A0" w14:textId="77777777" w:rsidR="00E664C2" w:rsidRPr="00BF0077" w:rsidRDefault="00E664C2" w:rsidP="00851401">
            <w:pPr>
              <w:pStyle w:val="movimento2"/>
              <w:rPr>
                <w:color w:val="002060"/>
              </w:rPr>
            </w:pPr>
            <w:r w:rsidRPr="00BF0077">
              <w:rPr>
                <w:color w:val="002060"/>
              </w:rPr>
              <w:t xml:space="preserve">(NUOVA JUVENTINA FFC) </w:t>
            </w:r>
          </w:p>
        </w:tc>
      </w:tr>
      <w:tr w:rsidR="00E664C2" w:rsidRPr="00BF0077" w14:paraId="3588D575" w14:textId="77777777" w:rsidTr="00851401">
        <w:tc>
          <w:tcPr>
            <w:tcW w:w="2200" w:type="dxa"/>
            <w:tcMar>
              <w:top w:w="20" w:type="dxa"/>
              <w:left w:w="20" w:type="dxa"/>
              <w:bottom w:w="20" w:type="dxa"/>
              <w:right w:w="20" w:type="dxa"/>
            </w:tcMar>
            <w:vAlign w:val="center"/>
            <w:hideMark/>
          </w:tcPr>
          <w:p w14:paraId="29B4CBB9" w14:textId="77777777" w:rsidR="00E664C2" w:rsidRPr="00BF0077" w:rsidRDefault="00E664C2" w:rsidP="00851401">
            <w:pPr>
              <w:pStyle w:val="movimento"/>
              <w:rPr>
                <w:color w:val="002060"/>
              </w:rPr>
            </w:pPr>
            <w:r w:rsidRPr="00BF0077">
              <w:rPr>
                <w:color w:val="002060"/>
              </w:rPr>
              <w:t>NINFADORO FEDERICO</w:t>
            </w:r>
          </w:p>
        </w:tc>
        <w:tc>
          <w:tcPr>
            <w:tcW w:w="2200" w:type="dxa"/>
            <w:tcMar>
              <w:top w:w="20" w:type="dxa"/>
              <w:left w:w="20" w:type="dxa"/>
              <w:bottom w:w="20" w:type="dxa"/>
              <w:right w:w="20" w:type="dxa"/>
            </w:tcMar>
            <w:vAlign w:val="center"/>
            <w:hideMark/>
          </w:tcPr>
          <w:p w14:paraId="17F85412" w14:textId="77777777" w:rsidR="00E664C2" w:rsidRPr="00BF0077" w:rsidRDefault="00E664C2" w:rsidP="00851401">
            <w:pPr>
              <w:pStyle w:val="movimento2"/>
              <w:rPr>
                <w:color w:val="002060"/>
              </w:rPr>
            </w:pPr>
            <w:r w:rsidRPr="00BF0077">
              <w:rPr>
                <w:color w:val="002060"/>
              </w:rPr>
              <w:t xml:space="preserve">(PIETRALACROCE 73) </w:t>
            </w:r>
          </w:p>
        </w:tc>
        <w:tc>
          <w:tcPr>
            <w:tcW w:w="800" w:type="dxa"/>
            <w:tcMar>
              <w:top w:w="20" w:type="dxa"/>
              <w:left w:w="20" w:type="dxa"/>
              <w:bottom w:w="20" w:type="dxa"/>
              <w:right w:w="20" w:type="dxa"/>
            </w:tcMar>
            <w:vAlign w:val="center"/>
            <w:hideMark/>
          </w:tcPr>
          <w:p w14:paraId="2CBE048A"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0C0FF59" w14:textId="77777777" w:rsidR="00E664C2" w:rsidRPr="00BF0077" w:rsidRDefault="00E664C2" w:rsidP="00851401">
            <w:pPr>
              <w:pStyle w:val="movimento"/>
              <w:rPr>
                <w:color w:val="002060"/>
              </w:rPr>
            </w:pPr>
            <w:r w:rsidRPr="00BF0077">
              <w:rPr>
                <w:color w:val="002060"/>
              </w:rPr>
              <w:t>BOUGHANMI RAYEN</w:t>
            </w:r>
          </w:p>
        </w:tc>
        <w:tc>
          <w:tcPr>
            <w:tcW w:w="2200" w:type="dxa"/>
            <w:tcMar>
              <w:top w:w="20" w:type="dxa"/>
              <w:left w:w="20" w:type="dxa"/>
              <w:bottom w:w="20" w:type="dxa"/>
              <w:right w:w="20" w:type="dxa"/>
            </w:tcMar>
            <w:vAlign w:val="center"/>
            <w:hideMark/>
          </w:tcPr>
          <w:p w14:paraId="5710AB4F" w14:textId="77777777" w:rsidR="00E664C2" w:rsidRPr="00BF0077" w:rsidRDefault="00E664C2" w:rsidP="00851401">
            <w:pPr>
              <w:pStyle w:val="movimento2"/>
              <w:rPr>
                <w:color w:val="002060"/>
              </w:rPr>
            </w:pPr>
            <w:r w:rsidRPr="00BF0077">
              <w:rPr>
                <w:color w:val="002060"/>
              </w:rPr>
              <w:t xml:space="preserve">(U.S. FORTUNA FANO </w:t>
            </w:r>
            <w:proofErr w:type="gramStart"/>
            <w:r w:rsidRPr="00BF0077">
              <w:rPr>
                <w:color w:val="002060"/>
              </w:rPr>
              <w:t>SQ..</w:t>
            </w:r>
            <w:proofErr w:type="gramEnd"/>
            <w:r w:rsidRPr="00BF0077">
              <w:rPr>
                <w:color w:val="002060"/>
              </w:rPr>
              <w:t xml:space="preserve">) </w:t>
            </w:r>
          </w:p>
        </w:tc>
      </w:tr>
    </w:tbl>
    <w:p w14:paraId="5D71C896" w14:textId="77777777" w:rsidR="00E664C2" w:rsidRPr="00BF0077" w:rsidRDefault="00E664C2" w:rsidP="00E664C2">
      <w:pPr>
        <w:pStyle w:val="titolo10"/>
        <w:rPr>
          <w:rFonts w:eastAsiaTheme="minorEastAsia"/>
          <w:color w:val="002060"/>
        </w:rPr>
      </w:pPr>
      <w:r w:rsidRPr="00BF0077">
        <w:rPr>
          <w:color w:val="002060"/>
        </w:rPr>
        <w:t xml:space="preserve">GARE DEL 4/ 5/2025 </w:t>
      </w:r>
    </w:p>
    <w:p w14:paraId="71290F96" w14:textId="77777777" w:rsidR="00E664C2" w:rsidRPr="00BF0077" w:rsidRDefault="00E664C2" w:rsidP="00E664C2">
      <w:pPr>
        <w:pStyle w:val="titolo7a"/>
        <w:rPr>
          <w:color w:val="002060"/>
        </w:rPr>
      </w:pPr>
      <w:r w:rsidRPr="00BF0077">
        <w:rPr>
          <w:color w:val="002060"/>
        </w:rPr>
        <w:t xml:space="preserve">PROVVEDIMENTI DISCIPLINARI </w:t>
      </w:r>
    </w:p>
    <w:p w14:paraId="4F47D950"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1268BA97" w14:textId="77777777" w:rsidR="00E664C2" w:rsidRPr="00BF0077" w:rsidRDefault="00E664C2" w:rsidP="00E664C2">
      <w:pPr>
        <w:pStyle w:val="titolo30"/>
        <w:rPr>
          <w:color w:val="002060"/>
        </w:rPr>
      </w:pPr>
      <w:r w:rsidRPr="00BF0077">
        <w:rPr>
          <w:color w:val="002060"/>
        </w:rPr>
        <w:t xml:space="preserve">CALCIATORI ESPULSI </w:t>
      </w:r>
    </w:p>
    <w:p w14:paraId="56CAF53E" w14:textId="77777777" w:rsidR="00E664C2" w:rsidRPr="00BF0077" w:rsidRDefault="00E664C2" w:rsidP="00E664C2">
      <w:pPr>
        <w:pStyle w:val="titolo20"/>
        <w:rPr>
          <w:color w:val="002060"/>
        </w:rPr>
      </w:pPr>
      <w:r w:rsidRPr="00BF00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17828DB6" w14:textId="77777777" w:rsidTr="00851401">
        <w:tc>
          <w:tcPr>
            <w:tcW w:w="2200" w:type="dxa"/>
            <w:tcMar>
              <w:top w:w="20" w:type="dxa"/>
              <w:left w:w="20" w:type="dxa"/>
              <w:bottom w:w="20" w:type="dxa"/>
              <w:right w:w="20" w:type="dxa"/>
            </w:tcMar>
            <w:vAlign w:val="center"/>
            <w:hideMark/>
          </w:tcPr>
          <w:p w14:paraId="432F22D1" w14:textId="77777777" w:rsidR="00E664C2" w:rsidRPr="00BF0077" w:rsidRDefault="00E664C2" w:rsidP="00851401">
            <w:pPr>
              <w:pStyle w:val="movimento"/>
              <w:rPr>
                <w:color w:val="002060"/>
              </w:rPr>
            </w:pPr>
            <w:r w:rsidRPr="00BF0077">
              <w:rPr>
                <w:color w:val="002060"/>
              </w:rPr>
              <w:t>FABRIZI FILIPPO</w:t>
            </w:r>
          </w:p>
        </w:tc>
        <w:tc>
          <w:tcPr>
            <w:tcW w:w="2200" w:type="dxa"/>
            <w:tcMar>
              <w:top w:w="20" w:type="dxa"/>
              <w:left w:w="20" w:type="dxa"/>
              <w:bottom w:w="20" w:type="dxa"/>
              <w:right w:w="20" w:type="dxa"/>
            </w:tcMar>
            <w:vAlign w:val="center"/>
            <w:hideMark/>
          </w:tcPr>
          <w:p w14:paraId="025776DC" w14:textId="77777777" w:rsidR="00E664C2" w:rsidRPr="00BF0077" w:rsidRDefault="00E664C2" w:rsidP="00851401">
            <w:pPr>
              <w:pStyle w:val="movimento2"/>
              <w:rPr>
                <w:color w:val="002060"/>
              </w:rPr>
            </w:pPr>
            <w:r w:rsidRPr="00BF0077">
              <w:rPr>
                <w:color w:val="002060"/>
              </w:rPr>
              <w:t xml:space="preserve">(TRE TORRI A.S.D.) </w:t>
            </w:r>
          </w:p>
        </w:tc>
        <w:tc>
          <w:tcPr>
            <w:tcW w:w="800" w:type="dxa"/>
            <w:tcMar>
              <w:top w:w="20" w:type="dxa"/>
              <w:left w:w="20" w:type="dxa"/>
              <w:bottom w:w="20" w:type="dxa"/>
              <w:right w:w="20" w:type="dxa"/>
            </w:tcMar>
            <w:vAlign w:val="center"/>
            <w:hideMark/>
          </w:tcPr>
          <w:p w14:paraId="70777B9C"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2CDF787"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229DB702" w14:textId="77777777" w:rsidR="00E664C2" w:rsidRPr="00BF0077" w:rsidRDefault="00E664C2" w:rsidP="00851401">
            <w:pPr>
              <w:pStyle w:val="movimento2"/>
              <w:rPr>
                <w:color w:val="002060"/>
              </w:rPr>
            </w:pPr>
            <w:r w:rsidRPr="00BF0077">
              <w:rPr>
                <w:color w:val="002060"/>
              </w:rPr>
              <w:t> </w:t>
            </w:r>
          </w:p>
        </w:tc>
      </w:tr>
    </w:tbl>
    <w:p w14:paraId="06834B9F" w14:textId="77777777" w:rsidR="00E664C2" w:rsidRPr="00BF0077" w:rsidRDefault="00E664C2" w:rsidP="00E664C2">
      <w:pPr>
        <w:pStyle w:val="titolo30"/>
        <w:rPr>
          <w:rFonts w:eastAsiaTheme="minorEastAsia"/>
          <w:color w:val="002060"/>
        </w:rPr>
      </w:pPr>
      <w:r w:rsidRPr="00BF0077">
        <w:rPr>
          <w:color w:val="002060"/>
        </w:rPr>
        <w:t xml:space="preserve">CALCIATORI NON ESPULSI </w:t>
      </w:r>
    </w:p>
    <w:p w14:paraId="75F8D7B1" w14:textId="77777777" w:rsidR="00E664C2" w:rsidRPr="00BF0077" w:rsidRDefault="00E664C2" w:rsidP="00E664C2">
      <w:pPr>
        <w:pStyle w:val="titolo20"/>
        <w:rPr>
          <w:color w:val="002060"/>
        </w:rPr>
      </w:pPr>
      <w:r w:rsidRPr="00BF007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7864AF8F" w14:textId="77777777" w:rsidTr="00851401">
        <w:tc>
          <w:tcPr>
            <w:tcW w:w="2200" w:type="dxa"/>
            <w:tcMar>
              <w:top w:w="20" w:type="dxa"/>
              <w:left w:w="20" w:type="dxa"/>
              <w:bottom w:w="20" w:type="dxa"/>
              <w:right w:w="20" w:type="dxa"/>
            </w:tcMar>
            <w:vAlign w:val="center"/>
            <w:hideMark/>
          </w:tcPr>
          <w:p w14:paraId="6677A5B2" w14:textId="77777777" w:rsidR="00E664C2" w:rsidRPr="00BF0077" w:rsidRDefault="00E664C2" w:rsidP="00851401">
            <w:pPr>
              <w:pStyle w:val="movimento"/>
              <w:rPr>
                <w:color w:val="002060"/>
              </w:rPr>
            </w:pPr>
            <w:r w:rsidRPr="00BF0077">
              <w:rPr>
                <w:color w:val="002060"/>
              </w:rPr>
              <w:t>ZACCAGNINI LEONARDO</w:t>
            </w:r>
          </w:p>
        </w:tc>
        <w:tc>
          <w:tcPr>
            <w:tcW w:w="2200" w:type="dxa"/>
            <w:tcMar>
              <w:top w:w="20" w:type="dxa"/>
              <w:left w:w="20" w:type="dxa"/>
              <w:bottom w:w="20" w:type="dxa"/>
              <w:right w:w="20" w:type="dxa"/>
            </w:tcMar>
            <w:vAlign w:val="center"/>
            <w:hideMark/>
          </w:tcPr>
          <w:p w14:paraId="171C9C5F" w14:textId="77777777" w:rsidR="00E664C2" w:rsidRPr="00BF0077" w:rsidRDefault="00E664C2" w:rsidP="00851401">
            <w:pPr>
              <w:pStyle w:val="movimento2"/>
              <w:rPr>
                <w:color w:val="002060"/>
              </w:rPr>
            </w:pPr>
            <w:r w:rsidRPr="00BF0077">
              <w:rPr>
                <w:color w:val="002060"/>
              </w:rPr>
              <w:t xml:space="preserve">(CERRETO D ESI C5 A.S.D.) </w:t>
            </w:r>
          </w:p>
        </w:tc>
        <w:tc>
          <w:tcPr>
            <w:tcW w:w="800" w:type="dxa"/>
            <w:tcMar>
              <w:top w:w="20" w:type="dxa"/>
              <w:left w:w="20" w:type="dxa"/>
              <w:bottom w:w="20" w:type="dxa"/>
              <w:right w:w="20" w:type="dxa"/>
            </w:tcMar>
            <w:vAlign w:val="center"/>
            <w:hideMark/>
          </w:tcPr>
          <w:p w14:paraId="3FA7A1E8"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CFB205E"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69157CE1" w14:textId="77777777" w:rsidR="00E664C2" w:rsidRPr="00BF0077" w:rsidRDefault="00E664C2" w:rsidP="00851401">
            <w:pPr>
              <w:pStyle w:val="movimento2"/>
              <w:rPr>
                <w:color w:val="002060"/>
              </w:rPr>
            </w:pPr>
            <w:r w:rsidRPr="00BF0077">
              <w:rPr>
                <w:color w:val="002060"/>
              </w:rPr>
              <w:t> </w:t>
            </w:r>
          </w:p>
        </w:tc>
      </w:tr>
    </w:tbl>
    <w:p w14:paraId="49AFE966" w14:textId="77777777" w:rsidR="00E664C2" w:rsidRDefault="00E664C2" w:rsidP="00E664C2">
      <w:pPr>
        <w:pStyle w:val="breakline"/>
        <w:rPr>
          <w:color w:val="002060"/>
        </w:rPr>
      </w:pPr>
    </w:p>
    <w:p w14:paraId="7C99CFD5"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3C72028"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9296915" w14:textId="77777777" w:rsidR="00E664C2" w:rsidRPr="00BF0077" w:rsidRDefault="00E664C2" w:rsidP="00E664C2">
      <w:pPr>
        <w:pStyle w:val="breakline"/>
        <w:rPr>
          <w:rFonts w:eastAsiaTheme="minorEastAsia"/>
          <w:color w:val="002060"/>
        </w:rPr>
      </w:pPr>
    </w:p>
    <w:p w14:paraId="44B14091" w14:textId="77777777" w:rsidR="00E664C2" w:rsidRPr="00BF0077" w:rsidRDefault="00E664C2" w:rsidP="00E664C2">
      <w:pPr>
        <w:pStyle w:val="titoloprinc0"/>
        <w:rPr>
          <w:color w:val="002060"/>
        </w:rPr>
      </w:pPr>
      <w:r w:rsidRPr="00BF0077">
        <w:rPr>
          <w:color w:val="002060"/>
        </w:rPr>
        <w:t>CLASSIFICA</w:t>
      </w:r>
    </w:p>
    <w:p w14:paraId="5F06D0C4" w14:textId="77777777" w:rsidR="00E664C2" w:rsidRPr="00BF0077" w:rsidRDefault="00E664C2" w:rsidP="00E664C2">
      <w:pPr>
        <w:pStyle w:val="breakline"/>
        <w:rPr>
          <w:color w:val="002060"/>
        </w:rPr>
      </w:pPr>
    </w:p>
    <w:p w14:paraId="2383E418" w14:textId="77777777" w:rsidR="00E664C2" w:rsidRPr="00BF0077" w:rsidRDefault="00E664C2" w:rsidP="00E664C2">
      <w:pPr>
        <w:pStyle w:val="breakline"/>
        <w:rPr>
          <w:color w:val="002060"/>
        </w:rPr>
      </w:pPr>
    </w:p>
    <w:p w14:paraId="15D22DFC" w14:textId="77777777" w:rsidR="00E664C2" w:rsidRPr="00BF0077" w:rsidRDefault="00E664C2" w:rsidP="00E664C2">
      <w:pPr>
        <w:pStyle w:val="sottotitolocampionato10"/>
        <w:rPr>
          <w:color w:val="002060"/>
        </w:rPr>
      </w:pPr>
      <w:r w:rsidRPr="00BF00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664C2" w:rsidRPr="00BF0077" w14:paraId="31DF5A53" w14:textId="77777777" w:rsidTr="008514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AD80A" w14:textId="77777777" w:rsidR="00E664C2" w:rsidRPr="00BF0077" w:rsidRDefault="00E664C2" w:rsidP="00851401">
            <w:pPr>
              <w:pStyle w:val="headertabella0"/>
              <w:rPr>
                <w:color w:val="002060"/>
              </w:rPr>
            </w:pPr>
            <w:r w:rsidRPr="00BF00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EDA03" w14:textId="77777777" w:rsidR="00E664C2" w:rsidRPr="00BF0077" w:rsidRDefault="00E664C2" w:rsidP="00851401">
            <w:pPr>
              <w:pStyle w:val="headertabella0"/>
              <w:rPr>
                <w:color w:val="002060"/>
              </w:rPr>
            </w:pPr>
            <w:r w:rsidRPr="00BF00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E91E3" w14:textId="77777777" w:rsidR="00E664C2" w:rsidRPr="00BF0077" w:rsidRDefault="00E664C2" w:rsidP="00851401">
            <w:pPr>
              <w:pStyle w:val="headertabella0"/>
              <w:rPr>
                <w:color w:val="002060"/>
              </w:rPr>
            </w:pPr>
            <w:r w:rsidRPr="00BF00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F816B" w14:textId="77777777" w:rsidR="00E664C2" w:rsidRPr="00BF0077" w:rsidRDefault="00E664C2" w:rsidP="00851401">
            <w:pPr>
              <w:pStyle w:val="headertabella0"/>
              <w:rPr>
                <w:color w:val="002060"/>
              </w:rPr>
            </w:pPr>
            <w:r w:rsidRPr="00BF00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49213" w14:textId="77777777" w:rsidR="00E664C2" w:rsidRPr="00BF0077" w:rsidRDefault="00E664C2" w:rsidP="00851401">
            <w:pPr>
              <w:pStyle w:val="headertabella0"/>
              <w:rPr>
                <w:color w:val="002060"/>
              </w:rPr>
            </w:pPr>
            <w:r w:rsidRPr="00BF00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4E98D" w14:textId="77777777" w:rsidR="00E664C2" w:rsidRPr="00BF0077" w:rsidRDefault="00E664C2" w:rsidP="00851401">
            <w:pPr>
              <w:pStyle w:val="headertabella0"/>
              <w:rPr>
                <w:color w:val="002060"/>
              </w:rPr>
            </w:pPr>
            <w:r w:rsidRPr="00BF00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08970" w14:textId="77777777" w:rsidR="00E664C2" w:rsidRPr="00BF0077" w:rsidRDefault="00E664C2" w:rsidP="00851401">
            <w:pPr>
              <w:pStyle w:val="headertabella0"/>
              <w:rPr>
                <w:color w:val="002060"/>
              </w:rPr>
            </w:pPr>
            <w:r w:rsidRPr="00BF00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53E8B" w14:textId="77777777" w:rsidR="00E664C2" w:rsidRPr="00BF0077" w:rsidRDefault="00E664C2" w:rsidP="00851401">
            <w:pPr>
              <w:pStyle w:val="headertabella0"/>
              <w:rPr>
                <w:color w:val="002060"/>
              </w:rPr>
            </w:pPr>
            <w:r w:rsidRPr="00BF00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D1E74" w14:textId="77777777" w:rsidR="00E664C2" w:rsidRPr="00BF0077" w:rsidRDefault="00E664C2" w:rsidP="00851401">
            <w:pPr>
              <w:pStyle w:val="headertabella0"/>
              <w:rPr>
                <w:color w:val="002060"/>
              </w:rPr>
            </w:pPr>
            <w:r w:rsidRPr="00BF00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63EAD" w14:textId="77777777" w:rsidR="00E664C2" w:rsidRPr="00BF0077" w:rsidRDefault="00E664C2" w:rsidP="00851401">
            <w:pPr>
              <w:pStyle w:val="headertabella0"/>
              <w:rPr>
                <w:color w:val="002060"/>
              </w:rPr>
            </w:pPr>
            <w:r w:rsidRPr="00BF0077">
              <w:rPr>
                <w:color w:val="002060"/>
              </w:rPr>
              <w:t>PE</w:t>
            </w:r>
          </w:p>
        </w:tc>
      </w:tr>
      <w:tr w:rsidR="00E664C2" w:rsidRPr="00BF0077" w14:paraId="4A8C4888" w14:textId="77777777" w:rsidTr="008514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98F612" w14:textId="77777777" w:rsidR="00E664C2" w:rsidRPr="00BF0077" w:rsidRDefault="00E664C2" w:rsidP="00851401">
            <w:pPr>
              <w:pStyle w:val="rowtabella0"/>
              <w:rPr>
                <w:color w:val="002060"/>
              </w:rPr>
            </w:pPr>
            <w:proofErr w:type="spellStart"/>
            <w:proofErr w:type="gramStart"/>
            <w:r w:rsidRPr="00BF0077">
              <w:rPr>
                <w:color w:val="002060"/>
              </w:rPr>
              <w:t>sq</w:t>
            </w:r>
            <w:proofErr w:type="spellEnd"/>
            <w:r w:rsidRPr="00BF0077">
              <w:rPr>
                <w:color w:val="002060"/>
              </w:rPr>
              <w:t>..</w:t>
            </w:r>
            <w:proofErr w:type="gramEnd"/>
            <w:r w:rsidRPr="00BF0077">
              <w:rPr>
                <w:color w:val="002060"/>
              </w:rPr>
              <w:t xml:space="preserve"> U.S. FORTUNA FANO </w:t>
            </w:r>
            <w:proofErr w:type="gramStart"/>
            <w:r w:rsidRPr="00BF0077">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FB29"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3FF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D78B"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C4E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218C"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B7D9" w14:textId="77777777" w:rsidR="00E664C2" w:rsidRPr="00BF0077" w:rsidRDefault="00E664C2" w:rsidP="00851401">
            <w:pPr>
              <w:pStyle w:val="rowtabella0"/>
              <w:jc w:val="center"/>
              <w:rPr>
                <w:color w:val="002060"/>
              </w:rPr>
            </w:pPr>
            <w:r w:rsidRPr="00BF00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DE50" w14:textId="77777777" w:rsidR="00E664C2" w:rsidRPr="00BF0077" w:rsidRDefault="00E664C2" w:rsidP="00851401">
            <w:pPr>
              <w:pStyle w:val="rowtabella0"/>
              <w:jc w:val="center"/>
              <w:rPr>
                <w:color w:val="002060"/>
              </w:rPr>
            </w:pPr>
            <w:r w:rsidRPr="00BF00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A524" w14:textId="77777777" w:rsidR="00E664C2" w:rsidRPr="00BF0077" w:rsidRDefault="00E664C2" w:rsidP="00851401">
            <w:pPr>
              <w:pStyle w:val="rowtabella0"/>
              <w:jc w:val="center"/>
              <w:rPr>
                <w:color w:val="002060"/>
              </w:rPr>
            </w:pPr>
            <w:r w:rsidRPr="00BF00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1623" w14:textId="77777777" w:rsidR="00E664C2" w:rsidRPr="00BF0077" w:rsidRDefault="00E664C2" w:rsidP="00851401">
            <w:pPr>
              <w:pStyle w:val="rowtabella0"/>
              <w:jc w:val="center"/>
              <w:rPr>
                <w:color w:val="002060"/>
              </w:rPr>
            </w:pPr>
            <w:r w:rsidRPr="00BF0077">
              <w:rPr>
                <w:color w:val="002060"/>
              </w:rPr>
              <w:t>0</w:t>
            </w:r>
          </w:p>
        </w:tc>
      </w:tr>
      <w:tr w:rsidR="00E664C2" w:rsidRPr="00BF0077" w14:paraId="25CFBDE4"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76100" w14:textId="77777777" w:rsidR="00E664C2" w:rsidRPr="00BF0077" w:rsidRDefault="00E664C2" w:rsidP="00851401">
            <w:pPr>
              <w:pStyle w:val="rowtabella0"/>
              <w:rPr>
                <w:color w:val="002060"/>
              </w:rPr>
            </w:pPr>
            <w:r w:rsidRPr="00BF00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FD70"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93A0"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14C1"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E95C"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3F93"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9304" w14:textId="77777777" w:rsidR="00E664C2" w:rsidRPr="00BF0077" w:rsidRDefault="00E664C2" w:rsidP="00851401">
            <w:pPr>
              <w:pStyle w:val="rowtabella0"/>
              <w:jc w:val="center"/>
              <w:rPr>
                <w:color w:val="002060"/>
              </w:rPr>
            </w:pPr>
            <w:r w:rsidRPr="00BF00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C529" w14:textId="77777777" w:rsidR="00E664C2" w:rsidRPr="00BF0077" w:rsidRDefault="00E664C2" w:rsidP="00851401">
            <w:pPr>
              <w:pStyle w:val="rowtabella0"/>
              <w:jc w:val="center"/>
              <w:rPr>
                <w:color w:val="002060"/>
              </w:rPr>
            </w:pPr>
            <w:r w:rsidRPr="00BF00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A564" w14:textId="77777777" w:rsidR="00E664C2" w:rsidRPr="00BF0077" w:rsidRDefault="00E664C2" w:rsidP="00851401">
            <w:pPr>
              <w:pStyle w:val="rowtabella0"/>
              <w:jc w:val="center"/>
              <w:rPr>
                <w:color w:val="002060"/>
              </w:rPr>
            </w:pPr>
            <w:r w:rsidRPr="00BF00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AB99" w14:textId="77777777" w:rsidR="00E664C2" w:rsidRPr="00BF0077" w:rsidRDefault="00E664C2" w:rsidP="00851401">
            <w:pPr>
              <w:pStyle w:val="rowtabella0"/>
              <w:jc w:val="center"/>
              <w:rPr>
                <w:color w:val="002060"/>
              </w:rPr>
            </w:pPr>
            <w:r w:rsidRPr="00BF0077">
              <w:rPr>
                <w:color w:val="002060"/>
              </w:rPr>
              <w:t>0</w:t>
            </w:r>
          </w:p>
        </w:tc>
      </w:tr>
      <w:tr w:rsidR="00E664C2" w:rsidRPr="00BF0077" w14:paraId="1B2F6E08"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48BDE" w14:textId="77777777" w:rsidR="00E664C2" w:rsidRPr="00BF0077" w:rsidRDefault="00E664C2" w:rsidP="00851401">
            <w:pPr>
              <w:pStyle w:val="rowtabella0"/>
              <w:rPr>
                <w:color w:val="002060"/>
              </w:rPr>
            </w:pPr>
            <w:r w:rsidRPr="00BF00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68926"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293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2FB4"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FEFE"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3C68"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0513" w14:textId="77777777" w:rsidR="00E664C2" w:rsidRPr="00BF0077" w:rsidRDefault="00E664C2" w:rsidP="00851401">
            <w:pPr>
              <w:pStyle w:val="rowtabella0"/>
              <w:jc w:val="center"/>
              <w:rPr>
                <w:color w:val="002060"/>
              </w:rPr>
            </w:pPr>
            <w:r w:rsidRPr="00BF00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7295"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AAD0" w14:textId="77777777" w:rsidR="00E664C2" w:rsidRPr="00BF0077" w:rsidRDefault="00E664C2" w:rsidP="00851401">
            <w:pPr>
              <w:pStyle w:val="rowtabella0"/>
              <w:jc w:val="center"/>
              <w:rPr>
                <w:color w:val="002060"/>
              </w:rPr>
            </w:pPr>
            <w:r w:rsidRPr="00BF00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C646" w14:textId="77777777" w:rsidR="00E664C2" w:rsidRPr="00BF0077" w:rsidRDefault="00E664C2" w:rsidP="00851401">
            <w:pPr>
              <w:pStyle w:val="rowtabella0"/>
              <w:jc w:val="center"/>
              <w:rPr>
                <w:color w:val="002060"/>
              </w:rPr>
            </w:pPr>
            <w:r w:rsidRPr="00BF0077">
              <w:rPr>
                <w:color w:val="002060"/>
              </w:rPr>
              <w:t>0</w:t>
            </w:r>
          </w:p>
        </w:tc>
      </w:tr>
      <w:tr w:rsidR="00E664C2" w:rsidRPr="00BF0077" w14:paraId="6C3177D8"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CF377" w14:textId="77777777" w:rsidR="00E664C2" w:rsidRPr="00BF0077" w:rsidRDefault="00E664C2" w:rsidP="00851401">
            <w:pPr>
              <w:pStyle w:val="rowtabella0"/>
              <w:rPr>
                <w:color w:val="002060"/>
              </w:rPr>
            </w:pPr>
            <w:r w:rsidRPr="00BF007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C570"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5626"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980B"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A63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DCCD"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AD97" w14:textId="77777777" w:rsidR="00E664C2" w:rsidRPr="00BF0077" w:rsidRDefault="00E664C2" w:rsidP="00851401">
            <w:pPr>
              <w:pStyle w:val="rowtabella0"/>
              <w:jc w:val="center"/>
              <w:rPr>
                <w:color w:val="002060"/>
              </w:rPr>
            </w:pPr>
            <w:r w:rsidRPr="00BF00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6321" w14:textId="77777777" w:rsidR="00E664C2" w:rsidRPr="00BF0077" w:rsidRDefault="00E664C2" w:rsidP="00851401">
            <w:pPr>
              <w:pStyle w:val="rowtabella0"/>
              <w:jc w:val="center"/>
              <w:rPr>
                <w:color w:val="002060"/>
              </w:rPr>
            </w:pPr>
            <w:r w:rsidRPr="00BF00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CAB1" w14:textId="77777777" w:rsidR="00E664C2" w:rsidRPr="00BF0077" w:rsidRDefault="00E664C2" w:rsidP="00851401">
            <w:pPr>
              <w:pStyle w:val="rowtabella0"/>
              <w:jc w:val="center"/>
              <w:rPr>
                <w:color w:val="002060"/>
              </w:rPr>
            </w:pPr>
            <w:r w:rsidRPr="00BF00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E31C" w14:textId="77777777" w:rsidR="00E664C2" w:rsidRPr="00BF0077" w:rsidRDefault="00E664C2" w:rsidP="00851401">
            <w:pPr>
              <w:pStyle w:val="rowtabella0"/>
              <w:jc w:val="center"/>
              <w:rPr>
                <w:color w:val="002060"/>
              </w:rPr>
            </w:pPr>
            <w:r w:rsidRPr="00BF0077">
              <w:rPr>
                <w:color w:val="002060"/>
              </w:rPr>
              <w:t>0</w:t>
            </w:r>
          </w:p>
        </w:tc>
      </w:tr>
      <w:tr w:rsidR="00E664C2" w:rsidRPr="00BF0077" w14:paraId="182803FD"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F8F08" w14:textId="77777777" w:rsidR="00E664C2" w:rsidRPr="00BF0077" w:rsidRDefault="00E664C2" w:rsidP="00851401">
            <w:pPr>
              <w:pStyle w:val="rowtabella0"/>
              <w:rPr>
                <w:color w:val="002060"/>
              </w:rPr>
            </w:pPr>
            <w:r w:rsidRPr="00BF007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FF98"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5451"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890F"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D1EE"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43E5"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7705" w14:textId="77777777" w:rsidR="00E664C2" w:rsidRPr="00BF0077" w:rsidRDefault="00E664C2" w:rsidP="00851401">
            <w:pPr>
              <w:pStyle w:val="rowtabella0"/>
              <w:jc w:val="center"/>
              <w:rPr>
                <w:color w:val="002060"/>
              </w:rPr>
            </w:pPr>
            <w:r w:rsidRPr="00BF00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B196" w14:textId="77777777" w:rsidR="00E664C2" w:rsidRPr="00BF0077" w:rsidRDefault="00E664C2" w:rsidP="00851401">
            <w:pPr>
              <w:pStyle w:val="rowtabella0"/>
              <w:jc w:val="center"/>
              <w:rPr>
                <w:color w:val="002060"/>
              </w:rPr>
            </w:pPr>
            <w:r w:rsidRPr="00BF00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BF3A"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F7F2" w14:textId="77777777" w:rsidR="00E664C2" w:rsidRPr="00BF0077" w:rsidRDefault="00E664C2" w:rsidP="00851401">
            <w:pPr>
              <w:pStyle w:val="rowtabella0"/>
              <w:jc w:val="center"/>
              <w:rPr>
                <w:color w:val="002060"/>
              </w:rPr>
            </w:pPr>
            <w:r w:rsidRPr="00BF0077">
              <w:rPr>
                <w:color w:val="002060"/>
              </w:rPr>
              <w:t>0</w:t>
            </w:r>
          </w:p>
        </w:tc>
      </w:tr>
      <w:tr w:rsidR="00E664C2" w:rsidRPr="00BF0077" w14:paraId="389EF737"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DCB2A" w14:textId="77777777" w:rsidR="00E664C2" w:rsidRPr="00BF0077" w:rsidRDefault="00E664C2" w:rsidP="00851401">
            <w:pPr>
              <w:pStyle w:val="rowtabella0"/>
              <w:rPr>
                <w:color w:val="002060"/>
              </w:rPr>
            </w:pPr>
            <w:r w:rsidRPr="00BF00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E452"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045E"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572C"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28B3"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1C37"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44DF" w14:textId="77777777" w:rsidR="00E664C2" w:rsidRPr="00BF0077" w:rsidRDefault="00E664C2" w:rsidP="00851401">
            <w:pPr>
              <w:pStyle w:val="rowtabella0"/>
              <w:jc w:val="center"/>
              <w:rPr>
                <w:color w:val="002060"/>
              </w:rPr>
            </w:pPr>
            <w:r w:rsidRPr="00BF00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ECC9"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C9B0"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49A5" w14:textId="77777777" w:rsidR="00E664C2" w:rsidRPr="00BF0077" w:rsidRDefault="00E664C2" w:rsidP="00851401">
            <w:pPr>
              <w:pStyle w:val="rowtabella0"/>
              <w:jc w:val="center"/>
              <w:rPr>
                <w:color w:val="002060"/>
              </w:rPr>
            </w:pPr>
            <w:r w:rsidRPr="00BF0077">
              <w:rPr>
                <w:color w:val="002060"/>
              </w:rPr>
              <w:t>0</w:t>
            </w:r>
          </w:p>
        </w:tc>
      </w:tr>
      <w:tr w:rsidR="00E664C2" w:rsidRPr="00BF0077" w14:paraId="6CE7CF00"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EBC45" w14:textId="77777777" w:rsidR="00E664C2" w:rsidRPr="00BF0077" w:rsidRDefault="00E664C2" w:rsidP="00851401">
            <w:pPr>
              <w:pStyle w:val="rowtabella0"/>
              <w:rPr>
                <w:color w:val="002060"/>
              </w:rPr>
            </w:pPr>
            <w:r w:rsidRPr="00BF00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71E5"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14F7"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191A"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DE54"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F4DD"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8C8A" w14:textId="77777777" w:rsidR="00E664C2" w:rsidRPr="00BF0077" w:rsidRDefault="00E664C2" w:rsidP="00851401">
            <w:pPr>
              <w:pStyle w:val="rowtabella0"/>
              <w:jc w:val="center"/>
              <w:rPr>
                <w:color w:val="002060"/>
              </w:rPr>
            </w:pPr>
            <w:r w:rsidRPr="00BF00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7296" w14:textId="77777777" w:rsidR="00E664C2" w:rsidRPr="00BF0077" w:rsidRDefault="00E664C2" w:rsidP="00851401">
            <w:pPr>
              <w:pStyle w:val="rowtabella0"/>
              <w:jc w:val="center"/>
              <w:rPr>
                <w:color w:val="002060"/>
              </w:rPr>
            </w:pPr>
            <w:r w:rsidRPr="00BF00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9FE9"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890F" w14:textId="77777777" w:rsidR="00E664C2" w:rsidRPr="00BF0077" w:rsidRDefault="00E664C2" w:rsidP="00851401">
            <w:pPr>
              <w:pStyle w:val="rowtabella0"/>
              <w:jc w:val="center"/>
              <w:rPr>
                <w:color w:val="002060"/>
              </w:rPr>
            </w:pPr>
            <w:r w:rsidRPr="00BF0077">
              <w:rPr>
                <w:color w:val="002060"/>
              </w:rPr>
              <w:t>0</w:t>
            </w:r>
          </w:p>
        </w:tc>
      </w:tr>
      <w:tr w:rsidR="00E664C2" w:rsidRPr="00BF0077" w14:paraId="7F7D0552"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D28F1" w14:textId="77777777" w:rsidR="00E664C2" w:rsidRPr="00BF0077" w:rsidRDefault="00E664C2" w:rsidP="00851401">
            <w:pPr>
              <w:pStyle w:val="rowtabella0"/>
              <w:rPr>
                <w:color w:val="002060"/>
              </w:rPr>
            </w:pPr>
            <w:r w:rsidRPr="00BF00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5547"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79AF"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EFD6"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C69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BDF7"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732B"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E234" w14:textId="77777777" w:rsidR="00E664C2" w:rsidRPr="00BF0077" w:rsidRDefault="00E664C2" w:rsidP="00851401">
            <w:pPr>
              <w:pStyle w:val="rowtabella0"/>
              <w:jc w:val="center"/>
              <w:rPr>
                <w:color w:val="002060"/>
              </w:rPr>
            </w:pPr>
            <w:r w:rsidRPr="00BF00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DDD3"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C7EF" w14:textId="77777777" w:rsidR="00E664C2" w:rsidRPr="00BF0077" w:rsidRDefault="00E664C2" w:rsidP="00851401">
            <w:pPr>
              <w:pStyle w:val="rowtabella0"/>
              <w:jc w:val="center"/>
              <w:rPr>
                <w:color w:val="002060"/>
              </w:rPr>
            </w:pPr>
            <w:r w:rsidRPr="00BF0077">
              <w:rPr>
                <w:color w:val="002060"/>
              </w:rPr>
              <w:t>0</w:t>
            </w:r>
          </w:p>
        </w:tc>
      </w:tr>
      <w:tr w:rsidR="00E664C2" w:rsidRPr="00BF0077" w14:paraId="7CBBA880"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21166" w14:textId="77777777" w:rsidR="00E664C2" w:rsidRPr="00BF0077" w:rsidRDefault="00E664C2" w:rsidP="00851401">
            <w:pPr>
              <w:pStyle w:val="rowtabella0"/>
              <w:rPr>
                <w:color w:val="002060"/>
              </w:rPr>
            </w:pPr>
            <w:r w:rsidRPr="00BF00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6493"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323F"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625E"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94ED"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2DB3"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118F"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5326" w14:textId="77777777" w:rsidR="00E664C2" w:rsidRPr="00BF0077" w:rsidRDefault="00E664C2" w:rsidP="00851401">
            <w:pPr>
              <w:pStyle w:val="rowtabella0"/>
              <w:jc w:val="center"/>
              <w:rPr>
                <w:color w:val="002060"/>
              </w:rPr>
            </w:pPr>
            <w:r w:rsidRPr="00BF00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951F" w14:textId="77777777" w:rsidR="00E664C2" w:rsidRPr="00BF0077" w:rsidRDefault="00E664C2" w:rsidP="00851401">
            <w:pPr>
              <w:pStyle w:val="rowtabella0"/>
              <w:jc w:val="center"/>
              <w:rPr>
                <w:color w:val="002060"/>
              </w:rPr>
            </w:pPr>
            <w:r w:rsidRPr="00BF00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A892" w14:textId="77777777" w:rsidR="00E664C2" w:rsidRPr="00BF0077" w:rsidRDefault="00E664C2" w:rsidP="00851401">
            <w:pPr>
              <w:pStyle w:val="rowtabella0"/>
              <w:jc w:val="center"/>
              <w:rPr>
                <w:color w:val="002060"/>
              </w:rPr>
            </w:pPr>
            <w:r w:rsidRPr="00BF0077">
              <w:rPr>
                <w:color w:val="002060"/>
              </w:rPr>
              <w:t>0</w:t>
            </w:r>
          </w:p>
        </w:tc>
      </w:tr>
      <w:tr w:rsidR="00E664C2" w:rsidRPr="00BF0077" w14:paraId="2FB0D131"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C30EF" w14:textId="77777777" w:rsidR="00E664C2" w:rsidRPr="00BF0077" w:rsidRDefault="00E664C2" w:rsidP="00851401">
            <w:pPr>
              <w:pStyle w:val="rowtabella0"/>
              <w:rPr>
                <w:color w:val="002060"/>
              </w:rPr>
            </w:pPr>
            <w:r w:rsidRPr="00BF007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1306"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8AA0"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CD81"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9C3D"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A9DA"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D3EE"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3318"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ED31"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69F5" w14:textId="77777777" w:rsidR="00E664C2" w:rsidRPr="00BF0077" w:rsidRDefault="00E664C2" w:rsidP="00851401">
            <w:pPr>
              <w:pStyle w:val="rowtabella0"/>
              <w:jc w:val="center"/>
              <w:rPr>
                <w:color w:val="002060"/>
              </w:rPr>
            </w:pPr>
            <w:r w:rsidRPr="00BF0077">
              <w:rPr>
                <w:color w:val="002060"/>
              </w:rPr>
              <w:t>0</w:t>
            </w:r>
          </w:p>
        </w:tc>
      </w:tr>
      <w:tr w:rsidR="00E664C2" w:rsidRPr="00BF0077" w14:paraId="4DCC937D"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621F0" w14:textId="77777777" w:rsidR="00E664C2" w:rsidRPr="00BF0077" w:rsidRDefault="00E664C2" w:rsidP="00851401">
            <w:pPr>
              <w:pStyle w:val="rowtabella0"/>
              <w:rPr>
                <w:color w:val="002060"/>
              </w:rPr>
            </w:pPr>
            <w:r w:rsidRPr="00BF00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C58F"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E2D5"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BDBB"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52D2"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242B7"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63FC"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9DFB" w14:textId="77777777" w:rsidR="00E664C2" w:rsidRPr="00BF0077" w:rsidRDefault="00E664C2" w:rsidP="00851401">
            <w:pPr>
              <w:pStyle w:val="rowtabella0"/>
              <w:jc w:val="center"/>
              <w:rPr>
                <w:color w:val="002060"/>
              </w:rPr>
            </w:pPr>
            <w:r w:rsidRPr="00BF00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5B16" w14:textId="77777777" w:rsidR="00E664C2" w:rsidRPr="00BF0077" w:rsidRDefault="00E664C2" w:rsidP="00851401">
            <w:pPr>
              <w:pStyle w:val="rowtabella0"/>
              <w:jc w:val="center"/>
              <w:rPr>
                <w:color w:val="002060"/>
              </w:rPr>
            </w:pPr>
            <w:r w:rsidRPr="00BF00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179C" w14:textId="77777777" w:rsidR="00E664C2" w:rsidRPr="00BF0077" w:rsidRDefault="00E664C2" w:rsidP="00851401">
            <w:pPr>
              <w:pStyle w:val="rowtabella0"/>
              <w:jc w:val="center"/>
              <w:rPr>
                <w:color w:val="002060"/>
              </w:rPr>
            </w:pPr>
            <w:r w:rsidRPr="00BF0077">
              <w:rPr>
                <w:color w:val="002060"/>
              </w:rPr>
              <w:t>0</w:t>
            </w:r>
          </w:p>
        </w:tc>
      </w:tr>
      <w:tr w:rsidR="00E664C2" w:rsidRPr="00BF0077" w14:paraId="09054E14"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2F7C1" w14:textId="77777777" w:rsidR="00E664C2" w:rsidRPr="00BF0077" w:rsidRDefault="00E664C2" w:rsidP="00851401">
            <w:pPr>
              <w:pStyle w:val="rowtabella0"/>
              <w:rPr>
                <w:color w:val="002060"/>
              </w:rPr>
            </w:pPr>
            <w:r w:rsidRPr="00BF0077">
              <w:rPr>
                <w:color w:val="002060"/>
              </w:rPr>
              <w:t xml:space="preserve">G.S. AUDAX 1970 </w:t>
            </w:r>
            <w:proofErr w:type="gramStart"/>
            <w:r w:rsidRPr="00BF00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7CAE"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09AF"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5CC1"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64AD"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37C3"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F16F"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EEA4" w14:textId="77777777" w:rsidR="00E664C2" w:rsidRPr="00BF0077" w:rsidRDefault="00E664C2" w:rsidP="00851401">
            <w:pPr>
              <w:pStyle w:val="rowtabella0"/>
              <w:jc w:val="center"/>
              <w:rPr>
                <w:color w:val="002060"/>
              </w:rPr>
            </w:pPr>
            <w:r w:rsidRPr="00BF00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E6B6" w14:textId="77777777" w:rsidR="00E664C2" w:rsidRPr="00BF0077" w:rsidRDefault="00E664C2" w:rsidP="00851401">
            <w:pPr>
              <w:pStyle w:val="rowtabella0"/>
              <w:jc w:val="center"/>
              <w:rPr>
                <w:color w:val="002060"/>
              </w:rPr>
            </w:pPr>
            <w:r w:rsidRPr="00BF00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CBDA" w14:textId="77777777" w:rsidR="00E664C2" w:rsidRPr="00BF0077" w:rsidRDefault="00E664C2" w:rsidP="00851401">
            <w:pPr>
              <w:pStyle w:val="rowtabella0"/>
              <w:jc w:val="center"/>
              <w:rPr>
                <w:color w:val="002060"/>
              </w:rPr>
            </w:pPr>
            <w:r w:rsidRPr="00BF0077">
              <w:rPr>
                <w:color w:val="002060"/>
              </w:rPr>
              <w:t>0</w:t>
            </w:r>
          </w:p>
        </w:tc>
      </w:tr>
      <w:tr w:rsidR="00E664C2" w:rsidRPr="00BF0077" w14:paraId="51CA026A"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10D9D" w14:textId="77777777" w:rsidR="00E664C2" w:rsidRPr="00BF0077" w:rsidRDefault="00E664C2" w:rsidP="00851401">
            <w:pPr>
              <w:pStyle w:val="rowtabella0"/>
              <w:rPr>
                <w:color w:val="002060"/>
              </w:rPr>
            </w:pPr>
            <w:r w:rsidRPr="00BF007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0A49"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92F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347D"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92CE"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91D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0CD7"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8600" w14:textId="77777777" w:rsidR="00E664C2" w:rsidRPr="00BF0077" w:rsidRDefault="00E664C2" w:rsidP="00851401">
            <w:pPr>
              <w:pStyle w:val="rowtabella0"/>
              <w:jc w:val="center"/>
              <w:rPr>
                <w:color w:val="002060"/>
              </w:rPr>
            </w:pPr>
            <w:r w:rsidRPr="00BF00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6512"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50C9" w14:textId="77777777" w:rsidR="00E664C2" w:rsidRPr="00BF0077" w:rsidRDefault="00E664C2" w:rsidP="00851401">
            <w:pPr>
              <w:pStyle w:val="rowtabella0"/>
              <w:jc w:val="center"/>
              <w:rPr>
                <w:color w:val="002060"/>
              </w:rPr>
            </w:pPr>
            <w:r w:rsidRPr="00BF0077">
              <w:rPr>
                <w:color w:val="002060"/>
              </w:rPr>
              <w:t>0</w:t>
            </w:r>
          </w:p>
        </w:tc>
      </w:tr>
      <w:tr w:rsidR="00E664C2" w:rsidRPr="00BF0077" w14:paraId="42D60C1D" w14:textId="77777777" w:rsidTr="008514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CB7CB7" w14:textId="77777777" w:rsidR="00E664C2" w:rsidRPr="00BF0077" w:rsidRDefault="00E664C2" w:rsidP="00851401">
            <w:pPr>
              <w:pStyle w:val="rowtabella0"/>
              <w:rPr>
                <w:color w:val="002060"/>
              </w:rPr>
            </w:pPr>
            <w:r w:rsidRPr="00BF007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5B04"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5675"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B493"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3EB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187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B411"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DB2C" w14:textId="77777777" w:rsidR="00E664C2" w:rsidRPr="00BF0077" w:rsidRDefault="00E664C2" w:rsidP="00851401">
            <w:pPr>
              <w:pStyle w:val="rowtabella0"/>
              <w:jc w:val="center"/>
              <w:rPr>
                <w:color w:val="002060"/>
              </w:rPr>
            </w:pPr>
            <w:r w:rsidRPr="00BF00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0F83" w14:textId="77777777" w:rsidR="00E664C2" w:rsidRPr="00BF0077" w:rsidRDefault="00E664C2" w:rsidP="00851401">
            <w:pPr>
              <w:pStyle w:val="rowtabella0"/>
              <w:jc w:val="center"/>
              <w:rPr>
                <w:color w:val="002060"/>
              </w:rPr>
            </w:pPr>
            <w:r w:rsidRPr="00BF00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D6FA" w14:textId="77777777" w:rsidR="00E664C2" w:rsidRPr="00BF0077" w:rsidRDefault="00E664C2" w:rsidP="00851401">
            <w:pPr>
              <w:pStyle w:val="rowtabella0"/>
              <w:jc w:val="center"/>
              <w:rPr>
                <w:color w:val="002060"/>
              </w:rPr>
            </w:pPr>
            <w:r w:rsidRPr="00BF0077">
              <w:rPr>
                <w:color w:val="002060"/>
              </w:rPr>
              <w:t>0</w:t>
            </w:r>
          </w:p>
        </w:tc>
      </w:tr>
    </w:tbl>
    <w:p w14:paraId="289B7F77" w14:textId="77777777" w:rsidR="00E664C2" w:rsidRDefault="00E664C2" w:rsidP="00E664C2">
      <w:pPr>
        <w:pStyle w:val="breakline"/>
        <w:rPr>
          <w:rFonts w:eastAsiaTheme="minorEastAsia"/>
          <w:color w:val="002060"/>
        </w:rPr>
      </w:pPr>
    </w:p>
    <w:p w14:paraId="2FF3FF87" w14:textId="77777777" w:rsidR="00E664C2" w:rsidRPr="00BF0077" w:rsidRDefault="00E664C2" w:rsidP="00E664C2">
      <w:pPr>
        <w:pStyle w:val="titoloprinc0"/>
        <w:rPr>
          <w:color w:val="002060"/>
        </w:rPr>
      </w:pPr>
      <w:r>
        <w:rPr>
          <w:color w:val="002060"/>
        </w:rPr>
        <w:t>PROGRAMMA GARE</w:t>
      </w:r>
    </w:p>
    <w:p w14:paraId="25D67930" w14:textId="77777777" w:rsidR="00E664C2" w:rsidRDefault="00E664C2" w:rsidP="00E664C2">
      <w:pPr>
        <w:pStyle w:val="breakline"/>
        <w:rPr>
          <w:rFonts w:eastAsiaTheme="minorEastAsia"/>
          <w:color w:val="002060"/>
        </w:rPr>
      </w:pPr>
    </w:p>
    <w:p w14:paraId="6EDEBFE4" w14:textId="77777777" w:rsidR="00670F48" w:rsidRPr="008F0D00" w:rsidRDefault="00670F48" w:rsidP="00670F48">
      <w:pPr>
        <w:pStyle w:val="sottotitolocampionato10"/>
        <w:rPr>
          <w:color w:val="002060"/>
        </w:rPr>
      </w:pPr>
      <w:r w:rsidRPr="008F0D0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6"/>
        <w:gridCol w:w="385"/>
        <w:gridCol w:w="898"/>
        <w:gridCol w:w="1198"/>
        <w:gridCol w:w="1556"/>
        <w:gridCol w:w="1546"/>
      </w:tblGrid>
      <w:tr w:rsidR="00670F48" w:rsidRPr="008F0D00" w14:paraId="38C641C4"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759A"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084CF"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400BE"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D697E"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4D2F9"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903F"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0890B"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5E55D14C" w14:textId="77777777" w:rsidTr="0085140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D5BCB8" w14:textId="77777777" w:rsidR="00670F48" w:rsidRPr="008F0D00" w:rsidRDefault="00670F48" w:rsidP="00851401">
            <w:pPr>
              <w:pStyle w:val="rowtabella0"/>
              <w:rPr>
                <w:color w:val="002060"/>
              </w:rPr>
            </w:pPr>
            <w:r w:rsidRPr="008F0D00">
              <w:rPr>
                <w:color w:val="002060"/>
              </w:rPr>
              <w:t xml:space="preserve">AUDAX 1970 </w:t>
            </w:r>
            <w:proofErr w:type="gramStart"/>
            <w:r w:rsidRPr="008F0D0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5A162" w14:textId="77777777" w:rsidR="00670F48" w:rsidRPr="008F0D00" w:rsidRDefault="00670F48" w:rsidP="00851401">
            <w:pPr>
              <w:pStyle w:val="rowtabella0"/>
              <w:rPr>
                <w:color w:val="002060"/>
              </w:rPr>
            </w:pPr>
            <w:r w:rsidRPr="008F0D0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CEB78"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21D48" w14:textId="77777777" w:rsidR="00670F48" w:rsidRPr="008F0D00" w:rsidRDefault="00670F48" w:rsidP="00851401">
            <w:pPr>
              <w:pStyle w:val="rowtabella0"/>
              <w:rPr>
                <w:color w:val="002060"/>
              </w:rPr>
            </w:pPr>
            <w:r w:rsidRPr="008F0D00">
              <w:rPr>
                <w:color w:val="002060"/>
              </w:rPr>
              <w:t>10/05/2025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A1FF6" w14:textId="77777777" w:rsidR="00670F48" w:rsidRPr="008F0D00" w:rsidRDefault="00670F48" w:rsidP="00851401">
            <w:pPr>
              <w:pStyle w:val="rowtabella0"/>
              <w:rPr>
                <w:color w:val="002060"/>
              </w:rPr>
            </w:pPr>
            <w:r w:rsidRPr="008F0D00">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8DACF" w14:textId="77777777" w:rsidR="00670F48" w:rsidRPr="008F0D00" w:rsidRDefault="00670F48" w:rsidP="00851401">
            <w:pPr>
              <w:pStyle w:val="rowtabella0"/>
              <w:rPr>
                <w:color w:val="002060"/>
              </w:rPr>
            </w:pPr>
            <w:r w:rsidRPr="008F0D0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F2B1D" w14:textId="77777777" w:rsidR="00670F48" w:rsidRPr="008F0D00" w:rsidRDefault="00670F48" w:rsidP="00851401">
            <w:pPr>
              <w:pStyle w:val="rowtabella0"/>
              <w:rPr>
                <w:color w:val="002060"/>
              </w:rPr>
            </w:pPr>
            <w:r w:rsidRPr="008F0D00">
              <w:rPr>
                <w:color w:val="002060"/>
              </w:rPr>
              <w:t>VIA ANTONIO ROSMINI 22/B</w:t>
            </w:r>
          </w:p>
        </w:tc>
      </w:tr>
      <w:tr w:rsidR="00670F48" w:rsidRPr="008F0D00" w14:paraId="05099F8F"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4B41AE" w14:textId="77777777" w:rsidR="00670F48" w:rsidRPr="008F0D00" w:rsidRDefault="00670F48" w:rsidP="00851401">
            <w:pPr>
              <w:pStyle w:val="rowtabella0"/>
              <w:rPr>
                <w:color w:val="002060"/>
              </w:rPr>
            </w:pPr>
            <w:r w:rsidRPr="008F0D00">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23675B" w14:textId="77777777" w:rsidR="00670F48" w:rsidRPr="008F0D00" w:rsidRDefault="00670F48" w:rsidP="00851401">
            <w:pPr>
              <w:pStyle w:val="rowtabella0"/>
              <w:rPr>
                <w:color w:val="002060"/>
              </w:rPr>
            </w:pPr>
            <w:r w:rsidRPr="008F0D00">
              <w:rPr>
                <w:color w:val="002060"/>
              </w:rPr>
              <w:t xml:space="preserve">U.S. FORTUNA FANO </w:t>
            </w:r>
            <w:proofErr w:type="gramStart"/>
            <w:r w:rsidRPr="008F0D00">
              <w:rPr>
                <w:color w:val="002060"/>
              </w:rPr>
              <w:t>SQ..</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410246"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0106C8" w14:textId="77777777" w:rsidR="00670F48" w:rsidRPr="008F0D00" w:rsidRDefault="00670F48" w:rsidP="00851401">
            <w:pPr>
              <w:pStyle w:val="rowtabella0"/>
              <w:rPr>
                <w:color w:val="002060"/>
              </w:rPr>
            </w:pPr>
            <w:r w:rsidRPr="008F0D00">
              <w:rPr>
                <w:color w:val="002060"/>
              </w:rPr>
              <w:t>10/05/2025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6DE7D9" w14:textId="77777777" w:rsidR="00670F48" w:rsidRPr="008F0D00" w:rsidRDefault="00670F48" w:rsidP="00851401">
            <w:pPr>
              <w:pStyle w:val="rowtabella0"/>
              <w:rPr>
                <w:color w:val="002060"/>
              </w:rPr>
            </w:pPr>
            <w:r w:rsidRPr="008F0D00">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4245B" w14:textId="77777777" w:rsidR="00670F48" w:rsidRPr="008F0D00" w:rsidRDefault="00670F48" w:rsidP="00851401">
            <w:pPr>
              <w:pStyle w:val="rowtabella0"/>
              <w:rPr>
                <w:color w:val="002060"/>
              </w:rPr>
            </w:pPr>
            <w:r w:rsidRPr="008F0D0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3A910" w14:textId="77777777" w:rsidR="00670F48" w:rsidRPr="008F0D00" w:rsidRDefault="00670F48" w:rsidP="00851401">
            <w:pPr>
              <w:pStyle w:val="rowtabella0"/>
              <w:rPr>
                <w:color w:val="002060"/>
              </w:rPr>
            </w:pPr>
            <w:r w:rsidRPr="008F0D00">
              <w:rPr>
                <w:color w:val="002060"/>
              </w:rPr>
              <w:t>VIA DELLA REPUBBLICA</w:t>
            </w:r>
          </w:p>
        </w:tc>
      </w:tr>
      <w:tr w:rsidR="00670F48" w:rsidRPr="008F0D00" w14:paraId="3A6A2F33"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3AF522" w14:textId="77777777" w:rsidR="00670F48" w:rsidRPr="008F0D00" w:rsidRDefault="00670F48" w:rsidP="00851401">
            <w:pPr>
              <w:pStyle w:val="rowtabella0"/>
              <w:rPr>
                <w:color w:val="002060"/>
              </w:rPr>
            </w:pPr>
            <w:r w:rsidRPr="008F0D00">
              <w:rPr>
                <w:color w:val="002060"/>
              </w:rPr>
              <w:lastRenderedPageBreak/>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DAFE6E" w14:textId="77777777" w:rsidR="00670F48" w:rsidRPr="008F0D00" w:rsidRDefault="00670F48" w:rsidP="00851401">
            <w:pPr>
              <w:pStyle w:val="rowtabella0"/>
              <w:rPr>
                <w:color w:val="002060"/>
              </w:rPr>
            </w:pPr>
            <w:r w:rsidRPr="008F0D00">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F9D13"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19B6F2" w14:textId="77777777" w:rsidR="00670F48" w:rsidRPr="008F0D00" w:rsidRDefault="00670F48" w:rsidP="00851401">
            <w:pPr>
              <w:pStyle w:val="rowtabella0"/>
              <w:rPr>
                <w:color w:val="002060"/>
              </w:rPr>
            </w:pPr>
            <w:r w:rsidRPr="008F0D00">
              <w:rPr>
                <w:color w:val="002060"/>
              </w:rPr>
              <w:t>10/05/2025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8C41F9" w14:textId="77777777" w:rsidR="00670F48" w:rsidRPr="008F0D00" w:rsidRDefault="00670F48" w:rsidP="00851401">
            <w:pPr>
              <w:pStyle w:val="rowtabella0"/>
              <w:rPr>
                <w:color w:val="002060"/>
              </w:rPr>
            </w:pPr>
            <w:r w:rsidRPr="008F0D00">
              <w:rPr>
                <w:color w:val="002060"/>
              </w:rPr>
              <w:t>5266 CAMPO SCOPERTO "</w:t>
            </w:r>
            <w:proofErr w:type="gramStart"/>
            <w:r w:rsidRPr="008F0D00">
              <w:rPr>
                <w:color w:val="002060"/>
              </w:rPr>
              <w:t>S.BORGONOVO</w:t>
            </w:r>
            <w:proofErr w:type="gramEnd"/>
            <w:r w:rsidRPr="008F0D0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BC20C" w14:textId="77777777" w:rsidR="00670F48" w:rsidRPr="008F0D00" w:rsidRDefault="00670F48" w:rsidP="00851401">
            <w:pPr>
              <w:pStyle w:val="rowtabella0"/>
              <w:rPr>
                <w:color w:val="002060"/>
              </w:rPr>
            </w:pPr>
            <w:r w:rsidRPr="008F0D00">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04955" w14:textId="77777777" w:rsidR="00670F48" w:rsidRPr="008F0D00" w:rsidRDefault="00670F48" w:rsidP="00851401">
            <w:pPr>
              <w:pStyle w:val="rowtabella0"/>
              <w:rPr>
                <w:color w:val="002060"/>
              </w:rPr>
            </w:pPr>
            <w:r w:rsidRPr="008F0D00">
              <w:rPr>
                <w:color w:val="002060"/>
              </w:rPr>
              <w:t>LOCALITA' MADONNA DELLA PIEVE</w:t>
            </w:r>
          </w:p>
        </w:tc>
      </w:tr>
      <w:tr w:rsidR="00670F48" w:rsidRPr="008F0D00" w14:paraId="5B7DB673"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A191E5" w14:textId="77777777" w:rsidR="00670F48" w:rsidRPr="008F0D00" w:rsidRDefault="00670F48" w:rsidP="00851401">
            <w:pPr>
              <w:pStyle w:val="rowtabella0"/>
              <w:rPr>
                <w:color w:val="002060"/>
              </w:rPr>
            </w:pPr>
            <w:r w:rsidRPr="008F0D0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6B3EA" w14:textId="77777777" w:rsidR="00670F48" w:rsidRPr="008F0D00" w:rsidRDefault="00670F48" w:rsidP="00851401">
            <w:pPr>
              <w:pStyle w:val="rowtabella0"/>
              <w:rPr>
                <w:color w:val="002060"/>
              </w:rPr>
            </w:pPr>
            <w:r w:rsidRPr="008F0D00">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10FAEA"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6B3DB" w14:textId="77777777" w:rsidR="00670F48" w:rsidRPr="008F0D00" w:rsidRDefault="00670F48" w:rsidP="00851401">
            <w:pPr>
              <w:pStyle w:val="rowtabella0"/>
              <w:rPr>
                <w:color w:val="002060"/>
              </w:rPr>
            </w:pPr>
            <w:r w:rsidRPr="008F0D00">
              <w:rPr>
                <w:color w:val="002060"/>
              </w:rPr>
              <w:t>10/05/2025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DEB205" w14:textId="77777777" w:rsidR="00670F48" w:rsidRPr="008F0D00" w:rsidRDefault="00670F48" w:rsidP="00851401">
            <w:pPr>
              <w:pStyle w:val="rowtabella0"/>
              <w:rPr>
                <w:color w:val="002060"/>
              </w:rPr>
            </w:pPr>
            <w:r w:rsidRPr="008F0D0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06560" w14:textId="77777777" w:rsidR="00670F48" w:rsidRPr="008F0D00" w:rsidRDefault="00670F48" w:rsidP="00851401">
            <w:pPr>
              <w:pStyle w:val="rowtabella0"/>
              <w:rPr>
                <w:color w:val="002060"/>
              </w:rPr>
            </w:pPr>
            <w:r w:rsidRPr="008F0D0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DDB94" w14:textId="77777777" w:rsidR="00670F48" w:rsidRPr="008F0D00" w:rsidRDefault="00670F48" w:rsidP="00851401">
            <w:pPr>
              <w:pStyle w:val="rowtabella0"/>
              <w:rPr>
                <w:color w:val="002060"/>
              </w:rPr>
            </w:pPr>
            <w:r w:rsidRPr="008F0D00">
              <w:rPr>
                <w:color w:val="002060"/>
              </w:rPr>
              <w:t>VIA MONTEPELAGO</w:t>
            </w:r>
          </w:p>
        </w:tc>
      </w:tr>
      <w:tr w:rsidR="00670F48" w:rsidRPr="008F0D00" w14:paraId="78567B6F"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CD3305" w14:textId="77777777" w:rsidR="00670F48" w:rsidRPr="008F0D00" w:rsidRDefault="00670F48" w:rsidP="00851401">
            <w:pPr>
              <w:pStyle w:val="rowtabella0"/>
              <w:rPr>
                <w:color w:val="002060"/>
              </w:rPr>
            </w:pPr>
            <w:r w:rsidRPr="008F0D00">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2B071B" w14:textId="77777777" w:rsidR="00670F48" w:rsidRPr="008F0D00" w:rsidRDefault="00670F48" w:rsidP="00851401">
            <w:pPr>
              <w:pStyle w:val="rowtabella0"/>
              <w:rPr>
                <w:color w:val="002060"/>
              </w:rPr>
            </w:pPr>
            <w:r w:rsidRPr="008F0D0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C6ACF"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A3788" w14:textId="77777777" w:rsidR="00670F48" w:rsidRPr="008F0D00" w:rsidRDefault="00670F48" w:rsidP="00851401">
            <w:pPr>
              <w:pStyle w:val="rowtabella0"/>
              <w:rPr>
                <w:color w:val="002060"/>
              </w:rPr>
            </w:pPr>
            <w:r w:rsidRPr="008F0D00">
              <w:rPr>
                <w:color w:val="002060"/>
              </w:rPr>
              <w:t>10/05/2025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1115F4" w14:textId="77777777" w:rsidR="00670F48" w:rsidRPr="008F0D00" w:rsidRDefault="00670F48" w:rsidP="00851401">
            <w:pPr>
              <w:pStyle w:val="rowtabella0"/>
              <w:rPr>
                <w:color w:val="002060"/>
              </w:rPr>
            </w:pPr>
            <w:r w:rsidRPr="008F0D00">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3F84D" w14:textId="77777777" w:rsidR="00670F48" w:rsidRPr="008F0D00" w:rsidRDefault="00670F48" w:rsidP="00851401">
            <w:pPr>
              <w:pStyle w:val="rowtabella0"/>
              <w:rPr>
                <w:color w:val="002060"/>
              </w:rPr>
            </w:pPr>
            <w:r w:rsidRPr="008F0D00">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96076" w14:textId="77777777" w:rsidR="00670F48" w:rsidRPr="008F0D00" w:rsidRDefault="00670F48" w:rsidP="00851401">
            <w:pPr>
              <w:pStyle w:val="rowtabella0"/>
              <w:rPr>
                <w:color w:val="002060"/>
              </w:rPr>
            </w:pPr>
            <w:r w:rsidRPr="008F0D00">
              <w:rPr>
                <w:color w:val="002060"/>
              </w:rPr>
              <w:t>VIA LUDOVICO SCARFIOTTI</w:t>
            </w:r>
          </w:p>
        </w:tc>
      </w:tr>
      <w:tr w:rsidR="00670F48" w:rsidRPr="008F0D00" w14:paraId="2160BFB7"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CA5919" w14:textId="77777777" w:rsidR="00670F48" w:rsidRPr="008F0D00" w:rsidRDefault="00670F48" w:rsidP="00851401">
            <w:pPr>
              <w:pStyle w:val="rowtabella0"/>
              <w:rPr>
                <w:color w:val="002060"/>
              </w:rPr>
            </w:pPr>
            <w:r w:rsidRPr="008F0D0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C8CCA6" w14:textId="77777777" w:rsidR="00670F48" w:rsidRPr="008F0D00" w:rsidRDefault="00670F48" w:rsidP="00851401">
            <w:pPr>
              <w:pStyle w:val="rowtabella0"/>
              <w:rPr>
                <w:color w:val="002060"/>
              </w:rPr>
            </w:pPr>
            <w:r w:rsidRPr="008F0D0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6001D4"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32EFB8" w14:textId="77777777" w:rsidR="00670F48" w:rsidRPr="008F0D00" w:rsidRDefault="00670F48" w:rsidP="00851401">
            <w:pPr>
              <w:pStyle w:val="rowtabella0"/>
              <w:rPr>
                <w:color w:val="002060"/>
              </w:rPr>
            </w:pPr>
            <w:r w:rsidRPr="008F0D00">
              <w:rPr>
                <w:color w:val="002060"/>
              </w:rPr>
              <w:t>11/05/2025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23272F" w14:textId="77777777" w:rsidR="00670F48" w:rsidRPr="008F0D00" w:rsidRDefault="00670F48" w:rsidP="00851401">
            <w:pPr>
              <w:pStyle w:val="rowtabella0"/>
              <w:rPr>
                <w:color w:val="002060"/>
              </w:rPr>
            </w:pPr>
            <w:r w:rsidRPr="008F0D00">
              <w:rPr>
                <w:color w:val="002060"/>
              </w:rPr>
              <w:t xml:space="preserve">5295 TENSOSTRUTTURA VIA </w:t>
            </w:r>
            <w:proofErr w:type="gramStart"/>
            <w:r w:rsidRPr="008F0D0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2F888" w14:textId="77777777" w:rsidR="00670F48" w:rsidRPr="008F0D00" w:rsidRDefault="00670F48" w:rsidP="00851401">
            <w:pPr>
              <w:pStyle w:val="rowtabella0"/>
              <w:rPr>
                <w:color w:val="002060"/>
              </w:rPr>
            </w:pPr>
            <w:r w:rsidRPr="008F0D0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257E08" w14:textId="77777777" w:rsidR="00670F48" w:rsidRPr="008F0D00" w:rsidRDefault="00670F48" w:rsidP="00851401">
            <w:pPr>
              <w:pStyle w:val="rowtabella0"/>
              <w:rPr>
                <w:color w:val="002060"/>
              </w:rPr>
            </w:pPr>
            <w:r w:rsidRPr="008F0D00">
              <w:rPr>
                <w:color w:val="002060"/>
              </w:rPr>
              <w:t xml:space="preserve">VIA </w:t>
            </w:r>
            <w:proofErr w:type="gramStart"/>
            <w:r w:rsidRPr="008F0D00">
              <w:rPr>
                <w:color w:val="002060"/>
              </w:rPr>
              <w:t>E.MATTEI</w:t>
            </w:r>
            <w:proofErr w:type="gramEnd"/>
          </w:p>
        </w:tc>
      </w:tr>
      <w:tr w:rsidR="00670F48" w:rsidRPr="008F0D00" w14:paraId="56FB75E5" w14:textId="77777777" w:rsidTr="0085140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79BE9" w14:textId="77777777" w:rsidR="00670F48" w:rsidRPr="008F0D00" w:rsidRDefault="00670F48" w:rsidP="00851401">
            <w:pPr>
              <w:pStyle w:val="rowtabella0"/>
              <w:rPr>
                <w:color w:val="002060"/>
              </w:rPr>
            </w:pPr>
            <w:r w:rsidRPr="008F0D00">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4F79D" w14:textId="77777777" w:rsidR="00670F48" w:rsidRPr="008F0D00" w:rsidRDefault="00670F48" w:rsidP="00851401">
            <w:pPr>
              <w:pStyle w:val="rowtabella0"/>
              <w:rPr>
                <w:color w:val="002060"/>
              </w:rPr>
            </w:pPr>
            <w:r w:rsidRPr="008F0D00">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BFDD5"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585E8" w14:textId="77777777" w:rsidR="00670F48" w:rsidRPr="008F0D00" w:rsidRDefault="00670F48" w:rsidP="00851401">
            <w:pPr>
              <w:pStyle w:val="rowtabella0"/>
              <w:rPr>
                <w:color w:val="002060"/>
              </w:rPr>
            </w:pPr>
            <w:r w:rsidRPr="008F0D00">
              <w:rPr>
                <w:color w:val="002060"/>
              </w:rPr>
              <w:t>11/05/2025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EF198" w14:textId="77777777" w:rsidR="00670F48" w:rsidRPr="008F0D00" w:rsidRDefault="00670F48" w:rsidP="00851401">
            <w:pPr>
              <w:pStyle w:val="rowtabella0"/>
              <w:rPr>
                <w:color w:val="002060"/>
              </w:rPr>
            </w:pPr>
            <w:r w:rsidRPr="008F0D00">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725AB" w14:textId="77777777" w:rsidR="00670F48" w:rsidRPr="008F0D00" w:rsidRDefault="00670F48" w:rsidP="00851401">
            <w:pPr>
              <w:pStyle w:val="rowtabella0"/>
              <w:rPr>
                <w:color w:val="002060"/>
              </w:rPr>
            </w:pPr>
            <w:r w:rsidRPr="008F0D00">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CD59A" w14:textId="77777777" w:rsidR="00670F48" w:rsidRPr="008F0D00" w:rsidRDefault="00670F48" w:rsidP="00851401">
            <w:pPr>
              <w:pStyle w:val="rowtabella0"/>
              <w:rPr>
                <w:color w:val="002060"/>
              </w:rPr>
            </w:pPr>
            <w:r w:rsidRPr="008F0D00">
              <w:rPr>
                <w:color w:val="002060"/>
              </w:rPr>
              <w:t xml:space="preserve">VIA </w:t>
            </w:r>
            <w:proofErr w:type="gramStart"/>
            <w:r w:rsidRPr="008F0D00">
              <w:rPr>
                <w:color w:val="002060"/>
              </w:rPr>
              <w:t>B.ROSSI</w:t>
            </w:r>
            <w:proofErr w:type="gramEnd"/>
            <w:r w:rsidRPr="008F0D00">
              <w:rPr>
                <w:color w:val="002060"/>
              </w:rPr>
              <w:t xml:space="preserve"> SNC</w:t>
            </w:r>
          </w:p>
        </w:tc>
      </w:tr>
    </w:tbl>
    <w:p w14:paraId="593C06D3" w14:textId="77777777" w:rsidR="00670F48" w:rsidRPr="00BF0077" w:rsidRDefault="00670F48" w:rsidP="00E664C2">
      <w:pPr>
        <w:pStyle w:val="breakline"/>
        <w:rPr>
          <w:rFonts w:eastAsiaTheme="minorEastAsia"/>
          <w:color w:val="002060"/>
        </w:rPr>
      </w:pPr>
    </w:p>
    <w:p w14:paraId="7075C448" w14:textId="77777777" w:rsidR="00E664C2" w:rsidRPr="00BF0077" w:rsidRDefault="00E664C2" w:rsidP="00E664C2">
      <w:pPr>
        <w:pStyle w:val="breakline"/>
        <w:rPr>
          <w:color w:val="002060"/>
        </w:rPr>
      </w:pPr>
    </w:p>
    <w:p w14:paraId="70F7E601" w14:textId="77777777" w:rsidR="00E664C2" w:rsidRPr="00BF0077" w:rsidRDefault="00E664C2" w:rsidP="00E664C2">
      <w:pPr>
        <w:pStyle w:val="titolocampionato0"/>
        <w:shd w:val="clear" w:color="auto" w:fill="CCCCCC"/>
        <w:spacing w:before="80" w:after="40"/>
        <w:rPr>
          <w:color w:val="002060"/>
        </w:rPr>
      </w:pPr>
      <w:r w:rsidRPr="00BF0077">
        <w:rPr>
          <w:color w:val="002060"/>
        </w:rPr>
        <w:t>COPPA PRIMAVERA C5 UNDER 16</w:t>
      </w:r>
    </w:p>
    <w:p w14:paraId="713FAB1F" w14:textId="77777777" w:rsidR="00E664C2" w:rsidRPr="00BF0077" w:rsidRDefault="00E664C2" w:rsidP="00E664C2">
      <w:pPr>
        <w:pStyle w:val="titoloprinc0"/>
        <w:rPr>
          <w:color w:val="002060"/>
        </w:rPr>
      </w:pPr>
      <w:r w:rsidRPr="00BF0077">
        <w:rPr>
          <w:color w:val="002060"/>
        </w:rPr>
        <w:t>VARIAZIONI AL PROGRAMMA GARE</w:t>
      </w:r>
    </w:p>
    <w:p w14:paraId="3294C0B8" w14:textId="77777777" w:rsidR="00E664C2" w:rsidRPr="00BF0077" w:rsidRDefault="00E664C2" w:rsidP="00E664C2">
      <w:pPr>
        <w:pStyle w:val="breakline"/>
        <w:rPr>
          <w:color w:val="002060"/>
        </w:rPr>
      </w:pPr>
    </w:p>
    <w:p w14:paraId="5805C9AD" w14:textId="77777777" w:rsidR="00E664C2" w:rsidRPr="00BF0077" w:rsidRDefault="00E664C2" w:rsidP="00E664C2">
      <w:pPr>
        <w:pStyle w:val="breakline"/>
        <w:rPr>
          <w:color w:val="002060"/>
        </w:rPr>
      </w:pPr>
    </w:p>
    <w:p w14:paraId="7116D49A" w14:textId="77777777" w:rsidR="00E664C2" w:rsidRPr="00BF0077" w:rsidRDefault="00E664C2" w:rsidP="00E664C2">
      <w:pPr>
        <w:pStyle w:val="breakline"/>
        <w:rPr>
          <w:color w:val="002060"/>
        </w:rPr>
      </w:pPr>
    </w:p>
    <w:p w14:paraId="13E70139" w14:textId="77777777" w:rsidR="00E664C2" w:rsidRPr="00BF0077" w:rsidRDefault="00E664C2" w:rsidP="00E664C2">
      <w:pPr>
        <w:pStyle w:val="sottotitolocampionato10"/>
        <w:rPr>
          <w:color w:val="002060"/>
        </w:rPr>
      </w:pPr>
      <w:r w:rsidRPr="00BF00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664C2" w:rsidRPr="00BF0077" w14:paraId="74102B8D" w14:textId="77777777" w:rsidTr="00E664C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6A321" w14:textId="77777777" w:rsidR="00E664C2" w:rsidRPr="00BF0077" w:rsidRDefault="00E664C2" w:rsidP="00851401">
            <w:pPr>
              <w:pStyle w:val="headertabella0"/>
              <w:rPr>
                <w:color w:val="002060"/>
              </w:rPr>
            </w:pPr>
            <w:r w:rsidRPr="00BF00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CDE0B" w14:textId="77777777" w:rsidR="00E664C2" w:rsidRPr="00BF0077" w:rsidRDefault="00E664C2" w:rsidP="00851401">
            <w:pPr>
              <w:pStyle w:val="headertabella0"/>
              <w:rPr>
                <w:color w:val="002060"/>
              </w:rPr>
            </w:pPr>
            <w:r w:rsidRPr="00BF0077">
              <w:rPr>
                <w:color w:val="002060"/>
              </w:rPr>
              <w:t xml:space="preserve">N° </w:t>
            </w:r>
            <w:proofErr w:type="spellStart"/>
            <w:r w:rsidRPr="00BF0077">
              <w:rPr>
                <w:color w:val="002060"/>
              </w:rPr>
              <w:t>Gior</w:t>
            </w:r>
            <w:proofErr w:type="spellEnd"/>
            <w:r w:rsidRPr="00BF00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EF02F" w14:textId="77777777" w:rsidR="00E664C2" w:rsidRPr="00BF0077" w:rsidRDefault="00E664C2" w:rsidP="00851401">
            <w:pPr>
              <w:pStyle w:val="headertabella0"/>
              <w:rPr>
                <w:color w:val="002060"/>
              </w:rPr>
            </w:pPr>
            <w:r w:rsidRPr="00BF00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13104" w14:textId="77777777" w:rsidR="00E664C2" w:rsidRPr="00BF0077" w:rsidRDefault="00E664C2" w:rsidP="00851401">
            <w:pPr>
              <w:pStyle w:val="headertabella0"/>
              <w:rPr>
                <w:color w:val="002060"/>
              </w:rPr>
            </w:pPr>
            <w:r w:rsidRPr="00BF00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21630" w14:textId="77777777" w:rsidR="00E664C2" w:rsidRPr="00BF0077" w:rsidRDefault="00E664C2" w:rsidP="00851401">
            <w:pPr>
              <w:pStyle w:val="headertabella0"/>
              <w:rPr>
                <w:color w:val="002060"/>
              </w:rPr>
            </w:pPr>
            <w:r w:rsidRPr="00BF0077">
              <w:rPr>
                <w:color w:val="002060"/>
              </w:rPr>
              <w:t xml:space="preserve">Data </w:t>
            </w:r>
            <w:proofErr w:type="spellStart"/>
            <w:r w:rsidRPr="00BF0077">
              <w:rPr>
                <w:color w:val="002060"/>
              </w:rPr>
              <w:t>Orig</w:t>
            </w:r>
            <w:proofErr w:type="spellEnd"/>
            <w:r w:rsidRPr="00BF00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9D799" w14:textId="77777777" w:rsidR="00E664C2" w:rsidRPr="00BF0077" w:rsidRDefault="00E664C2" w:rsidP="00851401">
            <w:pPr>
              <w:pStyle w:val="headertabella0"/>
              <w:rPr>
                <w:color w:val="002060"/>
              </w:rPr>
            </w:pPr>
            <w:r w:rsidRPr="00BF00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F035" w14:textId="77777777" w:rsidR="00E664C2" w:rsidRPr="00BF0077" w:rsidRDefault="00E664C2" w:rsidP="00851401">
            <w:pPr>
              <w:pStyle w:val="headertabella0"/>
              <w:rPr>
                <w:color w:val="002060"/>
              </w:rPr>
            </w:pPr>
            <w:r w:rsidRPr="00BF0077">
              <w:rPr>
                <w:color w:val="002060"/>
              </w:rPr>
              <w:t xml:space="preserve">Ora </w:t>
            </w:r>
            <w:proofErr w:type="spellStart"/>
            <w:r w:rsidRPr="00BF0077">
              <w:rPr>
                <w:color w:val="002060"/>
              </w:rPr>
              <w:t>Orig</w:t>
            </w:r>
            <w:proofErr w:type="spellEnd"/>
            <w:r w:rsidRPr="00BF00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C031D" w14:textId="77777777" w:rsidR="00E664C2" w:rsidRPr="00BF0077" w:rsidRDefault="00E664C2" w:rsidP="00851401">
            <w:pPr>
              <w:pStyle w:val="headertabella0"/>
              <w:rPr>
                <w:color w:val="002060"/>
              </w:rPr>
            </w:pPr>
            <w:r w:rsidRPr="00BF0077">
              <w:rPr>
                <w:color w:val="002060"/>
              </w:rPr>
              <w:t>Impianto</w:t>
            </w:r>
          </w:p>
        </w:tc>
      </w:tr>
      <w:tr w:rsidR="00E664C2" w:rsidRPr="00BF0077" w14:paraId="4351B8B1" w14:textId="77777777" w:rsidTr="00E664C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AD05" w14:textId="77777777" w:rsidR="00E664C2" w:rsidRPr="00E664C2" w:rsidRDefault="00E664C2" w:rsidP="00851401">
            <w:pPr>
              <w:pStyle w:val="rowtabella0"/>
              <w:rPr>
                <w:color w:val="002060"/>
                <w:highlight w:val="yellow"/>
              </w:rPr>
            </w:pPr>
            <w:r w:rsidRPr="00E664C2">
              <w:rPr>
                <w:color w:val="002060"/>
                <w:highlight w:val="yellow"/>
              </w:rPr>
              <w:t>10/05/2025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68C4" w14:textId="77777777" w:rsidR="00E664C2" w:rsidRPr="00E664C2" w:rsidRDefault="00E664C2" w:rsidP="00851401">
            <w:pPr>
              <w:pStyle w:val="rowtabella0"/>
              <w:jc w:val="center"/>
              <w:rPr>
                <w:color w:val="002060"/>
                <w:highlight w:val="yellow"/>
              </w:rPr>
            </w:pPr>
            <w:r w:rsidRPr="00E664C2">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F9C7" w14:textId="77777777" w:rsidR="00E664C2" w:rsidRPr="00E664C2" w:rsidRDefault="00E664C2" w:rsidP="00851401">
            <w:pPr>
              <w:pStyle w:val="rowtabella0"/>
              <w:rPr>
                <w:color w:val="002060"/>
                <w:highlight w:val="yellow"/>
              </w:rPr>
            </w:pPr>
            <w:r w:rsidRPr="00E664C2">
              <w:rPr>
                <w:color w:val="002060"/>
                <w:highlight w:val="yellow"/>
              </w:rPr>
              <w:t>FABRIANO CERRETO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0136" w14:textId="77777777" w:rsidR="00E664C2" w:rsidRPr="00E664C2" w:rsidRDefault="00E664C2" w:rsidP="00851401">
            <w:pPr>
              <w:pStyle w:val="rowtabella0"/>
              <w:rPr>
                <w:color w:val="002060"/>
                <w:highlight w:val="yellow"/>
              </w:rPr>
            </w:pPr>
            <w:r w:rsidRPr="00E664C2">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5E1D" w14:textId="77777777" w:rsidR="00E664C2" w:rsidRPr="00BF0077" w:rsidRDefault="00E664C2" w:rsidP="0085140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7527" w14:textId="77777777" w:rsidR="00E664C2" w:rsidRPr="00BF0077" w:rsidRDefault="00E664C2" w:rsidP="00851401">
            <w:pPr>
              <w:pStyle w:val="rowtabella0"/>
              <w:jc w:val="center"/>
              <w:rPr>
                <w:color w:val="002060"/>
              </w:rPr>
            </w:pPr>
            <w:r w:rsidRPr="00E664C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FAF6" w14:textId="77777777" w:rsidR="00E664C2" w:rsidRPr="00BF0077" w:rsidRDefault="00E664C2" w:rsidP="00851401">
            <w:pPr>
              <w:pStyle w:val="rowtabella0"/>
              <w:jc w:val="center"/>
              <w:rPr>
                <w:color w:val="002060"/>
              </w:rPr>
            </w:pPr>
            <w:r w:rsidRPr="00BF007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8622" w14:textId="77777777" w:rsidR="00E664C2" w:rsidRPr="00BF0077" w:rsidRDefault="00E664C2" w:rsidP="00851401">
            <w:pPr>
              <w:rPr>
                <w:color w:val="002060"/>
              </w:rPr>
            </w:pPr>
          </w:p>
        </w:tc>
      </w:tr>
    </w:tbl>
    <w:p w14:paraId="188F4394" w14:textId="77777777" w:rsidR="00E664C2" w:rsidRPr="00BF0077" w:rsidRDefault="00E664C2" w:rsidP="00E664C2">
      <w:pPr>
        <w:pStyle w:val="breakline"/>
        <w:rPr>
          <w:rFonts w:eastAsiaTheme="minorEastAsia"/>
          <w:color w:val="002060"/>
        </w:rPr>
      </w:pPr>
    </w:p>
    <w:p w14:paraId="4B204E58" w14:textId="77777777" w:rsidR="00E664C2" w:rsidRPr="00BF0077" w:rsidRDefault="00E664C2" w:rsidP="00E664C2">
      <w:pPr>
        <w:pStyle w:val="breakline"/>
        <w:rPr>
          <w:color w:val="002060"/>
        </w:rPr>
      </w:pPr>
    </w:p>
    <w:p w14:paraId="316A6E0C" w14:textId="77777777" w:rsidR="00E664C2" w:rsidRPr="00BF0077" w:rsidRDefault="00E664C2" w:rsidP="00E664C2">
      <w:pPr>
        <w:pStyle w:val="titoloprinc0"/>
        <w:rPr>
          <w:color w:val="002060"/>
        </w:rPr>
      </w:pPr>
      <w:r w:rsidRPr="00BF0077">
        <w:rPr>
          <w:color w:val="002060"/>
        </w:rPr>
        <w:t>RISULTATI</w:t>
      </w:r>
    </w:p>
    <w:p w14:paraId="5B0C814C" w14:textId="77777777" w:rsidR="00E664C2" w:rsidRPr="00BF0077" w:rsidRDefault="00E664C2" w:rsidP="00E664C2">
      <w:pPr>
        <w:pStyle w:val="breakline"/>
        <w:rPr>
          <w:color w:val="002060"/>
        </w:rPr>
      </w:pPr>
    </w:p>
    <w:p w14:paraId="09C930A1" w14:textId="77777777" w:rsidR="00E664C2" w:rsidRPr="00BF0077" w:rsidRDefault="00E664C2" w:rsidP="00E664C2">
      <w:pPr>
        <w:pStyle w:val="sottotitolocampionato10"/>
        <w:rPr>
          <w:color w:val="002060"/>
        </w:rPr>
      </w:pPr>
      <w:r w:rsidRPr="00BF0077">
        <w:rPr>
          <w:color w:val="002060"/>
        </w:rPr>
        <w:t>RISULTATI UFFICIALI GARE DEL 04/05/2025</w:t>
      </w:r>
    </w:p>
    <w:p w14:paraId="678703AC" w14:textId="77777777" w:rsidR="00E158E8" w:rsidRPr="004A562D" w:rsidRDefault="00E158E8" w:rsidP="00E158E8">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7978A7CD"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5443CCB2"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010030D0"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A53DE" w14:textId="77777777" w:rsidR="00E664C2" w:rsidRPr="00BF0077" w:rsidRDefault="00E664C2" w:rsidP="00851401">
                  <w:pPr>
                    <w:pStyle w:val="headertabella0"/>
                    <w:rPr>
                      <w:color w:val="002060"/>
                    </w:rPr>
                  </w:pPr>
                  <w:r w:rsidRPr="00BF0077">
                    <w:rPr>
                      <w:color w:val="002060"/>
                    </w:rPr>
                    <w:t>GIRONE A - 4 Giornata - A</w:t>
                  </w:r>
                </w:p>
              </w:tc>
            </w:tr>
            <w:tr w:rsidR="00E664C2" w:rsidRPr="00BF0077" w14:paraId="4F6F3CD2"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D41C6" w14:textId="77777777" w:rsidR="00E664C2" w:rsidRPr="00BF0077" w:rsidRDefault="00E664C2" w:rsidP="00851401">
                  <w:pPr>
                    <w:pStyle w:val="rowtabella0"/>
                    <w:rPr>
                      <w:color w:val="002060"/>
                    </w:rPr>
                  </w:pPr>
                  <w:r w:rsidRPr="00BF0077">
                    <w:rPr>
                      <w:color w:val="002060"/>
                    </w:rPr>
                    <w:t xml:space="preserve">AUDAX 1970 </w:t>
                  </w:r>
                  <w:proofErr w:type="gramStart"/>
                  <w:r w:rsidRPr="00BF0077">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13B33" w14:textId="77777777" w:rsidR="00E664C2" w:rsidRPr="00BF0077" w:rsidRDefault="00E664C2" w:rsidP="00851401">
                  <w:pPr>
                    <w:pStyle w:val="rowtabella0"/>
                    <w:rPr>
                      <w:color w:val="002060"/>
                    </w:rPr>
                  </w:pPr>
                  <w:r w:rsidRPr="00BF007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8D28B" w14:textId="77777777" w:rsidR="00E664C2" w:rsidRPr="00BF0077" w:rsidRDefault="00E664C2" w:rsidP="00851401">
                  <w:pPr>
                    <w:pStyle w:val="rowtabella0"/>
                    <w:jc w:val="center"/>
                    <w:rPr>
                      <w:color w:val="002060"/>
                    </w:rPr>
                  </w:pPr>
                  <w:r w:rsidRPr="00BF0077">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1EF1F" w14:textId="77777777" w:rsidR="00E664C2" w:rsidRPr="00BF0077" w:rsidRDefault="00E664C2" w:rsidP="00851401">
                  <w:pPr>
                    <w:pStyle w:val="rowtabella0"/>
                    <w:jc w:val="center"/>
                    <w:rPr>
                      <w:color w:val="002060"/>
                    </w:rPr>
                  </w:pPr>
                  <w:r w:rsidRPr="00BF0077">
                    <w:rPr>
                      <w:color w:val="002060"/>
                    </w:rPr>
                    <w:t> </w:t>
                  </w:r>
                </w:p>
              </w:tc>
            </w:tr>
            <w:tr w:rsidR="00E664C2" w:rsidRPr="00BF0077" w14:paraId="2C363F8A"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7D25D8" w14:textId="77777777" w:rsidR="00E664C2" w:rsidRPr="00BF0077" w:rsidRDefault="00E664C2" w:rsidP="00851401">
                  <w:pPr>
                    <w:pStyle w:val="rowtabella0"/>
                    <w:rPr>
                      <w:color w:val="002060"/>
                    </w:rPr>
                  </w:pPr>
                  <w:r w:rsidRPr="00BF007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21BC57" w14:textId="77777777" w:rsidR="00E664C2" w:rsidRPr="00BF0077" w:rsidRDefault="00E664C2" w:rsidP="00851401">
                  <w:pPr>
                    <w:pStyle w:val="rowtabella0"/>
                    <w:rPr>
                      <w:color w:val="002060"/>
                    </w:rPr>
                  </w:pPr>
                  <w:r w:rsidRPr="00BF007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432C9A" w14:textId="77777777" w:rsidR="00E664C2" w:rsidRPr="00BF0077" w:rsidRDefault="00E664C2" w:rsidP="00851401">
                  <w:pPr>
                    <w:pStyle w:val="rowtabella0"/>
                    <w:jc w:val="center"/>
                    <w:rPr>
                      <w:color w:val="002060"/>
                    </w:rPr>
                  </w:pPr>
                  <w:r w:rsidRPr="00BF0077">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12BF00" w14:textId="77777777" w:rsidR="00E664C2" w:rsidRPr="00BF0077" w:rsidRDefault="00E664C2" w:rsidP="00851401">
                  <w:pPr>
                    <w:pStyle w:val="rowtabella0"/>
                    <w:jc w:val="center"/>
                    <w:rPr>
                      <w:color w:val="002060"/>
                    </w:rPr>
                  </w:pPr>
                  <w:r w:rsidRPr="00BF0077">
                    <w:rPr>
                      <w:color w:val="002060"/>
                    </w:rPr>
                    <w:t> </w:t>
                  </w:r>
                </w:p>
              </w:tc>
            </w:tr>
            <w:tr w:rsidR="00E664C2" w:rsidRPr="00BF0077" w14:paraId="3FC394AE"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30511F" w14:textId="77777777" w:rsidR="00E664C2" w:rsidRPr="00BF0077" w:rsidRDefault="00E664C2" w:rsidP="00851401">
                  <w:pPr>
                    <w:pStyle w:val="rowtabella0"/>
                    <w:rPr>
                      <w:color w:val="002060"/>
                    </w:rPr>
                  </w:pPr>
                  <w:r w:rsidRPr="00BF0077">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A4F0BF" w14:textId="77777777" w:rsidR="00E664C2" w:rsidRPr="00BF0077" w:rsidRDefault="00E664C2" w:rsidP="00851401">
                  <w:pPr>
                    <w:pStyle w:val="rowtabella0"/>
                    <w:rPr>
                      <w:color w:val="002060"/>
                    </w:rPr>
                  </w:pPr>
                  <w:r w:rsidRPr="00BF0077">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4AB19" w14:textId="77777777" w:rsidR="00E664C2" w:rsidRPr="00BF0077" w:rsidRDefault="00E664C2" w:rsidP="00851401">
                  <w:pPr>
                    <w:pStyle w:val="rowtabella0"/>
                    <w:jc w:val="center"/>
                    <w:rPr>
                      <w:color w:val="002060"/>
                    </w:rPr>
                  </w:pPr>
                  <w:r w:rsidRPr="00BF007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14C483" w14:textId="77777777" w:rsidR="00E664C2" w:rsidRPr="00BF0077" w:rsidRDefault="00E664C2" w:rsidP="00851401">
                  <w:pPr>
                    <w:pStyle w:val="rowtabella0"/>
                    <w:jc w:val="center"/>
                    <w:rPr>
                      <w:color w:val="002060"/>
                    </w:rPr>
                  </w:pPr>
                  <w:r w:rsidRPr="00BF0077">
                    <w:rPr>
                      <w:color w:val="002060"/>
                    </w:rPr>
                    <w:t> </w:t>
                  </w:r>
                </w:p>
              </w:tc>
            </w:tr>
            <w:tr w:rsidR="00E664C2" w:rsidRPr="00BF0077" w14:paraId="4E82D83E"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2BAECD" w14:textId="77777777" w:rsidR="00E664C2" w:rsidRPr="00BF0077" w:rsidRDefault="00E664C2" w:rsidP="00851401">
                  <w:pPr>
                    <w:pStyle w:val="rowtabella0"/>
                    <w:rPr>
                      <w:color w:val="002060"/>
                    </w:rPr>
                  </w:pPr>
                  <w:r w:rsidRPr="00BF0077">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DD547" w14:textId="77777777" w:rsidR="00E664C2" w:rsidRPr="00BF0077" w:rsidRDefault="00E664C2" w:rsidP="00851401">
                  <w:pPr>
                    <w:pStyle w:val="rowtabella0"/>
                    <w:rPr>
                      <w:color w:val="002060"/>
                    </w:rPr>
                  </w:pPr>
                  <w:r w:rsidRPr="00BF0077">
                    <w:rPr>
                      <w:color w:val="002060"/>
                    </w:rPr>
                    <w:t>- A.V.I.S.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4BC05D" w14:textId="77777777" w:rsidR="00E664C2" w:rsidRPr="00BF0077" w:rsidRDefault="00E664C2" w:rsidP="00851401">
                  <w:pPr>
                    <w:pStyle w:val="rowtabella0"/>
                    <w:jc w:val="center"/>
                    <w:rPr>
                      <w:color w:val="002060"/>
                    </w:rPr>
                  </w:pPr>
                  <w:r w:rsidRPr="00BF0077">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1F72C6" w14:textId="77777777" w:rsidR="00E664C2" w:rsidRPr="00BF0077" w:rsidRDefault="00E664C2" w:rsidP="00851401">
                  <w:pPr>
                    <w:pStyle w:val="rowtabella0"/>
                    <w:jc w:val="center"/>
                    <w:rPr>
                      <w:color w:val="002060"/>
                    </w:rPr>
                  </w:pPr>
                  <w:r w:rsidRPr="00BF0077">
                    <w:rPr>
                      <w:color w:val="002060"/>
                    </w:rPr>
                    <w:t> </w:t>
                  </w:r>
                </w:p>
              </w:tc>
            </w:tr>
            <w:tr w:rsidR="00E664C2" w:rsidRPr="00BF0077" w14:paraId="642089D6"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AE92DA" w14:textId="77777777" w:rsidR="00E664C2" w:rsidRPr="00BF0077" w:rsidRDefault="00E664C2" w:rsidP="00851401">
                  <w:pPr>
                    <w:pStyle w:val="rowtabella0"/>
                    <w:rPr>
                      <w:color w:val="002060"/>
                    </w:rPr>
                  </w:pPr>
                  <w:r w:rsidRPr="00BF0077">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445DE2" w14:textId="77777777" w:rsidR="00E664C2" w:rsidRPr="00BF0077" w:rsidRDefault="00E664C2" w:rsidP="00851401">
                  <w:pPr>
                    <w:pStyle w:val="rowtabella0"/>
                    <w:rPr>
                      <w:color w:val="002060"/>
                    </w:rPr>
                  </w:pPr>
                  <w:r w:rsidRPr="00BF007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D272C7" w14:textId="77777777" w:rsidR="00E664C2" w:rsidRPr="00BF0077" w:rsidRDefault="00E664C2" w:rsidP="00851401">
                  <w:pPr>
                    <w:pStyle w:val="rowtabella0"/>
                    <w:jc w:val="center"/>
                    <w:rPr>
                      <w:color w:val="002060"/>
                    </w:rPr>
                  </w:pPr>
                  <w:r w:rsidRPr="00BF0077">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8A27AB" w14:textId="77777777" w:rsidR="00E664C2" w:rsidRPr="00BF0077" w:rsidRDefault="00E664C2" w:rsidP="00851401">
                  <w:pPr>
                    <w:pStyle w:val="rowtabella0"/>
                    <w:jc w:val="center"/>
                    <w:rPr>
                      <w:color w:val="002060"/>
                    </w:rPr>
                  </w:pPr>
                  <w:r w:rsidRPr="00BF0077">
                    <w:rPr>
                      <w:color w:val="002060"/>
                    </w:rPr>
                    <w:t> </w:t>
                  </w:r>
                </w:p>
              </w:tc>
            </w:tr>
            <w:tr w:rsidR="00E664C2" w:rsidRPr="00BF0077" w14:paraId="3D52B89E"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4B1DB" w14:textId="77777777" w:rsidR="00E664C2" w:rsidRPr="00BF0077" w:rsidRDefault="00E664C2" w:rsidP="00851401">
                  <w:pPr>
                    <w:pStyle w:val="rowtabella0"/>
                    <w:rPr>
                      <w:color w:val="002060"/>
                    </w:rPr>
                  </w:pPr>
                  <w:r w:rsidRPr="00BF007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7F399" w14:textId="77777777" w:rsidR="00E664C2" w:rsidRPr="00BF0077" w:rsidRDefault="00E664C2" w:rsidP="00851401">
                  <w:pPr>
                    <w:pStyle w:val="rowtabella0"/>
                    <w:rPr>
                      <w:color w:val="002060"/>
                    </w:rPr>
                  </w:pPr>
                  <w:r w:rsidRPr="00BF0077">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93B01" w14:textId="77777777" w:rsidR="00E664C2" w:rsidRPr="00BF0077" w:rsidRDefault="00E664C2" w:rsidP="00851401">
                  <w:pPr>
                    <w:pStyle w:val="rowtabella0"/>
                    <w:jc w:val="center"/>
                    <w:rPr>
                      <w:color w:val="002060"/>
                    </w:rPr>
                  </w:pPr>
                  <w:r w:rsidRPr="00BF0077">
                    <w:rPr>
                      <w:color w:val="002060"/>
                    </w:rPr>
                    <w:t>1 - 14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969F5" w14:textId="77777777" w:rsidR="00E664C2" w:rsidRPr="00BF0077" w:rsidRDefault="00E664C2" w:rsidP="00851401">
                  <w:pPr>
                    <w:pStyle w:val="rowtabella0"/>
                    <w:jc w:val="center"/>
                    <w:rPr>
                      <w:color w:val="002060"/>
                    </w:rPr>
                  </w:pPr>
                  <w:r w:rsidRPr="00BF0077">
                    <w:rPr>
                      <w:color w:val="002060"/>
                    </w:rPr>
                    <w:t> </w:t>
                  </w:r>
                </w:p>
              </w:tc>
            </w:tr>
            <w:tr w:rsidR="00E664C2" w:rsidRPr="00BF0077" w14:paraId="605B196C"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29814C5B" w14:textId="77777777" w:rsidR="00E664C2" w:rsidRPr="00BF0077" w:rsidRDefault="00E664C2" w:rsidP="00851401">
                  <w:pPr>
                    <w:pStyle w:val="rowtabella0"/>
                    <w:rPr>
                      <w:color w:val="002060"/>
                    </w:rPr>
                  </w:pPr>
                  <w:r w:rsidRPr="00BF0077">
                    <w:rPr>
                      <w:color w:val="002060"/>
                    </w:rPr>
                    <w:t>(1) - disputata il 03/05/2025</w:t>
                  </w:r>
                </w:p>
              </w:tc>
            </w:tr>
          </w:tbl>
          <w:p w14:paraId="21EB2053" w14:textId="77777777" w:rsidR="00E664C2" w:rsidRPr="00BF0077" w:rsidRDefault="00E664C2" w:rsidP="00851401">
            <w:pPr>
              <w:rPr>
                <w:color w:val="002060"/>
              </w:rPr>
            </w:pPr>
          </w:p>
        </w:tc>
      </w:tr>
    </w:tbl>
    <w:p w14:paraId="48109983" w14:textId="77777777" w:rsidR="00E664C2" w:rsidRPr="00BF0077" w:rsidRDefault="00E664C2" w:rsidP="00E664C2">
      <w:pPr>
        <w:pStyle w:val="breakline"/>
        <w:rPr>
          <w:rFonts w:eastAsiaTheme="minorEastAsia"/>
          <w:color w:val="002060"/>
        </w:rPr>
      </w:pPr>
    </w:p>
    <w:p w14:paraId="3FDE100E" w14:textId="77777777" w:rsidR="00E664C2" w:rsidRPr="00BF0077" w:rsidRDefault="00E664C2" w:rsidP="00E664C2">
      <w:pPr>
        <w:pStyle w:val="breakline"/>
        <w:rPr>
          <w:color w:val="002060"/>
        </w:rPr>
      </w:pPr>
    </w:p>
    <w:p w14:paraId="451ABE48" w14:textId="77777777" w:rsidR="00E664C2" w:rsidRPr="00BF0077" w:rsidRDefault="00E664C2" w:rsidP="00E664C2">
      <w:pPr>
        <w:pStyle w:val="titoloprinc0"/>
        <w:rPr>
          <w:color w:val="002060"/>
        </w:rPr>
      </w:pPr>
      <w:r w:rsidRPr="00BF0077">
        <w:rPr>
          <w:color w:val="002060"/>
        </w:rPr>
        <w:t>GIUDICE SPORTIVO</w:t>
      </w:r>
    </w:p>
    <w:p w14:paraId="2E0297CA" w14:textId="77777777" w:rsidR="00E664C2" w:rsidRPr="00BF0077" w:rsidRDefault="00E664C2" w:rsidP="00E664C2">
      <w:pPr>
        <w:pStyle w:val="diffida"/>
        <w:rPr>
          <w:color w:val="002060"/>
        </w:rPr>
      </w:pPr>
      <w:r w:rsidRPr="00BF0077">
        <w:rPr>
          <w:color w:val="002060"/>
        </w:rPr>
        <w:t>Il Giudice Sportivo Avv. Agnese Lazzaretti, con l'assistenza del Segretario Angelo Castellana, nella seduta del 05/05/2025, ha adottato le decisioni che di seguito integralmente si riportano:</w:t>
      </w:r>
    </w:p>
    <w:p w14:paraId="3485ECBC" w14:textId="77777777" w:rsidR="00E664C2" w:rsidRPr="00BF0077" w:rsidRDefault="00E664C2" w:rsidP="00E664C2">
      <w:pPr>
        <w:pStyle w:val="titolo10"/>
        <w:rPr>
          <w:color w:val="002060"/>
        </w:rPr>
      </w:pPr>
      <w:r w:rsidRPr="00BF0077">
        <w:rPr>
          <w:color w:val="002060"/>
        </w:rPr>
        <w:t xml:space="preserve">GARE DEL 3/ 5/2025 </w:t>
      </w:r>
    </w:p>
    <w:p w14:paraId="10D7C5A9" w14:textId="77777777" w:rsidR="00E664C2" w:rsidRPr="00BF0077" w:rsidRDefault="00E664C2" w:rsidP="00E664C2">
      <w:pPr>
        <w:pStyle w:val="titolo7a"/>
        <w:rPr>
          <w:color w:val="002060"/>
        </w:rPr>
      </w:pPr>
      <w:r w:rsidRPr="00BF0077">
        <w:rPr>
          <w:color w:val="002060"/>
        </w:rPr>
        <w:t xml:space="preserve">PROVVEDIMENTI DISCIPLINARI </w:t>
      </w:r>
    </w:p>
    <w:p w14:paraId="40C6A44F"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1F9A4238" w14:textId="77777777" w:rsidR="00E664C2" w:rsidRPr="00BF0077" w:rsidRDefault="00E664C2" w:rsidP="00E664C2">
      <w:pPr>
        <w:pStyle w:val="titolo30"/>
        <w:rPr>
          <w:color w:val="002060"/>
        </w:rPr>
      </w:pPr>
      <w:r w:rsidRPr="00BF0077">
        <w:rPr>
          <w:color w:val="002060"/>
        </w:rPr>
        <w:t xml:space="preserve">CALCIATORI NON ESPULSI </w:t>
      </w:r>
    </w:p>
    <w:p w14:paraId="7BEB17CF"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54DB51FB" w14:textId="77777777" w:rsidTr="00851401">
        <w:tc>
          <w:tcPr>
            <w:tcW w:w="2200" w:type="dxa"/>
            <w:tcMar>
              <w:top w:w="20" w:type="dxa"/>
              <w:left w:w="20" w:type="dxa"/>
              <w:bottom w:w="20" w:type="dxa"/>
              <w:right w:w="20" w:type="dxa"/>
            </w:tcMar>
            <w:vAlign w:val="center"/>
            <w:hideMark/>
          </w:tcPr>
          <w:p w14:paraId="04FD6C9E" w14:textId="77777777" w:rsidR="00E664C2" w:rsidRPr="00BF0077" w:rsidRDefault="00E664C2" w:rsidP="00851401">
            <w:pPr>
              <w:pStyle w:val="movimento"/>
              <w:rPr>
                <w:color w:val="002060"/>
              </w:rPr>
            </w:pPr>
            <w:r w:rsidRPr="00BF0077">
              <w:rPr>
                <w:color w:val="002060"/>
              </w:rPr>
              <w:t>CARDUCCI RICCARDO</w:t>
            </w:r>
          </w:p>
        </w:tc>
        <w:tc>
          <w:tcPr>
            <w:tcW w:w="2200" w:type="dxa"/>
            <w:tcMar>
              <w:top w:w="20" w:type="dxa"/>
              <w:left w:w="20" w:type="dxa"/>
              <w:bottom w:w="20" w:type="dxa"/>
              <w:right w:w="20" w:type="dxa"/>
            </w:tcMar>
            <w:vAlign w:val="center"/>
            <w:hideMark/>
          </w:tcPr>
          <w:p w14:paraId="093CAC03" w14:textId="77777777" w:rsidR="00E664C2" w:rsidRPr="00BF0077" w:rsidRDefault="00E664C2" w:rsidP="00851401">
            <w:pPr>
              <w:pStyle w:val="movimento2"/>
              <w:rPr>
                <w:color w:val="002060"/>
              </w:rPr>
            </w:pPr>
            <w:r w:rsidRPr="00BF0077">
              <w:rPr>
                <w:color w:val="002060"/>
              </w:rPr>
              <w:t xml:space="preserve">(CERRETO D ESI C5 A.S.D.) </w:t>
            </w:r>
          </w:p>
        </w:tc>
        <w:tc>
          <w:tcPr>
            <w:tcW w:w="800" w:type="dxa"/>
            <w:tcMar>
              <w:top w:w="20" w:type="dxa"/>
              <w:left w:w="20" w:type="dxa"/>
              <w:bottom w:w="20" w:type="dxa"/>
              <w:right w:w="20" w:type="dxa"/>
            </w:tcMar>
            <w:vAlign w:val="center"/>
            <w:hideMark/>
          </w:tcPr>
          <w:p w14:paraId="779FB4EC"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44ECA6AA" w14:textId="77777777" w:rsidR="00E664C2" w:rsidRPr="00BF0077" w:rsidRDefault="00E664C2" w:rsidP="00851401">
            <w:pPr>
              <w:pStyle w:val="movimento"/>
              <w:rPr>
                <w:color w:val="002060"/>
              </w:rPr>
            </w:pPr>
            <w:r w:rsidRPr="00BF0077">
              <w:rPr>
                <w:color w:val="002060"/>
              </w:rPr>
              <w:t>LAKRAFI ILIAS</w:t>
            </w:r>
          </w:p>
        </w:tc>
        <w:tc>
          <w:tcPr>
            <w:tcW w:w="2200" w:type="dxa"/>
            <w:tcMar>
              <w:top w:w="20" w:type="dxa"/>
              <w:left w:w="20" w:type="dxa"/>
              <w:bottom w:w="20" w:type="dxa"/>
              <w:right w:w="20" w:type="dxa"/>
            </w:tcMar>
            <w:vAlign w:val="center"/>
            <w:hideMark/>
          </w:tcPr>
          <w:p w14:paraId="45C29502" w14:textId="77777777" w:rsidR="00E664C2" w:rsidRPr="00BF0077" w:rsidRDefault="00E664C2" w:rsidP="00851401">
            <w:pPr>
              <w:pStyle w:val="movimento2"/>
              <w:rPr>
                <w:color w:val="002060"/>
              </w:rPr>
            </w:pPr>
            <w:r w:rsidRPr="00BF0077">
              <w:rPr>
                <w:color w:val="002060"/>
              </w:rPr>
              <w:t xml:space="preserve">(FABRIANO CERRETO) </w:t>
            </w:r>
          </w:p>
        </w:tc>
      </w:tr>
    </w:tbl>
    <w:p w14:paraId="7CE4E55E" w14:textId="77777777" w:rsidR="00E664C2" w:rsidRPr="00BF0077" w:rsidRDefault="00E664C2" w:rsidP="00E664C2">
      <w:pPr>
        <w:pStyle w:val="titolo10"/>
        <w:rPr>
          <w:rFonts w:eastAsiaTheme="minorEastAsia"/>
          <w:color w:val="002060"/>
        </w:rPr>
      </w:pPr>
      <w:r w:rsidRPr="00BF0077">
        <w:rPr>
          <w:color w:val="002060"/>
        </w:rPr>
        <w:t xml:space="preserve">GARE DEL 4/ 5/2025 </w:t>
      </w:r>
    </w:p>
    <w:p w14:paraId="74404985" w14:textId="77777777" w:rsidR="00E664C2" w:rsidRPr="00BF0077" w:rsidRDefault="00E664C2" w:rsidP="00E664C2">
      <w:pPr>
        <w:pStyle w:val="titolo7a"/>
        <w:rPr>
          <w:color w:val="002060"/>
        </w:rPr>
      </w:pPr>
      <w:r w:rsidRPr="00BF0077">
        <w:rPr>
          <w:color w:val="002060"/>
        </w:rPr>
        <w:t xml:space="preserve">PROVVEDIMENTI DISCIPLINARI </w:t>
      </w:r>
    </w:p>
    <w:p w14:paraId="6151759D" w14:textId="77777777" w:rsidR="00E664C2" w:rsidRPr="00BF0077" w:rsidRDefault="00E664C2" w:rsidP="00E664C2">
      <w:pPr>
        <w:pStyle w:val="titolo7b0"/>
        <w:rPr>
          <w:color w:val="002060"/>
        </w:rPr>
      </w:pPr>
      <w:r w:rsidRPr="00BF0077">
        <w:rPr>
          <w:color w:val="002060"/>
        </w:rPr>
        <w:t xml:space="preserve">In base alle risultanze degli atti ufficiali sono state deliberate le seguenti sanzioni disciplinari. </w:t>
      </w:r>
    </w:p>
    <w:p w14:paraId="0D1A0372" w14:textId="77777777" w:rsidR="00E664C2" w:rsidRPr="00BF0077" w:rsidRDefault="00E664C2" w:rsidP="00E664C2">
      <w:pPr>
        <w:pStyle w:val="titolo30"/>
        <w:rPr>
          <w:color w:val="002060"/>
        </w:rPr>
      </w:pPr>
      <w:r w:rsidRPr="00BF0077">
        <w:rPr>
          <w:color w:val="002060"/>
        </w:rPr>
        <w:lastRenderedPageBreak/>
        <w:t xml:space="preserve">CALCIATORI NON ESPULSI </w:t>
      </w:r>
    </w:p>
    <w:p w14:paraId="3A02E61C" w14:textId="77777777" w:rsidR="00E664C2" w:rsidRPr="00BF0077" w:rsidRDefault="00E664C2" w:rsidP="00E664C2">
      <w:pPr>
        <w:pStyle w:val="titolo20"/>
        <w:rPr>
          <w:color w:val="002060"/>
        </w:rPr>
      </w:pPr>
      <w:r w:rsidRPr="00BF00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64C2" w:rsidRPr="00BF0077" w14:paraId="15328956" w14:textId="77777777" w:rsidTr="00851401">
        <w:tc>
          <w:tcPr>
            <w:tcW w:w="2200" w:type="dxa"/>
            <w:tcMar>
              <w:top w:w="20" w:type="dxa"/>
              <w:left w:w="20" w:type="dxa"/>
              <w:bottom w:w="20" w:type="dxa"/>
              <w:right w:w="20" w:type="dxa"/>
            </w:tcMar>
            <w:vAlign w:val="center"/>
            <w:hideMark/>
          </w:tcPr>
          <w:p w14:paraId="1C4294C5" w14:textId="77777777" w:rsidR="00E664C2" w:rsidRPr="00BF0077" w:rsidRDefault="00E664C2" w:rsidP="00851401">
            <w:pPr>
              <w:pStyle w:val="movimento"/>
              <w:rPr>
                <w:color w:val="002060"/>
              </w:rPr>
            </w:pPr>
            <w:r w:rsidRPr="00BF0077">
              <w:rPr>
                <w:color w:val="002060"/>
              </w:rPr>
              <w:t>DIAGNE ALASSANE NIANG</w:t>
            </w:r>
          </w:p>
        </w:tc>
        <w:tc>
          <w:tcPr>
            <w:tcW w:w="2200" w:type="dxa"/>
            <w:tcMar>
              <w:top w:w="20" w:type="dxa"/>
              <w:left w:w="20" w:type="dxa"/>
              <w:bottom w:w="20" w:type="dxa"/>
              <w:right w:w="20" w:type="dxa"/>
            </w:tcMar>
            <w:vAlign w:val="center"/>
            <w:hideMark/>
          </w:tcPr>
          <w:p w14:paraId="4151FFD1" w14:textId="77777777" w:rsidR="00E664C2" w:rsidRPr="00BF0077" w:rsidRDefault="00E664C2" w:rsidP="00851401">
            <w:pPr>
              <w:pStyle w:val="movimento2"/>
              <w:rPr>
                <w:color w:val="002060"/>
              </w:rPr>
            </w:pPr>
            <w:r w:rsidRPr="00BF0077">
              <w:rPr>
                <w:color w:val="002060"/>
              </w:rPr>
              <w:t xml:space="preserve">(A.V.I.S. RIPATRANSONE) </w:t>
            </w:r>
          </w:p>
        </w:tc>
        <w:tc>
          <w:tcPr>
            <w:tcW w:w="800" w:type="dxa"/>
            <w:tcMar>
              <w:top w:w="20" w:type="dxa"/>
              <w:left w:w="20" w:type="dxa"/>
              <w:bottom w:w="20" w:type="dxa"/>
              <w:right w:w="20" w:type="dxa"/>
            </w:tcMar>
            <w:vAlign w:val="center"/>
            <w:hideMark/>
          </w:tcPr>
          <w:p w14:paraId="01CFBBE3"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1967A778" w14:textId="77777777" w:rsidR="00E664C2" w:rsidRPr="00BF0077" w:rsidRDefault="00E664C2" w:rsidP="00851401">
            <w:pPr>
              <w:pStyle w:val="movimento"/>
              <w:rPr>
                <w:color w:val="002060"/>
              </w:rPr>
            </w:pPr>
            <w:r w:rsidRPr="00BF0077">
              <w:rPr>
                <w:color w:val="002060"/>
              </w:rPr>
              <w:t>MARCOZZI PAOLO</w:t>
            </w:r>
          </w:p>
        </w:tc>
        <w:tc>
          <w:tcPr>
            <w:tcW w:w="2200" w:type="dxa"/>
            <w:tcMar>
              <w:top w:w="20" w:type="dxa"/>
              <w:left w:w="20" w:type="dxa"/>
              <w:bottom w:w="20" w:type="dxa"/>
              <w:right w:w="20" w:type="dxa"/>
            </w:tcMar>
            <w:vAlign w:val="center"/>
            <w:hideMark/>
          </w:tcPr>
          <w:p w14:paraId="38905C52" w14:textId="77777777" w:rsidR="00E664C2" w:rsidRPr="00BF0077" w:rsidRDefault="00E664C2" w:rsidP="00851401">
            <w:pPr>
              <w:pStyle w:val="movimento2"/>
              <w:rPr>
                <w:color w:val="002060"/>
              </w:rPr>
            </w:pPr>
            <w:r w:rsidRPr="00BF0077">
              <w:rPr>
                <w:color w:val="002060"/>
              </w:rPr>
              <w:t xml:space="preserve">(A.V.I.S. RIPATRANSONE) </w:t>
            </w:r>
          </w:p>
        </w:tc>
      </w:tr>
      <w:tr w:rsidR="00E664C2" w:rsidRPr="00BF0077" w14:paraId="5A4BD1FE" w14:textId="77777777" w:rsidTr="00851401">
        <w:tc>
          <w:tcPr>
            <w:tcW w:w="2200" w:type="dxa"/>
            <w:tcMar>
              <w:top w:w="20" w:type="dxa"/>
              <w:left w:w="20" w:type="dxa"/>
              <w:bottom w:w="20" w:type="dxa"/>
              <w:right w:w="20" w:type="dxa"/>
            </w:tcMar>
            <w:vAlign w:val="center"/>
            <w:hideMark/>
          </w:tcPr>
          <w:p w14:paraId="4ECB7006" w14:textId="77777777" w:rsidR="00E664C2" w:rsidRPr="00BF0077" w:rsidRDefault="00E664C2" w:rsidP="00851401">
            <w:pPr>
              <w:pStyle w:val="movimento"/>
              <w:rPr>
                <w:color w:val="002060"/>
              </w:rPr>
            </w:pPr>
            <w:r w:rsidRPr="00BF0077">
              <w:rPr>
                <w:color w:val="002060"/>
              </w:rPr>
              <w:t>CATALINI YURY</w:t>
            </w:r>
          </w:p>
        </w:tc>
        <w:tc>
          <w:tcPr>
            <w:tcW w:w="2200" w:type="dxa"/>
            <w:tcMar>
              <w:top w:w="20" w:type="dxa"/>
              <w:left w:w="20" w:type="dxa"/>
              <w:bottom w:w="20" w:type="dxa"/>
              <w:right w:w="20" w:type="dxa"/>
            </w:tcMar>
            <w:vAlign w:val="center"/>
            <w:hideMark/>
          </w:tcPr>
          <w:p w14:paraId="6D957077" w14:textId="77777777" w:rsidR="00E664C2" w:rsidRPr="00BF0077" w:rsidRDefault="00E664C2" w:rsidP="00851401">
            <w:pPr>
              <w:pStyle w:val="movimento2"/>
              <w:rPr>
                <w:color w:val="002060"/>
              </w:rPr>
            </w:pPr>
            <w:r w:rsidRPr="00BF0077">
              <w:rPr>
                <w:color w:val="002060"/>
              </w:rPr>
              <w:t xml:space="preserve">(REAL SAN GIORGIO) </w:t>
            </w:r>
          </w:p>
        </w:tc>
        <w:tc>
          <w:tcPr>
            <w:tcW w:w="800" w:type="dxa"/>
            <w:tcMar>
              <w:top w:w="20" w:type="dxa"/>
              <w:left w:w="20" w:type="dxa"/>
              <w:bottom w:w="20" w:type="dxa"/>
              <w:right w:w="20" w:type="dxa"/>
            </w:tcMar>
            <w:vAlign w:val="center"/>
            <w:hideMark/>
          </w:tcPr>
          <w:p w14:paraId="190880B7"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763EAD24" w14:textId="77777777" w:rsidR="00E664C2" w:rsidRPr="00BF0077" w:rsidRDefault="00E664C2" w:rsidP="00851401">
            <w:pPr>
              <w:pStyle w:val="movimento"/>
              <w:rPr>
                <w:color w:val="002060"/>
              </w:rPr>
            </w:pPr>
            <w:r w:rsidRPr="00BF0077">
              <w:rPr>
                <w:color w:val="002060"/>
              </w:rPr>
              <w:t>VECCHIOLA GIOVANNI MARIA</w:t>
            </w:r>
          </w:p>
        </w:tc>
        <w:tc>
          <w:tcPr>
            <w:tcW w:w="2200" w:type="dxa"/>
            <w:tcMar>
              <w:top w:w="20" w:type="dxa"/>
              <w:left w:w="20" w:type="dxa"/>
              <w:bottom w:w="20" w:type="dxa"/>
              <w:right w:w="20" w:type="dxa"/>
            </w:tcMar>
            <w:vAlign w:val="center"/>
            <w:hideMark/>
          </w:tcPr>
          <w:p w14:paraId="5D8534EA" w14:textId="77777777" w:rsidR="00E664C2" w:rsidRPr="00BF0077" w:rsidRDefault="00E664C2" w:rsidP="00851401">
            <w:pPr>
              <w:pStyle w:val="movimento2"/>
              <w:rPr>
                <w:color w:val="002060"/>
              </w:rPr>
            </w:pPr>
            <w:r w:rsidRPr="00BF0077">
              <w:rPr>
                <w:color w:val="002060"/>
              </w:rPr>
              <w:t xml:space="preserve">(REAL SAN GIORGIO) </w:t>
            </w:r>
          </w:p>
        </w:tc>
      </w:tr>
      <w:tr w:rsidR="00E664C2" w:rsidRPr="00BF0077" w14:paraId="296F11ED" w14:textId="77777777" w:rsidTr="00851401">
        <w:tc>
          <w:tcPr>
            <w:tcW w:w="2200" w:type="dxa"/>
            <w:tcMar>
              <w:top w:w="20" w:type="dxa"/>
              <w:left w:w="20" w:type="dxa"/>
              <w:bottom w:w="20" w:type="dxa"/>
              <w:right w:w="20" w:type="dxa"/>
            </w:tcMar>
            <w:vAlign w:val="center"/>
            <w:hideMark/>
          </w:tcPr>
          <w:p w14:paraId="29C3E713" w14:textId="77777777" w:rsidR="00E664C2" w:rsidRPr="00BF0077" w:rsidRDefault="00E664C2" w:rsidP="00851401">
            <w:pPr>
              <w:pStyle w:val="movimento"/>
              <w:rPr>
                <w:color w:val="002060"/>
              </w:rPr>
            </w:pPr>
            <w:r w:rsidRPr="00BF0077">
              <w:rPr>
                <w:color w:val="002060"/>
              </w:rPr>
              <w:t>ZEGA NICOLO</w:t>
            </w:r>
          </w:p>
        </w:tc>
        <w:tc>
          <w:tcPr>
            <w:tcW w:w="2200" w:type="dxa"/>
            <w:tcMar>
              <w:top w:w="20" w:type="dxa"/>
              <w:left w:w="20" w:type="dxa"/>
              <w:bottom w:w="20" w:type="dxa"/>
              <w:right w:w="20" w:type="dxa"/>
            </w:tcMar>
            <w:vAlign w:val="center"/>
            <w:hideMark/>
          </w:tcPr>
          <w:p w14:paraId="5B8489A9" w14:textId="77777777" w:rsidR="00E664C2" w:rsidRPr="00BF0077" w:rsidRDefault="00E664C2" w:rsidP="00851401">
            <w:pPr>
              <w:pStyle w:val="movimento2"/>
              <w:rPr>
                <w:color w:val="002060"/>
              </w:rPr>
            </w:pPr>
            <w:r w:rsidRPr="00BF0077">
              <w:rPr>
                <w:color w:val="002060"/>
              </w:rPr>
              <w:t xml:space="preserve">(REAL SAN GIORGIO) </w:t>
            </w:r>
          </w:p>
        </w:tc>
        <w:tc>
          <w:tcPr>
            <w:tcW w:w="800" w:type="dxa"/>
            <w:tcMar>
              <w:top w:w="20" w:type="dxa"/>
              <w:left w:w="20" w:type="dxa"/>
              <w:bottom w:w="20" w:type="dxa"/>
              <w:right w:w="20" w:type="dxa"/>
            </w:tcMar>
            <w:vAlign w:val="center"/>
            <w:hideMark/>
          </w:tcPr>
          <w:p w14:paraId="06A1F65C"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0E74D25C" w14:textId="77777777" w:rsidR="00E664C2" w:rsidRPr="00BF0077" w:rsidRDefault="00E664C2" w:rsidP="00851401">
            <w:pPr>
              <w:pStyle w:val="movimento"/>
              <w:rPr>
                <w:color w:val="002060"/>
              </w:rPr>
            </w:pPr>
            <w:r w:rsidRPr="00BF0077">
              <w:rPr>
                <w:color w:val="002060"/>
              </w:rPr>
              <w:t> </w:t>
            </w:r>
          </w:p>
        </w:tc>
        <w:tc>
          <w:tcPr>
            <w:tcW w:w="2200" w:type="dxa"/>
            <w:tcMar>
              <w:top w:w="20" w:type="dxa"/>
              <w:left w:w="20" w:type="dxa"/>
              <w:bottom w:w="20" w:type="dxa"/>
              <w:right w:w="20" w:type="dxa"/>
            </w:tcMar>
            <w:vAlign w:val="center"/>
            <w:hideMark/>
          </w:tcPr>
          <w:p w14:paraId="32B6C9F9" w14:textId="77777777" w:rsidR="00E664C2" w:rsidRPr="00BF0077" w:rsidRDefault="00E664C2" w:rsidP="00851401">
            <w:pPr>
              <w:pStyle w:val="movimento2"/>
              <w:rPr>
                <w:color w:val="002060"/>
              </w:rPr>
            </w:pPr>
            <w:r w:rsidRPr="00BF0077">
              <w:rPr>
                <w:color w:val="002060"/>
              </w:rPr>
              <w:t> </w:t>
            </w:r>
          </w:p>
        </w:tc>
      </w:tr>
    </w:tbl>
    <w:p w14:paraId="250F7AFB" w14:textId="77777777" w:rsidR="00E664C2" w:rsidRDefault="00E664C2" w:rsidP="00E664C2">
      <w:pPr>
        <w:pStyle w:val="breakline"/>
        <w:rPr>
          <w:color w:val="002060"/>
        </w:rPr>
      </w:pPr>
    </w:p>
    <w:p w14:paraId="5DEDA667" w14:textId="77777777" w:rsidR="00E664C2" w:rsidRPr="00775244" w:rsidRDefault="00E664C2" w:rsidP="00E664C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115B89B" w14:textId="77777777" w:rsidR="00E664C2" w:rsidRPr="00775244" w:rsidRDefault="00E664C2" w:rsidP="00E664C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3957B719" w14:textId="77777777" w:rsidR="00E664C2" w:rsidRPr="00BF0077" w:rsidRDefault="00E664C2" w:rsidP="00E664C2">
      <w:pPr>
        <w:pStyle w:val="breakline"/>
        <w:rPr>
          <w:rFonts w:eastAsiaTheme="minorEastAsia"/>
          <w:color w:val="002060"/>
        </w:rPr>
      </w:pPr>
    </w:p>
    <w:p w14:paraId="75181B0A" w14:textId="77777777" w:rsidR="00E664C2" w:rsidRPr="00BF0077" w:rsidRDefault="00E664C2" w:rsidP="00E664C2">
      <w:pPr>
        <w:pStyle w:val="titoloprinc0"/>
        <w:rPr>
          <w:color w:val="002060"/>
        </w:rPr>
      </w:pPr>
      <w:r w:rsidRPr="00BF0077">
        <w:rPr>
          <w:color w:val="002060"/>
        </w:rPr>
        <w:t>CLASSIFICA</w:t>
      </w:r>
    </w:p>
    <w:p w14:paraId="38D23596" w14:textId="77777777" w:rsidR="00E664C2" w:rsidRPr="00BF0077" w:rsidRDefault="00E664C2" w:rsidP="00E664C2">
      <w:pPr>
        <w:pStyle w:val="breakline"/>
        <w:rPr>
          <w:color w:val="002060"/>
        </w:rPr>
      </w:pPr>
    </w:p>
    <w:p w14:paraId="735E84FE" w14:textId="77777777" w:rsidR="00E664C2" w:rsidRPr="00BF0077" w:rsidRDefault="00E664C2" w:rsidP="00E664C2">
      <w:pPr>
        <w:pStyle w:val="breakline"/>
        <w:rPr>
          <w:color w:val="002060"/>
        </w:rPr>
      </w:pPr>
    </w:p>
    <w:p w14:paraId="0C210BBF" w14:textId="77777777" w:rsidR="00E664C2" w:rsidRPr="00BF0077" w:rsidRDefault="00E664C2" w:rsidP="00E664C2">
      <w:pPr>
        <w:pStyle w:val="sottotitolocampionato10"/>
        <w:rPr>
          <w:color w:val="002060"/>
        </w:rPr>
      </w:pPr>
      <w:r w:rsidRPr="00BF00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664C2" w:rsidRPr="00BF0077" w14:paraId="0C18D6A3" w14:textId="77777777" w:rsidTr="008514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C6172" w14:textId="77777777" w:rsidR="00E664C2" w:rsidRPr="00BF0077" w:rsidRDefault="00E664C2" w:rsidP="00851401">
            <w:pPr>
              <w:pStyle w:val="headertabella0"/>
              <w:rPr>
                <w:color w:val="002060"/>
              </w:rPr>
            </w:pPr>
            <w:r w:rsidRPr="00BF00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3420F" w14:textId="77777777" w:rsidR="00E664C2" w:rsidRPr="00BF0077" w:rsidRDefault="00E664C2" w:rsidP="00851401">
            <w:pPr>
              <w:pStyle w:val="headertabella0"/>
              <w:rPr>
                <w:color w:val="002060"/>
              </w:rPr>
            </w:pPr>
            <w:r w:rsidRPr="00BF00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A05A8" w14:textId="77777777" w:rsidR="00E664C2" w:rsidRPr="00BF0077" w:rsidRDefault="00E664C2" w:rsidP="00851401">
            <w:pPr>
              <w:pStyle w:val="headertabella0"/>
              <w:rPr>
                <w:color w:val="002060"/>
              </w:rPr>
            </w:pPr>
            <w:r w:rsidRPr="00BF00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7A718" w14:textId="77777777" w:rsidR="00E664C2" w:rsidRPr="00BF0077" w:rsidRDefault="00E664C2" w:rsidP="00851401">
            <w:pPr>
              <w:pStyle w:val="headertabella0"/>
              <w:rPr>
                <w:color w:val="002060"/>
              </w:rPr>
            </w:pPr>
            <w:r w:rsidRPr="00BF00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20BE0" w14:textId="77777777" w:rsidR="00E664C2" w:rsidRPr="00BF0077" w:rsidRDefault="00E664C2" w:rsidP="00851401">
            <w:pPr>
              <w:pStyle w:val="headertabella0"/>
              <w:rPr>
                <w:color w:val="002060"/>
              </w:rPr>
            </w:pPr>
            <w:r w:rsidRPr="00BF00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6724" w14:textId="77777777" w:rsidR="00E664C2" w:rsidRPr="00BF0077" w:rsidRDefault="00E664C2" w:rsidP="00851401">
            <w:pPr>
              <w:pStyle w:val="headertabella0"/>
              <w:rPr>
                <w:color w:val="002060"/>
              </w:rPr>
            </w:pPr>
            <w:r w:rsidRPr="00BF00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7B6F4" w14:textId="77777777" w:rsidR="00E664C2" w:rsidRPr="00BF0077" w:rsidRDefault="00E664C2" w:rsidP="00851401">
            <w:pPr>
              <w:pStyle w:val="headertabella0"/>
              <w:rPr>
                <w:color w:val="002060"/>
              </w:rPr>
            </w:pPr>
            <w:r w:rsidRPr="00BF00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29789" w14:textId="77777777" w:rsidR="00E664C2" w:rsidRPr="00BF0077" w:rsidRDefault="00E664C2" w:rsidP="00851401">
            <w:pPr>
              <w:pStyle w:val="headertabella0"/>
              <w:rPr>
                <w:color w:val="002060"/>
              </w:rPr>
            </w:pPr>
            <w:r w:rsidRPr="00BF00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C6E5D" w14:textId="77777777" w:rsidR="00E664C2" w:rsidRPr="00BF0077" w:rsidRDefault="00E664C2" w:rsidP="00851401">
            <w:pPr>
              <w:pStyle w:val="headertabella0"/>
              <w:rPr>
                <w:color w:val="002060"/>
              </w:rPr>
            </w:pPr>
            <w:r w:rsidRPr="00BF00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2A88B" w14:textId="77777777" w:rsidR="00E664C2" w:rsidRPr="00BF0077" w:rsidRDefault="00E664C2" w:rsidP="00851401">
            <w:pPr>
              <w:pStyle w:val="headertabella0"/>
              <w:rPr>
                <w:color w:val="002060"/>
              </w:rPr>
            </w:pPr>
            <w:r w:rsidRPr="00BF0077">
              <w:rPr>
                <w:color w:val="002060"/>
              </w:rPr>
              <w:t>PE</w:t>
            </w:r>
          </w:p>
        </w:tc>
      </w:tr>
      <w:tr w:rsidR="00E664C2" w:rsidRPr="00BF0077" w14:paraId="6BAC5490" w14:textId="77777777" w:rsidTr="008514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EED22E" w14:textId="77777777" w:rsidR="00E664C2" w:rsidRPr="00BF0077" w:rsidRDefault="00E664C2" w:rsidP="00851401">
            <w:pPr>
              <w:pStyle w:val="rowtabella0"/>
              <w:rPr>
                <w:color w:val="002060"/>
              </w:rPr>
            </w:pPr>
            <w:r w:rsidRPr="00BF007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F391"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FF1A"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8B33"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D5A7"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555D"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A7A0" w14:textId="77777777" w:rsidR="00E664C2" w:rsidRPr="00BF0077" w:rsidRDefault="00E664C2" w:rsidP="00851401">
            <w:pPr>
              <w:pStyle w:val="rowtabella0"/>
              <w:jc w:val="center"/>
              <w:rPr>
                <w:color w:val="002060"/>
              </w:rPr>
            </w:pPr>
            <w:r w:rsidRPr="00BF00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92F8" w14:textId="77777777" w:rsidR="00E664C2" w:rsidRPr="00BF0077" w:rsidRDefault="00E664C2" w:rsidP="00851401">
            <w:pPr>
              <w:pStyle w:val="rowtabella0"/>
              <w:jc w:val="center"/>
              <w:rPr>
                <w:color w:val="002060"/>
              </w:rPr>
            </w:pPr>
            <w:r w:rsidRPr="00BF00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18E0" w14:textId="77777777" w:rsidR="00E664C2" w:rsidRPr="00BF0077" w:rsidRDefault="00E664C2" w:rsidP="00851401">
            <w:pPr>
              <w:pStyle w:val="rowtabella0"/>
              <w:jc w:val="center"/>
              <w:rPr>
                <w:color w:val="002060"/>
              </w:rPr>
            </w:pPr>
            <w:r w:rsidRPr="00BF00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089D" w14:textId="77777777" w:rsidR="00E664C2" w:rsidRPr="00BF0077" w:rsidRDefault="00E664C2" w:rsidP="00851401">
            <w:pPr>
              <w:pStyle w:val="rowtabella0"/>
              <w:jc w:val="center"/>
              <w:rPr>
                <w:color w:val="002060"/>
              </w:rPr>
            </w:pPr>
            <w:r w:rsidRPr="00BF0077">
              <w:rPr>
                <w:color w:val="002060"/>
              </w:rPr>
              <w:t>0</w:t>
            </w:r>
          </w:p>
        </w:tc>
      </w:tr>
      <w:tr w:rsidR="00E664C2" w:rsidRPr="00BF0077" w14:paraId="17008939"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4F6DF" w14:textId="77777777" w:rsidR="00E664C2" w:rsidRPr="00BF0077" w:rsidRDefault="00E664C2" w:rsidP="00851401">
            <w:pPr>
              <w:pStyle w:val="rowtabella0"/>
              <w:rPr>
                <w:color w:val="002060"/>
              </w:rPr>
            </w:pPr>
            <w:r w:rsidRPr="00BF007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ABB2"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879C"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2B2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B1C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3E38"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A7C8" w14:textId="77777777" w:rsidR="00E664C2" w:rsidRPr="00BF0077" w:rsidRDefault="00E664C2" w:rsidP="00851401">
            <w:pPr>
              <w:pStyle w:val="rowtabella0"/>
              <w:jc w:val="center"/>
              <w:rPr>
                <w:color w:val="002060"/>
              </w:rPr>
            </w:pPr>
            <w:r w:rsidRPr="00BF00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A1C3" w14:textId="77777777" w:rsidR="00E664C2" w:rsidRPr="00BF0077" w:rsidRDefault="00E664C2" w:rsidP="00851401">
            <w:pPr>
              <w:pStyle w:val="rowtabella0"/>
              <w:jc w:val="center"/>
              <w:rPr>
                <w:color w:val="002060"/>
              </w:rPr>
            </w:pPr>
            <w:r w:rsidRPr="00BF00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8438" w14:textId="77777777" w:rsidR="00E664C2" w:rsidRPr="00BF0077" w:rsidRDefault="00E664C2" w:rsidP="00851401">
            <w:pPr>
              <w:pStyle w:val="rowtabella0"/>
              <w:jc w:val="center"/>
              <w:rPr>
                <w:color w:val="002060"/>
              </w:rPr>
            </w:pPr>
            <w:r w:rsidRPr="00BF00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0BAB" w14:textId="77777777" w:rsidR="00E664C2" w:rsidRPr="00BF0077" w:rsidRDefault="00E664C2" w:rsidP="00851401">
            <w:pPr>
              <w:pStyle w:val="rowtabella0"/>
              <w:jc w:val="center"/>
              <w:rPr>
                <w:color w:val="002060"/>
              </w:rPr>
            </w:pPr>
            <w:r w:rsidRPr="00BF0077">
              <w:rPr>
                <w:color w:val="002060"/>
              </w:rPr>
              <w:t>0</w:t>
            </w:r>
          </w:p>
        </w:tc>
      </w:tr>
      <w:tr w:rsidR="00E664C2" w:rsidRPr="00BF0077" w14:paraId="12E8A807"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D0AFB" w14:textId="77777777" w:rsidR="00E664C2" w:rsidRPr="00BF0077" w:rsidRDefault="00E664C2" w:rsidP="00851401">
            <w:pPr>
              <w:pStyle w:val="rowtabella0"/>
              <w:rPr>
                <w:color w:val="002060"/>
              </w:rPr>
            </w:pPr>
            <w:r w:rsidRPr="00BF007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E64C"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C468"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989B"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4F73"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99C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97E6" w14:textId="77777777" w:rsidR="00E664C2" w:rsidRPr="00BF0077" w:rsidRDefault="00E664C2" w:rsidP="00851401">
            <w:pPr>
              <w:pStyle w:val="rowtabella0"/>
              <w:jc w:val="center"/>
              <w:rPr>
                <w:color w:val="002060"/>
              </w:rPr>
            </w:pPr>
            <w:r w:rsidRPr="00BF00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3144"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D36C" w14:textId="77777777" w:rsidR="00E664C2" w:rsidRPr="00BF0077" w:rsidRDefault="00E664C2" w:rsidP="00851401">
            <w:pPr>
              <w:pStyle w:val="rowtabella0"/>
              <w:jc w:val="center"/>
              <w:rPr>
                <w:color w:val="002060"/>
              </w:rPr>
            </w:pPr>
            <w:r w:rsidRPr="00BF00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A848" w14:textId="77777777" w:rsidR="00E664C2" w:rsidRPr="00BF0077" w:rsidRDefault="00E664C2" w:rsidP="00851401">
            <w:pPr>
              <w:pStyle w:val="rowtabella0"/>
              <w:jc w:val="center"/>
              <w:rPr>
                <w:color w:val="002060"/>
              </w:rPr>
            </w:pPr>
            <w:r w:rsidRPr="00BF0077">
              <w:rPr>
                <w:color w:val="002060"/>
              </w:rPr>
              <w:t>0</w:t>
            </w:r>
          </w:p>
        </w:tc>
      </w:tr>
      <w:tr w:rsidR="00E664C2" w:rsidRPr="00BF0077" w14:paraId="5EA15FAC"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2CE2B" w14:textId="77777777" w:rsidR="00E664C2" w:rsidRPr="00BF0077" w:rsidRDefault="00E664C2" w:rsidP="00851401">
            <w:pPr>
              <w:pStyle w:val="rowtabella0"/>
              <w:rPr>
                <w:color w:val="002060"/>
              </w:rPr>
            </w:pPr>
            <w:r w:rsidRPr="00BF007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EEE2" w14:textId="77777777" w:rsidR="00E664C2" w:rsidRPr="00BF0077" w:rsidRDefault="00E664C2" w:rsidP="00851401">
            <w:pPr>
              <w:pStyle w:val="rowtabella0"/>
              <w:jc w:val="center"/>
              <w:rPr>
                <w:color w:val="002060"/>
              </w:rPr>
            </w:pPr>
            <w:r w:rsidRPr="00BF00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34D7"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D354"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1255"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3865"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5BA5" w14:textId="77777777" w:rsidR="00E664C2" w:rsidRPr="00BF0077" w:rsidRDefault="00E664C2" w:rsidP="00851401">
            <w:pPr>
              <w:pStyle w:val="rowtabella0"/>
              <w:jc w:val="center"/>
              <w:rPr>
                <w:color w:val="002060"/>
              </w:rPr>
            </w:pPr>
            <w:r w:rsidRPr="00BF00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CACB"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9F58" w14:textId="77777777" w:rsidR="00E664C2" w:rsidRPr="00BF0077" w:rsidRDefault="00E664C2" w:rsidP="00851401">
            <w:pPr>
              <w:pStyle w:val="rowtabella0"/>
              <w:jc w:val="center"/>
              <w:rPr>
                <w:color w:val="002060"/>
              </w:rPr>
            </w:pPr>
            <w:r w:rsidRPr="00BF00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C563" w14:textId="77777777" w:rsidR="00E664C2" w:rsidRPr="00BF0077" w:rsidRDefault="00E664C2" w:rsidP="00851401">
            <w:pPr>
              <w:pStyle w:val="rowtabella0"/>
              <w:jc w:val="center"/>
              <w:rPr>
                <w:color w:val="002060"/>
              </w:rPr>
            </w:pPr>
            <w:r w:rsidRPr="00BF0077">
              <w:rPr>
                <w:color w:val="002060"/>
              </w:rPr>
              <w:t>0</w:t>
            </w:r>
          </w:p>
        </w:tc>
      </w:tr>
      <w:tr w:rsidR="00E664C2" w:rsidRPr="00BF0077" w14:paraId="40BD3F82"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03B39" w14:textId="77777777" w:rsidR="00E664C2" w:rsidRPr="00BF0077" w:rsidRDefault="00E664C2" w:rsidP="00851401">
            <w:pPr>
              <w:pStyle w:val="rowtabella0"/>
              <w:rPr>
                <w:color w:val="002060"/>
              </w:rPr>
            </w:pPr>
            <w:r w:rsidRPr="00BF00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EF93"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833E"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94C6"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5310"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4C33"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33FF" w14:textId="77777777" w:rsidR="00E664C2" w:rsidRPr="00BF0077" w:rsidRDefault="00E664C2" w:rsidP="00851401">
            <w:pPr>
              <w:pStyle w:val="rowtabella0"/>
              <w:jc w:val="center"/>
              <w:rPr>
                <w:color w:val="002060"/>
              </w:rPr>
            </w:pPr>
            <w:r w:rsidRPr="00BF00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6D96" w14:textId="77777777" w:rsidR="00E664C2" w:rsidRPr="00BF0077" w:rsidRDefault="00E664C2" w:rsidP="00851401">
            <w:pPr>
              <w:pStyle w:val="rowtabella0"/>
              <w:jc w:val="center"/>
              <w:rPr>
                <w:color w:val="002060"/>
              </w:rPr>
            </w:pPr>
            <w:r w:rsidRPr="00BF00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1D4A" w14:textId="77777777" w:rsidR="00E664C2" w:rsidRPr="00BF0077" w:rsidRDefault="00E664C2" w:rsidP="00851401">
            <w:pPr>
              <w:pStyle w:val="rowtabella0"/>
              <w:jc w:val="center"/>
              <w:rPr>
                <w:color w:val="002060"/>
              </w:rPr>
            </w:pPr>
            <w:r w:rsidRPr="00BF00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54DB" w14:textId="77777777" w:rsidR="00E664C2" w:rsidRPr="00BF0077" w:rsidRDefault="00E664C2" w:rsidP="00851401">
            <w:pPr>
              <w:pStyle w:val="rowtabella0"/>
              <w:jc w:val="center"/>
              <w:rPr>
                <w:color w:val="002060"/>
              </w:rPr>
            </w:pPr>
            <w:r w:rsidRPr="00BF0077">
              <w:rPr>
                <w:color w:val="002060"/>
              </w:rPr>
              <w:t>0</w:t>
            </w:r>
          </w:p>
        </w:tc>
      </w:tr>
      <w:tr w:rsidR="00E664C2" w:rsidRPr="00BF0077" w14:paraId="2CAE3A83"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A31EC" w14:textId="77777777" w:rsidR="00E664C2" w:rsidRPr="00BF0077" w:rsidRDefault="00E664C2" w:rsidP="00851401">
            <w:pPr>
              <w:pStyle w:val="rowtabella0"/>
              <w:rPr>
                <w:color w:val="002060"/>
              </w:rPr>
            </w:pPr>
            <w:r w:rsidRPr="00BF0077">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0074"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3431"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EB4E"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EF52"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EA69"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C53E" w14:textId="77777777" w:rsidR="00E664C2" w:rsidRPr="00BF0077" w:rsidRDefault="00E664C2" w:rsidP="00851401">
            <w:pPr>
              <w:pStyle w:val="rowtabella0"/>
              <w:jc w:val="center"/>
              <w:rPr>
                <w:color w:val="002060"/>
              </w:rPr>
            </w:pPr>
            <w:r w:rsidRPr="00BF00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A22F" w14:textId="77777777" w:rsidR="00E664C2" w:rsidRPr="00BF0077" w:rsidRDefault="00E664C2" w:rsidP="00851401">
            <w:pPr>
              <w:pStyle w:val="rowtabella0"/>
              <w:jc w:val="center"/>
              <w:rPr>
                <w:color w:val="002060"/>
              </w:rPr>
            </w:pPr>
            <w:r w:rsidRPr="00BF00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A391"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B7E2" w14:textId="77777777" w:rsidR="00E664C2" w:rsidRPr="00BF0077" w:rsidRDefault="00E664C2" w:rsidP="00851401">
            <w:pPr>
              <w:pStyle w:val="rowtabella0"/>
              <w:jc w:val="center"/>
              <w:rPr>
                <w:color w:val="002060"/>
              </w:rPr>
            </w:pPr>
            <w:r w:rsidRPr="00BF0077">
              <w:rPr>
                <w:color w:val="002060"/>
              </w:rPr>
              <w:t>0</w:t>
            </w:r>
          </w:p>
        </w:tc>
      </w:tr>
      <w:tr w:rsidR="00E664C2" w:rsidRPr="00BF0077" w14:paraId="143D583B"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76C29" w14:textId="77777777" w:rsidR="00E664C2" w:rsidRPr="00BF0077" w:rsidRDefault="00E664C2" w:rsidP="00851401">
            <w:pPr>
              <w:pStyle w:val="rowtabella0"/>
              <w:rPr>
                <w:color w:val="002060"/>
              </w:rPr>
            </w:pPr>
            <w:r w:rsidRPr="00BF00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400E"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26C9"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D4B9"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7FAC"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A162"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F368" w14:textId="77777777" w:rsidR="00E664C2" w:rsidRPr="00BF0077" w:rsidRDefault="00E664C2" w:rsidP="00851401">
            <w:pPr>
              <w:pStyle w:val="rowtabella0"/>
              <w:jc w:val="center"/>
              <w:rPr>
                <w:color w:val="002060"/>
              </w:rPr>
            </w:pPr>
            <w:r w:rsidRPr="00BF00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CF93" w14:textId="77777777" w:rsidR="00E664C2" w:rsidRPr="00BF0077" w:rsidRDefault="00E664C2" w:rsidP="00851401">
            <w:pPr>
              <w:pStyle w:val="rowtabella0"/>
              <w:jc w:val="center"/>
              <w:rPr>
                <w:color w:val="002060"/>
              </w:rPr>
            </w:pPr>
            <w:r w:rsidRPr="00BF00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F85F"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104F" w14:textId="77777777" w:rsidR="00E664C2" w:rsidRPr="00BF0077" w:rsidRDefault="00E664C2" w:rsidP="00851401">
            <w:pPr>
              <w:pStyle w:val="rowtabella0"/>
              <w:jc w:val="center"/>
              <w:rPr>
                <w:color w:val="002060"/>
              </w:rPr>
            </w:pPr>
            <w:r w:rsidRPr="00BF0077">
              <w:rPr>
                <w:color w:val="002060"/>
              </w:rPr>
              <w:t>0</w:t>
            </w:r>
          </w:p>
        </w:tc>
      </w:tr>
      <w:tr w:rsidR="00E664C2" w:rsidRPr="00BF0077" w14:paraId="5730A09B"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E8563" w14:textId="77777777" w:rsidR="00E664C2" w:rsidRPr="00BF0077" w:rsidRDefault="00E664C2" w:rsidP="00851401">
            <w:pPr>
              <w:pStyle w:val="rowtabella0"/>
              <w:rPr>
                <w:color w:val="002060"/>
              </w:rPr>
            </w:pPr>
            <w:r w:rsidRPr="00BF00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D20C"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0135"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28D8"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B11A"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E2A0"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E619"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1BFB" w14:textId="77777777" w:rsidR="00E664C2" w:rsidRPr="00BF0077" w:rsidRDefault="00E664C2" w:rsidP="00851401">
            <w:pPr>
              <w:pStyle w:val="rowtabella0"/>
              <w:jc w:val="center"/>
              <w:rPr>
                <w:color w:val="002060"/>
              </w:rPr>
            </w:pPr>
            <w:r w:rsidRPr="00BF00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5049"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F423" w14:textId="77777777" w:rsidR="00E664C2" w:rsidRPr="00BF0077" w:rsidRDefault="00E664C2" w:rsidP="00851401">
            <w:pPr>
              <w:pStyle w:val="rowtabella0"/>
              <w:jc w:val="center"/>
              <w:rPr>
                <w:color w:val="002060"/>
              </w:rPr>
            </w:pPr>
            <w:r w:rsidRPr="00BF0077">
              <w:rPr>
                <w:color w:val="002060"/>
              </w:rPr>
              <w:t>0</w:t>
            </w:r>
          </w:p>
        </w:tc>
      </w:tr>
      <w:tr w:rsidR="00E664C2" w:rsidRPr="00BF0077" w14:paraId="54094570"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E357E" w14:textId="77777777" w:rsidR="00E664C2" w:rsidRPr="00BF0077" w:rsidRDefault="00E664C2" w:rsidP="00851401">
            <w:pPr>
              <w:pStyle w:val="rowtabella0"/>
              <w:rPr>
                <w:color w:val="002060"/>
              </w:rPr>
            </w:pPr>
            <w:proofErr w:type="spellStart"/>
            <w:proofErr w:type="gramStart"/>
            <w:r w:rsidRPr="00BF0077">
              <w:rPr>
                <w:color w:val="002060"/>
              </w:rPr>
              <w:t>sq</w:t>
            </w:r>
            <w:proofErr w:type="spellEnd"/>
            <w:r w:rsidRPr="00BF0077">
              <w:rPr>
                <w:color w:val="002060"/>
              </w:rPr>
              <w:t>..</w:t>
            </w:r>
            <w:proofErr w:type="gramEnd"/>
            <w:r w:rsidRPr="00BF0077">
              <w:rPr>
                <w:color w:val="002060"/>
              </w:rPr>
              <w:t xml:space="preserve"> U.S. FORTUNA FANO </w:t>
            </w:r>
            <w:proofErr w:type="gramStart"/>
            <w:r w:rsidRPr="00BF0077">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2527"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FEBD"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93FD"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505E"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D894"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629C"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C108" w14:textId="77777777" w:rsidR="00E664C2" w:rsidRPr="00BF0077" w:rsidRDefault="00E664C2" w:rsidP="00851401">
            <w:pPr>
              <w:pStyle w:val="rowtabella0"/>
              <w:jc w:val="center"/>
              <w:rPr>
                <w:color w:val="002060"/>
              </w:rPr>
            </w:pPr>
            <w:r w:rsidRPr="00BF00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18E4"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B9328" w14:textId="77777777" w:rsidR="00E664C2" w:rsidRPr="00BF0077" w:rsidRDefault="00E664C2" w:rsidP="00851401">
            <w:pPr>
              <w:pStyle w:val="rowtabella0"/>
              <w:jc w:val="center"/>
              <w:rPr>
                <w:color w:val="002060"/>
              </w:rPr>
            </w:pPr>
            <w:r w:rsidRPr="00BF0077">
              <w:rPr>
                <w:color w:val="002060"/>
              </w:rPr>
              <w:t>0</w:t>
            </w:r>
          </w:p>
        </w:tc>
      </w:tr>
      <w:tr w:rsidR="00E664C2" w:rsidRPr="00BF0077" w14:paraId="0B993355"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9C6B6" w14:textId="77777777" w:rsidR="00E664C2" w:rsidRPr="00BF0077" w:rsidRDefault="00E664C2" w:rsidP="00851401">
            <w:pPr>
              <w:pStyle w:val="rowtabella0"/>
              <w:rPr>
                <w:color w:val="002060"/>
              </w:rPr>
            </w:pPr>
            <w:r w:rsidRPr="00BF007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F29C"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10E1"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8027"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07C0"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1157"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001D" w14:textId="77777777" w:rsidR="00E664C2" w:rsidRPr="00BF0077" w:rsidRDefault="00E664C2" w:rsidP="00851401">
            <w:pPr>
              <w:pStyle w:val="rowtabella0"/>
              <w:jc w:val="center"/>
              <w:rPr>
                <w:color w:val="002060"/>
              </w:rPr>
            </w:pPr>
            <w:r w:rsidRPr="00BF00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1347" w14:textId="77777777" w:rsidR="00E664C2" w:rsidRPr="00BF0077" w:rsidRDefault="00E664C2" w:rsidP="00851401">
            <w:pPr>
              <w:pStyle w:val="rowtabella0"/>
              <w:jc w:val="center"/>
              <w:rPr>
                <w:color w:val="002060"/>
              </w:rPr>
            </w:pPr>
            <w:r w:rsidRPr="00BF00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7437"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519F" w14:textId="77777777" w:rsidR="00E664C2" w:rsidRPr="00BF0077" w:rsidRDefault="00E664C2" w:rsidP="00851401">
            <w:pPr>
              <w:pStyle w:val="rowtabella0"/>
              <w:jc w:val="center"/>
              <w:rPr>
                <w:color w:val="002060"/>
              </w:rPr>
            </w:pPr>
            <w:r w:rsidRPr="00BF0077">
              <w:rPr>
                <w:color w:val="002060"/>
              </w:rPr>
              <w:t>0</w:t>
            </w:r>
          </w:p>
        </w:tc>
      </w:tr>
      <w:tr w:rsidR="00E664C2" w:rsidRPr="00BF0077" w14:paraId="4000AECB"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2ED05" w14:textId="77777777" w:rsidR="00E664C2" w:rsidRPr="00BF0077" w:rsidRDefault="00E664C2" w:rsidP="00851401">
            <w:pPr>
              <w:pStyle w:val="rowtabella0"/>
              <w:rPr>
                <w:color w:val="002060"/>
              </w:rPr>
            </w:pPr>
            <w:r w:rsidRPr="00BF00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8193"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DD6A"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EC78"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A3F2"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2C85"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A73C" w14:textId="77777777" w:rsidR="00E664C2" w:rsidRPr="00BF0077" w:rsidRDefault="00E664C2" w:rsidP="00851401">
            <w:pPr>
              <w:pStyle w:val="rowtabella0"/>
              <w:jc w:val="center"/>
              <w:rPr>
                <w:color w:val="002060"/>
              </w:rPr>
            </w:pPr>
            <w:r w:rsidRPr="00BF00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761F" w14:textId="77777777" w:rsidR="00E664C2" w:rsidRPr="00BF0077" w:rsidRDefault="00E664C2" w:rsidP="00851401">
            <w:pPr>
              <w:pStyle w:val="rowtabella0"/>
              <w:jc w:val="center"/>
              <w:rPr>
                <w:color w:val="002060"/>
              </w:rPr>
            </w:pPr>
            <w:r w:rsidRPr="00BF00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6E7C" w14:textId="77777777" w:rsidR="00E664C2" w:rsidRPr="00BF0077" w:rsidRDefault="00E664C2" w:rsidP="00851401">
            <w:pPr>
              <w:pStyle w:val="rowtabella0"/>
              <w:jc w:val="center"/>
              <w:rPr>
                <w:color w:val="002060"/>
              </w:rPr>
            </w:pPr>
            <w:r w:rsidRPr="00BF00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6230" w14:textId="77777777" w:rsidR="00E664C2" w:rsidRPr="00BF0077" w:rsidRDefault="00E664C2" w:rsidP="00851401">
            <w:pPr>
              <w:pStyle w:val="rowtabella0"/>
              <w:jc w:val="center"/>
              <w:rPr>
                <w:color w:val="002060"/>
              </w:rPr>
            </w:pPr>
            <w:r w:rsidRPr="00BF0077">
              <w:rPr>
                <w:color w:val="002060"/>
              </w:rPr>
              <w:t>0</w:t>
            </w:r>
          </w:p>
        </w:tc>
      </w:tr>
      <w:tr w:rsidR="00E664C2" w:rsidRPr="00BF0077" w14:paraId="53DB4FD4"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3E760A" w14:textId="77777777" w:rsidR="00E664C2" w:rsidRPr="00BF0077" w:rsidRDefault="00E664C2" w:rsidP="00851401">
            <w:pPr>
              <w:pStyle w:val="rowtabella0"/>
              <w:rPr>
                <w:color w:val="002060"/>
              </w:rPr>
            </w:pPr>
            <w:r w:rsidRPr="00BF00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44BB"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B7BD"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A699"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2CB9"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99AF"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BEAC"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75C5" w14:textId="77777777" w:rsidR="00E664C2" w:rsidRPr="00BF0077" w:rsidRDefault="00E664C2" w:rsidP="00851401">
            <w:pPr>
              <w:pStyle w:val="rowtabella0"/>
              <w:jc w:val="center"/>
              <w:rPr>
                <w:color w:val="002060"/>
              </w:rPr>
            </w:pPr>
            <w:r w:rsidRPr="00BF00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E3A1" w14:textId="77777777" w:rsidR="00E664C2" w:rsidRPr="00BF0077" w:rsidRDefault="00E664C2" w:rsidP="00851401">
            <w:pPr>
              <w:pStyle w:val="rowtabella0"/>
              <w:jc w:val="center"/>
              <w:rPr>
                <w:color w:val="002060"/>
              </w:rPr>
            </w:pPr>
            <w:r w:rsidRPr="00BF00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61E5" w14:textId="77777777" w:rsidR="00E664C2" w:rsidRPr="00BF0077" w:rsidRDefault="00E664C2" w:rsidP="00851401">
            <w:pPr>
              <w:pStyle w:val="rowtabella0"/>
              <w:jc w:val="center"/>
              <w:rPr>
                <w:color w:val="002060"/>
              </w:rPr>
            </w:pPr>
            <w:r w:rsidRPr="00BF0077">
              <w:rPr>
                <w:color w:val="002060"/>
              </w:rPr>
              <w:t>0</w:t>
            </w:r>
          </w:p>
        </w:tc>
      </w:tr>
      <w:tr w:rsidR="00E664C2" w:rsidRPr="00BF0077" w14:paraId="0A6A9B08"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2565A" w14:textId="77777777" w:rsidR="00E664C2" w:rsidRPr="00BF0077" w:rsidRDefault="00E664C2" w:rsidP="00851401">
            <w:pPr>
              <w:pStyle w:val="rowtabella0"/>
              <w:rPr>
                <w:color w:val="002060"/>
              </w:rPr>
            </w:pPr>
            <w:r w:rsidRPr="00BF007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8878"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5243"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B90B"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B9A2"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3F23"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FFE7"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00C2" w14:textId="77777777" w:rsidR="00E664C2" w:rsidRPr="00BF0077" w:rsidRDefault="00E664C2" w:rsidP="00851401">
            <w:pPr>
              <w:pStyle w:val="rowtabella0"/>
              <w:jc w:val="center"/>
              <w:rPr>
                <w:color w:val="002060"/>
              </w:rPr>
            </w:pPr>
            <w:r w:rsidRPr="00BF00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E306" w14:textId="77777777" w:rsidR="00E664C2" w:rsidRPr="00BF0077" w:rsidRDefault="00E664C2" w:rsidP="00851401">
            <w:pPr>
              <w:pStyle w:val="rowtabella0"/>
              <w:jc w:val="center"/>
              <w:rPr>
                <w:color w:val="002060"/>
              </w:rPr>
            </w:pPr>
            <w:r w:rsidRPr="00BF00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4123" w14:textId="77777777" w:rsidR="00E664C2" w:rsidRPr="00BF0077" w:rsidRDefault="00E664C2" w:rsidP="00851401">
            <w:pPr>
              <w:pStyle w:val="rowtabella0"/>
              <w:jc w:val="center"/>
              <w:rPr>
                <w:color w:val="002060"/>
              </w:rPr>
            </w:pPr>
            <w:r w:rsidRPr="00BF0077">
              <w:rPr>
                <w:color w:val="002060"/>
              </w:rPr>
              <w:t>0</w:t>
            </w:r>
          </w:p>
        </w:tc>
      </w:tr>
      <w:tr w:rsidR="00E664C2" w:rsidRPr="00BF0077" w14:paraId="2760C890"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A480A" w14:textId="77777777" w:rsidR="00E664C2" w:rsidRPr="00BF0077" w:rsidRDefault="00E664C2" w:rsidP="00851401">
            <w:pPr>
              <w:pStyle w:val="rowtabella0"/>
              <w:rPr>
                <w:color w:val="002060"/>
              </w:rPr>
            </w:pPr>
            <w:r w:rsidRPr="00BF0077">
              <w:rPr>
                <w:color w:val="002060"/>
              </w:rPr>
              <w:t xml:space="preserve">G.S. AUDAX 1970 </w:t>
            </w:r>
            <w:proofErr w:type="gramStart"/>
            <w:r w:rsidRPr="00BF00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8213"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CF99"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D90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CC96"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6C70"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C546"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FE4D" w14:textId="77777777" w:rsidR="00E664C2" w:rsidRPr="00BF0077" w:rsidRDefault="00E664C2" w:rsidP="00851401">
            <w:pPr>
              <w:pStyle w:val="rowtabella0"/>
              <w:jc w:val="center"/>
              <w:rPr>
                <w:color w:val="002060"/>
              </w:rPr>
            </w:pPr>
            <w:r w:rsidRPr="00BF00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8AB8" w14:textId="77777777" w:rsidR="00E664C2" w:rsidRPr="00BF0077" w:rsidRDefault="00E664C2" w:rsidP="00851401">
            <w:pPr>
              <w:pStyle w:val="rowtabella0"/>
              <w:jc w:val="center"/>
              <w:rPr>
                <w:color w:val="002060"/>
              </w:rPr>
            </w:pPr>
            <w:r w:rsidRPr="00BF00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77E9" w14:textId="77777777" w:rsidR="00E664C2" w:rsidRPr="00BF0077" w:rsidRDefault="00E664C2" w:rsidP="00851401">
            <w:pPr>
              <w:pStyle w:val="rowtabella0"/>
              <w:jc w:val="center"/>
              <w:rPr>
                <w:color w:val="002060"/>
              </w:rPr>
            </w:pPr>
            <w:r w:rsidRPr="00BF0077">
              <w:rPr>
                <w:color w:val="002060"/>
              </w:rPr>
              <w:t>0</w:t>
            </w:r>
          </w:p>
        </w:tc>
      </w:tr>
      <w:tr w:rsidR="00E664C2" w:rsidRPr="00BF0077" w14:paraId="7C996EEA"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B0884" w14:textId="77777777" w:rsidR="00E664C2" w:rsidRPr="00BF0077" w:rsidRDefault="00E664C2" w:rsidP="00851401">
            <w:pPr>
              <w:pStyle w:val="rowtabella0"/>
              <w:rPr>
                <w:color w:val="002060"/>
              </w:rPr>
            </w:pPr>
            <w:r w:rsidRPr="00BF007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7F6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7465"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1D76"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F86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8A23"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45F2"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17AD" w14:textId="77777777" w:rsidR="00E664C2" w:rsidRPr="00BF0077" w:rsidRDefault="00E664C2" w:rsidP="00851401">
            <w:pPr>
              <w:pStyle w:val="rowtabella0"/>
              <w:jc w:val="center"/>
              <w:rPr>
                <w:color w:val="002060"/>
              </w:rPr>
            </w:pPr>
            <w:r w:rsidRPr="00BF00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1B9F" w14:textId="77777777" w:rsidR="00E664C2" w:rsidRPr="00BF0077" w:rsidRDefault="00E664C2" w:rsidP="00851401">
            <w:pPr>
              <w:pStyle w:val="rowtabella0"/>
              <w:jc w:val="center"/>
              <w:rPr>
                <w:color w:val="002060"/>
              </w:rPr>
            </w:pPr>
            <w:r w:rsidRPr="00BF00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5916" w14:textId="77777777" w:rsidR="00E664C2" w:rsidRPr="00BF0077" w:rsidRDefault="00E664C2" w:rsidP="00851401">
            <w:pPr>
              <w:pStyle w:val="rowtabella0"/>
              <w:jc w:val="center"/>
              <w:rPr>
                <w:color w:val="002060"/>
              </w:rPr>
            </w:pPr>
            <w:r w:rsidRPr="00BF0077">
              <w:rPr>
                <w:color w:val="002060"/>
              </w:rPr>
              <w:t>0</w:t>
            </w:r>
          </w:p>
        </w:tc>
      </w:tr>
      <w:tr w:rsidR="00E664C2" w:rsidRPr="00BF0077" w14:paraId="0A729E3E" w14:textId="77777777" w:rsidTr="008514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41039E" w14:textId="77777777" w:rsidR="00E664C2" w:rsidRPr="00BF0077" w:rsidRDefault="00E664C2" w:rsidP="00851401">
            <w:pPr>
              <w:pStyle w:val="rowtabella0"/>
              <w:rPr>
                <w:color w:val="002060"/>
              </w:rPr>
            </w:pPr>
            <w:r w:rsidRPr="00BF00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7A92"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1964"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EFD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DA47"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95DC"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D804"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C2AF" w14:textId="77777777" w:rsidR="00E664C2" w:rsidRPr="00BF0077" w:rsidRDefault="00E664C2" w:rsidP="00851401">
            <w:pPr>
              <w:pStyle w:val="rowtabella0"/>
              <w:jc w:val="center"/>
              <w:rPr>
                <w:color w:val="002060"/>
              </w:rPr>
            </w:pPr>
            <w:r w:rsidRPr="00BF00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7402" w14:textId="77777777" w:rsidR="00E664C2" w:rsidRPr="00BF0077" w:rsidRDefault="00E664C2" w:rsidP="00851401">
            <w:pPr>
              <w:pStyle w:val="rowtabella0"/>
              <w:jc w:val="center"/>
              <w:rPr>
                <w:color w:val="002060"/>
              </w:rPr>
            </w:pPr>
            <w:r w:rsidRPr="00BF00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7906" w14:textId="77777777" w:rsidR="00E664C2" w:rsidRPr="00BF0077" w:rsidRDefault="00E664C2" w:rsidP="00851401">
            <w:pPr>
              <w:pStyle w:val="rowtabella0"/>
              <w:jc w:val="center"/>
              <w:rPr>
                <w:color w:val="002060"/>
              </w:rPr>
            </w:pPr>
            <w:r w:rsidRPr="00BF0077">
              <w:rPr>
                <w:color w:val="002060"/>
              </w:rPr>
              <w:t>0</w:t>
            </w:r>
          </w:p>
        </w:tc>
      </w:tr>
    </w:tbl>
    <w:p w14:paraId="6A2D79CD" w14:textId="77777777" w:rsidR="00E664C2" w:rsidRDefault="00E664C2" w:rsidP="00E664C2">
      <w:pPr>
        <w:pStyle w:val="breakline"/>
        <w:rPr>
          <w:rFonts w:eastAsiaTheme="minorEastAsia"/>
          <w:color w:val="002060"/>
        </w:rPr>
      </w:pPr>
    </w:p>
    <w:p w14:paraId="174591C9" w14:textId="77777777" w:rsidR="00E664C2" w:rsidRPr="00BF0077" w:rsidRDefault="00E664C2" w:rsidP="00E664C2">
      <w:pPr>
        <w:pStyle w:val="titoloprinc0"/>
        <w:rPr>
          <w:color w:val="002060"/>
        </w:rPr>
      </w:pPr>
      <w:r>
        <w:rPr>
          <w:color w:val="002060"/>
        </w:rPr>
        <w:t>PROGRAMMA GARE</w:t>
      </w:r>
    </w:p>
    <w:p w14:paraId="78560688" w14:textId="77777777" w:rsidR="00E664C2" w:rsidRDefault="00E664C2" w:rsidP="00E664C2">
      <w:pPr>
        <w:pStyle w:val="breakline"/>
        <w:rPr>
          <w:rFonts w:eastAsiaTheme="minorEastAsia"/>
          <w:color w:val="002060"/>
        </w:rPr>
      </w:pPr>
    </w:p>
    <w:p w14:paraId="10C88DC1" w14:textId="77777777" w:rsidR="00670F48" w:rsidRPr="008F0D00" w:rsidRDefault="00670F48" w:rsidP="00670F48">
      <w:pPr>
        <w:pStyle w:val="sottotitolocampionato10"/>
        <w:rPr>
          <w:color w:val="002060"/>
        </w:rPr>
      </w:pPr>
      <w:r w:rsidRPr="008F0D0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70F48" w:rsidRPr="008F0D00" w14:paraId="41089C19"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2D37E"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87353"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CF5DE"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120C3"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ADE2"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59728"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4D47C"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78BD3532" w14:textId="77777777" w:rsidTr="0085140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593916" w14:textId="77777777" w:rsidR="00670F48" w:rsidRPr="008F0D00" w:rsidRDefault="00670F48" w:rsidP="00851401">
            <w:pPr>
              <w:pStyle w:val="rowtabella0"/>
              <w:rPr>
                <w:color w:val="002060"/>
              </w:rPr>
            </w:pPr>
            <w:r w:rsidRPr="008F0D00">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FB7D7" w14:textId="77777777" w:rsidR="00670F48" w:rsidRPr="008F0D00" w:rsidRDefault="00670F48" w:rsidP="00851401">
            <w:pPr>
              <w:pStyle w:val="rowtabella0"/>
              <w:rPr>
                <w:color w:val="002060"/>
              </w:rPr>
            </w:pPr>
            <w:r w:rsidRPr="008F0D00">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6C8B74"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E8B2C" w14:textId="77777777" w:rsidR="00670F48" w:rsidRPr="008F0D00" w:rsidRDefault="00670F48" w:rsidP="00851401">
            <w:pPr>
              <w:pStyle w:val="rowtabella0"/>
              <w:rPr>
                <w:color w:val="002060"/>
              </w:rPr>
            </w:pPr>
            <w:r w:rsidRPr="008F0D00">
              <w:rPr>
                <w:color w:val="002060"/>
              </w:rPr>
              <w:t>06/05/2025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E135E" w14:textId="77777777" w:rsidR="00670F48" w:rsidRPr="008F0D00" w:rsidRDefault="00670F48" w:rsidP="00851401">
            <w:pPr>
              <w:pStyle w:val="rowtabella0"/>
              <w:rPr>
                <w:color w:val="002060"/>
              </w:rPr>
            </w:pPr>
            <w:r w:rsidRPr="008F0D00">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9C4B4" w14:textId="77777777" w:rsidR="00670F48" w:rsidRPr="008F0D00" w:rsidRDefault="00670F48" w:rsidP="00851401">
            <w:pPr>
              <w:pStyle w:val="rowtabella0"/>
              <w:rPr>
                <w:color w:val="002060"/>
              </w:rPr>
            </w:pPr>
            <w:r w:rsidRPr="008F0D00">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C1923" w14:textId="77777777" w:rsidR="00670F48" w:rsidRPr="008F0D00" w:rsidRDefault="00670F48" w:rsidP="00851401">
            <w:pPr>
              <w:pStyle w:val="rowtabella0"/>
              <w:rPr>
                <w:color w:val="002060"/>
              </w:rPr>
            </w:pPr>
            <w:r w:rsidRPr="008F0D00">
              <w:rPr>
                <w:color w:val="002060"/>
              </w:rPr>
              <w:t>VIA VESCOVARA, 7</w:t>
            </w:r>
          </w:p>
        </w:tc>
      </w:tr>
    </w:tbl>
    <w:p w14:paraId="0DAEA512" w14:textId="77777777" w:rsidR="00670F48" w:rsidRPr="008F0D00" w:rsidRDefault="00670F48" w:rsidP="00670F48">
      <w:pPr>
        <w:pStyle w:val="breakline"/>
        <w:rPr>
          <w:rFonts w:eastAsiaTheme="minorEastAsia"/>
          <w:color w:val="002060"/>
        </w:rPr>
      </w:pPr>
    </w:p>
    <w:p w14:paraId="7FFF5836" w14:textId="77777777" w:rsidR="00670F48" w:rsidRPr="008F0D00" w:rsidRDefault="00670F48" w:rsidP="00670F48">
      <w:pPr>
        <w:pStyle w:val="breakline"/>
        <w:rPr>
          <w:color w:val="002060"/>
        </w:rPr>
      </w:pPr>
    </w:p>
    <w:p w14:paraId="01E8040F" w14:textId="77777777" w:rsidR="00670F48" w:rsidRPr="008F0D00" w:rsidRDefault="00670F48" w:rsidP="00670F48">
      <w:pPr>
        <w:pStyle w:val="breakline"/>
        <w:rPr>
          <w:color w:val="002060"/>
        </w:rPr>
      </w:pPr>
    </w:p>
    <w:p w14:paraId="3CF07144" w14:textId="77777777" w:rsidR="00670F48" w:rsidRPr="008F0D00" w:rsidRDefault="00670F48" w:rsidP="00670F48">
      <w:pPr>
        <w:pStyle w:val="sottotitolocampionato10"/>
        <w:rPr>
          <w:color w:val="002060"/>
        </w:rPr>
      </w:pPr>
      <w:r w:rsidRPr="008F0D0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670F48" w:rsidRPr="008F0D00" w14:paraId="3DB810C1"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611EC"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A81E0"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1A83"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6C68A"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B89C0"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08111"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41575"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6610F426" w14:textId="77777777" w:rsidTr="0085140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7A17D" w14:textId="77777777" w:rsidR="00670F48" w:rsidRPr="008F0D00" w:rsidRDefault="00670F48" w:rsidP="00851401">
            <w:pPr>
              <w:pStyle w:val="rowtabella0"/>
              <w:rPr>
                <w:color w:val="002060"/>
              </w:rPr>
            </w:pPr>
            <w:r w:rsidRPr="008F0D00">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B2F65" w14:textId="77777777" w:rsidR="00670F48" w:rsidRPr="008F0D00" w:rsidRDefault="00670F48" w:rsidP="00851401">
            <w:pPr>
              <w:pStyle w:val="rowtabella0"/>
              <w:rPr>
                <w:color w:val="002060"/>
              </w:rPr>
            </w:pPr>
            <w:r w:rsidRPr="008F0D00">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6209C"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E08AC" w14:textId="77777777" w:rsidR="00670F48" w:rsidRPr="008F0D00" w:rsidRDefault="00670F48" w:rsidP="00851401">
            <w:pPr>
              <w:pStyle w:val="rowtabella0"/>
              <w:rPr>
                <w:color w:val="002060"/>
              </w:rPr>
            </w:pPr>
            <w:r w:rsidRPr="008F0D00">
              <w:rPr>
                <w:color w:val="002060"/>
              </w:rPr>
              <w:t>10/05/2025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F55AC" w14:textId="77777777" w:rsidR="00670F48" w:rsidRPr="008F0D00" w:rsidRDefault="00670F48" w:rsidP="00851401">
            <w:pPr>
              <w:pStyle w:val="rowtabella0"/>
              <w:rPr>
                <w:color w:val="002060"/>
              </w:rPr>
            </w:pPr>
            <w:r w:rsidRPr="008F0D00">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68140" w14:textId="77777777" w:rsidR="00670F48" w:rsidRPr="008F0D00" w:rsidRDefault="00670F48" w:rsidP="00851401">
            <w:pPr>
              <w:pStyle w:val="rowtabella0"/>
              <w:rPr>
                <w:color w:val="002060"/>
              </w:rPr>
            </w:pPr>
            <w:r w:rsidRPr="008F0D00">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93EF4" w14:textId="77777777" w:rsidR="00670F48" w:rsidRPr="008F0D00" w:rsidRDefault="00670F48" w:rsidP="00851401">
            <w:pPr>
              <w:pStyle w:val="rowtabella0"/>
              <w:rPr>
                <w:color w:val="002060"/>
              </w:rPr>
            </w:pPr>
            <w:r w:rsidRPr="008F0D00">
              <w:rPr>
                <w:color w:val="002060"/>
              </w:rPr>
              <w:t>VIA FONTE ABECETO, 4</w:t>
            </w:r>
          </w:p>
        </w:tc>
      </w:tr>
      <w:tr w:rsidR="00670F48" w:rsidRPr="008F0D00" w14:paraId="1324C5E0"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734A05" w14:textId="77777777" w:rsidR="00670F48" w:rsidRPr="008F0D00" w:rsidRDefault="00670F48" w:rsidP="00851401">
            <w:pPr>
              <w:pStyle w:val="rowtabella0"/>
              <w:rPr>
                <w:color w:val="002060"/>
              </w:rPr>
            </w:pPr>
            <w:r w:rsidRPr="008F0D00">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EB7117" w14:textId="77777777" w:rsidR="00670F48" w:rsidRPr="008F0D00" w:rsidRDefault="00670F48" w:rsidP="00851401">
            <w:pPr>
              <w:pStyle w:val="rowtabella0"/>
              <w:rPr>
                <w:color w:val="002060"/>
              </w:rPr>
            </w:pPr>
            <w:r w:rsidRPr="008F0D00">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5E5FF1"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35932" w14:textId="77777777" w:rsidR="00670F48" w:rsidRPr="008F0D00" w:rsidRDefault="00670F48" w:rsidP="00851401">
            <w:pPr>
              <w:pStyle w:val="rowtabella0"/>
              <w:rPr>
                <w:color w:val="002060"/>
              </w:rPr>
            </w:pPr>
            <w:r w:rsidRPr="008F0D00">
              <w:rPr>
                <w:color w:val="002060"/>
              </w:rPr>
              <w:t>10/05/2025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1B94A" w14:textId="77777777" w:rsidR="00670F48" w:rsidRPr="008F0D00" w:rsidRDefault="00670F48" w:rsidP="00851401">
            <w:pPr>
              <w:pStyle w:val="rowtabella0"/>
              <w:rPr>
                <w:color w:val="002060"/>
              </w:rPr>
            </w:pPr>
            <w:r w:rsidRPr="008F0D0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E3BD3" w14:textId="77777777" w:rsidR="00670F48" w:rsidRPr="008F0D00" w:rsidRDefault="00670F48" w:rsidP="00851401">
            <w:pPr>
              <w:pStyle w:val="rowtabella0"/>
              <w:rPr>
                <w:color w:val="002060"/>
              </w:rPr>
            </w:pPr>
            <w:r w:rsidRPr="008F0D0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9F5BA" w14:textId="77777777" w:rsidR="00670F48" w:rsidRPr="008F0D00" w:rsidRDefault="00670F48" w:rsidP="00851401">
            <w:pPr>
              <w:pStyle w:val="rowtabella0"/>
              <w:rPr>
                <w:color w:val="002060"/>
              </w:rPr>
            </w:pPr>
            <w:r w:rsidRPr="008F0D00">
              <w:rPr>
                <w:color w:val="002060"/>
              </w:rPr>
              <w:t>VIA NAZARIO SAURO</w:t>
            </w:r>
          </w:p>
        </w:tc>
      </w:tr>
      <w:tr w:rsidR="00670F48" w:rsidRPr="008F0D00" w14:paraId="0A72EF9B"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7EC09" w14:textId="77777777" w:rsidR="00670F48" w:rsidRPr="008F0D00" w:rsidRDefault="00670F48" w:rsidP="00851401">
            <w:pPr>
              <w:pStyle w:val="rowtabella0"/>
              <w:rPr>
                <w:color w:val="002060"/>
              </w:rPr>
            </w:pPr>
            <w:r w:rsidRPr="008F0D00">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B6B797" w14:textId="77777777" w:rsidR="00670F48" w:rsidRPr="008F0D00" w:rsidRDefault="00670F48" w:rsidP="00851401">
            <w:pPr>
              <w:pStyle w:val="rowtabella0"/>
              <w:rPr>
                <w:color w:val="002060"/>
              </w:rPr>
            </w:pPr>
            <w:r w:rsidRPr="008F0D00">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ADD6AC"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174E0" w14:textId="77777777" w:rsidR="00670F48" w:rsidRPr="008F0D00" w:rsidRDefault="00670F48" w:rsidP="00851401">
            <w:pPr>
              <w:pStyle w:val="rowtabella0"/>
              <w:rPr>
                <w:color w:val="002060"/>
              </w:rPr>
            </w:pPr>
            <w:r w:rsidRPr="008F0D00">
              <w:rPr>
                <w:color w:val="002060"/>
              </w:rPr>
              <w:t>10/05/2025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DA0E6" w14:textId="77777777" w:rsidR="00670F48" w:rsidRPr="008F0D00" w:rsidRDefault="00670F48" w:rsidP="00851401">
            <w:pPr>
              <w:pStyle w:val="rowtabella0"/>
              <w:rPr>
                <w:color w:val="002060"/>
              </w:rPr>
            </w:pPr>
            <w:r w:rsidRPr="008F0D0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26421" w14:textId="77777777" w:rsidR="00670F48" w:rsidRPr="008F0D00" w:rsidRDefault="00670F48" w:rsidP="00851401">
            <w:pPr>
              <w:pStyle w:val="rowtabella0"/>
              <w:rPr>
                <w:color w:val="002060"/>
              </w:rPr>
            </w:pPr>
            <w:r w:rsidRPr="008F0D0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583842" w14:textId="77777777" w:rsidR="00670F48" w:rsidRPr="008F0D00" w:rsidRDefault="00670F48" w:rsidP="00851401">
            <w:pPr>
              <w:pStyle w:val="rowtabella0"/>
              <w:rPr>
                <w:color w:val="002060"/>
              </w:rPr>
            </w:pPr>
            <w:r w:rsidRPr="008F0D00">
              <w:rPr>
                <w:color w:val="002060"/>
              </w:rPr>
              <w:t xml:space="preserve">VIA </w:t>
            </w:r>
            <w:proofErr w:type="gramStart"/>
            <w:r w:rsidRPr="008F0D00">
              <w:rPr>
                <w:color w:val="002060"/>
              </w:rPr>
              <w:t>B.BUOZZI</w:t>
            </w:r>
            <w:proofErr w:type="gramEnd"/>
          </w:p>
        </w:tc>
      </w:tr>
      <w:tr w:rsidR="00670F48" w:rsidRPr="008F0D00" w14:paraId="2D17B4C6"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EC68D" w14:textId="77777777" w:rsidR="00670F48" w:rsidRPr="008F0D00" w:rsidRDefault="00670F48" w:rsidP="00851401">
            <w:pPr>
              <w:pStyle w:val="rowtabella0"/>
              <w:rPr>
                <w:color w:val="002060"/>
              </w:rPr>
            </w:pPr>
            <w:r w:rsidRPr="008F0D00">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F406BC" w14:textId="77777777" w:rsidR="00670F48" w:rsidRPr="008F0D00" w:rsidRDefault="00670F48" w:rsidP="00851401">
            <w:pPr>
              <w:pStyle w:val="rowtabella0"/>
              <w:rPr>
                <w:color w:val="002060"/>
              </w:rPr>
            </w:pPr>
            <w:r w:rsidRPr="008F0D00">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32959"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60702" w14:textId="77777777" w:rsidR="00670F48" w:rsidRPr="008F0D00" w:rsidRDefault="00670F48" w:rsidP="00851401">
            <w:pPr>
              <w:pStyle w:val="rowtabella0"/>
              <w:rPr>
                <w:color w:val="002060"/>
              </w:rPr>
            </w:pPr>
            <w:r w:rsidRPr="008F0D00">
              <w:rPr>
                <w:color w:val="002060"/>
              </w:rPr>
              <w:t>10/05/2025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87C31A" w14:textId="77777777" w:rsidR="00670F48" w:rsidRPr="008F0D00" w:rsidRDefault="00670F48" w:rsidP="00851401">
            <w:pPr>
              <w:pStyle w:val="rowtabella0"/>
              <w:rPr>
                <w:color w:val="002060"/>
              </w:rPr>
            </w:pPr>
            <w:r w:rsidRPr="008F0D00">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47B29" w14:textId="77777777" w:rsidR="00670F48" w:rsidRPr="008F0D00" w:rsidRDefault="00670F48" w:rsidP="00851401">
            <w:pPr>
              <w:pStyle w:val="rowtabella0"/>
              <w:rPr>
                <w:color w:val="002060"/>
              </w:rPr>
            </w:pPr>
            <w:r w:rsidRPr="008F0D0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5AF03" w14:textId="77777777" w:rsidR="00670F48" w:rsidRPr="008F0D00" w:rsidRDefault="00670F48" w:rsidP="00851401">
            <w:pPr>
              <w:pStyle w:val="rowtabella0"/>
              <w:rPr>
                <w:color w:val="002060"/>
              </w:rPr>
            </w:pPr>
            <w:r w:rsidRPr="008F0D00">
              <w:rPr>
                <w:color w:val="002060"/>
              </w:rPr>
              <w:t>VIA VESCOVARA, 7</w:t>
            </w:r>
          </w:p>
        </w:tc>
      </w:tr>
      <w:tr w:rsidR="00670F48" w:rsidRPr="008F0D00" w14:paraId="4679EC61"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7EC9A1" w14:textId="77777777" w:rsidR="00670F48" w:rsidRPr="008F0D00" w:rsidRDefault="00670F48" w:rsidP="00851401">
            <w:pPr>
              <w:pStyle w:val="rowtabella0"/>
              <w:rPr>
                <w:color w:val="002060"/>
              </w:rPr>
            </w:pPr>
            <w:r w:rsidRPr="008F0D0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09D3B7" w14:textId="77777777" w:rsidR="00670F48" w:rsidRPr="008F0D00" w:rsidRDefault="00670F48" w:rsidP="00851401">
            <w:pPr>
              <w:pStyle w:val="rowtabella0"/>
              <w:rPr>
                <w:color w:val="002060"/>
              </w:rPr>
            </w:pPr>
            <w:r w:rsidRPr="008F0D00">
              <w:rPr>
                <w:color w:val="002060"/>
              </w:rPr>
              <w:t xml:space="preserve">AUDAX 1970 </w:t>
            </w:r>
            <w:proofErr w:type="gramStart"/>
            <w:r w:rsidRPr="008F0D00">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C1675"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C658FF" w14:textId="77777777" w:rsidR="00670F48" w:rsidRPr="008F0D00" w:rsidRDefault="00670F48" w:rsidP="00851401">
            <w:pPr>
              <w:pStyle w:val="rowtabella0"/>
              <w:rPr>
                <w:color w:val="002060"/>
              </w:rPr>
            </w:pPr>
            <w:r w:rsidRPr="008F0D00">
              <w:rPr>
                <w:color w:val="002060"/>
              </w:rPr>
              <w:t>10/05/2025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12E50" w14:textId="77777777" w:rsidR="00670F48" w:rsidRPr="008F0D00" w:rsidRDefault="00670F48" w:rsidP="00851401">
            <w:pPr>
              <w:pStyle w:val="rowtabella0"/>
              <w:rPr>
                <w:color w:val="002060"/>
              </w:rPr>
            </w:pPr>
            <w:r w:rsidRPr="008F0D00">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6AA0AE" w14:textId="77777777" w:rsidR="00670F48" w:rsidRPr="008F0D00" w:rsidRDefault="00670F48" w:rsidP="00851401">
            <w:pPr>
              <w:pStyle w:val="rowtabella0"/>
              <w:rPr>
                <w:color w:val="002060"/>
              </w:rPr>
            </w:pPr>
            <w:r w:rsidRPr="008F0D0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32973" w14:textId="77777777" w:rsidR="00670F48" w:rsidRPr="008F0D00" w:rsidRDefault="00670F48" w:rsidP="00851401">
            <w:pPr>
              <w:pStyle w:val="rowtabella0"/>
              <w:rPr>
                <w:color w:val="002060"/>
              </w:rPr>
            </w:pPr>
            <w:r w:rsidRPr="008F0D00">
              <w:rPr>
                <w:color w:val="002060"/>
              </w:rPr>
              <w:t>VIA PERTINI</w:t>
            </w:r>
          </w:p>
        </w:tc>
      </w:tr>
      <w:tr w:rsidR="00670F48" w:rsidRPr="008F0D00" w14:paraId="5A322434"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6E29A4" w14:textId="77777777" w:rsidR="00670F48" w:rsidRPr="008F0D00" w:rsidRDefault="00670F48" w:rsidP="00851401">
            <w:pPr>
              <w:pStyle w:val="rowtabella0"/>
              <w:rPr>
                <w:color w:val="002060"/>
              </w:rPr>
            </w:pPr>
            <w:r w:rsidRPr="008F0D0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061B3" w14:textId="77777777" w:rsidR="00670F48" w:rsidRPr="008F0D00" w:rsidRDefault="00670F48" w:rsidP="00851401">
            <w:pPr>
              <w:pStyle w:val="rowtabella0"/>
              <w:rPr>
                <w:color w:val="002060"/>
              </w:rPr>
            </w:pPr>
            <w:r w:rsidRPr="008F0D00">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F10A2A"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FA395" w14:textId="77777777" w:rsidR="00670F48" w:rsidRPr="008F0D00" w:rsidRDefault="00670F48" w:rsidP="00851401">
            <w:pPr>
              <w:pStyle w:val="rowtabella0"/>
              <w:rPr>
                <w:color w:val="002060"/>
              </w:rPr>
            </w:pPr>
            <w:r w:rsidRPr="008F0D00">
              <w:rPr>
                <w:color w:val="002060"/>
              </w:rPr>
              <w:t>11/05/2025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D3590D" w14:textId="77777777" w:rsidR="00670F48" w:rsidRPr="008F0D00" w:rsidRDefault="00670F48" w:rsidP="00851401">
            <w:pPr>
              <w:pStyle w:val="rowtabella0"/>
              <w:rPr>
                <w:color w:val="002060"/>
              </w:rPr>
            </w:pPr>
            <w:r w:rsidRPr="008F0D00">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C4453" w14:textId="77777777" w:rsidR="00670F48" w:rsidRPr="008F0D00" w:rsidRDefault="00670F48" w:rsidP="00851401">
            <w:pPr>
              <w:pStyle w:val="rowtabella0"/>
              <w:rPr>
                <w:color w:val="002060"/>
              </w:rPr>
            </w:pPr>
            <w:r w:rsidRPr="008F0D0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626FB" w14:textId="77777777" w:rsidR="00670F48" w:rsidRPr="008F0D00" w:rsidRDefault="00670F48" w:rsidP="00851401">
            <w:pPr>
              <w:pStyle w:val="rowtabella0"/>
              <w:rPr>
                <w:color w:val="002060"/>
              </w:rPr>
            </w:pPr>
            <w:r w:rsidRPr="008F0D00">
              <w:rPr>
                <w:color w:val="002060"/>
              </w:rPr>
              <w:t>VIA AMATO</w:t>
            </w:r>
          </w:p>
        </w:tc>
      </w:tr>
      <w:tr w:rsidR="00670F48" w:rsidRPr="008F0D00" w14:paraId="1C0A11C0"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A3C17F" w14:textId="77777777" w:rsidR="00670F48" w:rsidRPr="008F0D00" w:rsidRDefault="00670F48" w:rsidP="00851401">
            <w:pPr>
              <w:pStyle w:val="rowtabella0"/>
              <w:rPr>
                <w:color w:val="002060"/>
              </w:rPr>
            </w:pPr>
            <w:r w:rsidRPr="008F0D0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43007A" w14:textId="77777777" w:rsidR="00670F48" w:rsidRPr="008F0D00" w:rsidRDefault="00670F48" w:rsidP="00851401">
            <w:pPr>
              <w:pStyle w:val="rowtabella0"/>
              <w:rPr>
                <w:color w:val="002060"/>
              </w:rPr>
            </w:pPr>
            <w:r w:rsidRPr="008F0D00">
              <w:rPr>
                <w:color w:val="002060"/>
              </w:rPr>
              <w:t xml:space="preserve">U.S. FORTUNA FANO </w:t>
            </w:r>
            <w:proofErr w:type="gramStart"/>
            <w:r w:rsidRPr="008F0D00">
              <w:rPr>
                <w:color w:val="002060"/>
              </w:rPr>
              <w:t>SQ..</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760BE7"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396FA" w14:textId="77777777" w:rsidR="00670F48" w:rsidRPr="008F0D00" w:rsidRDefault="00670F48" w:rsidP="00851401">
            <w:pPr>
              <w:pStyle w:val="rowtabella0"/>
              <w:rPr>
                <w:color w:val="002060"/>
              </w:rPr>
            </w:pPr>
            <w:r w:rsidRPr="008F0D00">
              <w:rPr>
                <w:color w:val="002060"/>
              </w:rPr>
              <w:t>11/05/2025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B3CA89" w14:textId="77777777" w:rsidR="00670F48" w:rsidRPr="008F0D00" w:rsidRDefault="00670F48" w:rsidP="00851401">
            <w:pPr>
              <w:pStyle w:val="rowtabella0"/>
              <w:rPr>
                <w:color w:val="002060"/>
              </w:rPr>
            </w:pPr>
            <w:r w:rsidRPr="008F0D0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6DE22D" w14:textId="77777777" w:rsidR="00670F48" w:rsidRPr="008F0D00" w:rsidRDefault="00670F48" w:rsidP="00851401">
            <w:pPr>
              <w:pStyle w:val="rowtabella0"/>
              <w:rPr>
                <w:color w:val="002060"/>
              </w:rPr>
            </w:pPr>
            <w:r w:rsidRPr="008F0D0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AD494" w14:textId="77777777" w:rsidR="00670F48" w:rsidRPr="008F0D00" w:rsidRDefault="00670F48" w:rsidP="00851401">
            <w:pPr>
              <w:pStyle w:val="rowtabella0"/>
              <w:rPr>
                <w:color w:val="002060"/>
              </w:rPr>
            </w:pPr>
            <w:r w:rsidRPr="008F0D00">
              <w:rPr>
                <w:color w:val="002060"/>
              </w:rPr>
              <w:t>VIA VERDI</w:t>
            </w:r>
          </w:p>
        </w:tc>
      </w:tr>
      <w:tr w:rsidR="00670F48" w:rsidRPr="008F0D00" w14:paraId="25CB7454" w14:textId="77777777" w:rsidTr="0085140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57C060" w14:textId="77777777" w:rsidR="00670F48" w:rsidRPr="008F0D00" w:rsidRDefault="00670F48" w:rsidP="00851401">
            <w:pPr>
              <w:pStyle w:val="rowtabella0"/>
              <w:rPr>
                <w:color w:val="002060"/>
              </w:rPr>
            </w:pPr>
            <w:r w:rsidRPr="008F0D00">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C039B" w14:textId="77777777" w:rsidR="00670F48" w:rsidRPr="008F0D00" w:rsidRDefault="00670F48" w:rsidP="00851401">
            <w:pPr>
              <w:pStyle w:val="rowtabella0"/>
              <w:rPr>
                <w:color w:val="002060"/>
              </w:rPr>
            </w:pPr>
            <w:r w:rsidRPr="008F0D00">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33E42"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8217F" w14:textId="77777777" w:rsidR="00670F48" w:rsidRPr="008F0D00" w:rsidRDefault="00670F48" w:rsidP="00851401">
            <w:pPr>
              <w:pStyle w:val="rowtabella0"/>
              <w:rPr>
                <w:color w:val="002060"/>
              </w:rPr>
            </w:pPr>
            <w:r w:rsidRPr="008F0D00">
              <w:rPr>
                <w:color w:val="002060"/>
              </w:rPr>
              <w:t>11/05/2025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9F5D5" w14:textId="77777777" w:rsidR="00670F48" w:rsidRPr="008F0D00" w:rsidRDefault="00670F48" w:rsidP="00851401">
            <w:pPr>
              <w:pStyle w:val="rowtabella0"/>
              <w:rPr>
                <w:color w:val="002060"/>
              </w:rPr>
            </w:pPr>
            <w:r w:rsidRPr="008F0D00">
              <w:rPr>
                <w:color w:val="002060"/>
              </w:rPr>
              <w:t xml:space="preserve">5295 TENSOSTRUTTURA VIA </w:t>
            </w:r>
            <w:proofErr w:type="gramStart"/>
            <w:r w:rsidRPr="008F0D00">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8A70D" w14:textId="77777777" w:rsidR="00670F48" w:rsidRPr="008F0D00" w:rsidRDefault="00670F48" w:rsidP="00851401">
            <w:pPr>
              <w:pStyle w:val="rowtabella0"/>
              <w:rPr>
                <w:color w:val="002060"/>
              </w:rPr>
            </w:pPr>
            <w:r w:rsidRPr="008F0D00">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D59D0" w14:textId="77777777" w:rsidR="00670F48" w:rsidRPr="008F0D00" w:rsidRDefault="00670F48" w:rsidP="00851401">
            <w:pPr>
              <w:pStyle w:val="rowtabella0"/>
              <w:rPr>
                <w:color w:val="002060"/>
              </w:rPr>
            </w:pPr>
            <w:r w:rsidRPr="008F0D00">
              <w:rPr>
                <w:color w:val="002060"/>
              </w:rPr>
              <w:t xml:space="preserve">VIA </w:t>
            </w:r>
            <w:proofErr w:type="gramStart"/>
            <w:r w:rsidRPr="008F0D00">
              <w:rPr>
                <w:color w:val="002060"/>
              </w:rPr>
              <w:t>E.MATTEI</w:t>
            </w:r>
            <w:proofErr w:type="gramEnd"/>
          </w:p>
        </w:tc>
      </w:tr>
    </w:tbl>
    <w:p w14:paraId="0373E944" w14:textId="77777777" w:rsidR="00670F48" w:rsidRPr="00BF0077" w:rsidRDefault="00670F48" w:rsidP="00E664C2">
      <w:pPr>
        <w:pStyle w:val="breakline"/>
        <w:rPr>
          <w:rFonts w:eastAsiaTheme="minorEastAsia"/>
          <w:color w:val="002060"/>
        </w:rPr>
      </w:pPr>
    </w:p>
    <w:p w14:paraId="6DA6A009" w14:textId="77777777" w:rsidR="00E664C2" w:rsidRPr="00BF0077" w:rsidRDefault="00E664C2" w:rsidP="00E664C2">
      <w:pPr>
        <w:pStyle w:val="breakline"/>
        <w:rPr>
          <w:color w:val="002060"/>
        </w:rPr>
      </w:pPr>
    </w:p>
    <w:p w14:paraId="2C566F0F" w14:textId="77777777" w:rsidR="00E664C2" w:rsidRPr="00BF0077" w:rsidRDefault="00E664C2" w:rsidP="00E664C2">
      <w:pPr>
        <w:pStyle w:val="titolocampionato0"/>
        <w:shd w:val="clear" w:color="auto" w:fill="CCCCCC"/>
        <w:spacing w:before="80" w:after="40"/>
        <w:rPr>
          <w:color w:val="002060"/>
        </w:rPr>
      </w:pPr>
      <w:r w:rsidRPr="00BF0077">
        <w:rPr>
          <w:color w:val="002060"/>
        </w:rPr>
        <w:t>COPPA PRIMAVERA C5 UNDER 14</w:t>
      </w:r>
    </w:p>
    <w:p w14:paraId="0AEF5A9C" w14:textId="77777777" w:rsidR="00E664C2" w:rsidRPr="00BF0077" w:rsidRDefault="00E664C2" w:rsidP="00E664C2">
      <w:pPr>
        <w:pStyle w:val="titoloprinc0"/>
        <w:rPr>
          <w:color w:val="002060"/>
        </w:rPr>
      </w:pPr>
      <w:r w:rsidRPr="00BF0077">
        <w:rPr>
          <w:color w:val="002060"/>
        </w:rPr>
        <w:t>VARIAZIONI AL PROGRAMMA GARE</w:t>
      </w:r>
    </w:p>
    <w:p w14:paraId="1B73C314" w14:textId="77777777" w:rsidR="00E664C2" w:rsidRPr="00BF0077" w:rsidRDefault="00E664C2" w:rsidP="00E664C2">
      <w:pPr>
        <w:pStyle w:val="breakline"/>
        <w:rPr>
          <w:color w:val="002060"/>
        </w:rPr>
      </w:pPr>
    </w:p>
    <w:p w14:paraId="430F96C7" w14:textId="77777777" w:rsidR="00E664C2" w:rsidRPr="00BF0077" w:rsidRDefault="00E664C2" w:rsidP="00E664C2">
      <w:pPr>
        <w:pStyle w:val="breakline"/>
        <w:rPr>
          <w:color w:val="002060"/>
        </w:rPr>
      </w:pPr>
    </w:p>
    <w:p w14:paraId="08819706" w14:textId="77777777" w:rsidR="00E664C2" w:rsidRPr="00BF0077" w:rsidRDefault="00E664C2" w:rsidP="00E664C2">
      <w:pPr>
        <w:pStyle w:val="sottotitolocampionato10"/>
        <w:rPr>
          <w:color w:val="002060"/>
        </w:rPr>
      </w:pPr>
      <w:r w:rsidRPr="00BF00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664C2" w:rsidRPr="00BF0077" w14:paraId="3F17860F" w14:textId="77777777" w:rsidTr="00E664C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B7BB2" w14:textId="77777777" w:rsidR="00E664C2" w:rsidRPr="00BF0077" w:rsidRDefault="00E664C2" w:rsidP="00851401">
            <w:pPr>
              <w:pStyle w:val="headertabella0"/>
              <w:rPr>
                <w:color w:val="002060"/>
              </w:rPr>
            </w:pPr>
            <w:r w:rsidRPr="00BF00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5568B" w14:textId="77777777" w:rsidR="00E664C2" w:rsidRPr="00BF0077" w:rsidRDefault="00E664C2" w:rsidP="00851401">
            <w:pPr>
              <w:pStyle w:val="headertabella0"/>
              <w:rPr>
                <w:color w:val="002060"/>
              </w:rPr>
            </w:pPr>
            <w:r w:rsidRPr="00BF0077">
              <w:rPr>
                <w:color w:val="002060"/>
              </w:rPr>
              <w:t xml:space="preserve">N° </w:t>
            </w:r>
            <w:proofErr w:type="spellStart"/>
            <w:r w:rsidRPr="00BF0077">
              <w:rPr>
                <w:color w:val="002060"/>
              </w:rPr>
              <w:t>Gior</w:t>
            </w:r>
            <w:proofErr w:type="spellEnd"/>
            <w:r w:rsidRPr="00BF00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60E80" w14:textId="77777777" w:rsidR="00E664C2" w:rsidRPr="00BF0077" w:rsidRDefault="00E664C2" w:rsidP="00851401">
            <w:pPr>
              <w:pStyle w:val="headertabella0"/>
              <w:rPr>
                <w:color w:val="002060"/>
              </w:rPr>
            </w:pPr>
            <w:r w:rsidRPr="00BF00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73605" w14:textId="77777777" w:rsidR="00E664C2" w:rsidRPr="00BF0077" w:rsidRDefault="00E664C2" w:rsidP="00851401">
            <w:pPr>
              <w:pStyle w:val="headertabella0"/>
              <w:rPr>
                <w:color w:val="002060"/>
              </w:rPr>
            </w:pPr>
            <w:r w:rsidRPr="00BF00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0186A" w14:textId="77777777" w:rsidR="00E664C2" w:rsidRPr="00BF0077" w:rsidRDefault="00E664C2" w:rsidP="00851401">
            <w:pPr>
              <w:pStyle w:val="headertabella0"/>
              <w:rPr>
                <w:color w:val="002060"/>
              </w:rPr>
            </w:pPr>
            <w:r w:rsidRPr="00BF0077">
              <w:rPr>
                <w:color w:val="002060"/>
              </w:rPr>
              <w:t xml:space="preserve">Data </w:t>
            </w:r>
            <w:proofErr w:type="spellStart"/>
            <w:r w:rsidRPr="00BF0077">
              <w:rPr>
                <w:color w:val="002060"/>
              </w:rPr>
              <w:t>Orig</w:t>
            </w:r>
            <w:proofErr w:type="spellEnd"/>
            <w:r w:rsidRPr="00BF00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54FA3" w14:textId="77777777" w:rsidR="00E664C2" w:rsidRPr="00BF0077" w:rsidRDefault="00E664C2" w:rsidP="00851401">
            <w:pPr>
              <w:pStyle w:val="headertabella0"/>
              <w:rPr>
                <w:color w:val="002060"/>
              </w:rPr>
            </w:pPr>
            <w:r w:rsidRPr="00BF00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CCB5F" w14:textId="77777777" w:rsidR="00E664C2" w:rsidRPr="00BF0077" w:rsidRDefault="00E664C2" w:rsidP="00851401">
            <w:pPr>
              <w:pStyle w:val="headertabella0"/>
              <w:rPr>
                <w:color w:val="002060"/>
              </w:rPr>
            </w:pPr>
            <w:r w:rsidRPr="00BF0077">
              <w:rPr>
                <w:color w:val="002060"/>
              </w:rPr>
              <w:t xml:space="preserve">Ora </w:t>
            </w:r>
            <w:proofErr w:type="spellStart"/>
            <w:r w:rsidRPr="00BF0077">
              <w:rPr>
                <w:color w:val="002060"/>
              </w:rPr>
              <w:t>Orig</w:t>
            </w:r>
            <w:proofErr w:type="spellEnd"/>
            <w:r w:rsidRPr="00BF00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2ED54" w14:textId="77777777" w:rsidR="00E664C2" w:rsidRPr="00BF0077" w:rsidRDefault="00E664C2" w:rsidP="00851401">
            <w:pPr>
              <w:pStyle w:val="headertabella0"/>
              <w:rPr>
                <w:color w:val="002060"/>
              </w:rPr>
            </w:pPr>
            <w:r w:rsidRPr="00BF0077">
              <w:rPr>
                <w:color w:val="002060"/>
              </w:rPr>
              <w:t>Impianto</w:t>
            </w:r>
          </w:p>
        </w:tc>
      </w:tr>
      <w:tr w:rsidR="00E664C2" w:rsidRPr="00BF0077" w14:paraId="5D607463" w14:textId="77777777" w:rsidTr="00E664C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682A" w14:textId="77777777" w:rsidR="00E664C2" w:rsidRPr="00E664C2" w:rsidRDefault="00E664C2" w:rsidP="00851401">
            <w:pPr>
              <w:pStyle w:val="rowtabella0"/>
              <w:rPr>
                <w:color w:val="002060"/>
                <w:highlight w:val="yellow"/>
              </w:rPr>
            </w:pPr>
            <w:r w:rsidRPr="00E664C2">
              <w:rPr>
                <w:color w:val="002060"/>
                <w:highlight w:val="yellow"/>
              </w:rPr>
              <w:t>14/05/2025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E0A64" w14:textId="77777777" w:rsidR="00E664C2" w:rsidRPr="00E664C2" w:rsidRDefault="00E664C2" w:rsidP="00851401">
            <w:pPr>
              <w:pStyle w:val="rowtabella0"/>
              <w:jc w:val="center"/>
              <w:rPr>
                <w:color w:val="002060"/>
                <w:highlight w:val="yellow"/>
              </w:rPr>
            </w:pPr>
            <w:r w:rsidRPr="00E664C2">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9731" w14:textId="77777777" w:rsidR="00E664C2" w:rsidRPr="00E664C2" w:rsidRDefault="00E664C2" w:rsidP="00851401">
            <w:pPr>
              <w:pStyle w:val="rowtabella0"/>
              <w:rPr>
                <w:color w:val="002060"/>
                <w:highlight w:val="yellow"/>
              </w:rPr>
            </w:pPr>
            <w:r w:rsidRPr="00E664C2">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E5C1" w14:textId="77777777" w:rsidR="00E664C2" w:rsidRPr="00E664C2" w:rsidRDefault="00E664C2" w:rsidP="00851401">
            <w:pPr>
              <w:pStyle w:val="rowtabella0"/>
              <w:rPr>
                <w:color w:val="002060"/>
                <w:highlight w:val="yellow"/>
              </w:rPr>
            </w:pPr>
            <w:r w:rsidRPr="00E664C2">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E45F" w14:textId="77777777" w:rsidR="00E664C2" w:rsidRPr="00BF0077" w:rsidRDefault="00E664C2" w:rsidP="00851401">
            <w:pPr>
              <w:pStyle w:val="rowtabella0"/>
              <w:rPr>
                <w:color w:val="002060"/>
              </w:rPr>
            </w:pPr>
            <w:r w:rsidRPr="00BF0077">
              <w:rPr>
                <w:color w:val="002060"/>
              </w:rPr>
              <w:t>10/05/2025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E063" w14:textId="77777777" w:rsidR="00E664C2" w:rsidRPr="00BF0077" w:rsidRDefault="00E664C2" w:rsidP="00851401">
            <w:pPr>
              <w:pStyle w:val="rowtabella0"/>
              <w:jc w:val="center"/>
              <w:rPr>
                <w:color w:val="002060"/>
              </w:rPr>
            </w:pPr>
            <w:r w:rsidRPr="00E664C2">
              <w:rPr>
                <w:color w:val="002060"/>
                <w:highlight w:val="yellow"/>
              </w:rPr>
              <w:t>18:40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0192" w14:textId="77777777" w:rsidR="00E664C2" w:rsidRPr="00BF0077" w:rsidRDefault="00E664C2" w:rsidP="00851401">
            <w:pPr>
              <w:pStyle w:val="rowtabella0"/>
              <w:jc w:val="center"/>
              <w:rPr>
                <w:color w:val="002060"/>
              </w:rPr>
            </w:pPr>
            <w:r w:rsidRPr="00BF007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FC15" w14:textId="77777777" w:rsidR="00E664C2" w:rsidRPr="00BF0077" w:rsidRDefault="00E664C2" w:rsidP="00851401">
            <w:pPr>
              <w:rPr>
                <w:color w:val="002060"/>
              </w:rPr>
            </w:pPr>
          </w:p>
        </w:tc>
      </w:tr>
    </w:tbl>
    <w:p w14:paraId="585DF419" w14:textId="77777777" w:rsidR="00E664C2" w:rsidRPr="00BF0077" w:rsidRDefault="00E664C2" w:rsidP="00E664C2">
      <w:pPr>
        <w:pStyle w:val="breakline"/>
        <w:rPr>
          <w:rFonts w:eastAsiaTheme="minorEastAsia"/>
          <w:color w:val="002060"/>
        </w:rPr>
      </w:pPr>
    </w:p>
    <w:p w14:paraId="276A3FC5" w14:textId="77777777" w:rsidR="00E664C2" w:rsidRPr="00BF0077" w:rsidRDefault="00E664C2" w:rsidP="00E664C2">
      <w:pPr>
        <w:pStyle w:val="breakline"/>
        <w:rPr>
          <w:color w:val="002060"/>
        </w:rPr>
      </w:pPr>
    </w:p>
    <w:p w14:paraId="321D367E" w14:textId="77777777" w:rsidR="00E664C2" w:rsidRPr="00BF0077" w:rsidRDefault="00E664C2" w:rsidP="00E664C2">
      <w:pPr>
        <w:pStyle w:val="titoloprinc0"/>
        <w:rPr>
          <w:color w:val="002060"/>
        </w:rPr>
      </w:pPr>
      <w:r w:rsidRPr="00BF0077">
        <w:rPr>
          <w:color w:val="002060"/>
        </w:rPr>
        <w:t>RISULTATI</w:t>
      </w:r>
    </w:p>
    <w:p w14:paraId="25C05605" w14:textId="77777777" w:rsidR="00E664C2" w:rsidRPr="00BF0077" w:rsidRDefault="00E664C2" w:rsidP="00E664C2">
      <w:pPr>
        <w:pStyle w:val="breakline"/>
        <w:rPr>
          <w:color w:val="002060"/>
        </w:rPr>
      </w:pPr>
    </w:p>
    <w:p w14:paraId="5EB0B3EA" w14:textId="77777777" w:rsidR="00E664C2" w:rsidRPr="00BF0077" w:rsidRDefault="00E664C2" w:rsidP="00E664C2">
      <w:pPr>
        <w:pStyle w:val="sottotitolocampionato10"/>
        <w:rPr>
          <w:color w:val="002060"/>
        </w:rPr>
      </w:pPr>
      <w:r w:rsidRPr="00BF0077">
        <w:rPr>
          <w:color w:val="002060"/>
        </w:rPr>
        <w:t>RISULTATI UFFICIALI GARE DEL 04/05/2025</w:t>
      </w:r>
    </w:p>
    <w:p w14:paraId="41A4BC45" w14:textId="77777777" w:rsidR="00E158E8" w:rsidRPr="004A562D" w:rsidRDefault="00E158E8" w:rsidP="00E158E8">
      <w:pPr>
        <w:pStyle w:val="sottotitolocampionato20"/>
        <w:spacing w:before="0" w:beforeAutospacing="0" w:after="0" w:afterAutospacing="0"/>
        <w:rPr>
          <w:rFonts w:ascii="Arial" w:hAnsi="Arial" w:cs="Arial"/>
          <w:color w:val="002060"/>
          <w:sz w:val="20"/>
          <w:szCs w:val="20"/>
        </w:rPr>
      </w:pPr>
      <w:r w:rsidRPr="004A562D">
        <w:rPr>
          <w:rFonts w:ascii="Arial" w:hAnsi="Arial" w:cs="Arial"/>
          <w:color w:val="002060"/>
          <w:sz w:val="20"/>
          <w:szCs w:val="20"/>
        </w:rPr>
        <w:t>Si trascrivono qui di seguito i risultati ufficiali delle gare disputate</w:t>
      </w:r>
    </w:p>
    <w:p w14:paraId="730999EE" w14:textId="77777777" w:rsidR="00E664C2" w:rsidRPr="00BF0077" w:rsidRDefault="00E664C2" w:rsidP="00E664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64C2" w:rsidRPr="00BF0077" w14:paraId="212BBCD8" w14:textId="77777777" w:rsidTr="008514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64C2" w:rsidRPr="00BF0077" w14:paraId="44C7ABEB" w14:textId="77777777" w:rsidTr="008514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34129" w14:textId="77777777" w:rsidR="00E664C2" w:rsidRPr="00BF0077" w:rsidRDefault="00E664C2" w:rsidP="00851401">
                  <w:pPr>
                    <w:pStyle w:val="headertabella0"/>
                    <w:rPr>
                      <w:color w:val="002060"/>
                    </w:rPr>
                  </w:pPr>
                  <w:r w:rsidRPr="00BF0077">
                    <w:rPr>
                      <w:color w:val="002060"/>
                    </w:rPr>
                    <w:t>GIRONE A - 4 Giornata - A</w:t>
                  </w:r>
                </w:p>
              </w:tc>
            </w:tr>
            <w:tr w:rsidR="00E664C2" w:rsidRPr="00BF0077" w14:paraId="4C95A5D8" w14:textId="77777777" w:rsidTr="0085140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B3109" w14:textId="77777777" w:rsidR="00E664C2" w:rsidRPr="00BF0077" w:rsidRDefault="00E664C2" w:rsidP="00851401">
                  <w:pPr>
                    <w:pStyle w:val="rowtabella0"/>
                    <w:rPr>
                      <w:color w:val="002060"/>
                    </w:rPr>
                  </w:pPr>
                  <w:r w:rsidRPr="00BF007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4F7DE" w14:textId="77777777" w:rsidR="00E664C2" w:rsidRPr="00BF0077" w:rsidRDefault="00E664C2" w:rsidP="00851401">
                  <w:pPr>
                    <w:pStyle w:val="rowtabella0"/>
                    <w:rPr>
                      <w:color w:val="002060"/>
                    </w:rPr>
                  </w:pPr>
                  <w:r w:rsidRPr="00BF0077">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5D213" w14:textId="77777777" w:rsidR="00E664C2" w:rsidRPr="00BF0077" w:rsidRDefault="00E664C2" w:rsidP="00851401">
                  <w:pPr>
                    <w:pStyle w:val="rowtabella0"/>
                    <w:jc w:val="center"/>
                    <w:rPr>
                      <w:color w:val="002060"/>
                    </w:rPr>
                  </w:pPr>
                  <w:r w:rsidRPr="00BF0077">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8CEE3" w14:textId="77777777" w:rsidR="00E664C2" w:rsidRPr="00BF0077" w:rsidRDefault="00E664C2" w:rsidP="00851401">
                  <w:pPr>
                    <w:pStyle w:val="rowtabella0"/>
                    <w:jc w:val="center"/>
                    <w:rPr>
                      <w:color w:val="002060"/>
                    </w:rPr>
                  </w:pPr>
                  <w:r w:rsidRPr="00BF0077">
                    <w:rPr>
                      <w:color w:val="002060"/>
                    </w:rPr>
                    <w:t> </w:t>
                  </w:r>
                </w:p>
              </w:tc>
            </w:tr>
            <w:tr w:rsidR="00E664C2" w:rsidRPr="00BF0077" w14:paraId="7A48B845"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081EF8" w14:textId="77777777" w:rsidR="00E664C2" w:rsidRPr="00BF0077" w:rsidRDefault="00E664C2" w:rsidP="00851401">
                  <w:pPr>
                    <w:pStyle w:val="rowtabella0"/>
                    <w:rPr>
                      <w:color w:val="002060"/>
                    </w:rPr>
                  </w:pPr>
                  <w:r w:rsidRPr="00BF0077">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98DF37" w14:textId="77777777" w:rsidR="00E664C2" w:rsidRPr="00BF0077" w:rsidRDefault="00E664C2" w:rsidP="00851401">
                  <w:pPr>
                    <w:pStyle w:val="rowtabella0"/>
                    <w:rPr>
                      <w:color w:val="002060"/>
                    </w:rPr>
                  </w:pPr>
                  <w:r w:rsidRPr="00BF007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B839FE" w14:textId="77777777" w:rsidR="00E664C2" w:rsidRPr="00BF0077" w:rsidRDefault="00E664C2" w:rsidP="00851401">
                  <w:pPr>
                    <w:pStyle w:val="rowtabella0"/>
                    <w:jc w:val="center"/>
                    <w:rPr>
                      <w:color w:val="002060"/>
                    </w:rPr>
                  </w:pPr>
                  <w:r w:rsidRPr="00BF007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958629" w14:textId="77777777" w:rsidR="00E664C2" w:rsidRPr="00BF0077" w:rsidRDefault="00E664C2" w:rsidP="00851401">
                  <w:pPr>
                    <w:pStyle w:val="rowtabella0"/>
                    <w:jc w:val="center"/>
                    <w:rPr>
                      <w:color w:val="002060"/>
                    </w:rPr>
                  </w:pPr>
                  <w:r w:rsidRPr="00BF0077">
                    <w:rPr>
                      <w:color w:val="002060"/>
                    </w:rPr>
                    <w:t> </w:t>
                  </w:r>
                </w:p>
              </w:tc>
            </w:tr>
            <w:tr w:rsidR="00E664C2" w:rsidRPr="00BF0077" w14:paraId="22CA2EA5" w14:textId="77777777" w:rsidTr="0085140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D2260D" w14:textId="77777777" w:rsidR="00E664C2" w:rsidRPr="00BF0077" w:rsidRDefault="00E664C2" w:rsidP="00851401">
                  <w:pPr>
                    <w:pStyle w:val="rowtabella0"/>
                    <w:rPr>
                      <w:color w:val="002060"/>
                    </w:rPr>
                  </w:pPr>
                  <w:r w:rsidRPr="00BF0077">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0AABA5" w14:textId="77777777" w:rsidR="00E664C2" w:rsidRPr="00BF0077" w:rsidRDefault="00E664C2" w:rsidP="00851401">
                  <w:pPr>
                    <w:pStyle w:val="rowtabella0"/>
                    <w:rPr>
                      <w:color w:val="002060"/>
                    </w:rPr>
                  </w:pPr>
                  <w:r w:rsidRPr="00BF0077">
                    <w:rPr>
                      <w:color w:val="002060"/>
                    </w:rPr>
                    <w:t>- POL. TRODICA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7BA80" w14:textId="77777777" w:rsidR="00E664C2" w:rsidRPr="00BF0077" w:rsidRDefault="00E664C2" w:rsidP="00851401">
                  <w:pPr>
                    <w:pStyle w:val="rowtabella0"/>
                    <w:jc w:val="center"/>
                    <w:rPr>
                      <w:color w:val="002060"/>
                    </w:rPr>
                  </w:pPr>
                  <w:r w:rsidRPr="00BF007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6A8702" w14:textId="77777777" w:rsidR="00E664C2" w:rsidRPr="00BF0077" w:rsidRDefault="00E664C2" w:rsidP="00851401">
                  <w:pPr>
                    <w:pStyle w:val="rowtabella0"/>
                    <w:jc w:val="center"/>
                    <w:rPr>
                      <w:color w:val="002060"/>
                    </w:rPr>
                  </w:pPr>
                  <w:r w:rsidRPr="00BF0077">
                    <w:rPr>
                      <w:color w:val="002060"/>
                    </w:rPr>
                    <w:t> </w:t>
                  </w:r>
                </w:p>
              </w:tc>
            </w:tr>
            <w:tr w:rsidR="00E664C2" w:rsidRPr="00BF0077" w14:paraId="08EF02C4" w14:textId="77777777" w:rsidTr="0085140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C3E64" w14:textId="77777777" w:rsidR="00E664C2" w:rsidRPr="00BF0077" w:rsidRDefault="00E664C2" w:rsidP="00851401">
                  <w:pPr>
                    <w:pStyle w:val="rowtabella0"/>
                    <w:rPr>
                      <w:color w:val="002060"/>
                    </w:rPr>
                  </w:pPr>
                  <w:r w:rsidRPr="00BF0077">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262FC" w14:textId="77777777" w:rsidR="00E664C2" w:rsidRPr="00BF0077" w:rsidRDefault="00E664C2" w:rsidP="00851401">
                  <w:pPr>
                    <w:pStyle w:val="rowtabella0"/>
                    <w:rPr>
                      <w:color w:val="002060"/>
                    </w:rPr>
                  </w:pPr>
                  <w:r w:rsidRPr="00BF0077">
                    <w:rPr>
                      <w:color w:val="002060"/>
                    </w:rPr>
                    <w:t xml:space="preserve">- AUDAX 1970 </w:t>
                  </w:r>
                  <w:proofErr w:type="gramStart"/>
                  <w:r w:rsidRPr="00BF0077">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C4387" w14:textId="77777777" w:rsidR="00E664C2" w:rsidRPr="00BF0077" w:rsidRDefault="00E664C2" w:rsidP="00851401">
                  <w:pPr>
                    <w:pStyle w:val="rowtabella0"/>
                    <w:jc w:val="center"/>
                    <w:rPr>
                      <w:color w:val="002060"/>
                    </w:rPr>
                  </w:pPr>
                  <w:r w:rsidRPr="00BF007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74DC2" w14:textId="77777777" w:rsidR="00E664C2" w:rsidRPr="00BF0077" w:rsidRDefault="00E664C2" w:rsidP="00851401">
                  <w:pPr>
                    <w:pStyle w:val="rowtabella0"/>
                    <w:jc w:val="center"/>
                    <w:rPr>
                      <w:color w:val="002060"/>
                    </w:rPr>
                  </w:pPr>
                  <w:r w:rsidRPr="00BF0077">
                    <w:rPr>
                      <w:color w:val="002060"/>
                    </w:rPr>
                    <w:t> </w:t>
                  </w:r>
                </w:p>
              </w:tc>
            </w:tr>
            <w:tr w:rsidR="00E664C2" w:rsidRPr="00BF0077" w14:paraId="2F3AF581" w14:textId="77777777" w:rsidTr="00851401">
              <w:tc>
                <w:tcPr>
                  <w:tcW w:w="4700" w:type="dxa"/>
                  <w:gridSpan w:val="4"/>
                  <w:tcBorders>
                    <w:top w:val="nil"/>
                    <w:left w:val="nil"/>
                    <w:bottom w:val="nil"/>
                    <w:right w:val="nil"/>
                  </w:tcBorders>
                  <w:tcMar>
                    <w:top w:w="20" w:type="dxa"/>
                    <w:left w:w="20" w:type="dxa"/>
                    <w:bottom w:w="20" w:type="dxa"/>
                    <w:right w:w="20" w:type="dxa"/>
                  </w:tcMar>
                  <w:vAlign w:val="center"/>
                  <w:hideMark/>
                </w:tcPr>
                <w:p w14:paraId="5449D346" w14:textId="77777777" w:rsidR="00E664C2" w:rsidRPr="00BF0077" w:rsidRDefault="00E664C2" w:rsidP="00851401">
                  <w:pPr>
                    <w:pStyle w:val="rowtabella0"/>
                    <w:rPr>
                      <w:color w:val="002060"/>
                    </w:rPr>
                  </w:pPr>
                  <w:r w:rsidRPr="00BF0077">
                    <w:rPr>
                      <w:color w:val="002060"/>
                    </w:rPr>
                    <w:t>(1) - disputata il 03/05/2025</w:t>
                  </w:r>
                </w:p>
              </w:tc>
            </w:tr>
          </w:tbl>
          <w:p w14:paraId="03E91DE0" w14:textId="77777777" w:rsidR="00E664C2" w:rsidRPr="00BF0077" w:rsidRDefault="00E664C2" w:rsidP="00851401">
            <w:pPr>
              <w:rPr>
                <w:color w:val="002060"/>
              </w:rPr>
            </w:pPr>
          </w:p>
        </w:tc>
      </w:tr>
    </w:tbl>
    <w:p w14:paraId="25F8733A" w14:textId="77777777" w:rsidR="00E664C2" w:rsidRPr="00BF0077" w:rsidRDefault="00E664C2" w:rsidP="00E664C2">
      <w:pPr>
        <w:pStyle w:val="breakline"/>
        <w:rPr>
          <w:rFonts w:eastAsiaTheme="minorEastAsia"/>
          <w:color w:val="002060"/>
        </w:rPr>
      </w:pPr>
    </w:p>
    <w:p w14:paraId="476939DB" w14:textId="77777777" w:rsidR="00E664C2" w:rsidRPr="00BF0077" w:rsidRDefault="00E664C2" w:rsidP="00E664C2">
      <w:pPr>
        <w:pStyle w:val="breakline"/>
        <w:rPr>
          <w:color w:val="002060"/>
        </w:rPr>
      </w:pPr>
    </w:p>
    <w:p w14:paraId="2ADD72D5" w14:textId="77777777" w:rsidR="00E664C2" w:rsidRPr="00BF0077" w:rsidRDefault="00E664C2" w:rsidP="00E664C2">
      <w:pPr>
        <w:pStyle w:val="titoloprinc0"/>
        <w:rPr>
          <w:color w:val="002060"/>
        </w:rPr>
      </w:pPr>
      <w:r w:rsidRPr="00BF0077">
        <w:rPr>
          <w:color w:val="002060"/>
        </w:rPr>
        <w:t>CLASSIFICA</w:t>
      </w:r>
    </w:p>
    <w:p w14:paraId="0C8B1AEA" w14:textId="77777777" w:rsidR="00E664C2" w:rsidRPr="00BF0077" w:rsidRDefault="00E664C2" w:rsidP="00E664C2">
      <w:pPr>
        <w:pStyle w:val="breakline"/>
        <w:rPr>
          <w:color w:val="002060"/>
        </w:rPr>
      </w:pPr>
    </w:p>
    <w:p w14:paraId="4F944C10" w14:textId="77777777" w:rsidR="00E664C2" w:rsidRPr="00BF0077" w:rsidRDefault="00E664C2" w:rsidP="00E664C2">
      <w:pPr>
        <w:pStyle w:val="breakline"/>
        <w:rPr>
          <w:color w:val="002060"/>
        </w:rPr>
      </w:pPr>
    </w:p>
    <w:p w14:paraId="0736DF7A" w14:textId="77777777" w:rsidR="00E664C2" w:rsidRPr="00BF0077" w:rsidRDefault="00E664C2" w:rsidP="00E664C2">
      <w:pPr>
        <w:pStyle w:val="sottotitolocampionato10"/>
        <w:rPr>
          <w:color w:val="002060"/>
        </w:rPr>
      </w:pPr>
      <w:r w:rsidRPr="00BF00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664C2" w:rsidRPr="00BF0077" w14:paraId="733D7AAA" w14:textId="77777777" w:rsidTr="008514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800BE" w14:textId="77777777" w:rsidR="00E664C2" w:rsidRPr="00BF0077" w:rsidRDefault="00E664C2" w:rsidP="00851401">
            <w:pPr>
              <w:pStyle w:val="headertabella0"/>
              <w:rPr>
                <w:color w:val="002060"/>
              </w:rPr>
            </w:pPr>
            <w:r w:rsidRPr="00BF00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1666C" w14:textId="77777777" w:rsidR="00E664C2" w:rsidRPr="00BF0077" w:rsidRDefault="00E664C2" w:rsidP="00851401">
            <w:pPr>
              <w:pStyle w:val="headertabella0"/>
              <w:rPr>
                <w:color w:val="002060"/>
              </w:rPr>
            </w:pPr>
            <w:r w:rsidRPr="00BF00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F834" w14:textId="77777777" w:rsidR="00E664C2" w:rsidRPr="00BF0077" w:rsidRDefault="00E664C2" w:rsidP="00851401">
            <w:pPr>
              <w:pStyle w:val="headertabella0"/>
              <w:rPr>
                <w:color w:val="002060"/>
              </w:rPr>
            </w:pPr>
            <w:r w:rsidRPr="00BF00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8BADB" w14:textId="77777777" w:rsidR="00E664C2" w:rsidRPr="00BF0077" w:rsidRDefault="00E664C2" w:rsidP="00851401">
            <w:pPr>
              <w:pStyle w:val="headertabella0"/>
              <w:rPr>
                <w:color w:val="002060"/>
              </w:rPr>
            </w:pPr>
            <w:r w:rsidRPr="00BF00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546D6" w14:textId="77777777" w:rsidR="00E664C2" w:rsidRPr="00BF0077" w:rsidRDefault="00E664C2" w:rsidP="00851401">
            <w:pPr>
              <w:pStyle w:val="headertabella0"/>
              <w:rPr>
                <w:color w:val="002060"/>
              </w:rPr>
            </w:pPr>
            <w:r w:rsidRPr="00BF00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B736F" w14:textId="77777777" w:rsidR="00E664C2" w:rsidRPr="00BF0077" w:rsidRDefault="00E664C2" w:rsidP="00851401">
            <w:pPr>
              <w:pStyle w:val="headertabella0"/>
              <w:rPr>
                <w:color w:val="002060"/>
              </w:rPr>
            </w:pPr>
            <w:r w:rsidRPr="00BF00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82E2E" w14:textId="77777777" w:rsidR="00E664C2" w:rsidRPr="00BF0077" w:rsidRDefault="00E664C2" w:rsidP="00851401">
            <w:pPr>
              <w:pStyle w:val="headertabella0"/>
              <w:rPr>
                <w:color w:val="002060"/>
              </w:rPr>
            </w:pPr>
            <w:r w:rsidRPr="00BF00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09824" w14:textId="77777777" w:rsidR="00E664C2" w:rsidRPr="00BF0077" w:rsidRDefault="00E664C2" w:rsidP="00851401">
            <w:pPr>
              <w:pStyle w:val="headertabella0"/>
              <w:rPr>
                <w:color w:val="002060"/>
              </w:rPr>
            </w:pPr>
            <w:r w:rsidRPr="00BF00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97977" w14:textId="77777777" w:rsidR="00E664C2" w:rsidRPr="00BF0077" w:rsidRDefault="00E664C2" w:rsidP="00851401">
            <w:pPr>
              <w:pStyle w:val="headertabella0"/>
              <w:rPr>
                <w:color w:val="002060"/>
              </w:rPr>
            </w:pPr>
            <w:r w:rsidRPr="00BF00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A2A6" w14:textId="77777777" w:rsidR="00E664C2" w:rsidRPr="00BF0077" w:rsidRDefault="00E664C2" w:rsidP="00851401">
            <w:pPr>
              <w:pStyle w:val="headertabella0"/>
              <w:rPr>
                <w:color w:val="002060"/>
              </w:rPr>
            </w:pPr>
            <w:r w:rsidRPr="00BF0077">
              <w:rPr>
                <w:color w:val="002060"/>
              </w:rPr>
              <w:t>PE</w:t>
            </w:r>
          </w:p>
        </w:tc>
      </w:tr>
      <w:tr w:rsidR="00E664C2" w:rsidRPr="00BF0077" w14:paraId="675CE83A" w14:textId="77777777" w:rsidTr="008514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97CD17" w14:textId="77777777" w:rsidR="00E664C2" w:rsidRPr="00BF0077" w:rsidRDefault="00E664C2" w:rsidP="00851401">
            <w:pPr>
              <w:pStyle w:val="rowtabella0"/>
              <w:rPr>
                <w:color w:val="002060"/>
              </w:rPr>
            </w:pPr>
            <w:r w:rsidRPr="00BF007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99E4"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6B97"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3655"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106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273E"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3ABE" w14:textId="77777777" w:rsidR="00E664C2" w:rsidRPr="00BF0077" w:rsidRDefault="00E664C2" w:rsidP="00851401">
            <w:pPr>
              <w:pStyle w:val="rowtabella0"/>
              <w:jc w:val="center"/>
              <w:rPr>
                <w:color w:val="002060"/>
              </w:rPr>
            </w:pPr>
            <w:r w:rsidRPr="00BF00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4012"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E375" w14:textId="77777777" w:rsidR="00E664C2" w:rsidRPr="00BF0077" w:rsidRDefault="00E664C2" w:rsidP="00851401">
            <w:pPr>
              <w:pStyle w:val="rowtabella0"/>
              <w:jc w:val="center"/>
              <w:rPr>
                <w:color w:val="002060"/>
              </w:rPr>
            </w:pPr>
            <w:r w:rsidRPr="00BF00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CF27" w14:textId="77777777" w:rsidR="00E664C2" w:rsidRPr="00BF0077" w:rsidRDefault="00E664C2" w:rsidP="00851401">
            <w:pPr>
              <w:pStyle w:val="rowtabella0"/>
              <w:jc w:val="center"/>
              <w:rPr>
                <w:color w:val="002060"/>
              </w:rPr>
            </w:pPr>
            <w:r w:rsidRPr="00BF0077">
              <w:rPr>
                <w:color w:val="002060"/>
              </w:rPr>
              <w:t>0</w:t>
            </w:r>
          </w:p>
        </w:tc>
      </w:tr>
      <w:tr w:rsidR="00E664C2" w:rsidRPr="00BF0077" w14:paraId="60887218"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5E9D6" w14:textId="77777777" w:rsidR="00E664C2" w:rsidRPr="00BF0077" w:rsidRDefault="00E664C2" w:rsidP="00851401">
            <w:pPr>
              <w:pStyle w:val="rowtabella0"/>
              <w:rPr>
                <w:color w:val="002060"/>
              </w:rPr>
            </w:pPr>
            <w:r w:rsidRPr="00BF00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9EBD"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BD5B"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4046"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8CB5"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B5F9"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F077" w14:textId="77777777" w:rsidR="00E664C2" w:rsidRPr="00BF0077" w:rsidRDefault="00E664C2" w:rsidP="00851401">
            <w:pPr>
              <w:pStyle w:val="rowtabella0"/>
              <w:jc w:val="center"/>
              <w:rPr>
                <w:color w:val="002060"/>
              </w:rPr>
            </w:pPr>
            <w:r w:rsidRPr="00BF00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EB5B"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F214" w14:textId="77777777" w:rsidR="00E664C2" w:rsidRPr="00BF0077" w:rsidRDefault="00E664C2" w:rsidP="00851401">
            <w:pPr>
              <w:pStyle w:val="rowtabella0"/>
              <w:jc w:val="center"/>
              <w:rPr>
                <w:color w:val="002060"/>
              </w:rPr>
            </w:pPr>
            <w:r w:rsidRPr="00BF00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B1F2" w14:textId="77777777" w:rsidR="00E664C2" w:rsidRPr="00BF0077" w:rsidRDefault="00E664C2" w:rsidP="00851401">
            <w:pPr>
              <w:pStyle w:val="rowtabella0"/>
              <w:jc w:val="center"/>
              <w:rPr>
                <w:color w:val="002060"/>
              </w:rPr>
            </w:pPr>
            <w:r w:rsidRPr="00BF0077">
              <w:rPr>
                <w:color w:val="002060"/>
              </w:rPr>
              <w:t>0</w:t>
            </w:r>
          </w:p>
        </w:tc>
      </w:tr>
      <w:tr w:rsidR="00E664C2" w:rsidRPr="00BF0077" w14:paraId="0B2921F4"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DF31C" w14:textId="77777777" w:rsidR="00E664C2" w:rsidRPr="00BF0077" w:rsidRDefault="00E664C2" w:rsidP="00851401">
            <w:pPr>
              <w:pStyle w:val="rowtabella0"/>
              <w:rPr>
                <w:color w:val="002060"/>
              </w:rPr>
            </w:pPr>
            <w:r w:rsidRPr="00BF00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64B1"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CD52"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6F5F"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6C46"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8E53"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D845" w14:textId="77777777" w:rsidR="00E664C2" w:rsidRPr="00BF0077" w:rsidRDefault="00E664C2" w:rsidP="00851401">
            <w:pPr>
              <w:pStyle w:val="rowtabella0"/>
              <w:jc w:val="center"/>
              <w:rPr>
                <w:color w:val="002060"/>
              </w:rPr>
            </w:pPr>
            <w:r w:rsidRPr="00BF00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D244"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56A3"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A68D" w14:textId="77777777" w:rsidR="00E664C2" w:rsidRPr="00BF0077" w:rsidRDefault="00E664C2" w:rsidP="00851401">
            <w:pPr>
              <w:pStyle w:val="rowtabella0"/>
              <w:jc w:val="center"/>
              <w:rPr>
                <w:color w:val="002060"/>
              </w:rPr>
            </w:pPr>
            <w:r w:rsidRPr="00BF0077">
              <w:rPr>
                <w:color w:val="002060"/>
              </w:rPr>
              <w:t>0</w:t>
            </w:r>
          </w:p>
        </w:tc>
      </w:tr>
      <w:tr w:rsidR="00E664C2" w:rsidRPr="00BF0077" w14:paraId="69A3430C"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83FFE" w14:textId="77777777" w:rsidR="00E664C2" w:rsidRPr="00BF0077" w:rsidRDefault="00E664C2" w:rsidP="00851401">
            <w:pPr>
              <w:pStyle w:val="rowtabella0"/>
              <w:rPr>
                <w:color w:val="002060"/>
              </w:rPr>
            </w:pPr>
            <w:r w:rsidRPr="00BF007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CF84"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9F12"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3E24"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EBA8"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5A2F"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81DD" w14:textId="77777777" w:rsidR="00E664C2" w:rsidRPr="00BF0077" w:rsidRDefault="00E664C2" w:rsidP="00851401">
            <w:pPr>
              <w:pStyle w:val="rowtabella0"/>
              <w:jc w:val="center"/>
              <w:rPr>
                <w:color w:val="002060"/>
              </w:rPr>
            </w:pPr>
            <w:r w:rsidRPr="00BF00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A504" w14:textId="77777777" w:rsidR="00E664C2" w:rsidRPr="00BF0077" w:rsidRDefault="00E664C2" w:rsidP="00851401">
            <w:pPr>
              <w:pStyle w:val="rowtabella0"/>
              <w:jc w:val="center"/>
              <w:rPr>
                <w:color w:val="002060"/>
              </w:rPr>
            </w:pPr>
            <w:r w:rsidRPr="00BF00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9154"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F532" w14:textId="77777777" w:rsidR="00E664C2" w:rsidRPr="00BF0077" w:rsidRDefault="00E664C2" w:rsidP="00851401">
            <w:pPr>
              <w:pStyle w:val="rowtabella0"/>
              <w:jc w:val="center"/>
              <w:rPr>
                <w:color w:val="002060"/>
              </w:rPr>
            </w:pPr>
            <w:r w:rsidRPr="00BF0077">
              <w:rPr>
                <w:color w:val="002060"/>
              </w:rPr>
              <w:t>0</w:t>
            </w:r>
          </w:p>
        </w:tc>
      </w:tr>
      <w:tr w:rsidR="00E664C2" w:rsidRPr="00BF0077" w14:paraId="25D85090"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012EE" w14:textId="77777777" w:rsidR="00E664C2" w:rsidRPr="00BF0077" w:rsidRDefault="00E664C2" w:rsidP="00851401">
            <w:pPr>
              <w:pStyle w:val="rowtabella0"/>
              <w:rPr>
                <w:color w:val="002060"/>
              </w:rPr>
            </w:pPr>
            <w:r w:rsidRPr="00BF00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F9B3"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F536"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E066"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8359"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9C16"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DF05" w14:textId="77777777" w:rsidR="00E664C2" w:rsidRPr="00BF0077" w:rsidRDefault="00E664C2" w:rsidP="00851401">
            <w:pPr>
              <w:pStyle w:val="rowtabella0"/>
              <w:jc w:val="center"/>
              <w:rPr>
                <w:color w:val="002060"/>
              </w:rPr>
            </w:pPr>
            <w:r w:rsidRPr="00BF00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9EC0"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2716" w14:textId="77777777" w:rsidR="00E664C2" w:rsidRPr="00BF0077" w:rsidRDefault="00E664C2" w:rsidP="00851401">
            <w:pPr>
              <w:pStyle w:val="rowtabella0"/>
              <w:jc w:val="center"/>
              <w:rPr>
                <w:color w:val="002060"/>
              </w:rPr>
            </w:pPr>
            <w:r w:rsidRPr="00BF00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29B8" w14:textId="77777777" w:rsidR="00E664C2" w:rsidRPr="00BF0077" w:rsidRDefault="00E664C2" w:rsidP="00851401">
            <w:pPr>
              <w:pStyle w:val="rowtabella0"/>
              <w:jc w:val="center"/>
              <w:rPr>
                <w:color w:val="002060"/>
              </w:rPr>
            </w:pPr>
            <w:r w:rsidRPr="00BF0077">
              <w:rPr>
                <w:color w:val="002060"/>
              </w:rPr>
              <w:t>0</w:t>
            </w:r>
          </w:p>
        </w:tc>
      </w:tr>
      <w:tr w:rsidR="00E664C2" w:rsidRPr="00BF0077" w14:paraId="15662AE3"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75A2F" w14:textId="77777777" w:rsidR="00E664C2" w:rsidRPr="00BF0077" w:rsidRDefault="00E664C2" w:rsidP="00851401">
            <w:pPr>
              <w:pStyle w:val="rowtabella0"/>
              <w:rPr>
                <w:color w:val="002060"/>
              </w:rPr>
            </w:pPr>
            <w:r w:rsidRPr="00BF007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ADEB"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D8F9"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C909"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2C6B"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F005"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BFEB"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5483" w14:textId="77777777" w:rsidR="00E664C2" w:rsidRPr="00BF0077" w:rsidRDefault="00E664C2" w:rsidP="00851401">
            <w:pPr>
              <w:pStyle w:val="rowtabella0"/>
              <w:jc w:val="center"/>
              <w:rPr>
                <w:color w:val="002060"/>
              </w:rPr>
            </w:pPr>
            <w:r w:rsidRPr="00BF00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23FF"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B187" w14:textId="77777777" w:rsidR="00E664C2" w:rsidRPr="00BF0077" w:rsidRDefault="00E664C2" w:rsidP="00851401">
            <w:pPr>
              <w:pStyle w:val="rowtabella0"/>
              <w:jc w:val="center"/>
              <w:rPr>
                <w:color w:val="002060"/>
              </w:rPr>
            </w:pPr>
            <w:r w:rsidRPr="00BF0077">
              <w:rPr>
                <w:color w:val="002060"/>
              </w:rPr>
              <w:t>0</w:t>
            </w:r>
          </w:p>
        </w:tc>
      </w:tr>
      <w:tr w:rsidR="00E664C2" w:rsidRPr="00BF0077" w14:paraId="2249F824"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80BB4" w14:textId="77777777" w:rsidR="00E664C2" w:rsidRPr="00BF0077" w:rsidRDefault="00E664C2" w:rsidP="00851401">
            <w:pPr>
              <w:pStyle w:val="rowtabella0"/>
              <w:rPr>
                <w:color w:val="002060"/>
              </w:rPr>
            </w:pPr>
            <w:r w:rsidRPr="00BF0077">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A592"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C030"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A55D"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B5E8"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45F1"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2564" w14:textId="77777777" w:rsidR="00E664C2" w:rsidRPr="00BF0077" w:rsidRDefault="00E664C2" w:rsidP="00851401">
            <w:pPr>
              <w:pStyle w:val="rowtabella0"/>
              <w:jc w:val="center"/>
              <w:rPr>
                <w:color w:val="002060"/>
              </w:rPr>
            </w:pPr>
            <w:r w:rsidRPr="00BF00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23F3" w14:textId="77777777" w:rsidR="00E664C2" w:rsidRPr="00BF0077" w:rsidRDefault="00E664C2" w:rsidP="00851401">
            <w:pPr>
              <w:pStyle w:val="rowtabella0"/>
              <w:jc w:val="center"/>
              <w:rPr>
                <w:color w:val="002060"/>
              </w:rPr>
            </w:pPr>
            <w:r w:rsidRPr="00BF00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0B14"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C407" w14:textId="77777777" w:rsidR="00E664C2" w:rsidRPr="00BF0077" w:rsidRDefault="00E664C2" w:rsidP="00851401">
            <w:pPr>
              <w:pStyle w:val="rowtabella0"/>
              <w:jc w:val="center"/>
              <w:rPr>
                <w:color w:val="002060"/>
              </w:rPr>
            </w:pPr>
            <w:r w:rsidRPr="00BF0077">
              <w:rPr>
                <w:color w:val="002060"/>
              </w:rPr>
              <w:t>0</w:t>
            </w:r>
          </w:p>
        </w:tc>
      </w:tr>
      <w:tr w:rsidR="00E664C2" w:rsidRPr="00BF0077" w14:paraId="6F1B5F85"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14E61" w14:textId="77777777" w:rsidR="00E664C2" w:rsidRPr="00BF0077" w:rsidRDefault="00E664C2" w:rsidP="00851401">
            <w:pPr>
              <w:pStyle w:val="rowtabella0"/>
              <w:rPr>
                <w:color w:val="002060"/>
              </w:rPr>
            </w:pPr>
            <w:r w:rsidRPr="00BF007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95C9"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22D9"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CF13"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E97E"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353A"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E396" w14:textId="77777777" w:rsidR="00E664C2" w:rsidRPr="00BF0077" w:rsidRDefault="00E664C2" w:rsidP="00851401">
            <w:pPr>
              <w:pStyle w:val="rowtabella0"/>
              <w:jc w:val="center"/>
              <w:rPr>
                <w:color w:val="002060"/>
              </w:rPr>
            </w:pPr>
            <w:r w:rsidRPr="00BF00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D274" w14:textId="77777777" w:rsidR="00E664C2" w:rsidRPr="00BF0077" w:rsidRDefault="00E664C2" w:rsidP="00851401">
            <w:pPr>
              <w:pStyle w:val="rowtabella0"/>
              <w:jc w:val="center"/>
              <w:rPr>
                <w:color w:val="002060"/>
              </w:rPr>
            </w:pPr>
            <w:r w:rsidRPr="00BF00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6144" w14:textId="77777777" w:rsidR="00E664C2" w:rsidRPr="00BF0077" w:rsidRDefault="00E664C2" w:rsidP="00851401">
            <w:pPr>
              <w:pStyle w:val="rowtabella0"/>
              <w:jc w:val="center"/>
              <w:rPr>
                <w:color w:val="002060"/>
              </w:rPr>
            </w:pPr>
            <w:r w:rsidRPr="00BF00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3F3B" w14:textId="77777777" w:rsidR="00E664C2" w:rsidRPr="00BF0077" w:rsidRDefault="00E664C2" w:rsidP="00851401">
            <w:pPr>
              <w:pStyle w:val="rowtabella0"/>
              <w:jc w:val="center"/>
              <w:rPr>
                <w:color w:val="002060"/>
              </w:rPr>
            </w:pPr>
            <w:r w:rsidRPr="00BF0077">
              <w:rPr>
                <w:color w:val="002060"/>
              </w:rPr>
              <w:t>0</w:t>
            </w:r>
          </w:p>
        </w:tc>
      </w:tr>
      <w:tr w:rsidR="00E664C2" w:rsidRPr="00BF0077" w14:paraId="09DE357B"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C6E27" w14:textId="77777777" w:rsidR="00E664C2" w:rsidRPr="00BF0077" w:rsidRDefault="00E664C2" w:rsidP="00851401">
            <w:pPr>
              <w:pStyle w:val="rowtabella0"/>
              <w:rPr>
                <w:color w:val="002060"/>
              </w:rPr>
            </w:pPr>
            <w:r w:rsidRPr="00BF0077">
              <w:rPr>
                <w:color w:val="002060"/>
              </w:rPr>
              <w:t xml:space="preserve">G.S. AUDAX 1970 </w:t>
            </w:r>
            <w:proofErr w:type="gramStart"/>
            <w:r w:rsidRPr="00BF00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7E59"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EE4D"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F53C"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E2F9"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650A"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10C4" w14:textId="77777777" w:rsidR="00E664C2" w:rsidRPr="00BF0077" w:rsidRDefault="00E664C2" w:rsidP="00851401">
            <w:pPr>
              <w:pStyle w:val="rowtabella0"/>
              <w:jc w:val="center"/>
              <w:rPr>
                <w:color w:val="002060"/>
              </w:rPr>
            </w:pPr>
            <w:r w:rsidRPr="00BF00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0AC4" w14:textId="77777777" w:rsidR="00E664C2" w:rsidRPr="00BF0077" w:rsidRDefault="00E664C2" w:rsidP="00851401">
            <w:pPr>
              <w:pStyle w:val="rowtabella0"/>
              <w:jc w:val="center"/>
              <w:rPr>
                <w:color w:val="002060"/>
              </w:rPr>
            </w:pPr>
            <w:r w:rsidRPr="00BF00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D9B2"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48FF" w14:textId="77777777" w:rsidR="00E664C2" w:rsidRPr="00BF0077" w:rsidRDefault="00E664C2" w:rsidP="00851401">
            <w:pPr>
              <w:pStyle w:val="rowtabella0"/>
              <w:jc w:val="center"/>
              <w:rPr>
                <w:color w:val="002060"/>
              </w:rPr>
            </w:pPr>
            <w:r w:rsidRPr="00BF0077">
              <w:rPr>
                <w:color w:val="002060"/>
              </w:rPr>
              <w:t>0</w:t>
            </w:r>
          </w:p>
        </w:tc>
      </w:tr>
      <w:tr w:rsidR="00E664C2" w:rsidRPr="00BF0077" w14:paraId="6577B64A"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6772B" w14:textId="77777777" w:rsidR="00E664C2" w:rsidRPr="00BF0077" w:rsidRDefault="00E664C2" w:rsidP="00851401">
            <w:pPr>
              <w:pStyle w:val="rowtabella0"/>
              <w:rPr>
                <w:color w:val="002060"/>
              </w:rPr>
            </w:pPr>
            <w:r w:rsidRPr="00BF007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6B09"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1DDF"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D98A"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61B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A5FC"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707D"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513D" w14:textId="77777777" w:rsidR="00E664C2" w:rsidRPr="00BF0077" w:rsidRDefault="00E664C2" w:rsidP="00851401">
            <w:pPr>
              <w:pStyle w:val="rowtabella0"/>
              <w:jc w:val="center"/>
              <w:rPr>
                <w:color w:val="002060"/>
              </w:rPr>
            </w:pPr>
            <w:r w:rsidRPr="00BF00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653B" w14:textId="77777777" w:rsidR="00E664C2" w:rsidRPr="00BF0077" w:rsidRDefault="00E664C2" w:rsidP="00851401">
            <w:pPr>
              <w:pStyle w:val="rowtabella0"/>
              <w:jc w:val="center"/>
              <w:rPr>
                <w:color w:val="002060"/>
              </w:rPr>
            </w:pPr>
            <w:r w:rsidRPr="00BF00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5AA0" w14:textId="77777777" w:rsidR="00E664C2" w:rsidRPr="00BF0077" w:rsidRDefault="00E664C2" w:rsidP="00851401">
            <w:pPr>
              <w:pStyle w:val="rowtabella0"/>
              <w:jc w:val="center"/>
              <w:rPr>
                <w:color w:val="002060"/>
              </w:rPr>
            </w:pPr>
            <w:r w:rsidRPr="00BF0077">
              <w:rPr>
                <w:color w:val="002060"/>
              </w:rPr>
              <w:t>0</w:t>
            </w:r>
          </w:p>
        </w:tc>
      </w:tr>
      <w:tr w:rsidR="00E664C2" w:rsidRPr="00BF0077" w14:paraId="1303C7AA"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932FD" w14:textId="77777777" w:rsidR="00E664C2" w:rsidRPr="00BF0077" w:rsidRDefault="00E664C2" w:rsidP="00851401">
            <w:pPr>
              <w:pStyle w:val="rowtabella0"/>
              <w:rPr>
                <w:color w:val="002060"/>
              </w:rPr>
            </w:pPr>
            <w:r w:rsidRPr="00BF00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E249"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E437" w14:textId="77777777" w:rsidR="00E664C2" w:rsidRPr="00BF0077" w:rsidRDefault="00E664C2" w:rsidP="00851401">
            <w:pPr>
              <w:pStyle w:val="rowtabella0"/>
              <w:jc w:val="center"/>
              <w:rPr>
                <w:color w:val="002060"/>
              </w:rPr>
            </w:pPr>
            <w:r w:rsidRPr="00BF00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AF5B"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F154"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FEA1"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3B88" w14:textId="77777777" w:rsidR="00E664C2" w:rsidRPr="00BF0077" w:rsidRDefault="00E664C2" w:rsidP="00851401">
            <w:pPr>
              <w:pStyle w:val="rowtabella0"/>
              <w:jc w:val="center"/>
              <w:rPr>
                <w:color w:val="002060"/>
              </w:rPr>
            </w:pPr>
            <w:r w:rsidRPr="00BF00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B077" w14:textId="77777777" w:rsidR="00E664C2" w:rsidRPr="00BF0077" w:rsidRDefault="00E664C2" w:rsidP="00851401">
            <w:pPr>
              <w:pStyle w:val="rowtabella0"/>
              <w:jc w:val="center"/>
              <w:rPr>
                <w:color w:val="002060"/>
              </w:rPr>
            </w:pPr>
            <w:r w:rsidRPr="00BF00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99D4" w14:textId="77777777" w:rsidR="00E664C2" w:rsidRPr="00BF0077" w:rsidRDefault="00E664C2" w:rsidP="00851401">
            <w:pPr>
              <w:pStyle w:val="rowtabella0"/>
              <w:jc w:val="center"/>
              <w:rPr>
                <w:color w:val="002060"/>
              </w:rPr>
            </w:pPr>
            <w:r w:rsidRPr="00BF00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1045" w14:textId="77777777" w:rsidR="00E664C2" w:rsidRPr="00BF0077" w:rsidRDefault="00E664C2" w:rsidP="00851401">
            <w:pPr>
              <w:pStyle w:val="rowtabella0"/>
              <w:jc w:val="center"/>
              <w:rPr>
                <w:color w:val="002060"/>
              </w:rPr>
            </w:pPr>
            <w:r w:rsidRPr="00BF0077">
              <w:rPr>
                <w:color w:val="002060"/>
              </w:rPr>
              <w:t>0</w:t>
            </w:r>
          </w:p>
        </w:tc>
      </w:tr>
      <w:tr w:rsidR="00E664C2" w:rsidRPr="00BF0077" w14:paraId="3723FE7D" w14:textId="77777777" w:rsidTr="008514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F78C3" w14:textId="77777777" w:rsidR="00E664C2" w:rsidRPr="00BF0077" w:rsidRDefault="00E664C2" w:rsidP="00851401">
            <w:pPr>
              <w:pStyle w:val="rowtabella0"/>
              <w:rPr>
                <w:color w:val="002060"/>
              </w:rPr>
            </w:pPr>
            <w:r w:rsidRPr="00BF00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8690"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2538"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A631"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7F44" w14:textId="77777777" w:rsidR="00E664C2" w:rsidRPr="00BF0077" w:rsidRDefault="00E664C2" w:rsidP="00851401">
            <w:pPr>
              <w:pStyle w:val="rowtabella0"/>
              <w:jc w:val="center"/>
              <w:rPr>
                <w:color w:val="002060"/>
              </w:rPr>
            </w:pPr>
            <w:r w:rsidRPr="00BF00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28E5" w14:textId="77777777" w:rsidR="00E664C2" w:rsidRPr="00BF0077" w:rsidRDefault="00E664C2" w:rsidP="00851401">
            <w:pPr>
              <w:pStyle w:val="rowtabella0"/>
              <w:jc w:val="center"/>
              <w:rPr>
                <w:color w:val="002060"/>
              </w:rPr>
            </w:pPr>
            <w:r w:rsidRPr="00BF00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3C730" w14:textId="77777777" w:rsidR="00E664C2" w:rsidRPr="00BF0077" w:rsidRDefault="00E664C2" w:rsidP="00851401">
            <w:pPr>
              <w:pStyle w:val="rowtabella0"/>
              <w:jc w:val="center"/>
              <w:rPr>
                <w:color w:val="002060"/>
              </w:rPr>
            </w:pPr>
            <w:r w:rsidRPr="00BF00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48C9" w14:textId="77777777" w:rsidR="00E664C2" w:rsidRPr="00BF0077" w:rsidRDefault="00E664C2" w:rsidP="00851401">
            <w:pPr>
              <w:pStyle w:val="rowtabella0"/>
              <w:jc w:val="center"/>
              <w:rPr>
                <w:color w:val="002060"/>
              </w:rPr>
            </w:pPr>
            <w:r w:rsidRPr="00BF00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4ABF" w14:textId="77777777" w:rsidR="00E664C2" w:rsidRPr="00BF0077" w:rsidRDefault="00E664C2" w:rsidP="00851401">
            <w:pPr>
              <w:pStyle w:val="rowtabella0"/>
              <w:jc w:val="center"/>
              <w:rPr>
                <w:color w:val="002060"/>
              </w:rPr>
            </w:pPr>
            <w:r w:rsidRPr="00BF00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414D" w14:textId="77777777" w:rsidR="00E664C2" w:rsidRPr="00BF0077" w:rsidRDefault="00E664C2" w:rsidP="00851401">
            <w:pPr>
              <w:pStyle w:val="rowtabella0"/>
              <w:jc w:val="center"/>
              <w:rPr>
                <w:color w:val="002060"/>
              </w:rPr>
            </w:pPr>
            <w:r w:rsidRPr="00BF0077">
              <w:rPr>
                <w:color w:val="002060"/>
              </w:rPr>
              <w:t>0</w:t>
            </w:r>
          </w:p>
        </w:tc>
      </w:tr>
      <w:tr w:rsidR="00E664C2" w:rsidRPr="00BF0077" w14:paraId="157CD415" w14:textId="77777777" w:rsidTr="008514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E6E13D" w14:textId="77777777" w:rsidR="00E664C2" w:rsidRPr="00BF0077" w:rsidRDefault="00E664C2" w:rsidP="00851401">
            <w:pPr>
              <w:pStyle w:val="rowtabella0"/>
              <w:rPr>
                <w:color w:val="002060"/>
              </w:rPr>
            </w:pPr>
            <w:r w:rsidRPr="00BF007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ED94"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0961"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9412"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5B77" w14:textId="77777777" w:rsidR="00E664C2" w:rsidRPr="00BF0077" w:rsidRDefault="00E664C2" w:rsidP="00851401">
            <w:pPr>
              <w:pStyle w:val="rowtabella0"/>
              <w:jc w:val="center"/>
              <w:rPr>
                <w:color w:val="002060"/>
              </w:rPr>
            </w:pPr>
            <w:r w:rsidRPr="00BF00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D7C6" w14:textId="77777777" w:rsidR="00E664C2" w:rsidRPr="00BF0077" w:rsidRDefault="00E664C2" w:rsidP="00851401">
            <w:pPr>
              <w:pStyle w:val="rowtabella0"/>
              <w:jc w:val="center"/>
              <w:rPr>
                <w:color w:val="002060"/>
              </w:rPr>
            </w:pPr>
            <w:r w:rsidRPr="00BF00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7DDB" w14:textId="77777777" w:rsidR="00E664C2" w:rsidRPr="00BF0077" w:rsidRDefault="00E664C2" w:rsidP="00851401">
            <w:pPr>
              <w:pStyle w:val="rowtabella0"/>
              <w:jc w:val="center"/>
              <w:rPr>
                <w:color w:val="002060"/>
              </w:rPr>
            </w:pPr>
            <w:r w:rsidRPr="00BF00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F382" w14:textId="77777777" w:rsidR="00E664C2" w:rsidRPr="00BF0077" w:rsidRDefault="00E664C2" w:rsidP="00851401">
            <w:pPr>
              <w:pStyle w:val="rowtabella0"/>
              <w:jc w:val="center"/>
              <w:rPr>
                <w:color w:val="002060"/>
              </w:rPr>
            </w:pPr>
            <w:r w:rsidRPr="00BF00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07781" w14:textId="77777777" w:rsidR="00E664C2" w:rsidRPr="00BF0077" w:rsidRDefault="00E664C2" w:rsidP="00851401">
            <w:pPr>
              <w:pStyle w:val="rowtabella0"/>
              <w:jc w:val="center"/>
              <w:rPr>
                <w:color w:val="002060"/>
              </w:rPr>
            </w:pPr>
            <w:r w:rsidRPr="00BF00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48F6" w14:textId="77777777" w:rsidR="00E664C2" w:rsidRPr="00BF0077" w:rsidRDefault="00E664C2" w:rsidP="00851401">
            <w:pPr>
              <w:pStyle w:val="rowtabella0"/>
              <w:jc w:val="center"/>
              <w:rPr>
                <w:color w:val="002060"/>
              </w:rPr>
            </w:pPr>
            <w:r w:rsidRPr="00BF0077">
              <w:rPr>
                <w:color w:val="002060"/>
              </w:rPr>
              <w:t>0</w:t>
            </w:r>
          </w:p>
        </w:tc>
      </w:tr>
    </w:tbl>
    <w:p w14:paraId="70E0E921" w14:textId="77777777" w:rsidR="00E664C2" w:rsidRDefault="00E664C2" w:rsidP="00E664C2">
      <w:pPr>
        <w:rPr>
          <w:color w:val="002060"/>
        </w:rPr>
      </w:pPr>
    </w:p>
    <w:p w14:paraId="0760E357" w14:textId="3F925D4C" w:rsidR="00E664C2" w:rsidRPr="00BF0077" w:rsidRDefault="00E664C2" w:rsidP="00E664C2">
      <w:pPr>
        <w:pStyle w:val="titoloprinc0"/>
        <w:rPr>
          <w:color w:val="002060"/>
        </w:rPr>
      </w:pPr>
      <w:r>
        <w:rPr>
          <w:color w:val="002060"/>
        </w:rPr>
        <w:t>PROGRAMMA GARE</w:t>
      </w:r>
    </w:p>
    <w:p w14:paraId="278DD63E" w14:textId="77777777" w:rsidR="00E664C2" w:rsidRDefault="00E664C2" w:rsidP="00E664C2">
      <w:pPr>
        <w:rPr>
          <w:color w:val="002060"/>
        </w:rPr>
      </w:pPr>
    </w:p>
    <w:p w14:paraId="59161EFA" w14:textId="77777777" w:rsidR="00670F48" w:rsidRPr="008F0D00" w:rsidRDefault="00670F48" w:rsidP="00670F48">
      <w:pPr>
        <w:pStyle w:val="sottotitolocampionato10"/>
        <w:rPr>
          <w:color w:val="002060"/>
        </w:rPr>
      </w:pPr>
      <w:r w:rsidRPr="008F0D0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670F48" w:rsidRPr="008F0D00" w14:paraId="0E35FF0C" w14:textId="77777777" w:rsidTr="008514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F438C" w14:textId="77777777" w:rsidR="00670F48" w:rsidRPr="008F0D00" w:rsidRDefault="00670F48" w:rsidP="00851401">
            <w:pPr>
              <w:pStyle w:val="headertabella0"/>
              <w:rPr>
                <w:color w:val="002060"/>
              </w:rPr>
            </w:pPr>
            <w:r w:rsidRPr="008F0D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F2CD3" w14:textId="77777777" w:rsidR="00670F48" w:rsidRPr="008F0D00" w:rsidRDefault="00670F48" w:rsidP="00851401">
            <w:pPr>
              <w:pStyle w:val="headertabella0"/>
              <w:rPr>
                <w:color w:val="002060"/>
              </w:rPr>
            </w:pPr>
            <w:r w:rsidRPr="008F0D0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761C3" w14:textId="77777777" w:rsidR="00670F48" w:rsidRPr="008F0D00" w:rsidRDefault="00670F48" w:rsidP="00851401">
            <w:pPr>
              <w:pStyle w:val="headertabella0"/>
              <w:rPr>
                <w:color w:val="002060"/>
              </w:rPr>
            </w:pPr>
            <w:r w:rsidRPr="008F0D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E37C7" w14:textId="77777777" w:rsidR="00670F48" w:rsidRPr="008F0D00" w:rsidRDefault="00670F48" w:rsidP="00851401">
            <w:pPr>
              <w:pStyle w:val="headertabella0"/>
              <w:rPr>
                <w:color w:val="002060"/>
              </w:rPr>
            </w:pPr>
            <w:r w:rsidRPr="008F0D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EA123" w14:textId="77777777" w:rsidR="00670F48" w:rsidRPr="008F0D00" w:rsidRDefault="00670F48" w:rsidP="00851401">
            <w:pPr>
              <w:pStyle w:val="headertabella0"/>
              <w:rPr>
                <w:color w:val="002060"/>
              </w:rPr>
            </w:pPr>
            <w:r w:rsidRPr="008F0D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89F5F" w14:textId="77777777" w:rsidR="00670F48" w:rsidRPr="008F0D00" w:rsidRDefault="00670F48" w:rsidP="00851401">
            <w:pPr>
              <w:pStyle w:val="headertabella0"/>
              <w:rPr>
                <w:color w:val="002060"/>
              </w:rPr>
            </w:pPr>
            <w:proofErr w:type="spellStart"/>
            <w:r w:rsidRPr="008F0D00">
              <w:rPr>
                <w:color w:val="002060"/>
              </w:rPr>
              <w:t>Localita'</w:t>
            </w:r>
            <w:proofErr w:type="spellEnd"/>
            <w:r w:rsidRPr="008F0D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6C952" w14:textId="77777777" w:rsidR="00670F48" w:rsidRPr="008F0D00" w:rsidRDefault="00670F48" w:rsidP="00851401">
            <w:pPr>
              <w:pStyle w:val="headertabella0"/>
              <w:rPr>
                <w:color w:val="002060"/>
              </w:rPr>
            </w:pPr>
            <w:r w:rsidRPr="008F0D00">
              <w:rPr>
                <w:color w:val="002060"/>
              </w:rPr>
              <w:t>Indirizzo Impianto</w:t>
            </w:r>
          </w:p>
        </w:tc>
      </w:tr>
      <w:tr w:rsidR="00670F48" w:rsidRPr="008F0D00" w14:paraId="5DF4F7E2" w14:textId="77777777" w:rsidTr="0085140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621F0" w14:textId="77777777" w:rsidR="00670F48" w:rsidRPr="008F0D00" w:rsidRDefault="00670F48" w:rsidP="00851401">
            <w:pPr>
              <w:pStyle w:val="rowtabella0"/>
              <w:rPr>
                <w:color w:val="002060"/>
              </w:rPr>
            </w:pPr>
            <w:r w:rsidRPr="008F0D00">
              <w:rPr>
                <w:color w:val="002060"/>
              </w:rPr>
              <w:t xml:space="preserve">AUDAX 1970 </w:t>
            </w:r>
            <w:proofErr w:type="gramStart"/>
            <w:r w:rsidRPr="008F0D0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0BEF7" w14:textId="77777777" w:rsidR="00670F48" w:rsidRPr="008F0D00" w:rsidRDefault="00670F48" w:rsidP="00851401">
            <w:pPr>
              <w:pStyle w:val="rowtabella0"/>
              <w:rPr>
                <w:color w:val="002060"/>
              </w:rPr>
            </w:pPr>
            <w:r w:rsidRPr="008F0D00">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AEE35" w14:textId="77777777" w:rsidR="00670F48" w:rsidRPr="008F0D00" w:rsidRDefault="00670F48" w:rsidP="00851401">
            <w:pPr>
              <w:pStyle w:val="rowtabella0"/>
              <w:jc w:val="center"/>
              <w:rPr>
                <w:color w:val="002060"/>
              </w:rPr>
            </w:pPr>
            <w:r w:rsidRPr="008F0D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15759" w14:textId="77777777" w:rsidR="00670F48" w:rsidRPr="008F0D00" w:rsidRDefault="00670F48" w:rsidP="00851401">
            <w:pPr>
              <w:pStyle w:val="rowtabella0"/>
              <w:rPr>
                <w:color w:val="002060"/>
              </w:rPr>
            </w:pPr>
            <w:r w:rsidRPr="008F0D00">
              <w:rPr>
                <w:color w:val="002060"/>
              </w:rPr>
              <w:t>10/05/2025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0C0FB" w14:textId="77777777" w:rsidR="00670F48" w:rsidRPr="008F0D00" w:rsidRDefault="00670F48" w:rsidP="00851401">
            <w:pPr>
              <w:pStyle w:val="rowtabella0"/>
              <w:rPr>
                <w:color w:val="002060"/>
              </w:rPr>
            </w:pPr>
            <w:r w:rsidRPr="008F0D00">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83A3F" w14:textId="77777777" w:rsidR="00670F48" w:rsidRPr="008F0D00" w:rsidRDefault="00670F48" w:rsidP="00851401">
            <w:pPr>
              <w:pStyle w:val="rowtabella0"/>
              <w:rPr>
                <w:color w:val="002060"/>
              </w:rPr>
            </w:pPr>
            <w:r w:rsidRPr="008F0D0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F4D4B" w14:textId="77777777" w:rsidR="00670F48" w:rsidRPr="008F0D00" w:rsidRDefault="00670F48" w:rsidP="00851401">
            <w:pPr>
              <w:pStyle w:val="rowtabella0"/>
              <w:rPr>
                <w:color w:val="002060"/>
              </w:rPr>
            </w:pPr>
            <w:r w:rsidRPr="008F0D00">
              <w:rPr>
                <w:color w:val="002060"/>
              </w:rPr>
              <w:t>VIA ANTONIO ROSMINI 22/B</w:t>
            </w:r>
          </w:p>
        </w:tc>
      </w:tr>
      <w:tr w:rsidR="00670F48" w:rsidRPr="008F0D00" w14:paraId="4F2C8190"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67770" w14:textId="77777777" w:rsidR="00670F48" w:rsidRPr="008F0D00" w:rsidRDefault="00670F48" w:rsidP="00851401">
            <w:pPr>
              <w:pStyle w:val="rowtabella0"/>
              <w:rPr>
                <w:color w:val="002060"/>
              </w:rPr>
            </w:pPr>
            <w:r w:rsidRPr="008F0D00">
              <w:rPr>
                <w:color w:val="002060"/>
              </w:rPr>
              <w:t>POL. TRODICA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B0D176" w14:textId="77777777" w:rsidR="00670F48" w:rsidRPr="008F0D00" w:rsidRDefault="00670F48" w:rsidP="00851401">
            <w:pPr>
              <w:pStyle w:val="rowtabella0"/>
              <w:rPr>
                <w:color w:val="002060"/>
              </w:rPr>
            </w:pPr>
            <w:r w:rsidRPr="008F0D00">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608A89"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F8E79" w14:textId="77777777" w:rsidR="00670F48" w:rsidRPr="008F0D00" w:rsidRDefault="00670F48" w:rsidP="00851401">
            <w:pPr>
              <w:pStyle w:val="rowtabella0"/>
              <w:rPr>
                <w:color w:val="002060"/>
              </w:rPr>
            </w:pPr>
            <w:r w:rsidRPr="008F0D00">
              <w:rPr>
                <w:color w:val="002060"/>
              </w:rPr>
              <w:t>10/05/2025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F99697" w14:textId="77777777" w:rsidR="00670F48" w:rsidRPr="008F0D00" w:rsidRDefault="00670F48" w:rsidP="00851401">
            <w:pPr>
              <w:pStyle w:val="rowtabella0"/>
              <w:rPr>
                <w:color w:val="002060"/>
              </w:rPr>
            </w:pPr>
            <w:r w:rsidRPr="008F0D00">
              <w:rPr>
                <w:color w:val="002060"/>
              </w:rPr>
              <w:t>5306 "SAN FRANCESCO" C5 TRODICA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130882" w14:textId="77777777" w:rsidR="00670F48" w:rsidRPr="008F0D00" w:rsidRDefault="00670F48" w:rsidP="00851401">
            <w:pPr>
              <w:pStyle w:val="rowtabella0"/>
              <w:rPr>
                <w:color w:val="002060"/>
              </w:rPr>
            </w:pPr>
            <w:r w:rsidRPr="008F0D00">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A1B0D" w14:textId="77777777" w:rsidR="00670F48" w:rsidRPr="008F0D00" w:rsidRDefault="00670F48" w:rsidP="00851401">
            <w:pPr>
              <w:pStyle w:val="rowtabella0"/>
              <w:rPr>
                <w:color w:val="002060"/>
              </w:rPr>
            </w:pPr>
            <w:r w:rsidRPr="008F0D00">
              <w:rPr>
                <w:color w:val="002060"/>
              </w:rPr>
              <w:t>VIA TIZIANO 20</w:t>
            </w:r>
          </w:p>
        </w:tc>
      </w:tr>
      <w:tr w:rsidR="00670F48" w:rsidRPr="008F0D00" w14:paraId="49C50808"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7341DB" w14:textId="77777777" w:rsidR="00670F48" w:rsidRPr="008F0D00" w:rsidRDefault="00670F48" w:rsidP="00851401">
            <w:pPr>
              <w:pStyle w:val="rowtabella0"/>
              <w:rPr>
                <w:color w:val="002060"/>
              </w:rPr>
            </w:pPr>
            <w:r w:rsidRPr="008F0D00">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B278E0" w14:textId="77777777" w:rsidR="00670F48" w:rsidRPr="008F0D00" w:rsidRDefault="00670F48" w:rsidP="00851401">
            <w:pPr>
              <w:pStyle w:val="rowtabella0"/>
              <w:rPr>
                <w:color w:val="002060"/>
              </w:rPr>
            </w:pPr>
            <w:r w:rsidRPr="008F0D0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D40F0E"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525237" w14:textId="77777777" w:rsidR="00670F48" w:rsidRPr="008F0D00" w:rsidRDefault="00670F48" w:rsidP="00851401">
            <w:pPr>
              <w:pStyle w:val="rowtabella0"/>
              <w:rPr>
                <w:color w:val="002060"/>
              </w:rPr>
            </w:pPr>
            <w:r w:rsidRPr="008F0D00">
              <w:rPr>
                <w:color w:val="002060"/>
              </w:rPr>
              <w:t>11/05/2025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2908C9" w14:textId="77777777" w:rsidR="00670F48" w:rsidRPr="008F0D00" w:rsidRDefault="00670F48" w:rsidP="00851401">
            <w:pPr>
              <w:pStyle w:val="rowtabella0"/>
              <w:rPr>
                <w:color w:val="002060"/>
              </w:rPr>
            </w:pPr>
            <w:r w:rsidRPr="008F0D00">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2C3C9" w14:textId="77777777" w:rsidR="00670F48" w:rsidRPr="008F0D00" w:rsidRDefault="00670F48" w:rsidP="00851401">
            <w:pPr>
              <w:pStyle w:val="rowtabella0"/>
              <w:rPr>
                <w:color w:val="002060"/>
              </w:rPr>
            </w:pPr>
            <w:r w:rsidRPr="008F0D0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5DDBC6" w14:textId="77777777" w:rsidR="00670F48" w:rsidRPr="008F0D00" w:rsidRDefault="00670F48" w:rsidP="00851401">
            <w:pPr>
              <w:pStyle w:val="rowtabella0"/>
              <w:rPr>
                <w:color w:val="002060"/>
              </w:rPr>
            </w:pPr>
            <w:r w:rsidRPr="008F0D00">
              <w:rPr>
                <w:color w:val="002060"/>
              </w:rPr>
              <w:t>VIA MADRE TERESA DI CALCUTTA</w:t>
            </w:r>
          </w:p>
        </w:tc>
      </w:tr>
      <w:tr w:rsidR="00670F48" w:rsidRPr="008F0D00" w14:paraId="02525290"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D1F13A" w14:textId="77777777" w:rsidR="00670F48" w:rsidRPr="008F0D00" w:rsidRDefault="00670F48" w:rsidP="00851401">
            <w:pPr>
              <w:pStyle w:val="rowtabella0"/>
              <w:rPr>
                <w:color w:val="002060"/>
              </w:rPr>
            </w:pPr>
            <w:r w:rsidRPr="008F0D0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1FFB23" w14:textId="77777777" w:rsidR="00670F48" w:rsidRPr="008F0D00" w:rsidRDefault="00670F48" w:rsidP="00851401">
            <w:pPr>
              <w:pStyle w:val="rowtabella0"/>
              <w:rPr>
                <w:color w:val="002060"/>
              </w:rPr>
            </w:pPr>
            <w:r w:rsidRPr="008F0D00">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F248FA"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E681CD" w14:textId="77777777" w:rsidR="00670F48" w:rsidRPr="008F0D00" w:rsidRDefault="00670F48" w:rsidP="00851401">
            <w:pPr>
              <w:pStyle w:val="rowtabella0"/>
              <w:rPr>
                <w:color w:val="002060"/>
              </w:rPr>
            </w:pPr>
            <w:r w:rsidRPr="008F0D00">
              <w:rPr>
                <w:color w:val="002060"/>
              </w:rPr>
              <w:t>11/05/2025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0E6D49" w14:textId="77777777" w:rsidR="00670F48" w:rsidRPr="008F0D00" w:rsidRDefault="00670F48" w:rsidP="00851401">
            <w:pPr>
              <w:pStyle w:val="rowtabella0"/>
              <w:rPr>
                <w:color w:val="002060"/>
              </w:rPr>
            </w:pPr>
            <w:r w:rsidRPr="008F0D0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3853B" w14:textId="77777777" w:rsidR="00670F48" w:rsidRPr="008F0D00" w:rsidRDefault="00670F48" w:rsidP="00851401">
            <w:pPr>
              <w:pStyle w:val="rowtabella0"/>
              <w:rPr>
                <w:color w:val="002060"/>
              </w:rPr>
            </w:pPr>
            <w:r w:rsidRPr="008F0D0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AD7B6" w14:textId="77777777" w:rsidR="00670F48" w:rsidRPr="008F0D00" w:rsidRDefault="00670F48" w:rsidP="00851401">
            <w:pPr>
              <w:pStyle w:val="rowtabella0"/>
              <w:rPr>
                <w:color w:val="002060"/>
              </w:rPr>
            </w:pPr>
            <w:r w:rsidRPr="008F0D00">
              <w:rPr>
                <w:color w:val="002060"/>
              </w:rPr>
              <w:t>VIA SAN SERGIO FZ. GROTTACCIA</w:t>
            </w:r>
          </w:p>
        </w:tc>
      </w:tr>
      <w:tr w:rsidR="00670F48" w:rsidRPr="008F0D00" w14:paraId="3C9EA607" w14:textId="77777777" w:rsidTr="0085140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611F1" w14:textId="77777777" w:rsidR="00670F48" w:rsidRPr="008F0D00" w:rsidRDefault="00670F48" w:rsidP="00851401">
            <w:pPr>
              <w:pStyle w:val="rowtabella0"/>
              <w:rPr>
                <w:color w:val="002060"/>
              </w:rPr>
            </w:pPr>
            <w:r w:rsidRPr="008F0D0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B03CC" w14:textId="77777777" w:rsidR="00670F48" w:rsidRPr="008F0D00" w:rsidRDefault="00670F48" w:rsidP="00851401">
            <w:pPr>
              <w:pStyle w:val="rowtabella0"/>
              <w:rPr>
                <w:color w:val="002060"/>
              </w:rPr>
            </w:pPr>
            <w:r w:rsidRPr="008F0D0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AD9143"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A7D40" w14:textId="77777777" w:rsidR="00670F48" w:rsidRPr="008F0D00" w:rsidRDefault="00670F48" w:rsidP="00851401">
            <w:pPr>
              <w:pStyle w:val="rowtabella0"/>
              <w:rPr>
                <w:color w:val="002060"/>
              </w:rPr>
            </w:pPr>
            <w:r w:rsidRPr="008F0D00">
              <w:rPr>
                <w:color w:val="002060"/>
              </w:rPr>
              <w:t>11/05/2025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93C5CA" w14:textId="77777777" w:rsidR="00670F48" w:rsidRPr="008F0D00" w:rsidRDefault="00670F48" w:rsidP="00851401">
            <w:pPr>
              <w:pStyle w:val="rowtabella0"/>
              <w:rPr>
                <w:color w:val="002060"/>
              </w:rPr>
            </w:pPr>
            <w:r w:rsidRPr="008F0D00">
              <w:rPr>
                <w:color w:val="002060"/>
              </w:rPr>
              <w:t xml:space="preserve">5442 TENSOSTRUTTURA </w:t>
            </w:r>
            <w:proofErr w:type="gramStart"/>
            <w:r w:rsidRPr="008F0D00">
              <w:rPr>
                <w:color w:val="002060"/>
              </w:rPr>
              <w:t>B.GO</w:t>
            </w:r>
            <w:proofErr w:type="gramEnd"/>
            <w:r w:rsidRPr="008F0D00">
              <w:rPr>
                <w:color w:val="002060"/>
              </w:rPr>
              <w:t xml:space="preserve"> </w:t>
            </w:r>
            <w:proofErr w:type="gramStart"/>
            <w:r w:rsidRPr="008F0D00">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77912" w14:textId="77777777" w:rsidR="00670F48" w:rsidRPr="008F0D00" w:rsidRDefault="00670F48" w:rsidP="00851401">
            <w:pPr>
              <w:pStyle w:val="rowtabella0"/>
              <w:rPr>
                <w:color w:val="002060"/>
              </w:rPr>
            </w:pPr>
            <w:r w:rsidRPr="008F0D0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CAB90" w14:textId="77777777" w:rsidR="00670F48" w:rsidRPr="008F0D00" w:rsidRDefault="00670F48" w:rsidP="00851401">
            <w:pPr>
              <w:pStyle w:val="rowtabella0"/>
              <w:rPr>
                <w:color w:val="002060"/>
              </w:rPr>
            </w:pPr>
            <w:r w:rsidRPr="008F0D00">
              <w:rPr>
                <w:color w:val="002060"/>
              </w:rPr>
              <w:t xml:space="preserve">STRADA DEL FOGLIA - </w:t>
            </w:r>
            <w:proofErr w:type="gramStart"/>
            <w:r w:rsidRPr="008F0D00">
              <w:rPr>
                <w:color w:val="002060"/>
              </w:rPr>
              <w:t>B.GO</w:t>
            </w:r>
            <w:proofErr w:type="gramEnd"/>
            <w:r w:rsidRPr="008F0D00">
              <w:rPr>
                <w:color w:val="002060"/>
              </w:rPr>
              <w:t xml:space="preserve"> S.MAR</w:t>
            </w:r>
          </w:p>
        </w:tc>
      </w:tr>
      <w:tr w:rsidR="00670F48" w:rsidRPr="008F0D00" w14:paraId="03F323C2" w14:textId="77777777" w:rsidTr="0085140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437FB" w14:textId="77777777" w:rsidR="00670F48" w:rsidRPr="008F0D00" w:rsidRDefault="00670F48" w:rsidP="00851401">
            <w:pPr>
              <w:pStyle w:val="rowtabella0"/>
              <w:rPr>
                <w:color w:val="002060"/>
              </w:rPr>
            </w:pPr>
            <w:r w:rsidRPr="008F0D00">
              <w:rPr>
                <w:color w:val="002060"/>
              </w:rPr>
              <w:lastRenderedPageBreak/>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45F12" w14:textId="77777777" w:rsidR="00670F48" w:rsidRPr="008F0D00" w:rsidRDefault="00670F48" w:rsidP="00851401">
            <w:pPr>
              <w:pStyle w:val="rowtabella0"/>
              <w:rPr>
                <w:color w:val="002060"/>
              </w:rPr>
            </w:pPr>
            <w:r w:rsidRPr="008F0D00">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FE292" w14:textId="77777777" w:rsidR="00670F48" w:rsidRPr="008F0D00" w:rsidRDefault="00670F48" w:rsidP="00851401">
            <w:pPr>
              <w:pStyle w:val="rowtabella0"/>
              <w:jc w:val="center"/>
              <w:rPr>
                <w:color w:val="002060"/>
              </w:rPr>
            </w:pPr>
            <w:r w:rsidRPr="008F0D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3DB3F" w14:textId="77777777" w:rsidR="00670F48" w:rsidRPr="008F0D00" w:rsidRDefault="00670F48" w:rsidP="00851401">
            <w:pPr>
              <w:pStyle w:val="rowtabella0"/>
              <w:rPr>
                <w:color w:val="002060"/>
              </w:rPr>
            </w:pPr>
            <w:r w:rsidRPr="008F0D00">
              <w:rPr>
                <w:color w:val="002060"/>
              </w:rPr>
              <w:t>14/05/2025 18:40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EE26B" w14:textId="77777777" w:rsidR="00670F48" w:rsidRPr="008F0D00" w:rsidRDefault="00670F48" w:rsidP="00851401">
            <w:pPr>
              <w:pStyle w:val="rowtabella0"/>
              <w:rPr>
                <w:color w:val="002060"/>
              </w:rPr>
            </w:pPr>
            <w:r w:rsidRPr="008F0D00">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0F73E" w14:textId="77777777" w:rsidR="00670F48" w:rsidRPr="008F0D00" w:rsidRDefault="00670F48" w:rsidP="00851401">
            <w:pPr>
              <w:pStyle w:val="rowtabella0"/>
              <w:rPr>
                <w:color w:val="002060"/>
              </w:rPr>
            </w:pPr>
            <w:r w:rsidRPr="008F0D00">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9CD3A" w14:textId="77777777" w:rsidR="00670F48" w:rsidRPr="008F0D00" w:rsidRDefault="00670F48" w:rsidP="00851401">
            <w:pPr>
              <w:pStyle w:val="rowtabella0"/>
              <w:rPr>
                <w:color w:val="002060"/>
              </w:rPr>
            </w:pPr>
            <w:r w:rsidRPr="008F0D00">
              <w:rPr>
                <w:color w:val="002060"/>
              </w:rPr>
              <w:t>VIA BRAMANTE</w:t>
            </w:r>
          </w:p>
        </w:tc>
      </w:tr>
    </w:tbl>
    <w:p w14:paraId="155AD7D1" w14:textId="77777777" w:rsidR="00670F48" w:rsidRPr="00BF0077" w:rsidRDefault="00670F48" w:rsidP="00E664C2">
      <w:pPr>
        <w:rPr>
          <w:color w:val="002060"/>
        </w:rPr>
      </w:pPr>
    </w:p>
    <w:p w14:paraId="53F37569" w14:textId="77777777" w:rsidR="00E664C2" w:rsidRDefault="00E664C2" w:rsidP="00E17056">
      <w:pPr>
        <w:pStyle w:val="Corpodeltesto21"/>
        <w:rPr>
          <w:rFonts w:ascii="Arial" w:hAnsi="Arial" w:cs="Arial"/>
          <w:color w:val="002060"/>
          <w:sz w:val="22"/>
        </w:rPr>
      </w:pPr>
    </w:p>
    <w:p w14:paraId="7A2547F1" w14:textId="77777777" w:rsidR="008412F2" w:rsidRPr="00283D59" w:rsidRDefault="008412F2" w:rsidP="00E17056">
      <w:pPr>
        <w:pStyle w:val="Corpodeltesto21"/>
        <w:rPr>
          <w:rFonts w:ascii="Arial" w:hAnsi="Arial" w:cs="Arial"/>
          <w:color w:val="002060"/>
          <w:sz w:val="22"/>
        </w:rPr>
      </w:pPr>
    </w:p>
    <w:p w14:paraId="1CC7B8EC" w14:textId="77777777" w:rsidR="00E17056" w:rsidRDefault="00E170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2908C6C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E7036">
        <w:rPr>
          <w:rFonts w:ascii="Arial" w:hAnsi="Arial" w:cs="Arial"/>
          <w:b/>
          <w:bCs/>
          <w:color w:val="002060"/>
        </w:rPr>
        <w:t>1</w:t>
      </w:r>
      <w:r w:rsidR="00C20AC7">
        <w:rPr>
          <w:rFonts w:ascii="Arial" w:hAnsi="Arial" w:cs="Arial"/>
          <w:b/>
          <w:bCs/>
          <w:color w:val="002060"/>
        </w:rPr>
        <w:t>9</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048DAC2"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20AC7">
        <w:rPr>
          <w:b/>
          <w:color w:val="002060"/>
          <w:u w:val="single"/>
        </w:rPr>
        <w:t>0</w:t>
      </w:r>
      <w:r w:rsidR="00B368F3">
        <w:rPr>
          <w:b/>
          <w:color w:val="002060"/>
          <w:u w:val="single"/>
        </w:rPr>
        <w:t>5</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D054B" w14:textId="77777777" w:rsidR="00FA3802" w:rsidRDefault="00FA3802">
      <w:r>
        <w:separator/>
      </w:r>
    </w:p>
  </w:endnote>
  <w:endnote w:type="continuationSeparator" w:id="0">
    <w:p w14:paraId="3FCC84A5" w14:textId="77777777" w:rsidR="00FA3802" w:rsidRDefault="00FA3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DC265C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C20AC7">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01633" w14:textId="77777777" w:rsidR="00FA3802" w:rsidRDefault="00FA3802">
      <w:r>
        <w:separator/>
      </w:r>
    </w:p>
  </w:footnote>
  <w:footnote w:type="continuationSeparator" w:id="0">
    <w:p w14:paraId="3D96193C" w14:textId="77777777" w:rsidR="00FA3802" w:rsidRDefault="00FA3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8"/>
  </w:num>
  <w:num w:numId="5" w16cid:durableId="1249315646">
    <w:abstractNumId w:val="16"/>
  </w:num>
  <w:num w:numId="6" w16cid:durableId="934754267">
    <w:abstractNumId w:val="6"/>
  </w:num>
  <w:num w:numId="7" w16cid:durableId="1125348853">
    <w:abstractNumId w:val="8"/>
  </w:num>
  <w:num w:numId="8" w16cid:durableId="392192102">
    <w:abstractNumId w:val="17"/>
  </w:num>
  <w:num w:numId="9" w16cid:durableId="421071194">
    <w:abstractNumId w:val="12"/>
  </w:num>
  <w:num w:numId="10" w16cid:durableId="1787889819">
    <w:abstractNumId w:val="9"/>
  </w:num>
  <w:num w:numId="11" w16cid:durableId="491065020">
    <w:abstractNumId w:val="13"/>
  </w:num>
  <w:num w:numId="12" w16cid:durableId="1574856181">
    <w:abstractNumId w:val="7"/>
  </w:num>
  <w:num w:numId="13" w16cid:durableId="935091177">
    <w:abstractNumId w:val="20"/>
  </w:num>
  <w:num w:numId="14" w16cid:durableId="1847743972">
    <w:abstractNumId w:val="11"/>
  </w:num>
  <w:num w:numId="15" w16cid:durableId="1593008797">
    <w:abstractNumId w:val="15"/>
  </w:num>
  <w:num w:numId="16" w16cid:durableId="1052272926">
    <w:abstractNumId w:val="14"/>
  </w:num>
  <w:num w:numId="17" w16cid:durableId="1617522025">
    <w:abstractNumId w:val="1"/>
  </w:num>
  <w:num w:numId="18" w16cid:durableId="497775291">
    <w:abstractNumId w:val="0"/>
  </w:num>
  <w:num w:numId="19" w16cid:durableId="1674992774">
    <w:abstractNumId w:val="4"/>
  </w:num>
  <w:num w:numId="20" w16cid:durableId="1160734668">
    <w:abstractNumId w:val="19"/>
  </w:num>
  <w:num w:numId="21" w16cid:durableId="1544168238">
    <w:abstractNumId w:val="21"/>
  </w:num>
  <w:num w:numId="22" w16cid:durableId="1528913314">
    <w:abstractNumId w:val="10"/>
  </w:num>
  <w:num w:numId="23" w16cid:durableId="95324628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33ADC"/>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30</Pages>
  <Words>8103</Words>
  <Characters>46189</Characters>
  <Application>Microsoft Office Word</Application>
  <DocSecurity>0</DocSecurity>
  <Lines>384</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54184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2025-05-05T17:44:00Z</cp:lastPrinted>
  <dcterms:created xsi:type="dcterms:W3CDTF">2025-05-05T17:44:00Z</dcterms:created>
  <dcterms:modified xsi:type="dcterms:W3CDTF">2025-05-05T17:44:00Z</dcterms:modified>
</cp:coreProperties>
</file>