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70DFD5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w:t>
            </w:r>
            <w:r w:rsidR="00F83DC7">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83DC7">
              <w:rPr>
                <w:rFonts w:ascii="Arial" w:hAnsi="Arial" w:cs="Arial"/>
                <w:color w:val="002060"/>
                <w:sz w:val="40"/>
                <w:szCs w:val="40"/>
              </w:rPr>
              <w:t>20</w:t>
            </w:r>
            <w:r w:rsidR="00580BE5">
              <w:rPr>
                <w:rFonts w:ascii="Arial" w:hAnsi="Arial" w:cs="Arial"/>
                <w:color w:val="002060"/>
                <w:sz w:val="40"/>
                <w:szCs w:val="40"/>
              </w:rPr>
              <w:t>/</w:t>
            </w:r>
            <w:r w:rsidR="00FE3D87">
              <w:rPr>
                <w:rFonts w:ascii="Arial" w:hAnsi="Arial" w:cs="Arial"/>
                <w:color w:val="002060"/>
                <w:sz w:val="40"/>
                <w:szCs w:val="40"/>
              </w:rPr>
              <w:t>0</w:t>
            </w:r>
            <w:r w:rsidR="003D7956">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7730DF8"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E56FCD">
          <w:rPr>
            <w:noProof/>
            <w:webHidden/>
          </w:rPr>
          <w:t>1</w:t>
        </w:r>
        <w:r w:rsidR="00AC19D9" w:rsidRPr="00DE1EF7">
          <w:rPr>
            <w:noProof/>
            <w:webHidden/>
          </w:rPr>
          <w:fldChar w:fldCharType="end"/>
        </w:r>
      </w:hyperlink>
    </w:p>
    <w:p w14:paraId="112EDB38" w14:textId="4C8FDD3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E56FCD">
          <w:rPr>
            <w:noProof/>
            <w:webHidden/>
          </w:rPr>
          <w:t>1</w:t>
        </w:r>
        <w:r w:rsidRPr="00DE1EF7">
          <w:rPr>
            <w:noProof/>
            <w:webHidden/>
          </w:rPr>
          <w:fldChar w:fldCharType="end"/>
        </w:r>
      </w:hyperlink>
    </w:p>
    <w:p w14:paraId="4D9CAD43" w14:textId="21BA327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E56FCD">
          <w:rPr>
            <w:noProof/>
            <w:webHidden/>
          </w:rPr>
          <w:t>1</w:t>
        </w:r>
        <w:r w:rsidRPr="00DE1EF7">
          <w:rPr>
            <w:noProof/>
            <w:webHidden/>
          </w:rPr>
          <w:fldChar w:fldCharType="end"/>
        </w:r>
      </w:hyperlink>
    </w:p>
    <w:p w14:paraId="0EAFCCD8" w14:textId="5B5D43EF"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E56FCD">
          <w:rPr>
            <w:noProof/>
            <w:webHidden/>
          </w:rPr>
          <w:t>1</w:t>
        </w:r>
        <w:r w:rsidRPr="00DE1EF7">
          <w:rPr>
            <w:noProof/>
            <w:webHidden/>
          </w:rPr>
          <w:fldChar w:fldCharType="end"/>
        </w:r>
      </w:hyperlink>
    </w:p>
    <w:p w14:paraId="0952245B" w14:textId="4CA8FB6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E56FCD">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89AA02B" w14:textId="77777777" w:rsidR="00BA4FF9" w:rsidRPr="00BA4FF9" w:rsidRDefault="00BA4FF9"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6F494C94" w14:textId="77777777" w:rsidR="00C20AC7" w:rsidRPr="004C202D" w:rsidRDefault="00C20AC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BFD237D" w14:textId="77777777" w:rsidR="00615762" w:rsidRPr="009810FE" w:rsidRDefault="00615762" w:rsidP="00FB0AAF">
      <w:pPr>
        <w:pStyle w:val="Nessunaspaziatura"/>
        <w:jc w:val="both"/>
        <w:rPr>
          <w:rFonts w:ascii="Arial" w:hAnsi="Arial" w:cs="Arial"/>
          <w:bCs/>
          <w:color w:val="002060"/>
          <w:sz w:val="12"/>
          <w:szCs w:val="12"/>
        </w:rPr>
      </w:pPr>
    </w:p>
    <w:p w14:paraId="3FEDFA50" w14:textId="77777777" w:rsidR="00AE0788" w:rsidRPr="009810FE" w:rsidRDefault="00AE0788" w:rsidP="00AE0788">
      <w:pPr>
        <w:pStyle w:val="titolocampionato0"/>
        <w:shd w:val="clear" w:color="auto" w:fill="CCCCCC"/>
        <w:spacing w:before="80" w:after="40"/>
        <w:rPr>
          <w:color w:val="002060"/>
        </w:rPr>
      </w:pPr>
      <w:r w:rsidRPr="009810FE">
        <w:rPr>
          <w:color w:val="002060"/>
        </w:rPr>
        <w:t>TITOLO REG. CALCIO 5 SERIE "D"</w:t>
      </w:r>
    </w:p>
    <w:p w14:paraId="27A8951F" w14:textId="4FB65713" w:rsidR="00AE0788" w:rsidRPr="009810FE" w:rsidRDefault="00AE0788" w:rsidP="00AE0788">
      <w:pPr>
        <w:pStyle w:val="titoloprinc0"/>
        <w:rPr>
          <w:color w:val="002060"/>
        </w:rPr>
      </w:pPr>
      <w:r w:rsidRPr="009810FE">
        <w:rPr>
          <w:color w:val="002060"/>
        </w:rPr>
        <w:t xml:space="preserve">GARA DI FINALE </w:t>
      </w:r>
      <w:r w:rsidRPr="009810FE">
        <w:rPr>
          <w:color w:val="002060"/>
        </w:rPr>
        <w:t>TITOLO REGIONALE</w:t>
      </w:r>
    </w:p>
    <w:p w14:paraId="096D99BC" w14:textId="77777777" w:rsidR="00AE0788" w:rsidRPr="009810FE" w:rsidRDefault="00AE0788" w:rsidP="00AE0788">
      <w:pPr>
        <w:pStyle w:val="breakline"/>
        <w:jc w:val="both"/>
        <w:rPr>
          <w:rFonts w:ascii="Arial" w:hAnsi="Arial" w:cs="Arial"/>
          <w:b/>
          <w:bCs/>
          <w:i/>
          <w:iCs/>
          <w:color w:val="002060"/>
          <w:sz w:val="22"/>
          <w:szCs w:val="22"/>
        </w:rPr>
      </w:pPr>
    </w:p>
    <w:p w14:paraId="169C9075" w14:textId="0A46981E" w:rsidR="00AE0788" w:rsidRPr="009810FE" w:rsidRDefault="00AE0788" w:rsidP="00AE0788">
      <w:pPr>
        <w:pStyle w:val="breakline"/>
        <w:jc w:val="both"/>
        <w:rPr>
          <w:rFonts w:ascii="Arial" w:hAnsi="Arial" w:cs="Arial"/>
          <w:color w:val="002060"/>
          <w:sz w:val="22"/>
          <w:szCs w:val="22"/>
        </w:rPr>
      </w:pPr>
      <w:r w:rsidRPr="009810FE">
        <w:rPr>
          <w:rFonts w:ascii="Arial" w:hAnsi="Arial" w:cs="Arial"/>
          <w:color w:val="002060"/>
          <w:sz w:val="22"/>
          <w:szCs w:val="22"/>
        </w:rPr>
        <w:t>Si precisa che l</w:t>
      </w:r>
      <w:r w:rsidRPr="009810FE">
        <w:rPr>
          <w:rFonts w:ascii="Arial" w:hAnsi="Arial" w:cs="Arial"/>
          <w:color w:val="002060"/>
          <w:sz w:val="22"/>
          <w:szCs w:val="22"/>
        </w:rPr>
        <w:t>a Gara di Finale sarà disputata come di seguito riportato:</w:t>
      </w:r>
    </w:p>
    <w:p w14:paraId="0F5EA2FC" w14:textId="77777777" w:rsidR="00AE0788" w:rsidRPr="009810FE" w:rsidRDefault="00AE0788" w:rsidP="00AE0788">
      <w:pPr>
        <w:pStyle w:val="breakline"/>
        <w:jc w:val="both"/>
        <w:rPr>
          <w:rFonts w:ascii="Arial" w:hAnsi="Arial" w:cs="Arial"/>
          <w:color w:val="002060"/>
          <w:sz w:val="22"/>
          <w:szCs w:val="22"/>
        </w:rPr>
      </w:pPr>
    </w:p>
    <w:p w14:paraId="3C9F6627" w14:textId="77777777" w:rsidR="00AE0788" w:rsidRPr="009810FE" w:rsidRDefault="00AE0788" w:rsidP="00AE0788">
      <w:pPr>
        <w:pStyle w:val="breakline"/>
        <w:jc w:val="center"/>
        <w:rPr>
          <w:rFonts w:ascii="Arial" w:hAnsi="Arial" w:cs="Arial"/>
          <w:b/>
          <w:bCs/>
          <w:color w:val="002060"/>
          <w:sz w:val="22"/>
          <w:szCs w:val="22"/>
          <w:lang w:val="es-ES"/>
        </w:rPr>
      </w:pPr>
      <w:r w:rsidRPr="009810FE">
        <w:rPr>
          <w:rFonts w:ascii="Arial" w:hAnsi="Arial" w:cs="Arial"/>
          <w:b/>
          <w:bCs/>
          <w:color w:val="002060"/>
          <w:sz w:val="22"/>
          <w:szCs w:val="22"/>
          <w:lang w:val="es-ES"/>
        </w:rPr>
        <w:t>G.S.A. LE DUE PALME – ALMA JUVENTUS FANO</w:t>
      </w:r>
    </w:p>
    <w:p w14:paraId="4A1EC062" w14:textId="59BEACF3" w:rsidR="00AE0788" w:rsidRPr="009810FE" w:rsidRDefault="00AE0788" w:rsidP="00AE0788">
      <w:pPr>
        <w:pStyle w:val="Paragrafoelenco"/>
        <w:ind w:left="0"/>
        <w:jc w:val="center"/>
        <w:rPr>
          <w:rFonts w:ascii="Arial" w:hAnsi="Arial" w:cs="Arial"/>
          <w:b/>
          <w:bCs/>
          <w:color w:val="002060"/>
          <w:sz w:val="22"/>
          <w:szCs w:val="22"/>
        </w:rPr>
      </w:pPr>
      <w:r w:rsidRPr="009810FE">
        <w:rPr>
          <w:rFonts w:ascii="Arial" w:hAnsi="Arial" w:cs="Arial"/>
          <w:b/>
          <w:bCs/>
          <w:color w:val="002060"/>
          <w:sz w:val="22"/>
          <w:szCs w:val="22"/>
        </w:rPr>
        <w:t xml:space="preserve">Sabato 24/05/2025, </w:t>
      </w:r>
      <w:r w:rsidRPr="009810FE">
        <w:rPr>
          <w:rFonts w:ascii="Arial" w:hAnsi="Arial" w:cs="Arial"/>
          <w:b/>
          <w:bCs/>
          <w:color w:val="002060"/>
          <w:sz w:val="22"/>
          <w:szCs w:val="22"/>
          <w:highlight w:val="yellow"/>
        </w:rPr>
        <w:t xml:space="preserve">ore </w:t>
      </w:r>
      <w:r w:rsidRPr="009810FE">
        <w:rPr>
          <w:rFonts w:ascii="Arial" w:hAnsi="Arial" w:cs="Arial"/>
          <w:b/>
          <w:bCs/>
          <w:color w:val="002060"/>
          <w:sz w:val="22"/>
          <w:szCs w:val="22"/>
          <w:highlight w:val="yellow"/>
        </w:rPr>
        <w:t>15:00</w:t>
      </w:r>
    </w:p>
    <w:p w14:paraId="18C73DC1" w14:textId="77777777" w:rsidR="00AE0788" w:rsidRPr="009810FE" w:rsidRDefault="00AE0788" w:rsidP="00AE0788">
      <w:pPr>
        <w:pStyle w:val="Paragrafoelenco"/>
        <w:ind w:left="0"/>
        <w:jc w:val="center"/>
        <w:rPr>
          <w:rFonts w:ascii="Arial" w:hAnsi="Arial" w:cs="Arial"/>
          <w:b/>
          <w:bCs/>
          <w:color w:val="002060"/>
          <w:sz w:val="22"/>
          <w:szCs w:val="22"/>
        </w:rPr>
      </w:pPr>
      <w:r w:rsidRPr="009810FE">
        <w:rPr>
          <w:rFonts w:ascii="Arial" w:hAnsi="Arial" w:cs="Arial"/>
          <w:b/>
          <w:bCs/>
          <w:color w:val="002060"/>
          <w:sz w:val="22"/>
          <w:szCs w:val="22"/>
        </w:rPr>
        <w:t xml:space="preserve">Palazzetto dello Sport Contrada </w:t>
      </w:r>
      <w:proofErr w:type="spellStart"/>
      <w:r w:rsidRPr="009810FE">
        <w:rPr>
          <w:rFonts w:ascii="Arial" w:hAnsi="Arial" w:cs="Arial"/>
          <w:b/>
          <w:bCs/>
          <w:color w:val="002060"/>
          <w:sz w:val="22"/>
          <w:szCs w:val="22"/>
        </w:rPr>
        <w:t>Bagacciano</w:t>
      </w:r>
      <w:proofErr w:type="spellEnd"/>
      <w:r w:rsidRPr="009810FE">
        <w:rPr>
          <w:rFonts w:ascii="Arial" w:hAnsi="Arial" w:cs="Arial"/>
          <w:b/>
          <w:bCs/>
          <w:color w:val="002060"/>
          <w:sz w:val="22"/>
          <w:szCs w:val="22"/>
        </w:rPr>
        <w:t xml:space="preserve"> di CAMERANO (AN)</w:t>
      </w:r>
    </w:p>
    <w:p w14:paraId="2E98D9E6" w14:textId="77777777" w:rsidR="00AE0788" w:rsidRPr="009810FE" w:rsidRDefault="00AE0788" w:rsidP="00AE0788">
      <w:pPr>
        <w:pStyle w:val="breakline"/>
        <w:jc w:val="both"/>
        <w:rPr>
          <w:rFonts w:ascii="Arial" w:hAnsi="Arial" w:cs="Arial"/>
          <w:color w:val="002060"/>
          <w:sz w:val="22"/>
          <w:szCs w:val="22"/>
        </w:rPr>
      </w:pPr>
    </w:p>
    <w:p w14:paraId="38EC1CA7" w14:textId="77777777" w:rsidR="00AE0788" w:rsidRPr="009810FE" w:rsidRDefault="00AE0788" w:rsidP="00AE0788">
      <w:pPr>
        <w:pStyle w:val="Corpodeltesto21"/>
        <w:rPr>
          <w:rFonts w:ascii="Arial" w:hAnsi="Arial" w:cs="Arial"/>
          <w:color w:val="002060"/>
          <w:sz w:val="22"/>
        </w:rPr>
      </w:pPr>
      <w:r w:rsidRPr="009810FE">
        <w:rPr>
          <w:rFonts w:ascii="Arial" w:hAnsi="Arial" w:cs="Arial"/>
          <w:color w:val="002060"/>
          <w:sz w:val="22"/>
        </w:rPr>
        <w:t>Persistendo la parità al termine dei tempi regolamentari, si procederà direttamente all’effettuazione dei tiri di rigore secondo modalità previste dalle vigenti norme federali.</w:t>
      </w:r>
    </w:p>
    <w:p w14:paraId="5514132D" w14:textId="77777777" w:rsidR="00AE0788" w:rsidRPr="009810FE" w:rsidRDefault="00AE0788" w:rsidP="00AE0788">
      <w:pPr>
        <w:pStyle w:val="Corpodeltesto21"/>
        <w:rPr>
          <w:rFonts w:ascii="Arial" w:hAnsi="Arial" w:cs="Arial"/>
          <w:color w:val="002060"/>
          <w:sz w:val="22"/>
        </w:rPr>
      </w:pPr>
    </w:p>
    <w:p w14:paraId="7E307D63" w14:textId="77777777" w:rsidR="00AE0788" w:rsidRPr="009810FE" w:rsidRDefault="00AE0788" w:rsidP="00AE0788">
      <w:pPr>
        <w:pStyle w:val="Corpodeltesto21"/>
        <w:jc w:val="left"/>
        <w:rPr>
          <w:i/>
          <w:iCs/>
          <w:color w:val="002060"/>
          <w:szCs w:val="22"/>
        </w:rPr>
      </w:pPr>
      <w:r w:rsidRPr="009810FE">
        <w:rPr>
          <w:rFonts w:ascii="Arial" w:hAnsi="Arial" w:cs="Arial"/>
          <w:i/>
          <w:iCs/>
          <w:color w:val="002060"/>
          <w:sz w:val="22"/>
        </w:rPr>
        <w:t>La Società prima nominata è responsabile dell’organizzazione della gara.</w:t>
      </w:r>
    </w:p>
    <w:p w14:paraId="25472937" w14:textId="77777777" w:rsidR="00AE0788" w:rsidRPr="009810FE" w:rsidRDefault="00AE0788" w:rsidP="00AE0788">
      <w:pPr>
        <w:pStyle w:val="Corpodeltesto21"/>
        <w:rPr>
          <w:rFonts w:ascii="Arial" w:hAnsi="Arial" w:cs="Arial"/>
          <w:color w:val="002060"/>
          <w:sz w:val="22"/>
        </w:rPr>
      </w:pPr>
    </w:p>
    <w:p w14:paraId="40D8C44B" w14:textId="77777777" w:rsidR="00AE0788" w:rsidRPr="009810FE" w:rsidRDefault="00AE0788" w:rsidP="00AE0788">
      <w:pPr>
        <w:pStyle w:val="Corpodeltesto21"/>
        <w:rPr>
          <w:rFonts w:ascii="Arial" w:hAnsi="Arial" w:cs="Arial"/>
          <w:color w:val="002060"/>
          <w:sz w:val="22"/>
        </w:rPr>
      </w:pPr>
    </w:p>
    <w:p w14:paraId="56EF3F78" w14:textId="77777777" w:rsidR="00AE0788" w:rsidRPr="009810FE" w:rsidRDefault="00AE0788" w:rsidP="00AE0788">
      <w:pPr>
        <w:pStyle w:val="titoloprinc0"/>
        <w:rPr>
          <w:color w:val="002060"/>
        </w:rPr>
      </w:pPr>
      <w:r w:rsidRPr="009810FE">
        <w:rPr>
          <w:color w:val="002060"/>
        </w:rPr>
        <w:t>PROGRAMMA GARE</w:t>
      </w:r>
    </w:p>
    <w:p w14:paraId="3362D0B6" w14:textId="77777777" w:rsidR="00AE0788" w:rsidRPr="009810FE" w:rsidRDefault="00AE0788" w:rsidP="00AE0788">
      <w:pPr>
        <w:pStyle w:val="Corpodeltesto21"/>
        <w:rPr>
          <w:rFonts w:ascii="Arial" w:hAnsi="Arial" w:cs="Arial"/>
          <w:color w:val="002060"/>
          <w:sz w:val="22"/>
        </w:rPr>
      </w:pPr>
    </w:p>
    <w:p w14:paraId="70EDA218" w14:textId="77777777" w:rsidR="00AE0788" w:rsidRPr="009810FE" w:rsidRDefault="00AE0788" w:rsidP="00AE0788">
      <w:pPr>
        <w:pStyle w:val="sottotitolocampionato10"/>
        <w:rPr>
          <w:color w:val="002060"/>
        </w:rPr>
      </w:pPr>
      <w:r w:rsidRPr="009810FE">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810FE" w:rsidRPr="009810FE" w14:paraId="371FB4EF" w14:textId="77777777" w:rsidTr="00C9734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05399" w14:textId="77777777" w:rsidR="00AE0788" w:rsidRPr="009810FE" w:rsidRDefault="00AE0788" w:rsidP="00C9734D">
            <w:pPr>
              <w:pStyle w:val="headertabella0"/>
              <w:rPr>
                <w:color w:val="002060"/>
              </w:rPr>
            </w:pPr>
            <w:r w:rsidRPr="009810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40F8A" w14:textId="77777777" w:rsidR="00AE0788" w:rsidRPr="009810FE" w:rsidRDefault="00AE0788" w:rsidP="00C9734D">
            <w:pPr>
              <w:pStyle w:val="headertabella0"/>
              <w:rPr>
                <w:color w:val="002060"/>
              </w:rPr>
            </w:pPr>
            <w:r w:rsidRPr="009810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4FDBE" w14:textId="77777777" w:rsidR="00AE0788" w:rsidRPr="009810FE" w:rsidRDefault="00AE0788" w:rsidP="00C9734D">
            <w:pPr>
              <w:pStyle w:val="headertabella0"/>
              <w:rPr>
                <w:color w:val="002060"/>
              </w:rPr>
            </w:pPr>
            <w:r w:rsidRPr="009810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74F59" w14:textId="77777777" w:rsidR="00AE0788" w:rsidRPr="009810FE" w:rsidRDefault="00AE0788" w:rsidP="00C9734D">
            <w:pPr>
              <w:pStyle w:val="headertabella0"/>
              <w:rPr>
                <w:color w:val="002060"/>
              </w:rPr>
            </w:pPr>
            <w:r w:rsidRPr="009810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BBD54" w14:textId="77777777" w:rsidR="00AE0788" w:rsidRPr="009810FE" w:rsidRDefault="00AE0788" w:rsidP="00C9734D">
            <w:pPr>
              <w:pStyle w:val="headertabella0"/>
              <w:rPr>
                <w:color w:val="002060"/>
              </w:rPr>
            </w:pPr>
            <w:r w:rsidRPr="009810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B41F8" w14:textId="77777777" w:rsidR="00AE0788" w:rsidRPr="009810FE" w:rsidRDefault="00AE0788" w:rsidP="00C9734D">
            <w:pPr>
              <w:pStyle w:val="headertabella0"/>
              <w:rPr>
                <w:color w:val="002060"/>
              </w:rPr>
            </w:pPr>
            <w:proofErr w:type="spellStart"/>
            <w:r w:rsidRPr="009810FE">
              <w:rPr>
                <w:color w:val="002060"/>
              </w:rPr>
              <w:t>Localita'</w:t>
            </w:r>
            <w:proofErr w:type="spellEnd"/>
            <w:r w:rsidRPr="009810F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E83B6" w14:textId="77777777" w:rsidR="00AE0788" w:rsidRPr="009810FE" w:rsidRDefault="00AE0788" w:rsidP="00C9734D">
            <w:pPr>
              <w:pStyle w:val="headertabella0"/>
              <w:rPr>
                <w:color w:val="002060"/>
              </w:rPr>
            </w:pPr>
            <w:r w:rsidRPr="009810FE">
              <w:rPr>
                <w:color w:val="002060"/>
              </w:rPr>
              <w:t>Indirizzo Impianto</w:t>
            </w:r>
          </w:p>
        </w:tc>
      </w:tr>
      <w:tr w:rsidR="009810FE" w:rsidRPr="009810FE" w14:paraId="132EC844" w14:textId="77777777" w:rsidTr="00C9734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6D0A2B" w14:textId="77777777" w:rsidR="00AE0788" w:rsidRPr="009810FE" w:rsidRDefault="00AE0788" w:rsidP="00C9734D">
            <w:pPr>
              <w:pStyle w:val="rowtabella0"/>
              <w:rPr>
                <w:color w:val="002060"/>
              </w:rPr>
            </w:pPr>
            <w:r w:rsidRPr="009810FE">
              <w:rPr>
                <w:color w:val="002060"/>
              </w:rPr>
              <w:lastRenderedPageBreak/>
              <w:t>G.S.A. LE DUE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BE931" w14:textId="77777777" w:rsidR="00AE0788" w:rsidRPr="009810FE" w:rsidRDefault="00AE0788" w:rsidP="00C9734D">
            <w:pPr>
              <w:pStyle w:val="rowtabella0"/>
              <w:rPr>
                <w:color w:val="002060"/>
              </w:rPr>
            </w:pPr>
            <w:r w:rsidRPr="009810FE">
              <w:rPr>
                <w:color w:val="002060"/>
              </w:rPr>
              <w:t>ALMA JUVENTUS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9DC0EA" w14:textId="77777777" w:rsidR="00AE0788" w:rsidRPr="009810FE" w:rsidRDefault="00AE0788" w:rsidP="00C9734D">
            <w:pPr>
              <w:pStyle w:val="rowtabella0"/>
              <w:jc w:val="center"/>
              <w:rPr>
                <w:color w:val="002060"/>
              </w:rPr>
            </w:pPr>
            <w:r w:rsidRPr="009810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FE88C2" w14:textId="77777777" w:rsidR="00AE0788" w:rsidRPr="009810FE" w:rsidRDefault="00AE0788" w:rsidP="00C9734D">
            <w:pPr>
              <w:pStyle w:val="rowtabella0"/>
              <w:rPr>
                <w:color w:val="002060"/>
              </w:rPr>
            </w:pPr>
            <w:r w:rsidRPr="009810FE">
              <w:rPr>
                <w:color w:val="002060"/>
              </w:rPr>
              <w:t>24/05/2025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1335A" w14:textId="77777777" w:rsidR="00AE0788" w:rsidRPr="009810FE" w:rsidRDefault="00AE0788" w:rsidP="00C9734D">
            <w:pPr>
              <w:pStyle w:val="rowtabella0"/>
              <w:rPr>
                <w:color w:val="002060"/>
              </w:rPr>
            </w:pPr>
            <w:r w:rsidRPr="009810FE">
              <w:rPr>
                <w:color w:val="002060"/>
              </w:rPr>
              <w:t>5077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ABB201" w14:textId="77777777" w:rsidR="00AE0788" w:rsidRPr="009810FE" w:rsidRDefault="00AE0788" w:rsidP="00C9734D">
            <w:pPr>
              <w:pStyle w:val="rowtabella0"/>
              <w:rPr>
                <w:color w:val="002060"/>
              </w:rPr>
            </w:pPr>
            <w:r w:rsidRPr="009810FE">
              <w:rPr>
                <w:color w:val="002060"/>
              </w:rPr>
              <w:t>CAMERANO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8A494" w14:textId="77777777" w:rsidR="00AE0788" w:rsidRPr="009810FE" w:rsidRDefault="00AE0788" w:rsidP="00C9734D">
            <w:pPr>
              <w:pStyle w:val="rowtabella0"/>
              <w:rPr>
                <w:color w:val="002060"/>
              </w:rPr>
            </w:pPr>
            <w:r w:rsidRPr="009810FE">
              <w:rPr>
                <w:color w:val="002060"/>
              </w:rPr>
              <w:t>VIA BAGACCIANO</w:t>
            </w:r>
          </w:p>
        </w:tc>
      </w:tr>
    </w:tbl>
    <w:p w14:paraId="7C46B72B" w14:textId="77777777" w:rsidR="00AE0788" w:rsidRPr="009810FE" w:rsidRDefault="00AE0788" w:rsidP="00FB0AAF">
      <w:pPr>
        <w:pStyle w:val="Nessunaspaziatura"/>
        <w:jc w:val="both"/>
        <w:rPr>
          <w:rFonts w:ascii="Arial" w:hAnsi="Arial" w:cs="Arial"/>
          <w:bCs/>
          <w:color w:val="002060"/>
        </w:rPr>
      </w:pPr>
    </w:p>
    <w:p w14:paraId="73DD731F" w14:textId="77777777" w:rsidR="008B023B" w:rsidRPr="009810FE" w:rsidRDefault="008B023B" w:rsidP="008B023B">
      <w:pPr>
        <w:pStyle w:val="titolocampionato0"/>
        <w:shd w:val="clear" w:color="auto" w:fill="CCCCCC"/>
        <w:spacing w:before="80" w:after="40"/>
        <w:rPr>
          <w:color w:val="002060"/>
        </w:rPr>
      </w:pPr>
      <w:r w:rsidRPr="009810FE">
        <w:rPr>
          <w:color w:val="002060"/>
        </w:rPr>
        <w:t>COPPA PRIMAVERA C5 UNDER 18</w:t>
      </w:r>
    </w:p>
    <w:p w14:paraId="419DE3AE" w14:textId="678A8BEA" w:rsidR="008B023B" w:rsidRPr="009810FE" w:rsidRDefault="008B023B" w:rsidP="008B023B">
      <w:pPr>
        <w:pStyle w:val="LndNormale1"/>
        <w:jc w:val="center"/>
        <w:rPr>
          <w:b/>
          <w:bCs/>
          <w:color w:val="002060"/>
          <w:sz w:val="36"/>
          <w:szCs w:val="36"/>
        </w:rPr>
      </w:pPr>
      <w:r w:rsidRPr="009810FE">
        <w:rPr>
          <w:b/>
          <w:bCs/>
          <w:color w:val="002060"/>
          <w:sz w:val="36"/>
          <w:szCs w:val="36"/>
        </w:rPr>
        <w:t>FINALI</w:t>
      </w:r>
    </w:p>
    <w:p w14:paraId="6304EC80" w14:textId="77777777" w:rsidR="008B023B" w:rsidRPr="009810FE" w:rsidRDefault="008B023B" w:rsidP="008B023B">
      <w:pPr>
        <w:pStyle w:val="LndNormale1"/>
        <w:rPr>
          <w:color w:val="002060"/>
        </w:rPr>
      </w:pPr>
    </w:p>
    <w:p w14:paraId="61344FF8" w14:textId="0FFFCE39" w:rsidR="008B023B" w:rsidRPr="009810FE" w:rsidRDefault="008B023B" w:rsidP="008B023B">
      <w:pPr>
        <w:pStyle w:val="LndNormale1"/>
        <w:rPr>
          <w:b/>
          <w:i/>
          <w:color w:val="002060"/>
        </w:rPr>
      </w:pPr>
      <w:r w:rsidRPr="009810FE">
        <w:rPr>
          <w:b/>
          <w:i/>
          <w:color w:val="002060"/>
        </w:rPr>
        <w:t>Finali (gara unica 24</w:t>
      </w:r>
      <w:r w:rsidR="003D0CCE">
        <w:rPr>
          <w:b/>
          <w:i/>
          <w:color w:val="002060"/>
        </w:rPr>
        <w:t>-25</w:t>
      </w:r>
      <w:r w:rsidRPr="009810FE">
        <w:rPr>
          <w:b/>
          <w:i/>
          <w:color w:val="002060"/>
        </w:rPr>
        <w:t>/05/2025)</w:t>
      </w:r>
    </w:p>
    <w:p w14:paraId="2EECBB0E" w14:textId="77777777" w:rsidR="008B023B" w:rsidRPr="009810FE" w:rsidRDefault="008B023B" w:rsidP="008B023B">
      <w:pPr>
        <w:pStyle w:val="LndNormale1"/>
        <w:rPr>
          <w:color w:val="002060"/>
        </w:rPr>
      </w:pPr>
      <w:r w:rsidRPr="009810FE">
        <w:rPr>
          <w:color w:val="002060"/>
        </w:rPr>
        <w:t>Al termine del girone della prima fase si disputeranno le gare di finale  in gara unica in casa della meglio piazzata come di seguito riportato:</w:t>
      </w:r>
    </w:p>
    <w:p w14:paraId="4AD0D962" w14:textId="77777777" w:rsidR="008B023B" w:rsidRPr="009810FE" w:rsidRDefault="008B023B" w:rsidP="008B023B">
      <w:pPr>
        <w:pStyle w:val="LndNormale1"/>
        <w:rPr>
          <w:color w:val="002060"/>
        </w:rPr>
      </w:pPr>
      <w:r w:rsidRPr="009810FE">
        <w:rPr>
          <w:color w:val="002060"/>
        </w:rPr>
        <w:t>Finale 1° posto</w:t>
      </w:r>
      <w:r w:rsidRPr="009810FE">
        <w:rPr>
          <w:color w:val="002060"/>
        </w:rPr>
        <w:tab/>
        <w:t xml:space="preserve">1^ classificata prima fase </w:t>
      </w:r>
      <w:r w:rsidRPr="009810FE">
        <w:rPr>
          <w:color w:val="002060"/>
        </w:rPr>
        <w:tab/>
        <w:t xml:space="preserve">– </w:t>
      </w:r>
      <w:r w:rsidRPr="009810FE">
        <w:rPr>
          <w:color w:val="002060"/>
        </w:rPr>
        <w:tab/>
        <w:t>2^ classificata prima fase</w:t>
      </w:r>
    </w:p>
    <w:p w14:paraId="36DEBB63" w14:textId="0458F75C" w:rsidR="008B023B" w:rsidRPr="009810FE" w:rsidRDefault="008B023B"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U.S. FORTUNA FANO – TRE TORRI A.S.D.</w:t>
      </w:r>
    </w:p>
    <w:p w14:paraId="41A238CA" w14:textId="77777777" w:rsidR="008B023B" w:rsidRPr="009810FE" w:rsidRDefault="008B023B" w:rsidP="008B023B">
      <w:pPr>
        <w:pStyle w:val="LndNormale1"/>
        <w:rPr>
          <w:color w:val="002060"/>
        </w:rPr>
      </w:pPr>
    </w:p>
    <w:p w14:paraId="49306183" w14:textId="31E19A07" w:rsidR="008B023B" w:rsidRPr="009810FE" w:rsidRDefault="008B023B" w:rsidP="008B023B">
      <w:pPr>
        <w:pStyle w:val="LndNormale1"/>
        <w:rPr>
          <w:color w:val="002060"/>
        </w:rPr>
      </w:pPr>
      <w:r w:rsidRPr="009810FE">
        <w:rPr>
          <w:color w:val="002060"/>
        </w:rPr>
        <w:t>Finale 3° posto</w:t>
      </w:r>
      <w:r w:rsidRPr="009810FE">
        <w:rPr>
          <w:color w:val="002060"/>
        </w:rPr>
        <w:tab/>
        <w:t xml:space="preserve">3^ classificata prima fase </w:t>
      </w:r>
      <w:r w:rsidRPr="009810FE">
        <w:rPr>
          <w:color w:val="002060"/>
        </w:rPr>
        <w:tab/>
        <w:t xml:space="preserve">– </w:t>
      </w:r>
      <w:r w:rsidRPr="009810FE">
        <w:rPr>
          <w:color w:val="002060"/>
        </w:rPr>
        <w:tab/>
        <w:t>4^ classificata prima fase</w:t>
      </w:r>
    </w:p>
    <w:p w14:paraId="747432D9" w14:textId="1CD24C2E" w:rsidR="008B023B" w:rsidRPr="009810FE" w:rsidRDefault="008B023B"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NUOVA JUVENTINA FFC – OSIMO FIVE</w:t>
      </w:r>
    </w:p>
    <w:p w14:paraId="71F03C1D" w14:textId="77777777" w:rsidR="008B023B" w:rsidRPr="009810FE" w:rsidRDefault="008B023B" w:rsidP="008B023B">
      <w:pPr>
        <w:pStyle w:val="LndNormale1"/>
        <w:rPr>
          <w:color w:val="002060"/>
        </w:rPr>
      </w:pPr>
    </w:p>
    <w:p w14:paraId="6019C16B" w14:textId="076979D9" w:rsidR="008B023B" w:rsidRPr="009810FE" w:rsidRDefault="008B023B" w:rsidP="008B023B">
      <w:pPr>
        <w:pStyle w:val="LndNormale1"/>
        <w:rPr>
          <w:color w:val="002060"/>
        </w:rPr>
      </w:pPr>
      <w:r w:rsidRPr="009810FE">
        <w:rPr>
          <w:color w:val="002060"/>
        </w:rPr>
        <w:t>Finale 5° posto</w:t>
      </w:r>
      <w:r w:rsidRPr="009810FE">
        <w:rPr>
          <w:color w:val="002060"/>
        </w:rPr>
        <w:tab/>
        <w:t xml:space="preserve">5^ classificata prima fase </w:t>
      </w:r>
      <w:r w:rsidRPr="009810FE">
        <w:rPr>
          <w:color w:val="002060"/>
        </w:rPr>
        <w:tab/>
        <w:t xml:space="preserve">– </w:t>
      </w:r>
      <w:r w:rsidRPr="009810FE">
        <w:rPr>
          <w:color w:val="002060"/>
        </w:rPr>
        <w:tab/>
        <w:t>6^ classificata prima fase</w:t>
      </w:r>
    </w:p>
    <w:p w14:paraId="4803C2BE" w14:textId="263608D6" w:rsidR="0036363C" w:rsidRPr="009810FE" w:rsidRDefault="0036363C"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C.U.S. ANCONA – CERRETO D’ESI C5 A.S.D.</w:t>
      </w:r>
    </w:p>
    <w:p w14:paraId="7DDC58A4" w14:textId="77777777" w:rsidR="0036363C" w:rsidRPr="009810FE" w:rsidRDefault="0036363C" w:rsidP="008B023B">
      <w:pPr>
        <w:pStyle w:val="LndNormale1"/>
        <w:rPr>
          <w:color w:val="002060"/>
        </w:rPr>
      </w:pPr>
    </w:p>
    <w:p w14:paraId="571E161D" w14:textId="57ED5C88" w:rsidR="008B023B" w:rsidRPr="009810FE" w:rsidRDefault="008B023B" w:rsidP="008B023B">
      <w:pPr>
        <w:pStyle w:val="LndNormale1"/>
        <w:rPr>
          <w:color w:val="002060"/>
        </w:rPr>
      </w:pPr>
      <w:r w:rsidRPr="009810FE">
        <w:rPr>
          <w:color w:val="002060"/>
        </w:rPr>
        <w:t>Finale 7° posto</w:t>
      </w:r>
      <w:r w:rsidRPr="009810FE">
        <w:rPr>
          <w:color w:val="002060"/>
        </w:rPr>
        <w:tab/>
        <w:t xml:space="preserve">7^ classificata prima fase </w:t>
      </w:r>
      <w:r w:rsidRPr="009810FE">
        <w:rPr>
          <w:color w:val="002060"/>
        </w:rPr>
        <w:tab/>
        <w:t xml:space="preserve">– </w:t>
      </w:r>
      <w:r w:rsidRPr="009810FE">
        <w:rPr>
          <w:color w:val="002060"/>
        </w:rPr>
        <w:tab/>
        <w:t>8^ classificata prima fase</w:t>
      </w:r>
    </w:p>
    <w:p w14:paraId="2F2FA7DA" w14:textId="0370B8C3" w:rsidR="0036363C" w:rsidRPr="009810FE" w:rsidRDefault="0036363C"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MONTELUPONE CALCIO A 5 – AUDAX 1970 S.ANGELO</w:t>
      </w:r>
    </w:p>
    <w:p w14:paraId="630807E0" w14:textId="77777777" w:rsidR="0036363C" w:rsidRPr="009810FE" w:rsidRDefault="0036363C" w:rsidP="008B023B">
      <w:pPr>
        <w:pStyle w:val="LndNormale1"/>
        <w:rPr>
          <w:color w:val="002060"/>
        </w:rPr>
      </w:pPr>
    </w:p>
    <w:p w14:paraId="3843341F" w14:textId="094174EF" w:rsidR="008B023B" w:rsidRPr="009810FE" w:rsidRDefault="008B023B" w:rsidP="008B023B">
      <w:pPr>
        <w:pStyle w:val="LndNormale1"/>
        <w:rPr>
          <w:color w:val="002060"/>
        </w:rPr>
      </w:pPr>
      <w:r w:rsidRPr="009810FE">
        <w:rPr>
          <w:color w:val="002060"/>
        </w:rPr>
        <w:t>Finale 9° posto</w:t>
      </w:r>
      <w:r w:rsidRPr="009810FE">
        <w:rPr>
          <w:color w:val="002060"/>
        </w:rPr>
        <w:tab/>
        <w:t xml:space="preserve">9^ classificata prima fase </w:t>
      </w:r>
      <w:r w:rsidRPr="009810FE">
        <w:rPr>
          <w:color w:val="002060"/>
        </w:rPr>
        <w:tab/>
        <w:t xml:space="preserve">– </w:t>
      </w:r>
      <w:r w:rsidRPr="009810FE">
        <w:rPr>
          <w:color w:val="002060"/>
        </w:rPr>
        <w:tab/>
        <w:t>10^ classificata prima fase</w:t>
      </w:r>
    </w:p>
    <w:p w14:paraId="267DAAAB" w14:textId="3D638A7D" w:rsidR="008B023B" w:rsidRPr="009810FE" w:rsidRDefault="008B023B"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PIETRALACROCE 73 – ACLI AUDAX MONTECOSARO</w:t>
      </w:r>
    </w:p>
    <w:p w14:paraId="4D26D35E" w14:textId="77777777" w:rsidR="008B023B" w:rsidRPr="009810FE" w:rsidRDefault="008B023B" w:rsidP="008B023B">
      <w:pPr>
        <w:pStyle w:val="LndNormale1"/>
        <w:rPr>
          <w:color w:val="002060"/>
        </w:rPr>
      </w:pPr>
    </w:p>
    <w:p w14:paraId="05335E16" w14:textId="77E1A4D6" w:rsidR="008B023B" w:rsidRPr="009810FE" w:rsidRDefault="008B023B" w:rsidP="008B023B">
      <w:pPr>
        <w:pStyle w:val="LndNormale1"/>
        <w:rPr>
          <w:color w:val="002060"/>
        </w:rPr>
      </w:pPr>
      <w:r w:rsidRPr="009810FE">
        <w:rPr>
          <w:color w:val="002060"/>
        </w:rPr>
        <w:t>Finale 11° posto</w:t>
      </w:r>
      <w:r w:rsidRPr="009810FE">
        <w:rPr>
          <w:color w:val="002060"/>
        </w:rPr>
        <w:tab/>
        <w:t xml:space="preserve">11^ classificata prima fase </w:t>
      </w:r>
      <w:r w:rsidRPr="009810FE">
        <w:rPr>
          <w:color w:val="002060"/>
        </w:rPr>
        <w:tab/>
        <w:t xml:space="preserve">– </w:t>
      </w:r>
      <w:r w:rsidRPr="009810FE">
        <w:rPr>
          <w:color w:val="002060"/>
        </w:rPr>
        <w:tab/>
        <w:t>12^ classificata prima fase</w:t>
      </w:r>
    </w:p>
    <w:p w14:paraId="4414EED3" w14:textId="3B0237D3" w:rsidR="008B023B" w:rsidRPr="009810FE" w:rsidRDefault="008B023B"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FIGHT BULLS CORRIDONIA – CANTINE RIUNITE CSI</w:t>
      </w:r>
    </w:p>
    <w:p w14:paraId="16132791" w14:textId="77777777" w:rsidR="008B023B" w:rsidRPr="009810FE" w:rsidRDefault="008B023B" w:rsidP="008B023B">
      <w:pPr>
        <w:pStyle w:val="LndNormale1"/>
        <w:rPr>
          <w:color w:val="002060"/>
        </w:rPr>
      </w:pPr>
    </w:p>
    <w:p w14:paraId="1EAD16C9" w14:textId="77777777" w:rsidR="008B023B" w:rsidRPr="009810FE" w:rsidRDefault="008B023B" w:rsidP="008B023B">
      <w:pPr>
        <w:pStyle w:val="LndNormale1"/>
        <w:rPr>
          <w:color w:val="002060"/>
        </w:rPr>
      </w:pPr>
      <w:r w:rsidRPr="009810FE">
        <w:rPr>
          <w:color w:val="002060"/>
        </w:rPr>
        <w:t>Finale 13° posto</w:t>
      </w:r>
      <w:r w:rsidRPr="009810FE">
        <w:rPr>
          <w:color w:val="002060"/>
        </w:rPr>
        <w:tab/>
        <w:t xml:space="preserve">13^ classificata prima fase </w:t>
      </w:r>
      <w:r w:rsidRPr="009810FE">
        <w:rPr>
          <w:color w:val="002060"/>
        </w:rPr>
        <w:tab/>
        <w:t xml:space="preserve">– </w:t>
      </w:r>
      <w:r w:rsidRPr="009810FE">
        <w:rPr>
          <w:color w:val="002060"/>
        </w:rPr>
        <w:tab/>
        <w:t>14^ classificata prima fase</w:t>
      </w:r>
    </w:p>
    <w:p w14:paraId="714FD79C" w14:textId="02E931B0" w:rsidR="008B023B" w:rsidRPr="009810FE" w:rsidRDefault="008B023B" w:rsidP="008B023B">
      <w:pPr>
        <w:pStyle w:val="Corpodeltesto21"/>
        <w:rPr>
          <w:rFonts w:ascii="Arial" w:hAnsi="Arial" w:cs="Arial"/>
          <w:b/>
          <w:bCs/>
          <w:color w:val="002060"/>
          <w:sz w:val="22"/>
        </w:rPr>
      </w:pPr>
      <w:r w:rsidRPr="009810FE">
        <w:rPr>
          <w:rFonts w:ascii="Arial" w:hAnsi="Arial" w:cs="Arial"/>
          <w:color w:val="002060"/>
          <w:sz w:val="22"/>
        </w:rPr>
        <w:tab/>
      </w:r>
      <w:r w:rsidRPr="009810FE">
        <w:rPr>
          <w:rFonts w:ascii="Arial" w:hAnsi="Arial" w:cs="Arial"/>
          <w:color w:val="002060"/>
          <w:sz w:val="22"/>
        </w:rPr>
        <w:tab/>
      </w:r>
      <w:r w:rsidRPr="009810FE">
        <w:rPr>
          <w:rFonts w:ascii="Arial" w:hAnsi="Arial" w:cs="Arial"/>
          <w:color w:val="002060"/>
          <w:sz w:val="22"/>
        </w:rPr>
        <w:tab/>
      </w:r>
      <w:r w:rsidRPr="009810FE">
        <w:rPr>
          <w:rFonts w:ascii="Arial" w:hAnsi="Arial" w:cs="Arial"/>
          <w:b/>
          <w:bCs/>
          <w:color w:val="002060"/>
          <w:sz w:val="22"/>
        </w:rPr>
        <w:t>REAL FABRIANO – GAGLIOLE CALCIO A 5</w:t>
      </w:r>
    </w:p>
    <w:p w14:paraId="58F93091" w14:textId="77777777" w:rsidR="008B023B" w:rsidRPr="009810FE" w:rsidRDefault="008B023B" w:rsidP="008B023B">
      <w:pPr>
        <w:pStyle w:val="Corpodeltesto21"/>
        <w:rPr>
          <w:rFonts w:ascii="Arial" w:hAnsi="Arial" w:cs="Arial"/>
          <w:color w:val="002060"/>
          <w:sz w:val="22"/>
        </w:rPr>
      </w:pPr>
    </w:p>
    <w:p w14:paraId="1F0F7D86" w14:textId="1BA6618D" w:rsidR="008B023B" w:rsidRPr="009810FE" w:rsidRDefault="008B023B" w:rsidP="008B023B">
      <w:pPr>
        <w:pStyle w:val="Corpodeltesto21"/>
        <w:rPr>
          <w:color w:val="002060"/>
          <w:szCs w:val="22"/>
        </w:rPr>
      </w:pPr>
      <w:r w:rsidRPr="009810FE">
        <w:rPr>
          <w:rFonts w:ascii="Arial" w:hAnsi="Arial" w:cs="Arial"/>
          <w:color w:val="002060"/>
          <w:sz w:val="22"/>
        </w:rPr>
        <w:t>Al termine dei tempi regolamentari, in caso di parità, si procederà all’effettuazione dei tiri di rigore secondo le modalità previste dalle vigenti norme federali.</w:t>
      </w:r>
    </w:p>
    <w:p w14:paraId="304F4F47" w14:textId="77777777" w:rsidR="008B023B" w:rsidRDefault="008B023B" w:rsidP="008B023B">
      <w:pPr>
        <w:pStyle w:val="LndNormale1"/>
        <w:rPr>
          <w:color w:val="002060"/>
        </w:rPr>
      </w:pPr>
    </w:p>
    <w:p w14:paraId="150141FE" w14:textId="77777777" w:rsidR="008F562B" w:rsidRPr="009810FE" w:rsidRDefault="008F562B" w:rsidP="008F562B">
      <w:pPr>
        <w:pStyle w:val="titoloprinc0"/>
        <w:rPr>
          <w:color w:val="002060"/>
        </w:rPr>
      </w:pPr>
      <w:r w:rsidRPr="009810FE">
        <w:rPr>
          <w:color w:val="002060"/>
        </w:rPr>
        <w:t>PROGRAMMA GARE</w:t>
      </w:r>
    </w:p>
    <w:p w14:paraId="6C4D5DE6" w14:textId="77777777" w:rsidR="008F562B" w:rsidRDefault="008F562B" w:rsidP="008F562B">
      <w:pPr>
        <w:pStyle w:val="LndNormale1"/>
        <w:rPr>
          <w:color w:val="002060"/>
        </w:rPr>
      </w:pPr>
    </w:p>
    <w:p w14:paraId="6F183C55" w14:textId="77777777" w:rsidR="008F562B" w:rsidRPr="00A23224" w:rsidRDefault="008F562B" w:rsidP="008F562B">
      <w:pPr>
        <w:pStyle w:val="sottotitolocampionato10"/>
        <w:rPr>
          <w:color w:val="002060"/>
        </w:rPr>
      </w:pPr>
      <w:r w:rsidRPr="00A2322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6"/>
        <w:gridCol w:w="385"/>
        <w:gridCol w:w="898"/>
        <w:gridCol w:w="1198"/>
        <w:gridCol w:w="1556"/>
        <w:gridCol w:w="1546"/>
      </w:tblGrid>
      <w:tr w:rsidR="008F562B" w:rsidRPr="00A23224" w14:paraId="220CF884" w14:textId="77777777" w:rsidTr="00C9734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F8BC8" w14:textId="77777777" w:rsidR="008F562B" w:rsidRPr="00A23224" w:rsidRDefault="008F562B" w:rsidP="00C9734D">
            <w:pPr>
              <w:pStyle w:val="headertabella0"/>
              <w:rPr>
                <w:color w:val="002060"/>
              </w:rPr>
            </w:pPr>
            <w:r w:rsidRPr="00A232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237B9" w14:textId="77777777" w:rsidR="008F562B" w:rsidRPr="00A23224" w:rsidRDefault="008F562B" w:rsidP="00C9734D">
            <w:pPr>
              <w:pStyle w:val="headertabella0"/>
              <w:rPr>
                <w:color w:val="002060"/>
              </w:rPr>
            </w:pPr>
            <w:r w:rsidRPr="00A232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0734C" w14:textId="77777777" w:rsidR="008F562B" w:rsidRPr="00A23224" w:rsidRDefault="008F562B" w:rsidP="00C9734D">
            <w:pPr>
              <w:pStyle w:val="headertabella0"/>
              <w:rPr>
                <w:color w:val="002060"/>
              </w:rPr>
            </w:pPr>
            <w:r w:rsidRPr="00A232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40234" w14:textId="77777777" w:rsidR="008F562B" w:rsidRPr="00A23224" w:rsidRDefault="008F562B" w:rsidP="00C9734D">
            <w:pPr>
              <w:pStyle w:val="headertabella0"/>
              <w:rPr>
                <w:color w:val="002060"/>
              </w:rPr>
            </w:pPr>
            <w:r w:rsidRPr="00A232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54555" w14:textId="77777777" w:rsidR="008F562B" w:rsidRPr="00A23224" w:rsidRDefault="008F562B" w:rsidP="00C9734D">
            <w:pPr>
              <w:pStyle w:val="headertabella0"/>
              <w:rPr>
                <w:color w:val="002060"/>
              </w:rPr>
            </w:pPr>
            <w:r w:rsidRPr="00A232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18973" w14:textId="77777777" w:rsidR="008F562B" w:rsidRPr="00A23224" w:rsidRDefault="008F562B" w:rsidP="00C9734D">
            <w:pPr>
              <w:pStyle w:val="headertabella0"/>
              <w:rPr>
                <w:color w:val="002060"/>
              </w:rPr>
            </w:pPr>
            <w:proofErr w:type="spellStart"/>
            <w:r w:rsidRPr="00A23224">
              <w:rPr>
                <w:color w:val="002060"/>
              </w:rPr>
              <w:t>Localita'</w:t>
            </w:r>
            <w:proofErr w:type="spellEnd"/>
            <w:r w:rsidRPr="00A232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2C3C3" w14:textId="77777777" w:rsidR="008F562B" w:rsidRPr="00A23224" w:rsidRDefault="008F562B" w:rsidP="00C9734D">
            <w:pPr>
              <w:pStyle w:val="headertabella0"/>
              <w:rPr>
                <w:color w:val="002060"/>
              </w:rPr>
            </w:pPr>
            <w:r w:rsidRPr="00A23224">
              <w:rPr>
                <w:color w:val="002060"/>
              </w:rPr>
              <w:t>Indirizzo Impianto</w:t>
            </w:r>
          </w:p>
        </w:tc>
      </w:tr>
      <w:tr w:rsidR="008F562B" w:rsidRPr="00A23224" w14:paraId="64AC46D2" w14:textId="77777777" w:rsidTr="00C9734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6B046" w14:textId="77777777" w:rsidR="008F562B" w:rsidRPr="00A23224" w:rsidRDefault="008F562B" w:rsidP="00C9734D">
            <w:pPr>
              <w:pStyle w:val="rowtabella0"/>
              <w:rPr>
                <w:color w:val="002060"/>
              </w:rPr>
            </w:pPr>
            <w:r w:rsidRPr="00A23224">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562D8" w14:textId="77777777" w:rsidR="008F562B" w:rsidRPr="00A23224" w:rsidRDefault="008F562B" w:rsidP="00C9734D">
            <w:pPr>
              <w:pStyle w:val="rowtabella0"/>
              <w:rPr>
                <w:color w:val="002060"/>
              </w:rPr>
            </w:pPr>
            <w:r w:rsidRPr="00A23224">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DC425" w14:textId="77777777" w:rsidR="008F562B" w:rsidRPr="00A23224" w:rsidRDefault="008F562B" w:rsidP="00C9734D">
            <w:pPr>
              <w:pStyle w:val="rowtabella0"/>
              <w:jc w:val="center"/>
              <w:rPr>
                <w:color w:val="002060"/>
              </w:rPr>
            </w:pPr>
            <w:r w:rsidRPr="00A232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AAAD1" w14:textId="77777777" w:rsidR="008F562B" w:rsidRPr="00A23224" w:rsidRDefault="008F562B" w:rsidP="00C9734D">
            <w:pPr>
              <w:pStyle w:val="rowtabella0"/>
              <w:rPr>
                <w:color w:val="002060"/>
              </w:rPr>
            </w:pPr>
            <w:r w:rsidRPr="00A23224">
              <w:rPr>
                <w:color w:val="002060"/>
              </w:rPr>
              <w:t>24/05/2025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7D290" w14:textId="77777777" w:rsidR="008F562B" w:rsidRPr="00A23224" w:rsidRDefault="008F562B" w:rsidP="00C9734D">
            <w:pPr>
              <w:pStyle w:val="rowtabella0"/>
              <w:rPr>
                <w:color w:val="002060"/>
              </w:rPr>
            </w:pPr>
            <w:r w:rsidRPr="00A23224">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5D8D2" w14:textId="77777777" w:rsidR="008F562B" w:rsidRPr="00A23224" w:rsidRDefault="008F562B" w:rsidP="00C9734D">
            <w:pPr>
              <w:pStyle w:val="rowtabella0"/>
              <w:rPr>
                <w:color w:val="002060"/>
              </w:rPr>
            </w:pPr>
            <w:r w:rsidRPr="00A2322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BC974" w14:textId="77777777" w:rsidR="008F562B" w:rsidRPr="00A23224" w:rsidRDefault="008F562B" w:rsidP="00C9734D">
            <w:pPr>
              <w:pStyle w:val="rowtabella0"/>
              <w:rPr>
                <w:color w:val="002060"/>
              </w:rPr>
            </w:pPr>
            <w:r w:rsidRPr="00A23224">
              <w:rPr>
                <w:color w:val="002060"/>
              </w:rPr>
              <w:t>VIA GROTTE DI POSATORA 19/A</w:t>
            </w:r>
          </w:p>
        </w:tc>
      </w:tr>
      <w:tr w:rsidR="008F562B" w:rsidRPr="00A23224" w14:paraId="7DC46E82"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5E4C5" w14:textId="77777777" w:rsidR="008F562B" w:rsidRPr="00A23224" w:rsidRDefault="008F562B" w:rsidP="00C9734D">
            <w:pPr>
              <w:pStyle w:val="rowtabella0"/>
              <w:rPr>
                <w:color w:val="002060"/>
              </w:rPr>
            </w:pPr>
            <w:r w:rsidRPr="00A2322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C6246C" w14:textId="77777777" w:rsidR="008F562B" w:rsidRPr="00A23224" w:rsidRDefault="008F562B" w:rsidP="00C9734D">
            <w:pPr>
              <w:pStyle w:val="rowtabella0"/>
              <w:rPr>
                <w:color w:val="002060"/>
              </w:rPr>
            </w:pPr>
            <w:r w:rsidRPr="00A23224">
              <w:rPr>
                <w:color w:val="002060"/>
              </w:rPr>
              <w:t xml:space="preserve">AUDAX 1970 </w:t>
            </w:r>
            <w:proofErr w:type="gramStart"/>
            <w:r w:rsidRPr="00A23224">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700852"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BF766" w14:textId="77777777" w:rsidR="008F562B" w:rsidRPr="00A23224" w:rsidRDefault="008F562B" w:rsidP="00C9734D">
            <w:pPr>
              <w:pStyle w:val="rowtabella0"/>
              <w:rPr>
                <w:color w:val="002060"/>
              </w:rPr>
            </w:pPr>
            <w:r w:rsidRPr="00A23224">
              <w:rPr>
                <w:color w:val="002060"/>
              </w:rPr>
              <w:t>24/05/2025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ED415" w14:textId="77777777" w:rsidR="008F562B" w:rsidRPr="00A23224" w:rsidRDefault="008F562B" w:rsidP="00C9734D">
            <w:pPr>
              <w:pStyle w:val="rowtabella0"/>
              <w:rPr>
                <w:color w:val="002060"/>
              </w:rPr>
            </w:pPr>
            <w:r w:rsidRPr="00A2322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ADCCE" w14:textId="77777777" w:rsidR="008F562B" w:rsidRPr="00A23224" w:rsidRDefault="008F562B" w:rsidP="00C9734D">
            <w:pPr>
              <w:pStyle w:val="rowtabella0"/>
              <w:rPr>
                <w:color w:val="002060"/>
              </w:rPr>
            </w:pPr>
            <w:r w:rsidRPr="00A2322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5A6FF" w14:textId="77777777" w:rsidR="008F562B" w:rsidRPr="00A23224" w:rsidRDefault="008F562B" w:rsidP="00C9734D">
            <w:pPr>
              <w:pStyle w:val="rowtabella0"/>
              <w:rPr>
                <w:color w:val="002060"/>
              </w:rPr>
            </w:pPr>
            <w:r w:rsidRPr="00A23224">
              <w:rPr>
                <w:color w:val="002060"/>
              </w:rPr>
              <w:t>VIA ALESSANDRO MANZONI</w:t>
            </w:r>
          </w:p>
        </w:tc>
      </w:tr>
      <w:tr w:rsidR="008F562B" w:rsidRPr="00A23224" w14:paraId="7AB97ACA"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D06450" w14:textId="77777777" w:rsidR="008F562B" w:rsidRPr="00A23224" w:rsidRDefault="008F562B" w:rsidP="00C9734D">
            <w:pPr>
              <w:pStyle w:val="rowtabella0"/>
              <w:rPr>
                <w:color w:val="002060"/>
              </w:rPr>
            </w:pPr>
            <w:r w:rsidRPr="00A2322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A55144" w14:textId="77777777" w:rsidR="008F562B" w:rsidRPr="00A23224" w:rsidRDefault="008F562B" w:rsidP="00C9734D">
            <w:pPr>
              <w:pStyle w:val="rowtabella0"/>
              <w:rPr>
                <w:color w:val="002060"/>
              </w:rPr>
            </w:pPr>
            <w:r w:rsidRPr="00A2322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2B6F74"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5F6F22" w14:textId="77777777" w:rsidR="008F562B" w:rsidRPr="00A23224" w:rsidRDefault="008F562B" w:rsidP="00C9734D">
            <w:pPr>
              <w:pStyle w:val="rowtabella0"/>
              <w:rPr>
                <w:color w:val="002060"/>
              </w:rPr>
            </w:pPr>
            <w:r w:rsidRPr="00A23224">
              <w:rPr>
                <w:color w:val="002060"/>
              </w:rPr>
              <w:t>24/05/2025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375BD2" w14:textId="77777777" w:rsidR="008F562B" w:rsidRPr="00A23224" w:rsidRDefault="008F562B" w:rsidP="00C9734D">
            <w:pPr>
              <w:pStyle w:val="rowtabella0"/>
              <w:rPr>
                <w:color w:val="002060"/>
              </w:rPr>
            </w:pPr>
            <w:r w:rsidRPr="00A2322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A536B" w14:textId="77777777" w:rsidR="008F562B" w:rsidRPr="00A23224" w:rsidRDefault="008F562B" w:rsidP="00C9734D">
            <w:pPr>
              <w:pStyle w:val="rowtabella0"/>
              <w:rPr>
                <w:color w:val="002060"/>
              </w:rPr>
            </w:pPr>
            <w:r w:rsidRPr="00A232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EF853" w14:textId="77777777" w:rsidR="008F562B" w:rsidRPr="00A23224" w:rsidRDefault="008F562B" w:rsidP="00C9734D">
            <w:pPr>
              <w:pStyle w:val="rowtabella0"/>
              <w:rPr>
                <w:color w:val="002060"/>
              </w:rPr>
            </w:pPr>
            <w:r w:rsidRPr="00A23224">
              <w:rPr>
                <w:color w:val="002060"/>
              </w:rPr>
              <w:t>VIA MONTEPELAGO</w:t>
            </w:r>
          </w:p>
        </w:tc>
      </w:tr>
      <w:tr w:rsidR="008F562B" w:rsidRPr="00A23224" w14:paraId="0A9EFF6A"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A89424" w14:textId="77777777" w:rsidR="008F562B" w:rsidRPr="00A23224" w:rsidRDefault="008F562B" w:rsidP="00C9734D">
            <w:pPr>
              <w:pStyle w:val="rowtabella0"/>
              <w:rPr>
                <w:color w:val="002060"/>
              </w:rPr>
            </w:pPr>
            <w:r w:rsidRPr="00A2322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47ED30" w14:textId="77777777" w:rsidR="008F562B" w:rsidRPr="00A23224" w:rsidRDefault="008F562B" w:rsidP="00C9734D">
            <w:pPr>
              <w:pStyle w:val="rowtabella0"/>
              <w:rPr>
                <w:color w:val="002060"/>
              </w:rPr>
            </w:pPr>
            <w:r w:rsidRPr="00A23224">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63288D"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76217" w14:textId="77777777" w:rsidR="008F562B" w:rsidRPr="00A23224" w:rsidRDefault="008F562B" w:rsidP="00C9734D">
            <w:pPr>
              <w:pStyle w:val="rowtabella0"/>
              <w:rPr>
                <w:color w:val="002060"/>
              </w:rPr>
            </w:pPr>
            <w:r w:rsidRPr="00A23224">
              <w:rPr>
                <w:color w:val="002060"/>
              </w:rPr>
              <w:t>24/05/2025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1B0763" w14:textId="77777777" w:rsidR="008F562B" w:rsidRPr="00A23224" w:rsidRDefault="008F562B" w:rsidP="00C9734D">
            <w:pPr>
              <w:pStyle w:val="rowtabella0"/>
              <w:rPr>
                <w:color w:val="002060"/>
              </w:rPr>
            </w:pPr>
            <w:r w:rsidRPr="00A2322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752EE" w14:textId="77777777" w:rsidR="008F562B" w:rsidRPr="00A23224" w:rsidRDefault="008F562B" w:rsidP="00C9734D">
            <w:pPr>
              <w:pStyle w:val="rowtabella0"/>
              <w:rPr>
                <w:color w:val="002060"/>
              </w:rPr>
            </w:pPr>
            <w:r w:rsidRPr="00A2322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558DE" w14:textId="77777777" w:rsidR="008F562B" w:rsidRPr="00A23224" w:rsidRDefault="008F562B" w:rsidP="00C9734D">
            <w:pPr>
              <w:pStyle w:val="rowtabella0"/>
              <w:rPr>
                <w:color w:val="002060"/>
              </w:rPr>
            </w:pPr>
            <w:r w:rsidRPr="00A23224">
              <w:rPr>
                <w:color w:val="002060"/>
              </w:rPr>
              <w:t xml:space="preserve">VIA </w:t>
            </w:r>
            <w:proofErr w:type="gramStart"/>
            <w:r w:rsidRPr="00A23224">
              <w:rPr>
                <w:color w:val="002060"/>
              </w:rPr>
              <w:t>B.BUOZZI</w:t>
            </w:r>
            <w:proofErr w:type="gramEnd"/>
          </w:p>
        </w:tc>
      </w:tr>
      <w:tr w:rsidR="008F562B" w:rsidRPr="00A23224" w14:paraId="7BC4C72C"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932EB" w14:textId="77777777" w:rsidR="008F562B" w:rsidRPr="00A23224" w:rsidRDefault="008F562B" w:rsidP="00C9734D">
            <w:pPr>
              <w:pStyle w:val="rowtabella0"/>
              <w:rPr>
                <w:color w:val="002060"/>
              </w:rPr>
            </w:pPr>
            <w:r w:rsidRPr="00A23224">
              <w:rPr>
                <w:color w:val="002060"/>
              </w:rPr>
              <w:t xml:space="preserve">U.S. FORTUNA FANO </w:t>
            </w:r>
            <w:proofErr w:type="gramStart"/>
            <w:r w:rsidRPr="00A23224">
              <w:rPr>
                <w:color w:val="002060"/>
              </w:rPr>
              <w:t>SQ..</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E317B2" w14:textId="77777777" w:rsidR="008F562B" w:rsidRPr="00A23224" w:rsidRDefault="008F562B" w:rsidP="00C9734D">
            <w:pPr>
              <w:pStyle w:val="rowtabella0"/>
              <w:rPr>
                <w:color w:val="002060"/>
              </w:rPr>
            </w:pPr>
            <w:r w:rsidRPr="00A23224">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10D597"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DED81A" w14:textId="77777777" w:rsidR="008F562B" w:rsidRPr="00A23224" w:rsidRDefault="008F562B" w:rsidP="00C9734D">
            <w:pPr>
              <w:pStyle w:val="rowtabella0"/>
              <w:rPr>
                <w:color w:val="002060"/>
              </w:rPr>
            </w:pPr>
            <w:r w:rsidRPr="00A23224">
              <w:rPr>
                <w:color w:val="002060"/>
              </w:rPr>
              <w:t>24/05/2025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15138A" w14:textId="77777777" w:rsidR="008F562B" w:rsidRPr="00A23224" w:rsidRDefault="008F562B" w:rsidP="00C9734D">
            <w:pPr>
              <w:pStyle w:val="rowtabella0"/>
              <w:rPr>
                <w:color w:val="002060"/>
              </w:rPr>
            </w:pPr>
            <w:r w:rsidRPr="00A23224">
              <w:rPr>
                <w:color w:val="002060"/>
              </w:rPr>
              <w:t xml:space="preserve">5454 </w:t>
            </w:r>
            <w:proofErr w:type="gramStart"/>
            <w:r w:rsidRPr="00A23224">
              <w:rPr>
                <w:color w:val="002060"/>
              </w:rPr>
              <w:t>C.COPERTO</w:t>
            </w:r>
            <w:proofErr w:type="gramEnd"/>
            <w:r w:rsidRPr="00A23224">
              <w:rPr>
                <w:color w:val="002060"/>
              </w:rPr>
              <w:t xml:space="preserve"> </w:t>
            </w:r>
            <w:proofErr w:type="gramStart"/>
            <w:r w:rsidRPr="00A23224">
              <w:rPr>
                <w:color w:val="002060"/>
              </w:rPr>
              <w:t>C.TENNIS</w:t>
            </w:r>
            <w:proofErr w:type="gramEnd"/>
            <w:r w:rsidRPr="00A23224">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B9AE2" w14:textId="77777777" w:rsidR="008F562B" w:rsidRPr="00A23224" w:rsidRDefault="008F562B" w:rsidP="00C9734D">
            <w:pPr>
              <w:pStyle w:val="rowtabella0"/>
              <w:rPr>
                <w:color w:val="002060"/>
              </w:rPr>
            </w:pPr>
            <w:r w:rsidRPr="00A2322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18C6B" w14:textId="77777777" w:rsidR="008F562B" w:rsidRPr="00A23224" w:rsidRDefault="008F562B" w:rsidP="00C9734D">
            <w:pPr>
              <w:pStyle w:val="rowtabella0"/>
              <w:rPr>
                <w:color w:val="002060"/>
              </w:rPr>
            </w:pPr>
            <w:r w:rsidRPr="00A23224">
              <w:rPr>
                <w:color w:val="002060"/>
              </w:rPr>
              <w:t>VIA VILLA TOMBARI</w:t>
            </w:r>
          </w:p>
        </w:tc>
      </w:tr>
      <w:tr w:rsidR="008F562B" w:rsidRPr="00A23224" w14:paraId="590C7431"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19EF2D" w14:textId="77777777" w:rsidR="008F562B" w:rsidRPr="00A23224" w:rsidRDefault="008F562B" w:rsidP="00C9734D">
            <w:pPr>
              <w:pStyle w:val="rowtabella0"/>
              <w:rPr>
                <w:color w:val="002060"/>
              </w:rPr>
            </w:pPr>
            <w:r w:rsidRPr="00A2322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F9657E" w14:textId="77777777" w:rsidR="008F562B" w:rsidRPr="00A23224" w:rsidRDefault="008F562B" w:rsidP="00C9734D">
            <w:pPr>
              <w:pStyle w:val="rowtabella0"/>
              <w:rPr>
                <w:color w:val="002060"/>
              </w:rPr>
            </w:pPr>
            <w:r w:rsidRPr="00A2322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B76BF1"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B4B5DE" w14:textId="77777777" w:rsidR="008F562B" w:rsidRPr="00A23224" w:rsidRDefault="008F562B" w:rsidP="00C9734D">
            <w:pPr>
              <w:pStyle w:val="rowtabella0"/>
              <w:rPr>
                <w:color w:val="002060"/>
              </w:rPr>
            </w:pPr>
            <w:r w:rsidRPr="00A23224">
              <w:rPr>
                <w:color w:val="002060"/>
              </w:rPr>
              <w:t>25/05/2025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B20421" w14:textId="77777777" w:rsidR="008F562B" w:rsidRPr="00A23224" w:rsidRDefault="008F562B" w:rsidP="00C9734D">
            <w:pPr>
              <w:pStyle w:val="rowtabella0"/>
              <w:rPr>
                <w:color w:val="002060"/>
              </w:rPr>
            </w:pPr>
            <w:r w:rsidRPr="00A23224">
              <w:rPr>
                <w:color w:val="002060"/>
              </w:rPr>
              <w:t xml:space="preserve">5295 TENSOSTRUTTURA VIA </w:t>
            </w:r>
            <w:proofErr w:type="gramStart"/>
            <w:r w:rsidRPr="00A2322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5530D8" w14:textId="77777777" w:rsidR="008F562B" w:rsidRPr="00A23224" w:rsidRDefault="008F562B" w:rsidP="00C9734D">
            <w:pPr>
              <w:pStyle w:val="rowtabella0"/>
              <w:rPr>
                <w:color w:val="002060"/>
              </w:rPr>
            </w:pPr>
            <w:r w:rsidRPr="00A2322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F938E" w14:textId="77777777" w:rsidR="008F562B" w:rsidRPr="00A23224" w:rsidRDefault="008F562B" w:rsidP="00C9734D">
            <w:pPr>
              <w:pStyle w:val="rowtabella0"/>
              <w:rPr>
                <w:color w:val="002060"/>
              </w:rPr>
            </w:pPr>
            <w:r w:rsidRPr="00A23224">
              <w:rPr>
                <w:color w:val="002060"/>
              </w:rPr>
              <w:t xml:space="preserve">VIA </w:t>
            </w:r>
            <w:proofErr w:type="gramStart"/>
            <w:r w:rsidRPr="00A23224">
              <w:rPr>
                <w:color w:val="002060"/>
              </w:rPr>
              <w:t>E.MATTEI</w:t>
            </w:r>
            <w:proofErr w:type="gramEnd"/>
          </w:p>
        </w:tc>
      </w:tr>
      <w:tr w:rsidR="008F562B" w:rsidRPr="00A23224" w14:paraId="743F7BD6" w14:textId="77777777" w:rsidTr="00C9734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D27230" w14:textId="77777777" w:rsidR="008F562B" w:rsidRPr="00A23224" w:rsidRDefault="008F562B" w:rsidP="00C9734D">
            <w:pPr>
              <w:pStyle w:val="rowtabella0"/>
              <w:rPr>
                <w:color w:val="002060"/>
              </w:rPr>
            </w:pPr>
            <w:r w:rsidRPr="00A23224">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374FB" w14:textId="77777777" w:rsidR="008F562B" w:rsidRPr="00A23224" w:rsidRDefault="008F562B" w:rsidP="00C9734D">
            <w:pPr>
              <w:pStyle w:val="rowtabella0"/>
              <w:rPr>
                <w:color w:val="002060"/>
              </w:rPr>
            </w:pPr>
            <w:r w:rsidRPr="00A23224">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B76FB"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0650E" w14:textId="77777777" w:rsidR="008F562B" w:rsidRPr="00A23224" w:rsidRDefault="008F562B" w:rsidP="00C9734D">
            <w:pPr>
              <w:pStyle w:val="rowtabella0"/>
              <w:rPr>
                <w:color w:val="002060"/>
              </w:rPr>
            </w:pPr>
            <w:r w:rsidRPr="00A23224">
              <w:rPr>
                <w:color w:val="002060"/>
              </w:rPr>
              <w:t>25/05/2025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1BD41" w14:textId="77777777" w:rsidR="008F562B" w:rsidRPr="00A23224" w:rsidRDefault="008F562B" w:rsidP="00C9734D">
            <w:pPr>
              <w:pStyle w:val="rowtabella0"/>
              <w:rPr>
                <w:color w:val="002060"/>
              </w:rPr>
            </w:pPr>
            <w:r w:rsidRPr="00A23224">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6210E" w14:textId="77777777" w:rsidR="008F562B" w:rsidRPr="00A23224" w:rsidRDefault="008F562B" w:rsidP="00C9734D">
            <w:pPr>
              <w:pStyle w:val="rowtabella0"/>
              <w:rPr>
                <w:color w:val="002060"/>
              </w:rPr>
            </w:pPr>
            <w:r w:rsidRPr="00A23224">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F09FF" w14:textId="77777777" w:rsidR="008F562B" w:rsidRPr="00A23224" w:rsidRDefault="008F562B" w:rsidP="00C9734D">
            <w:pPr>
              <w:pStyle w:val="rowtabella0"/>
              <w:rPr>
                <w:color w:val="002060"/>
              </w:rPr>
            </w:pPr>
            <w:r w:rsidRPr="00A23224">
              <w:rPr>
                <w:color w:val="002060"/>
              </w:rPr>
              <w:t xml:space="preserve">VIA </w:t>
            </w:r>
            <w:proofErr w:type="gramStart"/>
            <w:r w:rsidRPr="00A23224">
              <w:rPr>
                <w:color w:val="002060"/>
              </w:rPr>
              <w:t>B.ROSSI</w:t>
            </w:r>
            <w:proofErr w:type="gramEnd"/>
            <w:r w:rsidRPr="00A23224">
              <w:rPr>
                <w:color w:val="002060"/>
              </w:rPr>
              <w:t xml:space="preserve"> SNC</w:t>
            </w:r>
          </w:p>
        </w:tc>
      </w:tr>
    </w:tbl>
    <w:p w14:paraId="50D84CA5" w14:textId="77777777" w:rsidR="008F562B" w:rsidRPr="009810FE" w:rsidRDefault="008F562B" w:rsidP="008B023B">
      <w:pPr>
        <w:pStyle w:val="LndNormale1"/>
        <w:rPr>
          <w:color w:val="002060"/>
        </w:rPr>
      </w:pPr>
    </w:p>
    <w:p w14:paraId="73E89C83" w14:textId="77777777" w:rsidR="009810FE" w:rsidRPr="009810FE" w:rsidRDefault="009810FE" w:rsidP="009810FE">
      <w:pPr>
        <w:pStyle w:val="titoloprinc0"/>
        <w:rPr>
          <w:color w:val="002060"/>
        </w:rPr>
      </w:pPr>
      <w:r w:rsidRPr="009810FE">
        <w:rPr>
          <w:color w:val="002060"/>
        </w:rPr>
        <w:lastRenderedPageBreak/>
        <w:t>RISULTATI</w:t>
      </w:r>
    </w:p>
    <w:p w14:paraId="3DC953A3" w14:textId="77777777" w:rsidR="009810FE" w:rsidRPr="009810FE" w:rsidRDefault="009810FE" w:rsidP="009810FE">
      <w:pPr>
        <w:pStyle w:val="breakline"/>
        <w:rPr>
          <w:color w:val="002060"/>
        </w:rPr>
      </w:pPr>
    </w:p>
    <w:p w14:paraId="6F9A6C67" w14:textId="77777777" w:rsidR="009810FE" w:rsidRPr="009810FE" w:rsidRDefault="009810FE" w:rsidP="009810FE">
      <w:pPr>
        <w:pStyle w:val="sottotitolocampionato10"/>
        <w:rPr>
          <w:color w:val="002060"/>
        </w:rPr>
      </w:pPr>
      <w:r w:rsidRPr="009810FE">
        <w:rPr>
          <w:color w:val="002060"/>
        </w:rPr>
        <w:t>RISULTATI UFFICIALI GARE DEL 19/05/2025</w:t>
      </w:r>
    </w:p>
    <w:p w14:paraId="123DA39B" w14:textId="77777777" w:rsidR="009810FE" w:rsidRPr="009810FE" w:rsidRDefault="009810FE" w:rsidP="009810FE">
      <w:pPr>
        <w:pStyle w:val="sottotitolocampionato20"/>
        <w:spacing w:before="0" w:beforeAutospacing="0" w:after="0" w:afterAutospacing="0"/>
        <w:rPr>
          <w:rFonts w:ascii="Arial" w:hAnsi="Arial" w:cs="Arial"/>
          <w:color w:val="002060"/>
          <w:sz w:val="20"/>
          <w:szCs w:val="20"/>
        </w:rPr>
      </w:pPr>
      <w:r w:rsidRPr="009810FE">
        <w:rPr>
          <w:rFonts w:ascii="Arial" w:hAnsi="Arial" w:cs="Arial"/>
          <w:color w:val="002060"/>
          <w:sz w:val="20"/>
          <w:szCs w:val="20"/>
        </w:rPr>
        <w:t>Si trascrivono qui di seguito i risultati ufficiali delle gare disputate</w:t>
      </w:r>
    </w:p>
    <w:p w14:paraId="61BA3245" w14:textId="77777777" w:rsidR="009810FE" w:rsidRPr="009810FE" w:rsidRDefault="009810FE" w:rsidP="009810F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0FE" w:rsidRPr="009810FE" w14:paraId="7D0ED248" w14:textId="77777777" w:rsidTr="00C9734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0FE" w:rsidRPr="009810FE" w14:paraId="669D4802" w14:textId="77777777" w:rsidTr="00C973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76D6A" w14:textId="77777777" w:rsidR="009810FE" w:rsidRPr="009810FE" w:rsidRDefault="009810FE" w:rsidP="00C9734D">
                  <w:pPr>
                    <w:pStyle w:val="headertabella0"/>
                    <w:rPr>
                      <w:color w:val="002060"/>
                    </w:rPr>
                  </w:pPr>
                  <w:r w:rsidRPr="009810FE">
                    <w:rPr>
                      <w:color w:val="002060"/>
                    </w:rPr>
                    <w:t>GIRONE A - 6 Giornata - A</w:t>
                  </w:r>
                </w:p>
              </w:tc>
            </w:tr>
            <w:tr w:rsidR="009810FE" w:rsidRPr="009810FE" w14:paraId="2C14CF21" w14:textId="77777777" w:rsidTr="00C9734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E06006" w14:textId="77777777" w:rsidR="009810FE" w:rsidRPr="009810FE" w:rsidRDefault="009810FE" w:rsidP="00C9734D">
                  <w:pPr>
                    <w:pStyle w:val="rowtabella0"/>
                    <w:rPr>
                      <w:color w:val="002060"/>
                    </w:rPr>
                  </w:pPr>
                  <w:r w:rsidRPr="009810FE">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0A437" w14:textId="77777777" w:rsidR="009810FE" w:rsidRPr="009810FE" w:rsidRDefault="009810FE" w:rsidP="00C9734D">
                  <w:pPr>
                    <w:pStyle w:val="rowtabella0"/>
                    <w:rPr>
                      <w:color w:val="002060"/>
                    </w:rPr>
                  </w:pPr>
                  <w:r w:rsidRPr="009810FE">
                    <w:rPr>
                      <w:color w:val="002060"/>
                    </w:rPr>
                    <w:t>- GAGLIOLE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8AA3E" w14:textId="77777777" w:rsidR="009810FE" w:rsidRPr="009810FE" w:rsidRDefault="009810FE" w:rsidP="00C9734D">
                  <w:pPr>
                    <w:pStyle w:val="rowtabella0"/>
                    <w:jc w:val="center"/>
                    <w:rPr>
                      <w:color w:val="002060"/>
                    </w:rPr>
                  </w:pPr>
                  <w:r w:rsidRPr="009810FE">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80BAD" w14:textId="77777777" w:rsidR="009810FE" w:rsidRPr="009810FE" w:rsidRDefault="009810FE" w:rsidP="00C9734D">
                  <w:pPr>
                    <w:pStyle w:val="rowtabella0"/>
                    <w:jc w:val="center"/>
                    <w:rPr>
                      <w:color w:val="002060"/>
                    </w:rPr>
                  </w:pPr>
                  <w:r w:rsidRPr="009810FE">
                    <w:rPr>
                      <w:color w:val="002060"/>
                    </w:rPr>
                    <w:t> </w:t>
                  </w:r>
                </w:p>
              </w:tc>
            </w:tr>
          </w:tbl>
          <w:p w14:paraId="355AF251" w14:textId="77777777" w:rsidR="009810FE" w:rsidRPr="009810FE" w:rsidRDefault="009810FE" w:rsidP="00C9734D">
            <w:pPr>
              <w:rPr>
                <w:color w:val="002060"/>
              </w:rPr>
            </w:pPr>
          </w:p>
        </w:tc>
      </w:tr>
    </w:tbl>
    <w:p w14:paraId="3CA61196" w14:textId="77777777" w:rsidR="009810FE" w:rsidRPr="009810FE" w:rsidRDefault="009810FE" w:rsidP="009810FE">
      <w:pPr>
        <w:pStyle w:val="breakline"/>
        <w:rPr>
          <w:rFonts w:eastAsiaTheme="minorEastAsia"/>
          <w:color w:val="002060"/>
        </w:rPr>
      </w:pPr>
    </w:p>
    <w:p w14:paraId="49FD8407" w14:textId="77777777" w:rsidR="009810FE" w:rsidRPr="009810FE" w:rsidRDefault="009810FE" w:rsidP="009810FE">
      <w:pPr>
        <w:pStyle w:val="breakline"/>
        <w:rPr>
          <w:color w:val="002060"/>
        </w:rPr>
      </w:pPr>
    </w:p>
    <w:p w14:paraId="1DBEE6E6" w14:textId="77777777" w:rsidR="009810FE" w:rsidRPr="009810FE" w:rsidRDefault="009810FE" w:rsidP="009810FE">
      <w:pPr>
        <w:pStyle w:val="titoloprinc0"/>
        <w:rPr>
          <w:color w:val="002060"/>
        </w:rPr>
      </w:pPr>
      <w:r w:rsidRPr="009810FE">
        <w:rPr>
          <w:color w:val="002060"/>
        </w:rPr>
        <w:t>CLASSIFICA</w:t>
      </w:r>
    </w:p>
    <w:p w14:paraId="3FACBDAD" w14:textId="77777777" w:rsidR="009810FE" w:rsidRPr="009810FE" w:rsidRDefault="009810FE" w:rsidP="009810FE">
      <w:pPr>
        <w:pStyle w:val="breakline"/>
        <w:rPr>
          <w:color w:val="002060"/>
        </w:rPr>
      </w:pPr>
    </w:p>
    <w:p w14:paraId="60F5718F" w14:textId="77777777" w:rsidR="009810FE" w:rsidRPr="009810FE" w:rsidRDefault="009810FE" w:rsidP="009810FE">
      <w:pPr>
        <w:pStyle w:val="breakline"/>
        <w:rPr>
          <w:color w:val="002060"/>
        </w:rPr>
      </w:pPr>
    </w:p>
    <w:p w14:paraId="43126160" w14:textId="77777777" w:rsidR="009810FE" w:rsidRPr="009810FE" w:rsidRDefault="009810FE" w:rsidP="009810FE">
      <w:pPr>
        <w:pStyle w:val="sottotitolocampionato10"/>
        <w:rPr>
          <w:color w:val="002060"/>
        </w:rPr>
      </w:pPr>
      <w:r w:rsidRPr="009810F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0FE" w:rsidRPr="009810FE" w14:paraId="450F9000" w14:textId="77777777" w:rsidTr="00C9734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E8554" w14:textId="77777777" w:rsidR="009810FE" w:rsidRPr="009810FE" w:rsidRDefault="009810FE" w:rsidP="00C9734D">
            <w:pPr>
              <w:pStyle w:val="headertabella0"/>
              <w:rPr>
                <w:color w:val="002060"/>
              </w:rPr>
            </w:pPr>
            <w:r w:rsidRPr="009810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BF1C" w14:textId="77777777" w:rsidR="009810FE" w:rsidRPr="009810FE" w:rsidRDefault="009810FE" w:rsidP="00C9734D">
            <w:pPr>
              <w:pStyle w:val="headertabella0"/>
              <w:rPr>
                <w:color w:val="002060"/>
              </w:rPr>
            </w:pPr>
            <w:r w:rsidRPr="009810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9559B" w14:textId="77777777" w:rsidR="009810FE" w:rsidRPr="009810FE" w:rsidRDefault="009810FE" w:rsidP="00C9734D">
            <w:pPr>
              <w:pStyle w:val="headertabella0"/>
              <w:rPr>
                <w:color w:val="002060"/>
              </w:rPr>
            </w:pPr>
            <w:r w:rsidRPr="009810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6239B" w14:textId="77777777" w:rsidR="009810FE" w:rsidRPr="009810FE" w:rsidRDefault="009810FE" w:rsidP="00C9734D">
            <w:pPr>
              <w:pStyle w:val="headertabella0"/>
              <w:rPr>
                <w:color w:val="002060"/>
              </w:rPr>
            </w:pPr>
            <w:r w:rsidRPr="009810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0B45E" w14:textId="77777777" w:rsidR="009810FE" w:rsidRPr="009810FE" w:rsidRDefault="009810FE" w:rsidP="00C9734D">
            <w:pPr>
              <w:pStyle w:val="headertabella0"/>
              <w:rPr>
                <w:color w:val="002060"/>
              </w:rPr>
            </w:pPr>
            <w:r w:rsidRPr="009810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469CA" w14:textId="77777777" w:rsidR="009810FE" w:rsidRPr="009810FE" w:rsidRDefault="009810FE" w:rsidP="00C9734D">
            <w:pPr>
              <w:pStyle w:val="headertabella0"/>
              <w:rPr>
                <w:color w:val="002060"/>
              </w:rPr>
            </w:pPr>
            <w:r w:rsidRPr="009810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B5CF2" w14:textId="77777777" w:rsidR="009810FE" w:rsidRPr="009810FE" w:rsidRDefault="009810FE" w:rsidP="00C9734D">
            <w:pPr>
              <w:pStyle w:val="headertabella0"/>
              <w:rPr>
                <w:color w:val="002060"/>
              </w:rPr>
            </w:pPr>
            <w:r w:rsidRPr="009810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9A5B5" w14:textId="77777777" w:rsidR="009810FE" w:rsidRPr="009810FE" w:rsidRDefault="009810FE" w:rsidP="00C9734D">
            <w:pPr>
              <w:pStyle w:val="headertabella0"/>
              <w:rPr>
                <w:color w:val="002060"/>
              </w:rPr>
            </w:pPr>
            <w:r w:rsidRPr="009810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6B28D" w14:textId="77777777" w:rsidR="009810FE" w:rsidRPr="009810FE" w:rsidRDefault="009810FE" w:rsidP="00C9734D">
            <w:pPr>
              <w:pStyle w:val="headertabella0"/>
              <w:rPr>
                <w:color w:val="002060"/>
              </w:rPr>
            </w:pPr>
            <w:r w:rsidRPr="009810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C7BA1" w14:textId="77777777" w:rsidR="009810FE" w:rsidRPr="009810FE" w:rsidRDefault="009810FE" w:rsidP="00C9734D">
            <w:pPr>
              <w:pStyle w:val="headertabella0"/>
              <w:rPr>
                <w:color w:val="002060"/>
              </w:rPr>
            </w:pPr>
            <w:r w:rsidRPr="009810FE">
              <w:rPr>
                <w:color w:val="002060"/>
              </w:rPr>
              <w:t>PE</w:t>
            </w:r>
          </w:p>
        </w:tc>
      </w:tr>
      <w:tr w:rsidR="009810FE" w:rsidRPr="009810FE" w14:paraId="690C3127" w14:textId="77777777" w:rsidTr="00C9734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1438E7" w14:textId="77777777" w:rsidR="009810FE" w:rsidRPr="009810FE" w:rsidRDefault="009810FE" w:rsidP="00C9734D">
            <w:pPr>
              <w:pStyle w:val="rowtabella0"/>
              <w:rPr>
                <w:color w:val="002060"/>
              </w:rPr>
            </w:pPr>
            <w:proofErr w:type="spellStart"/>
            <w:proofErr w:type="gramStart"/>
            <w:r w:rsidRPr="009810FE">
              <w:rPr>
                <w:color w:val="002060"/>
              </w:rPr>
              <w:t>sq</w:t>
            </w:r>
            <w:proofErr w:type="spellEnd"/>
            <w:r w:rsidRPr="009810FE">
              <w:rPr>
                <w:color w:val="002060"/>
              </w:rPr>
              <w:t>..</w:t>
            </w:r>
            <w:proofErr w:type="gramEnd"/>
            <w:r w:rsidRPr="009810FE">
              <w:rPr>
                <w:color w:val="002060"/>
              </w:rPr>
              <w:t xml:space="preserve"> U.S. FORTUNA FANO </w:t>
            </w:r>
            <w:proofErr w:type="gramStart"/>
            <w:r w:rsidRPr="009810FE">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B4C7" w14:textId="77777777" w:rsidR="009810FE" w:rsidRPr="009810FE" w:rsidRDefault="009810FE" w:rsidP="00C9734D">
            <w:pPr>
              <w:pStyle w:val="rowtabella0"/>
              <w:jc w:val="center"/>
              <w:rPr>
                <w:color w:val="002060"/>
              </w:rPr>
            </w:pPr>
            <w:r w:rsidRPr="009810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45B6"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0918"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BD7B"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8D067"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EC83" w14:textId="77777777" w:rsidR="009810FE" w:rsidRPr="009810FE" w:rsidRDefault="009810FE" w:rsidP="00C9734D">
            <w:pPr>
              <w:pStyle w:val="rowtabella0"/>
              <w:jc w:val="center"/>
              <w:rPr>
                <w:color w:val="002060"/>
              </w:rPr>
            </w:pPr>
            <w:r w:rsidRPr="009810F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4969" w14:textId="77777777" w:rsidR="009810FE" w:rsidRPr="009810FE" w:rsidRDefault="009810FE" w:rsidP="00C9734D">
            <w:pPr>
              <w:pStyle w:val="rowtabella0"/>
              <w:jc w:val="center"/>
              <w:rPr>
                <w:color w:val="002060"/>
              </w:rPr>
            </w:pPr>
            <w:r w:rsidRPr="009810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2998" w14:textId="77777777" w:rsidR="009810FE" w:rsidRPr="009810FE" w:rsidRDefault="009810FE" w:rsidP="00C9734D">
            <w:pPr>
              <w:pStyle w:val="rowtabella0"/>
              <w:jc w:val="center"/>
              <w:rPr>
                <w:color w:val="002060"/>
              </w:rPr>
            </w:pPr>
            <w:r w:rsidRPr="009810F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8E26" w14:textId="77777777" w:rsidR="009810FE" w:rsidRPr="009810FE" w:rsidRDefault="009810FE" w:rsidP="00C9734D">
            <w:pPr>
              <w:pStyle w:val="rowtabella0"/>
              <w:jc w:val="center"/>
              <w:rPr>
                <w:color w:val="002060"/>
              </w:rPr>
            </w:pPr>
            <w:r w:rsidRPr="009810FE">
              <w:rPr>
                <w:color w:val="002060"/>
              </w:rPr>
              <w:t>0</w:t>
            </w:r>
          </w:p>
        </w:tc>
      </w:tr>
      <w:tr w:rsidR="009810FE" w:rsidRPr="009810FE" w14:paraId="5AE9D1E2"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68DFF" w14:textId="77777777" w:rsidR="009810FE" w:rsidRPr="009810FE" w:rsidRDefault="009810FE" w:rsidP="00C9734D">
            <w:pPr>
              <w:pStyle w:val="rowtabella0"/>
              <w:rPr>
                <w:color w:val="002060"/>
              </w:rPr>
            </w:pPr>
            <w:r w:rsidRPr="009810F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2789" w14:textId="77777777" w:rsidR="009810FE" w:rsidRPr="009810FE" w:rsidRDefault="009810FE" w:rsidP="00C9734D">
            <w:pPr>
              <w:pStyle w:val="rowtabella0"/>
              <w:jc w:val="center"/>
              <w:rPr>
                <w:color w:val="002060"/>
              </w:rPr>
            </w:pPr>
            <w:r w:rsidRPr="009810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7993"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BEF32"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0F21"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4725"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72E56" w14:textId="77777777" w:rsidR="009810FE" w:rsidRPr="009810FE" w:rsidRDefault="009810FE" w:rsidP="00C9734D">
            <w:pPr>
              <w:pStyle w:val="rowtabella0"/>
              <w:jc w:val="center"/>
              <w:rPr>
                <w:color w:val="002060"/>
              </w:rPr>
            </w:pPr>
            <w:r w:rsidRPr="009810F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4F31"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DC3F" w14:textId="77777777" w:rsidR="009810FE" w:rsidRPr="009810FE" w:rsidRDefault="009810FE" w:rsidP="00C9734D">
            <w:pPr>
              <w:pStyle w:val="rowtabella0"/>
              <w:jc w:val="center"/>
              <w:rPr>
                <w:color w:val="002060"/>
              </w:rPr>
            </w:pPr>
            <w:r w:rsidRPr="009810F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47BC" w14:textId="77777777" w:rsidR="009810FE" w:rsidRPr="009810FE" w:rsidRDefault="009810FE" w:rsidP="00C9734D">
            <w:pPr>
              <w:pStyle w:val="rowtabella0"/>
              <w:jc w:val="center"/>
              <w:rPr>
                <w:color w:val="002060"/>
              </w:rPr>
            </w:pPr>
            <w:r w:rsidRPr="009810FE">
              <w:rPr>
                <w:color w:val="002060"/>
              </w:rPr>
              <w:t>0</w:t>
            </w:r>
          </w:p>
        </w:tc>
      </w:tr>
      <w:tr w:rsidR="009810FE" w:rsidRPr="009810FE" w14:paraId="5AD70C59"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5BC18" w14:textId="77777777" w:rsidR="009810FE" w:rsidRPr="009810FE" w:rsidRDefault="009810FE" w:rsidP="00C9734D">
            <w:pPr>
              <w:pStyle w:val="rowtabella0"/>
              <w:rPr>
                <w:color w:val="002060"/>
              </w:rPr>
            </w:pPr>
            <w:r w:rsidRPr="009810F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BB42"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CB4F"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8AF7"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E38D"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4614"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4D67" w14:textId="77777777" w:rsidR="009810FE" w:rsidRPr="009810FE" w:rsidRDefault="009810FE" w:rsidP="00C9734D">
            <w:pPr>
              <w:pStyle w:val="rowtabella0"/>
              <w:jc w:val="center"/>
              <w:rPr>
                <w:color w:val="002060"/>
              </w:rPr>
            </w:pPr>
            <w:r w:rsidRPr="009810F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1D9E" w14:textId="77777777" w:rsidR="009810FE" w:rsidRPr="009810FE" w:rsidRDefault="009810FE" w:rsidP="00C9734D">
            <w:pPr>
              <w:pStyle w:val="rowtabella0"/>
              <w:jc w:val="center"/>
              <w:rPr>
                <w:color w:val="002060"/>
              </w:rPr>
            </w:pPr>
            <w:r w:rsidRPr="009810F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0EE3"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15CD" w14:textId="77777777" w:rsidR="009810FE" w:rsidRPr="009810FE" w:rsidRDefault="009810FE" w:rsidP="00C9734D">
            <w:pPr>
              <w:pStyle w:val="rowtabella0"/>
              <w:jc w:val="center"/>
              <w:rPr>
                <w:color w:val="002060"/>
              </w:rPr>
            </w:pPr>
            <w:r w:rsidRPr="009810FE">
              <w:rPr>
                <w:color w:val="002060"/>
              </w:rPr>
              <w:t>0</w:t>
            </w:r>
          </w:p>
        </w:tc>
      </w:tr>
      <w:tr w:rsidR="009810FE" w:rsidRPr="009810FE" w14:paraId="228C86C0"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198FD" w14:textId="77777777" w:rsidR="009810FE" w:rsidRPr="009810FE" w:rsidRDefault="009810FE" w:rsidP="00C9734D">
            <w:pPr>
              <w:pStyle w:val="rowtabella0"/>
              <w:rPr>
                <w:color w:val="002060"/>
              </w:rPr>
            </w:pPr>
            <w:r w:rsidRPr="009810F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CF8A"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D2BA"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EB21"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4EB8"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BAE4"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92B2" w14:textId="77777777" w:rsidR="009810FE" w:rsidRPr="009810FE" w:rsidRDefault="009810FE" w:rsidP="00C9734D">
            <w:pPr>
              <w:pStyle w:val="rowtabella0"/>
              <w:jc w:val="center"/>
              <w:rPr>
                <w:color w:val="002060"/>
              </w:rPr>
            </w:pPr>
            <w:r w:rsidRPr="009810F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96A7" w14:textId="77777777" w:rsidR="009810FE" w:rsidRPr="009810FE" w:rsidRDefault="009810FE" w:rsidP="00C9734D">
            <w:pPr>
              <w:pStyle w:val="rowtabella0"/>
              <w:jc w:val="center"/>
              <w:rPr>
                <w:color w:val="002060"/>
              </w:rPr>
            </w:pPr>
            <w:r w:rsidRPr="009810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2BEF"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12A31" w14:textId="77777777" w:rsidR="009810FE" w:rsidRPr="009810FE" w:rsidRDefault="009810FE" w:rsidP="00C9734D">
            <w:pPr>
              <w:pStyle w:val="rowtabella0"/>
              <w:jc w:val="center"/>
              <w:rPr>
                <w:color w:val="002060"/>
              </w:rPr>
            </w:pPr>
            <w:r w:rsidRPr="009810FE">
              <w:rPr>
                <w:color w:val="002060"/>
              </w:rPr>
              <w:t>0</w:t>
            </w:r>
          </w:p>
        </w:tc>
      </w:tr>
      <w:tr w:rsidR="009810FE" w:rsidRPr="009810FE" w14:paraId="1570A423"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A39A9" w14:textId="77777777" w:rsidR="009810FE" w:rsidRPr="009810FE" w:rsidRDefault="009810FE" w:rsidP="00C9734D">
            <w:pPr>
              <w:pStyle w:val="rowtabella0"/>
              <w:rPr>
                <w:color w:val="002060"/>
              </w:rPr>
            </w:pPr>
            <w:r w:rsidRPr="009810F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CDED" w14:textId="77777777" w:rsidR="009810FE" w:rsidRPr="009810FE" w:rsidRDefault="009810FE" w:rsidP="00C9734D">
            <w:pPr>
              <w:pStyle w:val="rowtabella0"/>
              <w:jc w:val="center"/>
              <w:rPr>
                <w:color w:val="002060"/>
              </w:rPr>
            </w:pPr>
            <w:r w:rsidRPr="009810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2EC84"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61B1"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7FB1"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79293"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F31C" w14:textId="77777777" w:rsidR="009810FE" w:rsidRPr="009810FE" w:rsidRDefault="009810FE" w:rsidP="00C9734D">
            <w:pPr>
              <w:pStyle w:val="rowtabella0"/>
              <w:jc w:val="center"/>
              <w:rPr>
                <w:color w:val="002060"/>
              </w:rPr>
            </w:pPr>
            <w:r w:rsidRPr="009810F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4D9E" w14:textId="77777777" w:rsidR="009810FE" w:rsidRPr="009810FE" w:rsidRDefault="009810FE" w:rsidP="00C9734D">
            <w:pPr>
              <w:pStyle w:val="rowtabella0"/>
              <w:jc w:val="center"/>
              <w:rPr>
                <w:color w:val="002060"/>
              </w:rPr>
            </w:pPr>
            <w:r w:rsidRPr="009810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B7512" w14:textId="77777777" w:rsidR="009810FE" w:rsidRPr="009810FE" w:rsidRDefault="009810FE" w:rsidP="00C9734D">
            <w:pPr>
              <w:pStyle w:val="rowtabella0"/>
              <w:jc w:val="center"/>
              <w:rPr>
                <w:color w:val="002060"/>
              </w:rPr>
            </w:pPr>
            <w:r w:rsidRPr="009810F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291A" w14:textId="77777777" w:rsidR="009810FE" w:rsidRPr="009810FE" w:rsidRDefault="009810FE" w:rsidP="00C9734D">
            <w:pPr>
              <w:pStyle w:val="rowtabella0"/>
              <w:jc w:val="center"/>
              <w:rPr>
                <w:color w:val="002060"/>
              </w:rPr>
            </w:pPr>
            <w:r w:rsidRPr="009810FE">
              <w:rPr>
                <w:color w:val="002060"/>
              </w:rPr>
              <w:t>0</w:t>
            </w:r>
          </w:p>
        </w:tc>
      </w:tr>
      <w:tr w:rsidR="009810FE" w:rsidRPr="009810FE" w14:paraId="28A229EE"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59674" w14:textId="77777777" w:rsidR="009810FE" w:rsidRPr="009810FE" w:rsidRDefault="009810FE" w:rsidP="00C9734D">
            <w:pPr>
              <w:pStyle w:val="rowtabella0"/>
              <w:rPr>
                <w:color w:val="002060"/>
              </w:rPr>
            </w:pPr>
            <w:r w:rsidRPr="009810F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9B68"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D8A0"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1EB4"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E285"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B6FF"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34B2" w14:textId="77777777" w:rsidR="009810FE" w:rsidRPr="009810FE" w:rsidRDefault="009810FE" w:rsidP="00C9734D">
            <w:pPr>
              <w:pStyle w:val="rowtabella0"/>
              <w:jc w:val="center"/>
              <w:rPr>
                <w:color w:val="002060"/>
              </w:rPr>
            </w:pPr>
            <w:r w:rsidRPr="009810F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6543" w14:textId="77777777" w:rsidR="009810FE" w:rsidRPr="009810FE" w:rsidRDefault="009810FE" w:rsidP="00C9734D">
            <w:pPr>
              <w:pStyle w:val="rowtabella0"/>
              <w:jc w:val="center"/>
              <w:rPr>
                <w:color w:val="002060"/>
              </w:rPr>
            </w:pPr>
            <w:r w:rsidRPr="009810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7196" w14:textId="77777777" w:rsidR="009810FE" w:rsidRPr="009810FE" w:rsidRDefault="009810FE" w:rsidP="00C9734D">
            <w:pPr>
              <w:pStyle w:val="rowtabella0"/>
              <w:jc w:val="center"/>
              <w:rPr>
                <w:color w:val="002060"/>
              </w:rPr>
            </w:pPr>
            <w:r w:rsidRPr="009810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74D1" w14:textId="77777777" w:rsidR="009810FE" w:rsidRPr="009810FE" w:rsidRDefault="009810FE" w:rsidP="00C9734D">
            <w:pPr>
              <w:pStyle w:val="rowtabella0"/>
              <w:jc w:val="center"/>
              <w:rPr>
                <w:color w:val="002060"/>
              </w:rPr>
            </w:pPr>
            <w:r w:rsidRPr="009810FE">
              <w:rPr>
                <w:color w:val="002060"/>
              </w:rPr>
              <w:t>0</w:t>
            </w:r>
          </w:p>
        </w:tc>
      </w:tr>
      <w:tr w:rsidR="009810FE" w:rsidRPr="009810FE" w14:paraId="3227D0BD"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F452F" w14:textId="77777777" w:rsidR="009810FE" w:rsidRPr="009810FE" w:rsidRDefault="009810FE" w:rsidP="00C9734D">
            <w:pPr>
              <w:pStyle w:val="rowtabella0"/>
              <w:rPr>
                <w:color w:val="002060"/>
              </w:rPr>
            </w:pPr>
            <w:r w:rsidRPr="009810F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15FB"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2C67"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4CAE"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59D9"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9ADF"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5356D" w14:textId="77777777" w:rsidR="009810FE" w:rsidRPr="009810FE" w:rsidRDefault="009810FE" w:rsidP="00C9734D">
            <w:pPr>
              <w:pStyle w:val="rowtabella0"/>
              <w:jc w:val="center"/>
              <w:rPr>
                <w:color w:val="002060"/>
              </w:rPr>
            </w:pPr>
            <w:r w:rsidRPr="009810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F7D53" w14:textId="77777777" w:rsidR="009810FE" w:rsidRPr="009810FE" w:rsidRDefault="009810FE" w:rsidP="00C9734D">
            <w:pPr>
              <w:pStyle w:val="rowtabella0"/>
              <w:jc w:val="center"/>
              <w:rPr>
                <w:color w:val="002060"/>
              </w:rPr>
            </w:pPr>
            <w:r w:rsidRPr="009810F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7B41D"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AA02" w14:textId="77777777" w:rsidR="009810FE" w:rsidRPr="009810FE" w:rsidRDefault="009810FE" w:rsidP="00C9734D">
            <w:pPr>
              <w:pStyle w:val="rowtabella0"/>
              <w:jc w:val="center"/>
              <w:rPr>
                <w:color w:val="002060"/>
              </w:rPr>
            </w:pPr>
            <w:r w:rsidRPr="009810FE">
              <w:rPr>
                <w:color w:val="002060"/>
              </w:rPr>
              <w:t>0</w:t>
            </w:r>
          </w:p>
        </w:tc>
      </w:tr>
      <w:tr w:rsidR="009810FE" w:rsidRPr="009810FE" w14:paraId="5D2940D2"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FBD79" w14:textId="77777777" w:rsidR="009810FE" w:rsidRPr="009810FE" w:rsidRDefault="009810FE" w:rsidP="00C9734D">
            <w:pPr>
              <w:pStyle w:val="rowtabella0"/>
              <w:rPr>
                <w:color w:val="002060"/>
                <w:lang w:val="es-ES"/>
              </w:rPr>
            </w:pPr>
            <w:r w:rsidRPr="009810F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AA7E"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6DF3"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FCBC"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A2FF"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DD49"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32C2" w14:textId="77777777" w:rsidR="009810FE" w:rsidRPr="009810FE" w:rsidRDefault="009810FE" w:rsidP="00C9734D">
            <w:pPr>
              <w:pStyle w:val="rowtabella0"/>
              <w:jc w:val="center"/>
              <w:rPr>
                <w:color w:val="002060"/>
              </w:rPr>
            </w:pPr>
            <w:r w:rsidRPr="009810F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EC0E" w14:textId="77777777" w:rsidR="009810FE" w:rsidRPr="009810FE" w:rsidRDefault="009810FE" w:rsidP="00C9734D">
            <w:pPr>
              <w:pStyle w:val="rowtabella0"/>
              <w:jc w:val="center"/>
              <w:rPr>
                <w:color w:val="002060"/>
              </w:rPr>
            </w:pPr>
            <w:r w:rsidRPr="009810F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BC0B" w14:textId="77777777" w:rsidR="009810FE" w:rsidRPr="009810FE" w:rsidRDefault="009810FE" w:rsidP="00C9734D">
            <w:pPr>
              <w:pStyle w:val="rowtabella0"/>
              <w:jc w:val="center"/>
              <w:rPr>
                <w:color w:val="002060"/>
              </w:rPr>
            </w:pPr>
            <w:r w:rsidRPr="009810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9523" w14:textId="77777777" w:rsidR="009810FE" w:rsidRPr="009810FE" w:rsidRDefault="009810FE" w:rsidP="00C9734D">
            <w:pPr>
              <w:pStyle w:val="rowtabella0"/>
              <w:jc w:val="center"/>
              <w:rPr>
                <w:color w:val="002060"/>
              </w:rPr>
            </w:pPr>
            <w:r w:rsidRPr="009810FE">
              <w:rPr>
                <w:color w:val="002060"/>
              </w:rPr>
              <w:t>0</w:t>
            </w:r>
          </w:p>
        </w:tc>
      </w:tr>
      <w:tr w:rsidR="009810FE" w:rsidRPr="009810FE" w14:paraId="4B5ADD97"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8A1B7" w14:textId="77777777" w:rsidR="009810FE" w:rsidRPr="009810FE" w:rsidRDefault="009810FE" w:rsidP="00C9734D">
            <w:pPr>
              <w:pStyle w:val="rowtabella0"/>
              <w:rPr>
                <w:color w:val="002060"/>
              </w:rPr>
            </w:pPr>
            <w:r w:rsidRPr="009810F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B2C2" w14:textId="77777777" w:rsidR="009810FE" w:rsidRPr="009810FE" w:rsidRDefault="009810FE" w:rsidP="00C9734D">
            <w:pPr>
              <w:pStyle w:val="rowtabella0"/>
              <w:jc w:val="center"/>
              <w:rPr>
                <w:color w:val="002060"/>
              </w:rPr>
            </w:pPr>
            <w:r w:rsidRPr="009810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AF0B"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086C"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DF63"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D618"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3DBF" w14:textId="77777777" w:rsidR="009810FE" w:rsidRPr="009810FE" w:rsidRDefault="009810FE" w:rsidP="00C9734D">
            <w:pPr>
              <w:pStyle w:val="rowtabella0"/>
              <w:jc w:val="center"/>
              <w:rPr>
                <w:color w:val="002060"/>
              </w:rPr>
            </w:pPr>
            <w:r w:rsidRPr="009810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98EF" w14:textId="77777777" w:rsidR="009810FE" w:rsidRPr="009810FE" w:rsidRDefault="009810FE" w:rsidP="00C9734D">
            <w:pPr>
              <w:pStyle w:val="rowtabella0"/>
              <w:jc w:val="center"/>
              <w:rPr>
                <w:color w:val="002060"/>
              </w:rPr>
            </w:pPr>
            <w:r w:rsidRPr="009810F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ECC7" w14:textId="77777777" w:rsidR="009810FE" w:rsidRPr="009810FE" w:rsidRDefault="009810FE" w:rsidP="00C9734D">
            <w:pPr>
              <w:pStyle w:val="rowtabella0"/>
              <w:jc w:val="center"/>
              <w:rPr>
                <w:color w:val="002060"/>
              </w:rPr>
            </w:pPr>
            <w:r w:rsidRPr="009810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73F9" w14:textId="77777777" w:rsidR="009810FE" w:rsidRPr="009810FE" w:rsidRDefault="009810FE" w:rsidP="00C9734D">
            <w:pPr>
              <w:pStyle w:val="rowtabella0"/>
              <w:jc w:val="center"/>
              <w:rPr>
                <w:color w:val="002060"/>
              </w:rPr>
            </w:pPr>
            <w:r w:rsidRPr="009810FE">
              <w:rPr>
                <w:color w:val="002060"/>
              </w:rPr>
              <w:t>0</w:t>
            </w:r>
          </w:p>
        </w:tc>
      </w:tr>
      <w:tr w:rsidR="009810FE" w:rsidRPr="009810FE" w14:paraId="4FB168B1"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3C44A" w14:textId="77777777" w:rsidR="009810FE" w:rsidRPr="009810FE" w:rsidRDefault="009810FE" w:rsidP="00C9734D">
            <w:pPr>
              <w:pStyle w:val="rowtabella0"/>
              <w:rPr>
                <w:color w:val="002060"/>
              </w:rPr>
            </w:pPr>
            <w:r w:rsidRPr="009810F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E544D"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ECE8"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5F70"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3FC1"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59073"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3749A" w14:textId="77777777" w:rsidR="009810FE" w:rsidRPr="009810FE" w:rsidRDefault="009810FE" w:rsidP="00C9734D">
            <w:pPr>
              <w:pStyle w:val="rowtabella0"/>
              <w:jc w:val="center"/>
              <w:rPr>
                <w:color w:val="002060"/>
              </w:rPr>
            </w:pPr>
            <w:r w:rsidRPr="009810F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1648" w14:textId="77777777" w:rsidR="009810FE" w:rsidRPr="009810FE" w:rsidRDefault="009810FE" w:rsidP="00C9734D">
            <w:pPr>
              <w:pStyle w:val="rowtabella0"/>
              <w:jc w:val="center"/>
              <w:rPr>
                <w:color w:val="002060"/>
              </w:rPr>
            </w:pPr>
            <w:r w:rsidRPr="009810F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95EE"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BA21" w14:textId="77777777" w:rsidR="009810FE" w:rsidRPr="009810FE" w:rsidRDefault="009810FE" w:rsidP="00C9734D">
            <w:pPr>
              <w:pStyle w:val="rowtabella0"/>
              <w:jc w:val="center"/>
              <w:rPr>
                <w:color w:val="002060"/>
              </w:rPr>
            </w:pPr>
            <w:r w:rsidRPr="009810FE">
              <w:rPr>
                <w:color w:val="002060"/>
              </w:rPr>
              <w:t>0</w:t>
            </w:r>
          </w:p>
        </w:tc>
      </w:tr>
      <w:tr w:rsidR="009810FE" w:rsidRPr="009810FE" w14:paraId="2AC9C9F1"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A2CEF" w14:textId="77777777" w:rsidR="009810FE" w:rsidRPr="009810FE" w:rsidRDefault="009810FE" w:rsidP="00C9734D">
            <w:pPr>
              <w:pStyle w:val="rowtabella0"/>
              <w:rPr>
                <w:color w:val="002060"/>
              </w:rPr>
            </w:pPr>
            <w:r w:rsidRPr="009810F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B678"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1E25"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315B"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4794"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B23C"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8DDB"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B245" w14:textId="77777777" w:rsidR="009810FE" w:rsidRPr="009810FE" w:rsidRDefault="009810FE" w:rsidP="00C9734D">
            <w:pPr>
              <w:pStyle w:val="rowtabella0"/>
              <w:jc w:val="center"/>
              <w:rPr>
                <w:color w:val="002060"/>
              </w:rPr>
            </w:pPr>
            <w:r w:rsidRPr="009810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E53F"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2761B" w14:textId="77777777" w:rsidR="009810FE" w:rsidRPr="009810FE" w:rsidRDefault="009810FE" w:rsidP="00C9734D">
            <w:pPr>
              <w:pStyle w:val="rowtabella0"/>
              <w:jc w:val="center"/>
              <w:rPr>
                <w:color w:val="002060"/>
              </w:rPr>
            </w:pPr>
            <w:r w:rsidRPr="009810FE">
              <w:rPr>
                <w:color w:val="002060"/>
              </w:rPr>
              <w:t>0</w:t>
            </w:r>
          </w:p>
        </w:tc>
      </w:tr>
      <w:tr w:rsidR="009810FE" w:rsidRPr="009810FE" w14:paraId="2D237B26"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4FE1E" w14:textId="77777777" w:rsidR="009810FE" w:rsidRPr="009810FE" w:rsidRDefault="009810FE" w:rsidP="00C9734D">
            <w:pPr>
              <w:pStyle w:val="rowtabella0"/>
              <w:rPr>
                <w:color w:val="002060"/>
              </w:rPr>
            </w:pPr>
            <w:r w:rsidRPr="009810F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7706"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0EDF"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7E38"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F1E7"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F04E"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89B75" w14:textId="77777777" w:rsidR="009810FE" w:rsidRPr="009810FE" w:rsidRDefault="009810FE" w:rsidP="00C9734D">
            <w:pPr>
              <w:pStyle w:val="rowtabella0"/>
              <w:jc w:val="center"/>
              <w:rPr>
                <w:color w:val="002060"/>
              </w:rPr>
            </w:pPr>
            <w:r w:rsidRPr="009810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970B" w14:textId="77777777" w:rsidR="009810FE" w:rsidRPr="009810FE" w:rsidRDefault="009810FE" w:rsidP="00C9734D">
            <w:pPr>
              <w:pStyle w:val="rowtabella0"/>
              <w:jc w:val="center"/>
              <w:rPr>
                <w:color w:val="002060"/>
              </w:rPr>
            </w:pPr>
            <w:r w:rsidRPr="009810F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F5C09" w14:textId="77777777" w:rsidR="009810FE" w:rsidRPr="009810FE" w:rsidRDefault="009810FE" w:rsidP="00C9734D">
            <w:pPr>
              <w:pStyle w:val="rowtabella0"/>
              <w:jc w:val="center"/>
              <w:rPr>
                <w:color w:val="002060"/>
              </w:rPr>
            </w:pPr>
            <w:r w:rsidRPr="009810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9358" w14:textId="77777777" w:rsidR="009810FE" w:rsidRPr="009810FE" w:rsidRDefault="009810FE" w:rsidP="00C9734D">
            <w:pPr>
              <w:pStyle w:val="rowtabella0"/>
              <w:jc w:val="center"/>
              <w:rPr>
                <w:color w:val="002060"/>
              </w:rPr>
            </w:pPr>
            <w:r w:rsidRPr="009810FE">
              <w:rPr>
                <w:color w:val="002060"/>
              </w:rPr>
              <w:t>0</w:t>
            </w:r>
          </w:p>
        </w:tc>
      </w:tr>
      <w:tr w:rsidR="009810FE" w:rsidRPr="009810FE" w14:paraId="735E33B7"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83506" w14:textId="77777777" w:rsidR="009810FE" w:rsidRPr="009810FE" w:rsidRDefault="009810FE" w:rsidP="00C9734D">
            <w:pPr>
              <w:pStyle w:val="rowtabella0"/>
              <w:rPr>
                <w:color w:val="002060"/>
                <w:lang w:val="es-ES"/>
              </w:rPr>
            </w:pPr>
            <w:r w:rsidRPr="009810F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0751"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63A0"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C99E"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579BA"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D1C6"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B86DB" w14:textId="77777777" w:rsidR="009810FE" w:rsidRPr="009810FE" w:rsidRDefault="009810FE" w:rsidP="00C9734D">
            <w:pPr>
              <w:pStyle w:val="rowtabella0"/>
              <w:jc w:val="center"/>
              <w:rPr>
                <w:color w:val="002060"/>
              </w:rPr>
            </w:pPr>
            <w:r w:rsidRPr="009810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1E95" w14:textId="77777777" w:rsidR="009810FE" w:rsidRPr="009810FE" w:rsidRDefault="009810FE" w:rsidP="00C9734D">
            <w:pPr>
              <w:pStyle w:val="rowtabella0"/>
              <w:jc w:val="center"/>
              <w:rPr>
                <w:color w:val="002060"/>
              </w:rPr>
            </w:pPr>
            <w:r w:rsidRPr="009810F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F541" w14:textId="77777777" w:rsidR="009810FE" w:rsidRPr="009810FE" w:rsidRDefault="009810FE" w:rsidP="00C9734D">
            <w:pPr>
              <w:pStyle w:val="rowtabella0"/>
              <w:jc w:val="center"/>
              <w:rPr>
                <w:color w:val="002060"/>
              </w:rPr>
            </w:pPr>
            <w:r w:rsidRPr="009810F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6ECB" w14:textId="77777777" w:rsidR="009810FE" w:rsidRPr="009810FE" w:rsidRDefault="009810FE" w:rsidP="00C9734D">
            <w:pPr>
              <w:pStyle w:val="rowtabella0"/>
              <w:jc w:val="center"/>
              <w:rPr>
                <w:color w:val="002060"/>
              </w:rPr>
            </w:pPr>
            <w:r w:rsidRPr="009810FE">
              <w:rPr>
                <w:color w:val="002060"/>
              </w:rPr>
              <w:t>0</w:t>
            </w:r>
          </w:p>
        </w:tc>
      </w:tr>
      <w:tr w:rsidR="009810FE" w:rsidRPr="009810FE" w14:paraId="1E7049FE" w14:textId="77777777" w:rsidTr="00C9734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F2E8BD" w14:textId="77777777" w:rsidR="009810FE" w:rsidRPr="009810FE" w:rsidRDefault="009810FE" w:rsidP="00C9734D">
            <w:pPr>
              <w:pStyle w:val="rowtabella0"/>
              <w:rPr>
                <w:color w:val="002060"/>
              </w:rPr>
            </w:pPr>
            <w:r w:rsidRPr="009810FE">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A534"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9902E"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422D"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8FCA"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1140"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8810" w14:textId="77777777" w:rsidR="009810FE" w:rsidRPr="009810FE" w:rsidRDefault="009810FE" w:rsidP="00C9734D">
            <w:pPr>
              <w:pStyle w:val="rowtabella0"/>
              <w:jc w:val="center"/>
              <w:rPr>
                <w:color w:val="002060"/>
              </w:rPr>
            </w:pPr>
            <w:r w:rsidRPr="009810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900D" w14:textId="77777777" w:rsidR="009810FE" w:rsidRPr="009810FE" w:rsidRDefault="009810FE" w:rsidP="00C9734D">
            <w:pPr>
              <w:pStyle w:val="rowtabella0"/>
              <w:jc w:val="center"/>
              <w:rPr>
                <w:color w:val="002060"/>
              </w:rPr>
            </w:pPr>
            <w:r w:rsidRPr="009810F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0C14" w14:textId="77777777" w:rsidR="009810FE" w:rsidRPr="009810FE" w:rsidRDefault="009810FE" w:rsidP="00C9734D">
            <w:pPr>
              <w:pStyle w:val="rowtabella0"/>
              <w:jc w:val="center"/>
              <w:rPr>
                <w:color w:val="002060"/>
              </w:rPr>
            </w:pPr>
            <w:r w:rsidRPr="009810F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2E71" w14:textId="77777777" w:rsidR="009810FE" w:rsidRPr="009810FE" w:rsidRDefault="009810FE" w:rsidP="00C9734D">
            <w:pPr>
              <w:pStyle w:val="rowtabella0"/>
              <w:jc w:val="center"/>
              <w:rPr>
                <w:color w:val="002060"/>
              </w:rPr>
            </w:pPr>
            <w:r w:rsidRPr="009810FE">
              <w:rPr>
                <w:color w:val="002060"/>
              </w:rPr>
              <w:t>0</w:t>
            </w:r>
          </w:p>
        </w:tc>
      </w:tr>
    </w:tbl>
    <w:p w14:paraId="0D27E819" w14:textId="77777777" w:rsidR="008F562B" w:rsidRPr="009810FE" w:rsidRDefault="008F562B" w:rsidP="008B023B">
      <w:pPr>
        <w:pStyle w:val="LndNormale1"/>
        <w:rPr>
          <w:color w:val="002060"/>
        </w:rPr>
      </w:pPr>
    </w:p>
    <w:p w14:paraId="6ED15150" w14:textId="77777777" w:rsidR="008B023B" w:rsidRPr="009810FE" w:rsidRDefault="008B023B" w:rsidP="008B023B">
      <w:pPr>
        <w:pStyle w:val="LndNormale1"/>
        <w:rPr>
          <w:color w:val="002060"/>
        </w:rPr>
      </w:pPr>
    </w:p>
    <w:p w14:paraId="6F296372" w14:textId="77777777" w:rsidR="008B023B" w:rsidRPr="009810FE" w:rsidRDefault="008B023B" w:rsidP="008B023B">
      <w:pPr>
        <w:pStyle w:val="titolocampionato0"/>
        <w:shd w:val="clear" w:color="auto" w:fill="CCCCCC"/>
        <w:spacing w:before="80" w:after="40"/>
        <w:rPr>
          <w:color w:val="002060"/>
        </w:rPr>
      </w:pPr>
      <w:r w:rsidRPr="009810FE">
        <w:rPr>
          <w:color w:val="002060"/>
        </w:rPr>
        <w:t>COPPA PRIMAVERA C5 UNDER 16</w:t>
      </w:r>
    </w:p>
    <w:p w14:paraId="21D8F025" w14:textId="0820E793" w:rsidR="008B023B" w:rsidRPr="009810FE" w:rsidRDefault="008B023B" w:rsidP="008B023B">
      <w:pPr>
        <w:pStyle w:val="TITOLOPRINC"/>
        <w:spacing w:before="0" w:beforeAutospacing="0" w:after="0" w:afterAutospacing="0"/>
        <w:rPr>
          <w:color w:val="002060"/>
        </w:rPr>
      </w:pPr>
      <w:r w:rsidRPr="009810FE">
        <w:rPr>
          <w:color w:val="002060"/>
        </w:rPr>
        <w:t>FINALI</w:t>
      </w:r>
    </w:p>
    <w:p w14:paraId="1A818C4B" w14:textId="77777777" w:rsidR="008B023B" w:rsidRPr="009810FE" w:rsidRDefault="008B023B" w:rsidP="008B023B">
      <w:pPr>
        <w:pStyle w:val="LndNormale1"/>
        <w:jc w:val="left"/>
        <w:rPr>
          <w:b/>
          <w:color w:val="002060"/>
          <w:sz w:val="24"/>
          <w:szCs w:val="24"/>
          <w:u w:val="single"/>
        </w:rPr>
      </w:pPr>
    </w:p>
    <w:p w14:paraId="56E06353" w14:textId="0E65F0B9" w:rsidR="008B023B" w:rsidRPr="009810FE" w:rsidRDefault="008B023B" w:rsidP="008B023B">
      <w:pPr>
        <w:pStyle w:val="LndNormale1"/>
        <w:rPr>
          <w:b/>
          <w:i/>
          <w:color w:val="002060"/>
        </w:rPr>
      </w:pPr>
      <w:r w:rsidRPr="009810FE">
        <w:rPr>
          <w:b/>
          <w:i/>
          <w:color w:val="002060"/>
        </w:rPr>
        <w:t>Finali (gara unica 24</w:t>
      </w:r>
      <w:r w:rsidR="003D0CCE">
        <w:rPr>
          <w:b/>
          <w:i/>
          <w:color w:val="002060"/>
        </w:rPr>
        <w:t>-25</w:t>
      </w:r>
      <w:r w:rsidRPr="009810FE">
        <w:rPr>
          <w:b/>
          <w:i/>
          <w:color w:val="002060"/>
        </w:rPr>
        <w:t>/05/2025)</w:t>
      </w:r>
    </w:p>
    <w:p w14:paraId="794F38D2" w14:textId="77777777" w:rsidR="008B023B" w:rsidRPr="009810FE" w:rsidRDefault="008B023B" w:rsidP="008B023B">
      <w:pPr>
        <w:pStyle w:val="LndNormale1"/>
        <w:rPr>
          <w:color w:val="002060"/>
        </w:rPr>
      </w:pPr>
      <w:r w:rsidRPr="009810FE">
        <w:rPr>
          <w:color w:val="002060"/>
        </w:rPr>
        <w:t>Al termine del girone della prima fase si disputeranno le gare di finale  in gara unica in casa della meglio piazzata come di seguito riportato:</w:t>
      </w:r>
    </w:p>
    <w:p w14:paraId="6F43D00A" w14:textId="77777777" w:rsidR="008B023B" w:rsidRPr="009810FE" w:rsidRDefault="008B023B" w:rsidP="008B023B">
      <w:pPr>
        <w:pStyle w:val="LndNormale1"/>
        <w:rPr>
          <w:color w:val="002060"/>
        </w:rPr>
      </w:pPr>
      <w:r w:rsidRPr="009810FE">
        <w:rPr>
          <w:color w:val="002060"/>
        </w:rPr>
        <w:t>Finale 1° posto</w:t>
      </w:r>
      <w:r w:rsidRPr="009810FE">
        <w:rPr>
          <w:color w:val="002060"/>
        </w:rPr>
        <w:tab/>
        <w:t xml:space="preserve">1^ classificata prima fase </w:t>
      </w:r>
      <w:r w:rsidRPr="009810FE">
        <w:rPr>
          <w:color w:val="002060"/>
        </w:rPr>
        <w:tab/>
        <w:t xml:space="preserve">– </w:t>
      </w:r>
      <w:r w:rsidRPr="009810FE">
        <w:rPr>
          <w:color w:val="002060"/>
        </w:rPr>
        <w:tab/>
        <w:t>2^ classificata prima fase</w:t>
      </w:r>
    </w:p>
    <w:p w14:paraId="23E139A9" w14:textId="1C4DAC51" w:rsidR="008B023B" w:rsidRPr="009810FE" w:rsidRDefault="008B023B"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RECANATI CALCIO A 5 – REAL SAN GIORGIO</w:t>
      </w:r>
    </w:p>
    <w:p w14:paraId="09F6A251" w14:textId="77777777" w:rsidR="008B023B" w:rsidRPr="009810FE" w:rsidRDefault="008B023B" w:rsidP="008B023B">
      <w:pPr>
        <w:pStyle w:val="LndNormale1"/>
        <w:rPr>
          <w:color w:val="002060"/>
        </w:rPr>
      </w:pPr>
    </w:p>
    <w:p w14:paraId="1791044D" w14:textId="6587A020" w:rsidR="008B023B" w:rsidRPr="009810FE" w:rsidRDefault="008B023B" w:rsidP="008B023B">
      <w:pPr>
        <w:pStyle w:val="LndNormale1"/>
        <w:rPr>
          <w:color w:val="002060"/>
        </w:rPr>
      </w:pPr>
      <w:r w:rsidRPr="009810FE">
        <w:rPr>
          <w:color w:val="002060"/>
        </w:rPr>
        <w:t>Finale 3° posto</w:t>
      </w:r>
      <w:r w:rsidRPr="009810FE">
        <w:rPr>
          <w:color w:val="002060"/>
        </w:rPr>
        <w:tab/>
        <w:t xml:space="preserve">3^ classificata prima fase </w:t>
      </w:r>
      <w:r w:rsidRPr="009810FE">
        <w:rPr>
          <w:color w:val="002060"/>
        </w:rPr>
        <w:tab/>
        <w:t xml:space="preserve">– </w:t>
      </w:r>
      <w:r w:rsidRPr="009810FE">
        <w:rPr>
          <w:color w:val="002060"/>
        </w:rPr>
        <w:tab/>
        <w:t>4^ classificata prima fase</w:t>
      </w:r>
    </w:p>
    <w:p w14:paraId="673E7659" w14:textId="76F3C338" w:rsidR="008B023B" w:rsidRPr="009810FE" w:rsidRDefault="008B023B"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C.U.S. ANCONA – AMICI DEL CENTROSOCIO SP.</w:t>
      </w:r>
    </w:p>
    <w:p w14:paraId="74F28005" w14:textId="77777777" w:rsidR="008B023B" w:rsidRPr="009810FE" w:rsidRDefault="008B023B" w:rsidP="008B023B">
      <w:pPr>
        <w:pStyle w:val="LndNormale1"/>
        <w:rPr>
          <w:color w:val="002060"/>
        </w:rPr>
      </w:pPr>
    </w:p>
    <w:p w14:paraId="315EAA68" w14:textId="0095267F" w:rsidR="008B023B" w:rsidRPr="009810FE" w:rsidRDefault="008B023B" w:rsidP="008B023B">
      <w:pPr>
        <w:pStyle w:val="LndNormale1"/>
        <w:rPr>
          <w:color w:val="002060"/>
        </w:rPr>
      </w:pPr>
      <w:r w:rsidRPr="009810FE">
        <w:rPr>
          <w:color w:val="002060"/>
        </w:rPr>
        <w:t>Finale 5° posto</w:t>
      </w:r>
      <w:r w:rsidRPr="009810FE">
        <w:rPr>
          <w:color w:val="002060"/>
        </w:rPr>
        <w:tab/>
        <w:t xml:space="preserve">5^ classificata prima fase </w:t>
      </w:r>
      <w:r w:rsidRPr="009810FE">
        <w:rPr>
          <w:color w:val="002060"/>
        </w:rPr>
        <w:tab/>
        <w:t xml:space="preserve">– </w:t>
      </w:r>
      <w:r w:rsidRPr="009810FE">
        <w:rPr>
          <w:color w:val="002060"/>
        </w:rPr>
        <w:tab/>
        <w:t>6^ classificata prima fase</w:t>
      </w:r>
    </w:p>
    <w:p w14:paraId="6073B90D" w14:textId="12F15C78" w:rsidR="00E11263" w:rsidRPr="009810FE" w:rsidRDefault="00E11263"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BULDOG T.N.T. LUCREZIA – A.V.I.S. RIPATRANSONE</w:t>
      </w:r>
    </w:p>
    <w:p w14:paraId="3B67E780" w14:textId="77777777" w:rsidR="00E11263" w:rsidRPr="009810FE" w:rsidRDefault="00E11263" w:rsidP="008B023B">
      <w:pPr>
        <w:pStyle w:val="LndNormale1"/>
        <w:rPr>
          <w:color w:val="002060"/>
        </w:rPr>
      </w:pPr>
    </w:p>
    <w:p w14:paraId="17BC269C" w14:textId="728E843B" w:rsidR="008B023B" w:rsidRPr="009810FE" w:rsidRDefault="008B023B" w:rsidP="008B023B">
      <w:pPr>
        <w:pStyle w:val="LndNormale1"/>
        <w:rPr>
          <w:color w:val="002060"/>
        </w:rPr>
      </w:pPr>
      <w:r w:rsidRPr="009810FE">
        <w:rPr>
          <w:color w:val="002060"/>
        </w:rPr>
        <w:t>Finale 7° posto</w:t>
      </w:r>
      <w:r w:rsidRPr="009810FE">
        <w:rPr>
          <w:color w:val="002060"/>
        </w:rPr>
        <w:tab/>
        <w:t xml:space="preserve">7^ classificata prima fase </w:t>
      </w:r>
      <w:r w:rsidRPr="009810FE">
        <w:rPr>
          <w:color w:val="002060"/>
        </w:rPr>
        <w:tab/>
        <w:t xml:space="preserve">– </w:t>
      </w:r>
      <w:r w:rsidRPr="009810FE">
        <w:rPr>
          <w:color w:val="002060"/>
        </w:rPr>
        <w:tab/>
        <w:t>8^ classificata prima fase</w:t>
      </w:r>
    </w:p>
    <w:p w14:paraId="51C99BAD" w14:textId="0E6B15F2" w:rsidR="008B023B" w:rsidRPr="009810FE" w:rsidRDefault="002B014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GROTTACCIA 2005 – ITALSERVICE C5</w:t>
      </w:r>
    </w:p>
    <w:p w14:paraId="4D6317A5" w14:textId="77777777" w:rsidR="002B014E" w:rsidRPr="009810FE" w:rsidRDefault="002B014E" w:rsidP="008B023B">
      <w:pPr>
        <w:pStyle w:val="LndNormale1"/>
        <w:rPr>
          <w:color w:val="002060"/>
        </w:rPr>
      </w:pPr>
    </w:p>
    <w:p w14:paraId="2821E572" w14:textId="16262E44" w:rsidR="008B023B" w:rsidRPr="009810FE" w:rsidRDefault="008B023B" w:rsidP="008B023B">
      <w:pPr>
        <w:pStyle w:val="LndNormale1"/>
        <w:rPr>
          <w:color w:val="002060"/>
        </w:rPr>
      </w:pPr>
      <w:r w:rsidRPr="009810FE">
        <w:rPr>
          <w:color w:val="002060"/>
        </w:rPr>
        <w:t>Finale 9° posto</w:t>
      </w:r>
      <w:r w:rsidRPr="009810FE">
        <w:rPr>
          <w:color w:val="002060"/>
        </w:rPr>
        <w:tab/>
        <w:t xml:space="preserve">9^ classificata prima fase </w:t>
      </w:r>
      <w:r w:rsidRPr="009810FE">
        <w:rPr>
          <w:color w:val="002060"/>
        </w:rPr>
        <w:tab/>
        <w:t xml:space="preserve">– </w:t>
      </w:r>
      <w:r w:rsidRPr="009810FE">
        <w:rPr>
          <w:color w:val="002060"/>
        </w:rPr>
        <w:tab/>
        <w:t>10^ classificata prima fase</w:t>
      </w:r>
    </w:p>
    <w:p w14:paraId="1FCA1C10" w14:textId="65E5151C" w:rsidR="002B014E" w:rsidRPr="009810FE" w:rsidRDefault="002B014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U.S. FORTUNA FANO – CERRETO D’ESI C5 A.S.D.</w:t>
      </w:r>
    </w:p>
    <w:p w14:paraId="49D73F0A" w14:textId="77777777" w:rsidR="002B014E" w:rsidRPr="009810FE" w:rsidRDefault="002B014E" w:rsidP="008B023B">
      <w:pPr>
        <w:pStyle w:val="LndNormale1"/>
        <w:rPr>
          <w:color w:val="002060"/>
        </w:rPr>
      </w:pPr>
    </w:p>
    <w:p w14:paraId="376C17C9" w14:textId="6D8EF140" w:rsidR="008B023B" w:rsidRPr="009810FE" w:rsidRDefault="008B023B" w:rsidP="008B023B">
      <w:pPr>
        <w:pStyle w:val="LndNormale1"/>
        <w:rPr>
          <w:color w:val="002060"/>
        </w:rPr>
      </w:pPr>
      <w:r w:rsidRPr="009810FE">
        <w:rPr>
          <w:color w:val="002060"/>
        </w:rPr>
        <w:t>Finale 11° posto</w:t>
      </w:r>
      <w:r w:rsidRPr="009810FE">
        <w:rPr>
          <w:color w:val="002060"/>
        </w:rPr>
        <w:tab/>
        <w:t xml:space="preserve">11^ classificata prima fase </w:t>
      </w:r>
      <w:r w:rsidRPr="009810FE">
        <w:rPr>
          <w:color w:val="002060"/>
        </w:rPr>
        <w:tab/>
        <w:t xml:space="preserve">– </w:t>
      </w:r>
      <w:r w:rsidRPr="009810FE">
        <w:rPr>
          <w:color w:val="002060"/>
        </w:rPr>
        <w:tab/>
        <w:t>12^ classificata prima fase</w:t>
      </w:r>
    </w:p>
    <w:p w14:paraId="6CD0FA78" w14:textId="77777777" w:rsidR="002B014E" w:rsidRPr="009810FE" w:rsidRDefault="002B014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OSIMO FIVE – SPORTING GROTTAMMARE</w:t>
      </w:r>
    </w:p>
    <w:p w14:paraId="3207E75C" w14:textId="63166296" w:rsidR="002B014E" w:rsidRPr="009810FE" w:rsidRDefault="002B014E" w:rsidP="008B023B">
      <w:pPr>
        <w:pStyle w:val="LndNormale1"/>
        <w:rPr>
          <w:color w:val="002060"/>
        </w:rPr>
      </w:pPr>
      <w:r w:rsidRPr="009810FE">
        <w:rPr>
          <w:color w:val="002060"/>
        </w:rPr>
        <w:tab/>
      </w:r>
    </w:p>
    <w:p w14:paraId="48D95DE6" w14:textId="07646874" w:rsidR="008B023B" w:rsidRPr="009810FE" w:rsidRDefault="002B014E" w:rsidP="008B023B">
      <w:pPr>
        <w:pStyle w:val="LndNormale1"/>
        <w:rPr>
          <w:color w:val="002060"/>
        </w:rPr>
      </w:pPr>
      <w:r w:rsidRPr="009810FE">
        <w:rPr>
          <w:color w:val="002060"/>
        </w:rPr>
        <w:t>F</w:t>
      </w:r>
      <w:r w:rsidR="008B023B" w:rsidRPr="009810FE">
        <w:rPr>
          <w:color w:val="002060"/>
        </w:rPr>
        <w:t>inale 13° posto</w:t>
      </w:r>
      <w:r w:rsidR="008B023B" w:rsidRPr="009810FE">
        <w:rPr>
          <w:color w:val="002060"/>
        </w:rPr>
        <w:tab/>
        <w:t xml:space="preserve">13^ classificata prima fase </w:t>
      </w:r>
      <w:r w:rsidR="008B023B" w:rsidRPr="009810FE">
        <w:rPr>
          <w:color w:val="002060"/>
        </w:rPr>
        <w:tab/>
        <w:t xml:space="preserve">– </w:t>
      </w:r>
      <w:r w:rsidR="008B023B" w:rsidRPr="009810FE">
        <w:rPr>
          <w:color w:val="002060"/>
        </w:rPr>
        <w:tab/>
        <w:t>14^ classificata prima fase</w:t>
      </w:r>
    </w:p>
    <w:p w14:paraId="4C40E945" w14:textId="4C44FD83" w:rsidR="002B014E" w:rsidRPr="009810FE" w:rsidRDefault="002B014E" w:rsidP="008B023B">
      <w:pPr>
        <w:pStyle w:val="LndNormale1"/>
        <w:rPr>
          <w:b/>
          <w:bCs/>
          <w:color w:val="002060"/>
        </w:rPr>
      </w:pPr>
      <w:r w:rsidRPr="009810FE">
        <w:rPr>
          <w:color w:val="002060"/>
        </w:rPr>
        <w:lastRenderedPageBreak/>
        <w:tab/>
      </w:r>
      <w:r w:rsidRPr="009810FE">
        <w:rPr>
          <w:color w:val="002060"/>
        </w:rPr>
        <w:tab/>
      </w:r>
      <w:r w:rsidRPr="009810FE">
        <w:rPr>
          <w:color w:val="002060"/>
        </w:rPr>
        <w:tab/>
      </w:r>
      <w:r w:rsidRPr="009810FE">
        <w:rPr>
          <w:b/>
          <w:bCs/>
          <w:color w:val="002060"/>
        </w:rPr>
        <w:t>FIGHT BULLS CORRIDONIA – AUDAX 1970 S.ANGELO</w:t>
      </w:r>
    </w:p>
    <w:p w14:paraId="5A8A53DE" w14:textId="77777777" w:rsidR="002B014E" w:rsidRPr="009810FE" w:rsidRDefault="002B014E" w:rsidP="008B023B">
      <w:pPr>
        <w:pStyle w:val="LndNormale1"/>
        <w:rPr>
          <w:color w:val="002060"/>
        </w:rPr>
      </w:pPr>
    </w:p>
    <w:p w14:paraId="55F41F43" w14:textId="2825C69B" w:rsidR="008B023B" w:rsidRPr="009810FE" w:rsidRDefault="008B023B" w:rsidP="008B023B">
      <w:pPr>
        <w:pStyle w:val="LndNormale1"/>
        <w:rPr>
          <w:color w:val="002060"/>
        </w:rPr>
      </w:pPr>
      <w:r w:rsidRPr="009810FE">
        <w:rPr>
          <w:color w:val="002060"/>
        </w:rPr>
        <w:t>Finale 15° posto</w:t>
      </w:r>
      <w:r w:rsidRPr="009810FE">
        <w:rPr>
          <w:color w:val="002060"/>
        </w:rPr>
        <w:tab/>
        <w:t xml:space="preserve">15^ classificata prima fase </w:t>
      </w:r>
      <w:r w:rsidRPr="009810FE">
        <w:rPr>
          <w:color w:val="002060"/>
        </w:rPr>
        <w:tab/>
        <w:t xml:space="preserve">– </w:t>
      </w:r>
      <w:r w:rsidRPr="009810FE">
        <w:rPr>
          <w:color w:val="002060"/>
        </w:rPr>
        <w:tab/>
        <w:t>16^ classificata prima fase</w:t>
      </w:r>
    </w:p>
    <w:p w14:paraId="11603DF6" w14:textId="0D7B363E" w:rsidR="008B023B" w:rsidRPr="009810FE" w:rsidRDefault="008B023B" w:rsidP="008B023B">
      <w:pPr>
        <w:pStyle w:val="Corpodeltesto21"/>
        <w:rPr>
          <w:rFonts w:ascii="Arial" w:hAnsi="Arial" w:cs="Arial"/>
          <w:b/>
          <w:bCs/>
          <w:color w:val="002060"/>
          <w:sz w:val="22"/>
        </w:rPr>
      </w:pPr>
      <w:r w:rsidRPr="009810FE">
        <w:rPr>
          <w:rFonts w:ascii="Arial" w:hAnsi="Arial" w:cs="Arial"/>
          <w:color w:val="002060"/>
          <w:sz w:val="22"/>
        </w:rPr>
        <w:tab/>
      </w:r>
      <w:r w:rsidRPr="009810FE">
        <w:rPr>
          <w:rFonts w:ascii="Arial" w:hAnsi="Arial" w:cs="Arial"/>
          <w:color w:val="002060"/>
          <w:sz w:val="22"/>
        </w:rPr>
        <w:tab/>
      </w:r>
      <w:r w:rsidRPr="009810FE">
        <w:rPr>
          <w:rFonts w:ascii="Arial" w:hAnsi="Arial" w:cs="Arial"/>
          <w:color w:val="002060"/>
          <w:sz w:val="22"/>
        </w:rPr>
        <w:tab/>
      </w:r>
      <w:r w:rsidRPr="009810FE">
        <w:rPr>
          <w:rFonts w:ascii="Arial" w:hAnsi="Arial" w:cs="Arial"/>
          <w:b/>
          <w:bCs/>
          <w:color w:val="002060"/>
          <w:sz w:val="22"/>
        </w:rPr>
        <w:t>TRE TORRI A.S.D. – FABRIANO CERRETO</w:t>
      </w:r>
    </w:p>
    <w:p w14:paraId="0A87EECE" w14:textId="77777777" w:rsidR="008B023B" w:rsidRPr="009810FE" w:rsidRDefault="008B023B" w:rsidP="008B023B">
      <w:pPr>
        <w:pStyle w:val="LndNormale1"/>
        <w:rPr>
          <w:color w:val="002060"/>
        </w:rPr>
      </w:pPr>
    </w:p>
    <w:p w14:paraId="07D99566" w14:textId="77777777" w:rsidR="008B023B" w:rsidRPr="009810FE" w:rsidRDefault="008B023B" w:rsidP="008B023B">
      <w:pPr>
        <w:pStyle w:val="Corpodeltesto21"/>
        <w:rPr>
          <w:color w:val="002060"/>
          <w:szCs w:val="22"/>
        </w:rPr>
      </w:pPr>
      <w:r w:rsidRPr="009810FE">
        <w:rPr>
          <w:rFonts w:ascii="Arial" w:hAnsi="Arial" w:cs="Arial"/>
          <w:color w:val="002060"/>
          <w:sz w:val="22"/>
        </w:rPr>
        <w:t>Al termine dei tempi regolamentari, in caso di parità, si procederà all’effettuazione dei tiri di rigore secondo le modalità previste dalle vigenti norme federali.</w:t>
      </w:r>
    </w:p>
    <w:p w14:paraId="5E629ACD" w14:textId="77777777" w:rsidR="008B023B" w:rsidRDefault="008B023B" w:rsidP="008B023B">
      <w:pPr>
        <w:pStyle w:val="LndNormale1"/>
        <w:rPr>
          <w:color w:val="002060"/>
        </w:rPr>
      </w:pPr>
    </w:p>
    <w:p w14:paraId="02F51451" w14:textId="77777777" w:rsidR="008F562B" w:rsidRPr="009810FE" w:rsidRDefault="008F562B" w:rsidP="008F562B">
      <w:pPr>
        <w:pStyle w:val="titoloprinc0"/>
        <w:rPr>
          <w:color w:val="002060"/>
        </w:rPr>
      </w:pPr>
      <w:r w:rsidRPr="009810FE">
        <w:rPr>
          <w:color w:val="002060"/>
        </w:rPr>
        <w:t>PROGRAMMA GARE</w:t>
      </w:r>
    </w:p>
    <w:p w14:paraId="0F191F67" w14:textId="77777777" w:rsidR="008F562B" w:rsidRDefault="008F562B" w:rsidP="008F562B">
      <w:pPr>
        <w:pStyle w:val="LndNormale1"/>
        <w:rPr>
          <w:color w:val="002060"/>
        </w:rPr>
      </w:pPr>
    </w:p>
    <w:p w14:paraId="51D659D5" w14:textId="77777777" w:rsidR="008F562B" w:rsidRPr="00A23224" w:rsidRDefault="008F562B" w:rsidP="008F562B">
      <w:pPr>
        <w:pStyle w:val="sottotitolocampionato10"/>
        <w:rPr>
          <w:color w:val="002060"/>
        </w:rPr>
      </w:pPr>
      <w:r w:rsidRPr="00A2322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8F562B" w:rsidRPr="00A23224" w14:paraId="24D6EB63" w14:textId="77777777" w:rsidTr="00C9734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11FB1" w14:textId="77777777" w:rsidR="008F562B" w:rsidRPr="00A23224" w:rsidRDefault="008F562B" w:rsidP="00C9734D">
            <w:pPr>
              <w:pStyle w:val="headertabella0"/>
              <w:rPr>
                <w:color w:val="002060"/>
              </w:rPr>
            </w:pPr>
            <w:r w:rsidRPr="00A232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97E94" w14:textId="77777777" w:rsidR="008F562B" w:rsidRPr="00A23224" w:rsidRDefault="008F562B" w:rsidP="00C9734D">
            <w:pPr>
              <w:pStyle w:val="headertabella0"/>
              <w:rPr>
                <w:color w:val="002060"/>
              </w:rPr>
            </w:pPr>
            <w:r w:rsidRPr="00A232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9ACDC" w14:textId="77777777" w:rsidR="008F562B" w:rsidRPr="00A23224" w:rsidRDefault="008F562B" w:rsidP="00C9734D">
            <w:pPr>
              <w:pStyle w:val="headertabella0"/>
              <w:rPr>
                <w:color w:val="002060"/>
              </w:rPr>
            </w:pPr>
            <w:r w:rsidRPr="00A232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95D7F" w14:textId="77777777" w:rsidR="008F562B" w:rsidRPr="00A23224" w:rsidRDefault="008F562B" w:rsidP="00C9734D">
            <w:pPr>
              <w:pStyle w:val="headertabella0"/>
              <w:rPr>
                <w:color w:val="002060"/>
              </w:rPr>
            </w:pPr>
            <w:r w:rsidRPr="00A232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4A85A" w14:textId="77777777" w:rsidR="008F562B" w:rsidRPr="00A23224" w:rsidRDefault="008F562B" w:rsidP="00C9734D">
            <w:pPr>
              <w:pStyle w:val="headertabella0"/>
              <w:rPr>
                <w:color w:val="002060"/>
              </w:rPr>
            </w:pPr>
            <w:r w:rsidRPr="00A232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B6F05" w14:textId="77777777" w:rsidR="008F562B" w:rsidRPr="00A23224" w:rsidRDefault="008F562B" w:rsidP="00C9734D">
            <w:pPr>
              <w:pStyle w:val="headertabella0"/>
              <w:rPr>
                <w:color w:val="002060"/>
              </w:rPr>
            </w:pPr>
            <w:proofErr w:type="spellStart"/>
            <w:r w:rsidRPr="00A23224">
              <w:rPr>
                <w:color w:val="002060"/>
              </w:rPr>
              <w:t>Localita'</w:t>
            </w:r>
            <w:proofErr w:type="spellEnd"/>
            <w:r w:rsidRPr="00A232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EE2FD" w14:textId="77777777" w:rsidR="008F562B" w:rsidRPr="00A23224" w:rsidRDefault="008F562B" w:rsidP="00C9734D">
            <w:pPr>
              <w:pStyle w:val="headertabella0"/>
              <w:rPr>
                <w:color w:val="002060"/>
              </w:rPr>
            </w:pPr>
            <w:r w:rsidRPr="00A23224">
              <w:rPr>
                <w:color w:val="002060"/>
              </w:rPr>
              <w:t>Indirizzo Impianto</w:t>
            </w:r>
          </w:p>
        </w:tc>
      </w:tr>
      <w:tr w:rsidR="008F562B" w:rsidRPr="00A23224" w14:paraId="77E01C0C" w14:textId="77777777" w:rsidTr="00C9734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1108E2" w14:textId="77777777" w:rsidR="008F562B" w:rsidRPr="00A23224" w:rsidRDefault="008F562B" w:rsidP="00C9734D">
            <w:pPr>
              <w:pStyle w:val="rowtabella0"/>
              <w:rPr>
                <w:color w:val="002060"/>
              </w:rPr>
            </w:pPr>
            <w:r w:rsidRPr="00A23224">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EB0B9" w14:textId="77777777" w:rsidR="008F562B" w:rsidRPr="00A23224" w:rsidRDefault="008F562B" w:rsidP="00C9734D">
            <w:pPr>
              <w:pStyle w:val="rowtabella0"/>
              <w:rPr>
                <w:color w:val="002060"/>
              </w:rPr>
            </w:pPr>
            <w:r w:rsidRPr="00A23224">
              <w:rPr>
                <w:color w:val="002060"/>
              </w:rPr>
              <w:t>A.V.I.S.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E9542" w14:textId="77777777" w:rsidR="008F562B" w:rsidRPr="00A23224" w:rsidRDefault="008F562B" w:rsidP="00C9734D">
            <w:pPr>
              <w:pStyle w:val="rowtabella0"/>
              <w:jc w:val="center"/>
              <w:rPr>
                <w:color w:val="002060"/>
              </w:rPr>
            </w:pPr>
            <w:r w:rsidRPr="00A232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0B5C1" w14:textId="77777777" w:rsidR="008F562B" w:rsidRPr="00A23224" w:rsidRDefault="008F562B" w:rsidP="00C9734D">
            <w:pPr>
              <w:pStyle w:val="rowtabella0"/>
              <w:rPr>
                <w:color w:val="002060"/>
              </w:rPr>
            </w:pPr>
            <w:r w:rsidRPr="00A23224">
              <w:rPr>
                <w:color w:val="002060"/>
              </w:rPr>
              <w:t>24/05/2025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99078" w14:textId="77777777" w:rsidR="008F562B" w:rsidRPr="00A23224" w:rsidRDefault="008F562B" w:rsidP="00C9734D">
            <w:pPr>
              <w:pStyle w:val="rowtabella0"/>
              <w:rPr>
                <w:color w:val="002060"/>
              </w:rPr>
            </w:pPr>
            <w:r w:rsidRPr="00A23224">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82009" w14:textId="77777777" w:rsidR="008F562B" w:rsidRPr="00A23224" w:rsidRDefault="008F562B" w:rsidP="00C9734D">
            <w:pPr>
              <w:pStyle w:val="rowtabella0"/>
              <w:rPr>
                <w:color w:val="002060"/>
              </w:rPr>
            </w:pPr>
            <w:r w:rsidRPr="00A23224">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1EE4F" w14:textId="77777777" w:rsidR="008F562B" w:rsidRPr="00A23224" w:rsidRDefault="008F562B" w:rsidP="00C9734D">
            <w:pPr>
              <w:pStyle w:val="rowtabella0"/>
              <w:rPr>
                <w:color w:val="002060"/>
              </w:rPr>
            </w:pPr>
            <w:r w:rsidRPr="00A23224">
              <w:rPr>
                <w:color w:val="002060"/>
              </w:rPr>
              <w:t>VIA NAZARIO SAURO</w:t>
            </w:r>
          </w:p>
        </w:tc>
      </w:tr>
      <w:tr w:rsidR="008F562B" w:rsidRPr="00A23224" w14:paraId="6889F29F"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A0DFE8" w14:textId="77777777" w:rsidR="008F562B" w:rsidRPr="00A23224" w:rsidRDefault="008F562B" w:rsidP="00C9734D">
            <w:pPr>
              <w:pStyle w:val="rowtabella0"/>
              <w:rPr>
                <w:color w:val="002060"/>
              </w:rPr>
            </w:pPr>
            <w:r w:rsidRPr="00A2322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BAC8AF" w14:textId="77777777" w:rsidR="008F562B" w:rsidRPr="00A23224" w:rsidRDefault="008F562B" w:rsidP="00C9734D">
            <w:pPr>
              <w:pStyle w:val="rowtabella0"/>
              <w:rPr>
                <w:color w:val="002060"/>
              </w:rPr>
            </w:pPr>
            <w:r w:rsidRPr="00A2322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B1AFBA"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AF375A" w14:textId="77777777" w:rsidR="008F562B" w:rsidRPr="00A23224" w:rsidRDefault="008F562B" w:rsidP="00C9734D">
            <w:pPr>
              <w:pStyle w:val="rowtabella0"/>
              <w:rPr>
                <w:color w:val="002060"/>
              </w:rPr>
            </w:pPr>
            <w:r w:rsidRPr="00A23224">
              <w:rPr>
                <w:color w:val="002060"/>
              </w:rPr>
              <w:t>24/05/2025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B6E29" w14:textId="77777777" w:rsidR="008F562B" w:rsidRPr="00A23224" w:rsidRDefault="008F562B" w:rsidP="00C9734D">
            <w:pPr>
              <w:pStyle w:val="rowtabella0"/>
              <w:rPr>
                <w:color w:val="002060"/>
              </w:rPr>
            </w:pPr>
            <w:r w:rsidRPr="00A2322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DD51D" w14:textId="77777777" w:rsidR="008F562B" w:rsidRPr="00A23224" w:rsidRDefault="008F562B" w:rsidP="00C9734D">
            <w:pPr>
              <w:pStyle w:val="rowtabella0"/>
              <w:rPr>
                <w:color w:val="002060"/>
              </w:rPr>
            </w:pPr>
            <w:r w:rsidRPr="00A2322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5988B" w14:textId="77777777" w:rsidR="008F562B" w:rsidRPr="00A23224" w:rsidRDefault="008F562B" w:rsidP="00C9734D">
            <w:pPr>
              <w:pStyle w:val="rowtabella0"/>
              <w:rPr>
                <w:color w:val="002060"/>
              </w:rPr>
            </w:pPr>
            <w:r w:rsidRPr="00A23224">
              <w:rPr>
                <w:color w:val="002060"/>
              </w:rPr>
              <w:t>VIA VESCOVARA, 7</w:t>
            </w:r>
          </w:p>
        </w:tc>
      </w:tr>
      <w:tr w:rsidR="008F562B" w:rsidRPr="00A23224" w14:paraId="2086675B"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2DADB5" w14:textId="77777777" w:rsidR="008F562B" w:rsidRPr="00A23224" w:rsidRDefault="008F562B" w:rsidP="00C9734D">
            <w:pPr>
              <w:pStyle w:val="rowtabella0"/>
              <w:rPr>
                <w:color w:val="002060"/>
              </w:rPr>
            </w:pPr>
            <w:r w:rsidRPr="00A2322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6DBA77" w14:textId="77777777" w:rsidR="008F562B" w:rsidRPr="00A23224" w:rsidRDefault="008F562B" w:rsidP="00C9734D">
            <w:pPr>
              <w:pStyle w:val="rowtabella0"/>
              <w:rPr>
                <w:color w:val="002060"/>
              </w:rPr>
            </w:pPr>
            <w:r w:rsidRPr="00A23224">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974C89"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5FED6D" w14:textId="77777777" w:rsidR="008F562B" w:rsidRPr="00A23224" w:rsidRDefault="008F562B" w:rsidP="00C9734D">
            <w:pPr>
              <w:pStyle w:val="rowtabella0"/>
              <w:rPr>
                <w:color w:val="002060"/>
              </w:rPr>
            </w:pPr>
            <w:r w:rsidRPr="00A23224">
              <w:rPr>
                <w:color w:val="002060"/>
              </w:rPr>
              <w:t>24/05/2025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243748" w14:textId="77777777" w:rsidR="008F562B" w:rsidRPr="00A23224" w:rsidRDefault="008F562B" w:rsidP="00C9734D">
            <w:pPr>
              <w:pStyle w:val="rowtabella0"/>
              <w:rPr>
                <w:color w:val="002060"/>
              </w:rPr>
            </w:pPr>
            <w:r w:rsidRPr="00A23224">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697FF9" w14:textId="77777777" w:rsidR="008F562B" w:rsidRPr="00A23224" w:rsidRDefault="008F562B" w:rsidP="00C9734D">
            <w:pPr>
              <w:pStyle w:val="rowtabella0"/>
              <w:rPr>
                <w:color w:val="002060"/>
              </w:rPr>
            </w:pPr>
            <w:r w:rsidRPr="00A2322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F63DB" w14:textId="77777777" w:rsidR="008F562B" w:rsidRPr="00A23224" w:rsidRDefault="008F562B" w:rsidP="00C9734D">
            <w:pPr>
              <w:pStyle w:val="rowtabella0"/>
              <w:rPr>
                <w:color w:val="002060"/>
              </w:rPr>
            </w:pPr>
            <w:r w:rsidRPr="00A23224">
              <w:rPr>
                <w:color w:val="002060"/>
              </w:rPr>
              <w:t>VIA ALDO MORO</w:t>
            </w:r>
          </w:p>
        </w:tc>
      </w:tr>
      <w:tr w:rsidR="008F562B" w:rsidRPr="00A23224" w14:paraId="6DC2E4AB"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37DAA3" w14:textId="77777777" w:rsidR="008F562B" w:rsidRPr="00A23224" w:rsidRDefault="008F562B" w:rsidP="00C9734D">
            <w:pPr>
              <w:pStyle w:val="rowtabella0"/>
              <w:rPr>
                <w:color w:val="002060"/>
              </w:rPr>
            </w:pPr>
            <w:r w:rsidRPr="00A23224">
              <w:rPr>
                <w:color w:val="002060"/>
              </w:rPr>
              <w:t xml:space="preserve">U.S. FORTUNA FANO </w:t>
            </w:r>
            <w:proofErr w:type="gramStart"/>
            <w:r w:rsidRPr="00A23224">
              <w:rPr>
                <w:color w:val="002060"/>
              </w:rPr>
              <w:t>SQ..</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CB821E" w14:textId="77777777" w:rsidR="008F562B" w:rsidRPr="00A23224" w:rsidRDefault="008F562B" w:rsidP="00C9734D">
            <w:pPr>
              <w:pStyle w:val="rowtabella0"/>
              <w:rPr>
                <w:color w:val="002060"/>
              </w:rPr>
            </w:pPr>
            <w:r w:rsidRPr="00A23224">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BB01C"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AFFBB6" w14:textId="77777777" w:rsidR="008F562B" w:rsidRPr="00A23224" w:rsidRDefault="008F562B" w:rsidP="00C9734D">
            <w:pPr>
              <w:pStyle w:val="rowtabella0"/>
              <w:rPr>
                <w:color w:val="002060"/>
              </w:rPr>
            </w:pPr>
            <w:r w:rsidRPr="00A23224">
              <w:rPr>
                <w:color w:val="002060"/>
              </w:rPr>
              <w:t>24/05/2025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585148" w14:textId="77777777" w:rsidR="008F562B" w:rsidRPr="00A23224" w:rsidRDefault="008F562B" w:rsidP="00C9734D">
            <w:pPr>
              <w:pStyle w:val="rowtabella0"/>
              <w:rPr>
                <w:color w:val="002060"/>
              </w:rPr>
            </w:pPr>
            <w:r w:rsidRPr="00A23224">
              <w:rPr>
                <w:color w:val="002060"/>
              </w:rPr>
              <w:t xml:space="preserve">5454 </w:t>
            </w:r>
            <w:proofErr w:type="gramStart"/>
            <w:r w:rsidRPr="00A23224">
              <w:rPr>
                <w:color w:val="002060"/>
              </w:rPr>
              <w:t>C.COPERTO</w:t>
            </w:r>
            <w:proofErr w:type="gramEnd"/>
            <w:r w:rsidRPr="00A23224">
              <w:rPr>
                <w:color w:val="002060"/>
              </w:rPr>
              <w:t xml:space="preserve"> </w:t>
            </w:r>
            <w:proofErr w:type="gramStart"/>
            <w:r w:rsidRPr="00A23224">
              <w:rPr>
                <w:color w:val="002060"/>
              </w:rPr>
              <w:t>C.TENNIS</w:t>
            </w:r>
            <w:proofErr w:type="gramEnd"/>
            <w:r w:rsidRPr="00A23224">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32FAAA" w14:textId="77777777" w:rsidR="008F562B" w:rsidRPr="00A23224" w:rsidRDefault="008F562B" w:rsidP="00C9734D">
            <w:pPr>
              <w:pStyle w:val="rowtabella0"/>
              <w:rPr>
                <w:color w:val="002060"/>
              </w:rPr>
            </w:pPr>
            <w:r w:rsidRPr="00A2322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73ED9" w14:textId="77777777" w:rsidR="008F562B" w:rsidRPr="00A23224" w:rsidRDefault="008F562B" w:rsidP="00C9734D">
            <w:pPr>
              <w:pStyle w:val="rowtabella0"/>
              <w:rPr>
                <w:color w:val="002060"/>
              </w:rPr>
            </w:pPr>
            <w:r w:rsidRPr="00A23224">
              <w:rPr>
                <w:color w:val="002060"/>
              </w:rPr>
              <w:t>VIA VILLA TOMBARI</w:t>
            </w:r>
          </w:p>
        </w:tc>
      </w:tr>
      <w:tr w:rsidR="008F562B" w:rsidRPr="00A23224" w14:paraId="308334E8"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CB6C27" w14:textId="77777777" w:rsidR="008F562B" w:rsidRPr="00A23224" w:rsidRDefault="008F562B" w:rsidP="00C9734D">
            <w:pPr>
              <w:pStyle w:val="rowtabella0"/>
              <w:rPr>
                <w:color w:val="002060"/>
              </w:rPr>
            </w:pPr>
            <w:r w:rsidRPr="00A2322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011412" w14:textId="77777777" w:rsidR="008F562B" w:rsidRPr="00A23224" w:rsidRDefault="008F562B" w:rsidP="00C9734D">
            <w:pPr>
              <w:pStyle w:val="rowtabella0"/>
              <w:rPr>
                <w:color w:val="002060"/>
              </w:rPr>
            </w:pPr>
            <w:r w:rsidRPr="00A23224">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6BD2B3"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7F06E8" w14:textId="77777777" w:rsidR="008F562B" w:rsidRPr="00A23224" w:rsidRDefault="008F562B" w:rsidP="00C9734D">
            <w:pPr>
              <w:pStyle w:val="rowtabella0"/>
              <w:rPr>
                <w:color w:val="002060"/>
              </w:rPr>
            </w:pPr>
            <w:r w:rsidRPr="00A23224">
              <w:rPr>
                <w:color w:val="002060"/>
              </w:rPr>
              <w:t>25/05/2025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3898A5" w14:textId="77777777" w:rsidR="008F562B" w:rsidRPr="00A23224" w:rsidRDefault="008F562B" w:rsidP="00C9734D">
            <w:pPr>
              <w:pStyle w:val="rowtabella0"/>
              <w:rPr>
                <w:color w:val="002060"/>
              </w:rPr>
            </w:pPr>
            <w:r w:rsidRPr="00A2322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4CBC8" w14:textId="77777777" w:rsidR="008F562B" w:rsidRPr="00A23224" w:rsidRDefault="008F562B" w:rsidP="00C9734D">
            <w:pPr>
              <w:pStyle w:val="rowtabella0"/>
              <w:rPr>
                <w:color w:val="002060"/>
              </w:rPr>
            </w:pPr>
            <w:r w:rsidRPr="00A232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A8953" w14:textId="77777777" w:rsidR="008F562B" w:rsidRPr="00A23224" w:rsidRDefault="008F562B" w:rsidP="00C9734D">
            <w:pPr>
              <w:pStyle w:val="rowtabella0"/>
              <w:rPr>
                <w:color w:val="002060"/>
              </w:rPr>
            </w:pPr>
            <w:r w:rsidRPr="00A23224">
              <w:rPr>
                <w:color w:val="002060"/>
              </w:rPr>
              <w:t>VIA GROTTE DI POSATORA 19/A</w:t>
            </w:r>
          </w:p>
        </w:tc>
      </w:tr>
      <w:tr w:rsidR="008F562B" w:rsidRPr="00A23224" w14:paraId="701964CA"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917695" w14:textId="77777777" w:rsidR="008F562B" w:rsidRPr="00A23224" w:rsidRDefault="008F562B" w:rsidP="00C9734D">
            <w:pPr>
              <w:pStyle w:val="rowtabella0"/>
              <w:rPr>
                <w:color w:val="002060"/>
              </w:rPr>
            </w:pPr>
            <w:r w:rsidRPr="00A2322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7F04D9" w14:textId="77777777" w:rsidR="008F562B" w:rsidRPr="00A23224" w:rsidRDefault="008F562B" w:rsidP="00C9734D">
            <w:pPr>
              <w:pStyle w:val="rowtabella0"/>
              <w:rPr>
                <w:color w:val="002060"/>
              </w:rPr>
            </w:pPr>
            <w:r w:rsidRPr="00A23224">
              <w:rPr>
                <w:color w:val="002060"/>
              </w:rPr>
              <w:t xml:space="preserve">AUDAX 1970 </w:t>
            </w:r>
            <w:proofErr w:type="gramStart"/>
            <w:r w:rsidRPr="00A23224">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E9E70D"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51BEFB" w14:textId="77777777" w:rsidR="008F562B" w:rsidRPr="00A23224" w:rsidRDefault="008F562B" w:rsidP="00C9734D">
            <w:pPr>
              <w:pStyle w:val="rowtabella0"/>
              <w:rPr>
                <w:color w:val="002060"/>
              </w:rPr>
            </w:pPr>
            <w:r w:rsidRPr="00A23224">
              <w:rPr>
                <w:color w:val="002060"/>
              </w:rPr>
              <w:t>25/05/2025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18742E" w14:textId="77777777" w:rsidR="008F562B" w:rsidRPr="00A23224" w:rsidRDefault="008F562B" w:rsidP="00C9734D">
            <w:pPr>
              <w:pStyle w:val="rowtabella0"/>
              <w:rPr>
                <w:color w:val="002060"/>
              </w:rPr>
            </w:pPr>
            <w:r w:rsidRPr="00A23224">
              <w:rPr>
                <w:color w:val="002060"/>
              </w:rPr>
              <w:t xml:space="preserve">5295 TENSOSTRUTTURA VIA </w:t>
            </w:r>
            <w:proofErr w:type="gramStart"/>
            <w:r w:rsidRPr="00A2322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DF01D" w14:textId="77777777" w:rsidR="008F562B" w:rsidRPr="00A23224" w:rsidRDefault="008F562B" w:rsidP="00C9734D">
            <w:pPr>
              <w:pStyle w:val="rowtabella0"/>
              <w:rPr>
                <w:color w:val="002060"/>
              </w:rPr>
            </w:pPr>
            <w:r w:rsidRPr="00A2322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1557C" w14:textId="77777777" w:rsidR="008F562B" w:rsidRPr="00A23224" w:rsidRDefault="008F562B" w:rsidP="00C9734D">
            <w:pPr>
              <w:pStyle w:val="rowtabella0"/>
              <w:rPr>
                <w:color w:val="002060"/>
              </w:rPr>
            </w:pPr>
            <w:r w:rsidRPr="00A23224">
              <w:rPr>
                <w:color w:val="002060"/>
              </w:rPr>
              <w:t xml:space="preserve">VIA </w:t>
            </w:r>
            <w:proofErr w:type="gramStart"/>
            <w:r w:rsidRPr="00A23224">
              <w:rPr>
                <w:color w:val="002060"/>
              </w:rPr>
              <w:t>E.MATTEI</w:t>
            </w:r>
            <w:proofErr w:type="gramEnd"/>
          </w:p>
        </w:tc>
      </w:tr>
      <w:tr w:rsidR="008F562B" w:rsidRPr="00A23224" w14:paraId="149BBBF0"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3C850F" w14:textId="77777777" w:rsidR="008F562B" w:rsidRPr="00A23224" w:rsidRDefault="008F562B" w:rsidP="00C9734D">
            <w:pPr>
              <w:pStyle w:val="rowtabella0"/>
              <w:rPr>
                <w:color w:val="002060"/>
              </w:rPr>
            </w:pPr>
            <w:r w:rsidRPr="00A23224">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C944AD" w14:textId="77777777" w:rsidR="008F562B" w:rsidRPr="00A23224" w:rsidRDefault="008F562B" w:rsidP="00C9734D">
            <w:pPr>
              <w:pStyle w:val="rowtabella0"/>
              <w:rPr>
                <w:color w:val="002060"/>
              </w:rPr>
            </w:pPr>
            <w:r w:rsidRPr="00A23224">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5C6B79"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3FDDD" w14:textId="77777777" w:rsidR="008F562B" w:rsidRPr="00A23224" w:rsidRDefault="008F562B" w:rsidP="00C9734D">
            <w:pPr>
              <w:pStyle w:val="rowtabella0"/>
              <w:rPr>
                <w:color w:val="002060"/>
              </w:rPr>
            </w:pPr>
            <w:r w:rsidRPr="00A23224">
              <w:rPr>
                <w:color w:val="002060"/>
              </w:rPr>
              <w:t>25/05/2025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ED942" w14:textId="77777777" w:rsidR="008F562B" w:rsidRPr="00A23224" w:rsidRDefault="008F562B" w:rsidP="00C9734D">
            <w:pPr>
              <w:pStyle w:val="rowtabella0"/>
              <w:rPr>
                <w:color w:val="002060"/>
              </w:rPr>
            </w:pPr>
            <w:r w:rsidRPr="00A23224">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187E0" w14:textId="77777777" w:rsidR="008F562B" w:rsidRPr="00A23224" w:rsidRDefault="008F562B" w:rsidP="00C9734D">
            <w:pPr>
              <w:pStyle w:val="rowtabella0"/>
              <w:rPr>
                <w:color w:val="002060"/>
              </w:rPr>
            </w:pPr>
            <w:r w:rsidRPr="00A2322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6807B" w14:textId="77777777" w:rsidR="008F562B" w:rsidRPr="00A23224" w:rsidRDefault="008F562B" w:rsidP="00C9734D">
            <w:pPr>
              <w:pStyle w:val="rowtabella0"/>
              <w:rPr>
                <w:color w:val="002060"/>
              </w:rPr>
            </w:pPr>
            <w:r w:rsidRPr="00A23224">
              <w:rPr>
                <w:color w:val="002060"/>
              </w:rPr>
              <w:t>VIA SAN SERGIO FZ. GROTTACCIA</w:t>
            </w:r>
          </w:p>
        </w:tc>
      </w:tr>
      <w:tr w:rsidR="008F562B" w:rsidRPr="00A23224" w14:paraId="48D422AA" w14:textId="77777777" w:rsidTr="00C9734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85A414" w14:textId="77777777" w:rsidR="008F562B" w:rsidRPr="00A23224" w:rsidRDefault="008F562B" w:rsidP="00C9734D">
            <w:pPr>
              <w:pStyle w:val="rowtabella0"/>
              <w:rPr>
                <w:color w:val="002060"/>
              </w:rPr>
            </w:pPr>
            <w:r w:rsidRPr="00A23224">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46E74" w14:textId="77777777" w:rsidR="008F562B" w:rsidRPr="00A23224" w:rsidRDefault="008F562B" w:rsidP="00C9734D">
            <w:pPr>
              <w:pStyle w:val="rowtabella0"/>
              <w:rPr>
                <w:color w:val="002060"/>
              </w:rPr>
            </w:pPr>
            <w:r w:rsidRPr="00A23224">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E3427"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3981B" w14:textId="77777777" w:rsidR="008F562B" w:rsidRPr="00A23224" w:rsidRDefault="008F562B" w:rsidP="00C9734D">
            <w:pPr>
              <w:pStyle w:val="rowtabella0"/>
              <w:rPr>
                <w:color w:val="002060"/>
              </w:rPr>
            </w:pPr>
            <w:r w:rsidRPr="00A23224">
              <w:rPr>
                <w:color w:val="002060"/>
              </w:rPr>
              <w:t>25/05/2025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F18C7" w14:textId="77777777" w:rsidR="008F562B" w:rsidRPr="00A23224" w:rsidRDefault="008F562B" w:rsidP="00C9734D">
            <w:pPr>
              <w:pStyle w:val="rowtabella0"/>
              <w:rPr>
                <w:color w:val="002060"/>
              </w:rPr>
            </w:pPr>
            <w:r w:rsidRPr="00A23224">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66361" w14:textId="77777777" w:rsidR="008F562B" w:rsidRPr="00A23224" w:rsidRDefault="008F562B" w:rsidP="00C9734D">
            <w:pPr>
              <w:pStyle w:val="rowtabella0"/>
              <w:rPr>
                <w:color w:val="002060"/>
              </w:rPr>
            </w:pPr>
            <w:r w:rsidRPr="00A23224">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F7F52" w14:textId="77777777" w:rsidR="008F562B" w:rsidRPr="00A23224" w:rsidRDefault="008F562B" w:rsidP="00C9734D">
            <w:pPr>
              <w:pStyle w:val="rowtabella0"/>
              <w:rPr>
                <w:color w:val="002060"/>
              </w:rPr>
            </w:pPr>
            <w:r w:rsidRPr="00A23224">
              <w:rPr>
                <w:color w:val="002060"/>
              </w:rPr>
              <w:t>VIA LUDOVICO SCARFIOTTI</w:t>
            </w:r>
          </w:p>
        </w:tc>
      </w:tr>
    </w:tbl>
    <w:p w14:paraId="41C37890" w14:textId="77777777" w:rsidR="008F562B" w:rsidRPr="009810FE" w:rsidRDefault="008F562B" w:rsidP="008B023B">
      <w:pPr>
        <w:pStyle w:val="LndNormale1"/>
        <w:rPr>
          <w:color w:val="002060"/>
        </w:rPr>
      </w:pPr>
    </w:p>
    <w:p w14:paraId="073D51A5" w14:textId="77777777" w:rsidR="009810FE" w:rsidRPr="009810FE" w:rsidRDefault="009810FE" w:rsidP="009810FE">
      <w:pPr>
        <w:pStyle w:val="titoloprinc0"/>
        <w:rPr>
          <w:color w:val="002060"/>
        </w:rPr>
      </w:pPr>
      <w:r w:rsidRPr="009810FE">
        <w:rPr>
          <w:color w:val="002060"/>
        </w:rPr>
        <w:t>RISULTATI</w:t>
      </w:r>
    </w:p>
    <w:p w14:paraId="5671CB5B" w14:textId="77777777" w:rsidR="009810FE" w:rsidRPr="009810FE" w:rsidRDefault="009810FE" w:rsidP="009810FE">
      <w:pPr>
        <w:pStyle w:val="breakline"/>
        <w:rPr>
          <w:color w:val="002060"/>
        </w:rPr>
      </w:pPr>
    </w:p>
    <w:p w14:paraId="66935209" w14:textId="77777777" w:rsidR="009810FE" w:rsidRPr="009810FE" w:rsidRDefault="009810FE" w:rsidP="009810FE">
      <w:pPr>
        <w:pStyle w:val="sottotitolocampionato10"/>
        <w:rPr>
          <w:color w:val="002060"/>
        </w:rPr>
      </w:pPr>
      <w:r w:rsidRPr="009810FE">
        <w:rPr>
          <w:color w:val="002060"/>
        </w:rPr>
        <w:t>RISULTATI UFFICIALI GARE DEL 19/05/2025</w:t>
      </w:r>
    </w:p>
    <w:p w14:paraId="3CBF220C" w14:textId="77777777" w:rsidR="009810FE" w:rsidRPr="009810FE" w:rsidRDefault="009810FE" w:rsidP="009810FE">
      <w:pPr>
        <w:pStyle w:val="sottotitolocampionato20"/>
        <w:spacing w:before="0" w:beforeAutospacing="0" w:after="0" w:afterAutospacing="0"/>
        <w:rPr>
          <w:rFonts w:ascii="Arial" w:hAnsi="Arial" w:cs="Arial"/>
          <w:color w:val="002060"/>
          <w:sz w:val="20"/>
          <w:szCs w:val="20"/>
        </w:rPr>
      </w:pPr>
      <w:r w:rsidRPr="009810FE">
        <w:rPr>
          <w:rFonts w:ascii="Arial" w:hAnsi="Arial" w:cs="Arial"/>
          <w:color w:val="002060"/>
          <w:sz w:val="20"/>
          <w:szCs w:val="20"/>
        </w:rPr>
        <w:t>Si trascrivono qui di seguito i risultati ufficiali delle gare disputate</w:t>
      </w:r>
    </w:p>
    <w:p w14:paraId="0B8A0D17" w14:textId="77777777" w:rsidR="009810FE" w:rsidRPr="009810FE" w:rsidRDefault="009810FE" w:rsidP="009810F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0FE" w:rsidRPr="009810FE" w14:paraId="507AE39D" w14:textId="77777777" w:rsidTr="00C9734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0FE" w:rsidRPr="009810FE" w14:paraId="03B0811D" w14:textId="77777777" w:rsidTr="00C973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4DFF4" w14:textId="77777777" w:rsidR="009810FE" w:rsidRPr="009810FE" w:rsidRDefault="009810FE" w:rsidP="00C9734D">
                  <w:pPr>
                    <w:pStyle w:val="headertabella0"/>
                    <w:rPr>
                      <w:color w:val="002060"/>
                    </w:rPr>
                  </w:pPr>
                  <w:r w:rsidRPr="009810FE">
                    <w:rPr>
                      <w:color w:val="002060"/>
                    </w:rPr>
                    <w:t>GIRONE A - 6 Giornata - A</w:t>
                  </w:r>
                </w:p>
              </w:tc>
            </w:tr>
            <w:tr w:rsidR="009810FE" w:rsidRPr="009810FE" w14:paraId="155FDD1C" w14:textId="77777777" w:rsidTr="00C9734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55F779" w14:textId="77777777" w:rsidR="009810FE" w:rsidRPr="009810FE" w:rsidRDefault="009810FE" w:rsidP="00C9734D">
                  <w:pPr>
                    <w:pStyle w:val="rowtabella0"/>
                    <w:rPr>
                      <w:color w:val="002060"/>
                    </w:rPr>
                  </w:pPr>
                  <w:r w:rsidRPr="009810FE">
                    <w:rPr>
                      <w:color w:val="002060"/>
                    </w:rPr>
                    <w:t>REAL SAN GIORGIO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3B0CD" w14:textId="77777777" w:rsidR="009810FE" w:rsidRPr="009810FE" w:rsidRDefault="009810FE" w:rsidP="00C9734D">
                  <w:pPr>
                    <w:pStyle w:val="rowtabella0"/>
                    <w:rPr>
                      <w:color w:val="002060"/>
                    </w:rPr>
                  </w:pPr>
                  <w:r w:rsidRPr="009810FE">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28C21" w14:textId="77777777" w:rsidR="009810FE" w:rsidRPr="009810FE" w:rsidRDefault="009810FE" w:rsidP="00C9734D">
                  <w:pPr>
                    <w:pStyle w:val="rowtabella0"/>
                    <w:jc w:val="center"/>
                    <w:rPr>
                      <w:color w:val="002060"/>
                    </w:rPr>
                  </w:pPr>
                  <w:r w:rsidRPr="009810FE">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697F1" w14:textId="77777777" w:rsidR="009810FE" w:rsidRPr="009810FE" w:rsidRDefault="009810FE" w:rsidP="00C9734D">
                  <w:pPr>
                    <w:pStyle w:val="rowtabella0"/>
                    <w:jc w:val="center"/>
                    <w:rPr>
                      <w:color w:val="002060"/>
                    </w:rPr>
                  </w:pPr>
                  <w:r w:rsidRPr="009810FE">
                    <w:rPr>
                      <w:color w:val="002060"/>
                    </w:rPr>
                    <w:t> </w:t>
                  </w:r>
                </w:p>
              </w:tc>
            </w:tr>
            <w:tr w:rsidR="009810FE" w:rsidRPr="009810FE" w14:paraId="5AAA8B34" w14:textId="77777777" w:rsidTr="00C9734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B22582" w14:textId="77777777" w:rsidR="009810FE" w:rsidRPr="009810FE" w:rsidRDefault="009810FE" w:rsidP="00C9734D">
                  <w:pPr>
                    <w:pStyle w:val="rowtabella0"/>
                    <w:rPr>
                      <w:color w:val="002060"/>
                    </w:rPr>
                  </w:pPr>
                  <w:r w:rsidRPr="009810FE">
                    <w:rPr>
                      <w:color w:val="002060"/>
                    </w:rPr>
                    <w:t xml:space="preserve">U.S. FORTUNA FANO </w:t>
                  </w:r>
                  <w:proofErr w:type="gramStart"/>
                  <w:r w:rsidRPr="009810FE">
                    <w:rPr>
                      <w:color w:val="002060"/>
                    </w:rPr>
                    <w:t>SQ..</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5B7C1" w14:textId="77777777" w:rsidR="009810FE" w:rsidRPr="009810FE" w:rsidRDefault="009810FE" w:rsidP="00C9734D">
                  <w:pPr>
                    <w:pStyle w:val="rowtabella0"/>
                    <w:rPr>
                      <w:color w:val="002060"/>
                    </w:rPr>
                  </w:pPr>
                  <w:r w:rsidRPr="009810FE">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7448D" w14:textId="77777777" w:rsidR="009810FE" w:rsidRPr="009810FE" w:rsidRDefault="009810FE" w:rsidP="00C9734D">
                  <w:pPr>
                    <w:pStyle w:val="rowtabella0"/>
                    <w:jc w:val="center"/>
                    <w:rPr>
                      <w:color w:val="002060"/>
                    </w:rPr>
                  </w:pPr>
                  <w:r w:rsidRPr="009810FE">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D9C1B" w14:textId="77777777" w:rsidR="009810FE" w:rsidRPr="009810FE" w:rsidRDefault="009810FE" w:rsidP="00C9734D">
                  <w:pPr>
                    <w:pStyle w:val="rowtabella0"/>
                    <w:jc w:val="center"/>
                    <w:rPr>
                      <w:color w:val="002060"/>
                    </w:rPr>
                  </w:pPr>
                  <w:r w:rsidRPr="009810FE">
                    <w:rPr>
                      <w:color w:val="002060"/>
                    </w:rPr>
                    <w:t> </w:t>
                  </w:r>
                </w:p>
              </w:tc>
            </w:tr>
          </w:tbl>
          <w:p w14:paraId="5BAB2A19" w14:textId="77777777" w:rsidR="009810FE" w:rsidRPr="009810FE" w:rsidRDefault="009810FE" w:rsidP="00C9734D">
            <w:pPr>
              <w:rPr>
                <w:color w:val="002060"/>
              </w:rPr>
            </w:pPr>
          </w:p>
        </w:tc>
      </w:tr>
    </w:tbl>
    <w:p w14:paraId="157AD268" w14:textId="77777777" w:rsidR="009810FE" w:rsidRPr="009810FE" w:rsidRDefault="009810FE" w:rsidP="009810FE">
      <w:pPr>
        <w:pStyle w:val="breakline"/>
        <w:rPr>
          <w:rFonts w:eastAsiaTheme="minorEastAsia"/>
          <w:color w:val="002060"/>
        </w:rPr>
      </w:pPr>
    </w:p>
    <w:p w14:paraId="23E6A77D" w14:textId="77777777" w:rsidR="009810FE" w:rsidRPr="009810FE" w:rsidRDefault="009810FE" w:rsidP="009810FE">
      <w:pPr>
        <w:pStyle w:val="breakline"/>
        <w:rPr>
          <w:color w:val="002060"/>
        </w:rPr>
      </w:pPr>
    </w:p>
    <w:p w14:paraId="62B439BB" w14:textId="77777777" w:rsidR="009810FE" w:rsidRPr="009810FE" w:rsidRDefault="009810FE" w:rsidP="009810FE">
      <w:pPr>
        <w:pStyle w:val="titoloprinc0"/>
        <w:rPr>
          <w:color w:val="002060"/>
        </w:rPr>
      </w:pPr>
      <w:r w:rsidRPr="009810FE">
        <w:rPr>
          <w:color w:val="002060"/>
        </w:rPr>
        <w:t>GIUDICE SPORTIVO</w:t>
      </w:r>
    </w:p>
    <w:p w14:paraId="3717942D" w14:textId="77777777" w:rsidR="009810FE" w:rsidRPr="009810FE" w:rsidRDefault="009810FE" w:rsidP="009810FE">
      <w:pPr>
        <w:pStyle w:val="diffida"/>
        <w:rPr>
          <w:color w:val="002060"/>
        </w:rPr>
      </w:pPr>
      <w:r w:rsidRPr="009810FE">
        <w:rPr>
          <w:color w:val="002060"/>
        </w:rPr>
        <w:t>Il Giudice Sportivo Avv. Agnese Lazzaretti, con l'assistenza del Segretario Angelo Castellana, nella seduta del 20/05/2025, ha adottato le decisioni che di seguito integralmente si riportano:</w:t>
      </w:r>
    </w:p>
    <w:p w14:paraId="1E9C42A3" w14:textId="77777777" w:rsidR="009810FE" w:rsidRPr="009810FE" w:rsidRDefault="009810FE" w:rsidP="009810FE">
      <w:pPr>
        <w:pStyle w:val="titolo10"/>
        <w:rPr>
          <w:color w:val="002060"/>
        </w:rPr>
      </w:pPr>
      <w:r w:rsidRPr="009810FE">
        <w:rPr>
          <w:color w:val="002060"/>
        </w:rPr>
        <w:t xml:space="preserve">GARE DEL 19/ 5/2025 </w:t>
      </w:r>
    </w:p>
    <w:p w14:paraId="6BB53B35" w14:textId="77777777" w:rsidR="009810FE" w:rsidRPr="009810FE" w:rsidRDefault="009810FE" w:rsidP="009810FE">
      <w:pPr>
        <w:pStyle w:val="titolo7a"/>
        <w:rPr>
          <w:color w:val="002060"/>
        </w:rPr>
      </w:pPr>
      <w:r w:rsidRPr="009810FE">
        <w:rPr>
          <w:color w:val="002060"/>
        </w:rPr>
        <w:t xml:space="preserve">PROVVEDIMENTI DISCIPLINARI </w:t>
      </w:r>
    </w:p>
    <w:p w14:paraId="22AD51D9" w14:textId="77777777" w:rsidR="009810FE" w:rsidRPr="009810FE" w:rsidRDefault="009810FE" w:rsidP="009810FE">
      <w:pPr>
        <w:pStyle w:val="titolo7b0"/>
        <w:rPr>
          <w:color w:val="002060"/>
        </w:rPr>
      </w:pPr>
      <w:r w:rsidRPr="009810FE">
        <w:rPr>
          <w:color w:val="002060"/>
        </w:rPr>
        <w:t xml:space="preserve">In base alle risultanze degli atti ufficiali sono state deliberate le seguenti sanzioni disciplinari. </w:t>
      </w:r>
    </w:p>
    <w:p w14:paraId="6E29B364" w14:textId="77777777" w:rsidR="009810FE" w:rsidRPr="009810FE" w:rsidRDefault="009810FE" w:rsidP="009810FE">
      <w:pPr>
        <w:pStyle w:val="titolo30"/>
        <w:rPr>
          <w:color w:val="002060"/>
        </w:rPr>
      </w:pPr>
      <w:r w:rsidRPr="009810FE">
        <w:rPr>
          <w:color w:val="002060"/>
        </w:rPr>
        <w:t xml:space="preserve">ALLENATORI </w:t>
      </w:r>
    </w:p>
    <w:p w14:paraId="50D4010F" w14:textId="77777777" w:rsidR="009810FE" w:rsidRPr="009810FE" w:rsidRDefault="009810FE" w:rsidP="009810FE">
      <w:pPr>
        <w:pStyle w:val="titolo20"/>
        <w:rPr>
          <w:color w:val="002060"/>
        </w:rPr>
      </w:pPr>
      <w:r w:rsidRPr="009810F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0FE" w:rsidRPr="009810FE" w14:paraId="42C641A6" w14:textId="77777777" w:rsidTr="00C9734D">
        <w:tc>
          <w:tcPr>
            <w:tcW w:w="2200" w:type="dxa"/>
            <w:tcMar>
              <w:top w:w="20" w:type="dxa"/>
              <w:left w:w="20" w:type="dxa"/>
              <w:bottom w:w="20" w:type="dxa"/>
              <w:right w:w="20" w:type="dxa"/>
            </w:tcMar>
            <w:vAlign w:val="center"/>
            <w:hideMark/>
          </w:tcPr>
          <w:p w14:paraId="70396E7E" w14:textId="77777777" w:rsidR="009810FE" w:rsidRPr="009810FE" w:rsidRDefault="009810FE" w:rsidP="00C9734D">
            <w:pPr>
              <w:pStyle w:val="movimento"/>
              <w:rPr>
                <w:color w:val="002060"/>
              </w:rPr>
            </w:pPr>
            <w:r w:rsidRPr="009810FE">
              <w:rPr>
                <w:color w:val="002060"/>
              </w:rPr>
              <w:t>VECCHIOLA FEDERICO</w:t>
            </w:r>
          </w:p>
        </w:tc>
        <w:tc>
          <w:tcPr>
            <w:tcW w:w="2200" w:type="dxa"/>
            <w:tcMar>
              <w:top w:w="20" w:type="dxa"/>
              <w:left w:w="20" w:type="dxa"/>
              <w:bottom w:w="20" w:type="dxa"/>
              <w:right w:w="20" w:type="dxa"/>
            </w:tcMar>
            <w:vAlign w:val="center"/>
            <w:hideMark/>
          </w:tcPr>
          <w:p w14:paraId="6650D401" w14:textId="77777777" w:rsidR="009810FE" w:rsidRPr="009810FE" w:rsidRDefault="009810FE" w:rsidP="00C9734D">
            <w:pPr>
              <w:pStyle w:val="movimento2"/>
              <w:rPr>
                <w:color w:val="002060"/>
              </w:rPr>
            </w:pPr>
            <w:r w:rsidRPr="009810FE">
              <w:rPr>
                <w:color w:val="002060"/>
              </w:rPr>
              <w:t xml:space="preserve">(REAL SAN GIORGIO) </w:t>
            </w:r>
          </w:p>
        </w:tc>
        <w:tc>
          <w:tcPr>
            <w:tcW w:w="800" w:type="dxa"/>
            <w:tcMar>
              <w:top w:w="20" w:type="dxa"/>
              <w:left w:w="20" w:type="dxa"/>
              <w:bottom w:w="20" w:type="dxa"/>
              <w:right w:w="20" w:type="dxa"/>
            </w:tcMar>
            <w:vAlign w:val="center"/>
            <w:hideMark/>
          </w:tcPr>
          <w:p w14:paraId="45E20A7F" w14:textId="77777777" w:rsidR="009810FE" w:rsidRPr="009810FE" w:rsidRDefault="009810FE" w:rsidP="00C9734D">
            <w:pPr>
              <w:pStyle w:val="movimento"/>
              <w:rPr>
                <w:color w:val="002060"/>
              </w:rPr>
            </w:pPr>
            <w:r w:rsidRPr="009810FE">
              <w:rPr>
                <w:color w:val="002060"/>
              </w:rPr>
              <w:t> </w:t>
            </w:r>
          </w:p>
        </w:tc>
        <w:tc>
          <w:tcPr>
            <w:tcW w:w="2200" w:type="dxa"/>
            <w:tcMar>
              <w:top w:w="20" w:type="dxa"/>
              <w:left w:w="20" w:type="dxa"/>
              <w:bottom w:w="20" w:type="dxa"/>
              <w:right w:w="20" w:type="dxa"/>
            </w:tcMar>
            <w:vAlign w:val="center"/>
            <w:hideMark/>
          </w:tcPr>
          <w:p w14:paraId="0BB985B4" w14:textId="77777777" w:rsidR="009810FE" w:rsidRPr="009810FE" w:rsidRDefault="009810FE" w:rsidP="00C9734D">
            <w:pPr>
              <w:pStyle w:val="movimento"/>
              <w:rPr>
                <w:color w:val="002060"/>
              </w:rPr>
            </w:pPr>
            <w:r w:rsidRPr="009810FE">
              <w:rPr>
                <w:color w:val="002060"/>
              </w:rPr>
              <w:t> </w:t>
            </w:r>
          </w:p>
        </w:tc>
        <w:tc>
          <w:tcPr>
            <w:tcW w:w="2200" w:type="dxa"/>
            <w:tcMar>
              <w:top w:w="20" w:type="dxa"/>
              <w:left w:w="20" w:type="dxa"/>
              <w:bottom w:w="20" w:type="dxa"/>
              <w:right w:w="20" w:type="dxa"/>
            </w:tcMar>
            <w:vAlign w:val="center"/>
            <w:hideMark/>
          </w:tcPr>
          <w:p w14:paraId="674AFC84" w14:textId="77777777" w:rsidR="009810FE" w:rsidRPr="009810FE" w:rsidRDefault="009810FE" w:rsidP="00C9734D">
            <w:pPr>
              <w:pStyle w:val="movimento2"/>
              <w:rPr>
                <w:color w:val="002060"/>
              </w:rPr>
            </w:pPr>
            <w:r w:rsidRPr="009810FE">
              <w:rPr>
                <w:color w:val="002060"/>
              </w:rPr>
              <w:t> </w:t>
            </w:r>
          </w:p>
        </w:tc>
      </w:tr>
    </w:tbl>
    <w:p w14:paraId="4AD15425" w14:textId="77777777" w:rsidR="009810FE" w:rsidRPr="009810FE" w:rsidRDefault="009810FE" w:rsidP="009810FE">
      <w:pPr>
        <w:pStyle w:val="titolo30"/>
        <w:rPr>
          <w:rFonts w:eastAsiaTheme="minorEastAsia"/>
          <w:color w:val="002060"/>
        </w:rPr>
      </w:pPr>
      <w:r w:rsidRPr="009810FE">
        <w:rPr>
          <w:color w:val="002060"/>
        </w:rPr>
        <w:lastRenderedPageBreak/>
        <w:t xml:space="preserve">CALCIATORI NON ESPULSI </w:t>
      </w:r>
    </w:p>
    <w:p w14:paraId="5B95FD49" w14:textId="77777777" w:rsidR="009810FE" w:rsidRPr="009810FE" w:rsidRDefault="009810FE" w:rsidP="009810FE">
      <w:pPr>
        <w:pStyle w:val="titolo20"/>
        <w:rPr>
          <w:color w:val="002060"/>
        </w:rPr>
      </w:pPr>
      <w:r w:rsidRPr="009810F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0FE" w:rsidRPr="009810FE" w14:paraId="5C0DB984" w14:textId="77777777" w:rsidTr="00C9734D">
        <w:tc>
          <w:tcPr>
            <w:tcW w:w="2200" w:type="dxa"/>
            <w:tcMar>
              <w:top w:w="20" w:type="dxa"/>
              <w:left w:w="20" w:type="dxa"/>
              <w:bottom w:w="20" w:type="dxa"/>
              <w:right w:w="20" w:type="dxa"/>
            </w:tcMar>
            <w:vAlign w:val="center"/>
            <w:hideMark/>
          </w:tcPr>
          <w:p w14:paraId="2422BE4D" w14:textId="77777777" w:rsidR="009810FE" w:rsidRPr="009810FE" w:rsidRDefault="009810FE" w:rsidP="00C9734D">
            <w:pPr>
              <w:pStyle w:val="movimento"/>
              <w:rPr>
                <w:color w:val="002060"/>
              </w:rPr>
            </w:pPr>
            <w:r w:rsidRPr="009810FE">
              <w:rPr>
                <w:color w:val="002060"/>
              </w:rPr>
              <w:t>ZEGA NICOLO</w:t>
            </w:r>
          </w:p>
        </w:tc>
        <w:tc>
          <w:tcPr>
            <w:tcW w:w="2200" w:type="dxa"/>
            <w:tcMar>
              <w:top w:w="20" w:type="dxa"/>
              <w:left w:w="20" w:type="dxa"/>
              <w:bottom w:w="20" w:type="dxa"/>
              <w:right w:w="20" w:type="dxa"/>
            </w:tcMar>
            <w:vAlign w:val="center"/>
            <w:hideMark/>
          </w:tcPr>
          <w:p w14:paraId="63EB4F36" w14:textId="77777777" w:rsidR="009810FE" w:rsidRPr="009810FE" w:rsidRDefault="009810FE" w:rsidP="00C9734D">
            <w:pPr>
              <w:pStyle w:val="movimento2"/>
              <w:rPr>
                <w:color w:val="002060"/>
              </w:rPr>
            </w:pPr>
            <w:r w:rsidRPr="009810FE">
              <w:rPr>
                <w:color w:val="002060"/>
              </w:rPr>
              <w:t xml:space="preserve">(REAL SAN GIORGIO) </w:t>
            </w:r>
          </w:p>
        </w:tc>
        <w:tc>
          <w:tcPr>
            <w:tcW w:w="800" w:type="dxa"/>
            <w:tcMar>
              <w:top w:w="20" w:type="dxa"/>
              <w:left w:w="20" w:type="dxa"/>
              <w:bottom w:w="20" w:type="dxa"/>
              <w:right w:w="20" w:type="dxa"/>
            </w:tcMar>
            <w:vAlign w:val="center"/>
            <w:hideMark/>
          </w:tcPr>
          <w:p w14:paraId="554AB025" w14:textId="77777777" w:rsidR="009810FE" w:rsidRPr="009810FE" w:rsidRDefault="009810FE" w:rsidP="00C9734D">
            <w:pPr>
              <w:pStyle w:val="movimento"/>
              <w:rPr>
                <w:color w:val="002060"/>
              </w:rPr>
            </w:pPr>
            <w:r w:rsidRPr="009810FE">
              <w:rPr>
                <w:color w:val="002060"/>
              </w:rPr>
              <w:t> </w:t>
            </w:r>
          </w:p>
        </w:tc>
        <w:tc>
          <w:tcPr>
            <w:tcW w:w="2200" w:type="dxa"/>
            <w:tcMar>
              <w:top w:w="20" w:type="dxa"/>
              <w:left w:w="20" w:type="dxa"/>
              <w:bottom w:w="20" w:type="dxa"/>
              <w:right w:w="20" w:type="dxa"/>
            </w:tcMar>
            <w:vAlign w:val="center"/>
            <w:hideMark/>
          </w:tcPr>
          <w:p w14:paraId="2D545A01" w14:textId="77777777" w:rsidR="009810FE" w:rsidRPr="009810FE" w:rsidRDefault="009810FE" w:rsidP="00C9734D">
            <w:pPr>
              <w:pStyle w:val="movimento"/>
              <w:rPr>
                <w:color w:val="002060"/>
              </w:rPr>
            </w:pPr>
            <w:r w:rsidRPr="009810FE">
              <w:rPr>
                <w:color w:val="002060"/>
              </w:rPr>
              <w:t> </w:t>
            </w:r>
          </w:p>
        </w:tc>
        <w:tc>
          <w:tcPr>
            <w:tcW w:w="2200" w:type="dxa"/>
            <w:tcMar>
              <w:top w:w="20" w:type="dxa"/>
              <w:left w:w="20" w:type="dxa"/>
              <w:bottom w:w="20" w:type="dxa"/>
              <w:right w:w="20" w:type="dxa"/>
            </w:tcMar>
            <w:vAlign w:val="center"/>
            <w:hideMark/>
          </w:tcPr>
          <w:p w14:paraId="180D94AF" w14:textId="77777777" w:rsidR="009810FE" w:rsidRPr="009810FE" w:rsidRDefault="009810FE" w:rsidP="00C9734D">
            <w:pPr>
              <w:pStyle w:val="movimento2"/>
              <w:rPr>
                <w:color w:val="002060"/>
              </w:rPr>
            </w:pPr>
            <w:r w:rsidRPr="009810FE">
              <w:rPr>
                <w:color w:val="002060"/>
              </w:rPr>
              <w:t> </w:t>
            </w:r>
          </w:p>
        </w:tc>
      </w:tr>
    </w:tbl>
    <w:p w14:paraId="1592E2C9" w14:textId="77777777" w:rsidR="009810FE" w:rsidRPr="009810FE" w:rsidRDefault="009810FE" w:rsidP="009810FE">
      <w:pPr>
        <w:pStyle w:val="titolo20"/>
        <w:rPr>
          <w:rFonts w:eastAsiaTheme="minorEastAsia"/>
          <w:color w:val="002060"/>
        </w:rPr>
      </w:pPr>
      <w:r w:rsidRPr="009810F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0FE" w:rsidRPr="009810FE" w14:paraId="5E1E0AC8" w14:textId="77777777" w:rsidTr="00C9734D">
        <w:tc>
          <w:tcPr>
            <w:tcW w:w="2200" w:type="dxa"/>
            <w:tcMar>
              <w:top w:w="20" w:type="dxa"/>
              <w:left w:w="20" w:type="dxa"/>
              <w:bottom w:w="20" w:type="dxa"/>
              <w:right w:w="20" w:type="dxa"/>
            </w:tcMar>
            <w:vAlign w:val="center"/>
            <w:hideMark/>
          </w:tcPr>
          <w:p w14:paraId="3F12E6BA" w14:textId="77777777" w:rsidR="009810FE" w:rsidRPr="009810FE" w:rsidRDefault="009810FE" w:rsidP="00C9734D">
            <w:pPr>
              <w:pStyle w:val="movimento"/>
              <w:rPr>
                <w:color w:val="002060"/>
              </w:rPr>
            </w:pPr>
            <w:r w:rsidRPr="009810FE">
              <w:rPr>
                <w:color w:val="002060"/>
              </w:rPr>
              <w:t>MARINI FRANCESCO</w:t>
            </w:r>
          </w:p>
        </w:tc>
        <w:tc>
          <w:tcPr>
            <w:tcW w:w="2200" w:type="dxa"/>
            <w:tcMar>
              <w:top w:w="20" w:type="dxa"/>
              <w:left w:w="20" w:type="dxa"/>
              <w:bottom w:w="20" w:type="dxa"/>
              <w:right w:w="20" w:type="dxa"/>
            </w:tcMar>
            <w:vAlign w:val="center"/>
            <w:hideMark/>
          </w:tcPr>
          <w:p w14:paraId="532A3FC4" w14:textId="77777777" w:rsidR="009810FE" w:rsidRPr="009810FE" w:rsidRDefault="009810FE" w:rsidP="00C9734D">
            <w:pPr>
              <w:pStyle w:val="movimento2"/>
              <w:rPr>
                <w:color w:val="002060"/>
              </w:rPr>
            </w:pPr>
            <w:r w:rsidRPr="009810FE">
              <w:rPr>
                <w:color w:val="002060"/>
              </w:rPr>
              <w:t xml:space="preserve">(BULDOG T.N.T. LUCREZIA) </w:t>
            </w:r>
          </w:p>
        </w:tc>
        <w:tc>
          <w:tcPr>
            <w:tcW w:w="800" w:type="dxa"/>
            <w:tcMar>
              <w:top w:w="20" w:type="dxa"/>
              <w:left w:w="20" w:type="dxa"/>
              <w:bottom w:w="20" w:type="dxa"/>
              <w:right w:w="20" w:type="dxa"/>
            </w:tcMar>
            <w:vAlign w:val="center"/>
            <w:hideMark/>
          </w:tcPr>
          <w:p w14:paraId="16DD2603" w14:textId="77777777" w:rsidR="009810FE" w:rsidRPr="009810FE" w:rsidRDefault="009810FE" w:rsidP="00C9734D">
            <w:pPr>
              <w:pStyle w:val="movimento"/>
              <w:rPr>
                <w:color w:val="002060"/>
              </w:rPr>
            </w:pPr>
            <w:r w:rsidRPr="009810FE">
              <w:rPr>
                <w:color w:val="002060"/>
              </w:rPr>
              <w:t> </w:t>
            </w:r>
          </w:p>
        </w:tc>
        <w:tc>
          <w:tcPr>
            <w:tcW w:w="2200" w:type="dxa"/>
            <w:tcMar>
              <w:top w:w="20" w:type="dxa"/>
              <w:left w:w="20" w:type="dxa"/>
              <w:bottom w:w="20" w:type="dxa"/>
              <w:right w:w="20" w:type="dxa"/>
            </w:tcMar>
            <w:vAlign w:val="center"/>
            <w:hideMark/>
          </w:tcPr>
          <w:p w14:paraId="3D07F278" w14:textId="77777777" w:rsidR="009810FE" w:rsidRPr="009810FE" w:rsidRDefault="009810FE" w:rsidP="00C9734D">
            <w:pPr>
              <w:pStyle w:val="movimento"/>
              <w:rPr>
                <w:color w:val="002060"/>
              </w:rPr>
            </w:pPr>
            <w:r w:rsidRPr="009810FE">
              <w:rPr>
                <w:color w:val="002060"/>
              </w:rPr>
              <w:t>PAGLIARINI LORENZO</w:t>
            </w:r>
          </w:p>
        </w:tc>
        <w:tc>
          <w:tcPr>
            <w:tcW w:w="2200" w:type="dxa"/>
            <w:tcMar>
              <w:top w:w="20" w:type="dxa"/>
              <w:left w:w="20" w:type="dxa"/>
              <w:bottom w:w="20" w:type="dxa"/>
              <w:right w:w="20" w:type="dxa"/>
            </w:tcMar>
            <w:vAlign w:val="center"/>
            <w:hideMark/>
          </w:tcPr>
          <w:p w14:paraId="74EDB3F7" w14:textId="77777777" w:rsidR="009810FE" w:rsidRPr="009810FE" w:rsidRDefault="009810FE" w:rsidP="00C9734D">
            <w:pPr>
              <w:pStyle w:val="movimento2"/>
              <w:rPr>
                <w:color w:val="002060"/>
              </w:rPr>
            </w:pPr>
            <w:r w:rsidRPr="009810FE">
              <w:rPr>
                <w:color w:val="002060"/>
              </w:rPr>
              <w:t xml:space="preserve">(REAL SAN GIORGIO) </w:t>
            </w:r>
          </w:p>
        </w:tc>
      </w:tr>
    </w:tbl>
    <w:p w14:paraId="419084D4" w14:textId="77777777" w:rsidR="009810FE" w:rsidRPr="009810FE" w:rsidRDefault="009810FE" w:rsidP="009810FE">
      <w:pPr>
        <w:pStyle w:val="breakline"/>
        <w:rPr>
          <w:rFonts w:eastAsiaTheme="minorEastAsia"/>
          <w:color w:val="002060"/>
        </w:rPr>
      </w:pPr>
    </w:p>
    <w:p w14:paraId="07D5888F" w14:textId="77777777" w:rsidR="009810FE" w:rsidRPr="009810FE" w:rsidRDefault="009810FE" w:rsidP="009810FE">
      <w:pPr>
        <w:jc w:val="center"/>
        <w:rPr>
          <w:rFonts w:ascii="Arial" w:hAnsi="Arial" w:cs="Arial"/>
          <w:noProof/>
          <w:color w:val="002060"/>
          <w:sz w:val="22"/>
          <w:szCs w:val="22"/>
        </w:rPr>
      </w:pPr>
      <w:r w:rsidRPr="009810FE">
        <w:rPr>
          <w:rFonts w:ascii="Arial" w:hAnsi="Arial" w:cs="Arial"/>
          <w:noProof/>
          <w:color w:val="002060"/>
          <w:sz w:val="22"/>
          <w:szCs w:val="22"/>
        </w:rPr>
        <w:t>F.to IL SEGRETARIO                                   F.to IL GIUDICE SPORTIVO</w:t>
      </w:r>
    </w:p>
    <w:p w14:paraId="25E49052" w14:textId="77777777" w:rsidR="009810FE" w:rsidRPr="009810FE" w:rsidRDefault="009810FE" w:rsidP="009810FE">
      <w:pPr>
        <w:pStyle w:val="Corpodeltesto2"/>
        <w:spacing w:after="0" w:line="240" w:lineRule="auto"/>
        <w:jc w:val="both"/>
        <w:rPr>
          <w:rFonts w:ascii="Arial" w:hAnsi="Arial" w:cs="Arial"/>
          <w:b/>
          <w:color w:val="002060"/>
          <w:sz w:val="22"/>
          <w:szCs w:val="22"/>
        </w:rPr>
      </w:pPr>
      <w:r w:rsidRPr="009810FE">
        <w:rPr>
          <w:rFonts w:ascii="Arial" w:hAnsi="Arial" w:cs="Arial"/>
          <w:noProof/>
          <w:color w:val="002060"/>
          <w:sz w:val="22"/>
          <w:szCs w:val="22"/>
        </w:rPr>
        <w:t xml:space="preserve">                         Angelo Castellana        </w:t>
      </w:r>
      <w:r w:rsidRPr="009810FE">
        <w:rPr>
          <w:rFonts w:ascii="Arial" w:hAnsi="Arial" w:cs="Arial"/>
          <w:noProof/>
          <w:color w:val="002060"/>
          <w:sz w:val="22"/>
          <w:szCs w:val="22"/>
        </w:rPr>
        <w:tab/>
        <w:t xml:space="preserve">                                Agnese Lazzaretti</w:t>
      </w:r>
    </w:p>
    <w:p w14:paraId="5AA85BC5" w14:textId="77777777" w:rsidR="009810FE" w:rsidRPr="009810FE" w:rsidRDefault="009810FE" w:rsidP="009810FE">
      <w:pPr>
        <w:pStyle w:val="breakline"/>
        <w:rPr>
          <w:rFonts w:eastAsiaTheme="minorEastAsia"/>
          <w:color w:val="002060"/>
        </w:rPr>
      </w:pPr>
    </w:p>
    <w:p w14:paraId="6044A19D" w14:textId="77777777" w:rsidR="009810FE" w:rsidRPr="009810FE" w:rsidRDefault="009810FE" w:rsidP="009810FE">
      <w:pPr>
        <w:pStyle w:val="titoloprinc0"/>
        <w:rPr>
          <w:color w:val="002060"/>
        </w:rPr>
      </w:pPr>
      <w:r w:rsidRPr="009810FE">
        <w:rPr>
          <w:color w:val="002060"/>
        </w:rPr>
        <w:t>CLASSIFICA</w:t>
      </w:r>
    </w:p>
    <w:p w14:paraId="43F8F3C1" w14:textId="77777777" w:rsidR="009810FE" w:rsidRPr="009810FE" w:rsidRDefault="009810FE" w:rsidP="009810FE">
      <w:pPr>
        <w:pStyle w:val="breakline"/>
        <w:rPr>
          <w:color w:val="002060"/>
        </w:rPr>
      </w:pPr>
    </w:p>
    <w:p w14:paraId="40AC0649" w14:textId="77777777" w:rsidR="009810FE" w:rsidRPr="009810FE" w:rsidRDefault="009810FE" w:rsidP="009810FE">
      <w:pPr>
        <w:pStyle w:val="breakline"/>
        <w:rPr>
          <w:color w:val="002060"/>
        </w:rPr>
      </w:pPr>
    </w:p>
    <w:p w14:paraId="2279E9D3" w14:textId="77777777" w:rsidR="009810FE" w:rsidRPr="009810FE" w:rsidRDefault="009810FE" w:rsidP="009810FE">
      <w:pPr>
        <w:pStyle w:val="sottotitolocampionato10"/>
        <w:rPr>
          <w:color w:val="002060"/>
        </w:rPr>
      </w:pPr>
      <w:r w:rsidRPr="009810F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0FE" w:rsidRPr="009810FE" w14:paraId="773406F1" w14:textId="77777777" w:rsidTr="00C9734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C0C2F" w14:textId="77777777" w:rsidR="009810FE" w:rsidRPr="009810FE" w:rsidRDefault="009810FE" w:rsidP="00C9734D">
            <w:pPr>
              <w:pStyle w:val="headertabella0"/>
              <w:rPr>
                <w:color w:val="002060"/>
              </w:rPr>
            </w:pPr>
            <w:r w:rsidRPr="009810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C3A51" w14:textId="77777777" w:rsidR="009810FE" w:rsidRPr="009810FE" w:rsidRDefault="009810FE" w:rsidP="00C9734D">
            <w:pPr>
              <w:pStyle w:val="headertabella0"/>
              <w:rPr>
                <w:color w:val="002060"/>
              </w:rPr>
            </w:pPr>
            <w:r w:rsidRPr="009810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62E0F" w14:textId="77777777" w:rsidR="009810FE" w:rsidRPr="009810FE" w:rsidRDefault="009810FE" w:rsidP="00C9734D">
            <w:pPr>
              <w:pStyle w:val="headertabella0"/>
              <w:rPr>
                <w:color w:val="002060"/>
              </w:rPr>
            </w:pPr>
            <w:r w:rsidRPr="009810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1E060" w14:textId="77777777" w:rsidR="009810FE" w:rsidRPr="009810FE" w:rsidRDefault="009810FE" w:rsidP="00C9734D">
            <w:pPr>
              <w:pStyle w:val="headertabella0"/>
              <w:rPr>
                <w:color w:val="002060"/>
              </w:rPr>
            </w:pPr>
            <w:r w:rsidRPr="009810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97E12" w14:textId="77777777" w:rsidR="009810FE" w:rsidRPr="009810FE" w:rsidRDefault="009810FE" w:rsidP="00C9734D">
            <w:pPr>
              <w:pStyle w:val="headertabella0"/>
              <w:rPr>
                <w:color w:val="002060"/>
              </w:rPr>
            </w:pPr>
            <w:r w:rsidRPr="009810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63F0D" w14:textId="77777777" w:rsidR="009810FE" w:rsidRPr="009810FE" w:rsidRDefault="009810FE" w:rsidP="00C9734D">
            <w:pPr>
              <w:pStyle w:val="headertabella0"/>
              <w:rPr>
                <w:color w:val="002060"/>
              </w:rPr>
            </w:pPr>
            <w:r w:rsidRPr="009810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D8646" w14:textId="77777777" w:rsidR="009810FE" w:rsidRPr="009810FE" w:rsidRDefault="009810FE" w:rsidP="00C9734D">
            <w:pPr>
              <w:pStyle w:val="headertabella0"/>
              <w:rPr>
                <w:color w:val="002060"/>
              </w:rPr>
            </w:pPr>
            <w:r w:rsidRPr="009810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5203F" w14:textId="77777777" w:rsidR="009810FE" w:rsidRPr="009810FE" w:rsidRDefault="009810FE" w:rsidP="00C9734D">
            <w:pPr>
              <w:pStyle w:val="headertabella0"/>
              <w:rPr>
                <w:color w:val="002060"/>
              </w:rPr>
            </w:pPr>
            <w:r w:rsidRPr="009810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2CB2E" w14:textId="77777777" w:rsidR="009810FE" w:rsidRPr="009810FE" w:rsidRDefault="009810FE" w:rsidP="00C9734D">
            <w:pPr>
              <w:pStyle w:val="headertabella0"/>
              <w:rPr>
                <w:color w:val="002060"/>
              </w:rPr>
            </w:pPr>
            <w:r w:rsidRPr="009810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989B0" w14:textId="77777777" w:rsidR="009810FE" w:rsidRPr="009810FE" w:rsidRDefault="009810FE" w:rsidP="00C9734D">
            <w:pPr>
              <w:pStyle w:val="headertabella0"/>
              <w:rPr>
                <w:color w:val="002060"/>
              </w:rPr>
            </w:pPr>
            <w:r w:rsidRPr="009810FE">
              <w:rPr>
                <w:color w:val="002060"/>
              </w:rPr>
              <w:t>PE</w:t>
            </w:r>
          </w:p>
        </w:tc>
      </w:tr>
      <w:tr w:rsidR="009810FE" w:rsidRPr="009810FE" w14:paraId="71F76CD3" w14:textId="77777777" w:rsidTr="00C9734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FB3BDF" w14:textId="77777777" w:rsidR="009810FE" w:rsidRPr="009810FE" w:rsidRDefault="009810FE" w:rsidP="00C9734D">
            <w:pPr>
              <w:pStyle w:val="rowtabella0"/>
              <w:rPr>
                <w:color w:val="002060"/>
              </w:rPr>
            </w:pPr>
            <w:r w:rsidRPr="009810F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49847" w14:textId="77777777" w:rsidR="009810FE" w:rsidRPr="009810FE" w:rsidRDefault="009810FE" w:rsidP="00C9734D">
            <w:pPr>
              <w:pStyle w:val="rowtabella0"/>
              <w:jc w:val="center"/>
              <w:rPr>
                <w:color w:val="002060"/>
              </w:rPr>
            </w:pPr>
            <w:r w:rsidRPr="009810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B377"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7D47"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C43D"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58E1"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AAB2" w14:textId="77777777" w:rsidR="009810FE" w:rsidRPr="009810FE" w:rsidRDefault="009810FE" w:rsidP="00C9734D">
            <w:pPr>
              <w:pStyle w:val="rowtabella0"/>
              <w:jc w:val="center"/>
              <w:rPr>
                <w:color w:val="002060"/>
              </w:rPr>
            </w:pPr>
            <w:r w:rsidRPr="009810F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4B5B" w14:textId="77777777" w:rsidR="009810FE" w:rsidRPr="009810FE" w:rsidRDefault="009810FE" w:rsidP="00C9734D">
            <w:pPr>
              <w:pStyle w:val="rowtabella0"/>
              <w:jc w:val="center"/>
              <w:rPr>
                <w:color w:val="002060"/>
              </w:rPr>
            </w:pPr>
            <w:r w:rsidRPr="009810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899E" w14:textId="77777777" w:rsidR="009810FE" w:rsidRPr="009810FE" w:rsidRDefault="009810FE" w:rsidP="00C9734D">
            <w:pPr>
              <w:pStyle w:val="rowtabella0"/>
              <w:jc w:val="center"/>
              <w:rPr>
                <w:color w:val="002060"/>
              </w:rPr>
            </w:pPr>
            <w:r w:rsidRPr="009810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86F01" w14:textId="77777777" w:rsidR="009810FE" w:rsidRPr="009810FE" w:rsidRDefault="009810FE" w:rsidP="00C9734D">
            <w:pPr>
              <w:pStyle w:val="rowtabella0"/>
              <w:jc w:val="center"/>
              <w:rPr>
                <w:color w:val="002060"/>
              </w:rPr>
            </w:pPr>
            <w:r w:rsidRPr="009810FE">
              <w:rPr>
                <w:color w:val="002060"/>
              </w:rPr>
              <w:t>0</w:t>
            </w:r>
          </w:p>
        </w:tc>
      </w:tr>
      <w:tr w:rsidR="009810FE" w:rsidRPr="009810FE" w14:paraId="39B127BF"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6D769" w14:textId="77777777" w:rsidR="009810FE" w:rsidRPr="009810FE" w:rsidRDefault="009810FE" w:rsidP="00C9734D">
            <w:pPr>
              <w:pStyle w:val="rowtabella0"/>
              <w:rPr>
                <w:color w:val="002060"/>
              </w:rPr>
            </w:pPr>
            <w:r w:rsidRPr="009810F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9B41" w14:textId="77777777" w:rsidR="009810FE" w:rsidRPr="009810FE" w:rsidRDefault="009810FE" w:rsidP="00C9734D">
            <w:pPr>
              <w:pStyle w:val="rowtabella0"/>
              <w:jc w:val="center"/>
              <w:rPr>
                <w:color w:val="002060"/>
              </w:rPr>
            </w:pPr>
            <w:r w:rsidRPr="009810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EABA"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9A71"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B5B9"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376D"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3136E" w14:textId="77777777" w:rsidR="009810FE" w:rsidRPr="009810FE" w:rsidRDefault="009810FE" w:rsidP="00C9734D">
            <w:pPr>
              <w:pStyle w:val="rowtabella0"/>
              <w:jc w:val="center"/>
              <w:rPr>
                <w:color w:val="002060"/>
              </w:rPr>
            </w:pPr>
            <w:r w:rsidRPr="009810F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6410"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9275" w14:textId="77777777" w:rsidR="009810FE" w:rsidRPr="009810FE" w:rsidRDefault="009810FE" w:rsidP="00C9734D">
            <w:pPr>
              <w:pStyle w:val="rowtabella0"/>
              <w:jc w:val="center"/>
              <w:rPr>
                <w:color w:val="002060"/>
              </w:rPr>
            </w:pPr>
            <w:r w:rsidRPr="009810F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416A" w14:textId="77777777" w:rsidR="009810FE" w:rsidRPr="009810FE" w:rsidRDefault="009810FE" w:rsidP="00C9734D">
            <w:pPr>
              <w:pStyle w:val="rowtabella0"/>
              <w:jc w:val="center"/>
              <w:rPr>
                <w:color w:val="002060"/>
              </w:rPr>
            </w:pPr>
            <w:r w:rsidRPr="009810FE">
              <w:rPr>
                <w:color w:val="002060"/>
              </w:rPr>
              <w:t>0</w:t>
            </w:r>
          </w:p>
        </w:tc>
      </w:tr>
      <w:tr w:rsidR="009810FE" w:rsidRPr="009810FE" w14:paraId="61ADA096"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E929E" w14:textId="77777777" w:rsidR="009810FE" w:rsidRPr="009810FE" w:rsidRDefault="009810FE" w:rsidP="00C9734D">
            <w:pPr>
              <w:pStyle w:val="rowtabella0"/>
              <w:rPr>
                <w:color w:val="002060"/>
              </w:rPr>
            </w:pPr>
            <w:r w:rsidRPr="009810F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9522" w14:textId="77777777" w:rsidR="009810FE" w:rsidRPr="009810FE" w:rsidRDefault="009810FE" w:rsidP="00C9734D">
            <w:pPr>
              <w:pStyle w:val="rowtabella0"/>
              <w:jc w:val="center"/>
              <w:rPr>
                <w:color w:val="002060"/>
              </w:rPr>
            </w:pPr>
            <w:r w:rsidRPr="009810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1C1B"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2116"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0456"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2BAF"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5CD9D" w14:textId="77777777" w:rsidR="009810FE" w:rsidRPr="009810FE" w:rsidRDefault="009810FE" w:rsidP="00C9734D">
            <w:pPr>
              <w:pStyle w:val="rowtabella0"/>
              <w:jc w:val="center"/>
              <w:rPr>
                <w:color w:val="002060"/>
              </w:rPr>
            </w:pPr>
            <w:r w:rsidRPr="009810F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CF63" w14:textId="77777777" w:rsidR="009810FE" w:rsidRPr="009810FE" w:rsidRDefault="009810FE" w:rsidP="00C9734D">
            <w:pPr>
              <w:pStyle w:val="rowtabella0"/>
              <w:jc w:val="center"/>
              <w:rPr>
                <w:color w:val="002060"/>
              </w:rPr>
            </w:pPr>
            <w:r w:rsidRPr="009810F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CA28" w14:textId="77777777" w:rsidR="009810FE" w:rsidRPr="009810FE" w:rsidRDefault="009810FE" w:rsidP="00C9734D">
            <w:pPr>
              <w:pStyle w:val="rowtabella0"/>
              <w:jc w:val="center"/>
              <w:rPr>
                <w:color w:val="002060"/>
              </w:rPr>
            </w:pPr>
            <w:r w:rsidRPr="009810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150F" w14:textId="77777777" w:rsidR="009810FE" w:rsidRPr="009810FE" w:rsidRDefault="009810FE" w:rsidP="00C9734D">
            <w:pPr>
              <w:pStyle w:val="rowtabella0"/>
              <w:jc w:val="center"/>
              <w:rPr>
                <w:color w:val="002060"/>
              </w:rPr>
            </w:pPr>
            <w:r w:rsidRPr="009810FE">
              <w:rPr>
                <w:color w:val="002060"/>
              </w:rPr>
              <w:t>0</w:t>
            </w:r>
          </w:p>
        </w:tc>
      </w:tr>
      <w:tr w:rsidR="009810FE" w:rsidRPr="009810FE" w14:paraId="086B973A"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686E9" w14:textId="77777777" w:rsidR="009810FE" w:rsidRPr="009810FE" w:rsidRDefault="009810FE" w:rsidP="00C9734D">
            <w:pPr>
              <w:pStyle w:val="rowtabella0"/>
              <w:rPr>
                <w:color w:val="002060"/>
              </w:rPr>
            </w:pPr>
            <w:r w:rsidRPr="009810F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927A" w14:textId="77777777" w:rsidR="009810FE" w:rsidRPr="009810FE" w:rsidRDefault="009810FE" w:rsidP="00C9734D">
            <w:pPr>
              <w:pStyle w:val="rowtabella0"/>
              <w:jc w:val="center"/>
              <w:rPr>
                <w:color w:val="002060"/>
              </w:rPr>
            </w:pPr>
            <w:r w:rsidRPr="009810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3980"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9B9F"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AFE79"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4E63"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EB0D" w14:textId="77777777" w:rsidR="009810FE" w:rsidRPr="009810FE" w:rsidRDefault="009810FE" w:rsidP="00C9734D">
            <w:pPr>
              <w:pStyle w:val="rowtabella0"/>
              <w:jc w:val="center"/>
              <w:rPr>
                <w:color w:val="002060"/>
              </w:rPr>
            </w:pPr>
            <w:r w:rsidRPr="009810F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4FAE" w14:textId="77777777" w:rsidR="009810FE" w:rsidRPr="009810FE" w:rsidRDefault="009810FE" w:rsidP="00C9734D">
            <w:pPr>
              <w:pStyle w:val="rowtabella0"/>
              <w:jc w:val="center"/>
              <w:rPr>
                <w:color w:val="002060"/>
              </w:rPr>
            </w:pPr>
            <w:r w:rsidRPr="009810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86A5" w14:textId="77777777" w:rsidR="009810FE" w:rsidRPr="009810FE" w:rsidRDefault="009810FE" w:rsidP="00C9734D">
            <w:pPr>
              <w:pStyle w:val="rowtabella0"/>
              <w:jc w:val="center"/>
              <w:rPr>
                <w:color w:val="002060"/>
              </w:rPr>
            </w:pPr>
            <w:r w:rsidRPr="009810F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703C" w14:textId="77777777" w:rsidR="009810FE" w:rsidRPr="009810FE" w:rsidRDefault="009810FE" w:rsidP="00C9734D">
            <w:pPr>
              <w:pStyle w:val="rowtabella0"/>
              <w:jc w:val="center"/>
              <w:rPr>
                <w:color w:val="002060"/>
              </w:rPr>
            </w:pPr>
            <w:r w:rsidRPr="009810FE">
              <w:rPr>
                <w:color w:val="002060"/>
              </w:rPr>
              <w:t>0</w:t>
            </w:r>
          </w:p>
        </w:tc>
      </w:tr>
      <w:tr w:rsidR="009810FE" w:rsidRPr="009810FE" w14:paraId="2EF868E7"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52EFD" w14:textId="77777777" w:rsidR="009810FE" w:rsidRPr="009810FE" w:rsidRDefault="009810FE" w:rsidP="00C9734D">
            <w:pPr>
              <w:pStyle w:val="rowtabella0"/>
              <w:rPr>
                <w:color w:val="002060"/>
              </w:rPr>
            </w:pPr>
            <w:r w:rsidRPr="009810F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6C1D" w14:textId="77777777" w:rsidR="009810FE" w:rsidRPr="009810FE" w:rsidRDefault="009810FE" w:rsidP="00C9734D">
            <w:pPr>
              <w:pStyle w:val="rowtabella0"/>
              <w:jc w:val="center"/>
              <w:rPr>
                <w:color w:val="002060"/>
              </w:rPr>
            </w:pPr>
            <w:r w:rsidRPr="009810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863F6"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9C86"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9773"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2D74B"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1AC9" w14:textId="77777777" w:rsidR="009810FE" w:rsidRPr="009810FE" w:rsidRDefault="009810FE" w:rsidP="00C9734D">
            <w:pPr>
              <w:pStyle w:val="rowtabella0"/>
              <w:jc w:val="center"/>
              <w:rPr>
                <w:color w:val="002060"/>
              </w:rPr>
            </w:pPr>
            <w:r w:rsidRPr="009810F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4FE3" w14:textId="77777777" w:rsidR="009810FE" w:rsidRPr="009810FE" w:rsidRDefault="009810FE" w:rsidP="00C9734D">
            <w:pPr>
              <w:pStyle w:val="rowtabella0"/>
              <w:jc w:val="center"/>
              <w:rPr>
                <w:color w:val="002060"/>
              </w:rPr>
            </w:pPr>
            <w:r w:rsidRPr="009810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7A27" w14:textId="77777777" w:rsidR="009810FE" w:rsidRPr="009810FE" w:rsidRDefault="009810FE" w:rsidP="00C9734D">
            <w:pPr>
              <w:pStyle w:val="rowtabella0"/>
              <w:jc w:val="center"/>
              <w:rPr>
                <w:color w:val="002060"/>
              </w:rPr>
            </w:pPr>
            <w:r w:rsidRPr="009810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F6F8" w14:textId="77777777" w:rsidR="009810FE" w:rsidRPr="009810FE" w:rsidRDefault="009810FE" w:rsidP="00C9734D">
            <w:pPr>
              <w:pStyle w:val="rowtabella0"/>
              <w:jc w:val="center"/>
              <w:rPr>
                <w:color w:val="002060"/>
              </w:rPr>
            </w:pPr>
            <w:r w:rsidRPr="009810FE">
              <w:rPr>
                <w:color w:val="002060"/>
              </w:rPr>
              <w:t>0</w:t>
            </w:r>
          </w:p>
        </w:tc>
      </w:tr>
      <w:tr w:rsidR="009810FE" w:rsidRPr="009810FE" w14:paraId="0998D550"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D3379" w14:textId="77777777" w:rsidR="009810FE" w:rsidRPr="009810FE" w:rsidRDefault="009810FE" w:rsidP="00C9734D">
            <w:pPr>
              <w:pStyle w:val="rowtabella0"/>
              <w:rPr>
                <w:color w:val="002060"/>
              </w:rPr>
            </w:pPr>
            <w:r w:rsidRPr="009810FE">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5C5B" w14:textId="77777777" w:rsidR="009810FE" w:rsidRPr="009810FE" w:rsidRDefault="009810FE" w:rsidP="00C9734D">
            <w:pPr>
              <w:pStyle w:val="rowtabella0"/>
              <w:jc w:val="center"/>
              <w:rPr>
                <w:color w:val="002060"/>
              </w:rPr>
            </w:pPr>
            <w:r w:rsidRPr="009810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001F"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A922"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7191"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9707"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A8BB" w14:textId="77777777" w:rsidR="009810FE" w:rsidRPr="009810FE" w:rsidRDefault="009810FE" w:rsidP="00C9734D">
            <w:pPr>
              <w:pStyle w:val="rowtabella0"/>
              <w:jc w:val="center"/>
              <w:rPr>
                <w:color w:val="002060"/>
              </w:rPr>
            </w:pPr>
            <w:r w:rsidRPr="009810F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E8D2" w14:textId="77777777" w:rsidR="009810FE" w:rsidRPr="009810FE" w:rsidRDefault="009810FE" w:rsidP="00C9734D">
            <w:pPr>
              <w:pStyle w:val="rowtabella0"/>
              <w:jc w:val="center"/>
              <w:rPr>
                <w:color w:val="002060"/>
              </w:rPr>
            </w:pPr>
            <w:r w:rsidRPr="009810F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A6CC" w14:textId="77777777" w:rsidR="009810FE" w:rsidRPr="009810FE" w:rsidRDefault="009810FE" w:rsidP="00C9734D">
            <w:pPr>
              <w:pStyle w:val="rowtabella0"/>
              <w:jc w:val="center"/>
              <w:rPr>
                <w:color w:val="002060"/>
              </w:rPr>
            </w:pPr>
            <w:r w:rsidRPr="009810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7FCE" w14:textId="77777777" w:rsidR="009810FE" w:rsidRPr="009810FE" w:rsidRDefault="009810FE" w:rsidP="00C9734D">
            <w:pPr>
              <w:pStyle w:val="rowtabella0"/>
              <w:jc w:val="center"/>
              <w:rPr>
                <w:color w:val="002060"/>
              </w:rPr>
            </w:pPr>
            <w:r w:rsidRPr="009810FE">
              <w:rPr>
                <w:color w:val="002060"/>
              </w:rPr>
              <w:t>0</w:t>
            </w:r>
          </w:p>
        </w:tc>
      </w:tr>
      <w:tr w:rsidR="009810FE" w:rsidRPr="009810FE" w14:paraId="7C5C2C1F"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C0403" w14:textId="77777777" w:rsidR="009810FE" w:rsidRPr="009810FE" w:rsidRDefault="009810FE" w:rsidP="00C9734D">
            <w:pPr>
              <w:pStyle w:val="rowtabella0"/>
              <w:rPr>
                <w:color w:val="002060"/>
              </w:rPr>
            </w:pPr>
            <w:r w:rsidRPr="009810F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D425"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8AED"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66C4"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174F"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350D"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02C6" w14:textId="77777777" w:rsidR="009810FE" w:rsidRPr="009810FE" w:rsidRDefault="009810FE" w:rsidP="00C9734D">
            <w:pPr>
              <w:pStyle w:val="rowtabella0"/>
              <w:jc w:val="center"/>
              <w:rPr>
                <w:color w:val="002060"/>
              </w:rPr>
            </w:pPr>
            <w:r w:rsidRPr="009810F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319B" w14:textId="77777777" w:rsidR="009810FE" w:rsidRPr="009810FE" w:rsidRDefault="009810FE" w:rsidP="00C9734D">
            <w:pPr>
              <w:pStyle w:val="rowtabella0"/>
              <w:jc w:val="center"/>
              <w:rPr>
                <w:color w:val="002060"/>
              </w:rPr>
            </w:pPr>
            <w:r w:rsidRPr="009810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F2AF" w14:textId="77777777" w:rsidR="009810FE" w:rsidRPr="009810FE" w:rsidRDefault="009810FE" w:rsidP="00C9734D">
            <w:pPr>
              <w:pStyle w:val="rowtabella0"/>
              <w:jc w:val="center"/>
              <w:rPr>
                <w:color w:val="002060"/>
              </w:rPr>
            </w:pPr>
            <w:r w:rsidRPr="009810F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E237" w14:textId="77777777" w:rsidR="009810FE" w:rsidRPr="009810FE" w:rsidRDefault="009810FE" w:rsidP="00C9734D">
            <w:pPr>
              <w:pStyle w:val="rowtabella0"/>
              <w:jc w:val="center"/>
              <w:rPr>
                <w:color w:val="002060"/>
              </w:rPr>
            </w:pPr>
            <w:r w:rsidRPr="009810FE">
              <w:rPr>
                <w:color w:val="002060"/>
              </w:rPr>
              <w:t>0</w:t>
            </w:r>
          </w:p>
        </w:tc>
      </w:tr>
      <w:tr w:rsidR="009810FE" w:rsidRPr="009810FE" w14:paraId="741B1A3E"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5A0C9" w14:textId="77777777" w:rsidR="009810FE" w:rsidRPr="009810FE" w:rsidRDefault="009810FE" w:rsidP="00C9734D">
            <w:pPr>
              <w:pStyle w:val="rowtabella0"/>
              <w:rPr>
                <w:color w:val="002060"/>
              </w:rPr>
            </w:pPr>
            <w:r w:rsidRPr="009810F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64538"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351C"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43CC0"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79D3"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7907"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F887" w14:textId="77777777" w:rsidR="009810FE" w:rsidRPr="009810FE" w:rsidRDefault="009810FE" w:rsidP="00C9734D">
            <w:pPr>
              <w:pStyle w:val="rowtabella0"/>
              <w:jc w:val="center"/>
              <w:rPr>
                <w:color w:val="002060"/>
              </w:rPr>
            </w:pPr>
            <w:r w:rsidRPr="009810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3DF8" w14:textId="77777777" w:rsidR="009810FE" w:rsidRPr="009810FE" w:rsidRDefault="009810FE" w:rsidP="00C9734D">
            <w:pPr>
              <w:pStyle w:val="rowtabella0"/>
              <w:jc w:val="center"/>
              <w:rPr>
                <w:color w:val="002060"/>
              </w:rPr>
            </w:pPr>
            <w:r w:rsidRPr="009810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0E49"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F363" w14:textId="77777777" w:rsidR="009810FE" w:rsidRPr="009810FE" w:rsidRDefault="009810FE" w:rsidP="00C9734D">
            <w:pPr>
              <w:pStyle w:val="rowtabella0"/>
              <w:jc w:val="center"/>
              <w:rPr>
                <w:color w:val="002060"/>
              </w:rPr>
            </w:pPr>
            <w:r w:rsidRPr="009810FE">
              <w:rPr>
                <w:color w:val="002060"/>
              </w:rPr>
              <w:t>0</w:t>
            </w:r>
          </w:p>
        </w:tc>
      </w:tr>
      <w:tr w:rsidR="009810FE" w:rsidRPr="009810FE" w14:paraId="73A35AD1"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AB156" w14:textId="77777777" w:rsidR="009810FE" w:rsidRPr="009810FE" w:rsidRDefault="009810FE" w:rsidP="00C9734D">
            <w:pPr>
              <w:pStyle w:val="rowtabella0"/>
              <w:rPr>
                <w:color w:val="002060"/>
              </w:rPr>
            </w:pPr>
            <w:proofErr w:type="spellStart"/>
            <w:proofErr w:type="gramStart"/>
            <w:r w:rsidRPr="009810FE">
              <w:rPr>
                <w:color w:val="002060"/>
              </w:rPr>
              <w:t>sq</w:t>
            </w:r>
            <w:proofErr w:type="spellEnd"/>
            <w:r w:rsidRPr="009810FE">
              <w:rPr>
                <w:color w:val="002060"/>
              </w:rPr>
              <w:t>..</w:t>
            </w:r>
            <w:proofErr w:type="gramEnd"/>
            <w:r w:rsidRPr="009810FE">
              <w:rPr>
                <w:color w:val="002060"/>
              </w:rPr>
              <w:t xml:space="preserve"> U.S. FORTUNA FANO </w:t>
            </w:r>
            <w:proofErr w:type="gramStart"/>
            <w:r w:rsidRPr="009810FE">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10F9"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0D67"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064F"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A8A9"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62CB"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D8D8" w14:textId="77777777" w:rsidR="009810FE" w:rsidRPr="009810FE" w:rsidRDefault="009810FE" w:rsidP="00C9734D">
            <w:pPr>
              <w:pStyle w:val="rowtabella0"/>
              <w:jc w:val="center"/>
              <w:rPr>
                <w:color w:val="002060"/>
              </w:rPr>
            </w:pPr>
            <w:r w:rsidRPr="009810F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9ACD" w14:textId="77777777" w:rsidR="009810FE" w:rsidRPr="009810FE" w:rsidRDefault="009810FE" w:rsidP="00C9734D">
            <w:pPr>
              <w:pStyle w:val="rowtabella0"/>
              <w:jc w:val="center"/>
              <w:rPr>
                <w:color w:val="002060"/>
              </w:rPr>
            </w:pPr>
            <w:r w:rsidRPr="009810F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9D7D"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975B" w14:textId="77777777" w:rsidR="009810FE" w:rsidRPr="009810FE" w:rsidRDefault="009810FE" w:rsidP="00C9734D">
            <w:pPr>
              <w:pStyle w:val="rowtabella0"/>
              <w:jc w:val="center"/>
              <w:rPr>
                <w:color w:val="002060"/>
              </w:rPr>
            </w:pPr>
            <w:r w:rsidRPr="009810FE">
              <w:rPr>
                <w:color w:val="002060"/>
              </w:rPr>
              <w:t>0</w:t>
            </w:r>
          </w:p>
        </w:tc>
      </w:tr>
      <w:tr w:rsidR="009810FE" w:rsidRPr="009810FE" w14:paraId="26BBE999"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FFF2E" w14:textId="77777777" w:rsidR="009810FE" w:rsidRPr="009810FE" w:rsidRDefault="009810FE" w:rsidP="00C9734D">
            <w:pPr>
              <w:pStyle w:val="rowtabella0"/>
              <w:rPr>
                <w:color w:val="002060"/>
              </w:rPr>
            </w:pPr>
            <w:r w:rsidRPr="009810F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8046"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BADE"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D4C1"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BE91"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7AF8"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6213" w14:textId="77777777" w:rsidR="009810FE" w:rsidRPr="009810FE" w:rsidRDefault="009810FE" w:rsidP="00C9734D">
            <w:pPr>
              <w:pStyle w:val="rowtabella0"/>
              <w:jc w:val="center"/>
              <w:rPr>
                <w:color w:val="002060"/>
              </w:rPr>
            </w:pPr>
            <w:r w:rsidRPr="009810F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2E8C" w14:textId="77777777" w:rsidR="009810FE" w:rsidRPr="009810FE" w:rsidRDefault="009810FE" w:rsidP="00C9734D">
            <w:pPr>
              <w:pStyle w:val="rowtabella0"/>
              <w:jc w:val="center"/>
              <w:rPr>
                <w:color w:val="002060"/>
              </w:rPr>
            </w:pPr>
            <w:r w:rsidRPr="009810F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7AD0"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621E" w14:textId="77777777" w:rsidR="009810FE" w:rsidRPr="009810FE" w:rsidRDefault="009810FE" w:rsidP="00C9734D">
            <w:pPr>
              <w:pStyle w:val="rowtabella0"/>
              <w:jc w:val="center"/>
              <w:rPr>
                <w:color w:val="002060"/>
              </w:rPr>
            </w:pPr>
            <w:r w:rsidRPr="009810FE">
              <w:rPr>
                <w:color w:val="002060"/>
              </w:rPr>
              <w:t>0</w:t>
            </w:r>
          </w:p>
        </w:tc>
      </w:tr>
      <w:tr w:rsidR="009810FE" w:rsidRPr="009810FE" w14:paraId="204FDEF6"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D5E1D" w14:textId="77777777" w:rsidR="009810FE" w:rsidRPr="009810FE" w:rsidRDefault="009810FE" w:rsidP="00C9734D">
            <w:pPr>
              <w:pStyle w:val="rowtabella0"/>
              <w:rPr>
                <w:color w:val="002060"/>
              </w:rPr>
            </w:pPr>
            <w:r w:rsidRPr="009810F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359C"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688E"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E2FC"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9764"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4B9DC"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014A" w14:textId="77777777" w:rsidR="009810FE" w:rsidRPr="009810FE" w:rsidRDefault="009810FE" w:rsidP="00C9734D">
            <w:pPr>
              <w:pStyle w:val="rowtabella0"/>
              <w:jc w:val="center"/>
              <w:rPr>
                <w:color w:val="002060"/>
              </w:rPr>
            </w:pPr>
            <w:r w:rsidRPr="009810F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61F5" w14:textId="77777777" w:rsidR="009810FE" w:rsidRPr="009810FE" w:rsidRDefault="009810FE" w:rsidP="00C9734D">
            <w:pPr>
              <w:pStyle w:val="rowtabella0"/>
              <w:jc w:val="center"/>
              <w:rPr>
                <w:color w:val="002060"/>
              </w:rPr>
            </w:pPr>
            <w:r w:rsidRPr="009810F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3A0F6"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D69C" w14:textId="77777777" w:rsidR="009810FE" w:rsidRPr="009810FE" w:rsidRDefault="009810FE" w:rsidP="00C9734D">
            <w:pPr>
              <w:pStyle w:val="rowtabella0"/>
              <w:jc w:val="center"/>
              <w:rPr>
                <w:color w:val="002060"/>
              </w:rPr>
            </w:pPr>
            <w:r w:rsidRPr="009810FE">
              <w:rPr>
                <w:color w:val="002060"/>
              </w:rPr>
              <w:t>0</w:t>
            </w:r>
          </w:p>
        </w:tc>
      </w:tr>
      <w:tr w:rsidR="009810FE" w:rsidRPr="009810FE" w14:paraId="1B9642D7"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9575D" w14:textId="77777777" w:rsidR="009810FE" w:rsidRPr="009810FE" w:rsidRDefault="009810FE" w:rsidP="00C9734D">
            <w:pPr>
              <w:pStyle w:val="rowtabella0"/>
              <w:rPr>
                <w:color w:val="002060"/>
              </w:rPr>
            </w:pPr>
            <w:r w:rsidRPr="009810F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5603"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9905"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05D1"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1B30"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C871"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863E" w14:textId="77777777" w:rsidR="009810FE" w:rsidRPr="009810FE" w:rsidRDefault="009810FE" w:rsidP="00C9734D">
            <w:pPr>
              <w:pStyle w:val="rowtabella0"/>
              <w:jc w:val="center"/>
              <w:rPr>
                <w:color w:val="002060"/>
              </w:rPr>
            </w:pPr>
            <w:r w:rsidRPr="009810F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E7A4" w14:textId="77777777" w:rsidR="009810FE" w:rsidRPr="009810FE" w:rsidRDefault="009810FE" w:rsidP="00C9734D">
            <w:pPr>
              <w:pStyle w:val="rowtabella0"/>
              <w:jc w:val="center"/>
              <w:rPr>
                <w:color w:val="002060"/>
              </w:rPr>
            </w:pPr>
            <w:r w:rsidRPr="009810F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66CD" w14:textId="77777777" w:rsidR="009810FE" w:rsidRPr="009810FE" w:rsidRDefault="009810FE" w:rsidP="00C9734D">
            <w:pPr>
              <w:pStyle w:val="rowtabella0"/>
              <w:jc w:val="center"/>
              <w:rPr>
                <w:color w:val="002060"/>
              </w:rPr>
            </w:pPr>
            <w:r w:rsidRPr="009810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B9CB" w14:textId="77777777" w:rsidR="009810FE" w:rsidRPr="009810FE" w:rsidRDefault="009810FE" w:rsidP="00C9734D">
            <w:pPr>
              <w:pStyle w:val="rowtabella0"/>
              <w:jc w:val="center"/>
              <w:rPr>
                <w:color w:val="002060"/>
              </w:rPr>
            </w:pPr>
            <w:r w:rsidRPr="009810FE">
              <w:rPr>
                <w:color w:val="002060"/>
              </w:rPr>
              <w:t>0</w:t>
            </w:r>
          </w:p>
        </w:tc>
      </w:tr>
      <w:tr w:rsidR="009810FE" w:rsidRPr="009810FE" w14:paraId="3A894BDC"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EFE61" w14:textId="77777777" w:rsidR="009810FE" w:rsidRPr="009810FE" w:rsidRDefault="009810FE" w:rsidP="00C9734D">
            <w:pPr>
              <w:pStyle w:val="rowtabella0"/>
              <w:rPr>
                <w:color w:val="002060"/>
              </w:rPr>
            </w:pPr>
            <w:r w:rsidRPr="009810F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CBFE"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B9BF"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B293"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7151"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07F2"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8863" w14:textId="77777777" w:rsidR="009810FE" w:rsidRPr="009810FE" w:rsidRDefault="009810FE" w:rsidP="00C9734D">
            <w:pPr>
              <w:pStyle w:val="rowtabella0"/>
              <w:jc w:val="center"/>
              <w:rPr>
                <w:color w:val="002060"/>
              </w:rPr>
            </w:pPr>
            <w:r w:rsidRPr="009810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FDA8" w14:textId="77777777" w:rsidR="009810FE" w:rsidRPr="009810FE" w:rsidRDefault="009810FE" w:rsidP="00C9734D">
            <w:pPr>
              <w:pStyle w:val="rowtabella0"/>
              <w:jc w:val="center"/>
              <w:rPr>
                <w:color w:val="002060"/>
              </w:rPr>
            </w:pPr>
            <w:r w:rsidRPr="009810F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4D8A5" w14:textId="77777777" w:rsidR="009810FE" w:rsidRPr="009810FE" w:rsidRDefault="009810FE" w:rsidP="00C9734D">
            <w:pPr>
              <w:pStyle w:val="rowtabella0"/>
              <w:jc w:val="center"/>
              <w:rPr>
                <w:color w:val="002060"/>
              </w:rPr>
            </w:pPr>
            <w:r w:rsidRPr="009810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F7C7" w14:textId="77777777" w:rsidR="009810FE" w:rsidRPr="009810FE" w:rsidRDefault="009810FE" w:rsidP="00C9734D">
            <w:pPr>
              <w:pStyle w:val="rowtabella0"/>
              <w:jc w:val="center"/>
              <w:rPr>
                <w:color w:val="002060"/>
              </w:rPr>
            </w:pPr>
            <w:r w:rsidRPr="009810FE">
              <w:rPr>
                <w:color w:val="002060"/>
              </w:rPr>
              <w:t>0</w:t>
            </w:r>
          </w:p>
        </w:tc>
      </w:tr>
      <w:tr w:rsidR="009810FE" w:rsidRPr="009810FE" w14:paraId="58F20797"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00419" w14:textId="77777777" w:rsidR="009810FE" w:rsidRPr="009810FE" w:rsidRDefault="009810FE" w:rsidP="00C9734D">
            <w:pPr>
              <w:pStyle w:val="rowtabella0"/>
              <w:rPr>
                <w:color w:val="002060"/>
                <w:lang w:val="es-ES"/>
              </w:rPr>
            </w:pPr>
            <w:r w:rsidRPr="009810F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105F"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C575"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F524"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4589"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827F"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00ED" w14:textId="77777777" w:rsidR="009810FE" w:rsidRPr="009810FE" w:rsidRDefault="009810FE" w:rsidP="00C9734D">
            <w:pPr>
              <w:pStyle w:val="rowtabella0"/>
              <w:jc w:val="center"/>
              <w:rPr>
                <w:color w:val="002060"/>
              </w:rPr>
            </w:pPr>
            <w:r w:rsidRPr="009810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662D" w14:textId="77777777" w:rsidR="009810FE" w:rsidRPr="009810FE" w:rsidRDefault="009810FE" w:rsidP="00C9734D">
            <w:pPr>
              <w:pStyle w:val="rowtabella0"/>
              <w:jc w:val="center"/>
              <w:rPr>
                <w:color w:val="002060"/>
              </w:rPr>
            </w:pPr>
            <w:r w:rsidRPr="009810F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C3A2"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2FE49" w14:textId="77777777" w:rsidR="009810FE" w:rsidRPr="009810FE" w:rsidRDefault="009810FE" w:rsidP="00C9734D">
            <w:pPr>
              <w:pStyle w:val="rowtabella0"/>
              <w:jc w:val="center"/>
              <w:rPr>
                <w:color w:val="002060"/>
              </w:rPr>
            </w:pPr>
            <w:r w:rsidRPr="009810FE">
              <w:rPr>
                <w:color w:val="002060"/>
              </w:rPr>
              <w:t>0</w:t>
            </w:r>
          </w:p>
        </w:tc>
      </w:tr>
      <w:tr w:rsidR="009810FE" w:rsidRPr="009810FE" w14:paraId="55E78A83"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A1A39" w14:textId="77777777" w:rsidR="009810FE" w:rsidRPr="009810FE" w:rsidRDefault="009810FE" w:rsidP="00C9734D">
            <w:pPr>
              <w:pStyle w:val="rowtabella0"/>
              <w:rPr>
                <w:color w:val="002060"/>
              </w:rPr>
            </w:pPr>
            <w:r w:rsidRPr="009810F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EBE6"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C5AC"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3FB5"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F611"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D900"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7AE9" w14:textId="77777777" w:rsidR="009810FE" w:rsidRPr="009810FE" w:rsidRDefault="009810FE" w:rsidP="00C9734D">
            <w:pPr>
              <w:pStyle w:val="rowtabella0"/>
              <w:jc w:val="center"/>
              <w:rPr>
                <w:color w:val="002060"/>
              </w:rPr>
            </w:pPr>
            <w:r w:rsidRPr="009810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3966" w14:textId="77777777" w:rsidR="009810FE" w:rsidRPr="009810FE" w:rsidRDefault="009810FE" w:rsidP="00C9734D">
            <w:pPr>
              <w:pStyle w:val="rowtabella0"/>
              <w:jc w:val="center"/>
              <w:rPr>
                <w:color w:val="002060"/>
              </w:rPr>
            </w:pPr>
            <w:r w:rsidRPr="009810F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E874" w14:textId="77777777" w:rsidR="009810FE" w:rsidRPr="009810FE" w:rsidRDefault="009810FE" w:rsidP="00C9734D">
            <w:pPr>
              <w:pStyle w:val="rowtabella0"/>
              <w:jc w:val="center"/>
              <w:rPr>
                <w:color w:val="002060"/>
              </w:rPr>
            </w:pPr>
            <w:r w:rsidRPr="009810F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8147" w14:textId="77777777" w:rsidR="009810FE" w:rsidRPr="009810FE" w:rsidRDefault="009810FE" w:rsidP="00C9734D">
            <w:pPr>
              <w:pStyle w:val="rowtabella0"/>
              <w:jc w:val="center"/>
              <w:rPr>
                <w:color w:val="002060"/>
              </w:rPr>
            </w:pPr>
            <w:r w:rsidRPr="009810FE">
              <w:rPr>
                <w:color w:val="002060"/>
              </w:rPr>
              <w:t>0</w:t>
            </w:r>
          </w:p>
        </w:tc>
      </w:tr>
      <w:tr w:rsidR="009810FE" w:rsidRPr="009810FE" w14:paraId="342887C9" w14:textId="77777777" w:rsidTr="00C9734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99809" w14:textId="77777777" w:rsidR="009810FE" w:rsidRPr="009810FE" w:rsidRDefault="009810FE" w:rsidP="00C9734D">
            <w:pPr>
              <w:pStyle w:val="rowtabella0"/>
              <w:rPr>
                <w:color w:val="002060"/>
              </w:rPr>
            </w:pPr>
            <w:r w:rsidRPr="009810FE">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A5FF2"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961D"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B026"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84EF"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AA95"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BCDD"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66F8" w14:textId="77777777" w:rsidR="009810FE" w:rsidRPr="009810FE" w:rsidRDefault="009810FE" w:rsidP="00C9734D">
            <w:pPr>
              <w:pStyle w:val="rowtabella0"/>
              <w:jc w:val="center"/>
              <w:rPr>
                <w:color w:val="002060"/>
              </w:rPr>
            </w:pPr>
            <w:r w:rsidRPr="009810F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00A0" w14:textId="77777777" w:rsidR="009810FE" w:rsidRPr="009810FE" w:rsidRDefault="009810FE" w:rsidP="00C9734D">
            <w:pPr>
              <w:pStyle w:val="rowtabella0"/>
              <w:jc w:val="center"/>
              <w:rPr>
                <w:color w:val="002060"/>
              </w:rPr>
            </w:pPr>
            <w:r w:rsidRPr="009810F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CD5E" w14:textId="77777777" w:rsidR="009810FE" w:rsidRPr="009810FE" w:rsidRDefault="009810FE" w:rsidP="00C9734D">
            <w:pPr>
              <w:pStyle w:val="rowtabella0"/>
              <w:jc w:val="center"/>
              <w:rPr>
                <w:color w:val="002060"/>
              </w:rPr>
            </w:pPr>
            <w:r w:rsidRPr="009810FE">
              <w:rPr>
                <w:color w:val="002060"/>
              </w:rPr>
              <w:t>0</w:t>
            </w:r>
          </w:p>
        </w:tc>
      </w:tr>
    </w:tbl>
    <w:p w14:paraId="00E90A50" w14:textId="77777777" w:rsidR="009810FE" w:rsidRPr="009810FE" w:rsidRDefault="009810FE" w:rsidP="008B023B">
      <w:pPr>
        <w:pStyle w:val="LndNormale1"/>
        <w:rPr>
          <w:color w:val="002060"/>
        </w:rPr>
      </w:pPr>
    </w:p>
    <w:p w14:paraId="501C91E8" w14:textId="77777777" w:rsidR="008F562B" w:rsidRPr="009810FE" w:rsidRDefault="008F562B" w:rsidP="008B023B">
      <w:pPr>
        <w:pStyle w:val="LndNormale1"/>
        <w:rPr>
          <w:color w:val="002060"/>
        </w:rPr>
      </w:pPr>
    </w:p>
    <w:p w14:paraId="1BE11AE5" w14:textId="77777777" w:rsidR="008B023B" w:rsidRPr="009810FE" w:rsidRDefault="008B023B" w:rsidP="008B023B">
      <w:pPr>
        <w:pStyle w:val="titolocampionato0"/>
        <w:shd w:val="clear" w:color="auto" w:fill="CCCCCC"/>
        <w:spacing w:before="80" w:after="40"/>
        <w:rPr>
          <w:color w:val="002060"/>
        </w:rPr>
      </w:pPr>
      <w:r w:rsidRPr="009810FE">
        <w:rPr>
          <w:color w:val="002060"/>
        </w:rPr>
        <w:t>COPPA PRIMAVERA C5 UNDER 14</w:t>
      </w:r>
    </w:p>
    <w:p w14:paraId="25E7C1F8" w14:textId="390AA711" w:rsidR="008B023B" w:rsidRPr="009810FE" w:rsidRDefault="008B023B" w:rsidP="008B023B">
      <w:pPr>
        <w:pStyle w:val="TITOLOPRINC"/>
        <w:spacing w:before="0" w:beforeAutospacing="0" w:after="0" w:afterAutospacing="0"/>
        <w:rPr>
          <w:color w:val="002060"/>
        </w:rPr>
      </w:pPr>
      <w:r w:rsidRPr="009810FE">
        <w:rPr>
          <w:color w:val="002060"/>
        </w:rPr>
        <w:t>FINALI</w:t>
      </w:r>
    </w:p>
    <w:p w14:paraId="7555BF43" w14:textId="77777777" w:rsidR="008B023B" w:rsidRPr="009810FE" w:rsidRDefault="008B023B" w:rsidP="008B023B">
      <w:pPr>
        <w:pStyle w:val="LndNormale1"/>
        <w:rPr>
          <w:color w:val="002060"/>
        </w:rPr>
      </w:pPr>
    </w:p>
    <w:p w14:paraId="7597764E" w14:textId="4348C2F0" w:rsidR="008B023B" w:rsidRPr="009810FE" w:rsidRDefault="008B023B" w:rsidP="008B023B">
      <w:pPr>
        <w:pStyle w:val="LndNormale1"/>
        <w:rPr>
          <w:b/>
          <w:i/>
          <w:color w:val="002060"/>
        </w:rPr>
      </w:pPr>
      <w:r w:rsidRPr="009810FE">
        <w:rPr>
          <w:b/>
          <w:i/>
          <w:color w:val="002060"/>
        </w:rPr>
        <w:t>Finali (gara unica 24</w:t>
      </w:r>
      <w:r w:rsidR="003D0CCE">
        <w:rPr>
          <w:b/>
          <w:i/>
          <w:color w:val="002060"/>
        </w:rPr>
        <w:t>-25</w:t>
      </w:r>
      <w:r w:rsidRPr="009810FE">
        <w:rPr>
          <w:b/>
          <w:i/>
          <w:color w:val="002060"/>
        </w:rPr>
        <w:t>/05/2025)</w:t>
      </w:r>
    </w:p>
    <w:p w14:paraId="4EA29009" w14:textId="77777777" w:rsidR="008B023B" w:rsidRPr="009810FE" w:rsidRDefault="008B023B" w:rsidP="008B023B">
      <w:pPr>
        <w:pStyle w:val="LndNormale1"/>
        <w:rPr>
          <w:color w:val="002060"/>
        </w:rPr>
      </w:pPr>
      <w:r w:rsidRPr="009810FE">
        <w:rPr>
          <w:color w:val="002060"/>
        </w:rPr>
        <w:t>Al termine del girone della prima fase si disputeranno le gare di finale  in gara unica in casa della meglio piazzata come di seguito riportato:</w:t>
      </w:r>
    </w:p>
    <w:p w14:paraId="4D7C934B" w14:textId="77777777" w:rsidR="008B023B" w:rsidRPr="009810FE" w:rsidRDefault="008B023B" w:rsidP="008B023B">
      <w:pPr>
        <w:pStyle w:val="LndNormale1"/>
        <w:rPr>
          <w:color w:val="002060"/>
        </w:rPr>
      </w:pPr>
      <w:r w:rsidRPr="009810FE">
        <w:rPr>
          <w:color w:val="002060"/>
        </w:rPr>
        <w:t>Finale 1° posto</w:t>
      </w:r>
      <w:r w:rsidRPr="009810FE">
        <w:rPr>
          <w:color w:val="002060"/>
        </w:rPr>
        <w:tab/>
        <w:t xml:space="preserve">1^ classificata prima fase </w:t>
      </w:r>
      <w:r w:rsidRPr="009810FE">
        <w:rPr>
          <w:color w:val="002060"/>
        </w:rPr>
        <w:tab/>
        <w:t xml:space="preserve">– </w:t>
      </w:r>
      <w:r w:rsidRPr="009810FE">
        <w:rPr>
          <w:color w:val="002060"/>
        </w:rPr>
        <w:tab/>
        <w:t>2^ classificata prima fase</w:t>
      </w:r>
    </w:p>
    <w:p w14:paraId="3BA7D588" w14:textId="0EB282FA" w:rsidR="00DF5B2E" w:rsidRPr="009810FE" w:rsidRDefault="00DF5B2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POL.CAGLI SPORT ASSOCIATI – ITALSERVICE C5</w:t>
      </w:r>
    </w:p>
    <w:p w14:paraId="415C0186" w14:textId="77777777" w:rsidR="00DF5B2E" w:rsidRPr="009810FE" w:rsidRDefault="00DF5B2E" w:rsidP="008B023B">
      <w:pPr>
        <w:pStyle w:val="LndNormale1"/>
        <w:rPr>
          <w:color w:val="002060"/>
        </w:rPr>
      </w:pPr>
    </w:p>
    <w:p w14:paraId="3F2B7EE9" w14:textId="3C559E54" w:rsidR="008B023B" w:rsidRPr="009810FE" w:rsidRDefault="008B023B" w:rsidP="008B023B">
      <w:pPr>
        <w:pStyle w:val="LndNormale1"/>
        <w:rPr>
          <w:color w:val="002060"/>
        </w:rPr>
      </w:pPr>
      <w:r w:rsidRPr="009810FE">
        <w:rPr>
          <w:color w:val="002060"/>
        </w:rPr>
        <w:t>Finale 3° posto</w:t>
      </w:r>
      <w:r w:rsidRPr="009810FE">
        <w:rPr>
          <w:color w:val="002060"/>
        </w:rPr>
        <w:tab/>
        <w:t xml:space="preserve">3^ classificata prima fase </w:t>
      </w:r>
      <w:r w:rsidRPr="009810FE">
        <w:rPr>
          <w:color w:val="002060"/>
        </w:rPr>
        <w:tab/>
        <w:t xml:space="preserve">– </w:t>
      </w:r>
      <w:r w:rsidRPr="009810FE">
        <w:rPr>
          <w:color w:val="002060"/>
        </w:rPr>
        <w:tab/>
        <w:t>4^ classificata prima fase</w:t>
      </w:r>
    </w:p>
    <w:p w14:paraId="53CA1CFE" w14:textId="3726817B" w:rsidR="00DF5B2E" w:rsidRPr="009810FE" w:rsidRDefault="00DF5B2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CERRETO D’ESI C5 A.S.D. – BULDOG T.N.T. LUCREZIA</w:t>
      </w:r>
    </w:p>
    <w:p w14:paraId="123C27A6" w14:textId="77777777" w:rsidR="00DF5B2E" w:rsidRPr="009810FE" w:rsidRDefault="00DF5B2E" w:rsidP="008B023B">
      <w:pPr>
        <w:pStyle w:val="LndNormale1"/>
        <w:rPr>
          <w:color w:val="002060"/>
        </w:rPr>
      </w:pPr>
    </w:p>
    <w:p w14:paraId="02B0823F" w14:textId="01B33A24" w:rsidR="008B023B" w:rsidRPr="009810FE" w:rsidRDefault="008B023B" w:rsidP="008B023B">
      <w:pPr>
        <w:pStyle w:val="LndNormale1"/>
        <w:rPr>
          <w:color w:val="002060"/>
        </w:rPr>
      </w:pPr>
      <w:r w:rsidRPr="009810FE">
        <w:rPr>
          <w:color w:val="002060"/>
        </w:rPr>
        <w:t>Finale 5° posto</w:t>
      </w:r>
      <w:r w:rsidRPr="009810FE">
        <w:rPr>
          <w:color w:val="002060"/>
        </w:rPr>
        <w:tab/>
        <w:t xml:space="preserve">5^ classificata prima fase </w:t>
      </w:r>
      <w:r w:rsidRPr="009810FE">
        <w:rPr>
          <w:color w:val="002060"/>
        </w:rPr>
        <w:tab/>
        <w:t xml:space="preserve">– </w:t>
      </w:r>
      <w:r w:rsidRPr="009810FE">
        <w:rPr>
          <w:color w:val="002060"/>
        </w:rPr>
        <w:tab/>
        <w:t>6^ classificata prima fase</w:t>
      </w:r>
    </w:p>
    <w:p w14:paraId="715C9832" w14:textId="7AA00C15" w:rsidR="009810FE" w:rsidRPr="009810FE" w:rsidRDefault="009810F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AMICI DEL CENTROSOCIO SP. – POL. TRODICA SPORT</w:t>
      </w:r>
    </w:p>
    <w:p w14:paraId="3675C383" w14:textId="77777777" w:rsidR="009810FE" w:rsidRPr="009810FE" w:rsidRDefault="009810FE" w:rsidP="008B023B">
      <w:pPr>
        <w:pStyle w:val="LndNormale1"/>
        <w:rPr>
          <w:color w:val="002060"/>
        </w:rPr>
      </w:pPr>
    </w:p>
    <w:p w14:paraId="488156F2" w14:textId="1D30BA02" w:rsidR="008B023B" w:rsidRPr="009810FE" w:rsidRDefault="008B023B" w:rsidP="008B023B">
      <w:pPr>
        <w:pStyle w:val="LndNormale1"/>
        <w:rPr>
          <w:color w:val="002060"/>
        </w:rPr>
      </w:pPr>
      <w:r w:rsidRPr="009810FE">
        <w:rPr>
          <w:color w:val="002060"/>
        </w:rPr>
        <w:t>Finale 7° posto</w:t>
      </w:r>
      <w:r w:rsidRPr="009810FE">
        <w:rPr>
          <w:color w:val="002060"/>
        </w:rPr>
        <w:tab/>
        <w:t xml:space="preserve">7^ classificata prima fase </w:t>
      </w:r>
      <w:r w:rsidRPr="009810FE">
        <w:rPr>
          <w:color w:val="002060"/>
        </w:rPr>
        <w:tab/>
        <w:t xml:space="preserve">– </w:t>
      </w:r>
      <w:r w:rsidRPr="009810FE">
        <w:rPr>
          <w:color w:val="002060"/>
        </w:rPr>
        <w:tab/>
        <w:t>8^ classificata prima fase</w:t>
      </w:r>
    </w:p>
    <w:p w14:paraId="75FB55C3" w14:textId="7D7D9A50" w:rsidR="009810FE" w:rsidRPr="009810FE" w:rsidRDefault="009810F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SPECIAL ONE SPORTING CLUB – AUDAX 1970 S.ANGELO</w:t>
      </w:r>
    </w:p>
    <w:p w14:paraId="4FCCA3AD" w14:textId="77777777" w:rsidR="009810FE" w:rsidRPr="009810FE" w:rsidRDefault="009810FE" w:rsidP="008B023B">
      <w:pPr>
        <w:pStyle w:val="LndNormale1"/>
        <w:rPr>
          <w:color w:val="002060"/>
        </w:rPr>
      </w:pPr>
    </w:p>
    <w:p w14:paraId="24F15444" w14:textId="5EDA40F8" w:rsidR="008B023B" w:rsidRPr="009810FE" w:rsidRDefault="008B023B" w:rsidP="008B023B">
      <w:pPr>
        <w:pStyle w:val="LndNormale1"/>
        <w:rPr>
          <w:color w:val="002060"/>
        </w:rPr>
      </w:pPr>
      <w:r w:rsidRPr="009810FE">
        <w:rPr>
          <w:color w:val="002060"/>
        </w:rPr>
        <w:t>Finale 9° posto</w:t>
      </w:r>
      <w:r w:rsidRPr="009810FE">
        <w:rPr>
          <w:color w:val="002060"/>
        </w:rPr>
        <w:tab/>
        <w:t xml:space="preserve">9^ classificata prima fase </w:t>
      </w:r>
      <w:r w:rsidRPr="009810FE">
        <w:rPr>
          <w:color w:val="002060"/>
        </w:rPr>
        <w:tab/>
        <w:t xml:space="preserve">– </w:t>
      </w:r>
      <w:r w:rsidRPr="009810FE">
        <w:rPr>
          <w:color w:val="002060"/>
        </w:rPr>
        <w:tab/>
        <w:t>10^ classificata prima fase</w:t>
      </w:r>
    </w:p>
    <w:p w14:paraId="38CE2765" w14:textId="6D2A602A" w:rsidR="00DF5B2E" w:rsidRPr="009810FE" w:rsidRDefault="00DF5B2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ACLI MANTOVANI CALCIO A 5 – FIGHT BULLS CORRIDONIA</w:t>
      </w:r>
    </w:p>
    <w:p w14:paraId="128FFB85" w14:textId="77777777" w:rsidR="009810FE" w:rsidRPr="009810FE" w:rsidRDefault="009810FE" w:rsidP="008B023B">
      <w:pPr>
        <w:pStyle w:val="LndNormale1"/>
        <w:rPr>
          <w:color w:val="002060"/>
        </w:rPr>
      </w:pPr>
    </w:p>
    <w:p w14:paraId="593A70B8" w14:textId="78AFFD29" w:rsidR="008B023B" w:rsidRPr="009810FE" w:rsidRDefault="008B023B" w:rsidP="008B023B">
      <w:pPr>
        <w:pStyle w:val="LndNormale1"/>
        <w:rPr>
          <w:color w:val="002060"/>
        </w:rPr>
      </w:pPr>
      <w:r w:rsidRPr="009810FE">
        <w:rPr>
          <w:color w:val="002060"/>
        </w:rPr>
        <w:lastRenderedPageBreak/>
        <w:t>Finale 11° posto</w:t>
      </w:r>
      <w:r w:rsidRPr="009810FE">
        <w:rPr>
          <w:color w:val="002060"/>
        </w:rPr>
        <w:tab/>
        <w:t xml:space="preserve">11^ classificata prima fase </w:t>
      </w:r>
      <w:r w:rsidRPr="009810FE">
        <w:rPr>
          <w:color w:val="002060"/>
        </w:rPr>
        <w:tab/>
        <w:t xml:space="preserve">– </w:t>
      </w:r>
      <w:r w:rsidRPr="009810FE">
        <w:rPr>
          <w:color w:val="002060"/>
        </w:rPr>
        <w:tab/>
        <w:t>12^ classificata prima fase</w:t>
      </w:r>
    </w:p>
    <w:p w14:paraId="61AB2DAB" w14:textId="728BB37A" w:rsidR="00DF5B2E" w:rsidRPr="009810FE" w:rsidRDefault="00DF5B2E" w:rsidP="008B023B">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CSI GAUDIO – GROTTACCIA 2005</w:t>
      </w:r>
    </w:p>
    <w:p w14:paraId="32032FA4" w14:textId="77777777" w:rsidR="008B023B" w:rsidRPr="009810FE" w:rsidRDefault="008B023B" w:rsidP="008B023B">
      <w:pPr>
        <w:pStyle w:val="Corpodeltesto21"/>
        <w:rPr>
          <w:rFonts w:ascii="Arial" w:hAnsi="Arial" w:cs="Arial"/>
          <w:color w:val="002060"/>
          <w:sz w:val="22"/>
        </w:rPr>
      </w:pPr>
    </w:p>
    <w:p w14:paraId="3F477687" w14:textId="77777777" w:rsidR="008B023B" w:rsidRPr="009810FE" w:rsidRDefault="008B023B" w:rsidP="008B023B">
      <w:pPr>
        <w:pStyle w:val="Corpodeltesto21"/>
        <w:rPr>
          <w:color w:val="002060"/>
          <w:szCs w:val="22"/>
        </w:rPr>
      </w:pPr>
      <w:r w:rsidRPr="009810FE">
        <w:rPr>
          <w:rFonts w:ascii="Arial" w:hAnsi="Arial" w:cs="Arial"/>
          <w:color w:val="002060"/>
          <w:sz w:val="22"/>
        </w:rPr>
        <w:t>Al termine dei tempi regolamentari, in caso di parità, si procederà all’effettuazione dei tiri di rigore secondo le modalità previste dalle vigenti norme federali.</w:t>
      </w:r>
    </w:p>
    <w:p w14:paraId="339AEB9D" w14:textId="77777777" w:rsidR="008B023B" w:rsidRDefault="008B023B" w:rsidP="008B023B">
      <w:pPr>
        <w:pStyle w:val="LndNormale1"/>
        <w:rPr>
          <w:color w:val="002060"/>
        </w:rPr>
      </w:pPr>
    </w:p>
    <w:p w14:paraId="72FDF4FA" w14:textId="77777777" w:rsidR="008F562B" w:rsidRPr="009810FE" w:rsidRDefault="008F562B" w:rsidP="008F562B">
      <w:pPr>
        <w:pStyle w:val="titoloprinc0"/>
        <w:rPr>
          <w:color w:val="002060"/>
        </w:rPr>
      </w:pPr>
      <w:r w:rsidRPr="009810FE">
        <w:rPr>
          <w:color w:val="002060"/>
        </w:rPr>
        <w:t>PROGRAMMA GARE</w:t>
      </w:r>
    </w:p>
    <w:p w14:paraId="13AC0D2A" w14:textId="77777777" w:rsidR="008F562B" w:rsidRDefault="008F562B" w:rsidP="008F562B">
      <w:pPr>
        <w:rPr>
          <w:color w:val="002060"/>
        </w:rPr>
      </w:pPr>
    </w:p>
    <w:p w14:paraId="4A81BEED" w14:textId="77777777" w:rsidR="008F562B" w:rsidRPr="00A23224" w:rsidRDefault="008F562B" w:rsidP="008F562B">
      <w:pPr>
        <w:pStyle w:val="sottotitolocampionato10"/>
        <w:rPr>
          <w:color w:val="002060"/>
        </w:rPr>
      </w:pPr>
      <w:r w:rsidRPr="00A2322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5"/>
        <w:gridCol w:w="1550"/>
        <w:gridCol w:w="1550"/>
      </w:tblGrid>
      <w:tr w:rsidR="008F562B" w:rsidRPr="00A23224" w14:paraId="4C3E6128" w14:textId="77777777" w:rsidTr="00C9734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66C8D" w14:textId="77777777" w:rsidR="008F562B" w:rsidRPr="00A23224" w:rsidRDefault="008F562B" w:rsidP="00C9734D">
            <w:pPr>
              <w:pStyle w:val="headertabella0"/>
              <w:rPr>
                <w:color w:val="002060"/>
              </w:rPr>
            </w:pPr>
            <w:r w:rsidRPr="00A232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F50FD" w14:textId="77777777" w:rsidR="008F562B" w:rsidRPr="00A23224" w:rsidRDefault="008F562B" w:rsidP="00C9734D">
            <w:pPr>
              <w:pStyle w:val="headertabella0"/>
              <w:rPr>
                <w:color w:val="002060"/>
              </w:rPr>
            </w:pPr>
            <w:r w:rsidRPr="00A232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2C5D1" w14:textId="77777777" w:rsidR="008F562B" w:rsidRPr="00A23224" w:rsidRDefault="008F562B" w:rsidP="00C9734D">
            <w:pPr>
              <w:pStyle w:val="headertabella0"/>
              <w:rPr>
                <w:color w:val="002060"/>
              </w:rPr>
            </w:pPr>
            <w:r w:rsidRPr="00A232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B967B" w14:textId="77777777" w:rsidR="008F562B" w:rsidRPr="00A23224" w:rsidRDefault="008F562B" w:rsidP="00C9734D">
            <w:pPr>
              <w:pStyle w:val="headertabella0"/>
              <w:rPr>
                <w:color w:val="002060"/>
              </w:rPr>
            </w:pPr>
            <w:r w:rsidRPr="00A232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89EF6" w14:textId="77777777" w:rsidR="008F562B" w:rsidRPr="00A23224" w:rsidRDefault="008F562B" w:rsidP="00C9734D">
            <w:pPr>
              <w:pStyle w:val="headertabella0"/>
              <w:rPr>
                <w:color w:val="002060"/>
              </w:rPr>
            </w:pPr>
            <w:r w:rsidRPr="00A232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718A3" w14:textId="77777777" w:rsidR="008F562B" w:rsidRPr="00A23224" w:rsidRDefault="008F562B" w:rsidP="00C9734D">
            <w:pPr>
              <w:pStyle w:val="headertabella0"/>
              <w:rPr>
                <w:color w:val="002060"/>
              </w:rPr>
            </w:pPr>
            <w:proofErr w:type="spellStart"/>
            <w:r w:rsidRPr="00A23224">
              <w:rPr>
                <w:color w:val="002060"/>
              </w:rPr>
              <w:t>Localita'</w:t>
            </w:r>
            <w:proofErr w:type="spellEnd"/>
            <w:r w:rsidRPr="00A232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8F3D1" w14:textId="77777777" w:rsidR="008F562B" w:rsidRPr="00A23224" w:rsidRDefault="008F562B" w:rsidP="00C9734D">
            <w:pPr>
              <w:pStyle w:val="headertabella0"/>
              <w:rPr>
                <w:color w:val="002060"/>
              </w:rPr>
            </w:pPr>
            <w:r w:rsidRPr="00A23224">
              <w:rPr>
                <w:color w:val="002060"/>
              </w:rPr>
              <w:t>Indirizzo Impianto</w:t>
            </w:r>
          </w:p>
        </w:tc>
      </w:tr>
      <w:tr w:rsidR="008F562B" w:rsidRPr="00A23224" w14:paraId="57035F33" w14:textId="77777777" w:rsidTr="00C9734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21945" w14:textId="77777777" w:rsidR="008F562B" w:rsidRPr="00A23224" w:rsidRDefault="008F562B" w:rsidP="00C9734D">
            <w:pPr>
              <w:pStyle w:val="rowtabella0"/>
              <w:rPr>
                <w:color w:val="002060"/>
              </w:rPr>
            </w:pPr>
            <w:r w:rsidRPr="00A23224">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02876" w14:textId="77777777" w:rsidR="008F562B" w:rsidRPr="00A23224" w:rsidRDefault="008F562B" w:rsidP="00C9734D">
            <w:pPr>
              <w:pStyle w:val="rowtabella0"/>
              <w:rPr>
                <w:color w:val="002060"/>
              </w:rPr>
            </w:pPr>
            <w:r w:rsidRPr="00A23224">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CF9C7" w14:textId="77777777" w:rsidR="008F562B" w:rsidRPr="00A23224" w:rsidRDefault="008F562B" w:rsidP="00C9734D">
            <w:pPr>
              <w:pStyle w:val="rowtabella0"/>
              <w:jc w:val="center"/>
              <w:rPr>
                <w:color w:val="002060"/>
              </w:rPr>
            </w:pPr>
            <w:r w:rsidRPr="00A232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72901" w14:textId="77777777" w:rsidR="008F562B" w:rsidRPr="00A23224" w:rsidRDefault="008F562B" w:rsidP="00C9734D">
            <w:pPr>
              <w:pStyle w:val="rowtabella0"/>
              <w:rPr>
                <w:color w:val="002060"/>
              </w:rPr>
            </w:pPr>
            <w:r w:rsidRPr="00A23224">
              <w:rPr>
                <w:color w:val="002060"/>
              </w:rPr>
              <w:t>24/05/2025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CB972" w14:textId="77777777" w:rsidR="008F562B" w:rsidRPr="00A23224" w:rsidRDefault="008F562B" w:rsidP="00C9734D">
            <w:pPr>
              <w:pStyle w:val="rowtabella0"/>
              <w:rPr>
                <w:color w:val="002060"/>
              </w:rPr>
            </w:pPr>
            <w:r w:rsidRPr="00A23224">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31917" w14:textId="77777777" w:rsidR="008F562B" w:rsidRPr="00A23224" w:rsidRDefault="008F562B" w:rsidP="00C9734D">
            <w:pPr>
              <w:pStyle w:val="rowtabella0"/>
              <w:rPr>
                <w:color w:val="002060"/>
              </w:rPr>
            </w:pPr>
            <w:r w:rsidRPr="00A23224">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6568E" w14:textId="77777777" w:rsidR="008F562B" w:rsidRPr="00A23224" w:rsidRDefault="008F562B" w:rsidP="00C9734D">
            <w:pPr>
              <w:pStyle w:val="rowtabella0"/>
              <w:rPr>
                <w:color w:val="002060"/>
              </w:rPr>
            </w:pPr>
            <w:r w:rsidRPr="00A23224">
              <w:rPr>
                <w:color w:val="002060"/>
              </w:rPr>
              <w:t>VIA VERDI</w:t>
            </w:r>
          </w:p>
        </w:tc>
      </w:tr>
      <w:tr w:rsidR="008F562B" w:rsidRPr="00A23224" w14:paraId="167C0E96"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680AA9" w14:textId="77777777" w:rsidR="008F562B" w:rsidRPr="00A23224" w:rsidRDefault="008F562B" w:rsidP="00C9734D">
            <w:pPr>
              <w:pStyle w:val="rowtabella0"/>
              <w:rPr>
                <w:color w:val="002060"/>
              </w:rPr>
            </w:pPr>
            <w:r w:rsidRPr="00A23224">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6DB4C9" w14:textId="77777777" w:rsidR="008F562B" w:rsidRPr="00A23224" w:rsidRDefault="008F562B" w:rsidP="00C9734D">
            <w:pPr>
              <w:pStyle w:val="rowtabella0"/>
              <w:rPr>
                <w:color w:val="002060"/>
              </w:rPr>
            </w:pPr>
            <w:r w:rsidRPr="00A23224">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D501E"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B78B94" w14:textId="77777777" w:rsidR="008F562B" w:rsidRPr="00A23224" w:rsidRDefault="008F562B" w:rsidP="00C9734D">
            <w:pPr>
              <w:pStyle w:val="rowtabella0"/>
              <w:rPr>
                <w:color w:val="002060"/>
              </w:rPr>
            </w:pPr>
            <w:r w:rsidRPr="00A23224">
              <w:rPr>
                <w:color w:val="002060"/>
              </w:rPr>
              <w:t>24/05/2025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29033" w14:textId="77777777" w:rsidR="008F562B" w:rsidRPr="00A23224" w:rsidRDefault="008F562B" w:rsidP="00C9734D">
            <w:pPr>
              <w:pStyle w:val="rowtabella0"/>
              <w:rPr>
                <w:color w:val="002060"/>
              </w:rPr>
            </w:pPr>
            <w:r w:rsidRPr="00A23224">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12A96D" w14:textId="77777777" w:rsidR="008F562B" w:rsidRPr="00A23224" w:rsidRDefault="008F562B" w:rsidP="00C9734D">
            <w:pPr>
              <w:pStyle w:val="rowtabella0"/>
              <w:rPr>
                <w:color w:val="002060"/>
              </w:rPr>
            </w:pPr>
            <w:r w:rsidRPr="00A23224">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A9D94" w14:textId="77777777" w:rsidR="008F562B" w:rsidRPr="00A23224" w:rsidRDefault="008F562B" w:rsidP="00C9734D">
            <w:pPr>
              <w:pStyle w:val="rowtabella0"/>
              <w:rPr>
                <w:color w:val="002060"/>
              </w:rPr>
            </w:pPr>
            <w:r w:rsidRPr="00A23224">
              <w:rPr>
                <w:color w:val="002060"/>
              </w:rPr>
              <w:t>VIA BRAMANTE</w:t>
            </w:r>
          </w:p>
        </w:tc>
      </w:tr>
      <w:tr w:rsidR="008F562B" w:rsidRPr="00A23224" w14:paraId="392AC15D"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483F79" w14:textId="77777777" w:rsidR="008F562B" w:rsidRPr="00A23224" w:rsidRDefault="008F562B" w:rsidP="00C9734D">
            <w:pPr>
              <w:pStyle w:val="rowtabella0"/>
              <w:rPr>
                <w:color w:val="002060"/>
              </w:rPr>
            </w:pPr>
            <w:r w:rsidRPr="00A23224">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B7DA86" w14:textId="77777777" w:rsidR="008F562B" w:rsidRPr="00A23224" w:rsidRDefault="008F562B" w:rsidP="00C9734D">
            <w:pPr>
              <w:pStyle w:val="rowtabella0"/>
              <w:rPr>
                <w:color w:val="002060"/>
              </w:rPr>
            </w:pPr>
            <w:r w:rsidRPr="00A23224">
              <w:rPr>
                <w:color w:val="002060"/>
              </w:rPr>
              <w:t xml:space="preserve">AUDAX 1970 </w:t>
            </w:r>
            <w:proofErr w:type="gramStart"/>
            <w:r w:rsidRPr="00A23224">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473127"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358348" w14:textId="77777777" w:rsidR="008F562B" w:rsidRPr="00A23224" w:rsidRDefault="008F562B" w:rsidP="00C9734D">
            <w:pPr>
              <w:pStyle w:val="rowtabella0"/>
              <w:rPr>
                <w:color w:val="002060"/>
              </w:rPr>
            </w:pPr>
            <w:r w:rsidRPr="00A23224">
              <w:rPr>
                <w:color w:val="002060"/>
              </w:rPr>
              <w:t>24/05/2025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FA1A07" w14:textId="77777777" w:rsidR="008F562B" w:rsidRPr="00A23224" w:rsidRDefault="008F562B" w:rsidP="00C9734D">
            <w:pPr>
              <w:pStyle w:val="rowtabella0"/>
              <w:rPr>
                <w:color w:val="002060"/>
              </w:rPr>
            </w:pPr>
            <w:r w:rsidRPr="00A23224">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55336" w14:textId="77777777" w:rsidR="008F562B" w:rsidRPr="00A23224" w:rsidRDefault="008F562B" w:rsidP="00C9734D">
            <w:pPr>
              <w:pStyle w:val="rowtabella0"/>
              <w:rPr>
                <w:color w:val="002060"/>
              </w:rPr>
            </w:pPr>
            <w:r w:rsidRPr="00A23224">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162233" w14:textId="77777777" w:rsidR="008F562B" w:rsidRPr="00A23224" w:rsidRDefault="008F562B" w:rsidP="00C9734D">
            <w:pPr>
              <w:pStyle w:val="rowtabella0"/>
              <w:rPr>
                <w:color w:val="002060"/>
              </w:rPr>
            </w:pPr>
            <w:r w:rsidRPr="00A23224">
              <w:rPr>
                <w:color w:val="002060"/>
              </w:rPr>
              <w:t>VIA DEI LECCI-TAVERNELLE</w:t>
            </w:r>
          </w:p>
        </w:tc>
      </w:tr>
      <w:tr w:rsidR="008F562B" w:rsidRPr="00A23224" w14:paraId="6BD2939B"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48E786" w14:textId="77777777" w:rsidR="008F562B" w:rsidRPr="00A23224" w:rsidRDefault="008F562B" w:rsidP="00C9734D">
            <w:pPr>
              <w:pStyle w:val="rowtabella0"/>
              <w:rPr>
                <w:color w:val="002060"/>
              </w:rPr>
            </w:pPr>
            <w:r w:rsidRPr="00A2322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E6D83E" w14:textId="77777777" w:rsidR="008F562B" w:rsidRPr="00A23224" w:rsidRDefault="008F562B" w:rsidP="00C9734D">
            <w:pPr>
              <w:pStyle w:val="rowtabella0"/>
              <w:rPr>
                <w:color w:val="002060"/>
              </w:rPr>
            </w:pPr>
            <w:r w:rsidRPr="00A2322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02B730"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3A7F29" w14:textId="77777777" w:rsidR="008F562B" w:rsidRPr="00A23224" w:rsidRDefault="008F562B" w:rsidP="00C9734D">
            <w:pPr>
              <w:pStyle w:val="rowtabella0"/>
              <w:rPr>
                <w:color w:val="002060"/>
              </w:rPr>
            </w:pPr>
            <w:r w:rsidRPr="00A23224">
              <w:rPr>
                <w:color w:val="002060"/>
              </w:rPr>
              <w:t>25/05/2025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2D0FC0" w14:textId="77777777" w:rsidR="008F562B" w:rsidRPr="00A23224" w:rsidRDefault="008F562B" w:rsidP="00C9734D">
            <w:pPr>
              <w:pStyle w:val="rowtabella0"/>
              <w:rPr>
                <w:color w:val="002060"/>
              </w:rPr>
            </w:pPr>
            <w:r w:rsidRPr="00A23224">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C21A02" w14:textId="77777777" w:rsidR="008F562B" w:rsidRPr="00A23224" w:rsidRDefault="008F562B" w:rsidP="00C9734D">
            <w:pPr>
              <w:pStyle w:val="rowtabella0"/>
              <w:rPr>
                <w:color w:val="002060"/>
              </w:rPr>
            </w:pPr>
            <w:r w:rsidRPr="00A232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C8FB8" w14:textId="77777777" w:rsidR="008F562B" w:rsidRPr="00A23224" w:rsidRDefault="008F562B" w:rsidP="00C9734D">
            <w:pPr>
              <w:pStyle w:val="rowtabella0"/>
              <w:rPr>
                <w:color w:val="002060"/>
              </w:rPr>
            </w:pPr>
            <w:r w:rsidRPr="00A23224">
              <w:rPr>
                <w:color w:val="002060"/>
              </w:rPr>
              <w:t>VIA MADRE TERESA DI CALCUTTA</w:t>
            </w:r>
          </w:p>
        </w:tc>
      </w:tr>
      <w:tr w:rsidR="008F562B" w:rsidRPr="00A23224" w14:paraId="217A6B89" w14:textId="77777777" w:rsidTr="00C9734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7594A1" w14:textId="77777777" w:rsidR="008F562B" w:rsidRPr="00A23224" w:rsidRDefault="008F562B" w:rsidP="00C9734D">
            <w:pPr>
              <w:pStyle w:val="rowtabella0"/>
              <w:rPr>
                <w:color w:val="002060"/>
              </w:rPr>
            </w:pPr>
            <w:r w:rsidRPr="00A2322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D38695" w14:textId="77777777" w:rsidR="008F562B" w:rsidRPr="00A23224" w:rsidRDefault="008F562B" w:rsidP="00C9734D">
            <w:pPr>
              <w:pStyle w:val="rowtabella0"/>
              <w:rPr>
                <w:color w:val="002060"/>
              </w:rPr>
            </w:pPr>
            <w:r w:rsidRPr="00A23224">
              <w:rPr>
                <w:color w:val="002060"/>
              </w:rPr>
              <w:t>POL. TRODICA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DECE68"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A1422C" w14:textId="77777777" w:rsidR="008F562B" w:rsidRPr="00A23224" w:rsidRDefault="008F562B" w:rsidP="00C9734D">
            <w:pPr>
              <w:pStyle w:val="rowtabella0"/>
              <w:rPr>
                <w:color w:val="002060"/>
              </w:rPr>
            </w:pPr>
            <w:r w:rsidRPr="00A23224">
              <w:rPr>
                <w:color w:val="002060"/>
              </w:rPr>
              <w:t>25/05/2025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747C62" w14:textId="77777777" w:rsidR="008F562B" w:rsidRPr="00A23224" w:rsidRDefault="008F562B" w:rsidP="00C9734D">
            <w:pPr>
              <w:pStyle w:val="rowtabella0"/>
              <w:rPr>
                <w:color w:val="002060"/>
              </w:rPr>
            </w:pPr>
            <w:r w:rsidRPr="00A23224">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492BF" w14:textId="77777777" w:rsidR="008F562B" w:rsidRPr="00A23224" w:rsidRDefault="008F562B" w:rsidP="00C9734D">
            <w:pPr>
              <w:pStyle w:val="rowtabella0"/>
              <w:rPr>
                <w:color w:val="002060"/>
              </w:rPr>
            </w:pPr>
            <w:r w:rsidRPr="00A2322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E6660" w14:textId="77777777" w:rsidR="008F562B" w:rsidRPr="00A23224" w:rsidRDefault="008F562B" w:rsidP="00C9734D">
            <w:pPr>
              <w:pStyle w:val="rowtabella0"/>
              <w:rPr>
                <w:color w:val="002060"/>
              </w:rPr>
            </w:pPr>
            <w:r w:rsidRPr="00A23224">
              <w:rPr>
                <w:color w:val="002060"/>
              </w:rPr>
              <w:t>VIA AMATO</w:t>
            </w:r>
          </w:p>
        </w:tc>
      </w:tr>
      <w:tr w:rsidR="008F562B" w:rsidRPr="00A23224" w14:paraId="7FD88DDA" w14:textId="77777777" w:rsidTr="00C9734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7C331E" w14:textId="77777777" w:rsidR="008F562B" w:rsidRPr="00A23224" w:rsidRDefault="008F562B" w:rsidP="00C9734D">
            <w:pPr>
              <w:pStyle w:val="rowtabella0"/>
              <w:rPr>
                <w:color w:val="002060"/>
              </w:rPr>
            </w:pPr>
            <w:r w:rsidRPr="00A23224">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2099F" w14:textId="77777777" w:rsidR="008F562B" w:rsidRPr="00A23224" w:rsidRDefault="008F562B" w:rsidP="00C9734D">
            <w:pPr>
              <w:pStyle w:val="rowtabella0"/>
              <w:rPr>
                <w:color w:val="002060"/>
              </w:rPr>
            </w:pPr>
            <w:r w:rsidRPr="00A23224">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7FF31" w14:textId="77777777" w:rsidR="008F562B" w:rsidRPr="00A23224" w:rsidRDefault="008F562B" w:rsidP="00C9734D">
            <w:pPr>
              <w:pStyle w:val="rowtabella0"/>
              <w:jc w:val="center"/>
              <w:rPr>
                <w:color w:val="002060"/>
              </w:rPr>
            </w:pPr>
            <w:r w:rsidRPr="00A232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5B9E4" w14:textId="77777777" w:rsidR="008F562B" w:rsidRPr="00A23224" w:rsidRDefault="008F562B" w:rsidP="00C9734D">
            <w:pPr>
              <w:pStyle w:val="rowtabella0"/>
              <w:rPr>
                <w:color w:val="002060"/>
              </w:rPr>
            </w:pPr>
            <w:r w:rsidRPr="00A23224">
              <w:rPr>
                <w:color w:val="002060"/>
              </w:rPr>
              <w:t>25/05/2025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9376C" w14:textId="77777777" w:rsidR="008F562B" w:rsidRPr="00A23224" w:rsidRDefault="008F562B" w:rsidP="00C9734D">
            <w:pPr>
              <w:pStyle w:val="rowtabella0"/>
              <w:rPr>
                <w:color w:val="002060"/>
              </w:rPr>
            </w:pPr>
            <w:r w:rsidRPr="00A23224">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FEAAC" w14:textId="77777777" w:rsidR="008F562B" w:rsidRPr="00A23224" w:rsidRDefault="008F562B" w:rsidP="00C9734D">
            <w:pPr>
              <w:pStyle w:val="rowtabella0"/>
              <w:rPr>
                <w:color w:val="002060"/>
              </w:rPr>
            </w:pPr>
            <w:r w:rsidRPr="00A2322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AAA6B" w14:textId="77777777" w:rsidR="008F562B" w:rsidRPr="00A23224" w:rsidRDefault="008F562B" w:rsidP="00C9734D">
            <w:pPr>
              <w:pStyle w:val="rowtabella0"/>
              <w:rPr>
                <w:color w:val="002060"/>
              </w:rPr>
            </w:pPr>
            <w:r w:rsidRPr="00A23224">
              <w:rPr>
                <w:color w:val="002060"/>
              </w:rPr>
              <w:t>VIA DEI TESSITORI</w:t>
            </w:r>
          </w:p>
        </w:tc>
      </w:tr>
    </w:tbl>
    <w:p w14:paraId="31C6F33C" w14:textId="77777777" w:rsidR="008F562B" w:rsidRPr="009810FE" w:rsidRDefault="008F562B" w:rsidP="008F562B">
      <w:pPr>
        <w:rPr>
          <w:color w:val="002060"/>
        </w:rPr>
      </w:pPr>
    </w:p>
    <w:p w14:paraId="645D8681" w14:textId="77777777" w:rsidR="008F562B" w:rsidRPr="009810FE" w:rsidRDefault="008F562B" w:rsidP="008B023B">
      <w:pPr>
        <w:pStyle w:val="LndNormale1"/>
        <w:rPr>
          <w:color w:val="002060"/>
        </w:rPr>
      </w:pPr>
    </w:p>
    <w:p w14:paraId="4DD5214D" w14:textId="77777777" w:rsidR="009810FE" w:rsidRPr="009810FE" w:rsidRDefault="009810FE" w:rsidP="009810FE">
      <w:pPr>
        <w:pStyle w:val="titoloprinc0"/>
        <w:rPr>
          <w:color w:val="002060"/>
        </w:rPr>
      </w:pPr>
      <w:r w:rsidRPr="009810FE">
        <w:rPr>
          <w:color w:val="002060"/>
        </w:rPr>
        <w:t>RISULTATI</w:t>
      </w:r>
    </w:p>
    <w:p w14:paraId="046B63D0" w14:textId="77777777" w:rsidR="009810FE" w:rsidRPr="009810FE" w:rsidRDefault="009810FE" w:rsidP="009810FE">
      <w:pPr>
        <w:pStyle w:val="breakline"/>
        <w:rPr>
          <w:color w:val="002060"/>
        </w:rPr>
      </w:pPr>
    </w:p>
    <w:p w14:paraId="26E0D810" w14:textId="77777777" w:rsidR="009810FE" w:rsidRPr="009810FE" w:rsidRDefault="009810FE" w:rsidP="009810FE">
      <w:pPr>
        <w:pStyle w:val="sottotitolocampionato10"/>
        <w:rPr>
          <w:color w:val="002060"/>
        </w:rPr>
      </w:pPr>
      <w:r w:rsidRPr="009810FE">
        <w:rPr>
          <w:color w:val="002060"/>
        </w:rPr>
        <w:t>RISULTATI UFFICIALI GARE DEL 19/05/2025</w:t>
      </w:r>
    </w:p>
    <w:p w14:paraId="1ACDABD1" w14:textId="77777777" w:rsidR="009810FE" w:rsidRPr="009810FE" w:rsidRDefault="009810FE" w:rsidP="009810FE">
      <w:pPr>
        <w:pStyle w:val="sottotitolocampionato20"/>
        <w:spacing w:before="0" w:beforeAutospacing="0" w:after="0" w:afterAutospacing="0"/>
        <w:rPr>
          <w:rFonts w:ascii="Arial" w:hAnsi="Arial" w:cs="Arial"/>
          <w:color w:val="002060"/>
          <w:sz w:val="20"/>
          <w:szCs w:val="20"/>
        </w:rPr>
      </w:pPr>
      <w:r w:rsidRPr="009810FE">
        <w:rPr>
          <w:rFonts w:ascii="Arial" w:hAnsi="Arial" w:cs="Arial"/>
          <w:color w:val="002060"/>
          <w:sz w:val="20"/>
          <w:szCs w:val="20"/>
        </w:rPr>
        <w:t>Si trascrivono qui di seguito i risultati ufficiali delle gare disputate</w:t>
      </w:r>
    </w:p>
    <w:p w14:paraId="5F4527C6" w14:textId="77777777" w:rsidR="009810FE" w:rsidRPr="009810FE" w:rsidRDefault="009810FE" w:rsidP="009810F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0FE" w:rsidRPr="009810FE" w14:paraId="50F7B4D2" w14:textId="77777777" w:rsidTr="00C9734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0FE" w:rsidRPr="009810FE" w14:paraId="3D37C9D3" w14:textId="77777777" w:rsidTr="00C9734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3AF44" w14:textId="77777777" w:rsidR="009810FE" w:rsidRPr="009810FE" w:rsidRDefault="009810FE" w:rsidP="00C9734D">
                  <w:pPr>
                    <w:pStyle w:val="headertabella0"/>
                    <w:rPr>
                      <w:color w:val="002060"/>
                    </w:rPr>
                  </w:pPr>
                  <w:r w:rsidRPr="009810FE">
                    <w:rPr>
                      <w:color w:val="002060"/>
                    </w:rPr>
                    <w:t>GIRONE A - 6 Giornata - A</w:t>
                  </w:r>
                </w:p>
              </w:tc>
            </w:tr>
            <w:tr w:rsidR="009810FE" w:rsidRPr="009810FE" w14:paraId="725B0721" w14:textId="77777777" w:rsidTr="00C9734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4682E3" w14:textId="77777777" w:rsidR="009810FE" w:rsidRPr="009810FE" w:rsidRDefault="009810FE" w:rsidP="00C9734D">
                  <w:pPr>
                    <w:pStyle w:val="rowtabella0"/>
                    <w:rPr>
                      <w:color w:val="002060"/>
                    </w:rPr>
                  </w:pPr>
                  <w:r w:rsidRPr="009810FE">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181322" w14:textId="77777777" w:rsidR="009810FE" w:rsidRPr="009810FE" w:rsidRDefault="009810FE" w:rsidP="00C9734D">
                  <w:pPr>
                    <w:pStyle w:val="rowtabella0"/>
                    <w:rPr>
                      <w:color w:val="002060"/>
                    </w:rPr>
                  </w:pPr>
                  <w:r w:rsidRPr="009810FE">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A2E2EE" w14:textId="77777777" w:rsidR="009810FE" w:rsidRPr="009810FE" w:rsidRDefault="009810FE" w:rsidP="00C9734D">
                  <w:pPr>
                    <w:pStyle w:val="rowtabella0"/>
                    <w:jc w:val="center"/>
                    <w:rPr>
                      <w:color w:val="002060"/>
                    </w:rPr>
                  </w:pPr>
                  <w:r w:rsidRPr="009810FE">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E8ADA9" w14:textId="77777777" w:rsidR="009810FE" w:rsidRPr="009810FE" w:rsidRDefault="009810FE" w:rsidP="00C9734D">
                  <w:pPr>
                    <w:pStyle w:val="rowtabella0"/>
                    <w:jc w:val="center"/>
                    <w:rPr>
                      <w:color w:val="002060"/>
                    </w:rPr>
                  </w:pPr>
                  <w:r w:rsidRPr="009810FE">
                    <w:rPr>
                      <w:color w:val="002060"/>
                    </w:rPr>
                    <w:t> </w:t>
                  </w:r>
                </w:p>
              </w:tc>
            </w:tr>
          </w:tbl>
          <w:p w14:paraId="292D7BEB" w14:textId="77777777" w:rsidR="009810FE" w:rsidRPr="009810FE" w:rsidRDefault="009810FE" w:rsidP="00C9734D">
            <w:pPr>
              <w:rPr>
                <w:color w:val="002060"/>
              </w:rPr>
            </w:pPr>
          </w:p>
        </w:tc>
      </w:tr>
    </w:tbl>
    <w:p w14:paraId="49E0BCF2" w14:textId="77777777" w:rsidR="009810FE" w:rsidRPr="009810FE" w:rsidRDefault="009810FE" w:rsidP="009810FE">
      <w:pPr>
        <w:pStyle w:val="breakline"/>
        <w:rPr>
          <w:rFonts w:eastAsiaTheme="minorEastAsia"/>
          <w:color w:val="002060"/>
        </w:rPr>
      </w:pPr>
    </w:p>
    <w:p w14:paraId="43BE0568" w14:textId="77777777" w:rsidR="009810FE" w:rsidRPr="009810FE" w:rsidRDefault="009810FE" w:rsidP="009810FE">
      <w:pPr>
        <w:pStyle w:val="breakline"/>
        <w:rPr>
          <w:rFonts w:eastAsiaTheme="minorEastAsia"/>
          <w:color w:val="002060"/>
        </w:rPr>
      </w:pPr>
    </w:p>
    <w:p w14:paraId="0250365C" w14:textId="77777777" w:rsidR="009810FE" w:rsidRPr="009810FE" w:rsidRDefault="009810FE" w:rsidP="009810FE">
      <w:pPr>
        <w:pStyle w:val="titoloprinc0"/>
        <w:rPr>
          <w:color w:val="002060"/>
        </w:rPr>
      </w:pPr>
      <w:r w:rsidRPr="009810FE">
        <w:rPr>
          <w:color w:val="002060"/>
        </w:rPr>
        <w:t>CLASSIFICA</w:t>
      </w:r>
    </w:p>
    <w:p w14:paraId="5A420C5C" w14:textId="77777777" w:rsidR="009810FE" w:rsidRPr="009810FE" w:rsidRDefault="009810FE" w:rsidP="009810FE">
      <w:pPr>
        <w:pStyle w:val="breakline"/>
        <w:rPr>
          <w:color w:val="002060"/>
        </w:rPr>
      </w:pPr>
    </w:p>
    <w:p w14:paraId="32E11452" w14:textId="77777777" w:rsidR="009810FE" w:rsidRPr="009810FE" w:rsidRDefault="009810FE" w:rsidP="009810FE">
      <w:pPr>
        <w:pStyle w:val="breakline"/>
        <w:rPr>
          <w:color w:val="002060"/>
        </w:rPr>
      </w:pPr>
    </w:p>
    <w:p w14:paraId="7FD551AC" w14:textId="77777777" w:rsidR="009810FE" w:rsidRPr="009810FE" w:rsidRDefault="009810FE" w:rsidP="009810FE">
      <w:pPr>
        <w:pStyle w:val="LndNormale1"/>
        <w:rPr>
          <w:b/>
          <w:bCs/>
          <w:color w:val="002060"/>
        </w:rPr>
      </w:pPr>
      <w:r w:rsidRPr="009810FE">
        <w:rPr>
          <w:b/>
          <w:bCs/>
          <w:color w:val="002060"/>
        </w:rPr>
        <w:t>CLASSIFICA (rapporto punti/gare disputate)</w:t>
      </w:r>
    </w:p>
    <w:p w14:paraId="35AB230E"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POL.CAGLI SPORT ASSOCIATI</w:t>
      </w:r>
      <w:r w:rsidRPr="009810FE">
        <w:rPr>
          <w:rFonts w:ascii="Arial" w:hAnsi="Arial" w:cs="Arial"/>
          <w:b/>
          <w:bCs/>
          <w:color w:val="002060"/>
          <w:sz w:val="22"/>
          <w:szCs w:val="22"/>
        </w:rPr>
        <w:tab/>
        <w:t>3,00</w:t>
      </w:r>
    </w:p>
    <w:p w14:paraId="016C9566"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ITALSERVICE C5</w:t>
      </w:r>
      <w:r w:rsidRPr="009810FE">
        <w:rPr>
          <w:rFonts w:ascii="Arial" w:hAnsi="Arial" w:cs="Arial"/>
          <w:b/>
          <w:bCs/>
          <w:color w:val="002060"/>
          <w:sz w:val="22"/>
          <w:szCs w:val="22"/>
        </w:rPr>
        <w:tab/>
      </w:r>
      <w:r w:rsidRPr="009810FE">
        <w:rPr>
          <w:rFonts w:ascii="Arial" w:hAnsi="Arial" w:cs="Arial"/>
          <w:b/>
          <w:bCs/>
          <w:color w:val="002060"/>
          <w:sz w:val="22"/>
          <w:szCs w:val="22"/>
        </w:rPr>
        <w:tab/>
      </w:r>
      <w:r w:rsidRPr="009810FE">
        <w:rPr>
          <w:rFonts w:ascii="Arial" w:hAnsi="Arial" w:cs="Arial"/>
          <w:b/>
          <w:bCs/>
          <w:color w:val="002060"/>
          <w:sz w:val="22"/>
          <w:szCs w:val="22"/>
        </w:rPr>
        <w:tab/>
        <w:t>2,50</w:t>
      </w:r>
      <w:r w:rsidRPr="009810FE">
        <w:rPr>
          <w:rFonts w:ascii="Arial" w:hAnsi="Arial" w:cs="Arial"/>
          <w:b/>
          <w:bCs/>
          <w:color w:val="002060"/>
          <w:sz w:val="22"/>
          <w:szCs w:val="22"/>
        </w:rPr>
        <w:tab/>
        <w:t>(differenza reti +42)</w:t>
      </w:r>
    </w:p>
    <w:p w14:paraId="3DAC1E35"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CERRETO D’ESI C5 A.S.D.</w:t>
      </w:r>
      <w:r w:rsidRPr="009810FE">
        <w:rPr>
          <w:rFonts w:ascii="Arial" w:hAnsi="Arial" w:cs="Arial"/>
          <w:b/>
          <w:bCs/>
          <w:color w:val="002060"/>
          <w:sz w:val="22"/>
          <w:szCs w:val="22"/>
        </w:rPr>
        <w:tab/>
      </w:r>
      <w:r w:rsidRPr="009810FE">
        <w:rPr>
          <w:rFonts w:ascii="Arial" w:hAnsi="Arial" w:cs="Arial"/>
          <w:b/>
          <w:bCs/>
          <w:color w:val="002060"/>
          <w:sz w:val="22"/>
          <w:szCs w:val="22"/>
        </w:rPr>
        <w:tab/>
        <w:t>2,50</w:t>
      </w:r>
      <w:r w:rsidRPr="009810FE">
        <w:rPr>
          <w:rFonts w:ascii="Arial" w:hAnsi="Arial" w:cs="Arial"/>
          <w:b/>
          <w:bCs/>
          <w:color w:val="002060"/>
          <w:sz w:val="22"/>
          <w:szCs w:val="22"/>
        </w:rPr>
        <w:tab/>
        <w:t>(differenza reti +20)</w:t>
      </w:r>
    </w:p>
    <w:p w14:paraId="0F0F9AEB"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BULDOG T.N.T. LUCREZIA</w:t>
      </w:r>
      <w:r w:rsidRPr="009810FE">
        <w:rPr>
          <w:rFonts w:ascii="Arial" w:hAnsi="Arial" w:cs="Arial"/>
          <w:b/>
          <w:bCs/>
          <w:color w:val="002060"/>
          <w:sz w:val="22"/>
          <w:szCs w:val="22"/>
        </w:rPr>
        <w:tab/>
      </w:r>
      <w:r w:rsidRPr="009810FE">
        <w:rPr>
          <w:rFonts w:ascii="Arial" w:hAnsi="Arial" w:cs="Arial"/>
          <w:b/>
          <w:bCs/>
          <w:color w:val="002060"/>
          <w:sz w:val="22"/>
          <w:szCs w:val="22"/>
        </w:rPr>
        <w:tab/>
        <w:t>2,00</w:t>
      </w:r>
      <w:r w:rsidRPr="009810FE">
        <w:rPr>
          <w:rFonts w:ascii="Arial" w:hAnsi="Arial" w:cs="Arial"/>
          <w:b/>
          <w:bCs/>
          <w:color w:val="002060"/>
          <w:sz w:val="22"/>
          <w:szCs w:val="22"/>
        </w:rPr>
        <w:tab/>
        <w:t>(differenza reti +20)</w:t>
      </w:r>
    </w:p>
    <w:p w14:paraId="64B6E922"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AMICI DEL CENTROSOCIO SP.</w:t>
      </w:r>
      <w:r w:rsidRPr="009810FE">
        <w:rPr>
          <w:rFonts w:ascii="Arial" w:hAnsi="Arial" w:cs="Arial"/>
          <w:b/>
          <w:bCs/>
          <w:color w:val="002060"/>
          <w:sz w:val="22"/>
          <w:szCs w:val="22"/>
        </w:rPr>
        <w:tab/>
        <w:t>2,00</w:t>
      </w:r>
      <w:r w:rsidRPr="009810FE">
        <w:rPr>
          <w:rFonts w:ascii="Arial" w:hAnsi="Arial" w:cs="Arial"/>
          <w:b/>
          <w:bCs/>
          <w:color w:val="002060"/>
          <w:sz w:val="22"/>
          <w:szCs w:val="22"/>
        </w:rPr>
        <w:tab/>
        <w:t>(differenza reti +15)</w:t>
      </w:r>
    </w:p>
    <w:p w14:paraId="581AAD4B"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POL. TRODICA SPORT</w:t>
      </w:r>
      <w:r w:rsidRPr="009810FE">
        <w:rPr>
          <w:rFonts w:ascii="Arial" w:hAnsi="Arial" w:cs="Arial"/>
          <w:b/>
          <w:bCs/>
          <w:color w:val="002060"/>
          <w:sz w:val="22"/>
          <w:szCs w:val="22"/>
        </w:rPr>
        <w:tab/>
      </w:r>
      <w:r w:rsidRPr="009810FE">
        <w:rPr>
          <w:rFonts w:ascii="Arial" w:hAnsi="Arial" w:cs="Arial"/>
          <w:b/>
          <w:bCs/>
          <w:color w:val="002060"/>
          <w:sz w:val="22"/>
          <w:szCs w:val="22"/>
        </w:rPr>
        <w:tab/>
        <w:t>1,80</w:t>
      </w:r>
    </w:p>
    <w:p w14:paraId="1276FE53"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SPECIAL ONE SPORTING CLUB</w:t>
      </w:r>
      <w:r w:rsidRPr="009810FE">
        <w:rPr>
          <w:rFonts w:ascii="Arial" w:hAnsi="Arial" w:cs="Arial"/>
          <w:b/>
          <w:bCs/>
          <w:color w:val="002060"/>
          <w:sz w:val="22"/>
          <w:szCs w:val="22"/>
        </w:rPr>
        <w:tab/>
        <w:t>1,40</w:t>
      </w:r>
    </w:p>
    <w:p w14:paraId="7A077517"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 xml:space="preserve">AUDAX 1970 </w:t>
      </w:r>
      <w:proofErr w:type="gramStart"/>
      <w:r w:rsidRPr="009810FE">
        <w:rPr>
          <w:rFonts w:ascii="Arial" w:hAnsi="Arial" w:cs="Arial"/>
          <w:b/>
          <w:bCs/>
          <w:color w:val="002060"/>
          <w:sz w:val="22"/>
          <w:szCs w:val="22"/>
        </w:rPr>
        <w:t>S.ANGELO</w:t>
      </w:r>
      <w:proofErr w:type="gramEnd"/>
      <w:r w:rsidRPr="009810FE">
        <w:rPr>
          <w:rFonts w:ascii="Arial" w:hAnsi="Arial" w:cs="Arial"/>
          <w:b/>
          <w:bCs/>
          <w:color w:val="002060"/>
          <w:sz w:val="22"/>
          <w:szCs w:val="22"/>
        </w:rPr>
        <w:tab/>
      </w:r>
      <w:r w:rsidRPr="009810FE">
        <w:rPr>
          <w:rFonts w:ascii="Arial" w:hAnsi="Arial" w:cs="Arial"/>
          <w:b/>
          <w:bCs/>
          <w:color w:val="002060"/>
          <w:sz w:val="22"/>
          <w:szCs w:val="22"/>
        </w:rPr>
        <w:tab/>
        <w:t>1,20</w:t>
      </w:r>
    </w:p>
    <w:p w14:paraId="0B23E360"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ACLI MANTOVANI CALCIO A 5</w:t>
      </w:r>
      <w:r w:rsidRPr="009810FE">
        <w:rPr>
          <w:rFonts w:ascii="Arial" w:hAnsi="Arial" w:cs="Arial"/>
          <w:b/>
          <w:bCs/>
          <w:color w:val="002060"/>
          <w:sz w:val="22"/>
          <w:szCs w:val="22"/>
        </w:rPr>
        <w:tab/>
        <w:t>0,80</w:t>
      </w:r>
    </w:p>
    <w:p w14:paraId="7AD6A2A1"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FIGHT BULLS CORRIDONIA</w:t>
      </w:r>
      <w:r w:rsidRPr="009810FE">
        <w:rPr>
          <w:rFonts w:ascii="Arial" w:hAnsi="Arial" w:cs="Arial"/>
          <w:b/>
          <w:bCs/>
          <w:color w:val="002060"/>
          <w:sz w:val="22"/>
          <w:szCs w:val="22"/>
        </w:rPr>
        <w:tab/>
        <w:t>0,67</w:t>
      </w:r>
    </w:p>
    <w:p w14:paraId="1729E2A4"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CSI GAUDIO</w:t>
      </w:r>
      <w:r w:rsidRPr="009810FE">
        <w:rPr>
          <w:rFonts w:ascii="Arial" w:hAnsi="Arial" w:cs="Arial"/>
          <w:b/>
          <w:bCs/>
          <w:color w:val="002060"/>
          <w:sz w:val="22"/>
          <w:szCs w:val="22"/>
        </w:rPr>
        <w:tab/>
      </w:r>
      <w:r w:rsidRPr="009810FE">
        <w:rPr>
          <w:rFonts w:ascii="Arial" w:hAnsi="Arial" w:cs="Arial"/>
          <w:b/>
          <w:bCs/>
          <w:color w:val="002060"/>
          <w:sz w:val="22"/>
          <w:szCs w:val="22"/>
        </w:rPr>
        <w:tab/>
      </w:r>
      <w:r w:rsidRPr="009810FE">
        <w:rPr>
          <w:rFonts w:ascii="Arial" w:hAnsi="Arial" w:cs="Arial"/>
          <w:b/>
          <w:bCs/>
          <w:color w:val="002060"/>
          <w:sz w:val="22"/>
          <w:szCs w:val="22"/>
        </w:rPr>
        <w:tab/>
      </w:r>
      <w:r w:rsidRPr="009810FE">
        <w:rPr>
          <w:rFonts w:ascii="Arial" w:hAnsi="Arial" w:cs="Arial"/>
          <w:b/>
          <w:bCs/>
          <w:color w:val="002060"/>
          <w:sz w:val="22"/>
          <w:szCs w:val="22"/>
        </w:rPr>
        <w:tab/>
        <w:t>0,60</w:t>
      </w:r>
    </w:p>
    <w:p w14:paraId="3CE873A3"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GROTTACCIA 2005</w:t>
      </w:r>
      <w:r w:rsidRPr="009810FE">
        <w:rPr>
          <w:rFonts w:ascii="Arial" w:hAnsi="Arial" w:cs="Arial"/>
          <w:b/>
          <w:bCs/>
          <w:color w:val="002060"/>
          <w:sz w:val="22"/>
          <w:szCs w:val="22"/>
        </w:rPr>
        <w:tab/>
      </w:r>
      <w:r w:rsidRPr="009810FE">
        <w:rPr>
          <w:rFonts w:ascii="Arial" w:hAnsi="Arial" w:cs="Arial"/>
          <w:b/>
          <w:bCs/>
          <w:color w:val="002060"/>
          <w:sz w:val="22"/>
          <w:szCs w:val="22"/>
        </w:rPr>
        <w:tab/>
      </w:r>
      <w:r w:rsidRPr="009810FE">
        <w:rPr>
          <w:rFonts w:ascii="Arial" w:hAnsi="Arial" w:cs="Arial"/>
          <w:b/>
          <w:bCs/>
          <w:color w:val="002060"/>
          <w:sz w:val="22"/>
          <w:szCs w:val="22"/>
        </w:rPr>
        <w:tab/>
        <w:t>0,17</w:t>
      </w:r>
    </w:p>
    <w:p w14:paraId="3CA907AF" w14:textId="77777777" w:rsidR="009810FE" w:rsidRPr="009810FE" w:rsidRDefault="009810FE" w:rsidP="009810FE">
      <w:pPr>
        <w:rPr>
          <w:rFonts w:ascii="Arial" w:hAnsi="Arial" w:cs="Arial"/>
          <w:b/>
          <w:bCs/>
          <w:color w:val="002060"/>
          <w:sz w:val="22"/>
          <w:szCs w:val="22"/>
        </w:rPr>
      </w:pPr>
      <w:r w:rsidRPr="009810FE">
        <w:rPr>
          <w:rFonts w:ascii="Arial" w:hAnsi="Arial" w:cs="Arial"/>
          <w:b/>
          <w:bCs/>
          <w:color w:val="002060"/>
          <w:sz w:val="22"/>
          <w:szCs w:val="22"/>
        </w:rPr>
        <w:t>SPORTING GROTTAMMARE</w:t>
      </w:r>
      <w:r w:rsidRPr="009810FE">
        <w:rPr>
          <w:rFonts w:ascii="Arial" w:hAnsi="Arial" w:cs="Arial"/>
          <w:b/>
          <w:bCs/>
          <w:color w:val="002060"/>
          <w:sz w:val="22"/>
          <w:szCs w:val="22"/>
        </w:rPr>
        <w:tab/>
        <w:t xml:space="preserve">0,00 </w:t>
      </w:r>
    </w:p>
    <w:p w14:paraId="696C7EFA" w14:textId="77777777" w:rsidR="009810FE" w:rsidRPr="009810FE" w:rsidRDefault="009810FE" w:rsidP="009810FE">
      <w:pPr>
        <w:pStyle w:val="breakline"/>
        <w:rPr>
          <w:rFonts w:eastAsiaTheme="minorEastAsia"/>
          <w:color w:val="002060"/>
        </w:rPr>
      </w:pPr>
    </w:p>
    <w:p w14:paraId="4DBD75E4" w14:textId="77777777" w:rsidR="009810FE" w:rsidRPr="009810FE" w:rsidRDefault="009810FE" w:rsidP="009810FE">
      <w:pPr>
        <w:pStyle w:val="breakline"/>
        <w:rPr>
          <w:color w:val="002060"/>
        </w:rPr>
      </w:pPr>
    </w:p>
    <w:p w14:paraId="2FEF75EA" w14:textId="77777777" w:rsidR="009810FE" w:rsidRPr="009810FE" w:rsidRDefault="009810FE" w:rsidP="009810FE">
      <w:pPr>
        <w:pStyle w:val="sottotitolocampionato10"/>
        <w:rPr>
          <w:color w:val="002060"/>
        </w:rPr>
      </w:pPr>
      <w:r w:rsidRPr="009810F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0FE" w:rsidRPr="009810FE" w14:paraId="3841BD8C" w14:textId="77777777" w:rsidTr="00C9734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B596B" w14:textId="77777777" w:rsidR="009810FE" w:rsidRPr="009810FE" w:rsidRDefault="009810FE" w:rsidP="00C9734D">
            <w:pPr>
              <w:pStyle w:val="headertabella0"/>
              <w:rPr>
                <w:color w:val="002060"/>
              </w:rPr>
            </w:pPr>
            <w:r w:rsidRPr="009810F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21551" w14:textId="77777777" w:rsidR="009810FE" w:rsidRPr="009810FE" w:rsidRDefault="009810FE" w:rsidP="00C9734D">
            <w:pPr>
              <w:pStyle w:val="headertabella0"/>
              <w:rPr>
                <w:color w:val="002060"/>
              </w:rPr>
            </w:pPr>
            <w:r w:rsidRPr="009810F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8AE25" w14:textId="77777777" w:rsidR="009810FE" w:rsidRPr="009810FE" w:rsidRDefault="009810FE" w:rsidP="00C9734D">
            <w:pPr>
              <w:pStyle w:val="headertabella0"/>
              <w:rPr>
                <w:color w:val="002060"/>
              </w:rPr>
            </w:pPr>
            <w:r w:rsidRPr="009810F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DCCF4" w14:textId="77777777" w:rsidR="009810FE" w:rsidRPr="009810FE" w:rsidRDefault="009810FE" w:rsidP="00C9734D">
            <w:pPr>
              <w:pStyle w:val="headertabella0"/>
              <w:rPr>
                <w:color w:val="002060"/>
              </w:rPr>
            </w:pPr>
            <w:r w:rsidRPr="009810F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CB53D" w14:textId="77777777" w:rsidR="009810FE" w:rsidRPr="009810FE" w:rsidRDefault="009810FE" w:rsidP="00C9734D">
            <w:pPr>
              <w:pStyle w:val="headertabella0"/>
              <w:rPr>
                <w:color w:val="002060"/>
              </w:rPr>
            </w:pPr>
            <w:r w:rsidRPr="009810F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19DBB" w14:textId="77777777" w:rsidR="009810FE" w:rsidRPr="009810FE" w:rsidRDefault="009810FE" w:rsidP="00C9734D">
            <w:pPr>
              <w:pStyle w:val="headertabella0"/>
              <w:rPr>
                <w:color w:val="002060"/>
              </w:rPr>
            </w:pPr>
            <w:r w:rsidRPr="009810F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CEE18" w14:textId="77777777" w:rsidR="009810FE" w:rsidRPr="009810FE" w:rsidRDefault="009810FE" w:rsidP="00C9734D">
            <w:pPr>
              <w:pStyle w:val="headertabella0"/>
              <w:rPr>
                <w:color w:val="002060"/>
              </w:rPr>
            </w:pPr>
            <w:r w:rsidRPr="009810F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6DC6B" w14:textId="77777777" w:rsidR="009810FE" w:rsidRPr="009810FE" w:rsidRDefault="009810FE" w:rsidP="00C9734D">
            <w:pPr>
              <w:pStyle w:val="headertabella0"/>
              <w:rPr>
                <w:color w:val="002060"/>
              </w:rPr>
            </w:pPr>
            <w:r w:rsidRPr="009810F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2DC92" w14:textId="77777777" w:rsidR="009810FE" w:rsidRPr="009810FE" w:rsidRDefault="009810FE" w:rsidP="00C9734D">
            <w:pPr>
              <w:pStyle w:val="headertabella0"/>
              <w:rPr>
                <w:color w:val="002060"/>
              </w:rPr>
            </w:pPr>
            <w:r w:rsidRPr="009810F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4B5DE" w14:textId="77777777" w:rsidR="009810FE" w:rsidRPr="009810FE" w:rsidRDefault="009810FE" w:rsidP="00C9734D">
            <w:pPr>
              <w:pStyle w:val="headertabella0"/>
              <w:rPr>
                <w:color w:val="002060"/>
              </w:rPr>
            </w:pPr>
            <w:r w:rsidRPr="009810FE">
              <w:rPr>
                <w:color w:val="002060"/>
              </w:rPr>
              <w:t>PE</w:t>
            </w:r>
          </w:p>
        </w:tc>
      </w:tr>
      <w:tr w:rsidR="009810FE" w:rsidRPr="009810FE" w14:paraId="460CA8A5" w14:textId="77777777" w:rsidTr="00C9734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116AAB" w14:textId="77777777" w:rsidR="009810FE" w:rsidRPr="009810FE" w:rsidRDefault="009810FE" w:rsidP="00C9734D">
            <w:pPr>
              <w:pStyle w:val="rowtabella0"/>
              <w:rPr>
                <w:color w:val="002060"/>
              </w:rPr>
            </w:pPr>
            <w:r w:rsidRPr="009810F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058D" w14:textId="77777777" w:rsidR="009810FE" w:rsidRPr="009810FE" w:rsidRDefault="009810FE" w:rsidP="00C9734D">
            <w:pPr>
              <w:pStyle w:val="rowtabella0"/>
              <w:jc w:val="center"/>
              <w:rPr>
                <w:color w:val="002060"/>
              </w:rPr>
            </w:pPr>
            <w:r w:rsidRPr="009810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CD7D"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AF106"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715C"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ABC5"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53C6" w14:textId="77777777" w:rsidR="009810FE" w:rsidRPr="009810FE" w:rsidRDefault="009810FE" w:rsidP="00C9734D">
            <w:pPr>
              <w:pStyle w:val="rowtabella0"/>
              <w:jc w:val="center"/>
              <w:rPr>
                <w:color w:val="002060"/>
              </w:rPr>
            </w:pPr>
            <w:r w:rsidRPr="009810F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E970A" w14:textId="77777777" w:rsidR="009810FE" w:rsidRPr="009810FE" w:rsidRDefault="009810FE" w:rsidP="00C9734D">
            <w:pPr>
              <w:pStyle w:val="rowtabella0"/>
              <w:jc w:val="center"/>
              <w:rPr>
                <w:color w:val="002060"/>
              </w:rPr>
            </w:pPr>
            <w:r w:rsidRPr="009810F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38BE" w14:textId="77777777" w:rsidR="009810FE" w:rsidRPr="009810FE" w:rsidRDefault="009810FE" w:rsidP="00C9734D">
            <w:pPr>
              <w:pStyle w:val="rowtabella0"/>
              <w:jc w:val="center"/>
              <w:rPr>
                <w:color w:val="002060"/>
              </w:rPr>
            </w:pPr>
            <w:r w:rsidRPr="009810F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B041" w14:textId="77777777" w:rsidR="009810FE" w:rsidRPr="009810FE" w:rsidRDefault="009810FE" w:rsidP="00C9734D">
            <w:pPr>
              <w:pStyle w:val="rowtabella0"/>
              <w:jc w:val="center"/>
              <w:rPr>
                <w:color w:val="002060"/>
              </w:rPr>
            </w:pPr>
            <w:r w:rsidRPr="009810FE">
              <w:rPr>
                <w:color w:val="002060"/>
              </w:rPr>
              <w:t>0</w:t>
            </w:r>
          </w:p>
        </w:tc>
      </w:tr>
      <w:tr w:rsidR="009810FE" w:rsidRPr="009810FE" w14:paraId="623F8ADE"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EA585" w14:textId="77777777" w:rsidR="009810FE" w:rsidRPr="009810FE" w:rsidRDefault="009810FE" w:rsidP="00C9734D">
            <w:pPr>
              <w:pStyle w:val="rowtabella0"/>
              <w:rPr>
                <w:color w:val="002060"/>
              </w:rPr>
            </w:pPr>
            <w:r w:rsidRPr="009810FE">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C884"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4AB1"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40DD"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C52F3"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06FF"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52DC" w14:textId="77777777" w:rsidR="009810FE" w:rsidRPr="009810FE" w:rsidRDefault="009810FE" w:rsidP="00C9734D">
            <w:pPr>
              <w:pStyle w:val="rowtabella0"/>
              <w:jc w:val="center"/>
              <w:rPr>
                <w:color w:val="002060"/>
              </w:rPr>
            </w:pPr>
            <w:r w:rsidRPr="009810F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7CE4" w14:textId="77777777" w:rsidR="009810FE" w:rsidRPr="009810FE" w:rsidRDefault="009810FE" w:rsidP="00C9734D">
            <w:pPr>
              <w:pStyle w:val="rowtabella0"/>
              <w:jc w:val="center"/>
              <w:rPr>
                <w:color w:val="002060"/>
              </w:rPr>
            </w:pPr>
            <w:r w:rsidRPr="009810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0ECC" w14:textId="77777777" w:rsidR="009810FE" w:rsidRPr="009810FE" w:rsidRDefault="009810FE" w:rsidP="00C9734D">
            <w:pPr>
              <w:pStyle w:val="rowtabella0"/>
              <w:jc w:val="center"/>
              <w:rPr>
                <w:color w:val="002060"/>
              </w:rPr>
            </w:pPr>
            <w:r w:rsidRPr="009810F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6507" w14:textId="77777777" w:rsidR="009810FE" w:rsidRPr="009810FE" w:rsidRDefault="009810FE" w:rsidP="00C9734D">
            <w:pPr>
              <w:pStyle w:val="rowtabella0"/>
              <w:jc w:val="center"/>
              <w:rPr>
                <w:color w:val="002060"/>
              </w:rPr>
            </w:pPr>
            <w:r w:rsidRPr="009810FE">
              <w:rPr>
                <w:color w:val="002060"/>
              </w:rPr>
              <w:t>0</w:t>
            </w:r>
          </w:p>
        </w:tc>
      </w:tr>
      <w:tr w:rsidR="009810FE" w:rsidRPr="009810FE" w14:paraId="2B0EEE67"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F51DF" w14:textId="77777777" w:rsidR="009810FE" w:rsidRPr="009810FE" w:rsidRDefault="009810FE" w:rsidP="00C9734D">
            <w:pPr>
              <w:pStyle w:val="rowtabella0"/>
              <w:rPr>
                <w:color w:val="002060"/>
              </w:rPr>
            </w:pPr>
            <w:r w:rsidRPr="009810F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AF14"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6EA7"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D515"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6D5C"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1705"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0849" w14:textId="77777777" w:rsidR="009810FE" w:rsidRPr="009810FE" w:rsidRDefault="009810FE" w:rsidP="00C9734D">
            <w:pPr>
              <w:pStyle w:val="rowtabella0"/>
              <w:jc w:val="center"/>
              <w:rPr>
                <w:color w:val="002060"/>
              </w:rPr>
            </w:pPr>
            <w:r w:rsidRPr="009810F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C0D1" w14:textId="77777777" w:rsidR="009810FE" w:rsidRPr="009810FE" w:rsidRDefault="009810FE" w:rsidP="00C9734D">
            <w:pPr>
              <w:pStyle w:val="rowtabella0"/>
              <w:jc w:val="center"/>
              <w:rPr>
                <w:color w:val="002060"/>
              </w:rPr>
            </w:pPr>
            <w:r w:rsidRPr="009810F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10C22" w14:textId="77777777" w:rsidR="009810FE" w:rsidRPr="009810FE" w:rsidRDefault="009810FE" w:rsidP="00C9734D">
            <w:pPr>
              <w:pStyle w:val="rowtabella0"/>
              <w:jc w:val="center"/>
              <w:rPr>
                <w:color w:val="002060"/>
              </w:rPr>
            </w:pPr>
            <w:r w:rsidRPr="009810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5814" w14:textId="77777777" w:rsidR="009810FE" w:rsidRPr="009810FE" w:rsidRDefault="009810FE" w:rsidP="00C9734D">
            <w:pPr>
              <w:pStyle w:val="rowtabella0"/>
              <w:jc w:val="center"/>
              <w:rPr>
                <w:color w:val="002060"/>
              </w:rPr>
            </w:pPr>
            <w:r w:rsidRPr="009810FE">
              <w:rPr>
                <w:color w:val="002060"/>
              </w:rPr>
              <w:t>0</w:t>
            </w:r>
          </w:p>
        </w:tc>
      </w:tr>
      <w:tr w:rsidR="009810FE" w:rsidRPr="009810FE" w14:paraId="3ECE2416"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CB7E9" w14:textId="77777777" w:rsidR="009810FE" w:rsidRPr="009810FE" w:rsidRDefault="009810FE" w:rsidP="00C9734D">
            <w:pPr>
              <w:pStyle w:val="rowtabella0"/>
              <w:rPr>
                <w:color w:val="002060"/>
              </w:rPr>
            </w:pPr>
            <w:r w:rsidRPr="009810F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6553" w14:textId="77777777" w:rsidR="009810FE" w:rsidRPr="009810FE" w:rsidRDefault="009810FE" w:rsidP="00C9734D">
            <w:pPr>
              <w:pStyle w:val="rowtabella0"/>
              <w:jc w:val="center"/>
              <w:rPr>
                <w:color w:val="002060"/>
              </w:rPr>
            </w:pPr>
            <w:r w:rsidRPr="009810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E868"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D405"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8F6C"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E047"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C68D" w14:textId="77777777" w:rsidR="009810FE" w:rsidRPr="009810FE" w:rsidRDefault="009810FE" w:rsidP="00C9734D">
            <w:pPr>
              <w:pStyle w:val="rowtabella0"/>
              <w:jc w:val="center"/>
              <w:rPr>
                <w:color w:val="002060"/>
              </w:rPr>
            </w:pPr>
            <w:r w:rsidRPr="009810F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095B"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C4E6" w14:textId="77777777" w:rsidR="009810FE" w:rsidRPr="009810FE" w:rsidRDefault="009810FE" w:rsidP="00C9734D">
            <w:pPr>
              <w:pStyle w:val="rowtabella0"/>
              <w:jc w:val="center"/>
              <w:rPr>
                <w:color w:val="002060"/>
              </w:rPr>
            </w:pPr>
            <w:r w:rsidRPr="009810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610D" w14:textId="77777777" w:rsidR="009810FE" w:rsidRPr="009810FE" w:rsidRDefault="009810FE" w:rsidP="00C9734D">
            <w:pPr>
              <w:pStyle w:val="rowtabella0"/>
              <w:jc w:val="center"/>
              <w:rPr>
                <w:color w:val="002060"/>
              </w:rPr>
            </w:pPr>
            <w:r w:rsidRPr="009810FE">
              <w:rPr>
                <w:color w:val="002060"/>
              </w:rPr>
              <w:t>0</w:t>
            </w:r>
          </w:p>
        </w:tc>
      </w:tr>
      <w:tr w:rsidR="009810FE" w:rsidRPr="009810FE" w14:paraId="7482AED8"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B3D35" w14:textId="77777777" w:rsidR="009810FE" w:rsidRPr="009810FE" w:rsidRDefault="009810FE" w:rsidP="00C9734D">
            <w:pPr>
              <w:pStyle w:val="rowtabella0"/>
              <w:rPr>
                <w:color w:val="002060"/>
              </w:rPr>
            </w:pPr>
            <w:r w:rsidRPr="009810F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CC3B" w14:textId="77777777" w:rsidR="009810FE" w:rsidRPr="009810FE" w:rsidRDefault="009810FE" w:rsidP="00C9734D">
            <w:pPr>
              <w:pStyle w:val="rowtabella0"/>
              <w:jc w:val="center"/>
              <w:rPr>
                <w:color w:val="002060"/>
              </w:rPr>
            </w:pPr>
            <w:r w:rsidRPr="009810F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D331"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DDE2"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1432"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ADFD"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8513" w14:textId="77777777" w:rsidR="009810FE" w:rsidRPr="009810FE" w:rsidRDefault="009810FE" w:rsidP="00C9734D">
            <w:pPr>
              <w:pStyle w:val="rowtabella0"/>
              <w:jc w:val="center"/>
              <w:rPr>
                <w:color w:val="002060"/>
              </w:rPr>
            </w:pPr>
            <w:r w:rsidRPr="009810F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EC4A" w14:textId="77777777" w:rsidR="009810FE" w:rsidRPr="009810FE" w:rsidRDefault="009810FE" w:rsidP="00C9734D">
            <w:pPr>
              <w:pStyle w:val="rowtabella0"/>
              <w:jc w:val="center"/>
              <w:rPr>
                <w:color w:val="002060"/>
              </w:rPr>
            </w:pPr>
            <w:r w:rsidRPr="009810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AA2C"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4B48" w14:textId="77777777" w:rsidR="009810FE" w:rsidRPr="009810FE" w:rsidRDefault="009810FE" w:rsidP="00C9734D">
            <w:pPr>
              <w:pStyle w:val="rowtabella0"/>
              <w:jc w:val="center"/>
              <w:rPr>
                <w:color w:val="002060"/>
              </w:rPr>
            </w:pPr>
            <w:r w:rsidRPr="009810FE">
              <w:rPr>
                <w:color w:val="002060"/>
              </w:rPr>
              <w:t>0</w:t>
            </w:r>
          </w:p>
        </w:tc>
      </w:tr>
      <w:tr w:rsidR="009810FE" w:rsidRPr="009810FE" w14:paraId="2CE53D57"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A7C52" w14:textId="77777777" w:rsidR="009810FE" w:rsidRPr="009810FE" w:rsidRDefault="009810FE" w:rsidP="00C9734D">
            <w:pPr>
              <w:pStyle w:val="rowtabella0"/>
              <w:rPr>
                <w:color w:val="002060"/>
              </w:rPr>
            </w:pPr>
            <w:r w:rsidRPr="009810FE">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2655" w14:textId="77777777" w:rsidR="009810FE" w:rsidRPr="009810FE" w:rsidRDefault="009810FE" w:rsidP="00C9734D">
            <w:pPr>
              <w:pStyle w:val="rowtabella0"/>
              <w:jc w:val="center"/>
              <w:rPr>
                <w:color w:val="002060"/>
              </w:rPr>
            </w:pPr>
            <w:r w:rsidRPr="009810F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9532"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84FF"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D86C"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5A09"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EAF5" w14:textId="77777777" w:rsidR="009810FE" w:rsidRPr="009810FE" w:rsidRDefault="009810FE" w:rsidP="00C9734D">
            <w:pPr>
              <w:pStyle w:val="rowtabella0"/>
              <w:jc w:val="center"/>
              <w:rPr>
                <w:color w:val="002060"/>
              </w:rPr>
            </w:pPr>
            <w:r w:rsidRPr="009810F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6AC2" w14:textId="77777777" w:rsidR="009810FE" w:rsidRPr="009810FE" w:rsidRDefault="009810FE" w:rsidP="00C9734D">
            <w:pPr>
              <w:pStyle w:val="rowtabella0"/>
              <w:jc w:val="center"/>
              <w:rPr>
                <w:color w:val="002060"/>
              </w:rPr>
            </w:pPr>
            <w:r w:rsidRPr="009810F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5F55"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04F6" w14:textId="77777777" w:rsidR="009810FE" w:rsidRPr="009810FE" w:rsidRDefault="009810FE" w:rsidP="00C9734D">
            <w:pPr>
              <w:pStyle w:val="rowtabella0"/>
              <w:jc w:val="center"/>
              <w:rPr>
                <w:color w:val="002060"/>
              </w:rPr>
            </w:pPr>
            <w:r w:rsidRPr="009810FE">
              <w:rPr>
                <w:color w:val="002060"/>
              </w:rPr>
              <w:t>0</w:t>
            </w:r>
          </w:p>
        </w:tc>
      </w:tr>
      <w:tr w:rsidR="009810FE" w:rsidRPr="009810FE" w14:paraId="3A3124A3"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F02A0" w14:textId="77777777" w:rsidR="009810FE" w:rsidRPr="009810FE" w:rsidRDefault="009810FE" w:rsidP="00C9734D">
            <w:pPr>
              <w:pStyle w:val="rowtabella0"/>
              <w:rPr>
                <w:color w:val="002060"/>
              </w:rPr>
            </w:pPr>
            <w:r w:rsidRPr="009810F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B407" w14:textId="77777777" w:rsidR="009810FE" w:rsidRPr="009810FE" w:rsidRDefault="009810FE" w:rsidP="00C9734D">
            <w:pPr>
              <w:pStyle w:val="rowtabella0"/>
              <w:jc w:val="center"/>
              <w:rPr>
                <w:color w:val="002060"/>
              </w:rPr>
            </w:pPr>
            <w:r w:rsidRPr="009810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4CC7"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5F23"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8A78"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05BE"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3672" w14:textId="77777777" w:rsidR="009810FE" w:rsidRPr="009810FE" w:rsidRDefault="009810FE" w:rsidP="00C9734D">
            <w:pPr>
              <w:pStyle w:val="rowtabella0"/>
              <w:jc w:val="center"/>
              <w:rPr>
                <w:color w:val="002060"/>
              </w:rPr>
            </w:pPr>
            <w:r w:rsidRPr="009810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86E2" w14:textId="77777777" w:rsidR="009810FE" w:rsidRPr="009810FE" w:rsidRDefault="009810FE" w:rsidP="00C9734D">
            <w:pPr>
              <w:pStyle w:val="rowtabella0"/>
              <w:jc w:val="center"/>
              <w:rPr>
                <w:color w:val="002060"/>
              </w:rPr>
            </w:pPr>
            <w:r w:rsidRPr="009810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7348"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4934" w14:textId="77777777" w:rsidR="009810FE" w:rsidRPr="009810FE" w:rsidRDefault="009810FE" w:rsidP="00C9734D">
            <w:pPr>
              <w:pStyle w:val="rowtabella0"/>
              <w:jc w:val="center"/>
              <w:rPr>
                <w:color w:val="002060"/>
              </w:rPr>
            </w:pPr>
            <w:r w:rsidRPr="009810FE">
              <w:rPr>
                <w:color w:val="002060"/>
              </w:rPr>
              <w:t>0</w:t>
            </w:r>
          </w:p>
        </w:tc>
      </w:tr>
      <w:tr w:rsidR="009810FE" w:rsidRPr="009810FE" w14:paraId="5DDF4A52"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74567" w14:textId="77777777" w:rsidR="009810FE" w:rsidRPr="009810FE" w:rsidRDefault="009810FE" w:rsidP="00C9734D">
            <w:pPr>
              <w:pStyle w:val="rowtabella0"/>
              <w:rPr>
                <w:color w:val="002060"/>
                <w:lang w:val="es-ES"/>
              </w:rPr>
            </w:pPr>
            <w:r w:rsidRPr="009810F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3F22"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D677"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6846" w14:textId="77777777" w:rsidR="009810FE" w:rsidRPr="009810FE" w:rsidRDefault="009810FE" w:rsidP="00C9734D">
            <w:pPr>
              <w:pStyle w:val="rowtabella0"/>
              <w:jc w:val="center"/>
              <w:rPr>
                <w:color w:val="002060"/>
              </w:rPr>
            </w:pPr>
            <w:r w:rsidRPr="009810F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257C"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0101"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600D" w14:textId="77777777" w:rsidR="009810FE" w:rsidRPr="009810FE" w:rsidRDefault="009810FE" w:rsidP="00C9734D">
            <w:pPr>
              <w:pStyle w:val="rowtabella0"/>
              <w:jc w:val="center"/>
              <w:rPr>
                <w:color w:val="002060"/>
              </w:rPr>
            </w:pPr>
            <w:r w:rsidRPr="009810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A0A6" w14:textId="77777777" w:rsidR="009810FE" w:rsidRPr="009810FE" w:rsidRDefault="009810FE" w:rsidP="00C9734D">
            <w:pPr>
              <w:pStyle w:val="rowtabella0"/>
              <w:jc w:val="center"/>
              <w:rPr>
                <w:color w:val="002060"/>
              </w:rPr>
            </w:pPr>
            <w:r w:rsidRPr="009810F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D68B"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9551" w14:textId="77777777" w:rsidR="009810FE" w:rsidRPr="009810FE" w:rsidRDefault="009810FE" w:rsidP="00C9734D">
            <w:pPr>
              <w:pStyle w:val="rowtabella0"/>
              <w:jc w:val="center"/>
              <w:rPr>
                <w:color w:val="002060"/>
              </w:rPr>
            </w:pPr>
            <w:r w:rsidRPr="009810FE">
              <w:rPr>
                <w:color w:val="002060"/>
              </w:rPr>
              <w:t>0</w:t>
            </w:r>
          </w:p>
        </w:tc>
      </w:tr>
      <w:tr w:rsidR="009810FE" w:rsidRPr="009810FE" w14:paraId="17226C12"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31C68" w14:textId="77777777" w:rsidR="009810FE" w:rsidRPr="009810FE" w:rsidRDefault="009810FE" w:rsidP="00C9734D">
            <w:pPr>
              <w:pStyle w:val="rowtabella0"/>
              <w:rPr>
                <w:color w:val="002060"/>
              </w:rPr>
            </w:pPr>
            <w:r w:rsidRPr="009810F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9BD8"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940C"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5D77"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4E2F"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4480"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E420" w14:textId="77777777" w:rsidR="009810FE" w:rsidRPr="009810FE" w:rsidRDefault="009810FE" w:rsidP="00C9734D">
            <w:pPr>
              <w:pStyle w:val="rowtabella0"/>
              <w:jc w:val="center"/>
              <w:rPr>
                <w:color w:val="002060"/>
              </w:rPr>
            </w:pPr>
            <w:r w:rsidRPr="009810F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82C1" w14:textId="77777777" w:rsidR="009810FE" w:rsidRPr="009810FE" w:rsidRDefault="009810FE" w:rsidP="00C9734D">
            <w:pPr>
              <w:pStyle w:val="rowtabella0"/>
              <w:jc w:val="center"/>
              <w:rPr>
                <w:color w:val="002060"/>
              </w:rPr>
            </w:pPr>
            <w:r w:rsidRPr="009810F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0BDD" w14:textId="77777777" w:rsidR="009810FE" w:rsidRPr="009810FE" w:rsidRDefault="009810FE" w:rsidP="00C9734D">
            <w:pPr>
              <w:pStyle w:val="rowtabella0"/>
              <w:jc w:val="center"/>
              <w:rPr>
                <w:color w:val="002060"/>
              </w:rPr>
            </w:pPr>
            <w:r w:rsidRPr="009810F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10C0" w14:textId="77777777" w:rsidR="009810FE" w:rsidRPr="009810FE" w:rsidRDefault="009810FE" w:rsidP="00C9734D">
            <w:pPr>
              <w:pStyle w:val="rowtabella0"/>
              <w:jc w:val="center"/>
              <w:rPr>
                <w:color w:val="002060"/>
              </w:rPr>
            </w:pPr>
            <w:r w:rsidRPr="009810FE">
              <w:rPr>
                <w:color w:val="002060"/>
              </w:rPr>
              <w:t>0</w:t>
            </w:r>
          </w:p>
        </w:tc>
      </w:tr>
      <w:tr w:rsidR="009810FE" w:rsidRPr="009810FE" w14:paraId="0055BA01"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8AB9C" w14:textId="77777777" w:rsidR="009810FE" w:rsidRPr="009810FE" w:rsidRDefault="009810FE" w:rsidP="00C9734D">
            <w:pPr>
              <w:pStyle w:val="rowtabella0"/>
              <w:rPr>
                <w:color w:val="002060"/>
              </w:rPr>
            </w:pPr>
            <w:r w:rsidRPr="009810F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3492"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A805"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F9FA3"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DF31"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56BC"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2E8F" w14:textId="77777777" w:rsidR="009810FE" w:rsidRPr="009810FE" w:rsidRDefault="009810FE" w:rsidP="00C9734D">
            <w:pPr>
              <w:pStyle w:val="rowtabella0"/>
              <w:jc w:val="center"/>
              <w:rPr>
                <w:color w:val="002060"/>
              </w:rPr>
            </w:pPr>
            <w:r w:rsidRPr="009810F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E9A2" w14:textId="77777777" w:rsidR="009810FE" w:rsidRPr="009810FE" w:rsidRDefault="009810FE" w:rsidP="00C9734D">
            <w:pPr>
              <w:pStyle w:val="rowtabella0"/>
              <w:jc w:val="center"/>
              <w:rPr>
                <w:color w:val="002060"/>
              </w:rPr>
            </w:pPr>
            <w:r w:rsidRPr="009810F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C2D8" w14:textId="77777777" w:rsidR="009810FE" w:rsidRPr="009810FE" w:rsidRDefault="009810FE" w:rsidP="00C9734D">
            <w:pPr>
              <w:pStyle w:val="rowtabella0"/>
              <w:jc w:val="center"/>
              <w:rPr>
                <w:color w:val="002060"/>
              </w:rPr>
            </w:pPr>
            <w:r w:rsidRPr="009810F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ADE4" w14:textId="77777777" w:rsidR="009810FE" w:rsidRPr="009810FE" w:rsidRDefault="009810FE" w:rsidP="00C9734D">
            <w:pPr>
              <w:pStyle w:val="rowtabella0"/>
              <w:jc w:val="center"/>
              <w:rPr>
                <w:color w:val="002060"/>
              </w:rPr>
            </w:pPr>
            <w:r w:rsidRPr="009810FE">
              <w:rPr>
                <w:color w:val="002060"/>
              </w:rPr>
              <w:t>0</w:t>
            </w:r>
          </w:p>
        </w:tc>
      </w:tr>
      <w:tr w:rsidR="009810FE" w:rsidRPr="009810FE" w14:paraId="5514264E"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D7859" w14:textId="77777777" w:rsidR="009810FE" w:rsidRPr="009810FE" w:rsidRDefault="009810FE" w:rsidP="00C9734D">
            <w:pPr>
              <w:pStyle w:val="rowtabella0"/>
              <w:rPr>
                <w:color w:val="002060"/>
              </w:rPr>
            </w:pPr>
            <w:r w:rsidRPr="009810F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F32F" w14:textId="77777777" w:rsidR="009810FE" w:rsidRPr="009810FE" w:rsidRDefault="009810FE" w:rsidP="00C9734D">
            <w:pPr>
              <w:pStyle w:val="rowtabella0"/>
              <w:jc w:val="center"/>
              <w:rPr>
                <w:color w:val="002060"/>
              </w:rPr>
            </w:pPr>
            <w:r w:rsidRPr="009810F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15E3"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67B4"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F2DBF"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E290" w14:textId="77777777" w:rsidR="009810FE" w:rsidRPr="009810FE" w:rsidRDefault="009810FE" w:rsidP="00C9734D">
            <w:pPr>
              <w:pStyle w:val="rowtabella0"/>
              <w:jc w:val="center"/>
              <w:rPr>
                <w:color w:val="002060"/>
              </w:rPr>
            </w:pPr>
            <w:r w:rsidRPr="009810F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708D" w14:textId="77777777" w:rsidR="009810FE" w:rsidRPr="009810FE" w:rsidRDefault="009810FE" w:rsidP="00C9734D">
            <w:pPr>
              <w:pStyle w:val="rowtabella0"/>
              <w:jc w:val="center"/>
              <w:rPr>
                <w:color w:val="002060"/>
              </w:rPr>
            </w:pPr>
            <w:r w:rsidRPr="009810F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9A93" w14:textId="77777777" w:rsidR="009810FE" w:rsidRPr="009810FE" w:rsidRDefault="009810FE" w:rsidP="00C9734D">
            <w:pPr>
              <w:pStyle w:val="rowtabella0"/>
              <w:jc w:val="center"/>
              <w:rPr>
                <w:color w:val="002060"/>
              </w:rPr>
            </w:pPr>
            <w:r w:rsidRPr="009810F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F2F0" w14:textId="77777777" w:rsidR="009810FE" w:rsidRPr="009810FE" w:rsidRDefault="009810FE" w:rsidP="00C9734D">
            <w:pPr>
              <w:pStyle w:val="rowtabella0"/>
              <w:jc w:val="center"/>
              <w:rPr>
                <w:color w:val="002060"/>
              </w:rPr>
            </w:pPr>
            <w:r w:rsidRPr="009810F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AC7F" w14:textId="77777777" w:rsidR="009810FE" w:rsidRPr="009810FE" w:rsidRDefault="009810FE" w:rsidP="00C9734D">
            <w:pPr>
              <w:pStyle w:val="rowtabella0"/>
              <w:jc w:val="center"/>
              <w:rPr>
                <w:color w:val="002060"/>
              </w:rPr>
            </w:pPr>
            <w:r w:rsidRPr="009810FE">
              <w:rPr>
                <w:color w:val="002060"/>
              </w:rPr>
              <w:t>0</w:t>
            </w:r>
          </w:p>
        </w:tc>
      </w:tr>
      <w:tr w:rsidR="009810FE" w:rsidRPr="009810FE" w14:paraId="6291BB42" w14:textId="77777777" w:rsidTr="00C9734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E5196" w14:textId="77777777" w:rsidR="009810FE" w:rsidRPr="009810FE" w:rsidRDefault="009810FE" w:rsidP="00C9734D">
            <w:pPr>
              <w:pStyle w:val="rowtabella0"/>
              <w:rPr>
                <w:color w:val="002060"/>
              </w:rPr>
            </w:pPr>
            <w:r w:rsidRPr="009810F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AA68"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1321" w14:textId="77777777" w:rsidR="009810FE" w:rsidRPr="009810FE" w:rsidRDefault="009810FE" w:rsidP="00C9734D">
            <w:pPr>
              <w:pStyle w:val="rowtabella0"/>
              <w:jc w:val="center"/>
              <w:rPr>
                <w:color w:val="002060"/>
              </w:rPr>
            </w:pPr>
            <w:r w:rsidRPr="009810F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9291"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C85D" w14:textId="77777777" w:rsidR="009810FE" w:rsidRPr="009810FE" w:rsidRDefault="009810FE" w:rsidP="00C9734D">
            <w:pPr>
              <w:pStyle w:val="rowtabella0"/>
              <w:jc w:val="center"/>
              <w:rPr>
                <w:color w:val="002060"/>
              </w:rPr>
            </w:pPr>
            <w:r w:rsidRPr="009810F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676E"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EA62" w14:textId="77777777" w:rsidR="009810FE" w:rsidRPr="009810FE" w:rsidRDefault="009810FE" w:rsidP="00C9734D">
            <w:pPr>
              <w:pStyle w:val="rowtabella0"/>
              <w:jc w:val="center"/>
              <w:rPr>
                <w:color w:val="002060"/>
              </w:rPr>
            </w:pPr>
            <w:r w:rsidRPr="009810F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A285" w14:textId="77777777" w:rsidR="009810FE" w:rsidRPr="009810FE" w:rsidRDefault="009810FE" w:rsidP="00C9734D">
            <w:pPr>
              <w:pStyle w:val="rowtabella0"/>
              <w:jc w:val="center"/>
              <w:rPr>
                <w:color w:val="002060"/>
              </w:rPr>
            </w:pPr>
            <w:r w:rsidRPr="009810F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97E5" w14:textId="77777777" w:rsidR="009810FE" w:rsidRPr="009810FE" w:rsidRDefault="009810FE" w:rsidP="00C9734D">
            <w:pPr>
              <w:pStyle w:val="rowtabella0"/>
              <w:jc w:val="center"/>
              <w:rPr>
                <w:color w:val="002060"/>
              </w:rPr>
            </w:pPr>
            <w:r w:rsidRPr="009810F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DBEC" w14:textId="77777777" w:rsidR="009810FE" w:rsidRPr="009810FE" w:rsidRDefault="009810FE" w:rsidP="00C9734D">
            <w:pPr>
              <w:pStyle w:val="rowtabella0"/>
              <w:jc w:val="center"/>
              <w:rPr>
                <w:color w:val="002060"/>
              </w:rPr>
            </w:pPr>
            <w:r w:rsidRPr="009810FE">
              <w:rPr>
                <w:color w:val="002060"/>
              </w:rPr>
              <w:t>0</w:t>
            </w:r>
          </w:p>
        </w:tc>
      </w:tr>
      <w:tr w:rsidR="009810FE" w:rsidRPr="009810FE" w14:paraId="42F842C8" w14:textId="77777777" w:rsidTr="00C9734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C9BA9B" w14:textId="77777777" w:rsidR="009810FE" w:rsidRPr="009810FE" w:rsidRDefault="009810FE" w:rsidP="00C9734D">
            <w:pPr>
              <w:pStyle w:val="rowtabella0"/>
              <w:rPr>
                <w:color w:val="002060"/>
              </w:rPr>
            </w:pPr>
            <w:r w:rsidRPr="009810F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87CD"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A5DB"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88FE"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D4839" w14:textId="77777777" w:rsidR="009810FE" w:rsidRPr="009810FE" w:rsidRDefault="009810FE" w:rsidP="00C9734D">
            <w:pPr>
              <w:pStyle w:val="rowtabella0"/>
              <w:jc w:val="center"/>
              <w:rPr>
                <w:color w:val="002060"/>
              </w:rPr>
            </w:pPr>
            <w:r w:rsidRPr="009810F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8546" w14:textId="77777777" w:rsidR="009810FE" w:rsidRPr="009810FE" w:rsidRDefault="009810FE" w:rsidP="00C9734D">
            <w:pPr>
              <w:pStyle w:val="rowtabella0"/>
              <w:jc w:val="center"/>
              <w:rPr>
                <w:color w:val="002060"/>
              </w:rPr>
            </w:pPr>
            <w:r w:rsidRPr="009810F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DD513" w14:textId="77777777" w:rsidR="009810FE" w:rsidRPr="009810FE" w:rsidRDefault="009810FE" w:rsidP="00C9734D">
            <w:pPr>
              <w:pStyle w:val="rowtabella0"/>
              <w:jc w:val="center"/>
              <w:rPr>
                <w:color w:val="002060"/>
              </w:rPr>
            </w:pPr>
            <w:r w:rsidRPr="009810F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2379" w14:textId="77777777" w:rsidR="009810FE" w:rsidRPr="009810FE" w:rsidRDefault="009810FE" w:rsidP="00C9734D">
            <w:pPr>
              <w:pStyle w:val="rowtabella0"/>
              <w:jc w:val="center"/>
              <w:rPr>
                <w:color w:val="002060"/>
              </w:rPr>
            </w:pPr>
            <w:r w:rsidRPr="009810F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D69C" w14:textId="77777777" w:rsidR="009810FE" w:rsidRPr="009810FE" w:rsidRDefault="009810FE" w:rsidP="00C9734D">
            <w:pPr>
              <w:pStyle w:val="rowtabella0"/>
              <w:jc w:val="center"/>
              <w:rPr>
                <w:color w:val="002060"/>
              </w:rPr>
            </w:pPr>
            <w:r w:rsidRPr="009810F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0FF6" w14:textId="77777777" w:rsidR="009810FE" w:rsidRPr="009810FE" w:rsidRDefault="009810FE" w:rsidP="00C9734D">
            <w:pPr>
              <w:pStyle w:val="rowtabella0"/>
              <w:jc w:val="center"/>
              <w:rPr>
                <w:color w:val="002060"/>
              </w:rPr>
            </w:pPr>
            <w:r w:rsidRPr="009810FE">
              <w:rPr>
                <w:color w:val="002060"/>
              </w:rPr>
              <w:t>0</w:t>
            </w:r>
          </w:p>
        </w:tc>
      </w:tr>
    </w:tbl>
    <w:p w14:paraId="077C7D07" w14:textId="77777777" w:rsidR="009810FE" w:rsidRPr="009810FE" w:rsidRDefault="009810FE" w:rsidP="008B023B">
      <w:pPr>
        <w:pStyle w:val="LndNormale1"/>
        <w:rPr>
          <w:color w:val="002060"/>
        </w:rPr>
      </w:pPr>
    </w:p>
    <w:p w14:paraId="1007DB41" w14:textId="77777777" w:rsidR="00CA08FA" w:rsidRDefault="00CA08FA" w:rsidP="00FB0AAF">
      <w:pPr>
        <w:pStyle w:val="Nessunaspaziatura"/>
        <w:jc w:val="both"/>
        <w:rPr>
          <w:rFonts w:ascii="Arial" w:hAnsi="Arial" w:cs="Arial"/>
          <w:bCs/>
          <w:color w:val="002060"/>
        </w:rPr>
      </w:pPr>
    </w:p>
    <w:p w14:paraId="2A748A12" w14:textId="77777777" w:rsidR="00E17056" w:rsidRDefault="00E17056"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3BE58D21"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D65AE">
        <w:rPr>
          <w:rFonts w:ascii="Arial" w:hAnsi="Arial" w:cs="Arial"/>
          <w:b/>
          <w:bCs/>
          <w:color w:val="002060"/>
        </w:rPr>
        <w:t>3 giugno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8D83A1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83DC7">
        <w:rPr>
          <w:b/>
          <w:color w:val="002060"/>
          <w:u w:val="single"/>
        </w:rPr>
        <w:t>20</w:t>
      </w:r>
      <w:r w:rsidR="003D6BA1">
        <w:rPr>
          <w:b/>
          <w:color w:val="002060"/>
          <w:u w:val="single"/>
        </w:rPr>
        <w:t>/</w:t>
      </w:r>
      <w:r w:rsidR="00FE3D87">
        <w:rPr>
          <w:b/>
          <w:color w:val="002060"/>
          <w:u w:val="single"/>
        </w:rPr>
        <w:t>0</w:t>
      </w:r>
      <w:r w:rsidR="00C20AC7">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A6670" w14:textId="77777777" w:rsidR="00084806" w:rsidRDefault="00084806">
      <w:r>
        <w:separator/>
      </w:r>
    </w:p>
  </w:endnote>
  <w:endnote w:type="continuationSeparator" w:id="0">
    <w:p w14:paraId="10ACABBC" w14:textId="77777777" w:rsidR="00084806" w:rsidRDefault="0008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024147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w:t>
    </w:r>
    <w:r w:rsidR="00F83DC7">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C959F" w14:textId="77777777" w:rsidR="00084806" w:rsidRDefault="00084806">
      <w:r>
        <w:separator/>
      </w:r>
    </w:p>
  </w:footnote>
  <w:footnote w:type="continuationSeparator" w:id="0">
    <w:p w14:paraId="32709A74" w14:textId="77777777" w:rsidR="00084806" w:rsidRDefault="00084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0FC52913"/>
    <w:multiLevelType w:val="hybridMultilevel"/>
    <w:tmpl w:val="EFBEDE86"/>
    <w:lvl w:ilvl="0" w:tplc="53149092">
      <w:numFmt w:val="bullet"/>
      <w:lvlText w:val="-"/>
      <w:lvlJc w:val="left"/>
      <w:pPr>
        <w:ind w:left="707" w:hanging="284"/>
      </w:pPr>
      <w:rPr>
        <w:rFonts w:ascii="Times New Roman" w:eastAsia="Times New Roman" w:hAnsi="Times New Roman" w:cs="Times New Roman" w:hint="default"/>
        <w:b w:val="0"/>
        <w:bCs w:val="0"/>
        <w:i w:val="0"/>
        <w:iCs w:val="0"/>
        <w:spacing w:val="0"/>
        <w:w w:val="99"/>
        <w:sz w:val="24"/>
        <w:szCs w:val="24"/>
        <w:lang w:val="it-IT" w:eastAsia="en-US" w:bidi="ar-SA"/>
      </w:rPr>
    </w:lvl>
    <w:lvl w:ilvl="1" w:tplc="D794CA42">
      <w:numFmt w:val="bullet"/>
      <w:lvlText w:val="•"/>
      <w:lvlJc w:val="left"/>
      <w:pPr>
        <w:ind w:left="1635" w:hanging="284"/>
      </w:pPr>
      <w:rPr>
        <w:rFonts w:hint="default"/>
        <w:lang w:val="it-IT" w:eastAsia="en-US" w:bidi="ar-SA"/>
      </w:rPr>
    </w:lvl>
    <w:lvl w:ilvl="2" w:tplc="CA1C50C0">
      <w:numFmt w:val="bullet"/>
      <w:lvlText w:val="•"/>
      <w:lvlJc w:val="left"/>
      <w:pPr>
        <w:ind w:left="2571" w:hanging="284"/>
      </w:pPr>
      <w:rPr>
        <w:rFonts w:hint="default"/>
        <w:lang w:val="it-IT" w:eastAsia="en-US" w:bidi="ar-SA"/>
      </w:rPr>
    </w:lvl>
    <w:lvl w:ilvl="3" w:tplc="399C90E6">
      <w:numFmt w:val="bullet"/>
      <w:lvlText w:val="•"/>
      <w:lvlJc w:val="left"/>
      <w:pPr>
        <w:ind w:left="3507" w:hanging="284"/>
      </w:pPr>
      <w:rPr>
        <w:rFonts w:hint="default"/>
        <w:lang w:val="it-IT" w:eastAsia="en-US" w:bidi="ar-SA"/>
      </w:rPr>
    </w:lvl>
    <w:lvl w:ilvl="4" w:tplc="42F2C64A">
      <w:numFmt w:val="bullet"/>
      <w:lvlText w:val="•"/>
      <w:lvlJc w:val="left"/>
      <w:pPr>
        <w:ind w:left="4443" w:hanging="284"/>
      </w:pPr>
      <w:rPr>
        <w:rFonts w:hint="default"/>
        <w:lang w:val="it-IT" w:eastAsia="en-US" w:bidi="ar-SA"/>
      </w:rPr>
    </w:lvl>
    <w:lvl w:ilvl="5" w:tplc="BA4A5EE4">
      <w:numFmt w:val="bullet"/>
      <w:lvlText w:val="•"/>
      <w:lvlJc w:val="left"/>
      <w:pPr>
        <w:ind w:left="5379" w:hanging="284"/>
      </w:pPr>
      <w:rPr>
        <w:rFonts w:hint="default"/>
        <w:lang w:val="it-IT" w:eastAsia="en-US" w:bidi="ar-SA"/>
      </w:rPr>
    </w:lvl>
    <w:lvl w:ilvl="6" w:tplc="DE842C02">
      <w:numFmt w:val="bullet"/>
      <w:lvlText w:val="•"/>
      <w:lvlJc w:val="left"/>
      <w:pPr>
        <w:ind w:left="6314" w:hanging="284"/>
      </w:pPr>
      <w:rPr>
        <w:rFonts w:hint="default"/>
        <w:lang w:val="it-IT" w:eastAsia="en-US" w:bidi="ar-SA"/>
      </w:rPr>
    </w:lvl>
    <w:lvl w:ilvl="7" w:tplc="B24CBB58">
      <w:numFmt w:val="bullet"/>
      <w:lvlText w:val="•"/>
      <w:lvlJc w:val="left"/>
      <w:pPr>
        <w:ind w:left="7250" w:hanging="284"/>
      </w:pPr>
      <w:rPr>
        <w:rFonts w:hint="default"/>
        <w:lang w:val="it-IT" w:eastAsia="en-US" w:bidi="ar-SA"/>
      </w:rPr>
    </w:lvl>
    <w:lvl w:ilvl="8" w:tplc="A6BAC262">
      <w:numFmt w:val="bullet"/>
      <w:lvlText w:val="•"/>
      <w:lvlJc w:val="left"/>
      <w:pPr>
        <w:ind w:left="8186" w:hanging="284"/>
      </w:pPr>
      <w:rPr>
        <w:rFonts w:hint="default"/>
        <w:lang w:val="it-IT" w:eastAsia="en-US" w:bidi="ar-SA"/>
      </w:rPr>
    </w:lvl>
  </w:abstractNum>
  <w:abstractNum w:abstractNumId="4"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6"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4"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B87901"/>
    <w:multiLevelType w:val="hybridMultilevel"/>
    <w:tmpl w:val="DB7010F4"/>
    <w:lvl w:ilvl="0" w:tplc="D1DEF1A6">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jc w:val="left"/>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7"/>
  </w:num>
  <w:num w:numId="3" w16cid:durableId="57946484">
    <w:abstractNumId w:val="7"/>
  </w:num>
  <w:num w:numId="4" w16cid:durableId="564266614">
    <w:abstractNumId w:val="21"/>
  </w:num>
  <w:num w:numId="5" w16cid:durableId="1249315646">
    <w:abstractNumId w:val="18"/>
  </w:num>
  <w:num w:numId="6" w16cid:durableId="934754267">
    <w:abstractNumId w:val="8"/>
  </w:num>
  <w:num w:numId="7" w16cid:durableId="1125348853">
    <w:abstractNumId w:val="10"/>
  </w:num>
  <w:num w:numId="8" w16cid:durableId="392192102">
    <w:abstractNumId w:val="19"/>
  </w:num>
  <w:num w:numId="9" w16cid:durableId="421071194">
    <w:abstractNumId w:val="14"/>
  </w:num>
  <w:num w:numId="10" w16cid:durableId="1787889819">
    <w:abstractNumId w:val="11"/>
  </w:num>
  <w:num w:numId="11" w16cid:durableId="491065020">
    <w:abstractNumId w:val="15"/>
  </w:num>
  <w:num w:numId="12" w16cid:durableId="1574856181">
    <w:abstractNumId w:val="9"/>
  </w:num>
  <w:num w:numId="13" w16cid:durableId="935091177">
    <w:abstractNumId w:val="24"/>
  </w:num>
  <w:num w:numId="14" w16cid:durableId="1847743972">
    <w:abstractNumId w:val="13"/>
  </w:num>
  <w:num w:numId="15" w16cid:durableId="1593008797">
    <w:abstractNumId w:val="17"/>
  </w:num>
  <w:num w:numId="16" w16cid:durableId="1052272926">
    <w:abstractNumId w:val="16"/>
  </w:num>
  <w:num w:numId="17" w16cid:durableId="1617522025">
    <w:abstractNumId w:val="1"/>
  </w:num>
  <w:num w:numId="18" w16cid:durableId="497775291">
    <w:abstractNumId w:val="0"/>
  </w:num>
  <w:num w:numId="19" w16cid:durableId="1674992774">
    <w:abstractNumId w:val="6"/>
  </w:num>
  <w:num w:numId="20" w16cid:durableId="1160734668">
    <w:abstractNumId w:val="22"/>
  </w:num>
  <w:num w:numId="21" w16cid:durableId="1544168238">
    <w:abstractNumId w:val="25"/>
  </w:num>
  <w:num w:numId="22" w16cid:durableId="1528913314">
    <w:abstractNumId w:val="12"/>
  </w:num>
  <w:num w:numId="23" w16cid:durableId="953246284">
    <w:abstractNumId w:val="4"/>
  </w:num>
  <w:num w:numId="24" w16cid:durableId="898786278">
    <w:abstractNumId w:val="20"/>
  </w:num>
  <w:num w:numId="25" w16cid:durableId="494956249">
    <w:abstractNumId w:val="5"/>
  </w:num>
  <w:num w:numId="26" w16cid:durableId="42485999">
    <w:abstractNumId w:val="23"/>
  </w:num>
  <w:num w:numId="27" w16cid:durableId="719942284">
    <w:abstractNumId w:val="26"/>
  </w:num>
  <w:num w:numId="28" w16cid:durableId="195574248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479D"/>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3ADC"/>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29C"/>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0788"/>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D9E"/>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159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36FE"/>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3421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78</TotalTime>
  <Pages>1</Pages>
  <Words>2408</Words>
  <Characters>13728</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16104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2025-05-20T09:00:00Z</cp:lastPrinted>
  <dcterms:created xsi:type="dcterms:W3CDTF">2025-05-19T14:08:00Z</dcterms:created>
  <dcterms:modified xsi:type="dcterms:W3CDTF">2025-05-20T09:00:00Z</dcterms:modified>
</cp:coreProperties>
</file>