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F94EAA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F566FA">
              <w:rPr>
                <w:rFonts w:ascii="Arial" w:hAnsi="Arial" w:cs="Arial"/>
                <w:color w:val="002060"/>
                <w:sz w:val="40"/>
                <w:szCs w:val="40"/>
              </w:rPr>
              <w:t>2</w:t>
            </w:r>
            <w:r w:rsidR="00ED3098">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D3098">
              <w:rPr>
                <w:rFonts w:ascii="Arial" w:hAnsi="Arial" w:cs="Arial"/>
                <w:color w:val="002060"/>
                <w:sz w:val="40"/>
                <w:szCs w:val="40"/>
              </w:rPr>
              <w:t>11</w:t>
            </w:r>
            <w:r w:rsidR="00580BE5">
              <w:rPr>
                <w:rFonts w:ascii="Arial" w:hAnsi="Arial" w:cs="Arial"/>
                <w:color w:val="002060"/>
                <w:sz w:val="40"/>
                <w:szCs w:val="40"/>
              </w:rPr>
              <w:t>/</w:t>
            </w:r>
            <w:r w:rsidR="00FE3D87">
              <w:rPr>
                <w:rFonts w:ascii="Arial" w:hAnsi="Arial" w:cs="Arial"/>
                <w:color w:val="002060"/>
                <w:sz w:val="40"/>
                <w:szCs w:val="40"/>
              </w:rPr>
              <w:t>0</w:t>
            </w:r>
            <w:r w:rsidR="00283846">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124F70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97C30">
          <w:rPr>
            <w:noProof/>
            <w:webHidden/>
          </w:rPr>
          <w:t>1</w:t>
        </w:r>
        <w:r w:rsidR="00AC19D9" w:rsidRPr="00DE1EF7">
          <w:rPr>
            <w:noProof/>
            <w:webHidden/>
          </w:rPr>
          <w:fldChar w:fldCharType="end"/>
        </w:r>
      </w:hyperlink>
    </w:p>
    <w:p w14:paraId="112EDB38" w14:textId="056A6A8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97C30">
          <w:rPr>
            <w:noProof/>
            <w:webHidden/>
          </w:rPr>
          <w:t>1</w:t>
        </w:r>
        <w:r w:rsidRPr="00DE1EF7">
          <w:rPr>
            <w:noProof/>
            <w:webHidden/>
          </w:rPr>
          <w:fldChar w:fldCharType="end"/>
        </w:r>
      </w:hyperlink>
    </w:p>
    <w:p w14:paraId="4D9CAD43" w14:textId="5B4FB80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97C30">
          <w:rPr>
            <w:noProof/>
            <w:webHidden/>
          </w:rPr>
          <w:t>1</w:t>
        </w:r>
        <w:r w:rsidRPr="00DE1EF7">
          <w:rPr>
            <w:noProof/>
            <w:webHidden/>
          </w:rPr>
          <w:fldChar w:fldCharType="end"/>
        </w:r>
      </w:hyperlink>
    </w:p>
    <w:p w14:paraId="0EAFCCD8" w14:textId="7B52FF4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97C30">
          <w:rPr>
            <w:noProof/>
            <w:webHidden/>
          </w:rPr>
          <w:t>2</w:t>
        </w:r>
        <w:r w:rsidRPr="00DE1EF7">
          <w:rPr>
            <w:noProof/>
            <w:webHidden/>
          </w:rPr>
          <w:fldChar w:fldCharType="end"/>
        </w:r>
      </w:hyperlink>
    </w:p>
    <w:p w14:paraId="0952245B" w14:textId="406B2E8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97C30">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0D5A9F05" w14:textId="77777777" w:rsidR="006B2FE3" w:rsidRPr="007F1DFF" w:rsidRDefault="006B2FE3"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2B020EE" w14:textId="77777777" w:rsidR="00916734" w:rsidRPr="00AE613A" w:rsidRDefault="00916734" w:rsidP="00CE2EDF">
      <w:pPr>
        <w:tabs>
          <w:tab w:val="left" w:pos="3225"/>
        </w:tabs>
        <w:rPr>
          <w:rFonts w:ascii="Arial" w:hAnsi="Arial" w:cs="Arial"/>
          <w:color w:val="002060"/>
          <w:sz w:val="22"/>
          <w:szCs w:val="22"/>
        </w:rPr>
      </w:pPr>
    </w:p>
    <w:p w14:paraId="6DED913E" w14:textId="77777777" w:rsidR="00AE613A" w:rsidRPr="00AE613A" w:rsidRDefault="00AE613A" w:rsidP="00AE613A">
      <w:pPr>
        <w:pStyle w:val="LndNormale1"/>
        <w:rPr>
          <w:b/>
          <w:color w:val="002060"/>
          <w:sz w:val="28"/>
          <w:szCs w:val="28"/>
        </w:rPr>
      </w:pPr>
      <w:r w:rsidRPr="00AE613A">
        <w:rPr>
          <w:b/>
          <w:color w:val="002060"/>
          <w:sz w:val="28"/>
          <w:szCs w:val="28"/>
        </w:rPr>
        <w:t>CU n. 530 del 07.06.2025 LND</w:t>
      </w:r>
    </w:p>
    <w:p w14:paraId="666C266E" w14:textId="77777777" w:rsidR="00AE613A" w:rsidRDefault="00AE613A" w:rsidP="00AE613A">
      <w:pPr>
        <w:pStyle w:val="LndNormale1"/>
        <w:rPr>
          <w:color w:val="002060"/>
        </w:rPr>
      </w:pPr>
    </w:p>
    <w:p w14:paraId="4DE9EE6F" w14:textId="773FD21A" w:rsidR="00AE613A" w:rsidRPr="00AE613A" w:rsidRDefault="00AE613A" w:rsidP="00AE613A">
      <w:pPr>
        <w:pStyle w:val="LndNormale1"/>
        <w:rPr>
          <w:color w:val="002060"/>
        </w:rPr>
      </w:pPr>
      <w:r w:rsidRPr="00AE613A">
        <w:rPr>
          <w:color w:val="002060"/>
        </w:rPr>
        <w:t>Si pubblicano in allegato i Comunicati Ufficiali n. 317/A e n. 318/A della F.I.G.C. inerenti la modifica degli artt. 94 ter e 94 septies, delle NOIF e le modifiche alle norme transitorie del Regolamento della Lega Nazionale Dilettanti.</w:t>
      </w:r>
    </w:p>
    <w:p w14:paraId="226CFC5B" w14:textId="77777777" w:rsidR="00AE613A" w:rsidRDefault="00AE613A" w:rsidP="00AE613A">
      <w:pPr>
        <w:pStyle w:val="LndNormale1"/>
        <w:rPr>
          <w:color w:val="002060"/>
        </w:rPr>
      </w:pPr>
    </w:p>
    <w:p w14:paraId="2A394432" w14:textId="77777777" w:rsidR="00AE613A" w:rsidRPr="00AE613A" w:rsidRDefault="00AE613A" w:rsidP="00AE613A">
      <w:pPr>
        <w:pStyle w:val="LndNormale1"/>
        <w:rPr>
          <w:color w:val="002060"/>
        </w:rPr>
      </w:pPr>
    </w:p>
    <w:p w14:paraId="4A19F557" w14:textId="77777777" w:rsidR="00AE613A" w:rsidRPr="00AE613A" w:rsidRDefault="00AE613A" w:rsidP="00AE613A">
      <w:pPr>
        <w:pStyle w:val="LndNormale1"/>
        <w:rPr>
          <w:b/>
          <w:color w:val="002060"/>
          <w:sz w:val="28"/>
          <w:szCs w:val="28"/>
        </w:rPr>
      </w:pPr>
      <w:r w:rsidRPr="00AE613A">
        <w:rPr>
          <w:b/>
          <w:color w:val="002060"/>
          <w:sz w:val="28"/>
          <w:szCs w:val="28"/>
        </w:rPr>
        <w:t>CU n. 534 del 09.06.2025 LND</w:t>
      </w:r>
    </w:p>
    <w:p w14:paraId="6EF8A3A8" w14:textId="77777777" w:rsidR="00AE613A" w:rsidRDefault="00AE613A" w:rsidP="00AE613A">
      <w:pPr>
        <w:pStyle w:val="LndNormale1"/>
        <w:rPr>
          <w:color w:val="002060"/>
        </w:rPr>
      </w:pPr>
    </w:p>
    <w:p w14:paraId="60E5F2FB" w14:textId="5E0B34E2" w:rsidR="00AE613A" w:rsidRPr="00AE613A" w:rsidRDefault="00AE613A" w:rsidP="00AE613A">
      <w:pPr>
        <w:pStyle w:val="LndNormale1"/>
        <w:rPr>
          <w:color w:val="002060"/>
        </w:rPr>
      </w:pPr>
      <w:r w:rsidRPr="00AE613A">
        <w:rPr>
          <w:color w:val="002060"/>
        </w:rPr>
        <w:t>Si pubblica in allegato il testo dello Stauto tipo A.S.D. non riconosciuta, redatto dalla Lega Nazionale Dilettanti in condivisione con la Federazione Italiana Giuoco Calcio, che tiene conto delle novità introdotte dal Decreto Legislativo 36/2021 e successive modifiche, nonché delle segnalazioni pervenute dal Comitato Permanente del RASD sul requisito della democraticità e pari opportunità degli associati.</w:t>
      </w:r>
    </w:p>
    <w:p w14:paraId="70A761FE" w14:textId="77777777" w:rsidR="00AE613A" w:rsidRDefault="00AE613A" w:rsidP="00AE613A">
      <w:pPr>
        <w:pStyle w:val="LndNormale1"/>
        <w:rPr>
          <w:color w:val="002060"/>
        </w:rPr>
      </w:pPr>
    </w:p>
    <w:p w14:paraId="1C0B0952" w14:textId="77777777" w:rsidR="00AE613A" w:rsidRPr="00AE613A" w:rsidRDefault="00AE613A" w:rsidP="00AE613A">
      <w:pPr>
        <w:pStyle w:val="LndNormale1"/>
        <w:rPr>
          <w:color w:val="002060"/>
        </w:rPr>
      </w:pPr>
    </w:p>
    <w:p w14:paraId="6067532B" w14:textId="77777777" w:rsidR="00AE613A" w:rsidRPr="00AE613A" w:rsidRDefault="00AE613A" w:rsidP="00AE613A">
      <w:pPr>
        <w:pStyle w:val="LndNormale1"/>
        <w:rPr>
          <w:b/>
          <w:color w:val="002060"/>
          <w:sz w:val="28"/>
          <w:szCs w:val="28"/>
        </w:rPr>
      </w:pPr>
      <w:r w:rsidRPr="00AE613A">
        <w:rPr>
          <w:b/>
          <w:color w:val="002060"/>
          <w:sz w:val="28"/>
          <w:szCs w:val="28"/>
        </w:rPr>
        <w:t>CIRCOLARE N. 66 DEL 06.06.2025</w:t>
      </w:r>
    </w:p>
    <w:p w14:paraId="6E4B84E8" w14:textId="77777777" w:rsidR="00AE613A" w:rsidRDefault="00AE613A" w:rsidP="00AE613A">
      <w:pPr>
        <w:pStyle w:val="LndNormale1"/>
        <w:rPr>
          <w:color w:val="002060"/>
        </w:rPr>
      </w:pPr>
    </w:p>
    <w:p w14:paraId="76EE893C" w14:textId="53AB50E7" w:rsidR="00AE613A" w:rsidRPr="00AE613A" w:rsidRDefault="00AE613A" w:rsidP="00AE613A">
      <w:pPr>
        <w:pStyle w:val="LndNormale1"/>
        <w:rPr>
          <w:color w:val="002060"/>
        </w:rPr>
      </w:pPr>
      <w:r w:rsidRPr="00AE613A">
        <w:rPr>
          <w:color w:val="002060"/>
        </w:rPr>
        <w:t>Si pubblica, per opportuna conoscenza, copia della Circolare n. 21-2025 elaborata dal Centro Studi Tributari della L.N.D. avente per oggetto:</w:t>
      </w:r>
    </w:p>
    <w:p w14:paraId="3813C33A" w14:textId="77777777" w:rsidR="00AE613A" w:rsidRPr="00AE613A" w:rsidRDefault="00AE613A" w:rsidP="00AE613A">
      <w:pPr>
        <w:pStyle w:val="LndNormale1"/>
        <w:rPr>
          <w:color w:val="002060"/>
        </w:rPr>
      </w:pPr>
      <w:r w:rsidRPr="00AE613A">
        <w:rPr>
          <w:b/>
          <w:i/>
          <w:color w:val="002060"/>
        </w:rPr>
        <w:t>“Dipartimento per lo Sport – Sport bonus 2023 – Apertura 1^ finestra 5 giugno 2025”</w:t>
      </w:r>
    </w:p>
    <w:p w14:paraId="2A573088" w14:textId="77777777" w:rsidR="00AE613A" w:rsidRDefault="00AE613A" w:rsidP="00CE2EDF">
      <w:pPr>
        <w:tabs>
          <w:tab w:val="left" w:pos="3225"/>
        </w:tabs>
        <w:rPr>
          <w:rFonts w:ascii="Arial" w:hAnsi="Arial" w:cs="Arial"/>
          <w:color w:val="002060"/>
          <w:sz w:val="22"/>
          <w:szCs w:val="22"/>
        </w:rPr>
      </w:pPr>
    </w:p>
    <w:p w14:paraId="0B722C15" w14:textId="77777777" w:rsidR="00AE613A" w:rsidRPr="00AE613A" w:rsidRDefault="00AE613A" w:rsidP="00CE2EDF">
      <w:pPr>
        <w:tabs>
          <w:tab w:val="left" w:pos="3225"/>
        </w:tabs>
        <w:rPr>
          <w:rFonts w:ascii="Arial" w:hAnsi="Arial" w:cs="Arial"/>
          <w:color w:val="002060"/>
          <w:sz w:val="22"/>
          <w:szCs w:val="22"/>
        </w:rPr>
      </w:pPr>
    </w:p>
    <w:p w14:paraId="7BB21373" w14:textId="77777777" w:rsidR="00AE613A" w:rsidRPr="00AE613A" w:rsidRDefault="00AE613A" w:rsidP="00AE613A">
      <w:pPr>
        <w:pStyle w:val="LndNormale1"/>
        <w:rPr>
          <w:b/>
          <w:color w:val="002060"/>
          <w:sz w:val="28"/>
          <w:szCs w:val="28"/>
        </w:rPr>
      </w:pPr>
      <w:r w:rsidRPr="00AE613A">
        <w:rPr>
          <w:b/>
          <w:color w:val="002060"/>
          <w:sz w:val="28"/>
          <w:szCs w:val="28"/>
        </w:rPr>
        <w:t>CIRCOLARE N. 67 DEL 10.06.2025</w:t>
      </w:r>
    </w:p>
    <w:p w14:paraId="67A6A659" w14:textId="77777777" w:rsidR="00AE613A" w:rsidRDefault="00AE613A" w:rsidP="00AE613A">
      <w:pPr>
        <w:pStyle w:val="LndNormale1"/>
        <w:rPr>
          <w:color w:val="002060"/>
        </w:rPr>
      </w:pPr>
    </w:p>
    <w:p w14:paraId="79A11185" w14:textId="6236B410" w:rsidR="00AE613A" w:rsidRPr="00AE613A" w:rsidRDefault="00AE613A" w:rsidP="00AE613A">
      <w:pPr>
        <w:pStyle w:val="LndNormale1"/>
        <w:rPr>
          <w:color w:val="002060"/>
        </w:rPr>
      </w:pPr>
      <w:r w:rsidRPr="00AE613A">
        <w:rPr>
          <w:color w:val="002060"/>
        </w:rPr>
        <w:t>Si pubblica, per opportuna conoscenza, la Circolare n. 67 che annulla e sostituisce la Circolare LND n. 63 del 22 maggio 2025</w:t>
      </w:r>
    </w:p>
    <w:p w14:paraId="47DAAA82" w14:textId="77777777" w:rsidR="00CE2EDF" w:rsidRDefault="00CE2EDF" w:rsidP="00CE2EDF">
      <w:pPr>
        <w:tabs>
          <w:tab w:val="left" w:pos="3225"/>
        </w:tabs>
        <w:rPr>
          <w:rFonts w:ascii="Arial" w:hAnsi="Arial" w:cs="Arial"/>
          <w:color w:val="002060"/>
          <w:sz w:val="22"/>
          <w:szCs w:val="22"/>
        </w:rPr>
      </w:pPr>
    </w:p>
    <w:p w14:paraId="1CFD3A10" w14:textId="77777777" w:rsidR="00AE613A" w:rsidRPr="00CE2EDF" w:rsidRDefault="00AE613A"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Pr="00D14B70"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0"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618942EF" w14:textId="77777777" w:rsidR="00AE613A" w:rsidRPr="00AE613A" w:rsidRDefault="00AE613A" w:rsidP="00AE613A">
      <w:pPr>
        <w:pStyle w:val="LndNormale1"/>
        <w:rPr>
          <w:color w:val="002060"/>
        </w:rPr>
      </w:pPr>
    </w:p>
    <w:p w14:paraId="69D9B8BE" w14:textId="77777777" w:rsidR="00AE613A" w:rsidRPr="00AE613A" w:rsidRDefault="00AE613A" w:rsidP="00AE613A">
      <w:pPr>
        <w:pStyle w:val="LndNormale1"/>
        <w:rPr>
          <w:color w:val="002060"/>
        </w:rPr>
      </w:pPr>
    </w:p>
    <w:p w14:paraId="60913CC5" w14:textId="77777777" w:rsidR="00AE613A" w:rsidRPr="00AE613A" w:rsidRDefault="00AE613A" w:rsidP="00AE613A">
      <w:pPr>
        <w:pStyle w:val="LndNormale1"/>
        <w:rPr>
          <w:rFonts w:cs="Arial"/>
          <w:b/>
          <w:color w:val="002060"/>
          <w:sz w:val="28"/>
          <w:szCs w:val="28"/>
        </w:rPr>
      </w:pPr>
      <w:r w:rsidRPr="00AE613A">
        <w:rPr>
          <w:rFonts w:cs="Arial"/>
          <w:b/>
          <w:color w:val="002060"/>
          <w:sz w:val="28"/>
          <w:szCs w:val="28"/>
        </w:rPr>
        <w:t xml:space="preserve">ISTANZE DI AFFILIAZIONI -FUSIONI - SCISSIONI - CAMBI DI SEDE SOCIALE - CAMBI DI DENOMINAZIONE SOCIALE - CONFERIMENTI D'AZIENDA – </w:t>
      </w:r>
    </w:p>
    <w:p w14:paraId="3ED5330C" w14:textId="77777777" w:rsidR="00AE613A" w:rsidRPr="00AE613A" w:rsidRDefault="00AE613A" w:rsidP="00AE613A">
      <w:pPr>
        <w:pStyle w:val="LndNormale1"/>
        <w:rPr>
          <w:rFonts w:cs="Arial"/>
          <w:b/>
          <w:color w:val="002060"/>
          <w:szCs w:val="22"/>
          <w:u w:val="single"/>
        </w:rPr>
      </w:pPr>
    </w:p>
    <w:p w14:paraId="14143944" w14:textId="77777777" w:rsidR="00AE613A" w:rsidRPr="00AE613A" w:rsidRDefault="00AE613A" w:rsidP="00AE613A">
      <w:pPr>
        <w:pStyle w:val="LndNormale1"/>
        <w:rPr>
          <w:rFonts w:cs="Arial"/>
          <w:b/>
          <w:color w:val="002060"/>
          <w:szCs w:val="22"/>
          <w:u w:val="single"/>
        </w:rPr>
      </w:pPr>
      <w:r w:rsidRPr="00AE613A">
        <w:rPr>
          <w:rFonts w:cs="Arial"/>
          <w:b/>
          <w:color w:val="002060"/>
          <w:szCs w:val="22"/>
          <w:u w:val="single"/>
        </w:rPr>
        <w:t>STAGIONE SPORTIVA 2025/2026</w:t>
      </w:r>
    </w:p>
    <w:p w14:paraId="66E59A60" w14:textId="77777777" w:rsidR="00AE613A" w:rsidRPr="00AE613A" w:rsidRDefault="00AE613A" w:rsidP="00AE613A">
      <w:pPr>
        <w:pStyle w:val="LndNormale1"/>
        <w:rPr>
          <w:color w:val="002060"/>
        </w:rPr>
      </w:pPr>
      <w:r w:rsidRPr="00AE613A">
        <w:rPr>
          <w:color w:val="002060"/>
        </w:rPr>
        <w:t>Con riferimento all'oggetto, si allegano al presente Comunicato Ufficiale alcune slide contenenti riferimenti normativi e chiarimenti condivisi con la FIGC, che attengono alle procedure collegate alle istanze ex artt. 15, 17, 18 e 20 delle NOIF.</w:t>
      </w:r>
    </w:p>
    <w:p w14:paraId="11604951" w14:textId="77777777" w:rsidR="00AE613A" w:rsidRPr="00AE613A" w:rsidRDefault="00AE613A" w:rsidP="00AE613A">
      <w:pPr>
        <w:pStyle w:val="LndNormale1"/>
        <w:rPr>
          <w:color w:val="002060"/>
        </w:rPr>
      </w:pPr>
      <w:r w:rsidRPr="00AE613A">
        <w:rPr>
          <w:color w:val="002060"/>
        </w:rPr>
        <w:t>In relazione alle attività propedeutiche alla stagione sportiva 2025/2026, si suggerisce alle società affiliate quanto segue:</w:t>
      </w:r>
    </w:p>
    <w:p w14:paraId="35E9663E" w14:textId="77777777" w:rsidR="00AE613A" w:rsidRPr="00AE613A" w:rsidRDefault="00AE613A" w:rsidP="00AE613A">
      <w:pPr>
        <w:pStyle w:val="LndNormale1"/>
        <w:rPr>
          <w:color w:val="002060"/>
        </w:rPr>
      </w:pPr>
    </w:p>
    <w:p w14:paraId="56042CBE" w14:textId="77777777" w:rsidR="00AE613A" w:rsidRPr="00AE613A" w:rsidRDefault="00AE613A" w:rsidP="00AE613A">
      <w:pPr>
        <w:pStyle w:val="LndNormale1"/>
        <w:rPr>
          <w:color w:val="002060"/>
        </w:rPr>
      </w:pPr>
      <w:r w:rsidRPr="00AE613A">
        <w:rPr>
          <w:color w:val="002060"/>
        </w:rPr>
        <w:t xml:space="preserve">1) le Società associate sono tenute ad aggiornare costantemente i propri dati di contatto (indirizzi postali, di posta elettronica ordinaria e di posta elettronica certificata) sul portale Anagrafe FIGC, utili alle attività federali in generale. </w:t>
      </w:r>
    </w:p>
    <w:p w14:paraId="79355527" w14:textId="1B08175B" w:rsidR="00AE613A" w:rsidRPr="00AE613A" w:rsidRDefault="00AE613A" w:rsidP="00AE613A">
      <w:pPr>
        <w:pStyle w:val="LndNormale1"/>
        <w:rPr>
          <w:color w:val="002060"/>
        </w:rPr>
      </w:pPr>
      <w:r w:rsidRPr="00AE613A">
        <w:rPr>
          <w:color w:val="002060"/>
        </w:rPr>
        <w:t>Si rammen</w:t>
      </w:r>
      <w:r w:rsidR="00922AAB">
        <w:rPr>
          <w:color w:val="002060"/>
        </w:rPr>
        <w:t>t</w:t>
      </w:r>
      <w:r w:rsidRPr="00AE613A">
        <w:rPr>
          <w:color w:val="002060"/>
        </w:rPr>
        <w:t>a che tutte le Società hanno l'obbligo di possedere e comunicare un indirizzo di posta elettronica certificata, eletto per le comunicazioni, ovvero aggiornare quello preesistente.</w:t>
      </w:r>
    </w:p>
    <w:p w14:paraId="0E10BB19" w14:textId="77777777" w:rsidR="00AE613A" w:rsidRPr="00AE613A" w:rsidRDefault="00AE613A" w:rsidP="00AE613A">
      <w:pPr>
        <w:pStyle w:val="LndNormale1"/>
        <w:rPr>
          <w:color w:val="002060"/>
        </w:rPr>
      </w:pPr>
    </w:p>
    <w:p w14:paraId="32E66036" w14:textId="77777777" w:rsidR="00AE613A" w:rsidRPr="00AE613A" w:rsidRDefault="00AE613A" w:rsidP="00AE613A">
      <w:pPr>
        <w:pStyle w:val="LndNormale1"/>
        <w:rPr>
          <w:color w:val="002060"/>
        </w:rPr>
      </w:pPr>
      <w:r w:rsidRPr="00AE613A">
        <w:rPr>
          <w:color w:val="002060"/>
        </w:rPr>
        <w:t xml:space="preserve">Tra i dati societari da aggiornare costantemente, in caso di variazioni, rientrano sicuramente i seguenti </w:t>
      </w:r>
    </w:p>
    <w:p w14:paraId="4B05BEF3" w14:textId="77777777" w:rsidR="00AE613A" w:rsidRPr="00AE613A" w:rsidRDefault="00AE613A" w:rsidP="00AE613A">
      <w:pPr>
        <w:pStyle w:val="LndNormale1"/>
        <w:rPr>
          <w:color w:val="002060"/>
        </w:rPr>
      </w:pPr>
      <w:r w:rsidRPr="00AE613A">
        <w:rPr>
          <w:color w:val="002060"/>
        </w:rPr>
        <w:t>- dati anagrafici e codice fi scale del Legale Rappresentante;</w:t>
      </w:r>
    </w:p>
    <w:p w14:paraId="367B471F" w14:textId="77777777" w:rsidR="00AE613A" w:rsidRPr="00AE613A" w:rsidRDefault="00AE613A" w:rsidP="00AE613A">
      <w:pPr>
        <w:pStyle w:val="LndNormale1"/>
        <w:rPr>
          <w:color w:val="002060"/>
        </w:rPr>
      </w:pPr>
      <w:r w:rsidRPr="00AE613A">
        <w:rPr>
          <w:color w:val="002060"/>
        </w:rPr>
        <w:t>- dati anagrafici e codice fi scale del Vice Presidente;</w:t>
      </w:r>
    </w:p>
    <w:p w14:paraId="326437BF" w14:textId="77777777" w:rsidR="00AE613A" w:rsidRPr="00AE613A" w:rsidRDefault="00AE613A" w:rsidP="00AE613A">
      <w:pPr>
        <w:pStyle w:val="LndNormale1"/>
        <w:rPr>
          <w:color w:val="002060"/>
        </w:rPr>
      </w:pPr>
      <w:r w:rsidRPr="00AE613A">
        <w:rPr>
          <w:color w:val="002060"/>
        </w:rPr>
        <w:t>- organigramma societario (si ricorda che solo per le variazioni del Consiglio Direttivo, sia nel numero di componenti che nei ruoli, le Società devono allegare il verbale assembleare deliberante la variazione stessa).</w:t>
      </w:r>
    </w:p>
    <w:p w14:paraId="49BB58CD" w14:textId="77777777" w:rsidR="00AE613A" w:rsidRPr="00AE613A" w:rsidRDefault="00AE613A" w:rsidP="00AE613A">
      <w:pPr>
        <w:pStyle w:val="LndNormale1"/>
        <w:rPr>
          <w:color w:val="002060"/>
        </w:rPr>
      </w:pPr>
      <w:r w:rsidRPr="00AE613A">
        <w:rPr>
          <w:color w:val="002060"/>
        </w:rPr>
        <w:t>Si rammenta, altresì, che le Società devono depositare/comunicare le variazioni di organigramma entro 20 giorni dal loro verificarsi. In tal senso, si fa riferimento alle disposizioni di cui all'art. 37, comma 1, delle NOIF e all'art. 4, comma 4, del Regolamento LND)</w:t>
      </w:r>
    </w:p>
    <w:p w14:paraId="334A9614" w14:textId="77777777" w:rsidR="00AE613A" w:rsidRPr="00AE613A" w:rsidRDefault="00AE613A" w:rsidP="00AE613A">
      <w:pPr>
        <w:pStyle w:val="LndNormale1"/>
        <w:rPr>
          <w:color w:val="002060"/>
        </w:rPr>
      </w:pPr>
      <w:r w:rsidRPr="00AE613A">
        <w:rPr>
          <w:color w:val="002060"/>
        </w:rPr>
        <w:t>- partita IVA della Società;</w:t>
      </w:r>
    </w:p>
    <w:p w14:paraId="4F6C3C6E" w14:textId="77777777" w:rsidR="00AE613A" w:rsidRPr="00AE613A" w:rsidRDefault="00AE613A" w:rsidP="00AE613A">
      <w:pPr>
        <w:pStyle w:val="LndNormale1"/>
        <w:rPr>
          <w:color w:val="002060"/>
        </w:rPr>
      </w:pPr>
      <w:r w:rsidRPr="00AE613A">
        <w:rPr>
          <w:color w:val="002060"/>
        </w:rPr>
        <w:t>- natura giuridica della Società;</w:t>
      </w:r>
    </w:p>
    <w:p w14:paraId="06572686" w14:textId="77777777" w:rsidR="00AE613A" w:rsidRPr="00AE613A" w:rsidRDefault="00AE613A" w:rsidP="00AE613A">
      <w:pPr>
        <w:pStyle w:val="LndNormale1"/>
        <w:rPr>
          <w:color w:val="002060"/>
        </w:rPr>
      </w:pPr>
      <w:r w:rsidRPr="00AE613A">
        <w:rPr>
          <w:color w:val="002060"/>
        </w:rPr>
        <w:t>- indirizzo della sede sociale (all'interno dello stesso Comune);</w:t>
      </w:r>
    </w:p>
    <w:p w14:paraId="586D9EFF" w14:textId="77777777" w:rsidR="00AE613A" w:rsidRPr="00AE613A" w:rsidRDefault="00AE613A" w:rsidP="00AE613A">
      <w:pPr>
        <w:pStyle w:val="LndNormale1"/>
        <w:rPr>
          <w:color w:val="002060"/>
        </w:rPr>
      </w:pPr>
      <w:r w:rsidRPr="00AE613A">
        <w:rPr>
          <w:color w:val="002060"/>
        </w:rPr>
        <w:t>- indirizzo per la corrispondenza;</w:t>
      </w:r>
    </w:p>
    <w:p w14:paraId="00797EF2" w14:textId="77777777" w:rsidR="00AE613A" w:rsidRPr="00AE613A" w:rsidRDefault="00AE613A" w:rsidP="00AE613A">
      <w:pPr>
        <w:pStyle w:val="LndNormale1"/>
        <w:rPr>
          <w:color w:val="002060"/>
        </w:rPr>
      </w:pPr>
      <w:r w:rsidRPr="00AE613A">
        <w:rPr>
          <w:color w:val="002060"/>
        </w:rPr>
        <w:t>- indirizzo di posta elettronica ordinaria;</w:t>
      </w:r>
    </w:p>
    <w:p w14:paraId="5007C961" w14:textId="77777777" w:rsidR="00AE613A" w:rsidRPr="00AE613A" w:rsidRDefault="00AE613A" w:rsidP="00AE613A">
      <w:pPr>
        <w:pStyle w:val="LndNormale1"/>
        <w:rPr>
          <w:color w:val="002060"/>
        </w:rPr>
      </w:pPr>
      <w:r w:rsidRPr="00AE613A">
        <w:rPr>
          <w:color w:val="002060"/>
        </w:rPr>
        <w:t>- indirizzo di Posta Elettronica Certificata.</w:t>
      </w:r>
    </w:p>
    <w:p w14:paraId="55C5624F" w14:textId="77777777" w:rsidR="00AE613A" w:rsidRPr="00AE613A" w:rsidRDefault="00AE613A" w:rsidP="00AE613A">
      <w:pPr>
        <w:pStyle w:val="LndNormale1"/>
        <w:rPr>
          <w:color w:val="002060"/>
        </w:rPr>
      </w:pPr>
      <w:r w:rsidRPr="00AE613A">
        <w:rPr>
          <w:color w:val="002060"/>
        </w:rPr>
        <w:t>Per quanto attiene al codice fiscale delle Società presente sul portale Anagrafe, si rileva che il relativo dato non è in alcun modo modificabile, atteso che lo stesso dato è identificativo di un unico specifico soggetto.</w:t>
      </w:r>
    </w:p>
    <w:p w14:paraId="10594E5D" w14:textId="77777777" w:rsidR="00AE613A" w:rsidRPr="00AE613A" w:rsidRDefault="00AE613A" w:rsidP="00AE613A">
      <w:pPr>
        <w:pStyle w:val="LndNormale1"/>
        <w:rPr>
          <w:color w:val="002060"/>
        </w:rPr>
      </w:pPr>
    </w:p>
    <w:p w14:paraId="4D1FFB35" w14:textId="77777777" w:rsidR="00AE613A" w:rsidRPr="00AE613A" w:rsidRDefault="00AE613A" w:rsidP="00AE613A">
      <w:pPr>
        <w:pStyle w:val="LndNormale1"/>
        <w:rPr>
          <w:color w:val="002060"/>
        </w:rPr>
      </w:pPr>
      <w:r w:rsidRPr="00AE613A">
        <w:rPr>
          <w:color w:val="002060"/>
        </w:rPr>
        <w:t>2) Per quanto attiene al Registro Nazionale delle Attività Sportive Dilettantistiche di Sport e Salute, si</w:t>
      </w:r>
    </w:p>
    <w:p w14:paraId="5EF50DA6" w14:textId="77777777" w:rsidR="00AE613A" w:rsidRPr="00AE613A" w:rsidRDefault="00AE613A" w:rsidP="00AE613A">
      <w:pPr>
        <w:pStyle w:val="LndNormale1"/>
        <w:rPr>
          <w:color w:val="002060"/>
        </w:rPr>
      </w:pPr>
      <w:r w:rsidRPr="00AE613A">
        <w:rPr>
          <w:color w:val="002060"/>
        </w:rPr>
        <w:t>rammenta quanto segue:</w:t>
      </w:r>
    </w:p>
    <w:p w14:paraId="7A197AA2" w14:textId="77777777" w:rsidR="00AE613A" w:rsidRPr="00AE613A" w:rsidRDefault="00AE613A" w:rsidP="00AE613A">
      <w:pPr>
        <w:pStyle w:val="LndNormale1"/>
        <w:rPr>
          <w:color w:val="002060"/>
        </w:rPr>
      </w:pPr>
      <w:r w:rsidRPr="00AE613A">
        <w:rPr>
          <w:color w:val="002060"/>
        </w:rPr>
        <w:t>- la denominazione della Società indicata sul portale Anagrafe FIGC deve corrispondere esattamente a quella di cui allo Statuto societario;</w:t>
      </w:r>
    </w:p>
    <w:p w14:paraId="3E82972E" w14:textId="77777777" w:rsidR="00AE613A" w:rsidRPr="00AE613A" w:rsidRDefault="00AE613A" w:rsidP="00AE613A">
      <w:pPr>
        <w:pStyle w:val="LndNormale1"/>
        <w:rPr>
          <w:color w:val="002060"/>
        </w:rPr>
      </w:pPr>
      <w:r w:rsidRPr="00AE613A">
        <w:rPr>
          <w:color w:val="002060"/>
        </w:rPr>
        <w:t>- i componenti il Consiglio Direttivo societario devono corrispondere nel numero a quanto indicato nello</w:t>
      </w:r>
    </w:p>
    <w:p w14:paraId="32EEA2FE" w14:textId="77777777" w:rsidR="00AE613A" w:rsidRPr="00AE613A" w:rsidRDefault="00AE613A" w:rsidP="00AE613A">
      <w:pPr>
        <w:pStyle w:val="LndNormale1"/>
        <w:rPr>
          <w:color w:val="002060"/>
        </w:rPr>
      </w:pPr>
      <w:r w:rsidRPr="00AE613A">
        <w:rPr>
          <w:color w:val="002060"/>
        </w:rPr>
        <w:t>Statuto societario;</w:t>
      </w:r>
    </w:p>
    <w:p w14:paraId="07EFB79A" w14:textId="77777777" w:rsidR="00AE613A" w:rsidRPr="00AE613A" w:rsidRDefault="00AE613A" w:rsidP="00AE613A">
      <w:pPr>
        <w:pStyle w:val="LndNormale1"/>
        <w:rPr>
          <w:color w:val="002060"/>
        </w:rPr>
      </w:pPr>
      <w:r w:rsidRPr="00AE613A">
        <w:rPr>
          <w:color w:val="002060"/>
        </w:rPr>
        <w:t>- gli Statuti societari devono essere conformi al D.lgs. 36/2021 (nelle allegate slide vi sono riassunti i dati salienti) e successive modificazioni e integrazioni. Lo Statuto depositato da parte di una Società sul portale Anagrafe Federale deve corrispondere a quello registrato presso l' Agenzia delle Entrate e ne deve riportare evidenza di registrazione (timbri o altra prova di avvenuto deposito</w:t>
      </w:r>
    </w:p>
    <w:p w14:paraId="126353CF" w14:textId="77777777" w:rsidR="00AE613A" w:rsidRPr="00AE613A" w:rsidRDefault="00AE613A" w:rsidP="00AE613A">
      <w:pPr>
        <w:pStyle w:val="LndNormale1"/>
        <w:rPr>
          <w:color w:val="002060"/>
        </w:rPr>
      </w:pPr>
      <w:r w:rsidRPr="00AE613A">
        <w:rPr>
          <w:color w:val="002060"/>
        </w:rPr>
        <w:t>Per l' iscrizione al RASD si rimanda al Regolamento del Registro, scaricabile sul sito del Dipartimento per lo Sport, al seguente link https://registro.sportesalute.eu/#/help/regolamentoenorme, e al relativo "manuale utente" (di cui alla Circolare LND n. 12 del 21 luglio 2023) scaricabile al seguente link</w:t>
      </w:r>
    </w:p>
    <w:p w14:paraId="0792DCE8" w14:textId="77777777" w:rsidR="00AE613A" w:rsidRPr="00AE613A" w:rsidRDefault="00AE613A" w:rsidP="00AE613A">
      <w:pPr>
        <w:pStyle w:val="LndNormale1"/>
        <w:rPr>
          <w:color w:val="002060"/>
        </w:rPr>
      </w:pPr>
      <w:hyperlink r:id="rId11" w:anchor="/heIp/guidautente" w:history="1">
        <w:r w:rsidRPr="00AE613A">
          <w:rPr>
            <w:rStyle w:val="Collegamentoipertestuale"/>
            <w:color w:val="002060"/>
          </w:rPr>
          <w:t>https://registro.sportesalute.eu/#/heIp/guidautente</w:t>
        </w:r>
      </w:hyperlink>
      <w:r w:rsidRPr="00AE613A">
        <w:rPr>
          <w:color w:val="002060"/>
        </w:rPr>
        <w:t>.</w:t>
      </w:r>
    </w:p>
    <w:p w14:paraId="2831664E" w14:textId="77777777" w:rsidR="00AE613A" w:rsidRPr="00AE613A" w:rsidRDefault="00AE613A" w:rsidP="00AE613A">
      <w:pPr>
        <w:pStyle w:val="LndNormale1"/>
        <w:rPr>
          <w:color w:val="002060"/>
        </w:rPr>
      </w:pPr>
    </w:p>
    <w:p w14:paraId="0A2E96C1" w14:textId="77777777" w:rsidR="00AE613A" w:rsidRPr="00AE613A" w:rsidRDefault="00AE613A" w:rsidP="00AE613A">
      <w:pPr>
        <w:pStyle w:val="LndNormale1"/>
        <w:rPr>
          <w:color w:val="002060"/>
        </w:rPr>
      </w:pPr>
      <w:r w:rsidRPr="00AE613A">
        <w:rPr>
          <w:color w:val="002060"/>
        </w:rPr>
        <w:t>A disposizione delle Società Affiliate e dei Comitati/Dipartimenti/Divisione vi è il "manuale utente" del</w:t>
      </w:r>
    </w:p>
    <w:p w14:paraId="385A2A7A" w14:textId="77777777" w:rsidR="00AE613A" w:rsidRPr="00AE613A" w:rsidRDefault="00AE613A" w:rsidP="00AE613A">
      <w:pPr>
        <w:pStyle w:val="LndNormale1"/>
        <w:rPr>
          <w:color w:val="002060"/>
        </w:rPr>
      </w:pPr>
      <w:r w:rsidRPr="00AE613A">
        <w:rPr>
          <w:color w:val="002060"/>
        </w:rPr>
        <w:t>portale Anagrafe, scaricabile dal portale stesso (https://anagrafefederale.figc.it) dal menù a tendina "Anagrafe Federale" e cliccando su "scarica manuale".</w:t>
      </w:r>
    </w:p>
    <w:p w14:paraId="761C6548" w14:textId="77777777" w:rsidR="00AE613A" w:rsidRPr="00AE613A" w:rsidRDefault="00AE613A" w:rsidP="00AE613A">
      <w:pPr>
        <w:pStyle w:val="LndNormale1"/>
        <w:rPr>
          <w:color w:val="002060"/>
        </w:rPr>
      </w:pPr>
    </w:p>
    <w:p w14:paraId="3A6668A1" w14:textId="77777777" w:rsidR="00AE613A" w:rsidRPr="00AE613A" w:rsidRDefault="00AE613A" w:rsidP="00AE613A">
      <w:pPr>
        <w:pStyle w:val="LndNormale1"/>
        <w:rPr>
          <w:color w:val="002060"/>
        </w:rPr>
      </w:pPr>
      <w:r w:rsidRPr="00AE613A">
        <w:rPr>
          <w:color w:val="002060"/>
        </w:rPr>
        <w:t xml:space="preserve">Le Società avranno la possibilità di depositare sul portale Anagrafe le proprie istanze relative alla stagione sportiva 2025/2026 riguardanti le operazioni di cambio denominazione, cambio di sede, cambio di denominazione e sede, fusione, scissione, conferimento d'azienda, a </w:t>
      </w:r>
      <w:r w:rsidRPr="00AE613A">
        <w:rPr>
          <w:b/>
          <w:color w:val="002060"/>
        </w:rPr>
        <w:t>partire dal 10 giugno 2025 e fino al 15 luglio 2025</w:t>
      </w:r>
      <w:r w:rsidRPr="00AE613A">
        <w:rPr>
          <w:color w:val="002060"/>
        </w:rPr>
        <w:t>, termine di scadenza dettato dalle N.0.I.F.</w:t>
      </w:r>
    </w:p>
    <w:p w14:paraId="05C8AA81" w14:textId="77777777" w:rsidR="00AE613A" w:rsidRPr="00AE613A" w:rsidRDefault="00AE613A" w:rsidP="00AE613A">
      <w:pPr>
        <w:pStyle w:val="LndNormale1"/>
        <w:rPr>
          <w:color w:val="002060"/>
        </w:rPr>
      </w:pPr>
    </w:p>
    <w:p w14:paraId="7E41CB4F" w14:textId="77777777" w:rsidR="00AE613A" w:rsidRPr="00AE613A" w:rsidRDefault="00AE613A" w:rsidP="00AE613A">
      <w:pPr>
        <w:pStyle w:val="LndNormale1"/>
        <w:rPr>
          <w:color w:val="002060"/>
        </w:rPr>
      </w:pPr>
      <w:r w:rsidRPr="00AE613A">
        <w:rPr>
          <w:color w:val="002060"/>
        </w:rPr>
        <w:t>Si rammenta che le trasformazioni delle ASD in SSD senza scopo di lucro e viceversa e, quindi, le variazioni della forma giuridica societaria, nel caso in cui non comportano sostanzialmente la variazione della denominazione, sono ammesse in qualsiasi momento della Stagione Sportiva attraverso la funzione "Adeguamento Denominazione Social e e/o Stat ut o" sul portale Anagrafe Federale.</w:t>
      </w:r>
    </w:p>
    <w:p w14:paraId="3D219B99" w14:textId="77777777" w:rsidR="00AE613A" w:rsidRPr="00AE613A" w:rsidRDefault="00AE613A" w:rsidP="00AE613A">
      <w:pPr>
        <w:pStyle w:val="LndNormale1"/>
        <w:rPr>
          <w:color w:val="002060"/>
        </w:rPr>
      </w:pPr>
      <w:r w:rsidRPr="00AE613A">
        <w:rPr>
          <w:color w:val="002060"/>
        </w:rPr>
        <w:t>Le Società affiliate, per ogni necessità di supporto, sul portale Anagrafe FIGC, potranno scrivere una e-mail supportotecnico@figc.it, oltre che a contattare, in caso, il Comitato di riferimento</w:t>
      </w:r>
    </w:p>
    <w:p w14:paraId="292E3B7B" w14:textId="77777777" w:rsidR="00AE613A" w:rsidRDefault="00AE613A" w:rsidP="00286093">
      <w:pPr>
        <w:pStyle w:val="LndNormale1"/>
        <w:rPr>
          <w:color w:val="002060"/>
          <w:lang w:val="en-US"/>
        </w:rPr>
      </w:pPr>
    </w:p>
    <w:p w14:paraId="5E512471" w14:textId="77777777" w:rsidR="00922AAB" w:rsidRDefault="00922AAB" w:rsidP="00286093">
      <w:pPr>
        <w:pStyle w:val="LndNormale1"/>
        <w:rPr>
          <w:color w:val="002060"/>
          <w:lang w:val="en-US"/>
        </w:rPr>
      </w:pPr>
    </w:p>
    <w:p w14:paraId="39EC24D8" w14:textId="77777777" w:rsidR="00922AAB" w:rsidRPr="00AE613A" w:rsidRDefault="00922AAB" w:rsidP="00922AAB">
      <w:pPr>
        <w:pStyle w:val="LndNormale1"/>
        <w:rPr>
          <w:b/>
          <w:color w:val="002060"/>
          <w:sz w:val="28"/>
          <w:szCs w:val="28"/>
        </w:rPr>
      </w:pPr>
      <w:r w:rsidRPr="00AE613A">
        <w:rPr>
          <w:b/>
          <w:color w:val="002060"/>
          <w:sz w:val="28"/>
          <w:szCs w:val="28"/>
        </w:rPr>
        <w:lastRenderedPageBreak/>
        <w:t>SVINCOLI EX ART. 117 BIS NOIF</w:t>
      </w:r>
    </w:p>
    <w:p w14:paraId="334E3694" w14:textId="77777777" w:rsidR="00922AAB" w:rsidRPr="00AE613A" w:rsidRDefault="00922AAB" w:rsidP="00922AAB">
      <w:pPr>
        <w:pStyle w:val="LndNormale1"/>
        <w:rPr>
          <w:color w:val="002060"/>
        </w:rPr>
      </w:pPr>
    </w:p>
    <w:p w14:paraId="5A90A9E0" w14:textId="77777777" w:rsidR="00922AAB" w:rsidRPr="00AE613A" w:rsidRDefault="00922AAB" w:rsidP="00922AAB">
      <w:pPr>
        <w:pStyle w:val="LndNormale1"/>
        <w:rPr>
          <w:b/>
          <w:color w:val="002060"/>
        </w:rPr>
      </w:pPr>
      <w:r w:rsidRPr="00AE613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E613A">
        <w:rPr>
          <w:b/>
          <w:color w:val="002060"/>
        </w:rPr>
        <w:t>28.05.2025:</w:t>
      </w:r>
    </w:p>
    <w:tbl>
      <w:tblPr>
        <w:tblW w:w="0" w:type="auto"/>
        <w:tblLook w:val="04A0" w:firstRow="1" w:lastRow="0" w:firstColumn="1" w:lastColumn="0" w:noHBand="0" w:noVBand="1"/>
      </w:tblPr>
      <w:tblGrid>
        <w:gridCol w:w="1265"/>
        <w:gridCol w:w="2717"/>
        <w:gridCol w:w="39"/>
        <w:gridCol w:w="1233"/>
        <w:gridCol w:w="40"/>
        <w:gridCol w:w="1182"/>
        <w:gridCol w:w="3436"/>
      </w:tblGrid>
      <w:tr w:rsidR="00922AAB" w:rsidRPr="00AE613A" w14:paraId="7FA6ED2F" w14:textId="77777777" w:rsidTr="00E76763">
        <w:tc>
          <w:tcPr>
            <w:tcW w:w="1265" w:type="dxa"/>
            <w:tcBorders>
              <w:top w:val="single" w:sz="4" w:space="0" w:color="auto"/>
              <w:left w:val="single" w:sz="4" w:space="0" w:color="auto"/>
              <w:bottom w:val="single" w:sz="4" w:space="0" w:color="auto"/>
              <w:right w:val="single" w:sz="4" w:space="0" w:color="auto"/>
            </w:tcBorders>
            <w:hideMark/>
          </w:tcPr>
          <w:p w14:paraId="7AD1D59B" w14:textId="77777777" w:rsidR="00922AAB" w:rsidRPr="00AE613A" w:rsidRDefault="00922AAB" w:rsidP="00E76763">
            <w:pPr>
              <w:pStyle w:val="LndNormale1"/>
              <w:jc w:val="center"/>
              <w:rPr>
                <w:color w:val="002060"/>
              </w:rPr>
            </w:pPr>
            <w:r w:rsidRPr="00AE613A">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5EFC9657" w14:textId="77777777" w:rsidR="00922AAB" w:rsidRPr="00AE613A" w:rsidRDefault="00922AAB" w:rsidP="00E76763">
            <w:pPr>
              <w:pStyle w:val="LndNormale1"/>
              <w:jc w:val="center"/>
              <w:rPr>
                <w:color w:val="002060"/>
              </w:rPr>
            </w:pPr>
            <w:r w:rsidRPr="00AE613A">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1B206B30" w14:textId="77777777" w:rsidR="00922AAB" w:rsidRPr="00AE613A" w:rsidRDefault="00922AAB" w:rsidP="00E76763">
            <w:pPr>
              <w:pStyle w:val="LndNormale1"/>
              <w:jc w:val="center"/>
              <w:rPr>
                <w:color w:val="002060"/>
              </w:rPr>
            </w:pPr>
            <w:r w:rsidRPr="00AE613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BCD346" w14:textId="77777777" w:rsidR="00922AAB" w:rsidRPr="00AE613A" w:rsidRDefault="00922AAB" w:rsidP="00E76763">
            <w:pPr>
              <w:pStyle w:val="LndNormale1"/>
              <w:jc w:val="center"/>
              <w:rPr>
                <w:color w:val="002060"/>
              </w:rPr>
            </w:pPr>
            <w:r w:rsidRPr="00AE613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801FF2A" w14:textId="77777777" w:rsidR="00922AAB" w:rsidRPr="00AE613A" w:rsidRDefault="00922AAB" w:rsidP="00E76763">
            <w:pPr>
              <w:pStyle w:val="LndNormale1"/>
              <w:jc w:val="center"/>
              <w:rPr>
                <w:color w:val="002060"/>
              </w:rPr>
            </w:pPr>
            <w:r w:rsidRPr="00AE613A">
              <w:rPr>
                <w:color w:val="002060"/>
              </w:rPr>
              <w:t>Società</w:t>
            </w:r>
          </w:p>
        </w:tc>
      </w:tr>
      <w:tr w:rsidR="00922AAB" w:rsidRPr="00AE613A" w14:paraId="0A6E4684" w14:textId="77777777" w:rsidTr="00E76763">
        <w:tc>
          <w:tcPr>
            <w:tcW w:w="1265" w:type="dxa"/>
            <w:tcBorders>
              <w:top w:val="single" w:sz="4" w:space="0" w:color="auto"/>
              <w:left w:val="single" w:sz="4" w:space="0" w:color="auto"/>
              <w:bottom w:val="single" w:sz="4" w:space="0" w:color="auto"/>
              <w:right w:val="single" w:sz="4" w:space="0" w:color="auto"/>
            </w:tcBorders>
          </w:tcPr>
          <w:p w14:paraId="41E618BD" w14:textId="77777777" w:rsidR="00922AAB" w:rsidRPr="00AE613A" w:rsidRDefault="00922AAB" w:rsidP="00E76763">
            <w:pPr>
              <w:pStyle w:val="LndNormale1"/>
              <w:jc w:val="left"/>
              <w:textAlignment w:val="baseline"/>
              <w:rPr>
                <w:color w:val="002060"/>
                <w:sz w:val="20"/>
              </w:rPr>
            </w:pPr>
            <w:r w:rsidRPr="00AE613A">
              <w:rPr>
                <w:color w:val="002060"/>
                <w:sz w:val="20"/>
              </w:rPr>
              <w:t>4112212</w:t>
            </w:r>
          </w:p>
        </w:tc>
        <w:tc>
          <w:tcPr>
            <w:tcW w:w="2717" w:type="dxa"/>
            <w:tcBorders>
              <w:top w:val="single" w:sz="4" w:space="0" w:color="auto"/>
              <w:left w:val="single" w:sz="4" w:space="0" w:color="auto"/>
              <w:bottom w:val="single" w:sz="4" w:space="0" w:color="auto"/>
              <w:right w:val="single" w:sz="4" w:space="0" w:color="auto"/>
            </w:tcBorders>
          </w:tcPr>
          <w:p w14:paraId="334FDD75" w14:textId="77777777" w:rsidR="00922AAB" w:rsidRPr="00AE613A" w:rsidRDefault="00922AAB" w:rsidP="00E76763">
            <w:pPr>
              <w:pStyle w:val="LndNormale1"/>
              <w:jc w:val="left"/>
              <w:textAlignment w:val="baseline"/>
              <w:rPr>
                <w:color w:val="002060"/>
                <w:sz w:val="20"/>
              </w:rPr>
            </w:pPr>
            <w:r w:rsidRPr="00AE613A">
              <w:rPr>
                <w:color w:val="002060"/>
                <w:sz w:val="20"/>
              </w:rPr>
              <w:t xml:space="preserve">PADELLA EMANUELE </w:t>
            </w:r>
          </w:p>
        </w:tc>
        <w:tc>
          <w:tcPr>
            <w:tcW w:w="1272" w:type="dxa"/>
            <w:gridSpan w:val="2"/>
            <w:tcBorders>
              <w:top w:val="single" w:sz="4" w:space="0" w:color="auto"/>
              <w:left w:val="single" w:sz="4" w:space="0" w:color="auto"/>
              <w:bottom w:val="single" w:sz="4" w:space="0" w:color="auto"/>
              <w:right w:val="single" w:sz="4" w:space="0" w:color="auto"/>
            </w:tcBorders>
          </w:tcPr>
          <w:p w14:paraId="19EFA055" w14:textId="77777777" w:rsidR="00922AAB" w:rsidRPr="00AE613A" w:rsidRDefault="00922AAB" w:rsidP="00E76763">
            <w:pPr>
              <w:pStyle w:val="LndNormale1"/>
              <w:jc w:val="center"/>
              <w:textAlignment w:val="baseline"/>
              <w:rPr>
                <w:color w:val="002060"/>
                <w:sz w:val="20"/>
              </w:rPr>
            </w:pPr>
            <w:r w:rsidRPr="00AE613A">
              <w:rPr>
                <w:color w:val="002060"/>
                <w:sz w:val="20"/>
              </w:rPr>
              <w:t>24.09.1988</w:t>
            </w:r>
          </w:p>
        </w:tc>
        <w:tc>
          <w:tcPr>
            <w:tcW w:w="1222" w:type="dxa"/>
            <w:gridSpan w:val="2"/>
            <w:tcBorders>
              <w:top w:val="single" w:sz="4" w:space="0" w:color="auto"/>
              <w:left w:val="single" w:sz="4" w:space="0" w:color="auto"/>
              <w:bottom w:val="single" w:sz="4" w:space="0" w:color="auto"/>
              <w:right w:val="single" w:sz="4" w:space="0" w:color="auto"/>
            </w:tcBorders>
          </w:tcPr>
          <w:p w14:paraId="18E693A7" w14:textId="77777777" w:rsidR="00922AAB" w:rsidRPr="00AE613A" w:rsidRDefault="00922AAB" w:rsidP="00E76763">
            <w:pPr>
              <w:pStyle w:val="LndNormale1"/>
              <w:textAlignment w:val="baseline"/>
              <w:rPr>
                <w:color w:val="002060"/>
                <w:sz w:val="20"/>
              </w:rPr>
            </w:pPr>
            <w:r w:rsidRPr="00AE613A">
              <w:rPr>
                <w:color w:val="002060"/>
                <w:sz w:val="20"/>
              </w:rPr>
              <w:t>72906</w:t>
            </w:r>
          </w:p>
        </w:tc>
        <w:tc>
          <w:tcPr>
            <w:tcW w:w="3436" w:type="dxa"/>
            <w:tcBorders>
              <w:top w:val="single" w:sz="4" w:space="0" w:color="auto"/>
              <w:left w:val="single" w:sz="4" w:space="0" w:color="auto"/>
              <w:bottom w:val="single" w:sz="4" w:space="0" w:color="auto"/>
              <w:right w:val="single" w:sz="4" w:space="0" w:color="auto"/>
            </w:tcBorders>
          </w:tcPr>
          <w:p w14:paraId="60BB3F0A" w14:textId="77777777" w:rsidR="00922AAB" w:rsidRPr="00AE613A" w:rsidRDefault="00922AAB" w:rsidP="00E76763">
            <w:pPr>
              <w:pStyle w:val="LndNormale1"/>
              <w:jc w:val="left"/>
              <w:textAlignment w:val="baseline"/>
              <w:rPr>
                <w:color w:val="002060"/>
                <w:sz w:val="20"/>
              </w:rPr>
            </w:pPr>
            <w:r w:rsidRPr="00AE613A">
              <w:rPr>
                <w:color w:val="002060"/>
                <w:sz w:val="20"/>
              </w:rPr>
              <w:t>S.S.D. MONTICELLI CALCIO S.R.L</w:t>
            </w:r>
          </w:p>
        </w:tc>
      </w:tr>
    </w:tbl>
    <w:p w14:paraId="4393EE4D" w14:textId="77777777" w:rsidR="00922AAB" w:rsidRPr="00AE613A" w:rsidRDefault="00922AAB" w:rsidP="00922AAB">
      <w:pPr>
        <w:pStyle w:val="LndNormale1"/>
        <w:rPr>
          <w:color w:val="002060"/>
        </w:rPr>
      </w:pPr>
    </w:p>
    <w:p w14:paraId="1D29CA3B" w14:textId="77777777" w:rsidR="00922AAB" w:rsidRPr="00AE613A" w:rsidRDefault="00922AAB" w:rsidP="00922AAB">
      <w:pPr>
        <w:pStyle w:val="LndNormale1"/>
        <w:rPr>
          <w:b/>
          <w:color w:val="002060"/>
        </w:rPr>
      </w:pPr>
      <w:r w:rsidRPr="00AE613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E613A">
        <w:rPr>
          <w:b/>
          <w:color w:val="002060"/>
        </w:rPr>
        <w:t>31.05.2025:</w:t>
      </w:r>
    </w:p>
    <w:tbl>
      <w:tblPr>
        <w:tblW w:w="0" w:type="auto"/>
        <w:tblLook w:val="04A0" w:firstRow="1" w:lastRow="0" w:firstColumn="1" w:lastColumn="0" w:noHBand="0" w:noVBand="1"/>
      </w:tblPr>
      <w:tblGrid>
        <w:gridCol w:w="1265"/>
        <w:gridCol w:w="2717"/>
        <w:gridCol w:w="39"/>
        <w:gridCol w:w="1233"/>
        <w:gridCol w:w="40"/>
        <w:gridCol w:w="1182"/>
        <w:gridCol w:w="3436"/>
      </w:tblGrid>
      <w:tr w:rsidR="00922AAB" w:rsidRPr="00AE613A" w14:paraId="6E162D6E" w14:textId="77777777" w:rsidTr="00E76763">
        <w:tc>
          <w:tcPr>
            <w:tcW w:w="1265" w:type="dxa"/>
            <w:tcBorders>
              <w:top w:val="single" w:sz="4" w:space="0" w:color="auto"/>
              <w:left w:val="single" w:sz="4" w:space="0" w:color="auto"/>
              <w:bottom w:val="single" w:sz="4" w:space="0" w:color="auto"/>
              <w:right w:val="single" w:sz="4" w:space="0" w:color="auto"/>
            </w:tcBorders>
            <w:hideMark/>
          </w:tcPr>
          <w:p w14:paraId="673FED22" w14:textId="77777777" w:rsidR="00922AAB" w:rsidRPr="00AE613A" w:rsidRDefault="00922AAB" w:rsidP="00E76763">
            <w:pPr>
              <w:pStyle w:val="LndNormale1"/>
              <w:jc w:val="center"/>
              <w:rPr>
                <w:color w:val="002060"/>
              </w:rPr>
            </w:pPr>
            <w:r w:rsidRPr="00AE613A">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A7917EE" w14:textId="77777777" w:rsidR="00922AAB" w:rsidRPr="00AE613A" w:rsidRDefault="00922AAB" w:rsidP="00E76763">
            <w:pPr>
              <w:pStyle w:val="LndNormale1"/>
              <w:jc w:val="center"/>
              <w:rPr>
                <w:color w:val="002060"/>
              </w:rPr>
            </w:pPr>
            <w:r w:rsidRPr="00AE613A">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3297D27D" w14:textId="77777777" w:rsidR="00922AAB" w:rsidRPr="00AE613A" w:rsidRDefault="00922AAB" w:rsidP="00E76763">
            <w:pPr>
              <w:pStyle w:val="LndNormale1"/>
              <w:jc w:val="center"/>
              <w:rPr>
                <w:color w:val="002060"/>
              </w:rPr>
            </w:pPr>
            <w:r w:rsidRPr="00AE613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572D4C3" w14:textId="77777777" w:rsidR="00922AAB" w:rsidRPr="00AE613A" w:rsidRDefault="00922AAB" w:rsidP="00E76763">
            <w:pPr>
              <w:pStyle w:val="LndNormale1"/>
              <w:jc w:val="center"/>
              <w:rPr>
                <w:color w:val="002060"/>
              </w:rPr>
            </w:pPr>
            <w:r w:rsidRPr="00AE613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158FE08" w14:textId="77777777" w:rsidR="00922AAB" w:rsidRPr="00AE613A" w:rsidRDefault="00922AAB" w:rsidP="00E76763">
            <w:pPr>
              <w:pStyle w:val="LndNormale1"/>
              <w:jc w:val="center"/>
              <w:rPr>
                <w:color w:val="002060"/>
              </w:rPr>
            </w:pPr>
            <w:r w:rsidRPr="00AE613A">
              <w:rPr>
                <w:color w:val="002060"/>
              </w:rPr>
              <w:t>Società</w:t>
            </w:r>
          </w:p>
        </w:tc>
      </w:tr>
      <w:tr w:rsidR="00922AAB" w:rsidRPr="00AE613A" w14:paraId="52197FFA" w14:textId="77777777" w:rsidTr="00E76763">
        <w:tc>
          <w:tcPr>
            <w:tcW w:w="1265" w:type="dxa"/>
            <w:tcBorders>
              <w:top w:val="single" w:sz="4" w:space="0" w:color="auto"/>
              <w:left w:val="single" w:sz="4" w:space="0" w:color="auto"/>
              <w:bottom w:val="single" w:sz="4" w:space="0" w:color="auto"/>
              <w:right w:val="single" w:sz="4" w:space="0" w:color="auto"/>
            </w:tcBorders>
          </w:tcPr>
          <w:p w14:paraId="63D9BB76" w14:textId="77777777" w:rsidR="00922AAB" w:rsidRPr="00AE613A" w:rsidRDefault="00922AAB" w:rsidP="00E76763">
            <w:pPr>
              <w:pStyle w:val="LndNormale1"/>
              <w:jc w:val="left"/>
              <w:textAlignment w:val="baseline"/>
              <w:rPr>
                <w:color w:val="002060"/>
                <w:sz w:val="20"/>
              </w:rPr>
            </w:pPr>
            <w:r w:rsidRPr="00AE613A">
              <w:rPr>
                <w:color w:val="002060"/>
                <w:sz w:val="20"/>
              </w:rPr>
              <w:t>3978899</w:t>
            </w:r>
          </w:p>
        </w:tc>
        <w:tc>
          <w:tcPr>
            <w:tcW w:w="2717" w:type="dxa"/>
            <w:tcBorders>
              <w:top w:val="single" w:sz="4" w:space="0" w:color="auto"/>
              <w:left w:val="single" w:sz="4" w:space="0" w:color="auto"/>
              <w:bottom w:val="single" w:sz="4" w:space="0" w:color="auto"/>
              <w:right w:val="single" w:sz="4" w:space="0" w:color="auto"/>
            </w:tcBorders>
          </w:tcPr>
          <w:p w14:paraId="32F98A4A" w14:textId="77777777" w:rsidR="00922AAB" w:rsidRPr="00AE613A" w:rsidRDefault="00922AAB" w:rsidP="00E76763">
            <w:pPr>
              <w:pStyle w:val="LndNormale1"/>
              <w:jc w:val="left"/>
              <w:textAlignment w:val="baseline"/>
              <w:rPr>
                <w:color w:val="002060"/>
                <w:sz w:val="20"/>
              </w:rPr>
            </w:pPr>
            <w:r w:rsidRPr="00AE613A">
              <w:rPr>
                <w:color w:val="002060"/>
                <w:sz w:val="20"/>
              </w:rPr>
              <w:t>LAPPONI LUCA</w:t>
            </w:r>
          </w:p>
        </w:tc>
        <w:tc>
          <w:tcPr>
            <w:tcW w:w="1272" w:type="dxa"/>
            <w:gridSpan w:val="2"/>
            <w:tcBorders>
              <w:top w:val="single" w:sz="4" w:space="0" w:color="auto"/>
              <w:left w:val="single" w:sz="4" w:space="0" w:color="auto"/>
              <w:bottom w:val="single" w:sz="4" w:space="0" w:color="auto"/>
              <w:right w:val="single" w:sz="4" w:space="0" w:color="auto"/>
            </w:tcBorders>
          </w:tcPr>
          <w:p w14:paraId="2A3B0C5B" w14:textId="77777777" w:rsidR="00922AAB" w:rsidRPr="00AE613A" w:rsidRDefault="00922AAB" w:rsidP="00E76763">
            <w:pPr>
              <w:pStyle w:val="LndNormale1"/>
              <w:jc w:val="center"/>
              <w:textAlignment w:val="baseline"/>
              <w:rPr>
                <w:color w:val="002060"/>
                <w:sz w:val="20"/>
              </w:rPr>
            </w:pPr>
            <w:r w:rsidRPr="00AE613A">
              <w:rPr>
                <w:color w:val="002060"/>
                <w:sz w:val="20"/>
              </w:rPr>
              <w:t>31.03.1991</w:t>
            </w:r>
          </w:p>
        </w:tc>
        <w:tc>
          <w:tcPr>
            <w:tcW w:w="1222" w:type="dxa"/>
            <w:gridSpan w:val="2"/>
            <w:tcBorders>
              <w:top w:val="single" w:sz="4" w:space="0" w:color="auto"/>
              <w:left w:val="single" w:sz="4" w:space="0" w:color="auto"/>
              <w:bottom w:val="single" w:sz="4" w:space="0" w:color="auto"/>
              <w:right w:val="single" w:sz="4" w:space="0" w:color="auto"/>
            </w:tcBorders>
          </w:tcPr>
          <w:p w14:paraId="3655BFDF" w14:textId="77777777" w:rsidR="00922AAB" w:rsidRPr="00AE613A" w:rsidRDefault="00922AAB" w:rsidP="00E76763">
            <w:pPr>
              <w:pStyle w:val="LndNormale1"/>
              <w:textAlignment w:val="baseline"/>
              <w:rPr>
                <w:color w:val="002060"/>
                <w:sz w:val="20"/>
              </w:rPr>
            </w:pPr>
            <w:r w:rsidRPr="00AE613A">
              <w:rPr>
                <w:color w:val="002060"/>
                <w:sz w:val="20"/>
              </w:rPr>
              <w:t>80699</w:t>
            </w:r>
          </w:p>
        </w:tc>
        <w:tc>
          <w:tcPr>
            <w:tcW w:w="3436" w:type="dxa"/>
            <w:tcBorders>
              <w:top w:val="single" w:sz="4" w:space="0" w:color="auto"/>
              <w:left w:val="single" w:sz="4" w:space="0" w:color="auto"/>
              <w:bottom w:val="single" w:sz="4" w:space="0" w:color="auto"/>
              <w:right w:val="single" w:sz="4" w:space="0" w:color="auto"/>
            </w:tcBorders>
          </w:tcPr>
          <w:p w14:paraId="12AEAC6D" w14:textId="77777777" w:rsidR="00922AAB" w:rsidRPr="00AE613A" w:rsidRDefault="00922AAB" w:rsidP="00E76763">
            <w:pPr>
              <w:pStyle w:val="LndNormale1"/>
              <w:jc w:val="left"/>
              <w:textAlignment w:val="baseline"/>
              <w:rPr>
                <w:color w:val="002060"/>
                <w:sz w:val="20"/>
              </w:rPr>
            </w:pPr>
            <w:r w:rsidRPr="00AE613A">
              <w:rPr>
                <w:color w:val="002060"/>
                <w:sz w:val="20"/>
              </w:rPr>
              <w:t>A.S.D. CANTINE RIUNITI CSI</w:t>
            </w:r>
          </w:p>
        </w:tc>
      </w:tr>
    </w:tbl>
    <w:p w14:paraId="374F845F" w14:textId="77777777" w:rsidR="00922AAB" w:rsidRPr="00AE613A" w:rsidRDefault="00922AAB" w:rsidP="00922AAB">
      <w:pPr>
        <w:pStyle w:val="LndNormale1"/>
        <w:rPr>
          <w:color w:val="002060"/>
        </w:rPr>
      </w:pPr>
    </w:p>
    <w:p w14:paraId="0095EF3B" w14:textId="77777777" w:rsidR="00922AAB" w:rsidRPr="00AE613A" w:rsidRDefault="00922AAB" w:rsidP="00922AAB">
      <w:pPr>
        <w:pStyle w:val="LndNormale1"/>
        <w:rPr>
          <w:b/>
          <w:color w:val="002060"/>
        </w:rPr>
      </w:pPr>
      <w:r w:rsidRPr="00AE613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E613A">
        <w:rPr>
          <w:b/>
          <w:color w:val="002060"/>
        </w:rPr>
        <w:t>05.06.2025:</w:t>
      </w:r>
    </w:p>
    <w:tbl>
      <w:tblPr>
        <w:tblW w:w="0" w:type="auto"/>
        <w:tblLook w:val="04A0" w:firstRow="1" w:lastRow="0" w:firstColumn="1" w:lastColumn="0" w:noHBand="0" w:noVBand="1"/>
      </w:tblPr>
      <w:tblGrid>
        <w:gridCol w:w="1265"/>
        <w:gridCol w:w="2717"/>
        <w:gridCol w:w="39"/>
        <w:gridCol w:w="1233"/>
        <w:gridCol w:w="40"/>
        <w:gridCol w:w="1182"/>
        <w:gridCol w:w="3436"/>
      </w:tblGrid>
      <w:tr w:rsidR="00922AAB" w:rsidRPr="00AE613A" w14:paraId="6A8F8A3E" w14:textId="77777777" w:rsidTr="00E76763">
        <w:tc>
          <w:tcPr>
            <w:tcW w:w="1265" w:type="dxa"/>
            <w:tcBorders>
              <w:top w:val="single" w:sz="4" w:space="0" w:color="auto"/>
              <w:left w:val="single" w:sz="4" w:space="0" w:color="auto"/>
              <w:bottom w:val="single" w:sz="4" w:space="0" w:color="auto"/>
              <w:right w:val="single" w:sz="4" w:space="0" w:color="auto"/>
            </w:tcBorders>
            <w:hideMark/>
          </w:tcPr>
          <w:p w14:paraId="13075F30" w14:textId="77777777" w:rsidR="00922AAB" w:rsidRPr="00AE613A" w:rsidRDefault="00922AAB" w:rsidP="00E76763">
            <w:pPr>
              <w:pStyle w:val="LndNormale1"/>
              <w:jc w:val="center"/>
              <w:rPr>
                <w:color w:val="002060"/>
              </w:rPr>
            </w:pPr>
            <w:r w:rsidRPr="00AE613A">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CDB631F" w14:textId="77777777" w:rsidR="00922AAB" w:rsidRPr="00AE613A" w:rsidRDefault="00922AAB" w:rsidP="00E76763">
            <w:pPr>
              <w:pStyle w:val="LndNormale1"/>
              <w:jc w:val="center"/>
              <w:rPr>
                <w:color w:val="002060"/>
              </w:rPr>
            </w:pPr>
            <w:r w:rsidRPr="00AE613A">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7766176" w14:textId="77777777" w:rsidR="00922AAB" w:rsidRPr="00AE613A" w:rsidRDefault="00922AAB" w:rsidP="00E76763">
            <w:pPr>
              <w:pStyle w:val="LndNormale1"/>
              <w:jc w:val="center"/>
              <w:rPr>
                <w:color w:val="002060"/>
              </w:rPr>
            </w:pPr>
            <w:r w:rsidRPr="00AE613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385A8C0" w14:textId="77777777" w:rsidR="00922AAB" w:rsidRPr="00AE613A" w:rsidRDefault="00922AAB" w:rsidP="00E76763">
            <w:pPr>
              <w:pStyle w:val="LndNormale1"/>
              <w:jc w:val="center"/>
              <w:rPr>
                <w:color w:val="002060"/>
              </w:rPr>
            </w:pPr>
            <w:r w:rsidRPr="00AE613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9A78469" w14:textId="77777777" w:rsidR="00922AAB" w:rsidRPr="00AE613A" w:rsidRDefault="00922AAB" w:rsidP="00E76763">
            <w:pPr>
              <w:pStyle w:val="LndNormale1"/>
              <w:jc w:val="center"/>
              <w:rPr>
                <w:color w:val="002060"/>
              </w:rPr>
            </w:pPr>
            <w:r w:rsidRPr="00AE613A">
              <w:rPr>
                <w:color w:val="002060"/>
              </w:rPr>
              <w:t>Società</w:t>
            </w:r>
          </w:p>
        </w:tc>
      </w:tr>
      <w:tr w:rsidR="00922AAB" w:rsidRPr="00AE613A" w14:paraId="06DC03DA" w14:textId="77777777" w:rsidTr="00E76763">
        <w:tc>
          <w:tcPr>
            <w:tcW w:w="1265" w:type="dxa"/>
            <w:tcBorders>
              <w:top w:val="single" w:sz="4" w:space="0" w:color="auto"/>
              <w:left w:val="single" w:sz="4" w:space="0" w:color="auto"/>
              <w:bottom w:val="single" w:sz="4" w:space="0" w:color="auto"/>
              <w:right w:val="single" w:sz="4" w:space="0" w:color="auto"/>
            </w:tcBorders>
          </w:tcPr>
          <w:p w14:paraId="1FB769CE" w14:textId="77777777" w:rsidR="00922AAB" w:rsidRPr="00AE613A" w:rsidRDefault="00922AAB" w:rsidP="00E76763">
            <w:pPr>
              <w:pStyle w:val="LndNormale1"/>
              <w:jc w:val="left"/>
              <w:textAlignment w:val="baseline"/>
              <w:rPr>
                <w:color w:val="002060"/>
                <w:sz w:val="20"/>
              </w:rPr>
            </w:pPr>
            <w:r w:rsidRPr="00AE613A">
              <w:rPr>
                <w:color w:val="002060"/>
                <w:sz w:val="20"/>
              </w:rPr>
              <w:t>3910194</w:t>
            </w:r>
          </w:p>
        </w:tc>
        <w:tc>
          <w:tcPr>
            <w:tcW w:w="2717" w:type="dxa"/>
            <w:tcBorders>
              <w:top w:val="single" w:sz="4" w:space="0" w:color="auto"/>
              <w:left w:val="single" w:sz="4" w:space="0" w:color="auto"/>
              <w:bottom w:val="single" w:sz="4" w:space="0" w:color="auto"/>
              <w:right w:val="single" w:sz="4" w:space="0" w:color="auto"/>
            </w:tcBorders>
          </w:tcPr>
          <w:p w14:paraId="5A62D249" w14:textId="77777777" w:rsidR="00922AAB" w:rsidRPr="00AE613A" w:rsidRDefault="00922AAB" w:rsidP="00E76763">
            <w:pPr>
              <w:pStyle w:val="LndNormale1"/>
              <w:jc w:val="left"/>
              <w:textAlignment w:val="baseline"/>
              <w:rPr>
                <w:color w:val="002060"/>
                <w:sz w:val="20"/>
              </w:rPr>
            </w:pPr>
            <w:r w:rsidRPr="00AE613A">
              <w:rPr>
                <w:color w:val="002060"/>
                <w:sz w:val="20"/>
              </w:rPr>
              <w:t xml:space="preserve">IACOPONI ROBERTO </w:t>
            </w:r>
          </w:p>
        </w:tc>
        <w:tc>
          <w:tcPr>
            <w:tcW w:w="1272" w:type="dxa"/>
            <w:gridSpan w:val="2"/>
            <w:tcBorders>
              <w:top w:val="single" w:sz="4" w:space="0" w:color="auto"/>
              <w:left w:val="single" w:sz="4" w:space="0" w:color="auto"/>
              <w:bottom w:val="single" w:sz="4" w:space="0" w:color="auto"/>
              <w:right w:val="single" w:sz="4" w:space="0" w:color="auto"/>
            </w:tcBorders>
          </w:tcPr>
          <w:p w14:paraId="1C2A1B2E" w14:textId="77777777" w:rsidR="00922AAB" w:rsidRPr="00AE613A" w:rsidRDefault="00922AAB" w:rsidP="00E76763">
            <w:pPr>
              <w:pStyle w:val="LndNormale1"/>
              <w:jc w:val="center"/>
              <w:textAlignment w:val="baseline"/>
              <w:rPr>
                <w:color w:val="002060"/>
                <w:sz w:val="20"/>
              </w:rPr>
            </w:pPr>
            <w:r w:rsidRPr="00AE613A">
              <w:rPr>
                <w:color w:val="002060"/>
                <w:sz w:val="20"/>
              </w:rPr>
              <w:t>11.05.1988</w:t>
            </w:r>
          </w:p>
        </w:tc>
        <w:tc>
          <w:tcPr>
            <w:tcW w:w="1222" w:type="dxa"/>
            <w:gridSpan w:val="2"/>
            <w:tcBorders>
              <w:top w:val="single" w:sz="4" w:space="0" w:color="auto"/>
              <w:left w:val="single" w:sz="4" w:space="0" w:color="auto"/>
              <w:bottom w:val="single" w:sz="4" w:space="0" w:color="auto"/>
              <w:right w:val="single" w:sz="4" w:space="0" w:color="auto"/>
            </w:tcBorders>
          </w:tcPr>
          <w:p w14:paraId="16617354" w14:textId="77777777" w:rsidR="00922AAB" w:rsidRPr="00AE613A" w:rsidRDefault="00922AAB" w:rsidP="00E76763">
            <w:pPr>
              <w:pStyle w:val="LndNormale1"/>
              <w:textAlignment w:val="baseline"/>
              <w:rPr>
                <w:color w:val="002060"/>
                <w:sz w:val="20"/>
              </w:rPr>
            </w:pPr>
            <w:r w:rsidRPr="00AE613A">
              <w:rPr>
                <w:color w:val="002060"/>
                <w:sz w:val="20"/>
              </w:rPr>
              <w:t>700111</w:t>
            </w:r>
          </w:p>
        </w:tc>
        <w:tc>
          <w:tcPr>
            <w:tcW w:w="3436" w:type="dxa"/>
            <w:tcBorders>
              <w:top w:val="single" w:sz="4" w:space="0" w:color="auto"/>
              <w:left w:val="single" w:sz="4" w:space="0" w:color="auto"/>
              <w:bottom w:val="single" w:sz="4" w:space="0" w:color="auto"/>
              <w:right w:val="single" w:sz="4" w:space="0" w:color="auto"/>
            </w:tcBorders>
          </w:tcPr>
          <w:p w14:paraId="33921929" w14:textId="77777777" w:rsidR="00922AAB" w:rsidRPr="00AE613A" w:rsidRDefault="00922AAB" w:rsidP="00E76763">
            <w:pPr>
              <w:pStyle w:val="LndNormale1"/>
              <w:jc w:val="left"/>
              <w:textAlignment w:val="baseline"/>
              <w:rPr>
                <w:color w:val="002060"/>
                <w:sz w:val="20"/>
              </w:rPr>
            </w:pPr>
            <w:r w:rsidRPr="00AE613A">
              <w:rPr>
                <w:color w:val="002060"/>
                <w:sz w:val="20"/>
              </w:rPr>
              <w:t>A.S.D. CASETTE D’ETE 1968 CAL</w:t>
            </w:r>
          </w:p>
        </w:tc>
      </w:tr>
      <w:tr w:rsidR="00922AAB" w:rsidRPr="00AE613A" w14:paraId="4AD694DC" w14:textId="77777777" w:rsidTr="00E76763">
        <w:tc>
          <w:tcPr>
            <w:tcW w:w="1265" w:type="dxa"/>
            <w:tcBorders>
              <w:top w:val="single" w:sz="4" w:space="0" w:color="auto"/>
              <w:left w:val="single" w:sz="4" w:space="0" w:color="auto"/>
              <w:bottom w:val="single" w:sz="4" w:space="0" w:color="auto"/>
              <w:right w:val="single" w:sz="4" w:space="0" w:color="auto"/>
            </w:tcBorders>
          </w:tcPr>
          <w:p w14:paraId="418C8063" w14:textId="77777777" w:rsidR="00922AAB" w:rsidRPr="00AE613A" w:rsidRDefault="00922AAB" w:rsidP="00E76763">
            <w:pPr>
              <w:pStyle w:val="LndNormale1"/>
              <w:jc w:val="left"/>
              <w:textAlignment w:val="baseline"/>
              <w:rPr>
                <w:color w:val="002060"/>
                <w:sz w:val="20"/>
              </w:rPr>
            </w:pPr>
            <w:r w:rsidRPr="00AE613A">
              <w:rPr>
                <w:color w:val="002060"/>
                <w:sz w:val="20"/>
              </w:rPr>
              <w:t>3561037</w:t>
            </w:r>
          </w:p>
        </w:tc>
        <w:tc>
          <w:tcPr>
            <w:tcW w:w="2717" w:type="dxa"/>
            <w:tcBorders>
              <w:top w:val="single" w:sz="4" w:space="0" w:color="auto"/>
              <w:left w:val="single" w:sz="4" w:space="0" w:color="auto"/>
              <w:bottom w:val="single" w:sz="4" w:space="0" w:color="auto"/>
              <w:right w:val="single" w:sz="4" w:space="0" w:color="auto"/>
            </w:tcBorders>
          </w:tcPr>
          <w:p w14:paraId="462626AA" w14:textId="77777777" w:rsidR="00922AAB" w:rsidRPr="00AE613A" w:rsidRDefault="00922AAB" w:rsidP="00E76763">
            <w:pPr>
              <w:pStyle w:val="LndNormale1"/>
              <w:jc w:val="left"/>
              <w:textAlignment w:val="baseline"/>
              <w:rPr>
                <w:color w:val="002060"/>
                <w:sz w:val="20"/>
              </w:rPr>
            </w:pPr>
            <w:r w:rsidRPr="00AE613A">
              <w:rPr>
                <w:color w:val="002060"/>
                <w:sz w:val="20"/>
              </w:rPr>
              <w:t>IOMMETTI CLAUDIO</w:t>
            </w:r>
          </w:p>
        </w:tc>
        <w:tc>
          <w:tcPr>
            <w:tcW w:w="1272" w:type="dxa"/>
            <w:gridSpan w:val="2"/>
            <w:tcBorders>
              <w:top w:val="single" w:sz="4" w:space="0" w:color="auto"/>
              <w:left w:val="single" w:sz="4" w:space="0" w:color="auto"/>
              <w:bottom w:val="single" w:sz="4" w:space="0" w:color="auto"/>
              <w:right w:val="single" w:sz="4" w:space="0" w:color="auto"/>
            </w:tcBorders>
          </w:tcPr>
          <w:p w14:paraId="40A61349" w14:textId="77777777" w:rsidR="00922AAB" w:rsidRPr="00AE613A" w:rsidRDefault="00922AAB" w:rsidP="00E76763">
            <w:pPr>
              <w:pStyle w:val="LndNormale1"/>
              <w:jc w:val="center"/>
              <w:textAlignment w:val="baseline"/>
              <w:rPr>
                <w:color w:val="002060"/>
                <w:sz w:val="20"/>
              </w:rPr>
            </w:pPr>
            <w:r w:rsidRPr="00AE613A">
              <w:rPr>
                <w:color w:val="002060"/>
                <w:sz w:val="20"/>
              </w:rPr>
              <w:t>05.03.1985</w:t>
            </w:r>
          </w:p>
        </w:tc>
        <w:tc>
          <w:tcPr>
            <w:tcW w:w="1222" w:type="dxa"/>
            <w:gridSpan w:val="2"/>
            <w:tcBorders>
              <w:top w:val="single" w:sz="4" w:space="0" w:color="auto"/>
              <w:left w:val="single" w:sz="4" w:space="0" w:color="auto"/>
              <w:bottom w:val="single" w:sz="4" w:space="0" w:color="auto"/>
              <w:right w:val="single" w:sz="4" w:space="0" w:color="auto"/>
            </w:tcBorders>
          </w:tcPr>
          <w:p w14:paraId="3E3EB4F5" w14:textId="77777777" w:rsidR="00922AAB" w:rsidRPr="00AE613A" w:rsidRDefault="00922AAB" w:rsidP="00E76763">
            <w:pPr>
              <w:pStyle w:val="LndNormale1"/>
              <w:textAlignment w:val="baseline"/>
              <w:rPr>
                <w:color w:val="002060"/>
                <w:sz w:val="20"/>
              </w:rPr>
            </w:pPr>
            <w:r w:rsidRPr="00AE613A">
              <w:rPr>
                <w:color w:val="002060"/>
                <w:sz w:val="20"/>
              </w:rPr>
              <w:t>947593</w:t>
            </w:r>
          </w:p>
        </w:tc>
        <w:tc>
          <w:tcPr>
            <w:tcW w:w="3436" w:type="dxa"/>
            <w:tcBorders>
              <w:top w:val="single" w:sz="4" w:space="0" w:color="auto"/>
              <w:left w:val="single" w:sz="4" w:space="0" w:color="auto"/>
              <w:bottom w:val="single" w:sz="4" w:space="0" w:color="auto"/>
              <w:right w:val="single" w:sz="4" w:space="0" w:color="auto"/>
            </w:tcBorders>
          </w:tcPr>
          <w:p w14:paraId="06B0E1E4" w14:textId="77777777" w:rsidR="00922AAB" w:rsidRPr="00AE613A" w:rsidRDefault="00922AAB" w:rsidP="00E76763">
            <w:pPr>
              <w:pStyle w:val="LndNormale1"/>
              <w:jc w:val="left"/>
              <w:textAlignment w:val="baseline"/>
              <w:rPr>
                <w:color w:val="002060"/>
                <w:sz w:val="20"/>
              </w:rPr>
            </w:pPr>
            <w:r w:rsidRPr="00AE613A">
              <w:rPr>
                <w:color w:val="002060"/>
                <w:sz w:val="20"/>
              </w:rPr>
              <w:t>A.S.D. POLISPORTIVA FORCESE</w:t>
            </w:r>
          </w:p>
        </w:tc>
      </w:tr>
    </w:tbl>
    <w:p w14:paraId="25199C22" w14:textId="77777777" w:rsidR="00922AAB" w:rsidRPr="00AE613A" w:rsidRDefault="00922AAB" w:rsidP="00922AAB">
      <w:pPr>
        <w:pStyle w:val="LndNormale1"/>
        <w:rPr>
          <w:color w:val="002060"/>
        </w:rPr>
      </w:pPr>
    </w:p>
    <w:p w14:paraId="62878084" w14:textId="77777777" w:rsidR="00922AAB" w:rsidRPr="00AE613A" w:rsidRDefault="00922AAB" w:rsidP="00922AAB">
      <w:pPr>
        <w:pStyle w:val="LndNormale1"/>
        <w:rPr>
          <w:b/>
          <w:color w:val="002060"/>
        </w:rPr>
      </w:pPr>
      <w:r w:rsidRPr="00AE613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E613A">
        <w:rPr>
          <w:b/>
          <w:color w:val="002060"/>
        </w:rPr>
        <w:t>09.06.2025:</w:t>
      </w:r>
    </w:p>
    <w:tbl>
      <w:tblPr>
        <w:tblW w:w="0" w:type="auto"/>
        <w:tblLook w:val="04A0" w:firstRow="1" w:lastRow="0" w:firstColumn="1" w:lastColumn="0" w:noHBand="0" w:noVBand="1"/>
      </w:tblPr>
      <w:tblGrid>
        <w:gridCol w:w="1265"/>
        <w:gridCol w:w="2717"/>
        <w:gridCol w:w="39"/>
        <w:gridCol w:w="1233"/>
        <w:gridCol w:w="40"/>
        <w:gridCol w:w="1182"/>
        <w:gridCol w:w="3436"/>
      </w:tblGrid>
      <w:tr w:rsidR="00922AAB" w:rsidRPr="00AE613A" w14:paraId="52F50DDD" w14:textId="77777777" w:rsidTr="00E76763">
        <w:tc>
          <w:tcPr>
            <w:tcW w:w="1265" w:type="dxa"/>
            <w:tcBorders>
              <w:top w:val="single" w:sz="4" w:space="0" w:color="auto"/>
              <w:left w:val="single" w:sz="4" w:space="0" w:color="auto"/>
              <w:bottom w:val="single" w:sz="4" w:space="0" w:color="auto"/>
              <w:right w:val="single" w:sz="4" w:space="0" w:color="auto"/>
            </w:tcBorders>
            <w:hideMark/>
          </w:tcPr>
          <w:p w14:paraId="035A42B1" w14:textId="77777777" w:rsidR="00922AAB" w:rsidRPr="00AE613A" w:rsidRDefault="00922AAB" w:rsidP="00E76763">
            <w:pPr>
              <w:pStyle w:val="LndNormale1"/>
              <w:jc w:val="center"/>
              <w:rPr>
                <w:color w:val="002060"/>
              </w:rPr>
            </w:pPr>
            <w:r w:rsidRPr="00AE613A">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38BD21A5" w14:textId="77777777" w:rsidR="00922AAB" w:rsidRPr="00AE613A" w:rsidRDefault="00922AAB" w:rsidP="00E76763">
            <w:pPr>
              <w:pStyle w:val="LndNormale1"/>
              <w:jc w:val="center"/>
              <w:rPr>
                <w:color w:val="002060"/>
              </w:rPr>
            </w:pPr>
            <w:r w:rsidRPr="00AE613A">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AC08A43" w14:textId="77777777" w:rsidR="00922AAB" w:rsidRPr="00AE613A" w:rsidRDefault="00922AAB" w:rsidP="00E76763">
            <w:pPr>
              <w:pStyle w:val="LndNormale1"/>
              <w:jc w:val="center"/>
              <w:rPr>
                <w:color w:val="002060"/>
              </w:rPr>
            </w:pPr>
            <w:r w:rsidRPr="00AE613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7850594" w14:textId="77777777" w:rsidR="00922AAB" w:rsidRPr="00AE613A" w:rsidRDefault="00922AAB" w:rsidP="00E76763">
            <w:pPr>
              <w:pStyle w:val="LndNormale1"/>
              <w:jc w:val="center"/>
              <w:rPr>
                <w:color w:val="002060"/>
              </w:rPr>
            </w:pPr>
            <w:r w:rsidRPr="00AE613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533E56B" w14:textId="77777777" w:rsidR="00922AAB" w:rsidRPr="00AE613A" w:rsidRDefault="00922AAB" w:rsidP="00E76763">
            <w:pPr>
              <w:pStyle w:val="LndNormale1"/>
              <w:jc w:val="center"/>
              <w:rPr>
                <w:color w:val="002060"/>
              </w:rPr>
            </w:pPr>
            <w:r w:rsidRPr="00AE613A">
              <w:rPr>
                <w:color w:val="002060"/>
              </w:rPr>
              <w:t>Società</w:t>
            </w:r>
          </w:p>
        </w:tc>
      </w:tr>
      <w:tr w:rsidR="00922AAB" w:rsidRPr="00AE613A" w14:paraId="2B0148F9" w14:textId="77777777" w:rsidTr="00E76763">
        <w:tc>
          <w:tcPr>
            <w:tcW w:w="1265" w:type="dxa"/>
            <w:tcBorders>
              <w:top w:val="single" w:sz="4" w:space="0" w:color="auto"/>
              <w:left w:val="single" w:sz="4" w:space="0" w:color="auto"/>
              <w:bottom w:val="single" w:sz="4" w:space="0" w:color="auto"/>
              <w:right w:val="single" w:sz="4" w:space="0" w:color="auto"/>
            </w:tcBorders>
          </w:tcPr>
          <w:p w14:paraId="1E21C8E1" w14:textId="77777777" w:rsidR="00922AAB" w:rsidRPr="00AE613A" w:rsidRDefault="00922AAB" w:rsidP="00E76763">
            <w:pPr>
              <w:pStyle w:val="LndNormale1"/>
              <w:jc w:val="left"/>
              <w:textAlignment w:val="baseline"/>
              <w:rPr>
                <w:color w:val="002060"/>
                <w:sz w:val="20"/>
              </w:rPr>
            </w:pPr>
            <w:r w:rsidRPr="00AE613A">
              <w:rPr>
                <w:color w:val="002060"/>
                <w:sz w:val="20"/>
              </w:rPr>
              <w:t>3880088</w:t>
            </w:r>
          </w:p>
        </w:tc>
        <w:tc>
          <w:tcPr>
            <w:tcW w:w="2717" w:type="dxa"/>
            <w:tcBorders>
              <w:top w:val="single" w:sz="4" w:space="0" w:color="auto"/>
              <w:left w:val="single" w:sz="4" w:space="0" w:color="auto"/>
              <w:bottom w:val="single" w:sz="4" w:space="0" w:color="auto"/>
              <w:right w:val="single" w:sz="4" w:space="0" w:color="auto"/>
            </w:tcBorders>
          </w:tcPr>
          <w:p w14:paraId="1124214E" w14:textId="77777777" w:rsidR="00922AAB" w:rsidRPr="00AE613A" w:rsidRDefault="00922AAB" w:rsidP="00E76763">
            <w:pPr>
              <w:pStyle w:val="LndNormale1"/>
              <w:jc w:val="left"/>
              <w:textAlignment w:val="baseline"/>
              <w:rPr>
                <w:color w:val="002060"/>
                <w:sz w:val="20"/>
              </w:rPr>
            </w:pPr>
            <w:r w:rsidRPr="00AE613A">
              <w:rPr>
                <w:color w:val="002060"/>
                <w:sz w:val="20"/>
              </w:rPr>
              <w:t>MACCIONI LEONARDO</w:t>
            </w:r>
          </w:p>
        </w:tc>
        <w:tc>
          <w:tcPr>
            <w:tcW w:w="1272" w:type="dxa"/>
            <w:gridSpan w:val="2"/>
            <w:tcBorders>
              <w:top w:val="single" w:sz="4" w:space="0" w:color="auto"/>
              <w:left w:val="single" w:sz="4" w:space="0" w:color="auto"/>
              <w:bottom w:val="single" w:sz="4" w:space="0" w:color="auto"/>
              <w:right w:val="single" w:sz="4" w:space="0" w:color="auto"/>
            </w:tcBorders>
          </w:tcPr>
          <w:p w14:paraId="321E5E57" w14:textId="77777777" w:rsidR="00922AAB" w:rsidRPr="00AE613A" w:rsidRDefault="00922AAB" w:rsidP="00E76763">
            <w:pPr>
              <w:pStyle w:val="LndNormale1"/>
              <w:jc w:val="center"/>
              <w:textAlignment w:val="baseline"/>
              <w:rPr>
                <w:color w:val="002060"/>
                <w:sz w:val="20"/>
              </w:rPr>
            </w:pPr>
            <w:r w:rsidRPr="00AE613A">
              <w:rPr>
                <w:color w:val="002060"/>
                <w:sz w:val="20"/>
              </w:rPr>
              <w:t>28.07.1983</w:t>
            </w:r>
          </w:p>
        </w:tc>
        <w:tc>
          <w:tcPr>
            <w:tcW w:w="1222" w:type="dxa"/>
            <w:gridSpan w:val="2"/>
            <w:tcBorders>
              <w:top w:val="single" w:sz="4" w:space="0" w:color="auto"/>
              <w:left w:val="single" w:sz="4" w:space="0" w:color="auto"/>
              <w:bottom w:val="single" w:sz="4" w:space="0" w:color="auto"/>
              <w:right w:val="single" w:sz="4" w:space="0" w:color="auto"/>
            </w:tcBorders>
          </w:tcPr>
          <w:p w14:paraId="52160180" w14:textId="77777777" w:rsidR="00922AAB" w:rsidRPr="00AE613A" w:rsidRDefault="00922AAB" w:rsidP="00E76763">
            <w:pPr>
              <w:pStyle w:val="LndNormale1"/>
              <w:textAlignment w:val="baseline"/>
              <w:rPr>
                <w:color w:val="002060"/>
                <w:sz w:val="20"/>
              </w:rPr>
            </w:pPr>
            <w:r w:rsidRPr="00AE613A">
              <w:rPr>
                <w:color w:val="002060"/>
                <w:sz w:val="20"/>
              </w:rPr>
              <w:t>938410</w:t>
            </w:r>
          </w:p>
        </w:tc>
        <w:tc>
          <w:tcPr>
            <w:tcW w:w="3436" w:type="dxa"/>
            <w:tcBorders>
              <w:top w:val="single" w:sz="4" w:space="0" w:color="auto"/>
              <w:left w:val="single" w:sz="4" w:space="0" w:color="auto"/>
              <w:bottom w:val="single" w:sz="4" w:space="0" w:color="auto"/>
              <w:right w:val="single" w:sz="4" w:space="0" w:color="auto"/>
            </w:tcBorders>
          </w:tcPr>
          <w:p w14:paraId="314479CC" w14:textId="77777777" w:rsidR="00922AAB" w:rsidRPr="00AE613A" w:rsidRDefault="00922AAB" w:rsidP="00E76763">
            <w:pPr>
              <w:pStyle w:val="LndNormale1"/>
              <w:jc w:val="left"/>
              <w:textAlignment w:val="baseline"/>
              <w:rPr>
                <w:color w:val="002060"/>
                <w:sz w:val="20"/>
              </w:rPr>
            </w:pPr>
            <w:r w:rsidRPr="00AE613A">
              <w:rPr>
                <w:color w:val="002060"/>
                <w:sz w:val="20"/>
              </w:rPr>
              <w:t>A.S.D. POLISPORTIVA VICTORIA</w:t>
            </w:r>
          </w:p>
        </w:tc>
      </w:tr>
    </w:tbl>
    <w:p w14:paraId="31AC4BFE" w14:textId="77777777" w:rsidR="00922AAB" w:rsidRDefault="00922AAB" w:rsidP="00286093">
      <w:pPr>
        <w:pStyle w:val="LndNormale1"/>
        <w:rPr>
          <w:color w:val="002060"/>
          <w:lang w:val="en-US"/>
        </w:rPr>
      </w:pPr>
    </w:p>
    <w:p w14:paraId="2CC646F3" w14:textId="77777777" w:rsidR="00CB507D" w:rsidRPr="00CE2EDF"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AF14CC5" w14:textId="77777777" w:rsidR="00F770E5" w:rsidRPr="009B532B" w:rsidRDefault="00F770E5"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6E7F7B0A" w14:textId="77777777" w:rsidR="0056773F" w:rsidRPr="0056773F" w:rsidRDefault="0056773F" w:rsidP="00530523">
      <w:pPr>
        <w:pStyle w:val="breakline"/>
        <w:rPr>
          <w:color w:val="002060"/>
        </w:rPr>
      </w:pP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DF2CDE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922AAB">
        <w:rPr>
          <w:b/>
          <w:color w:val="002060"/>
          <w:u w:val="single"/>
        </w:rPr>
        <w:t>11</w:t>
      </w:r>
      <w:r w:rsidR="003D6BA1">
        <w:rPr>
          <w:b/>
          <w:color w:val="002060"/>
          <w:u w:val="single"/>
        </w:rPr>
        <w:t>/</w:t>
      </w:r>
      <w:r w:rsidR="00FE3D87">
        <w:rPr>
          <w:b/>
          <w:color w:val="002060"/>
          <w:u w:val="single"/>
        </w:rPr>
        <w:t>0</w:t>
      </w:r>
      <w:r w:rsidR="00CE2EDF">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E546B" w14:textId="77777777" w:rsidR="002F5675" w:rsidRDefault="002F5675">
      <w:r>
        <w:separator/>
      </w:r>
    </w:p>
  </w:endnote>
  <w:endnote w:type="continuationSeparator" w:id="0">
    <w:p w14:paraId="0456F30A" w14:textId="77777777" w:rsidR="002F5675" w:rsidRDefault="002F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F31D07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07A55">
      <w:rPr>
        <w:rStyle w:val="Numeropagina"/>
        <w:rFonts w:ascii="Arial" w:hAnsi="Arial" w:cs="Arial"/>
        <w:color w:val="002060"/>
      </w:rPr>
      <w:t>12</w:t>
    </w:r>
    <w:r w:rsidR="00AE613A">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8ADE0" w14:textId="77777777" w:rsidR="002F5675" w:rsidRDefault="002F5675">
      <w:r>
        <w:separator/>
      </w:r>
    </w:p>
  </w:footnote>
  <w:footnote w:type="continuationSeparator" w:id="0">
    <w:p w14:paraId="71214A52" w14:textId="77777777" w:rsidR="002F5675" w:rsidRDefault="002F5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6"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65A92"/>
    <w:multiLevelType w:val="hybridMultilevel"/>
    <w:tmpl w:val="CA7A3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7C0335"/>
    <w:multiLevelType w:val="hybridMultilevel"/>
    <w:tmpl w:val="4252B28E"/>
    <w:lvl w:ilvl="0" w:tplc="FCF026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6" w15:restartNumberingAfterBreak="0">
    <w:nsid w:val="69D55306"/>
    <w:multiLevelType w:val="hybridMultilevel"/>
    <w:tmpl w:val="A7D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4"/>
  </w:num>
  <w:num w:numId="2" w16cid:durableId="1429622785">
    <w:abstractNumId w:val="33"/>
  </w:num>
  <w:num w:numId="3" w16cid:durableId="57946484">
    <w:abstractNumId w:val="9"/>
  </w:num>
  <w:num w:numId="4" w16cid:durableId="564266614">
    <w:abstractNumId w:val="27"/>
  </w:num>
  <w:num w:numId="5" w16cid:durableId="1249315646">
    <w:abstractNumId w:val="23"/>
  </w:num>
  <w:num w:numId="6" w16cid:durableId="934754267">
    <w:abstractNumId w:val="10"/>
  </w:num>
  <w:num w:numId="7" w16cid:durableId="1125348853">
    <w:abstractNumId w:val="12"/>
  </w:num>
  <w:num w:numId="8" w16cid:durableId="392192102">
    <w:abstractNumId w:val="24"/>
  </w:num>
  <w:num w:numId="9" w16cid:durableId="421071194">
    <w:abstractNumId w:val="17"/>
  </w:num>
  <w:num w:numId="10" w16cid:durableId="1787889819">
    <w:abstractNumId w:val="13"/>
  </w:num>
  <w:num w:numId="11" w16cid:durableId="491065020">
    <w:abstractNumId w:val="18"/>
  </w:num>
  <w:num w:numId="12" w16cid:durableId="1574856181">
    <w:abstractNumId w:val="11"/>
  </w:num>
  <w:num w:numId="13" w16cid:durableId="935091177">
    <w:abstractNumId w:val="30"/>
  </w:num>
  <w:num w:numId="14" w16cid:durableId="1847743972">
    <w:abstractNumId w:val="15"/>
  </w:num>
  <w:num w:numId="15" w16cid:durableId="1593008797">
    <w:abstractNumId w:val="20"/>
  </w:num>
  <w:num w:numId="16" w16cid:durableId="1052272926">
    <w:abstractNumId w:val="19"/>
  </w:num>
  <w:num w:numId="17" w16cid:durableId="1617522025">
    <w:abstractNumId w:val="3"/>
  </w:num>
  <w:num w:numId="18" w16cid:durableId="497775291">
    <w:abstractNumId w:val="2"/>
  </w:num>
  <w:num w:numId="19" w16cid:durableId="1674992774">
    <w:abstractNumId w:val="8"/>
  </w:num>
  <w:num w:numId="20" w16cid:durableId="1160734668">
    <w:abstractNumId w:val="28"/>
  </w:num>
  <w:num w:numId="21" w16cid:durableId="1544168238">
    <w:abstractNumId w:val="31"/>
  </w:num>
  <w:num w:numId="22" w16cid:durableId="1528913314">
    <w:abstractNumId w:val="14"/>
  </w:num>
  <w:num w:numId="23" w16cid:durableId="953246284">
    <w:abstractNumId w:val="6"/>
  </w:num>
  <w:num w:numId="24" w16cid:durableId="898786278">
    <w:abstractNumId w:val="25"/>
  </w:num>
  <w:num w:numId="25" w16cid:durableId="494956249">
    <w:abstractNumId w:val="7"/>
  </w:num>
  <w:num w:numId="26" w16cid:durableId="42485999">
    <w:abstractNumId w:val="29"/>
  </w:num>
  <w:num w:numId="27" w16cid:durableId="719942284">
    <w:abstractNumId w:val="32"/>
  </w:num>
  <w:num w:numId="28" w16cid:durableId="1955742488">
    <w:abstractNumId w:val="5"/>
  </w:num>
  <w:num w:numId="29" w16cid:durableId="333538594">
    <w:abstractNumId w:val="0"/>
  </w:num>
  <w:num w:numId="30" w16cid:durableId="570114467">
    <w:abstractNumId w:val="1"/>
  </w:num>
  <w:num w:numId="31" w16cid:durableId="952979140">
    <w:abstractNumId w:val="26"/>
  </w:num>
  <w:num w:numId="32" w16cid:durableId="1712225127">
    <w:abstractNumId w:val="21"/>
  </w:num>
  <w:num w:numId="33" w16cid:durableId="1789548531">
    <w:abstractNumId w:val="16"/>
  </w:num>
  <w:num w:numId="34" w16cid:durableId="46080195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917"/>
    <w:rsid w:val="005231AB"/>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2CC"/>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4CFD"/>
    <w:rsid w:val="0083547D"/>
    <w:rsid w:val="00835D41"/>
    <w:rsid w:val="00835D86"/>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6089"/>
    <w:rsid w:val="008761D0"/>
    <w:rsid w:val="00876326"/>
    <w:rsid w:val="008765CA"/>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73"/>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DF0"/>
    <w:rsid w:val="00917B54"/>
    <w:rsid w:val="00920103"/>
    <w:rsid w:val="00920150"/>
    <w:rsid w:val="00920697"/>
    <w:rsid w:val="009206A6"/>
    <w:rsid w:val="00921169"/>
    <w:rsid w:val="0092195C"/>
    <w:rsid w:val="00921F96"/>
    <w:rsid w:val="00922359"/>
    <w:rsid w:val="00922AAB"/>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32F8"/>
    <w:rsid w:val="00AC3457"/>
    <w:rsid w:val="00AC48FC"/>
    <w:rsid w:val="00AC4D4F"/>
    <w:rsid w:val="00AC572D"/>
    <w:rsid w:val="00AC5B81"/>
    <w:rsid w:val="00AC5D91"/>
    <w:rsid w:val="00AC5E96"/>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496"/>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DBC"/>
    <w:rsid w:val="00CC00DD"/>
    <w:rsid w:val="00CC020D"/>
    <w:rsid w:val="00CC0532"/>
    <w:rsid w:val="00CC0673"/>
    <w:rsid w:val="00CC10F9"/>
    <w:rsid w:val="00CC14D0"/>
    <w:rsid w:val="00CC27C1"/>
    <w:rsid w:val="00CC2E38"/>
    <w:rsid w:val="00CC3659"/>
    <w:rsid w:val="00CC40B2"/>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A56"/>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A80"/>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ro.sportesalute.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5</Pages>
  <Words>1596</Words>
  <Characters>9100</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10675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2025-06-11T15:48:00Z</cp:lastPrinted>
  <dcterms:created xsi:type="dcterms:W3CDTF">2025-06-11T15:48:00Z</dcterms:created>
  <dcterms:modified xsi:type="dcterms:W3CDTF">2025-06-11T15:48:00Z</dcterms:modified>
</cp:coreProperties>
</file>