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3B3A237D"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E65E3">
              <w:rPr>
                <w:rFonts w:ascii="Arial" w:hAnsi="Arial" w:cs="Arial"/>
                <w:color w:val="002060"/>
                <w:sz w:val="40"/>
                <w:szCs w:val="40"/>
              </w:rPr>
              <w:t>1</w:t>
            </w:r>
            <w:r w:rsidR="00DC5B3C">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75059C">
              <w:rPr>
                <w:rFonts w:ascii="Arial" w:hAnsi="Arial" w:cs="Arial"/>
                <w:color w:val="002060"/>
                <w:sz w:val="40"/>
                <w:szCs w:val="40"/>
              </w:rPr>
              <w:t>0</w:t>
            </w:r>
            <w:r w:rsidR="00152F00">
              <w:rPr>
                <w:rFonts w:ascii="Arial" w:hAnsi="Arial" w:cs="Arial"/>
                <w:color w:val="002060"/>
                <w:sz w:val="40"/>
                <w:szCs w:val="40"/>
              </w:rPr>
              <w:t>5</w:t>
            </w:r>
            <w:r w:rsidR="00580BE5">
              <w:rPr>
                <w:rFonts w:ascii="Arial" w:hAnsi="Arial" w:cs="Arial"/>
                <w:color w:val="002060"/>
                <w:sz w:val="40"/>
                <w:szCs w:val="40"/>
              </w:rPr>
              <w:t>/</w:t>
            </w:r>
            <w:r w:rsidR="00FE3D87">
              <w:rPr>
                <w:rFonts w:ascii="Arial" w:hAnsi="Arial" w:cs="Arial"/>
                <w:color w:val="002060"/>
                <w:sz w:val="40"/>
                <w:szCs w:val="40"/>
              </w:rPr>
              <w:t>0</w:t>
            </w:r>
            <w:r w:rsidR="0075059C">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AB182E0"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5A74C5">
          <w:rPr>
            <w:noProof/>
            <w:webHidden/>
          </w:rPr>
          <w:t>1</w:t>
        </w:r>
        <w:r w:rsidR="00AC19D9" w:rsidRPr="00DE1EF7">
          <w:rPr>
            <w:noProof/>
            <w:webHidden/>
          </w:rPr>
          <w:fldChar w:fldCharType="end"/>
        </w:r>
      </w:hyperlink>
    </w:p>
    <w:p w14:paraId="112EDB38" w14:textId="5DD1EE62"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5A74C5">
          <w:rPr>
            <w:noProof/>
            <w:webHidden/>
          </w:rPr>
          <w:t>1</w:t>
        </w:r>
        <w:r w:rsidRPr="00DE1EF7">
          <w:rPr>
            <w:noProof/>
            <w:webHidden/>
          </w:rPr>
          <w:fldChar w:fldCharType="end"/>
        </w:r>
      </w:hyperlink>
    </w:p>
    <w:p w14:paraId="4D9CAD43" w14:textId="45DB62BF"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5A74C5">
          <w:rPr>
            <w:noProof/>
            <w:webHidden/>
          </w:rPr>
          <w:t>1</w:t>
        </w:r>
        <w:r w:rsidRPr="00DE1EF7">
          <w:rPr>
            <w:noProof/>
            <w:webHidden/>
          </w:rPr>
          <w:fldChar w:fldCharType="end"/>
        </w:r>
      </w:hyperlink>
    </w:p>
    <w:p w14:paraId="0EAFCCD8" w14:textId="0D636484"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5A74C5">
          <w:rPr>
            <w:noProof/>
            <w:webHidden/>
          </w:rPr>
          <w:t>1</w:t>
        </w:r>
        <w:r w:rsidRPr="00DE1EF7">
          <w:rPr>
            <w:noProof/>
            <w:webHidden/>
          </w:rPr>
          <w:fldChar w:fldCharType="end"/>
        </w:r>
      </w:hyperlink>
    </w:p>
    <w:p w14:paraId="0952245B" w14:textId="495411C3"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5A74C5">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5231EBF4" w14:textId="77777777" w:rsidR="000F399C" w:rsidRDefault="000F399C"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CE9F009" w14:textId="77777777" w:rsidR="006572C3" w:rsidRDefault="006572C3"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p w14:paraId="1126F385" w14:textId="77777777" w:rsidR="000C7B98" w:rsidRPr="00C27E5A" w:rsidRDefault="000C7B98" w:rsidP="000C7B98">
      <w:pPr>
        <w:pStyle w:val="LndNormale1"/>
        <w:jc w:val="left"/>
        <w:rPr>
          <w:b/>
          <w:color w:val="002060"/>
          <w:sz w:val="28"/>
          <w:szCs w:val="28"/>
        </w:rPr>
      </w:pPr>
      <w:r w:rsidRPr="00C27E5A">
        <w:rPr>
          <w:b/>
          <w:color w:val="002060"/>
          <w:sz w:val="28"/>
          <w:szCs w:val="28"/>
        </w:rPr>
        <w:t>SPOSTAMENTO GARE</w:t>
      </w:r>
    </w:p>
    <w:p w14:paraId="1E590199" w14:textId="77777777" w:rsidR="000C7B98" w:rsidRPr="00C27E5A" w:rsidRDefault="000C7B98" w:rsidP="000C7B98">
      <w:pPr>
        <w:pStyle w:val="LndNormale1"/>
        <w:rPr>
          <w:color w:val="002060"/>
          <w:szCs w:val="22"/>
        </w:rPr>
      </w:pPr>
    </w:p>
    <w:p w14:paraId="579EFA9C" w14:textId="77777777" w:rsidR="000C7B98" w:rsidRPr="00C27E5A" w:rsidRDefault="000C7B98" w:rsidP="000C7B98">
      <w:pPr>
        <w:pStyle w:val="LndNormale1"/>
        <w:rPr>
          <w:color w:val="002060"/>
          <w:szCs w:val="22"/>
        </w:rPr>
      </w:pPr>
      <w:r w:rsidRPr="00C27E5A">
        <w:rPr>
          <w:color w:val="002060"/>
          <w:szCs w:val="22"/>
        </w:rPr>
        <w:t xml:space="preserve">Non saranno rinviate gare a data da destinarsi. </w:t>
      </w:r>
    </w:p>
    <w:p w14:paraId="09011D13" w14:textId="77777777" w:rsidR="000C7B98" w:rsidRPr="00C27E5A" w:rsidRDefault="000C7B98" w:rsidP="000C7B98">
      <w:pPr>
        <w:pStyle w:val="LndNormale1"/>
        <w:rPr>
          <w:color w:val="002060"/>
          <w:szCs w:val="22"/>
        </w:rPr>
      </w:pPr>
      <w:r w:rsidRPr="00C27E5A">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38D55B3B" w14:textId="77777777" w:rsidR="00A823BF" w:rsidRDefault="00A823BF" w:rsidP="00A823BF">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56A8091" w14:textId="77777777" w:rsidR="000C7B98" w:rsidRPr="00C27E5A" w:rsidRDefault="000C7B98" w:rsidP="000C7B98">
      <w:pPr>
        <w:pStyle w:val="LndNormale1"/>
        <w:rPr>
          <w:color w:val="002060"/>
          <w:szCs w:val="22"/>
        </w:rPr>
      </w:pPr>
      <w:r w:rsidRPr="00C27E5A">
        <w:rPr>
          <w:color w:val="002060"/>
          <w:szCs w:val="22"/>
        </w:rPr>
        <w:t>Per il cambio del campo di giuoco e la variazione di inizio gara che non supera i 30 minuti non è necessaria la dichiarazione di consenso della squadra avversaria.</w:t>
      </w:r>
    </w:p>
    <w:p w14:paraId="2B389138" w14:textId="603555AF" w:rsidR="000C7B98" w:rsidRPr="000C7B98" w:rsidRDefault="000C7B98" w:rsidP="000C7B98">
      <w:pPr>
        <w:rPr>
          <w:rFonts w:ascii="Arial" w:hAnsi="Arial" w:cs="Arial"/>
          <w:i/>
          <w:iCs/>
          <w:color w:val="002060"/>
          <w:sz w:val="22"/>
          <w:szCs w:val="22"/>
        </w:rPr>
      </w:pPr>
      <w:r w:rsidRPr="00C27E5A">
        <w:rPr>
          <w:rFonts w:ascii="Arial" w:hAnsi="Arial" w:cs="Arial"/>
          <w:i/>
          <w:iCs/>
          <w:color w:val="002060"/>
          <w:sz w:val="22"/>
          <w:szCs w:val="22"/>
        </w:rPr>
        <w:t>Al fine della tutela della regolarità dell’attività sportiva, non sono consentite, per alcun motivo, inversioni di campo.</w:t>
      </w:r>
    </w:p>
    <w:bookmarkEnd w:id="6"/>
    <w:p w14:paraId="2DE43DF4" w14:textId="77777777" w:rsidR="00422442" w:rsidRDefault="00422442" w:rsidP="00E15385">
      <w:pPr>
        <w:rPr>
          <w:rFonts w:ascii="Arial" w:hAnsi="Arial" w:cs="Arial"/>
          <w:color w:val="002060"/>
          <w:sz w:val="22"/>
          <w:szCs w:val="22"/>
        </w:rPr>
      </w:pPr>
    </w:p>
    <w:p w14:paraId="20CB9F54" w14:textId="77777777" w:rsidR="009C0085" w:rsidRDefault="009C0085" w:rsidP="00E15385">
      <w:pPr>
        <w:rPr>
          <w:rFonts w:ascii="Arial" w:hAnsi="Arial" w:cs="Arial"/>
          <w:color w:val="002060"/>
          <w:sz w:val="22"/>
          <w:szCs w:val="22"/>
        </w:rPr>
      </w:pPr>
    </w:p>
    <w:p w14:paraId="1A7EAAF6" w14:textId="15244A6E" w:rsidR="00617F26" w:rsidRPr="00590276" w:rsidRDefault="00617F26" w:rsidP="00617F26">
      <w:pPr>
        <w:rPr>
          <w:rFonts w:ascii="Arial" w:hAnsi="Arial" w:cs="Arial"/>
          <w:b/>
          <w:bCs/>
          <w:color w:val="002060"/>
          <w:sz w:val="28"/>
          <w:szCs w:val="28"/>
        </w:rPr>
      </w:pPr>
      <w:r w:rsidRPr="00590276">
        <w:rPr>
          <w:rFonts w:ascii="Arial" w:hAnsi="Arial" w:cs="Arial"/>
          <w:b/>
          <w:bCs/>
          <w:color w:val="002060"/>
          <w:sz w:val="28"/>
          <w:szCs w:val="28"/>
        </w:rPr>
        <w:t>VARIAZIONE DESIDERATA</w:t>
      </w:r>
      <w:r w:rsidR="005647FB">
        <w:rPr>
          <w:rFonts w:ascii="Arial" w:hAnsi="Arial" w:cs="Arial"/>
          <w:b/>
          <w:bCs/>
          <w:color w:val="002060"/>
          <w:sz w:val="28"/>
          <w:szCs w:val="28"/>
        </w:rPr>
        <w:t xml:space="preserve"> CAMPIONATI SERIE D E FEMMINILE</w:t>
      </w:r>
    </w:p>
    <w:p w14:paraId="08714D9A" w14:textId="77777777" w:rsidR="00617F26" w:rsidRDefault="00617F26" w:rsidP="00617F26">
      <w:pPr>
        <w:rPr>
          <w:rFonts w:ascii="Arial" w:hAnsi="Arial" w:cs="Arial"/>
          <w:color w:val="002060"/>
          <w:sz w:val="22"/>
          <w:szCs w:val="22"/>
        </w:rPr>
      </w:pPr>
    </w:p>
    <w:p w14:paraId="7DBAC331" w14:textId="4EF09381" w:rsidR="00617F26" w:rsidRPr="001B4B2A" w:rsidRDefault="00617F26" w:rsidP="00617F26">
      <w:pPr>
        <w:rPr>
          <w:rFonts w:ascii="Arial" w:hAnsi="Arial" w:cs="Arial"/>
          <w:color w:val="002060"/>
          <w:sz w:val="22"/>
          <w:szCs w:val="22"/>
        </w:rPr>
      </w:pPr>
      <w:r w:rsidRPr="001B4B2A">
        <w:rPr>
          <w:rFonts w:ascii="Arial" w:hAnsi="Arial" w:cs="Arial"/>
          <w:color w:val="002060"/>
          <w:sz w:val="22"/>
          <w:szCs w:val="22"/>
        </w:rPr>
        <w:t>In riferimento alla </w:t>
      </w:r>
      <w:r w:rsidRPr="001B4B2A">
        <w:rPr>
          <w:rFonts w:ascii="Arial" w:hAnsi="Arial" w:cs="Arial"/>
          <w:b/>
          <w:bCs/>
          <w:color w:val="002060"/>
          <w:sz w:val="22"/>
          <w:szCs w:val="22"/>
        </w:rPr>
        <w:t>predisposizione</w:t>
      </w:r>
      <w:r w:rsidRPr="001B4B2A">
        <w:rPr>
          <w:rFonts w:ascii="Arial" w:hAnsi="Arial" w:cs="Arial"/>
          <w:color w:val="002060"/>
          <w:sz w:val="22"/>
          <w:szCs w:val="22"/>
        </w:rPr>
        <w:t> dei </w:t>
      </w:r>
      <w:r w:rsidRPr="001B4B2A">
        <w:rPr>
          <w:rFonts w:ascii="Arial" w:hAnsi="Arial" w:cs="Arial"/>
          <w:b/>
          <w:bCs/>
          <w:color w:val="002060"/>
          <w:sz w:val="22"/>
          <w:szCs w:val="22"/>
        </w:rPr>
        <w:t>calendari</w:t>
      </w:r>
      <w:r w:rsidRPr="001B4B2A">
        <w:rPr>
          <w:rFonts w:ascii="Arial" w:hAnsi="Arial" w:cs="Arial"/>
          <w:color w:val="002060"/>
          <w:sz w:val="22"/>
          <w:szCs w:val="22"/>
        </w:rPr>
        <w:t> della </w:t>
      </w:r>
      <w:r w:rsidRPr="001B4B2A">
        <w:rPr>
          <w:rFonts w:ascii="Arial" w:hAnsi="Arial" w:cs="Arial"/>
          <w:b/>
          <w:bCs/>
          <w:color w:val="002060"/>
          <w:sz w:val="22"/>
          <w:szCs w:val="22"/>
        </w:rPr>
        <w:t xml:space="preserve">stagione sportiva 2025/2026, </w:t>
      </w:r>
      <w:r w:rsidRPr="001B4B2A">
        <w:rPr>
          <w:rFonts w:ascii="Arial" w:hAnsi="Arial" w:cs="Arial"/>
          <w:color w:val="002060"/>
          <w:sz w:val="22"/>
          <w:szCs w:val="22"/>
        </w:rPr>
        <w:t xml:space="preserve">si fa presente alle Società interessate che le </w:t>
      </w:r>
      <w:r w:rsidRPr="001B4B2A">
        <w:rPr>
          <w:rFonts w:ascii="Arial" w:hAnsi="Arial" w:cs="Arial"/>
          <w:b/>
          <w:bCs/>
          <w:color w:val="002060"/>
          <w:sz w:val="22"/>
          <w:szCs w:val="22"/>
        </w:rPr>
        <w:t>eventuali variazioni o integrazioni</w:t>
      </w:r>
      <w:r w:rsidRPr="001B4B2A">
        <w:rPr>
          <w:rFonts w:ascii="Arial" w:hAnsi="Arial" w:cs="Arial"/>
          <w:color w:val="002060"/>
          <w:sz w:val="22"/>
          <w:szCs w:val="22"/>
        </w:rPr>
        <w:t xml:space="preserve"> relative alle </w:t>
      </w:r>
      <w:r w:rsidRPr="001B4B2A">
        <w:rPr>
          <w:rFonts w:ascii="Arial" w:hAnsi="Arial" w:cs="Arial"/>
          <w:b/>
          <w:bCs/>
          <w:color w:val="002060"/>
          <w:sz w:val="22"/>
          <w:szCs w:val="22"/>
        </w:rPr>
        <w:t>“desiderata”</w:t>
      </w:r>
      <w:r w:rsidRPr="001B4B2A">
        <w:rPr>
          <w:rFonts w:ascii="Arial" w:hAnsi="Arial" w:cs="Arial"/>
          <w:color w:val="002060"/>
          <w:sz w:val="22"/>
          <w:szCs w:val="22"/>
        </w:rPr>
        <w:t xml:space="preserve"> depositate all’atto dell’iscrizione ai Campionati Regionali di Calcio a Cinque </w:t>
      </w:r>
      <w:r w:rsidRPr="001B4B2A">
        <w:rPr>
          <w:rFonts w:ascii="Arial" w:hAnsi="Arial" w:cs="Arial"/>
          <w:b/>
          <w:bCs/>
          <w:color w:val="002060"/>
          <w:sz w:val="22"/>
          <w:szCs w:val="22"/>
        </w:rPr>
        <w:t xml:space="preserve">Serie </w:t>
      </w:r>
      <w:r>
        <w:rPr>
          <w:rFonts w:ascii="Arial" w:hAnsi="Arial" w:cs="Arial"/>
          <w:b/>
          <w:bCs/>
          <w:color w:val="002060"/>
          <w:sz w:val="22"/>
          <w:szCs w:val="22"/>
        </w:rPr>
        <w:t xml:space="preserve">D </w:t>
      </w:r>
      <w:r w:rsidRPr="001B4B2A">
        <w:rPr>
          <w:rFonts w:ascii="Arial" w:hAnsi="Arial" w:cs="Arial"/>
          <w:color w:val="002060"/>
          <w:sz w:val="22"/>
          <w:szCs w:val="22"/>
        </w:rPr>
        <w:t xml:space="preserve">e </w:t>
      </w:r>
      <w:r>
        <w:rPr>
          <w:rFonts w:ascii="Arial" w:hAnsi="Arial" w:cs="Arial"/>
          <w:b/>
          <w:bCs/>
          <w:color w:val="002060"/>
          <w:sz w:val="22"/>
          <w:szCs w:val="22"/>
        </w:rPr>
        <w:t>Femminile</w:t>
      </w:r>
      <w:r w:rsidRPr="001B4B2A">
        <w:rPr>
          <w:rFonts w:ascii="Arial" w:hAnsi="Arial" w:cs="Arial"/>
          <w:color w:val="002060"/>
          <w:sz w:val="22"/>
          <w:szCs w:val="22"/>
        </w:rPr>
        <w:t xml:space="preserve">, dovranno pervenire a mezzo e-mail – c5marche@lnd.it – </w:t>
      </w:r>
      <w:r w:rsidRPr="001B4B2A">
        <w:rPr>
          <w:rFonts w:ascii="Arial" w:hAnsi="Arial" w:cs="Arial"/>
          <w:b/>
          <w:bCs/>
          <w:color w:val="002060"/>
          <w:sz w:val="22"/>
          <w:szCs w:val="22"/>
        </w:rPr>
        <w:t xml:space="preserve">entro e non oltre SABATO </w:t>
      </w:r>
      <w:r>
        <w:rPr>
          <w:rFonts w:ascii="Arial" w:hAnsi="Arial" w:cs="Arial"/>
          <w:b/>
          <w:bCs/>
          <w:color w:val="002060"/>
          <w:sz w:val="22"/>
          <w:szCs w:val="22"/>
        </w:rPr>
        <w:t>06</w:t>
      </w:r>
      <w:r w:rsidRPr="001B4B2A">
        <w:rPr>
          <w:rFonts w:ascii="Arial" w:hAnsi="Arial" w:cs="Arial"/>
          <w:b/>
          <w:bCs/>
          <w:color w:val="002060"/>
          <w:sz w:val="22"/>
          <w:szCs w:val="22"/>
        </w:rPr>
        <w:t>/0</w:t>
      </w:r>
      <w:r>
        <w:rPr>
          <w:rFonts w:ascii="Arial" w:hAnsi="Arial" w:cs="Arial"/>
          <w:b/>
          <w:bCs/>
          <w:color w:val="002060"/>
          <w:sz w:val="22"/>
          <w:szCs w:val="22"/>
        </w:rPr>
        <w:t>9</w:t>
      </w:r>
      <w:r w:rsidRPr="001B4B2A">
        <w:rPr>
          <w:rFonts w:ascii="Arial" w:hAnsi="Arial" w:cs="Arial"/>
          <w:b/>
          <w:bCs/>
          <w:color w:val="002060"/>
          <w:sz w:val="22"/>
          <w:szCs w:val="22"/>
        </w:rPr>
        <w:t>/2025</w:t>
      </w:r>
      <w:r w:rsidRPr="001B4B2A">
        <w:rPr>
          <w:rFonts w:ascii="Arial" w:hAnsi="Arial" w:cs="Arial"/>
          <w:color w:val="002060"/>
          <w:sz w:val="22"/>
          <w:szCs w:val="22"/>
        </w:rPr>
        <w:t>.</w:t>
      </w:r>
    </w:p>
    <w:p w14:paraId="00DF1C20" w14:textId="50FF743D" w:rsidR="00617F26" w:rsidRDefault="00617F26" w:rsidP="00617F26">
      <w:pPr>
        <w:rPr>
          <w:rFonts w:ascii="Arial" w:hAnsi="Arial" w:cs="Arial"/>
          <w:color w:val="002060"/>
          <w:sz w:val="22"/>
          <w:szCs w:val="22"/>
        </w:rPr>
      </w:pPr>
      <w:r w:rsidRPr="001B4B2A">
        <w:rPr>
          <w:rFonts w:ascii="Arial" w:hAnsi="Arial" w:cs="Arial"/>
          <w:color w:val="002060"/>
          <w:sz w:val="22"/>
          <w:szCs w:val="22"/>
        </w:rPr>
        <w:t>S</w:t>
      </w:r>
      <w:r w:rsidRPr="00233C00">
        <w:rPr>
          <w:rFonts w:ascii="Arial" w:hAnsi="Arial" w:cs="Arial"/>
          <w:color w:val="002060"/>
          <w:sz w:val="22"/>
          <w:szCs w:val="22"/>
        </w:rPr>
        <w:t xml:space="preserve">i comunica che </w:t>
      </w:r>
      <w:r>
        <w:rPr>
          <w:rFonts w:ascii="Arial" w:hAnsi="Arial" w:cs="Arial"/>
          <w:color w:val="002060"/>
          <w:sz w:val="22"/>
          <w:szCs w:val="22"/>
        </w:rPr>
        <w:t>il Comitato Regionale Marche</w:t>
      </w:r>
      <w:r w:rsidRPr="00233C00">
        <w:rPr>
          <w:rFonts w:ascii="Arial" w:hAnsi="Arial" w:cs="Arial"/>
          <w:color w:val="002060"/>
          <w:sz w:val="22"/>
          <w:szCs w:val="22"/>
        </w:rPr>
        <w:t xml:space="preserve"> nella predisposizione dei calendari terrà conto, per quanto possibile, esclusivamente delle richieste pervenute entro la </w:t>
      </w:r>
      <w:proofErr w:type="gramStart"/>
      <w:r w:rsidRPr="00233C00">
        <w:rPr>
          <w:rFonts w:ascii="Arial" w:hAnsi="Arial" w:cs="Arial"/>
          <w:color w:val="002060"/>
          <w:sz w:val="22"/>
          <w:szCs w:val="22"/>
        </w:rPr>
        <w:t>predetta</w:t>
      </w:r>
      <w:proofErr w:type="gramEnd"/>
      <w:r w:rsidRPr="00233C00">
        <w:rPr>
          <w:rFonts w:ascii="Arial" w:hAnsi="Arial" w:cs="Arial"/>
          <w:color w:val="002060"/>
          <w:sz w:val="22"/>
          <w:szCs w:val="22"/>
        </w:rPr>
        <w:t xml:space="preserve"> data del </w:t>
      </w:r>
      <w:r>
        <w:rPr>
          <w:rFonts w:ascii="Arial" w:hAnsi="Arial" w:cs="Arial"/>
          <w:color w:val="002060"/>
          <w:sz w:val="22"/>
          <w:szCs w:val="22"/>
        </w:rPr>
        <w:t>06/09/2025</w:t>
      </w:r>
      <w:r w:rsidRPr="00233C00">
        <w:rPr>
          <w:rFonts w:ascii="Arial" w:hAnsi="Arial" w:cs="Arial"/>
          <w:color w:val="002060"/>
          <w:sz w:val="22"/>
          <w:szCs w:val="22"/>
        </w:rPr>
        <w:t>.</w:t>
      </w:r>
    </w:p>
    <w:p w14:paraId="54284DBA" w14:textId="77777777" w:rsidR="008A4DEB" w:rsidRDefault="008A4DEB" w:rsidP="00617F26">
      <w:pPr>
        <w:pStyle w:val="Paragrafoelenco"/>
        <w:ind w:left="0"/>
        <w:jc w:val="both"/>
        <w:rPr>
          <w:rFonts w:ascii="Arial" w:hAnsi="Arial" w:cs="Arial"/>
          <w:color w:val="002060"/>
          <w:sz w:val="22"/>
          <w:szCs w:val="22"/>
        </w:rPr>
      </w:pPr>
    </w:p>
    <w:p w14:paraId="124924B7" w14:textId="77777777" w:rsidR="000B2B36" w:rsidRDefault="000B2B36" w:rsidP="00617F26">
      <w:pPr>
        <w:pStyle w:val="Paragrafoelenco"/>
        <w:ind w:left="0"/>
        <w:jc w:val="both"/>
        <w:rPr>
          <w:rFonts w:ascii="Arial" w:hAnsi="Arial" w:cs="Arial"/>
          <w:color w:val="002060"/>
          <w:sz w:val="22"/>
          <w:szCs w:val="22"/>
        </w:rPr>
      </w:pPr>
    </w:p>
    <w:p w14:paraId="5E9D027B" w14:textId="77777777" w:rsidR="000B2B36" w:rsidRPr="000B2B36" w:rsidRDefault="000B2B36" w:rsidP="000B2B36">
      <w:pPr>
        <w:pStyle w:val="LndNormale1"/>
        <w:rPr>
          <w:b/>
          <w:color w:val="002060"/>
          <w:sz w:val="28"/>
          <w:szCs w:val="28"/>
        </w:rPr>
      </w:pPr>
      <w:r w:rsidRPr="000B2B36">
        <w:rPr>
          <w:b/>
          <w:color w:val="002060"/>
          <w:sz w:val="28"/>
          <w:szCs w:val="28"/>
        </w:rPr>
        <w:t>AFFILIAZIONI</w:t>
      </w:r>
    </w:p>
    <w:p w14:paraId="48750CB6" w14:textId="77777777" w:rsidR="000B2B36" w:rsidRPr="000B2B36" w:rsidRDefault="000B2B36" w:rsidP="000B2B36">
      <w:pPr>
        <w:pStyle w:val="LndNormale1"/>
        <w:rPr>
          <w:color w:val="002060"/>
          <w:szCs w:val="22"/>
        </w:rPr>
      </w:pPr>
    </w:p>
    <w:p w14:paraId="4D758EC3" w14:textId="77777777" w:rsidR="000B2B36" w:rsidRPr="000B2B36" w:rsidRDefault="000B2B36" w:rsidP="000B2B36">
      <w:pPr>
        <w:pStyle w:val="LndNormale1"/>
        <w:rPr>
          <w:color w:val="002060"/>
        </w:rPr>
      </w:pPr>
      <w:r w:rsidRPr="000B2B36">
        <w:rPr>
          <w:color w:val="002060"/>
          <w:szCs w:val="22"/>
        </w:rPr>
        <w:t>La F.I.G.C. ha ratificato le seguenti domande:</w:t>
      </w:r>
      <w:r w:rsidRPr="000B2B36">
        <w:rPr>
          <w:color w:val="002060"/>
        </w:rPr>
        <w:t xml:space="preserve"> </w:t>
      </w:r>
    </w:p>
    <w:p w14:paraId="31F2B737" w14:textId="77777777" w:rsidR="000B2B36" w:rsidRPr="000B2B36" w:rsidRDefault="000B2B36" w:rsidP="000B2B36">
      <w:pPr>
        <w:pStyle w:val="LndNormale1"/>
        <w:rPr>
          <w:b/>
          <w:color w:val="002060"/>
          <w:szCs w:val="22"/>
        </w:rPr>
      </w:pPr>
    </w:p>
    <w:p w14:paraId="476B93CB" w14:textId="5C7D1269" w:rsidR="000B2B36" w:rsidRPr="000B2B36" w:rsidRDefault="000B2B36" w:rsidP="000B2B36">
      <w:pPr>
        <w:pStyle w:val="LndNormale1"/>
        <w:rPr>
          <w:b/>
          <w:color w:val="002060"/>
          <w:szCs w:val="22"/>
        </w:rPr>
      </w:pPr>
      <w:r w:rsidRPr="000B2B36">
        <w:rPr>
          <w:b/>
          <w:color w:val="002060"/>
          <w:szCs w:val="22"/>
        </w:rPr>
        <w:t>Matr. 964472</w:t>
      </w:r>
      <w:r w:rsidRPr="000B2B36">
        <w:rPr>
          <w:b/>
          <w:color w:val="002060"/>
          <w:szCs w:val="22"/>
        </w:rPr>
        <w:tab/>
        <w:t>A.S.D. AUDAX SETTEMPEDANA</w:t>
      </w:r>
      <w:r w:rsidRPr="000B2B36">
        <w:rPr>
          <w:b/>
          <w:color w:val="002060"/>
          <w:szCs w:val="22"/>
        </w:rPr>
        <w:tab/>
      </w:r>
      <w:r w:rsidRPr="000B2B36">
        <w:rPr>
          <w:b/>
          <w:color w:val="002060"/>
          <w:szCs w:val="22"/>
        </w:rPr>
        <w:tab/>
      </w:r>
      <w:r>
        <w:rPr>
          <w:b/>
          <w:color w:val="002060"/>
          <w:szCs w:val="22"/>
        </w:rPr>
        <w:tab/>
      </w:r>
      <w:r w:rsidRPr="000B2B36">
        <w:rPr>
          <w:b/>
          <w:color w:val="002060"/>
          <w:szCs w:val="22"/>
        </w:rPr>
        <w:t>San Severino Marche (MC)</w:t>
      </w:r>
      <w:r w:rsidRPr="000B2B36">
        <w:rPr>
          <w:b/>
          <w:color w:val="002060"/>
          <w:szCs w:val="22"/>
        </w:rPr>
        <w:tab/>
      </w:r>
    </w:p>
    <w:p w14:paraId="0511B249" w14:textId="1688C8B4" w:rsidR="000B2B36" w:rsidRPr="000B2B36" w:rsidRDefault="000B2B36" w:rsidP="000B2B36">
      <w:pPr>
        <w:pStyle w:val="LndNormale1"/>
        <w:rPr>
          <w:b/>
          <w:color w:val="002060"/>
          <w:szCs w:val="22"/>
        </w:rPr>
      </w:pPr>
      <w:r w:rsidRPr="000B2B36">
        <w:rPr>
          <w:b/>
          <w:color w:val="002060"/>
          <w:szCs w:val="22"/>
        </w:rPr>
        <w:t>Matr. 964488</w:t>
      </w:r>
      <w:r w:rsidRPr="000B2B36">
        <w:rPr>
          <w:b/>
          <w:color w:val="002060"/>
          <w:szCs w:val="22"/>
        </w:rPr>
        <w:tab/>
        <w:t>A.P.D. EROICA SANTANGELO IN PONTANO</w:t>
      </w:r>
      <w:r>
        <w:rPr>
          <w:b/>
          <w:color w:val="002060"/>
          <w:szCs w:val="22"/>
        </w:rPr>
        <w:tab/>
      </w:r>
      <w:r w:rsidRPr="000B2B36">
        <w:rPr>
          <w:b/>
          <w:color w:val="002060"/>
          <w:szCs w:val="22"/>
        </w:rPr>
        <w:t>Sant’Angelo in Pontano (MC)</w:t>
      </w:r>
      <w:r w:rsidRPr="000B2B36">
        <w:rPr>
          <w:b/>
          <w:color w:val="002060"/>
          <w:szCs w:val="22"/>
        </w:rPr>
        <w:tab/>
      </w:r>
    </w:p>
    <w:p w14:paraId="12F13E57" w14:textId="41BC53DB" w:rsidR="000B2B36" w:rsidRPr="000B2B36" w:rsidRDefault="000B2B36" w:rsidP="000B2B36">
      <w:pPr>
        <w:pStyle w:val="LndNormale1"/>
        <w:rPr>
          <w:b/>
          <w:color w:val="002060"/>
          <w:szCs w:val="22"/>
        </w:rPr>
      </w:pPr>
      <w:r w:rsidRPr="000B2B36">
        <w:rPr>
          <w:b/>
          <w:color w:val="002060"/>
          <w:szCs w:val="22"/>
        </w:rPr>
        <w:t>Matr. 964494</w:t>
      </w:r>
      <w:r w:rsidRPr="000B2B36">
        <w:rPr>
          <w:b/>
          <w:color w:val="002060"/>
          <w:szCs w:val="22"/>
        </w:rPr>
        <w:tab/>
        <w:t>A.S.D. MANSARDA PAGLIARE</w:t>
      </w:r>
      <w:r w:rsidRPr="000B2B36">
        <w:rPr>
          <w:b/>
          <w:color w:val="002060"/>
          <w:szCs w:val="22"/>
        </w:rPr>
        <w:tab/>
      </w:r>
      <w:r w:rsidRPr="000B2B36">
        <w:rPr>
          <w:b/>
          <w:color w:val="002060"/>
          <w:szCs w:val="22"/>
        </w:rPr>
        <w:tab/>
      </w:r>
      <w:r>
        <w:rPr>
          <w:b/>
          <w:color w:val="002060"/>
          <w:szCs w:val="22"/>
        </w:rPr>
        <w:tab/>
      </w:r>
      <w:r w:rsidRPr="000B2B36">
        <w:rPr>
          <w:b/>
          <w:color w:val="002060"/>
          <w:szCs w:val="22"/>
        </w:rPr>
        <w:t>Spinetoli (AP)</w:t>
      </w:r>
    </w:p>
    <w:p w14:paraId="4BF13C56" w14:textId="5305FE13" w:rsidR="000B2B36" w:rsidRPr="000B2B36" w:rsidRDefault="000B2B36" w:rsidP="000B2B36">
      <w:pPr>
        <w:pStyle w:val="LndNormale1"/>
        <w:rPr>
          <w:b/>
          <w:color w:val="002060"/>
          <w:szCs w:val="22"/>
          <w:lang w:val="es-ES"/>
        </w:rPr>
      </w:pPr>
      <w:r w:rsidRPr="000B2B36">
        <w:rPr>
          <w:b/>
          <w:color w:val="002060"/>
          <w:szCs w:val="22"/>
          <w:lang w:val="es-ES"/>
        </w:rPr>
        <w:t>Matr. 964496</w:t>
      </w:r>
      <w:r w:rsidRPr="000B2B36">
        <w:rPr>
          <w:b/>
          <w:color w:val="002060"/>
          <w:szCs w:val="22"/>
          <w:lang w:val="es-ES"/>
        </w:rPr>
        <w:tab/>
        <w:t>A.S.D. VISMARA ACADEMY</w:t>
      </w:r>
      <w:r w:rsidRPr="000B2B36">
        <w:rPr>
          <w:b/>
          <w:color w:val="002060"/>
          <w:szCs w:val="22"/>
          <w:lang w:val="es-ES"/>
        </w:rPr>
        <w:tab/>
      </w:r>
      <w:r w:rsidRPr="000B2B36">
        <w:rPr>
          <w:b/>
          <w:color w:val="002060"/>
          <w:szCs w:val="22"/>
          <w:lang w:val="es-ES"/>
        </w:rPr>
        <w:tab/>
      </w:r>
      <w:r>
        <w:rPr>
          <w:b/>
          <w:color w:val="002060"/>
          <w:szCs w:val="22"/>
          <w:lang w:val="es-ES"/>
        </w:rPr>
        <w:tab/>
      </w:r>
      <w:r w:rsidRPr="000B2B36">
        <w:rPr>
          <w:b/>
          <w:color w:val="002060"/>
          <w:szCs w:val="22"/>
          <w:lang w:val="es-ES"/>
        </w:rPr>
        <w:t xml:space="preserve">Pesaro </w:t>
      </w:r>
    </w:p>
    <w:p w14:paraId="00A499F2" w14:textId="62C85F97" w:rsidR="000B2B36" w:rsidRPr="000B2B36" w:rsidRDefault="000B2B36" w:rsidP="000B2B36">
      <w:pPr>
        <w:pStyle w:val="LndNormale1"/>
        <w:rPr>
          <w:b/>
          <w:color w:val="002060"/>
          <w:szCs w:val="22"/>
        </w:rPr>
      </w:pPr>
      <w:r w:rsidRPr="000B2B36">
        <w:rPr>
          <w:b/>
          <w:color w:val="002060"/>
          <w:szCs w:val="22"/>
        </w:rPr>
        <w:t>Matr. 964512</w:t>
      </w:r>
      <w:r w:rsidRPr="000B2B36">
        <w:rPr>
          <w:b/>
          <w:color w:val="002060"/>
          <w:szCs w:val="22"/>
        </w:rPr>
        <w:tab/>
        <w:t>A.S.D.</w:t>
      </w:r>
      <w:r w:rsidRPr="000B2B36">
        <w:rPr>
          <w:b/>
          <w:color w:val="002060"/>
          <w:szCs w:val="22"/>
        </w:rPr>
        <w:tab/>
        <w:t>CALCIO NOVA TOLENTINO</w:t>
      </w:r>
      <w:r w:rsidRPr="000B2B36">
        <w:rPr>
          <w:b/>
          <w:color w:val="002060"/>
          <w:szCs w:val="22"/>
        </w:rPr>
        <w:tab/>
      </w:r>
      <w:r>
        <w:rPr>
          <w:b/>
          <w:color w:val="002060"/>
          <w:szCs w:val="22"/>
        </w:rPr>
        <w:tab/>
      </w:r>
      <w:r w:rsidRPr="000B2B36">
        <w:rPr>
          <w:b/>
          <w:color w:val="002060"/>
          <w:szCs w:val="22"/>
        </w:rPr>
        <w:t>Tolentino (MC)</w:t>
      </w:r>
    </w:p>
    <w:p w14:paraId="45B27F34" w14:textId="2FF685B4" w:rsidR="000B2B36" w:rsidRPr="000B2B36" w:rsidRDefault="000B2B36" w:rsidP="000B2B36">
      <w:pPr>
        <w:rPr>
          <w:rFonts w:ascii="Arial" w:hAnsi="Arial" w:cs="Arial"/>
          <w:b/>
          <w:color w:val="002060"/>
          <w:sz w:val="22"/>
          <w:szCs w:val="22"/>
        </w:rPr>
      </w:pPr>
      <w:proofErr w:type="spellStart"/>
      <w:r w:rsidRPr="000B2B36">
        <w:rPr>
          <w:rFonts w:ascii="Arial" w:hAnsi="Arial" w:cs="Arial"/>
          <w:b/>
          <w:color w:val="002060"/>
          <w:sz w:val="22"/>
          <w:szCs w:val="22"/>
        </w:rPr>
        <w:t>Matr</w:t>
      </w:r>
      <w:proofErr w:type="spellEnd"/>
      <w:r w:rsidRPr="000B2B36">
        <w:rPr>
          <w:rFonts w:ascii="Arial" w:hAnsi="Arial" w:cs="Arial"/>
          <w:b/>
          <w:color w:val="002060"/>
          <w:sz w:val="22"/>
          <w:szCs w:val="22"/>
        </w:rPr>
        <w:t>. 964514</w:t>
      </w:r>
      <w:r w:rsidRPr="000B2B36">
        <w:rPr>
          <w:rFonts w:ascii="Arial" w:hAnsi="Arial" w:cs="Arial"/>
          <w:b/>
          <w:color w:val="002060"/>
          <w:sz w:val="22"/>
          <w:szCs w:val="22"/>
        </w:rPr>
        <w:tab/>
        <w:t>A.S.D. AUDAX APPIGNANO CALCIO</w:t>
      </w:r>
      <w:r w:rsidRPr="000B2B36">
        <w:rPr>
          <w:rFonts w:ascii="Arial" w:hAnsi="Arial" w:cs="Arial"/>
          <w:b/>
          <w:color w:val="002060"/>
          <w:sz w:val="22"/>
          <w:szCs w:val="22"/>
        </w:rPr>
        <w:tab/>
      </w:r>
      <w:r w:rsidRPr="000B2B36">
        <w:rPr>
          <w:rFonts w:ascii="Arial" w:hAnsi="Arial" w:cs="Arial"/>
          <w:b/>
          <w:color w:val="002060"/>
          <w:sz w:val="22"/>
          <w:szCs w:val="22"/>
        </w:rPr>
        <w:tab/>
        <w:t>Appignano</w:t>
      </w:r>
      <w:r>
        <w:rPr>
          <w:rFonts w:ascii="Arial" w:hAnsi="Arial" w:cs="Arial"/>
          <w:b/>
          <w:color w:val="002060"/>
          <w:sz w:val="22"/>
          <w:szCs w:val="22"/>
        </w:rPr>
        <w:t xml:space="preserve"> del Tronto (AP)</w:t>
      </w:r>
    </w:p>
    <w:p w14:paraId="27540DAA" w14:textId="77777777" w:rsidR="000B2B36" w:rsidRPr="000B2B36" w:rsidRDefault="000B2B36" w:rsidP="00617F26">
      <w:pPr>
        <w:pStyle w:val="Paragrafoelenco"/>
        <w:ind w:left="0"/>
        <w:jc w:val="both"/>
        <w:rPr>
          <w:rFonts w:ascii="Arial" w:hAnsi="Arial" w:cs="Arial"/>
          <w:color w:val="002060"/>
          <w:sz w:val="22"/>
          <w:szCs w:val="22"/>
        </w:rPr>
      </w:pPr>
    </w:p>
    <w:p w14:paraId="4ADCDF0A" w14:textId="77777777" w:rsidR="00BB289B" w:rsidRPr="000B2B36" w:rsidRDefault="00BB289B" w:rsidP="00617F26">
      <w:pPr>
        <w:pStyle w:val="Paragrafoelenco"/>
        <w:ind w:left="0"/>
        <w:jc w:val="both"/>
        <w:rPr>
          <w:rFonts w:ascii="Arial" w:hAnsi="Arial" w:cs="Arial"/>
          <w:color w:val="002060"/>
          <w:sz w:val="22"/>
          <w:szCs w:val="22"/>
        </w:rPr>
      </w:pPr>
    </w:p>
    <w:p w14:paraId="68CFBBB8" w14:textId="77777777" w:rsidR="00BB289B" w:rsidRPr="00BB289B" w:rsidRDefault="00BB289B" w:rsidP="00BB289B">
      <w:pPr>
        <w:pStyle w:val="LndNormale1"/>
        <w:rPr>
          <w:b/>
          <w:color w:val="002060"/>
          <w:sz w:val="28"/>
          <w:szCs w:val="28"/>
        </w:rPr>
      </w:pPr>
      <w:r w:rsidRPr="00BB289B">
        <w:rPr>
          <w:b/>
          <w:color w:val="002060"/>
          <w:sz w:val="28"/>
          <w:szCs w:val="28"/>
        </w:rPr>
        <w:t>ANNULLAMENTO TESSERAMENTI ANNUALI</w:t>
      </w:r>
    </w:p>
    <w:p w14:paraId="04616CB2" w14:textId="77777777" w:rsidR="00BB289B" w:rsidRPr="00BB289B" w:rsidRDefault="00BB289B" w:rsidP="00BB289B">
      <w:pPr>
        <w:pStyle w:val="LndNormale1"/>
        <w:rPr>
          <w:color w:val="002060"/>
        </w:rPr>
      </w:pPr>
    </w:p>
    <w:p w14:paraId="28939CE4" w14:textId="77777777" w:rsidR="00BB289B" w:rsidRPr="00BB289B" w:rsidRDefault="00BB289B" w:rsidP="00BB289B">
      <w:pPr>
        <w:pStyle w:val="LndNormale1"/>
        <w:rPr>
          <w:color w:val="002060"/>
        </w:rPr>
      </w:pPr>
      <w:r w:rsidRPr="00BB289B">
        <w:rPr>
          <w:color w:val="002060"/>
        </w:rPr>
        <w:t>Vista la richiesta di annullamento presentata dagli esercenti attività genitoriale ed il consenso della società di appartenenza, considerato che non è ancora iniziata l’attività riservata alla categoria di appartenenza, si procede all’annullamento del seguente tesseramento annuale ai sensi delle vigenti disposizioni federali:</w:t>
      </w:r>
    </w:p>
    <w:p w14:paraId="41F6A175" w14:textId="77777777" w:rsidR="00BB289B" w:rsidRPr="00BB289B" w:rsidRDefault="00BB289B" w:rsidP="00BB289B">
      <w:pPr>
        <w:pStyle w:val="LndNormale1"/>
        <w:rPr>
          <w:b/>
          <w:color w:val="002060"/>
        </w:rPr>
      </w:pPr>
      <w:r w:rsidRPr="00BB289B">
        <w:rPr>
          <w:b/>
          <w:color w:val="002060"/>
        </w:rPr>
        <w:t>CUSIMANO EDOARDO ANDREA nato 15.11.2011 932.898 A.S.D. K SPORT MONTECCHIO GALLO</w:t>
      </w:r>
    </w:p>
    <w:p w14:paraId="494EA2FE" w14:textId="77777777" w:rsidR="00BB289B" w:rsidRPr="00BB289B" w:rsidRDefault="00BB289B" w:rsidP="00617F26">
      <w:pPr>
        <w:pStyle w:val="Paragrafoelenco"/>
        <w:ind w:left="0"/>
        <w:jc w:val="both"/>
        <w:rPr>
          <w:rFonts w:ascii="Arial" w:hAnsi="Arial" w:cs="Arial"/>
          <w:color w:val="002060"/>
          <w:sz w:val="22"/>
          <w:szCs w:val="22"/>
        </w:rPr>
      </w:pPr>
    </w:p>
    <w:p w14:paraId="160CF2DE" w14:textId="77777777" w:rsidR="00617F26" w:rsidRPr="00BB289B" w:rsidRDefault="00617F26" w:rsidP="00617F26">
      <w:pPr>
        <w:pStyle w:val="Paragrafoelenco"/>
        <w:ind w:left="0"/>
        <w:jc w:val="both"/>
        <w:rPr>
          <w:rFonts w:ascii="Arial" w:hAnsi="Arial" w:cs="Arial"/>
          <w:color w:val="002060"/>
          <w:sz w:val="22"/>
          <w:szCs w:val="22"/>
        </w:rPr>
      </w:pPr>
    </w:p>
    <w:p w14:paraId="7CAE2EA1" w14:textId="77777777" w:rsidR="00117D56" w:rsidRPr="00117D56" w:rsidRDefault="00117D56" w:rsidP="00117D56">
      <w:pPr>
        <w:rPr>
          <w:rFonts w:ascii="Arial" w:hAnsi="Arial" w:cs="Arial"/>
          <w:b/>
          <w:color w:val="002060"/>
          <w:sz w:val="28"/>
          <w:szCs w:val="28"/>
        </w:rPr>
      </w:pPr>
      <w:bookmarkStart w:id="7" w:name="_Hlk113435821"/>
      <w:bookmarkStart w:id="8" w:name="_Hlk206763167"/>
      <w:r w:rsidRPr="00117D56">
        <w:rPr>
          <w:rFonts w:ascii="Arial" w:hAnsi="Arial" w:cs="Arial"/>
          <w:b/>
          <w:bCs/>
          <w:color w:val="002060"/>
          <w:sz w:val="28"/>
          <w:szCs w:val="28"/>
        </w:rPr>
        <w:t>TORNEI AUTUNNALI ATTIVITA’ DI BASE CALCIO A CINQUE</w:t>
      </w:r>
    </w:p>
    <w:p w14:paraId="413FC05D" w14:textId="77777777" w:rsidR="00117D56" w:rsidRPr="00117D56" w:rsidRDefault="00117D56" w:rsidP="00117D56">
      <w:pPr>
        <w:rPr>
          <w:rFonts w:ascii="Arial" w:hAnsi="Arial" w:cs="Arial"/>
          <w:color w:val="002060"/>
          <w:sz w:val="22"/>
          <w:szCs w:val="22"/>
        </w:rPr>
      </w:pPr>
    </w:p>
    <w:p w14:paraId="45C37C96" w14:textId="77777777" w:rsidR="00117D56" w:rsidRPr="00117D56" w:rsidRDefault="00117D56" w:rsidP="00117D56">
      <w:pPr>
        <w:rPr>
          <w:rFonts w:ascii="Arial" w:hAnsi="Arial" w:cs="Arial"/>
          <w:color w:val="002060"/>
          <w:sz w:val="22"/>
          <w:szCs w:val="22"/>
        </w:rPr>
      </w:pPr>
      <w:r w:rsidRPr="00117D56">
        <w:rPr>
          <w:rFonts w:ascii="Arial" w:hAnsi="Arial" w:cs="Arial"/>
          <w:color w:val="002060"/>
          <w:sz w:val="22"/>
          <w:szCs w:val="22"/>
        </w:rPr>
        <w:t xml:space="preserve">Si comunica che sono </w:t>
      </w:r>
      <w:r w:rsidRPr="00117D56">
        <w:rPr>
          <w:rFonts w:ascii="Arial" w:hAnsi="Arial" w:cs="Arial"/>
          <w:b/>
          <w:color w:val="002060"/>
          <w:sz w:val="22"/>
          <w:szCs w:val="22"/>
        </w:rPr>
        <w:t xml:space="preserve">aperte </w:t>
      </w:r>
      <w:r w:rsidRPr="00117D56">
        <w:rPr>
          <w:rFonts w:ascii="Arial" w:hAnsi="Arial" w:cs="Arial"/>
          <w:color w:val="002060"/>
          <w:sz w:val="22"/>
          <w:szCs w:val="22"/>
        </w:rPr>
        <w:t xml:space="preserve">le domande di iscrizione ai tornei in epigrafe, </w:t>
      </w:r>
      <w:r w:rsidRPr="00117D56">
        <w:rPr>
          <w:rFonts w:ascii="Arial" w:hAnsi="Arial" w:cs="Arial"/>
          <w:color w:val="002060"/>
          <w:sz w:val="22"/>
          <w:szCs w:val="22"/>
          <w:u w:val="single"/>
        </w:rPr>
        <w:t xml:space="preserve">DA EFFETTUARSI ESCLUSIVAMENTE CON MODALITÀ ON LINE </w:t>
      </w:r>
      <w:r w:rsidRPr="00117D56">
        <w:rPr>
          <w:rFonts w:ascii="Arial" w:hAnsi="Arial" w:cs="Arial"/>
          <w:color w:val="002060"/>
          <w:sz w:val="22"/>
          <w:szCs w:val="22"/>
        </w:rPr>
        <w:t>attraverso l’</w:t>
      </w:r>
      <w:r w:rsidRPr="00117D56">
        <w:rPr>
          <w:rFonts w:ascii="Arial" w:hAnsi="Arial" w:cs="Arial"/>
          <w:b/>
          <w:i/>
          <w:color w:val="002060"/>
          <w:sz w:val="22"/>
          <w:szCs w:val="22"/>
        </w:rPr>
        <w:t>”Area Società”</w:t>
      </w:r>
      <w:r w:rsidRPr="00117D56">
        <w:rPr>
          <w:rFonts w:ascii="Arial" w:hAnsi="Arial" w:cs="Arial"/>
          <w:color w:val="002060"/>
          <w:sz w:val="22"/>
          <w:szCs w:val="22"/>
        </w:rPr>
        <w:t xml:space="preserve"> presente nel sito ufficiale della LND (</w:t>
      </w:r>
      <w:hyperlink r:id="rId11" w:history="1">
        <w:r w:rsidRPr="00117D56">
          <w:rPr>
            <w:rStyle w:val="Collegamentoipertestuale"/>
            <w:rFonts w:ascii="Arial" w:hAnsi="Arial" w:cs="Arial"/>
            <w:sz w:val="22"/>
            <w:szCs w:val="22"/>
          </w:rPr>
          <w:t>www.lnd.it</w:t>
        </w:r>
      </w:hyperlink>
      <w:r w:rsidRPr="00117D56">
        <w:rPr>
          <w:rFonts w:ascii="Arial" w:hAnsi="Arial" w:cs="Arial"/>
          <w:color w:val="002060"/>
          <w:sz w:val="22"/>
          <w:szCs w:val="22"/>
        </w:rPr>
        <w:t xml:space="preserve">), dovranno essere trasmesse online a mezzo </w:t>
      </w:r>
      <w:r w:rsidRPr="00117D56">
        <w:rPr>
          <w:rFonts w:ascii="Arial" w:hAnsi="Arial" w:cs="Arial"/>
          <w:b/>
          <w:color w:val="002060"/>
          <w:sz w:val="22"/>
          <w:szCs w:val="22"/>
          <w:u w:val="single"/>
        </w:rPr>
        <w:t>firma elettronica</w:t>
      </w:r>
      <w:r w:rsidRPr="00117D56">
        <w:rPr>
          <w:rFonts w:ascii="Arial" w:hAnsi="Arial" w:cs="Arial"/>
          <w:color w:val="002060"/>
          <w:sz w:val="22"/>
          <w:szCs w:val="22"/>
        </w:rPr>
        <w:t>, entro e non oltre il giorno:</w:t>
      </w:r>
    </w:p>
    <w:p w14:paraId="778F674C" w14:textId="77777777" w:rsidR="00117D56" w:rsidRPr="00117D56" w:rsidRDefault="00117D56" w:rsidP="00117D56">
      <w:pPr>
        <w:rPr>
          <w:rFonts w:ascii="Arial" w:hAnsi="Arial" w:cs="Arial"/>
          <w:color w:val="002060"/>
          <w:sz w:val="22"/>
          <w:szCs w:val="22"/>
        </w:rPr>
      </w:pPr>
    </w:p>
    <w:p w14:paraId="537AC286" w14:textId="77777777" w:rsidR="00117D56" w:rsidRPr="00117D56" w:rsidRDefault="00117D56" w:rsidP="00117D56">
      <w:pPr>
        <w:jc w:val="center"/>
        <w:rPr>
          <w:rFonts w:ascii="Arial" w:hAnsi="Arial" w:cs="Arial"/>
          <w:b/>
          <w:color w:val="002060"/>
          <w:sz w:val="22"/>
          <w:szCs w:val="22"/>
        </w:rPr>
      </w:pPr>
      <w:r w:rsidRPr="00117D56">
        <w:rPr>
          <w:rFonts w:ascii="Arial" w:hAnsi="Arial" w:cs="Arial"/>
          <w:b/>
          <w:color w:val="002060"/>
          <w:sz w:val="22"/>
          <w:szCs w:val="22"/>
        </w:rPr>
        <w:t>MERCOLEDI’ 24 SETTEMBRE 2025, ORE 19:00</w:t>
      </w:r>
    </w:p>
    <w:p w14:paraId="27856885" w14:textId="77777777" w:rsidR="00117D56" w:rsidRPr="00117D56" w:rsidRDefault="00117D56" w:rsidP="00117D56">
      <w:pPr>
        <w:rPr>
          <w:rFonts w:ascii="Arial" w:hAnsi="Arial" w:cs="Arial"/>
          <w:color w:val="002060"/>
          <w:sz w:val="22"/>
          <w:szCs w:val="22"/>
        </w:rPr>
      </w:pPr>
    </w:p>
    <w:p w14:paraId="440787FD" w14:textId="77777777" w:rsidR="00117D56" w:rsidRPr="00117D56" w:rsidRDefault="00117D56" w:rsidP="00117D56">
      <w:pPr>
        <w:rPr>
          <w:rFonts w:ascii="Arial" w:hAnsi="Arial" w:cs="Arial"/>
          <w:color w:val="002060"/>
          <w:sz w:val="22"/>
          <w:szCs w:val="22"/>
        </w:rPr>
      </w:pPr>
      <w:r w:rsidRPr="00117D56">
        <w:rPr>
          <w:rFonts w:ascii="Arial" w:hAnsi="Arial" w:cs="Arial"/>
          <w:b/>
          <w:color w:val="002060"/>
          <w:sz w:val="22"/>
          <w:szCs w:val="22"/>
        </w:rPr>
        <w:t>/5</w:t>
      </w:r>
      <w:r w:rsidRPr="00117D56">
        <w:rPr>
          <w:rFonts w:ascii="Arial" w:hAnsi="Arial" w:cs="Arial"/>
          <w:color w:val="002060"/>
          <w:sz w:val="22"/>
          <w:szCs w:val="22"/>
        </w:rPr>
        <w:tab/>
        <w:t>ESORDIENTI CALCIO A 5</w:t>
      </w:r>
      <w:r w:rsidRPr="00117D56">
        <w:rPr>
          <w:rFonts w:ascii="Arial" w:hAnsi="Arial" w:cs="Arial"/>
          <w:color w:val="002060"/>
          <w:sz w:val="22"/>
          <w:szCs w:val="22"/>
        </w:rPr>
        <w:tab/>
      </w:r>
      <w:r w:rsidRPr="00117D56">
        <w:rPr>
          <w:rFonts w:ascii="Arial" w:hAnsi="Arial" w:cs="Arial"/>
          <w:color w:val="002060"/>
          <w:sz w:val="22"/>
          <w:szCs w:val="22"/>
        </w:rPr>
        <w:tab/>
      </w:r>
    </w:p>
    <w:p w14:paraId="6FF8CE4C" w14:textId="77777777" w:rsidR="00117D56" w:rsidRPr="00117D56" w:rsidRDefault="00117D56" w:rsidP="00117D56">
      <w:pPr>
        <w:rPr>
          <w:rFonts w:ascii="Arial" w:hAnsi="Arial" w:cs="Arial"/>
          <w:color w:val="002060"/>
          <w:sz w:val="22"/>
          <w:szCs w:val="22"/>
        </w:rPr>
      </w:pPr>
      <w:r w:rsidRPr="00117D56">
        <w:rPr>
          <w:rFonts w:ascii="Arial" w:hAnsi="Arial" w:cs="Arial"/>
          <w:b/>
          <w:color w:val="002060"/>
          <w:sz w:val="22"/>
          <w:szCs w:val="22"/>
        </w:rPr>
        <w:lastRenderedPageBreak/>
        <w:t>-5</w:t>
      </w:r>
      <w:r w:rsidRPr="00117D56">
        <w:rPr>
          <w:rFonts w:ascii="Arial" w:hAnsi="Arial" w:cs="Arial"/>
          <w:color w:val="002060"/>
          <w:sz w:val="22"/>
          <w:szCs w:val="22"/>
        </w:rPr>
        <w:tab/>
        <w:t>PULCINI CALCIO A 5</w:t>
      </w:r>
      <w:r w:rsidRPr="00117D56">
        <w:rPr>
          <w:rFonts w:ascii="Arial" w:hAnsi="Arial" w:cs="Arial"/>
          <w:color w:val="002060"/>
          <w:sz w:val="22"/>
          <w:szCs w:val="22"/>
        </w:rPr>
        <w:tab/>
      </w:r>
      <w:r w:rsidRPr="00117D56">
        <w:rPr>
          <w:rFonts w:ascii="Arial" w:hAnsi="Arial" w:cs="Arial"/>
          <w:color w:val="002060"/>
          <w:sz w:val="22"/>
          <w:szCs w:val="22"/>
        </w:rPr>
        <w:tab/>
      </w:r>
    </w:p>
    <w:p w14:paraId="370F2E33" w14:textId="77777777" w:rsidR="00117D56" w:rsidRPr="00117D56" w:rsidRDefault="00117D56" w:rsidP="00117D56">
      <w:pPr>
        <w:rPr>
          <w:rFonts w:ascii="Arial" w:hAnsi="Arial" w:cs="Arial"/>
          <w:color w:val="002060"/>
          <w:sz w:val="22"/>
          <w:szCs w:val="22"/>
        </w:rPr>
      </w:pPr>
    </w:p>
    <w:p w14:paraId="5C6C2647" w14:textId="77777777" w:rsidR="00117D56" w:rsidRPr="00117D56" w:rsidRDefault="00117D56" w:rsidP="00117D56">
      <w:pPr>
        <w:rPr>
          <w:rFonts w:ascii="Arial" w:hAnsi="Arial" w:cs="Arial"/>
          <w:b/>
          <w:color w:val="002060"/>
          <w:sz w:val="22"/>
          <w:szCs w:val="22"/>
        </w:rPr>
      </w:pPr>
      <w:r w:rsidRPr="00117D56">
        <w:rPr>
          <w:rFonts w:ascii="Arial" w:hAnsi="Arial" w:cs="Arial"/>
          <w:b/>
          <w:color w:val="002060"/>
          <w:sz w:val="22"/>
          <w:szCs w:val="22"/>
        </w:rPr>
        <w:t>MODALITA’ OPERATIVE DI ISCRIZIONE</w:t>
      </w:r>
    </w:p>
    <w:p w14:paraId="3C056422" w14:textId="77777777" w:rsidR="00117D56" w:rsidRPr="00117D56" w:rsidRDefault="00117D56" w:rsidP="00117D56">
      <w:pPr>
        <w:rPr>
          <w:rFonts w:ascii="Arial" w:hAnsi="Arial" w:cs="Arial"/>
          <w:color w:val="002060"/>
          <w:sz w:val="22"/>
          <w:szCs w:val="22"/>
        </w:rPr>
      </w:pPr>
      <w:proofErr w:type="gramStart"/>
      <w:r w:rsidRPr="00117D56">
        <w:rPr>
          <w:rFonts w:ascii="Arial" w:hAnsi="Arial" w:cs="Arial"/>
          <w:color w:val="002060"/>
          <w:sz w:val="22"/>
          <w:szCs w:val="22"/>
        </w:rPr>
        <w:t xml:space="preserve">La </w:t>
      </w:r>
      <w:r w:rsidRPr="00117D56">
        <w:rPr>
          <w:rFonts w:ascii="Arial" w:hAnsi="Arial" w:cs="Arial"/>
          <w:b/>
          <w:color w:val="002060"/>
          <w:sz w:val="22"/>
          <w:szCs w:val="22"/>
        </w:rPr>
        <w:t>modulistica</w:t>
      </w:r>
      <w:r w:rsidRPr="00117D56">
        <w:rPr>
          <w:rFonts w:ascii="Arial" w:hAnsi="Arial" w:cs="Arial"/>
          <w:color w:val="002060"/>
          <w:sz w:val="22"/>
          <w:szCs w:val="22"/>
        </w:rPr>
        <w:t xml:space="preserve"> debitamente compilata on-line,</w:t>
      </w:r>
      <w:proofErr w:type="gramEnd"/>
      <w:r w:rsidRPr="00117D56">
        <w:rPr>
          <w:rFonts w:ascii="Arial" w:hAnsi="Arial" w:cs="Arial"/>
          <w:color w:val="002060"/>
          <w:sz w:val="22"/>
          <w:szCs w:val="22"/>
        </w:rPr>
        <w:t xml:space="preserve"> deve essere </w:t>
      </w:r>
      <w:r w:rsidRPr="00117D56">
        <w:rPr>
          <w:rFonts w:ascii="Arial" w:hAnsi="Arial" w:cs="Arial"/>
          <w:b/>
          <w:color w:val="002060"/>
          <w:sz w:val="22"/>
          <w:szCs w:val="22"/>
        </w:rPr>
        <w:t>obbligatoriamente trasmessa</w:t>
      </w:r>
      <w:r w:rsidRPr="00117D56">
        <w:rPr>
          <w:rFonts w:ascii="Arial" w:hAnsi="Arial" w:cs="Arial"/>
          <w:color w:val="002060"/>
          <w:sz w:val="22"/>
          <w:szCs w:val="22"/>
        </w:rPr>
        <w:t xml:space="preserve"> (timbrata e firmata dal Presidente della Società) </w:t>
      </w:r>
      <w:r w:rsidRPr="00117D56">
        <w:rPr>
          <w:rFonts w:ascii="Arial" w:hAnsi="Arial" w:cs="Arial"/>
          <w:b/>
          <w:color w:val="002060"/>
          <w:sz w:val="22"/>
          <w:szCs w:val="22"/>
          <w:u w:val="single"/>
        </w:rPr>
        <w:t>a mezzo firma elettronica allegandovi il bonifico attestante il versamento della quota di iscrizione</w:t>
      </w:r>
      <w:r w:rsidRPr="00117D56">
        <w:rPr>
          <w:rFonts w:ascii="Arial" w:hAnsi="Arial" w:cs="Arial"/>
          <w:color w:val="002060"/>
          <w:sz w:val="22"/>
          <w:szCs w:val="22"/>
        </w:rPr>
        <w:t xml:space="preserve"> così come risulta dalla pagina di riepilogo dei costi.</w:t>
      </w:r>
      <w:bookmarkEnd w:id="7"/>
    </w:p>
    <w:bookmarkEnd w:id="8"/>
    <w:p w14:paraId="45ED744B" w14:textId="77777777" w:rsidR="00117D56" w:rsidRDefault="00117D56" w:rsidP="00E15385">
      <w:pPr>
        <w:rPr>
          <w:rFonts w:ascii="Arial" w:hAnsi="Arial" w:cs="Arial"/>
          <w:color w:val="002060"/>
          <w:sz w:val="22"/>
          <w:szCs w:val="22"/>
        </w:rPr>
      </w:pPr>
    </w:p>
    <w:p w14:paraId="141EF667" w14:textId="77777777" w:rsidR="000B2B36" w:rsidRDefault="000B2B36" w:rsidP="00E15385">
      <w:pPr>
        <w:rPr>
          <w:rFonts w:ascii="Arial" w:hAnsi="Arial" w:cs="Arial"/>
          <w:color w:val="002060"/>
          <w:sz w:val="22"/>
          <w:szCs w:val="22"/>
        </w:rPr>
      </w:pPr>
    </w:p>
    <w:p w14:paraId="4E91F35C" w14:textId="77777777" w:rsidR="000B2B36" w:rsidRPr="000B2B36" w:rsidRDefault="000B2B36" w:rsidP="000B2B36">
      <w:pPr>
        <w:pStyle w:val="LndNormale1"/>
        <w:rPr>
          <w:b/>
          <w:color w:val="002060"/>
          <w:sz w:val="28"/>
          <w:szCs w:val="28"/>
        </w:rPr>
      </w:pPr>
      <w:r w:rsidRPr="000B2B36">
        <w:rPr>
          <w:b/>
          <w:color w:val="002060"/>
          <w:sz w:val="28"/>
          <w:szCs w:val="28"/>
        </w:rPr>
        <w:t>ATTIVITA SETTORE GIOVANILE E SCOLASTICO</w:t>
      </w:r>
    </w:p>
    <w:p w14:paraId="5031E397" w14:textId="77777777" w:rsidR="000B2B36" w:rsidRPr="000B2B36" w:rsidRDefault="000B2B36" w:rsidP="000B2B36">
      <w:pPr>
        <w:pStyle w:val="LndNormale1"/>
        <w:rPr>
          <w:color w:val="002060"/>
          <w:szCs w:val="22"/>
        </w:rPr>
      </w:pPr>
    </w:p>
    <w:p w14:paraId="24F50986" w14:textId="77777777" w:rsidR="000B2B36" w:rsidRPr="000B2B36" w:rsidRDefault="000B2B36" w:rsidP="000B2B36">
      <w:pPr>
        <w:ind w:right="-285"/>
        <w:rPr>
          <w:rFonts w:ascii="Arial" w:hAnsi="Arial" w:cs="Arial"/>
          <w:b/>
          <w:color w:val="002060"/>
          <w:sz w:val="22"/>
          <w:szCs w:val="22"/>
          <w:u w:val="single"/>
        </w:rPr>
      </w:pPr>
      <w:r w:rsidRPr="000B2B36">
        <w:rPr>
          <w:rFonts w:ascii="Arial" w:hAnsi="Arial" w:cs="Arial"/>
          <w:b/>
          <w:color w:val="002060"/>
          <w:sz w:val="22"/>
          <w:szCs w:val="22"/>
          <w:u w:val="single"/>
        </w:rPr>
        <w:t>SISTEMA DI QUALITÀ CLUB GIOVANILI</w:t>
      </w:r>
    </w:p>
    <w:p w14:paraId="677B2235" w14:textId="77777777" w:rsidR="000B2B36" w:rsidRPr="000B2B36" w:rsidRDefault="000B2B36" w:rsidP="000B2B36">
      <w:pPr>
        <w:rPr>
          <w:rFonts w:ascii="Arial" w:hAnsi="Arial" w:cs="Arial"/>
          <w:color w:val="002060"/>
          <w:sz w:val="22"/>
          <w:szCs w:val="22"/>
        </w:rPr>
      </w:pPr>
      <w:r w:rsidRPr="000B2B36">
        <w:rPr>
          <w:rFonts w:ascii="Arial" w:hAnsi="Arial" w:cs="Arial"/>
          <w:color w:val="002060"/>
          <w:sz w:val="22"/>
          <w:szCs w:val="22"/>
        </w:rPr>
        <w:t xml:space="preserve">Si comunica che il Settore Giovanile e Scolastico Nazionale ha pubblicato in data 22/08/2025 il C.U. n. 18 </w:t>
      </w:r>
      <w:r w:rsidRPr="000B2B36">
        <w:rPr>
          <w:rFonts w:ascii="Arial" w:hAnsi="Arial" w:cs="Arial"/>
          <w:b/>
          <w:color w:val="002060"/>
          <w:sz w:val="22"/>
          <w:szCs w:val="22"/>
        </w:rPr>
        <w:t>“Sistema di qualità dei club giovanili</w:t>
      </w:r>
      <w:r w:rsidRPr="000B2B36">
        <w:rPr>
          <w:rFonts w:ascii="Arial" w:hAnsi="Arial" w:cs="Arial"/>
          <w:color w:val="002060"/>
          <w:sz w:val="22"/>
          <w:szCs w:val="22"/>
        </w:rPr>
        <w:t xml:space="preserve"> </w:t>
      </w:r>
      <w:r w:rsidRPr="000B2B36">
        <w:rPr>
          <w:rFonts w:ascii="Arial" w:hAnsi="Arial" w:cs="Arial"/>
          <w:b/>
          <w:color w:val="002060"/>
          <w:sz w:val="22"/>
          <w:szCs w:val="22"/>
        </w:rPr>
        <w:t>manuale-sistema-di-qualità-club-giovanili-ed.2025-ss-2025-2026”</w:t>
      </w:r>
      <w:r w:rsidRPr="000B2B36">
        <w:rPr>
          <w:rFonts w:ascii="Arial" w:hAnsi="Arial" w:cs="Arial"/>
          <w:color w:val="002060"/>
          <w:sz w:val="22"/>
          <w:szCs w:val="22"/>
        </w:rPr>
        <w:t xml:space="preserve"> inerente </w:t>
      </w:r>
      <w:proofErr w:type="gramStart"/>
      <w:r w:rsidRPr="000B2B36">
        <w:rPr>
          <w:rFonts w:ascii="Arial" w:hAnsi="Arial" w:cs="Arial"/>
          <w:color w:val="002060"/>
          <w:sz w:val="22"/>
          <w:szCs w:val="22"/>
        </w:rPr>
        <w:t>la</w:t>
      </w:r>
      <w:proofErr w:type="gramEnd"/>
      <w:r w:rsidRPr="000B2B36">
        <w:rPr>
          <w:rFonts w:ascii="Arial" w:hAnsi="Arial" w:cs="Arial"/>
          <w:color w:val="002060"/>
          <w:sz w:val="22"/>
          <w:szCs w:val="22"/>
        </w:rPr>
        <w:t xml:space="preserve"> stagione sportiva 2025/2026 al cui interno è inserito l’allegato </w:t>
      </w:r>
      <w:r w:rsidRPr="000B2B36">
        <w:rPr>
          <w:rFonts w:ascii="Arial" w:eastAsia="Calibri" w:hAnsi="Arial" w:cs="Arial"/>
          <w:color w:val="002060"/>
          <w:kern w:val="2"/>
          <w:sz w:val="22"/>
          <w:szCs w:val="22"/>
          <w14:ligatures w14:val="standardContextual"/>
        </w:rPr>
        <w:t>“</w:t>
      </w:r>
      <w:r w:rsidRPr="000B2B36">
        <w:rPr>
          <w:rFonts w:ascii="Arial" w:eastAsia="Calibri" w:hAnsi="Arial" w:cs="Arial"/>
          <w:b/>
          <w:bCs/>
          <w:color w:val="002060"/>
          <w:kern w:val="2"/>
          <w:sz w:val="22"/>
          <w:szCs w:val="22"/>
          <w14:ligatures w14:val="standardContextual"/>
        </w:rPr>
        <w:t xml:space="preserve">FIGC-SGS-QUALITÀ CLUB GIOVANILI-MANUALE-ED.2025” </w:t>
      </w:r>
      <w:r w:rsidRPr="000B2B36">
        <w:rPr>
          <w:rFonts w:ascii="Arial" w:hAnsi="Arial" w:cs="Arial"/>
          <w:color w:val="002060"/>
          <w:sz w:val="22"/>
          <w:szCs w:val="22"/>
        </w:rPr>
        <w:t xml:space="preserve">relativo all’attività del Settore Giovanile e Scolastico. </w:t>
      </w:r>
    </w:p>
    <w:p w14:paraId="79DC44DC" w14:textId="77777777" w:rsidR="000B2B36" w:rsidRPr="000B2B36" w:rsidRDefault="000B2B36" w:rsidP="000B2B36">
      <w:pPr>
        <w:rPr>
          <w:rFonts w:ascii="Arial" w:hAnsi="Arial" w:cs="Arial"/>
          <w:b/>
          <w:bCs/>
          <w:color w:val="002060"/>
          <w:sz w:val="22"/>
          <w:szCs w:val="22"/>
          <w:u w:val="single"/>
        </w:rPr>
      </w:pPr>
    </w:p>
    <w:p w14:paraId="124AA48F" w14:textId="77777777" w:rsidR="000B2B36" w:rsidRPr="000B2B36" w:rsidRDefault="000B2B36" w:rsidP="000B2B36">
      <w:pPr>
        <w:rPr>
          <w:rFonts w:ascii="Arial" w:hAnsi="Arial" w:cs="Arial"/>
          <w:b/>
          <w:bCs/>
          <w:color w:val="002060"/>
          <w:sz w:val="22"/>
          <w:szCs w:val="22"/>
          <w:u w:val="single"/>
        </w:rPr>
      </w:pPr>
      <w:r w:rsidRPr="000B2B36">
        <w:rPr>
          <w:rFonts w:ascii="Arial" w:hAnsi="Arial" w:cs="Arial"/>
          <w:b/>
          <w:bCs/>
          <w:color w:val="002060"/>
          <w:sz w:val="22"/>
          <w:szCs w:val="22"/>
          <w:u w:val="single"/>
        </w:rPr>
        <w:t>Adempimenti delle società e verifiche</w:t>
      </w:r>
    </w:p>
    <w:p w14:paraId="5497C682" w14:textId="77777777" w:rsidR="000B2B36" w:rsidRPr="000B2B36" w:rsidRDefault="000B2B36" w:rsidP="000B2B36">
      <w:pPr>
        <w:rPr>
          <w:rFonts w:ascii="Arial" w:hAnsi="Arial" w:cs="Arial"/>
          <w:color w:val="002060"/>
          <w:sz w:val="22"/>
          <w:szCs w:val="22"/>
        </w:rPr>
      </w:pPr>
      <w:r w:rsidRPr="000B2B36">
        <w:rPr>
          <w:rFonts w:ascii="Arial" w:hAnsi="Arial" w:cs="Arial"/>
          <w:color w:val="002060"/>
          <w:sz w:val="22"/>
          <w:szCs w:val="22"/>
        </w:rPr>
        <w:t>Le Società richiedenti il Livello di Qualità per il Club Giovanile dovrà presentare specifica richiesta di riconoscimento, con lettera di impegno a soddisfare i requisiti richiesti previsti nell’ambito dei Criteri di Qualità riportati all’interno del presente Manuale.</w:t>
      </w:r>
    </w:p>
    <w:p w14:paraId="5DA74AC8" w14:textId="77777777" w:rsidR="000B2B36" w:rsidRPr="000B2B36" w:rsidRDefault="000B2B36" w:rsidP="000B2B36">
      <w:pPr>
        <w:rPr>
          <w:rFonts w:ascii="Arial" w:hAnsi="Arial" w:cs="Arial"/>
          <w:bCs/>
          <w:color w:val="002060"/>
          <w:sz w:val="22"/>
          <w:szCs w:val="22"/>
        </w:rPr>
      </w:pPr>
      <w:r w:rsidRPr="000B2B36">
        <w:rPr>
          <w:rFonts w:ascii="Arial" w:hAnsi="Arial" w:cs="Arial"/>
          <w:bCs/>
          <w:color w:val="002060"/>
          <w:sz w:val="22"/>
          <w:szCs w:val="22"/>
        </w:rPr>
        <w:t>La società è tenuta a rispettare le scadenze perentorie previste. Tali scadenze non sono DEROGABILI.</w:t>
      </w:r>
    </w:p>
    <w:p w14:paraId="75ECC786" w14:textId="77777777" w:rsidR="000B2B36" w:rsidRPr="000B2B36" w:rsidRDefault="000B2B36" w:rsidP="000B2B36">
      <w:pPr>
        <w:rPr>
          <w:rFonts w:ascii="Arial" w:hAnsi="Arial" w:cs="Arial"/>
          <w:b/>
          <w:bCs/>
          <w:color w:val="002060"/>
          <w:sz w:val="22"/>
          <w:szCs w:val="22"/>
          <w:u w:val="single"/>
        </w:rPr>
      </w:pPr>
    </w:p>
    <w:p w14:paraId="17AF5CF6" w14:textId="77777777" w:rsidR="000B2B36" w:rsidRPr="000B2B36" w:rsidRDefault="000B2B36" w:rsidP="000B2B36">
      <w:pPr>
        <w:rPr>
          <w:rFonts w:ascii="Arial" w:hAnsi="Arial" w:cs="Arial"/>
          <w:b/>
          <w:bCs/>
          <w:color w:val="002060"/>
          <w:sz w:val="22"/>
          <w:szCs w:val="22"/>
          <w:u w:val="single"/>
        </w:rPr>
      </w:pPr>
      <w:r w:rsidRPr="000B2B36">
        <w:rPr>
          <w:rFonts w:ascii="Arial" w:hAnsi="Arial" w:cs="Arial"/>
          <w:b/>
          <w:bCs/>
          <w:color w:val="002060"/>
          <w:sz w:val="22"/>
          <w:szCs w:val="22"/>
          <w:u w:val="single"/>
        </w:rPr>
        <w:t>Date di scadenza perentorie e fasi di controllo:</w:t>
      </w:r>
    </w:p>
    <w:p w14:paraId="3D8E17D1" w14:textId="77777777" w:rsidR="000B2B36" w:rsidRPr="000B2B36" w:rsidRDefault="000B2B36" w:rsidP="000B2B36">
      <w:pPr>
        <w:rPr>
          <w:rFonts w:ascii="Arial" w:hAnsi="Arial" w:cs="Arial"/>
          <w:b/>
          <w:bCs/>
          <w:color w:val="002060"/>
          <w:sz w:val="22"/>
          <w:szCs w:val="22"/>
          <w:u w:val="single"/>
        </w:rPr>
      </w:pPr>
      <w:r w:rsidRPr="000B2B36">
        <w:rPr>
          <w:rFonts w:ascii="Arial" w:hAnsi="Arial" w:cs="Arial"/>
          <w:b/>
          <w:bCs/>
          <w:color w:val="002060"/>
          <w:sz w:val="22"/>
          <w:szCs w:val="22"/>
          <w:u w:val="single"/>
        </w:rPr>
        <w:t xml:space="preserve">A) CLUB GIOVANILI DI </w:t>
      </w:r>
      <w:proofErr w:type="gramStart"/>
      <w:r w:rsidRPr="000B2B36">
        <w:rPr>
          <w:rFonts w:ascii="Arial" w:hAnsi="Arial" w:cs="Arial"/>
          <w:b/>
          <w:bCs/>
          <w:color w:val="002060"/>
          <w:sz w:val="22"/>
          <w:szCs w:val="22"/>
          <w:u w:val="single"/>
        </w:rPr>
        <w:t>1°</w:t>
      </w:r>
      <w:proofErr w:type="gramEnd"/>
      <w:r w:rsidRPr="000B2B36">
        <w:rPr>
          <w:rFonts w:ascii="Arial" w:hAnsi="Arial" w:cs="Arial"/>
          <w:b/>
          <w:bCs/>
          <w:color w:val="002060"/>
          <w:sz w:val="22"/>
          <w:szCs w:val="22"/>
          <w:u w:val="single"/>
        </w:rPr>
        <w:t xml:space="preserve"> LIVELLO</w:t>
      </w:r>
    </w:p>
    <w:p w14:paraId="0F348D96" w14:textId="77777777" w:rsidR="000B2B36" w:rsidRPr="000B2B36" w:rsidRDefault="000B2B36" w:rsidP="000B2B36">
      <w:pPr>
        <w:rPr>
          <w:rFonts w:ascii="Arial" w:hAnsi="Arial" w:cs="Arial"/>
          <w:color w:val="002060"/>
          <w:sz w:val="22"/>
          <w:szCs w:val="22"/>
        </w:rPr>
      </w:pPr>
      <w:bookmarkStart w:id="9" w:name="_Hlk207817194"/>
      <w:r w:rsidRPr="000B2B36">
        <w:rPr>
          <w:rFonts w:ascii="Arial" w:hAnsi="Arial" w:cs="Arial"/>
          <w:color w:val="002060"/>
          <w:sz w:val="22"/>
          <w:szCs w:val="22"/>
        </w:rPr>
        <w:t>dichiarazione-impegno-riconoscimento-club-giovanile-di-1º-livello-(scadenza perentoria entro il 31/10/2025) allegata al C.U. nr. 18</w:t>
      </w:r>
    </w:p>
    <w:p w14:paraId="6E28731B" w14:textId="77777777" w:rsidR="000B2B36" w:rsidRPr="000B2B36" w:rsidRDefault="000B2B36" w:rsidP="000B2B36">
      <w:pPr>
        <w:rPr>
          <w:rFonts w:ascii="Arial" w:hAnsi="Arial" w:cs="Arial"/>
          <w:b/>
          <w:bCs/>
          <w:color w:val="002060"/>
          <w:sz w:val="22"/>
          <w:szCs w:val="22"/>
          <w:u w:val="single"/>
        </w:rPr>
      </w:pPr>
      <w:bookmarkStart w:id="10" w:name="_Hlk207817311"/>
      <w:bookmarkEnd w:id="9"/>
      <w:r w:rsidRPr="000B2B36">
        <w:rPr>
          <w:rFonts w:ascii="Arial" w:hAnsi="Arial" w:cs="Arial"/>
          <w:b/>
          <w:bCs/>
          <w:color w:val="002060"/>
          <w:sz w:val="22"/>
          <w:szCs w:val="22"/>
          <w:u w:val="single"/>
        </w:rPr>
        <w:t xml:space="preserve">B) CLUB GIOVANILI DI </w:t>
      </w:r>
      <w:proofErr w:type="gramStart"/>
      <w:r w:rsidRPr="000B2B36">
        <w:rPr>
          <w:rFonts w:ascii="Arial" w:hAnsi="Arial" w:cs="Arial"/>
          <w:b/>
          <w:bCs/>
          <w:color w:val="002060"/>
          <w:sz w:val="22"/>
          <w:szCs w:val="22"/>
          <w:u w:val="single"/>
        </w:rPr>
        <w:t>2°</w:t>
      </w:r>
      <w:proofErr w:type="gramEnd"/>
      <w:r w:rsidRPr="000B2B36">
        <w:rPr>
          <w:rFonts w:ascii="Arial" w:hAnsi="Arial" w:cs="Arial"/>
          <w:b/>
          <w:bCs/>
          <w:color w:val="002060"/>
          <w:sz w:val="22"/>
          <w:szCs w:val="22"/>
          <w:u w:val="single"/>
        </w:rPr>
        <w:t xml:space="preserve"> LIVELLO</w:t>
      </w:r>
    </w:p>
    <w:p w14:paraId="20D4B4D1" w14:textId="77777777" w:rsidR="000B2B36" w:rsidRPr="000B2B36" w:rsidRDefault="000B2B36" w:rsidP="000B2B36">
      <w:pPr>
        <w:rPr>
          <w:rFonts w:ascii="Arial" w:hAnsi="Arial" w:cs="Arial"/>
          <w:color w:val="002060"/>
          <w:sz w:val="22"/>
          <w:szCs w:val="22"/>
        </w:rPr>
      </w:pPr>
      <w:bookmarkStart w:id="11" w:name="_Hlk207817338"/>
      <w:bookmarkEnd w:id="10"/>
      <w:r w:rsidRPr="000B2B36">
        <w:rPr>
          <w:rFonts w:ascii="Arial" w:hAnsi="Arial" w:cs="Arial"/>
          <w:color w:val="002060"/>
          <w:sz w:val="22"/>
          <w:szCs w:val="22"/>
        </w:rPr>
        <w:t>dichiarazione-impegno-riconoscimento-club-giovanile-di-2º-livello-(scadenza perentoria entro il 30/09/2025) allegata al C.U. nr. 18</w:t>
      </w:r>
    </w:p>
    <w:bookmarkEnd w:id="11"/>
    <w:p w14:paraId="1B297FE2" w14:textId="77777777" w:rsidR="000B2B36" w:rsidRPr="000B2B36" w:rsidRDefault="000B2B36" w:rsidP="000B2B36">
      <w:pPr>
        <w:rPr>
          <w:rFonts w:ascii="Arial" w:hAnsi="Arial" w:cs="Arial"/>
          <w:b/>
          <w:bCs/>
          <w:color w:val="002060"/>
          <w:sz w:val="22"/>
          <w:szCs w:val="22"/>
          <w:u w:val="single"/>
        </w:rPr>
      </w:pPr>
      <w:r w:rsidRPr="000B2B36">
        <w:rPr>
          <w:rFonts w:ascii="Arial" w:hAnsi="Arial" w:cs="Arial"/>
          <w:b/>
          <w:bCs/>
          <w:color w:val="002060"/>
          <w:sz w:val="22"/>
          <w:szCs w:val="22"/>
          <w:u w:val="single"/>
        </w:rPr>
        <w:t xml:space="preserve">C) CLUB GIOVANILI DI </w:t>
      </w:r>
      <w:proofErr w:type="gramStart"/>
      <w:r w:rsidRPr="000B2B36">
        <w:rPr>
          <w:rFonts w:ascii="Arial" w:hAnsi="Arial" w:cs="Arial"/>
          <w:b/>
          <w:bCs/>
          <w:color w:val="002060"/>
          <w:sz w:val="22"/>
          <w:szCs w:val="22"/>
          <w:u w:val="single"/>
        </w:rPr>
        <w:t>3°</w:t>
      </w:r>
      <w:proofErr w:type="gramEnd"/>
      <w:r w:rsidRPr="000B2B36">
        <w:rPr>
          <w:rFonts w:ascii="Arial" w:hAnsi="Arial" w:cs="Arial"/>
          <w:b/>
          <w:bCs/>
          <w:color w:val="002060"/>
          <w:sz w:val="22"/>
          <w:szCs w:val="22"/>
          <w:u w:val="single"/>
        </w:rPr>
        <w:t xml:space="preserve"> LIVELLO</w:t>
      </w:r>
    </w:p>
    <w:p w14:paraId="221BBF4B" w14:textId="77777777" w:rsidR="000B2B36" w:rsidRPr="000B2B36" w:rsidRDefault="000B2B36" w:rsidP="000B2B36">
      <w:pPr>
        <w:rPr>
          <w:rFonts w:ascii="Arial" w:hAnsi="Arial" w:cs="Arial"/>
          <w:color w:val="002060"/>
          <w:sz w:val="22"/>
          <w:szCs w:val="22"/>
        </w:rPr>
      </w:pPr>
      <w:bookmarkStart w:id="12" w:name="_Hlk207881896"/>
      <w:r w:rsidRPr="000B2B36">
        <w:rPr>
          <w:rFonts w:ascii="Arial" w:hAnsi="Arial" w:cs="Arial"/>
          <w:color w:val="002060"/>
          <w:sz w:val="22"/>
          <w:szCs w:val="22"/>
        </w:rPr>
        <w:t>dichiarazione-impegno-riconoscimento-club-giovanile-di-3º-livello</w:t>
      </w:r>
      <w:bookmarkEnd w:id="12"/>
      <w:r w:rsidRPr="000B2B36">
        <w:rPr>
          <w:rFonts w:ascii="Arial" w:hAnsi="Arial" w:cs="Arial"/>
          <w:color w:val="002060"/>
          <w:sz w:val="22"/>
          <w:szCs w:val="22"/>
        </w:rPr>
        <w:t>-(</w:t>
      </w:r>
      <w:bookmarkStart w:id="13" w:name="_Hlk207881973"/>
      <w:r w:rsidRPr="000B2B36">
        <w:rPr>
          <w:rFonts w:ascii="Arial" w:hAnsi="Arial" w:cs="Arial"/>
          <w:color w:val="002060"/>
          <w:sz w:val="22"/>
          <w:szCs w:val="22"/>
        </w:rPr>
        <w:t>scadenza perentoria entro il 30/09/2025</w:t>
      </w:r>
      <w:bookmarkEnd w:id="13"/>
      <w:r w:rsidRPr="000B2B36">
        <w:rPr>
          <w:rFonts w:ascii="Arial" w:hAnsi="Arial" w:cs="Arial"/>
          <w:color w:val="002060"/>
          <w:sz w:val="22"/>
          <w:szCs w:val="22"/>
        </w:rPr>
        <w:t>) allegata al C.U. nr. 18</w:t>
      </w:r>
    </w:p>
    <w:p w14:paraId="1D8670F2" w14:textId="77777777" w:rsidR="000B2B36" w:rsidRPr="000B2B36" w:rsidRDefault="000B2B36" w:rsidP="000B2B36">
      <w:pPr>
        <w:rPr>
          <w:rFonts w:ascii="Arial" w:hAnsi="Arial" w:cs="Arial"/>
          <w:b/>
          <w:bCs/>
          <w:color w:val="002060"/>
          <w:sz w:val="22"/>
          <w:szCs w:val="22"/>
        </w:rPr>
      </w:pPr>
      <w:r w:rsidRPr="000B2B36">
        <w:rPr>
          <w:rFonts w:ascii="Arial" w:hAnsi="Arial" w:cs="Arial"/>
          <w:b/>
          <w:bCs/>
          <w:color w:val="002060"/>
          <w:sz w:val="22"/>
          <w:szCs w:val="22"/>
          <w:highlight w:val="yellow"/>
        </w:rPr>
        <w:t xml:space="preserve">D) dichiarazione-impegno-riconoscimento-club-giovanile-di-4º-livello- (scadenza perentoria entro il 30/09/2025 - dichiarazione da inviare tramite PEC direttamente al Settore Giovanile e Scolastico alla mail </w:t>
      </w:r>
      <w:hyperlink r:id="rId12" w:history="1">
        <w:r w:rsidRPr="000B2B36">
          <w:rPr>
            <w:rStyle w:val="Collegamentoipertestuale"/>
            <w:rFonts w:ascii="Arial" w:hAnsi="Arial" w:cs="Arial"/>
            <w:b/>
            <w:bCs/>
            <w:color w:val="002060"/>
            <w:sz w:val="22"/>
            <w:szCs w:val="22"/>
            <w:highlight w:val="yellow"/>
          </w:rPr>
          <w:t>scuolecalcio@figc.it</w:t>
        </w:r>
      </w:hyperlink>
    </w:p>
    <w:p w14:paraId="49A7BF71" w14:textId="77777777" w:rsidR="000B2B36" w:rsidRPr="000B2B36" w:rsidRDefault="000B2B36" w:rsidP="000B2B36">
      <w:pPr>
        <w:rPr>
          <w:rFonts w:ascii="Arial" w:hAnsi="Arial" w:cs="Arial"/>
          <w:b/>
          <w:bCs/>
          <w:color w:val="002060"/>
          <w:sz w:val="22"/>
          <w:szCs w:val="22"/>
          <w:u w:val="single"/>
        </w:rPr>
      </w:pPr>
    </w:p>
    <w:p w14:paraId="43682F7D" w14:textId="77777777" w:rsidR="000B2B36" w:rsidRPr="000B2B36" w:rsidRDefault="000B2B36" w:rsidP="000B2B36">
      <w:pPr>
        <w:rPr>
          <w:rFonts w:ascii="Arial" w:hAnsi="Arial" w:cs="Arial"/>
          <w:b/>
          <w:bCs/>
          <w:color w:val="002060"/>
          <w:sz w:val="22"/>
          <w:szCs w:val="22"/>
          <w:u w:val="single"/>
        </w:rPr>
      </w:pPr>
    </w:p>
    <w:p w14:paraId="0EF2954C" w14:textId="77777777" w:rsidR="000B2B36" w:rsidRPr="000B2B36" w:rsidRDefault="000B2B36" w:rsidP="000B2B36">
      <w:pPr>
        <w:rPr>
          <w:rFonts w:ascii="Arial" w:hAnsi="Arial" w:cs="Arial"/>
          <w:b/>
          <w:bCs/>
          <w:color w:val="002060"/>
          <w:sz w:val="22"/>
          <w:szCs w:val="22"/>
          <w:u w:val="single"/>
        </w:rPr>
      </w:pPr>
      <w:r w:rsidRPr="000B2B36">
        <w:rPr>
          <w:rFonts w:ascii="Arial" w:hAnsi="Arial" w:cs="Arial"/>
          <w:b/>
          <w:bCs/>
          <w:color w:val="002060"/>
          <w:sz w:val="22"/>
          <w:szCs w:val="22"/>
          <w:u w:val="single"/>
        </w:rPr>
        <w:t>Modulo presentazione società</w:t>
      </w:r>
    </w:p>
    <w:p w14:paraId="0B5631A5" w14:textId="77777777" w:rsidR="000B2B36" w:rsidRPr="000B2B36" w:rsidRDefault="000B2B36" w:rsidP="000B2B36">
      <w:pPr>
        <w:rPr>
          <w:rFonts w:ascii="Arial" w:hAnsi="Arial" w:cs="Arial"/>
          <w:color w:val="002060"/>
          <w:sz w:val="22"/>
          <w:szCs w:val="22"/>
        </w:rPr>
      </w:pPr>
      <w:r w:rsidRPr="000B2B36">
        <w:rPr>
          <w:rFonts w:ascii="Arial" w:hAnsi="Arial" w:cs="Arial"/>
          <w:color w:val="002060"/>
          <w:sz w:val="22"/>
          <w:szCs w:val="22"/>
        </w:rPr>
        <w:t>A tal proposito si rende noto che le informazioni verranno richieste attraverso Form o Moduli dedicati da compilare che verranno resi noti con apposito Comunicato Ufficiale del Settore Giovanile e Scolastico Nazionale</w:t>
      </w:r>
    </w:p>
    <w:p w14:paraId="04BB40CA" w14:textId="77777777" w:rsidR="000B2B36" w:rsidRPr="000B2B36" w:rsidRDefault="000B2B36" w:rsidP="000B2B36">
      <w:pPr>
        <w:rPr>
          <w:rFonts w:ascii="Arial" w:hAnsi="Arial" w:cs="Arial"/>
          <w:b/>
          <w:bCs/>
          <w:color w:val="002060"/>
          <w:sz w:val="22"/>
          <w:szCs w:val="22"/>
        </w:rPr>
      </w:pPr>
      <w:r w:rsidRPr="000B2B36">
        <w:rPr>
          <w:rFonts w:ascii="Arial" w:hAnsi="Arial" w:cs="Arial"/>
          <w:b/>
          <w:bCs/>
          <w:color w:val="002060"/>
          <w:sz w:val="22"/>
          <w:szCs w:val="22"/>
        </w:rPr>
        <w:t xml:space="preserve">I modelli ai punti A-B-C- dovranno essere inviati a mezzo mail solo ed esclusivamente all’indirizzo mail della segreteria del Coordinamento FIGC/SGS Marche: </w:t>
      </w:r>
      <w:hyperlink r:id="rId13" w:history="1">
        <w:r w:rsidRPr="000B2B36">
          <w:rPr>
            <w:rStyle w:val="Collegamentoipertestuale"/>
            <w:rFonts w:ascii="Arial" w:hAnsi="Arial" w:cs="Arial"/>
            <w:b/>
            <w:bCs/>
            <w:color w:val="002060"/>
            <w:sz w:val="22"/>
            <w:szCs w:val="22"/>
          </w:rPr>
          <w:t xml:space="preserve">marche.sgs@figc.it  </w:t>
        </w:r>
      </w:hyperlink>
      <w:r w:rsidRPr="000B2B36">
        <w:rPr>
          <w:rFonts w:ascii="Arial" w:hAnsi="Arial" w:cs="Arial"/>
          <w:b/>
          <w:bCs/>
          <w:color w:val="002060"/>
          <w:sz w:val="22"/>
          <w:szCs w:val="22"/>
        </w:rPr>
        <w:t xml:space="preserve"> </w:t>
      </w:r>
    </w:p>
    <w:p w14:paraId="1EB1418D" w14:textId="77777777" w:rsidR="000B2B36" w:rsidRPr="000B2B36" w:rsidRDefault="000B2B36" w:rsidP="000B2B36">
      <w:pPr>
        <w:rPr>
          <w:rFonts w:ascii="Arial" w:hAnsi="Arial" w:cs="Arial"/>
          <w:bCs/>
          <w:color w:val="002060"/>
          <w:sz w:val="22"/>
          <w:szCs w:val="22"/>
        </w:rPr>
      </w:pPr>
      <w:r w:rsidRPr="000B2B36">
        <w:rPr>
          <w:rFonts w:ascii="Arial" w:hAnsi="Arial" w:cs="Arial"/>
          <w:bCs/>
          <w:color w:val="002060"/>
          <w:sz w:val="22"/>
          <w:szCs w:val="22"/>
        </w:rPr>
        <w:t>All’interno delle riunioni programmatiche organizzate dalle Delegazioni Provinciali lo STAFF del Coordinamento SGS Marche darà tutte le informazioni sul NUOVO SISTEMA DI QUALITA’ DEI CLUB GIOVANILI.</w:t>
      </w:r>
    </w:p>
    <w:p w14:paraId="112C9298" w14:textId="77777777" w:rsidR="000B2B36" w:rsidRPr="000B2B36" w:rsidRDefault="000B2B36" w:rsidP="000B2B36">
      <w:pPr>
        <w:rPr>
          <w:rFonts w:ascii="Arial" w:hAnsi="Arial" w:cs="Arial"/>
          <w:color w:val="002060"/>
          <w:sz w:val="22"/>
          <w:szCs w:val="22"/>
        </w:rPr>
      </w:pPr>
      <w:r w:rsidRPr="000B2B36">
        <w:rPr>
          <w:rFonts w:ascii="Arial" w:hAnsi="Arial" w:cs="Arial"/>
          <w:color w:val="002060"/>
          <w:sz w:val="22"/>
          <w:szCs w:val="22"/>
        </w:rPr>
        <w:t>Si allegano al presente C.U. le dichiarazioni-impegno-riconoscimento-club-giovanile di 1°-2°-3°-4° livello.</w:t>
      </w:r>
    </w:p>
    <w:p w14:paraId="5649215E" w14:textId="77777777" w:rsidR="000B2B36" w:rsidRDefault="000B2B36" w:rsidP="00E15385">
      <w:pPr>
        <w:rPr>
          <w:rFonts w:ascii="Arial" w:hAnsi="Arial" w:cs="Arial"/>
          <w:color w:val="002060"/>
          <w:sz w:val="22"/>
          <w:szCs w:val="22"/>
        </w:rPr>
      </w:pPr>
    </w:p>
    <w:p w14:paraId="1CB16C31" w14:textId="77777777" w:rsidR="00664CA5" w:rsidRPr="00664CA5" w:rsidRDefault="00664CA5" w:rsidP="0022231A">
      <w:pPr>
        <w:pStyle w:val="LndNormale1"/>
        <w:rPr>
          <w:b/>
          <w:color w:val="002060"/>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lastRenderedPageBreak/>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77777777" w:rsidR="00A21490" w:rsidRPr="00A21490" w:rsidRDefault="00A21490">
      <w:pPr>
        <w:pStyle w:val="LndNormale1"/>
        <w:numPr>
          <w:ilvl w:val="0"/>
          <w:numId w:val="8"/>
        </w:numPr>
        <w:rPr>
          <w:color w:val="002060"/>
        </w:rPr>
      </w:pPr>
      <w:r w:rsidRPr="00A21490">
        <w:rPr>
          <w:color w:val="002060"/>
        </w:rPr>
        <w:t xml:space="preserve">siano state tesserate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06C47E96" w14:textId="77777777" w:rsidR="000C7B98" w:rsidRDefault="000C7B98" w:rsidP="0022231A">
      <w:pPr>
        <w:pStyle w:val="LndNormale1"/>
        <w:rPr>
          <w:color w:val="002060"/>
        </w:rPr>
      </w:pPr>
    </w:p>
    <w:p w14:paraId="25DC37D1" w14:textId="77777777" w:rsidR="00D11F2E" w:rsidRDefault="00D11F2E" w:rsidP="0022231A">
      <w:pPr>
        <w:pStyle w:val="LndNormale1"/>
        <w:rPr>
          <w:color w:val="002060"/>
        </w:rPr>
      </w:pPr>
    </w:p>
    <w:p w14:paraId="2640E8C0" w14:textId="77777777" w:rsidR="005930D2" w:rsidRPr="00E15385" w:rsidRDefault="005930D2" w:rsidP="005930D2">
      <w:pPr>
        <w:rPr>
          <w:rFonts w:ascii="Arial" w:hAnsi="Arial" w:cs="Arial"/>
          <w:b/>
          <w:color w:val="002060"/>
          <w:sz w:val="28"/>
          <w:szCs w:val="28"/>
        </w:rPr>
      </w:pPr>
      <w:bookmarkStart w:id="14" w:name="_Hlk203400961"/>
      <w:r>
        <w:rPr>
          <w:rFonts w:ascii="Arial" w:hAnsi="Arial" w:cs="Arial"/>
          <w:b/>
          <w:color w:val="002060"/>
          <w:sz w:val="28"/>
          <w:szCs w:val="28"/>
        </w:rPr>
        <w:t>GUIDE RAPIDE ANAGRAFE FEDERALE ONLINE – PORTALE SERVIZI FIGC, PORTALE SOCIETA’ LND, CENSIMENTO CALCIATORI/CALCIATRICI</w:t>
      </w:r>
    </w:p>
    <w:p w14:paraId="232DE7BE" w14:textId="77777777" w:rsidR="005930D2" w:rsidRPr="00E15385" w:rsidRDefault="005930D2" w:rsidP="005930D2">
      <w:pPr>
        <w:rPr>
          <w:rFonts w:ascii="Arial" w:hAnsi="Arial" w:cs="Arial"/>
          <w:b/>
          <w:color w:val="002060"/>
          <w:sz w:val="28"/>
          <w:szCs w:val="28"/>
          <w:u w:val="single"/>
        </w:rPr>
      </w:pPr>
    </w:p>
    <w:p w14:paraId="33201D45" w14:textId="77777777" w:rsidR="005930D2" w:rsidRDefault="005930D2" w:rsidP="005930D2">
      <w:pPr>
        <w:pStyle w:val="LndNormale1"/>
        <w:rPr>
          <w:rFonts w:cs="Arial"/>
          <w:color w:val="002060"/>
          <w:szCs w:val="22"/>
        </w:rPr>
      </w:pPr>
      <w:r>
        <w:rPr>
          <w:rFonts w:cs="Arial"/>
          <w:color w:val="002060"/>
          <w:szCs w:val="22"/>
        </w:rPr>
        <w:t xml:space="preserve">Si ricorda a tutte le Società che in allegato al Comunicato Ufficiale n° 02 del 04/07/2025 sono state pubblicate le </w:t>
      </w:r>
      <w:r w:rsidRPr="00933382">
        <w:rPr>
          <w:rFonts w:cs="Arial"/>
          <w:b/>
          <w:bCs/>
          <w:color w:val="002060"/>
          <w:szCs w:val="22"/>
        </w:rPr>
        <w:t>guide rapide</w:t>
      </w:r>
      <w:r>
        <w:rPr>
          <w:rFonts w:cs="Arial"/>
          <w:color w:val="002060"/>
          <w:szCs w:val="22"/>
        </w:rPr>
        <w:t xml:space="preserve"> in epigrafe contenente tutti le procedure da effettuare ad inizio stagione per ottemperare alle </w:t>
      </w:r>
      <w:r w:rsidRPr="00933382">
        <w:rPr>
          <w:rFonts w:cs="Arial"/>
          <w:b/>
          <w:bCs/>
          <w:color w:val="002060"/>
          <w:szCs w:val="22"/>
        </w:rPr>
        <w:t>pratiche di Anagrafe Federale</w:t>
      </w:r>
      <w:r>
        <w:rPr>
          <w:rFonts w:cs="Arial"/>
          <w:color w:val="002060"/>
          <w:szCs w:val="22"/>
        </w:rPr>
        <w:t xml:space="preserve">, alle </w:t>
      </w:r>
      <w:r w:rsidRPr="00933382">
        <w:rPr>
          <w:rFonts w:cs="Arial"/>
          <w:b/>
          <w:bCs/>
          <w:color w:val="002060"/>
          <w:szCs w:val="22"/>
        </w:rPr>
        <w:t>iscrizioni ed al tesseramento degli atleti</w:t>
      </w:r>
      <w:r>
        <w:rPr>
          <w:rFonts w:cs="Arial"/>
          <w:color w:val="002060"/>
          <w:szCs w:val="22"/>
        </w:rPr>
        <w:t>.</w:t>
      </w:r>
    </w:p>
    <w:p w14:paraId="720FB136" w14:textId="77777777" w:rsidR="005930D2" w:rsidRDefault="005930D2" w:rsidP="005930D2">
      <w:pPr>
        <w:pStyle w:val="LndNormale1"/>
        <w:rPr>
          <w:rFonts w:cs="Arial"/>
          <w:color w:val="002060"/>
          <w:szCs w:val="22"/>
        </w:rPr>
      </w:pPr>
      <w:r>
        <w:rPr>
          <w:rFonts w:cs="Arial"/>
          <w:color w:val="002060"/>
          <w:szCs w:val="22"/>
        </w:rPr>
        <w:t xml:space="preserve">Si fa presente che le suddette guide sono </w:t>
      </w:r>
      <w:r w:rsidRPr="000C7283">
        <w:rPr>
          <w:rFonts w:cs="Arial"/>
          <w:b/>
          <w:bCs/>
          <w:color w:val="002060"/>
          <w:szCs w:val="22"/>
        </w:rPr>
        <w:t>sempre consultabili ed aggiornate</w:t>
      </w:r>
      <w:r>
        <w:rPr>
          <w:rFonts w:cs="Arial"/>
          <w:color w:val="002060"/>
          <w:szCs w:val="22"/>
        </w:rPr>
        <w:t xml:space="preserve"> all’interno del menù </w:t>
      </w:r>
      <w:r w:rsidRPr="000C7283">
        <w:rPr>
          <w:rFonts w:cs="Arial"/>
          <w:b/>
          <w:bCs/>
          <w:color w:val="002060"/>
          <w:szCs w:val="22"/>
        </w:rPr>
        <w:t>“Guide Rapide”</w:t>
      </w:r>
      <w:r>
        <w:rPr>
          <w:rFonts w:cs="Arial"/>
          <w:color w:val="002060"/>
          <w:szCs w:val="22"/>
        </w:rPr>
        <w:t xml:space="preserve"> sito nella home page del portale </w:t>
      </w:r>
      <w:hyperlink r:id="rId14" w:history="1">
        <w:r w:rsidRPr="00385126">
          <w:rPr>
            <w:rStyle w:val="Collegamentoipertestuale"/>
            <w:rFonts w:cs="Arial"/>
            <w:szCs w:val="22"/>
          </w:rPr>
          <w:t>www.figcmarche.it</w:t>
        </w:r>
      </w:hyperlink>
      <w:r>
        <w:rPr>
          <w:rFonts w:cs="Arial"/>
          <w:color w:val="002060"/>
          <w:szCs w:val="22"/>
        </w:rPr>
        <w:t>.</w:t>
      </w:r>
    </w:p>
    <w:p w14:paraId="5F0E59F4" w14:textId="77777777" w:rsidR="005930D2" w:rsidRDefault="005930D2" w:rsidP="005930D2">
      <w:pPr>
        <w:pStyle w:val="LndNormale1"/>
        <w:rPr>
          <w:rFonts w:cs="Arial"/>
          <w:color w:val="002060"/>
          <w:szCs w:val="22"/>
        </w:rPr>
      </w:pPr>
      <w:r>
        <w:rPr>
          <w:rFonts w:cs="Arial"/>
          <w:color w:val="002060"/>
          <w:szCs w:val="22"/>
        </w:rPr>
        <w:t xml:space="preserve">Di seguito si riporta il link: </w:t>
      </w:r>
    </w:p>
    <w:p w14:paraId="449DD0DD" w14:textId="77777777" w:rsidR="005930D2" w:rsidRPr="00933382" w:rsidRDefault="005930D2" w:rsidP="005930D2">
      <w:pPr>
        <w:pStyle w:val="LndNormale1"/>
        <w:rPr>
          <w:b/>
          <w:color w:val="002060"/>
          <w:szCs w:val="22"/>
          <w:u w:val="single"/>
        </w:rPr>
      </w:pPr>
      <w:r w:rsidRPr="00933382">
        <w:rPr>
          <w:b/>
          <w:color w:val="002060"/>
          <w:szCs w:val="22"/>
          <w:u w:val="single"/>
        </w:rPr>
        <w:t>https://www.figcmarche.it/guide-rapide</w:t>
      </w:r>
    </w:p>
    <w:bookmarkEnd w:id="14"/>
    <w:p w14:paraId="75628559" w14:textId="77777777" w:rsidR="005930D2" w:rsidRDefault="005930D2" w:rsidP="005930D2">
      <w:pPr>
        <w:rPr>
          <w:rFonts w:ascii="Arial" w:hAnsi="Arial" w:cs="Arial"/>
          <w:color w:val="002060"/>
          <w:sz w:val="22"/>
          <w:szCs w:val="22"/>
        </w:rPr>
      </w:pPr>
    </w:p>
    <w:p w14:paraId="5FA2AA15" w14:textId="77777777" w:rsidR="005930D2" w:rsidRDefault="005930D2" w:rsidP="005930D2">
      <w:pPr>
        <w:rPr>
          <w:rFonts w:ascii="Arial" w:hAnsi="Arial" w:cs="Arial"/>
          <w:color w:val="002060"/>
          <w:sz w:val="22"/>
          <w:szCs w:val="22"/>
        </w:rPr>
      </w:pPr>
    </w:p>
    <w:p w14:paraId="7E63C01E" w14:textId="77777777" w:rsidR="005930D2" w:rsidRPr="00E02EC0" w:rsidRDefault="005930D2" w:rsidP="005930D2">
      <w:pPr>
        <w:rPr>
          <w:rFonts w:ascii="Arial" w:hAnsi="Arial" w:cs="Arial"/>
          <w:b/>
          <w:color w:val="002060"/>
          <w:sz w:val="28"/>
          <w:szCs w:val="28"/>
        </w:rPr>
      </w:pPr>
      <w:r w:rsidRPr="00E02EC0">
        <w:rPr>
          <w:rFonts w:ascii="Arial" w:hAnsi="Arial" w:cs="Arial"/>
          <w:b/>
          <w:color w:val="002060"/>
          <w:sz w:val="28"/>
          <w:szCs w:val="28"/>
        </w:rPr>
        <w:t>SPORTELLO DELLE SOCIETA’</w:t>
      </w:r>
    </w:p>
    <w:p w14:paraId="53CE2C98" w14:textId="77777777" w:rsidR="005930D2" w:rsidRPr="00E02EC0" w:rsidRDefault="005930D2" w:rsidP="005930D2">
      <w:pPr>
        <w:rPr>
          <w:bCs/>
          <w:iCs/>
          <w:color w:val="002060"/>
          <w:sz w:val="22"/>
          <w:szCs w:val="22"/>
        </w:rPr>
      </w:pPr>
      <w:r w:rsidRPr="00E02EC0">
        <w:rPr>
          <w:bCs/>
          <w:iCs/>
          <w:color w:val="002060"/>
          <w:sz w:val="22"/>
          <w:szCs w:val="22"/>
        </w:rPr>
        <w:t xml:space="preserve"> </w:t>
      </w:r>
    </w:p>
    <w:p w14:paraId="27919A10" w14:textId="77777777" w:rsidR="005930D2" w:rsidRPr="00E02EC0" w:rsidRDefault="005930D2" w:rsidP="005930D2">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17D01F4C" w14:textId="77777777" w:rsidR="005930D2" w:rsidRPr="00E02EC0" w:rsidRDefault="005930D2" w:rsidP="005930D2">
      <w:pPr>
        <w:rPr>
          <w:rFonts w:ascii="Arial" w:hAnsi="Arial" w:cs="Arial"/>
          <w:b/>
          <w:i/>
          <w:color w:val="002060"/>
          <w:sz w:val="22"/>
          <w:szCs w:val="22"/>
        </w:rPr>
      </w:pPr>
      <w:r w:rsidRPr="00E02EC0">
        <w:rPr>
          <w:rFonts w:ascii="Arial" w:hAnsi="Arial" w:cs="Arial"/>
          <w:bCs/>
          <w:color w:val="002060"/>
          <w:sz w:val="22"/>
          <w:szCs w:val="22"/>
        </w:rPr>
        <w:lastRenderedPageBreak/>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5" w:history="1">
        <w:r w:rsidRPr="00E02EC0">
          <w:rPr>
            <w:rStyle w:val="Collegamentoipertestuale"/>
            <w:rFonts w:ascii="Arial" w:hAnsi="Arial" w:cs="Arial"/>
            <w:b/>
            <w:i/>
            <w:color w:val="002060"/>
            <w:sz w:val="22"/>
            <w:szCs w:val="22"/>
          </w:rPr>
          <w:t>sportellomarche@lnd.it</w:t>
        </w:r>
      </w:hyperlink>
    </w:p>
    <w:p w14:paraId="264D6507" w14:textId="77777777" w:rsidR="005930D2" w:rsidRPr="00E02EC0" w:rsidRDefault="005930D2" w:rsidP="005930D2">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70981BCC" w14:textId="77777777" w:rsidR="006D027D" w:rsidRDefault="006D027D" w:rsidP="00D84EF7">
      <w:pPr>
        <w:rPr>
          <w:rFonts w:ascii="Arial" w:hAnsi="Arial" w:cs="Arial"/>
          <w:color w:val="002060"/>
          <w:sz w:val="22"/>
          <w:szCs w:val="22"/>
        </w:rPr>
      </w:pPr>
    </w:p>
    <w:p w14:paraId="12B02983" w14:textId="77777777" w:rsidR="001F68D7" w:rsidRDefault="001F68D7" w:rsidP="00D84EF7">
      <w:pPr>
        <w:rPr>
          <w:rFonts w:ascii="Arial" w:hAnsi="Arial" w:cs="Arial"/>
          <w:color w:val="002060"/>
          <w:sz w:val="22"/>
          <w:szCs w:val="22"/>
        </w:rPr>
      </w:pPr>
    </w:p>
    <w:p w14:paraId="2CC646F3" w14:textId="77777777" w:rsidR="00CB507D" w:rsidRPr="00DC5B3C" w:rsidRDefault="00CB507D" w:rsidP="0047674B">
      <w:pPr>
        <w:pStyle w:val="LndNormale1"/>
        <w:rPr>
          <w:rFonts w:cs="Arial"/>
          <w:color w:val="002060"/>
          <w:szCs w:val="22"/>
        </w:rPr>
      </w:pPr>
    </w:p>
    <w:p w14:paraId="3AD53A83" w14:textId="1CFC58B3" w:rsidR="001F68D7" w:rsidRPr="001F68D7" w:rsidRDefault="00FE39EA" w:rsidP="001F68D7">
      <w:pPr>
        <w:pStyle w:val="TITOLOCAMPIONATO"/>
        <w:shd w:val="clear" w:color="auto" w:fill="002060"/>
        <w:spacing w:before="0" w:beforeAutospacing="0" w:after="0" w:afterAutospacing="0"/>
        <w:rPr>
          <w:color w:val="FFFFFF" w:themeColor="background1"/>
        </w:rPr>
      </w:pPr>
      <w:bookmarkStart w:id="15" w:name="_Toc396581753"/>
      <w:bookmarkStart w:id="16" w:name="_Toc18678742"/>
      <w:bookmarkStart w:id="17" w:name="_Toc18678743"/>
      <w:bookmarkStart w:id="18" w:name="OLE_LINK12"/>
      <w:bookmarkStart w:id="19" w:name="OLE_LINK13"/>
      <w:r w:rsidRPr="00DE1EF7">
        <w:rPr>
          <w:color w:val="FFFFFF" w:themeColor="background1"/>
        </w:rPr>
        <w:t>NOTIZIE SU ATTIVITA’ AGONISTICA</w:t>
      </w:r>
      <w:bookmarkEnd w:id="15"/>
      <w:bookmarkEnd w:id="16"/>
      <w:bookmarkEnd w:id="17"/>
      <w:bookmarkEnd w:id="18"/>
      <w:bookmarkEnd w:id="19"/>
    </w:p>
    <w:p w14:paraId="1AE987DE" w14:textId="77777777" w:rsidR="001F68D7" w:rsidRDefault="001F68D7" w:rsidP="00F770E5">
      <w:pPr>
        <w:pStyle w:val="Nessunaspaziatura"/>
        <w:jc w:val="both"/>
        <w:rPr>
          <w:rFonts w:ascii="Arial" w:hAnsi="Arial" w:cs="Arial"/>
          <w:bCs/>
          <w:color w:val="002060"/>
          <w:sz w:val="12"/>
          <w:szCs w:val="12"/>
        </w:rPr>
      </w:pPr>
    </w:p>
    <w:p w14:paraId="60CF1186" w14:textId="77777777" w:rsidR="007949D6" w:rsidRPr="007949D6" w:rsidRDefault="007949D6" w:rsidP="007949D6">
      <w:pPr>
        <w:pStyle w:val="titolocampionato0"/>
        <w:shd w:val="clear" w:color="auto" w:fill="CCCCCC"/>
        <w:spacing w:before="80" w:after="40"/>
        <w:rPr>
          <w:color w:val="002060"/>
        </w:rPr>
      </w:pPr>
      <w:r w:rsidRPr="007949D6">
        <w:rPr>
          <w:color w:val="002060"/>
        </w:rPr>
        <w:t>COPPA ITALIA CALCIO A 5</w:t>
      </w:r>
    </w:p>
    <w:p w14:paraId="02E03A78" w14:textId="77777777" w:rsidR="007949D6" w:rsidRPr="007949D6" w:rsidRDefault="007949D6" w:rsidP="007949D6">
      <w:pPr>
        <w:pStyle w:val="titoloprinc0"/>
        <w:rPr>
          <w:color w:val="002060"/>
        </w:rPr>
      </w:pPr>
      <w:r w:rsidRPr="007949D6">
        <w:rPr>
          <w:color w:val="002060"/>
        </w:rPr>
        <w:t>VARIAZIONI AL PROGRAMMA GARE</w:t>
      </w:r>
    </w:p>
    <w:p w14:paraId="6F2FB993" w14:textId="77777777" w:rsidR="007949D6" w:rsidRPr="007949D6" w:rsidRDefault="007949D6" w:rsidP="007949D6">
      <w:pPr>
        <w:pStyle w:val="breakline"/>
        <w:rPr>
          <w:color w:val="002060"/>
        </w:rPr>
      </w:pPr>
    </w:p>
    <w:p w14:paraId="14EF2E26" w14:textId="77777777" w:rsidR="007949D6" w:rsidRPr="007949D6" w:rsidRDefault="007949D6" w:rsidP="007949D6">
      <w:pPr>
        <w:pStyle w:val="breakline"/>
        <w:rPr>
          <w:color w:val="002060"/>
        </w:rPr>
      </w:pPr>
    </w:p>
    <w:p w14:paraId="36CA2805" w14:textId="77777777" w:rsidR="007949D6" w:rsidRPr="007949D6" w:rsidRDefault="007949D6" w:rsidP="007949D6">
      <w:pPr>
        <w:pStyle w:val="sottotitolocampionato10"/>
        <w:rPr>
          <w:color w:val="002060"/>
        </w:rPr>
      </w:pPr>
      <w:r w:rsidRPr="007949D6">
        <w:rPr>
          <w:color w:val="002060"/>
        </w:rPr>
        <w:t>GIRONE 6</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949D6" w:rsidRPr="007949D6" w14:paraId="690E2FA6" w14:textId="77777777" w:rsidTr="00726C5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E14D9" w14:textId="77777777" w:rsidR="007949D6" w:rsidRPr="007949D6" w:rsidRDefault="007949D6" w:rsidP="00726C59">
            <w:pPr>
              <w:pStyle w:val="headertabella0"/>
              <w:rPr>
                <w:color w:val="002060"/>
              </w:rPr>
            </w:pPr>
            <w:r w:rsidRPr="007949D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271D2" w14:textId="77777777" w:rsidR="007949D6" w:rsidRPr="007949D6" w:rsidRDefault="007949D6" w:rsidP="00726C59">
            <w:pPr>
              <w:pStyle w:val="headertabella0"/>
              <w:rPr>
                <w:color w:val="002060"/>
              </w:rPr>
            </w:pPr>
            <w:r w:rsidRPr="007949D6">
              <w:rPr>
                <w:color w:val="002060"/>
              </w:rPr>
              <w:t xml:space="preserve">N° </w:t>
            </w:r>
            <w:proofErr w:type="spellStart"/>
            <w:r w:rsidRPr="007949D6">
              <w:rPr>
                <w:color w:val="002060"/>
              </w:rPr>
              <w:t>Gior</w:t>
            </w:r>
            <w:proofErr w:type="spellEnd"/>
            <w:r w:rsidRPr="007949D6">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5467A" w14:textId="77777777" w:rsidR="007949D6" w:rsidRPr="007949D6" w:rsidRDefault="007949D6" w:rsidP="00726C59">
            <w:pPr>
              <w:pStyle w:val="headertabella0"/>
              <w:rPr>
                <w:color w:val="002060"/>
              </w:rPr>
            </w:pPr>
            <w:r w:rsidRPr="007949D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D9135" w14:textId="77777777" w:rsidR="007949D6" w:rsidRPr="007949D6" w:rsidRDefault="007949D6" w:rsidP="00726C59">
            <w:pPr>
              <w:pStyle w:val="headertabella0"/>
              <w:rPr>
                <w:color w:val="002060"/>
              </w:rPr>
            </w:pPr>
            <w:r w:rsidRPr="007949D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884C1" w14:textId="77777777" w:rsidR="007949D6" w:rsidRPr="007949D6" w:rsidRDefault="007949D6" w:rsidP="00726C59">
            <w:pPr>
              <w:pStyle w:val="headertabella0"/>
              <w:rPr>
                <w:color w:val="002060"/>
              </w:rPr>
            </w:pPr>
            <w:r w:rsidRPr="007949D6">
              <w:rPr>
                <w:color w:val="002060"/>
              </w:rPr>
              <w:t xml:space="preserve">Data </w:t>
            </w:r>
            <w:proofErr w:type="spellStart"/>
            <w:r w:rsidRPr="007949D6">
              <w:rPr>
                <w:color w:val="002060"/>
              </w:rPr>
              <w:t>Orig</w:t>
            </w:r>
            <w:proofErr w:type="spellEnd"/>
            <w:r w:rsidRPr="007949D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9CC8A" w14:textId="77777777" w:rsidR="007949D6" w:rsidRPr="007949D6" w:rsidRDefault="007949D6" w:rsidP="00726C59">
            <w:pPr>
              <w:pStyle w:val="headertabella0"/>
              <w:rPr>
                <w:color w:val="002060"/>
              </w:rPr>
            </w:pPr>
            <w:r w:rsidRPr="007949D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8773E" w14:textId="77777777" w:rsidR="007949D6" w:rsidRPr="007949D6" w:rsidRDefault="007949D6" w:rsidP="00726C59">
            <w:pPr>
              <w:pStyle w:val="headertabella0"/>
              <w:rPr>
                <w:color w:val="002060"/>
              </w:rPr>
            </w:pPr>
            <w:r w:rsidRPr="007949D6">
              <w:rPr>
                <w:color w:val="002060"/>
              </w:rPr>
              <w:t xml:space="preserve">Ora </w:t>
            </w:r>
            <w:proofErr w:type="spellStart"/>
            <w:r w:rsidRPr="007949D6">
              <w:rPr>
                <w:color w:val="002060"/>
              </w:rPr>
              <w:t>Orig</w:t>
            </w:r>
            <w:proofErr w:type="spellEnd"/>
            <w:r w:rsidRPr="007949D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34656" w14:textId="77777777" w:rsidR="007949D6" w:rsidRPr="007949D6" w:rsidRDefault="007949D6" w:rsidP="00726C59">
            <w:pPr>
              <w:pStyle w:val="headertabella0"/>
              <w:rPr>
                <w:color w:val="002060"/>
              </w:rPr>
            </w:pPr>
            <w:r w:rsidRPr="007949D6">
              <w:rPr>
                <w:color w:val="002060"/>
              </w:rPr>
              <w:t>Impianto</w:t>
            </w:r>
          </w:p>
        </w:tc>
      </w:tr>
      <w:tr w:rsidR="007949D6" w:rsidRPr="007949D6" w14:paraId="45A48EEE" w14:textId="77777777" w:rsidTr="00726C5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6EE69" w14:textId="77777777" w:rsidR="007949D6" w:rsidRPr="007949D6" w:rsidRDefault="007949D6" w:rsidP="00726C59">
            <w:pPr>
              <w:pStyle w:val="rowtabella0"/>
              <w:rPr>
                <w:color w:val="002060"/>
                <w:highlight w:val="yellow"/>
              </w:rPr>
            </w:pPr>
            <w:r w:rsidRPr="007949D6">
              <w:rPr>
                <w:color w:val="002060"/>
                <w:highlight w:val="yellow"/>
              </w:rPr>
              <w:t>12/09/2025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51CB2" w14:textId="77777777" w:rsidR="007949D6" w:rsidRPr="007949D6" w:rsidRDefault="007949D6" w:rsidP="00726C59">
            <w:pPr>
              <w:pStyle w:val="rowtabella0"/>
              <w:jc w:val="center"/>
              <w:rPr>
                <w:color w:val="002060"/>
                <w:highlight w:val="yellow"/>
              </w:rPr>
            </w:pPr>
            <w:r w:rsidRPr="007949D6">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A9761" w14:textId="77777777" w:rsidR="007949D6" w:rsidRPr="007949D6" w:rsidRDefault="007949D6" w:rsidP="00726C59">
            <w:pPr>
              <w:pStyle w:val="rowtabella0"/>
              <w:rPr>
                <w:color w:val="002060"/>
                <w:highlight w:val="yellow"/>
              </w:rPr>
            </w:pPr>
            <w:r w:rsidRPr="007949D6">
              <w:rPr>
                <w:color w:val="002060"/>
                <w:highlight w:val="yellow"/>
              </w:rPr>
              <w:t>PIETRALACROCE 73</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E3F5B" w14:textId="77777777" w:rsidR="007949D6" w:rsidRPr="007949D6" w:rsidRDefault="007949D6" w:rsidP="00726C59">
            <w:pPr>
              <w:pStyle w:val="rowtabella0"/>
              <w:rPr>
                <w:color w:val="002060"/>
                <w:highlight w:val="yellow"/>
              </w:rPr>
            </w:pPr>
            <w:r w:rsidRPr="007949D6">
              <w:rPr>
                <w:color w:val="002060"/>
                <w:highlight w:val="yellow"/>
              </w:rPr>
              <w:t>ACQUALAGNA CALCIO C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134BD" w14:textId="49A32B1F" w:rsidR="007949D6" w:rsidRPr="007949D6" w:rsidRDefault="007949D6" w:rsidP="00726C59">
            <w:pPr>
              <w:rPr>
                <w:rFonts w:ascii="Arial" w:hAnsi="Arial" w:cs="Arial"/>
                <w:color w:val="002060"/>
                <w:sz w:val="12"/>
                <w:szCs w:val="12"/>
              </w:rPr>
            </w:pPr>
            <w:r w:rsidRPr="007949D6">
              <w:rPr>
                <w:rFonts w:ascii="Arial" w:hAnsi="Arial" w:cs="Arial"/>
                <w:color w:val="002060"/>
                <w:sz w:val="12"/>
                <w:szCs w:val="12"/>
              </w:rPr>
              <w:t>13/09/2025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116B7" w14:textId="77777777" w:rsidR="007949D6" w:rsidRPr="007949D6" w:rsidRDefault="007949D6" w:rsidP="00726C59">
            <w:pPr>
              <w:pStyle w:val="rowtabella0"/>
              <w:jc w:val="center"/>
              <w:rPr>
                <w:color w:val="002060"/>
              </w:rPr>
            </w:pPr>
            <w:r w:rsidRPr="007949D6">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16571" w14:textId="3693AF84" w:rsidR="007949D6" w:rsidRPr="007949D6" w:rsidRDefault="007949D6" w:rsidP="00726C59">
            <w:pPr>
              <w:pStyle w:val="rowtabella0"/>
              <w:jc w:val="center"/>
              <w:rPr>
                <w:color w:val="002060"/>
              </w:rPr>
            </w:pPr>
            <w:r>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D564C" w14:textId="77777777" w:rsidR="007949D6" w:rsidRPr="007949D6" w:rsidRDefault="007949D6" w:rsidP="00726C59">
            <w:pPr>
              <w:rPr>
                <w:color w:val="002060"/>
              </w:rPr>
            </w:pPr>
          </w:p>
        </w:tc>
      </w:tr>
    </w:tbl>
    <w:p w14:paraId="550C1AD3" w14:textId="77777777" w:rsidR="007949D6" w:rsidRPr="007949D6" w:rsidRDefault="007949D6" w:rsidP="007949D6">
      <w:pPr>
        <w:pStyle w:val="breakline"/>
        <w:rPr>
          <w:rFonts w:eastAsiaTheme="minorEastAsia"/>
          <w:color w:val="002060"/>
        </w:rPr>
      </w:pPr>
    </w:p>
    <w:p w14:paraId="4C6DECBD" w14:textId="77777777" w:rsidR="007949D6" w:rsidRPr="007949D6" w:rsidRDefault="007949D6" w:rsidP="007949D6">
      <w:pPr>
        <w:pStyle w:val="breakline"/>
        <w:rPr>
          <w:color w:val="002060"/>
        </w:rPr>
      </w:pPr>
    </w:p>
    <w:p w14:paraId="301FF191" w14:textId="77777777" w:rsidR="007949D6" w:rsidRPr="007949D6" w:rsidRDefault="007949D6" w:rsidP="007949D6">
      <w:pPr>
        <w:pStyle w:val="sottotitolocampionato10"/>
        <w:rPr>
          <w:color w:val="002060"/>
        </w:rPr>
      </w:pPr>
      <w:r w:rsidRPr="007949D6">
        <w:rPr>
          <w:color w:val="002060"/>
        </w:rPr>
        <w:t>GIRONE 16</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7949D6" w:rsidRPr="007949D6" w14:paraId="702280B3" w14:textId="77777777" w:rsidTr="007949D6">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31886" w14:textId="77777777" w:rsidR="007949D6" w:rsidRPr="007949D6" w:rsidRDefault="007949D6" w:rsidP="00726C59">
            <w:pPr>
              <w:pStyle w:val="headertabella0"/>
              <w:rPr>
                <w:color w:val="002060"/>
              </w:rPr>
            </w:pPr>
            <w:r w:rsidRPr="007949D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0A625" w14:textId="77777777" w:rsidR="007949D6" w:rsidRPr="007949D6" w:rsidRDefault="007949D6" w:rsidP="00726C59">
            <w:pPr>
              <w:pStyle w:val="headertabella0"/>
              <w:rPr>
                <w:color w:val="002060"/>
              </w:rPr>
            </w:pPr>
            <w:r w:rsidRPr="007949D6">
              <w:rPr>
                <w:color w:val="002060"/>
              </w:rPr>
              <w:t xml:space="preserve">N° </w:t>
            </w:r>
            <w:proofErr w:type="spellStart"/>
            <w:r w:rsidRPr="007949D6">
              <w:rPr>
                <w:color w:val="002060"/>
              </w:rPr>
              <w:t>Gior</w:t>
            </w:r>
            <w:proofErr w:type="spellEnd"/>
            <w:r w:rsidRPr="007949D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2AEA2" w14:textId="77777777" w:rsidR="007949D6" w:rsidRPr="007949D6" w:rsidRDefault="007949D6" w:rsidP="00726C59">
            <w:pPr>
              <w:pStyle w:val="headertabella0"/>
              <w:rPr>
                <w:color w:val="002060"/>
              </w:rPr>
            </w:pPr>
            <w:r w:rsidRPr="007949D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26AD9" w14:textId="77777777" w:rsidR="007949D6" w:rsidRPr="007949D6" w:rsidRDefault="007949D6" w:rsidP="00726C59">
            <w:pPr>
              <w:pStyle w:val="headertabella0"/>
              <w:rPr>
                <w:color w:val="002060"/>
              </w:rPr>
            </w:pPr>
            <w:r w:rsidRPr="007949D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9D330" w14:textId="77777777" w:rsidR="007949D6" w:rsidRPr="007949D6" w:rsidRDefault="007949D6" w:rsidP="00726C59">
            <w:pPr>
              <w:pStyle w:val="headertabella0"/>
              <w:rPr>
                <w:color w:val="002060"/>
              </w:rPr>
            </w:pPr>
            <w:r w:rsidRPr="007949D6">
              <w:rPr>
                <w:color w:val="002060"/>
              </w:rPr>
              <w:t xml:space="preserve">Data </w:t>
            </w:r>
            <w:proofErr w:type="spellStart"/>
            <w:r w:rsidRPr="007949D6">
              <w:rPr>
                <w:color w:val="002060"/>
              </w:rPr>
              <w:t>Orig</w:t>
            </w:r>
            <w:proofErr w:type="spellEnd"/>
            <w:r w:rsidRPr="007949D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78F6F" w14:textId="77777777" w:rsidR="007949D6" w:rsidRPr="007949D6" w:rsidRDefault="007949D6" w:rsidP="00726C59">
            <w:pPr>
              <w:pStyle w:val="headertabella0"/>
              <w:rPr>
                <w:color w:val="002060"/>
              </w:rPr>
            </w:pPr>
            <w:r w:rsidRPr="007949D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67B9A" w14:textId="77777777" w:rsidR="007949D6" w:rsidRPr="007949D6" w:rsidRDefault="007949D6" w:rsidP="00726C59">
            <w:pPr>
              <w:pStyle w:val="headertabella0"/>
              <w:rPr>
                <w:color w:val="002060"/>
              </w:rPr>
            </w:pPr>
            <w:r w:rsidRPr="007949D6">
              <w:rPr>
                <w:color w:val="002060"/>
              </w:rPr>
              <w:t xml:space="preserve">Ora </w:t>
            </w:r>
            <w:proofErr w:type="spellStart"/>
            <w:r w:rsidRPr="007949D6">
              <w:rPr>
                <w:color w:val="002060"/>
              </w:rPr>
              <w:t>Orig</w:t>
            </w:r>
            <w:proofErr w:type="spellEnd"/>
            <w:r w:rsidRPr="007949D6">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09A75" w14:textId="77777777" w:rsidR="007949D6" w:rsidRPr="007949D6" w:rsidRDefault="007949D6" w:rsidP="00726C59">
            <w:pPr>
              <w:pStyle w:val="headertabella0"/>
              <w:rPr>
                <w:color w:val="002060"/>
              </w:rPr>
            </w:pPr>
            <w:r w:rsidRPr="007949D6">
              <w:rPr>
                <w:color w:val="002060"/>
              </w:rPr>
              <w:t>Impianto</w:t>
            </w:r>
          </w:p>
        </w:tc>
      </w:tr>
      <w:tr w:rsidR="007949D6" w:rsidRPr="007949D6" w14:paraId="1587EFF7" w14:textId="77777777" w:rsidTr="007949D6">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03927" w14:textId="77777777" w:rsidR="007949D6" w:rsidRPr="007949D6" w:rsidRDefault="007949D6" w:rsidP="00726C59">
            <w:pPr>
              <w:pStyle w:val="rowtabella0"/>
              <w:rPr>
                <w:color w:val="002060"/>
                <w:highlight w:val="yellow"/>
              </w:rPr>
            </w:pPr>
            <w:r w:rsidRPr="007949D6">
              <w:rPr>
                <w:color w:val="002060"/>
                <w:highlight w:val="yellow"/>
              </w:rPr>
              <w:t>12/09/2025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7D2F" w14:textId="77777777" w:rsidR="007949D6" w:rsidRPr="007949D6" w:rsidRDefault="007949D6" w:rsidP="00726C59">
            <w:pPr>
              <w:pStyle w:val="rowtabella0"/>
              <w:jc w:val="center"/>
              <w:rPr>
                <w:color w:val="002060"/>
                <w:highlight w:val="yellow"/>
              </w:rPr>
            </w:pPr>
            <w:r w:rsidRPr="007949D6">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86332" w14:textId="358820CA" w:rsidR="007949D6" w:rsidRPr="007949D6" w:rsidRDefault="007949D6" w:rsidP="00726C59">
            <w:pPr>
              <w:pStyle w:val="rowtabella0"/>
              <w:rPr>
                <w:color w:val="002060"/>
                <w:highlight w:val="yellow"/>
              </w:rPr>
            </w:pPr>
            <w:r>
              <w:rPr>
                <w:color w:val="002060"/>
                <w:highlight w:val="yellow"/>
              </w:rPr>
              <w:t>FUTSAL SAMBUCHETO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236F4" w14:textId="471BE31F" w:rsidR="007949D6" w:rsidRPr="007949D6" w:rsidRDefault="007949D6" w:rsidP="00726C59">
            <w:pPr>
              <w:pStyle w:val="rowtabella0"/>
              <w:rPr>
                <w:color w:val="002060"/>
                <w:highlight w:val="yellow"/>
              </w:rPr>
            </w:pPr>
            <w:r>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2F48C" w14:textId="77777777" w:rsidR="007949D6" w:rsidRPr="007949D6" w:rsidRDefault="007949D6" w:rsidP="00726C5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C8AC1" w14:textId="5FE76E95" w:rsidR="007949D6" w:rsidRPr="007949D6" w:rsidRDefault="007949D6" w:rsidP="00726C59">
            <w:pPr>
              <w:pStyle w:val="rowtabella0"/>
              <w:jc w:val="center"/>
              <w:rPr>
                <w:color w:val="002060"/>
              </w:rPr>
            </w:pPr>
            <w:r w:rsidRPr="007949D6">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3FD88" w14:textId="777C2867" w:rsidR="007949D6" w:rsidRPr="007949D6" w:rsidRDefault="007949D6" w:rsidP="007949D6">
            <w:pPr>
              <w:jc w:val="center"/>
              <w:rPr>
                <w:rFonts w:ascii="Arial" w:hAnsi="Arial" w:cs="Arial"/>
                <w:color w:val="002060"/>
                <w:sz w:val="12"/>
                <w:szCs w:val="12"/>
              </w:rPr>
            </w:pPr>
            <w:r w:rsidRPr="007949D6">
              <w:rPr>
                <w:rFonts w:ascii="Arial" w:hAnsi="Arial" w:cs="Arial"/>
                <w:color w:val="002060"/>
                <w:sz w:val="12"/>
                <w:szCs w:val="12"/>
              </w:rPr>
              <w:t>21:45</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22811" w14:textId="7126E20A" w:rsidR="007949D6" w:rsidRPr="007949D6" w:rsidRDefault="007949D6" w:rsidP="00726C59">
            <w:pPr>
              <w:pStyle w:val="rowtabella0"/>
              <w:rPr>
                <w:color w:val="002060"/>
              </w:rPr>
            </w:pPr>
          </w:p>
        </w:tc>
      </w:tr>
      <w:tr w:rsidR="007949D6" w:rsidRPr="007949D6" w14:paraId="42A9D398" w14:textId="77777777" w:rsidTr="007949D6">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D1720" w14:textId="26ECBA20" w:rsidR="007949D6" w:rsidRPr="007949D6" w:rsidRDefault="007949D6" w:rsidP="007949D6">
            <w:pPr>
              <w:pStyle w:val="rowtabella0"/>
              <w:rPr>
                <w:color w:val="002060"/>
                <w:highlight w:val="yellow"/>
              </w:rPr>
            </w:pPr>
            <w:r w:rsidRPr="007949D6">
              <w:rPr>
                <w:color w:val="002060"/>
                <w:highlight w:val="yellow"/>
              </w:rPr>
              <w:t>12/09/2025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CFB11" w14:textId="62AD30CB" w:rsidR="007949D6" w:rsidRPr="007949D6" w:rsidRDefault="007949D6" w:rsidP="007949D6">
            <w:pPr>
              <w:pStyle w:val="rowtabella0"/>
              <w:jc w:val="center"/>
              <w:rPr>
                <w:color w:val="002060"/>
                <w:highlight w:val="yellow"/>
              </w:rPr>
            </w:pPr>
            <w:r w:rsidRPr="007949D6">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8B038" w14:textId="2935CD6A" w:rsidR="007949D6" w:rsidRPr="007949D6" w:rsidRDefault="007949D6" w:rsidP="007949D6">
            <w:pPr>
              <w:pStyle w:val="rowtabella0"/>
              <w:rPr>
                <w:color w:val="002060"/>
                <w:highlight w:val="yellow"/>
              </w:rPr>
            </w:pPr>
            <w:r w:rsidRPr="007949D6">
              <w:rPr>
                <w:color w:val="002060"/>
                <w:highlight w:val="yellow"/>
              </w:rPr>
              <w:t>RIVIERA DELLE PALME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CFD54" w14:textId="1016240B" w:rsidR="007949D6" w:rsidRPr="007949D6" w:rsidRDefault="007949D6" w:rsidP="007949D6">
            <w:pPr>
              <w:pStyle w:val="rowtabella0"/>
              <w:rPr>
                <w:color w:val="002060"/>
                <w:highlight w:val="yellow"/>
              </w:rPr>
            </w:pPr>
            <w:r w:rsidRPr="007949D6">
              <w:rPr>
                <w:color w:val="002060"/>
                <w:highlight w:val="yellow"/>
              </w:rPr>
              <w:t>FUTSAL CASTELRAIMONDO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0F6711" w14:textId="77777777" w:rsidR="007949D6" w:rsidRPr="007949D6" w:rsidRDefault="007949D6" w:rsidP="007949D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F1D210" w14:textId="3C7166E1" w:rsidR="007949D6" w:rsidRPr="007949D6" w:rsidRDefault="007949D6" w:rsidP="007949D6">
            <w:pPr>
              <w:pStyle w:val="rowtabella0"/>
              <w:jc w:val="center"/>
              <w:rPr>
                <w:color w:val="002060"/>
                <w:highlight w:val="yellow"/>
              </w:rPr>
            </w:pPr>
            <w:r w:rsidRPr="007949D6">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49650" w14:textId="77777777" w:rsidR="007949D6" w:rsidRPr="007949D6" w:rsidRDefault="007949D6" w:rsidP="007949D6">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7677B" w14:textId="65849802" w:rsidR="007949D6" w:rsidRPr="007949D6" w:rsidRDefault="007949D6" w:rsidP="007949D6">
            <w:pPr>
              <w:pStyle w:val="rowtabella0"/>
              <w:rPr>
                <w:color w:val="002060"/>
                <w:highlight w:val="yellow"/>
              </w:rPr>
            </w:pPr>
            <w:r w:rsidRPr="007949D6">
              <w:rPr>
                <w:color w:val="002060"/>
                <w:highlight w:val="yellow"/>
              </w:rPr>
              <w:t>CAMPO COPERTO PORTO D'ASCOLI SAN BENEDETTO DEL TRONTO VIA VAL CUVIA LOCALITA'AGRARIA</w:t>
            </w:r>
          </w:p>
        </w:tc>
      </w:tr>
    </w:tbl>
    <w:p w14:paraId="1B0D9DC4" w14:textId="77777777" w:rsidR="007949D6" w:rsidRDefault="007949D6" w:rsidP="007949D6">
      <w:pPr>
        <w:pStyle w:val="breakline"/>
        <w:rPr>
          <w:rFonts w:eastAsiaTheme="minorEastAsia"/>
          <w:color w:val="002060"/>
        </w:rPr>
      </w:pPr>
    </w:p>
    <w:p w14:paraId="4174B04B" w14:textId="77777777" w:rsidR="007949D6" w:rsidRPr="007949D6" w:rsidRDefault="007949D6" w:rsidP="007949D6">
      <w:pPr>
        <w:pStyle w:val="breakline"/>
        <w:rPr>
          <w:rFonts w:eastAsiaTheme="minorEastAsia"/>
          <w:color w:val="002060"/>
        </w:rPr>
      </w:pPr>
    </w:p>
    <w:p w14:paraId="22F9B630" w14:textId="77777777" w:rsidR="007949D6" w:rsidRDefault="007949D6" w:rsidP="00F770E5">
      <w:pPr>
        <w:pStyle w:val="Nessunaspaziatura"/>
        <w:jc w:val="both"/>
        <w:rPr>
          <w:rFonts w:ascii="Arial" w:hAnsi="Arial" w:cs="Arial"/>
          <w:bCs/>
          <w:color w:val="002060"/>
          <w:sz w:val="12"/>
          <w:szCs w:val="12"/>
        </w:rPr>
      </w:pPr>
    </w:p>
    <w:p w14:paraId="5F418D03" w14:textId="77777777" w:rsidR="00C27E5A" w:rsidRPr="009002AA" w:rsidRDefault="00C27E5A" w:rsidP="00C27E5A">
      <w:pPr>
        <w:pStyle w:val="TITOLOCAMPIONATO"/>
        <w:shd w:val="clear" w:color="auto" w:fill="CCCCCC"/>
        <w:spacing w:before="0" w:beforeAutospacing="0" w:after="0" w:afterAutospacing="0"/>
        <w:rPr>
          <w:color w:val="002060"/>
        </w:rPr>
      </w:pPr>
      <w:r w:rsidRPr="00D34730">
        <w:rPr>
          <w:color w:val="002060"/>
        </w:rPr>
        <w:t xml:space="preserve">COPPA </w:t>
      </w:r>
      <w:r>
        <w:rPr>
          <w:color w:val="002060"/>
        </w:rPr>
        <w:t>MARCHE</w:t>
      </w:r>
      <w:r w:rsidRPr="00D34730">
        <w:rPr>
          <w:color w:val="002060"/>
        </w:rPr>
        <w:t xml:space="preserve"> CALCIO A 5</w:t>
      </w:r>
      <w:r>
        <w:rPr>
          <w:color w:val="002060"/>
        </w:rPr>
        <w:t xml:space="preserve"> SERIE D</w:t>
      </w:r>
    </w:p>
    <w:p w14:paraId="6C1F8FFD" w14:textId="5B5F7716" w:rsidR="00C27E5A" w:rsidRPr="0032785D" w:rsidRDefault="00C27E5A" w:rsidP="00C27E5A">
      <w:pPr>
        <w:pStyle w:val="Corpodeltesto21"/>
        <w:jc w:val="center"/>
        <w:rPr>
          <w:rFonts w:ascii="Arial" w:hAnsi="Arial" w:cs="Arial"/>
          <w:b/>
          <w:color w:val="002060"/>
          <w:sz w:val="36"/>
          <w:szCs w:val="36"/>
        </w:rPr>
      </w:pPr>
      <w:r>
        <w:rPr>
          <w:rFonts w:ascii="Arial" w:hAnsi="Arial" w:cs="Arial"/>
          <w:b/>
          <w:color w:val="002060"/>
          <w:sz w:val="36"/>
          <w:szCs w:val="36"/>
        </w:rPr>
        <w:t>INTEGRAZIONE ORGANICO</w:t>
      </w:r>
      <w:r w:rsidR="00F77DD7">
        <w:rPr>
          <w:rFonts w:ascii="Arial" w:hAnsi="Arial" w:cs="Arial"/>
          <w:b/>
          <w:color w:val="002060"/>
          <w:sz w:val="36"/>
          <w:szCs w:val="36"/>
        </w:rPr>
        <w:t xml:space="preserve"> E RIFORMULAZIONE GIRONI</w:t>
      </w:r>
    </w:p>
    <w:p w14:paraId="11E3C4B0" w14:textId="77777777" w:rsidR="00C27E5A" w:rsidRPr="00D34730" w:rsidRDefault="00C27E5A" w:rsidP="00C27E5A">
      <w:pPr>
        <w:pStyle w:val="Corpodeltesto21"/>
        <w:rPr>
          <w:rFonts w:ascii="Arial" w:hAnsi="Arial" w:cs="Arial"/>
          <w:color w:val="002060"/>
          <w:sz w:val="22"/>
        </w:rPr>
      </w:pPr>
    </w:p>
    <w:p w14:paraId="2CE1C3C1" w14:textId="4363FE7D" w:rsidR="00C27E5A" w:rsidRDefault="00C27E5A" w:rsidP="00C27E5A">
      <w:pPr>
        <w:pStyle w:val="Corpodeltesto21"/>
        <w:rPr>
          <w:rFonts w:ascii="Arial" w:hAnsi="Arial" w:cs="Arial"/>
          <w:color w:val="002060"/>
          <w:sz w:val="22"/>
        </w:rPr>
      </w:pPr>
      <w:r>
        <w:rPr>
          <w:rFonts w:ascii="Arial" w:hAnsi="Arial" w:cs="Arial"/>
          <w:color w:val="002060"/>
          <w:sz w:val="22"/>
        </w:rPr>
        <w:t>A seguito della riapertura delle domande disposta nel Comunicato Ufficiale n° 13 del 03/09/2025 hanno formalizzato l’iscrizione alla Coppa Marche Calcio a Cinque Serie D le seguenti 5 squadre che vanno ad aggiungersi alle 55 già in organico:</w:t>
      </w:r>
    </w:p>
    <w:p w14:paraId="2B21DF36" w14:textId="54D1D4DE" w:rsidR="00C27E5A" w:rsidRDefault="00C27E5A" w:rsidP="00C27E5A">
      <w:pPr>
        <w:rPr>
          <w:rFonts w:ascii="Arial" w:hAnsi="Arial" w:cs="Arial"/>
          <w:color w:val="002060"/>
          <w:sz w:val="22"/>
          <w:szCs w:val="22"/>
        </w:rPr>
      </w:pPr>
      <w:r w:rsidRPr="00D625DE">
        <w:rPr>
          <w:rFonts w:ascii="Arial" w:hAnsi="Arial" w:cs="Arial"/>
          <w:color w:val="002060"/>
          <w:sz w:val="22"/>
          <w:szCs w:val="22"/>
        </w:rPr>
        <w:t xml:space="preserve">931071 </w:t>
      </w:r>
      <w:r>
        <w:rPr>
          <w:rFonts w:ascii="Arial" w:hAnsi="Arial" w:cs="Arial"/>
          <w:color w:val="002060"/>
          <w:sz w:val="22"/>
          <w:szCs w:val="22"/>
        </w:rPr>
        <w:tab/>
      </w:r>
      <w:r w:rsidRPr="00D625DE">
        <w:rPr>
          <w:rFonts w:ascii="Arial" w:hAnsi="Arial" w:cs="Arial"/>
          <w:color w:val="002060"/>
          <w:sz w:val="22"/>
          <w:szCs w:val="22"/>
        </w:rPr>
        <w:t xml:space="preserve">A.S.D. ATLETICO CHIARAVALLE </w:t>
      </w:r>
    </w:p>
    <w:p w14:paraId="45DD6579" w14:textId="10E03479" w:rsidR="00C27E5A" w:rsidRDefault="00C27E5A" w:rsidP="00C27E5A">
      <w:pPr>
        <w:rPr>
          <w:rFonts w:ascii="Arial" w:hAnsi="Arial" w:cs="Arial"/>
          <w:color w:val="002060"/>
          <w:sz w:val="22"/>
          <w:szCs w:val="22"/>
        </w:rPr>
      </w:pPr>
      <w:r w:rsidRPr="00D625DE">
        <w:rPr>
          <w:rFonts w:ascii="Arial" w:hAnsi="Arial" w:cs="Arial"/>
          <w:color w:val="002060"/>
          <w:sz w:val="22"/>
          <w:szCs w:val="22"/>
        </w:rPr>
        <w:t xml:space="preserve">914465 </w:t>
      </w:r>
      <w:r>
        <w:rPr>
          <w:rFonts w:ascii="Arial" w:hAnsi="Arial" w:cs="Arial"/>
          <w:color w:val="002060"/>
          <w:sz w:val="22"/>
          <w:szCs w:val="22"/>
        </w:rPr>
        <w:tab/>
      </w:r>
      <w:r w:rsidRPr="00D625DE">
        <w:rPr>
          <w:rFonts w:ascii="Arial" w:hAnsi="Arial" w:cs="Arial"/>
          <w:color w:val="002060"/>
          <w:sz w:val="22"/>
          <w:szCs w:val="22"/>
        </w:rPr>
        <w:t xml:space="preserve">POL.   CASTIGNANO A.S.D.        </w:t>
      </w:r>
    </w:p>
    <w:p w14:paraId="107F01BD" w14:textId="0449C80C" w:rsidR="00C27E5A" w:rsidRPr="00D625DE" w:rsidRDefault="00C27E5A" w:rsidP="00C27E5A">
      <w:pPr>
        <w:rPr>
          <w:rFonts w:ascii="Arial" w:hAnsi="Arial" w:cs="Arial"/>
          <w:color w:val="002060"/>
          <w:sz w:val="22"/>
          <w:szCs w:val="22"/>
        </w:rPr>
      </w:pPr>
      <w:r w:rsidRPr="00D625DE">
        <w:rPr>
          <w:rFonts w:ascii="Arial" w:hAnsi="Arial" w:cs="Arial"/>
          <w:color w:val="002060"/>
          <w:sz w:val="22"/>
          <w:szCs w:val="22"/>
        </w:rPr>
        <w:t xml:space="preserve">964266 </w:t>
      </w:r>
      <w:r>
        <w:rPr>
          <w:rFonts w:ascii="Arial" w:hAnsi="Arial" w:cs="Arial"/>
          <w:color w:val="002060"/>
          <w:sz w:val="22"/>
          <w:szCs w:val="22"/>
        </w:rPr>
        <w:tab/>
      </w:r>
      <w:r w:rsidRPr="00D625DE">
        <w:rPr>
          <w:rFonts w:ascii="Arial" w:hAnsi="Arial" w:cs="Arial"/>
          <w:color w:val="002060"/>
          <w:sz w:val="22"/>
          <w:szCs w:val="22"/>
        </w:rPr>
        <w:t xml:space="preserve">A.S.D. </w:t>
      </w:r>
      <w:proofErr w:type="gramStart"/>
      <w:r w:rsidRPr="00D625DE">
        <w:rPr>
          <w:rFonts w:ascii="Arial" w:hAnsi="Arial" w:cs="Arial"/>
          <w:color w:val="002060"/>
          <w:sz w:val="22"/>
          <w:szCs w:val="22"/>
        </w:rPr>
        <w:t>CITTA</w:t>
      </w:r>
      <w:proofErr w:type="gramEnd"/>
      <w:r w:rsidRPr="00D625DE">
        <w:rPr>
          <w:rFonts w:ascii="Arial" w:hAnsi="Arial" w:cs="Arial"/>
          <w:color w:val="002060"/>
          <w:sz w:val="22"/>
          <w:szCs w:val="22"/>
        </w:rPr>
        <w:t xml:space="preserve"> DI MARTINSICURO C5</w:t>
      </w:r>
    </w:p>
    <w:p w14:paraId="620D4076" w14:textId="1D8C2FC8" w:rsidR="00C27E5A" w:rsidRPr="00D625DE" w:rsidRDefault="00C27E5A" w:rsidP="00C27E5A">
      <w:pPr>
        <w:rPr>
          <w:rFonts w:ascii="Arial" w:hAnsi="Arial" w:cs="Arial"/>
          <w:color w:val="002060"/>
          <w:sz w:val="22"/>
          <w:szCs w:val="22"/>
        </w:rPr>
      </w:pPr>
      <w:r w:rsidRPr="00D625DE">
        <w:rPr>
          <w:rFonts w:ascii="Arial" w:hAnsi="Arial" w:cs="Arial"/>
          <w:color w:val="002060"/>
          <w:sz w:val="22"/>
          <w:szCs w:val="22"/>
        </w:rPr>
        <w:t xml:space="preserve">953263 </w:t>
      </w:r>
      <w:r>
        <w:rPr>
          <w:rFonts w:ascii="Arial" w:hAnsi="Arial" w:cs="Arial"/>
          <w:color w:val="002060"/>
          <w:sz w:val="22"/>
          <w:szCs w:val="22"/>
        </w:rPr>
        <w:tab/>
      </w:r>
      <w:r w:rsidRPr="00D625DE">
        <w:rPr>
          <w:rFonts w:ascii="Arial" w:hAnsi="Arial" w:cs="Arial"/>
          <w:color w:val="002060"/>
          <w:sz w:val="22"/>
          <w:szCs w:val="22"/>
        </w:rPr>
        <w:t xml:space="preserve">A.S.D. POLISPORTIVA UROBORO     </w:t>
      </w:r>
    </w:p>
    <w:p w14:paraId="187324DF" w14:textId="2611C0B5" w:rsidR="00C27E5A" w:rsidRPr="00D625DE" w:rsidRDefault="00C27E5A" w:rsidP="00C27E5A">
      <w:pPr>
        <w:rPr>
          <w:rFonts w:ascii="Arial" w:hAnsi="Arial" w:cs="Arial"/>
          <w:color w:val="002060"/>
          <w:sz w:val="22"/>
          <w:szCs w:val="22"/>
        </w:rPr>
      </w:pPr>
      <w:r w:rsidRPr="00D625DE">
        <w:rPr>
          <w:rFonts w:ascii="Arial" w:hAnsi="Arial" w:cs="Arial"/>
          <w:color w:val="002060"/>
          <w:sz w:val="22"/>
          <w:szCs w:val="22"/>
        </w:rPr>
        <w:t xml:space="preserve">945540 </w:t>
      </w:r>
      <w:r>
        <w:rPr>
          <w:rFonts w:ascii="Arial" w:hAnsi="Arial" w:cs="Arial"/>
          <w:color w:val="002060"/>
          <w:sz w:val="22"/>
          <w:szCs w:val="22"/>
        </w:rPr>
        <w:tab/>
      </w:r>
      <w:r w:rsidRPr="00D625DE">
        <w:rPr>
          <w:rFonts w:ascii="Arial" w:hAnsi="Arial" w:cs="Arial"/>
          <w:color w:val="002060"/>
          <w:sz w:val="22"/>
          <w:szCs w:val="22"/>
        </w:rPr>
        <w:t xml:space="preserve">A.S.D. POLISPORTIVA VILLA PIGNA </w:t>
      </w:r>
    </w:p>
    <w:p w14:paraId="63A4B8B2" w14:textId="77777777" w:rsidR="00C27E5A" w:rsidRDefault="00C27E5A" w:rsidP="00C27E5A">
      <w:pPr>
        <w:pStyle w:val="Corpodeltesto21"/>
        <w:rPr>
          <w:rFonts w:ascii="Arial" w:hAnsi="Arial" w:cs="Arial"/>
          <w:color w:val="002060"/>
          <w:sz w:val="22"/>
        </w:rPr>
      </w:pPr>
    </w:p>
    <w:p w14:paraId="08A4A19A" w14:textId="2BD26804" w:rsidR="004153BD" w:rsidRDefault="004153BD" w:rsidP="00C27E5A">
      <w:pPr>
        <w:pStyle w:val="Corpodeltesto21"/>
        <w:rPr>
          <w:rFonts w:ascii="Arial" w:hAnsi="Arial" w:cs="Arial"/>
          <w:color w:val="002060"/>
          <w:sz w:val="22"/>
        </w:rPr>
      </w:pPr>
      <w:r>
        <w:rPr>
          <w:rFonts w:ascii="Arial" w:hAnsi="Arial" w:cs="Arial"/>
          <w:color w:val="002060"/>
          <w:sz w:val="22"/>
        </w:rPr>
        <w:t>Le stesse sono state sorteggiate ed inserite nei gironi da tre squadre pubblicati nel C.U. n° 12 del 01/09/2025 come di seguito riportato:</w:t>
      </w:r>
    </w:p>
    <w:p w14:paraId="448FC35A" w14:textId="77777777" w:rsidR="004153BD" w:rsidRDefault="004153BD" w:rsidP="00C27E5A">
      <w:pPr>
        <w:pStyle w:val="Corpodeltesto21"/>
        <w:rPr>
          <w:rFonts w:ascii="Arial" w:hAnsi="Arial" w:cs="Arial"/>
          <w:color w:val="002060"/>
          <w:sz w:val="22"/>
        </w:rPr>
      </w:pPr>
    </w:p>
    <w:p w14:paraId="3FDE71AC" w14:textId="77777777" w:rsidR="004153BD" w:rsidRPr="0030027C" w:rsidRDefault="004153BD" w:rsidP="004153BD">
      <w:pPr>
        <w:pStyle w:val="Corpodeltesto21"/>
        <w:rPr>
          <w:rFonts w:ascii="Arial" w:hAnsi="Arial" w:cs="Arial"/>
          <w:b/>
          <w:color w:val="002060"/>
          <w:sz w:val="22"/>
        </w:rPr>
      </w:pPr>
      <w:r w:rsidRPr="0030027C">
        <w:rPr>
          <w:rFonts w:ascii="Arial" w:hAnsi="Arial" w:cs="Arial"/>
          <w:b/>
          <w:color w:val="002060"/>
          <w:sz w:val="22"/>
        </w:rPr>
        <w:t>GIRONE “6”</w:t>
      </w:r>
    </w:p>
    <w:p w14:paraId="53BBAF92" w14:textId="77777777" w:rsidR="004153BD" w:rsidRDefault="004153BD" w:rsidP="004153BD">
      <w:pPr>
        <w:jc w:val="left"/>
        <w:rPr>
          <w:rFonts w:ascii="Arial" w:hAnsi="Arial" w:cs="Arial"/>
          <w:bCs/>
          <w:color w:val="002060"/>
          <w:sz w:val="22"/>
        </w:rPr>
      </w:pPr>
      <w:r>
        <w:rPr>
          <w:rFonts w:ascii="Arial" w:hAnsi="Arial" w:cs="Arial"/>
          <w:bCs/>
          <w:color w:val="002060"/>
          <w:sz w:val="22"/>
        </w:rPr>
        <w:t>FRASASSI C5</w:t>
      </w:r>
    </w:p>
    <w:p w14:paraId="33AE9AFB" w14:textId="58D93F40" w:rsidR="001A2579" w:rsidRDefault="004153BD" w:rsidP="004153BD">
      <w:pPr>
        <w:jc w:val="left"/>
        <w:rPr>
          <w:rFonts w:ascii="Arial" w:hAnsi="Arial" w:cs="Arial"/>
          <w:bCs/>
          <w:color w:val="002060"/>
          <w:sz w:val="22"/>
        </w:rPr>
      </w:pPr>
      <w:r>
        <w:rPr>
          <w:rFonts w:ascii="Arial" w:hAnsi="Arial" w:cs="Arial"/>
          <w:bCs/>
          <w:color w:val="002060"/>
          <w:sz w:val="22"/>
        </w:rPr>
        <w:t>FABRIANO CALCIO A 5 2023</w:t>
      </w:r>
    </w:p>
    <w:p w14:paraId="714EA2C7" w14:textId="4F5CEF31" w:rsidR="001A2579" w:rsidRDefault="001A2579" w:rsidP="004153BD">
      <w:pPr>
        <w:jc w:val="left"/>
        <w:rPr>
          <w:rFonts w:ascii="Arial" w:hAnsi="Arial" w:cs="Arial"/>
          <w:bCs/>
          <w:color w:val="002060"/>
          <w:sz w:val="22"/>
        </w:rPr>
      </w:pPr>
      <w:r>
        <w:rPr>
          <w:rFonts w:ascii="Arial" w:hAnsi="Arial" w:cs="Arial"/>
          <w:bCs/>
          <w:color w:val="002060"/>
          <w:sz w:val="22"/>
        </w:rPr>
        <w:t>POLISPORTIVA UROBORO</w:t>
      </w:r>
    </w:p>
    <w:p w14:paraId="7F5352C2" w14:textId="77777777" w:rsidR="004153BD" w:rsidRDefault="004153BD" w:rsidP="004153BD">
      <w:pPr>
        <w:jc w:val="left"/>
        <w:rPr>
          <w:rFonts w:ascii="Arial" w:hAnsi="Arial" w:cs="Arial"/>
          <w:bCs/>
          <w:color w:val="002060"/>
          <w:sz w:val="22"/>
        </w:rPr>
      </w:pPr>
      <w:r>
        <w:rPr>
          <w:rFonts w:ascii="Arial" w:hAnsi="Arial" w:cs="Arial"/>
          <w:bCs/>
          <w:color w:val="002060"/>
          <w:sz w:val="22"/>
        </w:rPr>
        <w:t>SANTA MARIA NUOVA A.S.D.</w:t>
      </w:r>
    </w:p>
    <w:p w14:paraId="3A9ADC4E" w14:textId="77777777" w:rsidR="004153BD" w:rsidRPr="00E073CF" w:rsidRDefault="004153BD" w:rsidP="004153BD">
      <w:pPr>
        <w:jc w:val="left"/>
        <w:rPr>
          <w:rFonts w:ascii="Arial" w:hAnsi="Arial" w:cs="Arial"/>
          <w:bCs/>
          <w:color w:val="002060"/>
          <w:sz w:val="22"/>
        </w:rPr>
      </w:pPr>
    </w:p>
    <w:p w14:paraId="620271AD" w14:textId="77777777" w:rsidR="004153BD" w:rsidRPr="0030027C" w:rsidRDefault="004153BD" w:rsidP="004153BD">
      <w:pPr>
        <w:pStyle w:val="Corpodeltesto21"/>
        <w:rPr>
          <w:rFonts w:ascii="Arial" w:hAnsi="Arial" w:cs="Arial"/>
          <w:b/>
          <w:color w:val="002060"/>
          <w:sz w:val="22"/>
        </w:rPr>
      </w:pPr>
      <w:r w:rsidRPr="0030027C">
        <w:rPr>
          <w:rFonts w:ascii="Arial" w:hAnsi="Arial" w:cs="Arial"/>
          <w:b/>
          <w:color w:val="002060"/>
          <w:sz w:val="22"/>
        </w:rPr>
        <w:t>GIRONE “7”</w:t>
      </w:r>
    </w:p>
    <w:p w14:paraId="12CFF5C8" w14:textId="77777777" w:rsidR="004153BD" w:rsidRDefault="004153BD" w:rsidP="004153BD">
      <w:pPr>
        <w:jc w:val="left"/>
        <w:rPr>
          <w:rFonts w:ascii="Arial" w:hAnsi="Arial" w:cs="Arial"/>
          <w:bCs/>
          <w:color w:val="002060"/>
          <w:sz w:val="22"/>
        </w:rPr>
      </w:pPr>
      <w:r>
        <w:rPr>
          <w:rFonts w:ascii="Arial" w:hAnsi="Arial" w:cs="Arial"/>
          <w:bCs/>
          <w:color w:val="002060"/>
          <w:sz w:val="22"/>
        </w:rPr>
        <w:t>OSIMO STAZIONE SSD A R.L.</w:t>
      </w:r>
    </w:p>
    <w:p w14:paraId="4F14BDC4" w14:textId="77777777" w:rsidR="004153BD" w:rsidRDefault="004153BD" w:rsidP="004153BD">
      <w:pPr>
        <w:jc w:val="left"/>
        <w:rPr>
          <w:rFonts w:ascii="Arial" w:hAnsi="Arial" w:cs="Arial"/>
          <w:bCs/>
          <w:color w:val="002060"/>
          <w:sz w:val="22"/>
        </w:rPr>
      </w:pPr>
      <w:r>
        <w:rPr>
          <w:rFonts w:ascii="Arial" w:hAnsi="Arial" w:cs="Arial"/>
          <w:bCs/>
          <w:color w:val="002060"/>
          <w:sz w:val="22"/>
        </w:rPr>
        <w:t>FUTSAL SENTINUM</w:t>
      </w:r>
    </w:p>
    <w:p w14:paraId="60A331A2" w14:textId="77777777" w:rsidR="001A2579" w:rsidRDefault="001A2579" w:rsidP="001A2579">
      <w:pPr>
        <w:rPr>
          <w:rFonts w:ascii="Arial" w:hAnsi="Arial" w:cs="Arial"/>
          <w:color w:val="002060"/>
          <w:sz w:val="22"/>
          <w:szCs w:val="22"/>
        </w:rPr>
      </w:pPr>
      <w:r w:rsidRPr="00D625DE">
        <w:rPr>
          <w:rFonts w:ascii="Arial" w:hAnsi="Arial" w:cs="Arial"/>
          <w:color w:val="002060"/>
          <w:sz w:val="22"/>
          <w:szCs w:val="22"/>
        </w:rPr>
        <w:t xml:space="preserve">ATLETICO CHIARAVALLE </w:t>
      </w:r>
    </w:p>
    <w:p w14:paraId="6758D273" w14:textId="77777777" w:rsidR="001A2579" w:rsidRDefault="001A2579" w:rsidP="001A2579">
      <w:pPr>
        <w:jc w:val="left"/>
        <w:rPr>
          <w:rFonts w:ascii="Arial" w:hAnsi="Arial" w:cs="Arial"/>
          <w:bCs/>
          <w:color w:val="002060"/>
          <w:sz w:val="22"/>
        </w:rPr>
      </w:pPr>
      <w:r>
        <w:rPr>
          <w:rFonts w:ascii="Arial" w:hAnsi="Arial" w:cs="Arial"/>
          <w:bCs/>
          <w:color w:val="002060"/>
          <w:sz w:val="22"/>
        </w:rPr>
        <w:t>REAL FABRIANO</w:t>
      </w:r>
    </w:p>
    <w:p w14:paraId="2674C8E6" w14:textId="77777777" w:rsidR="004153BD" w:rsidRDefault="004153BD" w:rsidP="004153BD">
      <w:pPr>
        <w:jc w:val="left"/>
        <w:rPr>
          <w:rFonts w:ascii="Arial" w:hAnsi="Arial" w:cs="Arial"/>
          <w:bCs/>
          <w:color w:val="002060"/>
          <w:sz w:val="22"/>
        </w:rPr>
      </w:pPr>
    </w:p>
    <w:p w14:paraId="36178EE6" w14:textId="77777777" w:rsidR="001A2579" w:rsidRPr="0030027C" w:rsidRDefault="001A2579" w:rsidP="001A2579">
      <w:pPr>
        <w:pStyle w:val="Corpodeltesto21"/>
        <w:rPr>
          <w:rFonts w:ascii="Arial" w:hAnsi="Arial" w:cs="Arial"/>
          <w:b/>
          <w:color w:val="002060"/>
          <w:sz w:val="22"/>
        </w:rPr>
      </w:pPr>
      <w:r w:rsidRPr="0030027C">
        <w:rPr>
          <w:rFonts w:ascii="Arial" w:hAnsi="Arial" w:cs="Arial"/>
          <w:b/>
          <w:color w:val="002060"/>
          <w:sz w:val="22"/>
        </w:rPr>
        <w:lastRenderedPageBreak/>
        <w:t>GIRONE “11”</w:t>
      </w:r>
    </w:p>
    <w:p w14:paraId="40D1CF44" w14:textId="77777777" w:rsidR="001A2579" w:rsidRDefault="001A2579" w:rsidP="001A2579">
      <w:pPr>
        <w:jc w:val="left"/>
        <w:rPr>
          <w:rFonts w:ascii="Arial" w:hAnsi="Arial" w:cs="Arial"/>
          <w:bCs/>
          <w:color w:val="002060"/>
          <w:sz w:val="22"/>
        </w:rPr>
      </w:pPr>
      <w:r>
        <w:rPr>
          <w:rFonts w:ascii="Arial" w:hAnsi="Arial" w:cs="Arial"/>
          <w:bCs/>
          <w:color w:val="002060"/>
          <w:sz w:val="22"/>
        </w:rPr>
        <w:t xml:space="preserve">CALCIO </w:t>
      </w:r>
      <w:proofErr w:type="gramStart"/>
      <w:r>
        <w:rPr>
          <w:rFonts w:ascii="Arial" w:hAnsi="Arial" w:cs="Arial"/>
          <w:bCs/>
          <w:color w:val="002060"/>
          <w:sz w:val="22"/>
        </w:rPr>
        <w:t>S.ELPIDIO</w:t>
      </w:r>
      <w:proofErr w:type="gramEnd"/>
      <w:r>
        <w:rPr>
          <w:rFonts w:ascii="Arial" w:hAnsi="Arial" w:cs="Arial"/>
          <w:bCs/>
          <w:color w:val="002060"/>
          <w:sz w:val="22"/>
        </w:rPr>
        <w:t xml:space="preserve"> A MARE</w:t>
      </w:r>
    </w:p>
    <w:p w14:paraId="4C094901" w14:textId="77777777" w:rsidR="001A2579" w:rsidRDefault="001A2579" w:rsidP="001A2579">
      <w:pPr>
        <w:jc w:val="left"/>
        <w:rPr>
          <w:rFonts w:ascii="Arial" w:hAnsi="Arial" w:cs="Arial"/>
          <w:bCs/>
          <w:color w:val="002060"/>
          <w:sz w:val="22"/>
        </w:rPr>
      </w:pPr>
      <w:r>
        <w:rPr>
          <w:rFonts w:ascii="Arial" w:hAnsi="Arial" w:cs="Arial"/>
          <w:bCs/>
          <w:color w:val="002060"/>
          <w:sz w:val="22"/>
        </w:rPr>
        <w:t>SANTA MARIA APPARENTE</w:t>
      </w:r>
    </w:p>
    <w:p w14:paraId="5CD6C384" w14:textId="654FC748" w:rsidR="001A2579" w:rsidRDefault="001A2579" w:rsidP="004153BD">
      <w:pPr>
        <w:jc w:val="left"/>
        <w:rPr>
          <w:rFonts w:ascii="Arial" w:hAnsi="Arial" w:cs="Arial"/>
          <w:bCs/>
          <w:color w:val="002060"/>
          <w:sz w:val="22"/>
        </w:rPr>
      </w:pPr>
      <w:r>
        <w:rPr>
          <w:rFonts w:ascii="Arial" w:hAnsi="Arial" w:cs="Arial"/>
          <w:bCs/>
          <w:color w:val="002060"/>
          <w:sz w:val="22"/>
        </w:rPr>
        <w:t>AMATORI STESE 2007 SRL</w:t>
      </w:r>
    </w:p>
    <w:p w14:paraId="56E48A7E" w14:textId="18A1DF57" w:rsidR="001A2579" w:rsidRDefault="001A2579" w:rsidP="004153BD">
      <w:pPr>
        <w:jc w:val="left"/>
        <w:rPr>
          <w:rFonts w:ascii="Arial" w:hAnsi="Arial" w:cs="Arial"/>
          <w:bCs/>
          <w:color w:val="002060"/>
          <w:sz w:val="22"/>
        </w:rPr>
      </w:pPr>
      <w:r w:rsidRPr="00D625DE">
        <w:rPr>
          <w:rFonts w:ascii="Arial" w:hAnsi="Arial" w:cs="Arial"/>
          <w:color w:val="002060"/>
          <w:sz w:val="22"/>
          <w:szCs w:val="22"/>
        </w:rPr>
        <w:t xml:space="preserve">CASTIGNANO A.S.D.        </w:t>
      </w:r>
    </w:p>
    <w:p w14:paraId="47A0E3E4" w14:textId="77777777" w:rsidR="001A2579" w:rsidRDefault="001A2579" w:rsidP="004153BD">
      <w:pPr>
        <w:jc w:val="left"/>
        <w:rPr>
          <w:rFonts w:ascii="Arial" w:hAnsi="Arial" w:cs="Arial"/>
          <w:bCs/>
          <w:color w:val="002060"/>
          <w:sz w:val="22"/>
        </w:rPr>
      </w:pPr>
    </w:p>
    <w:p w14:paraId="26038265" w14:textId="77777777" w:rsidR="004153BD" w:rsidRPr="000864DF" w:rsidRDefault="004153BD" w:rsidP="004153BD">
      <w:pPr>
        <w:jc w:val="left"/>
        <w:rPr>
          <w:rFonts w:ascii="Arial" w:hAnsi="Arial" w:cs="Arial"/>
          <w:b/>
          <w:color w:val="002060"/>
          <w:sz w:val="22"/>
        </w:rPr>
      </w:pPr>
      <w:r w:rsidRPr="000864DF">
        <w:rPr>
          <w:rFonts w:ascii="Arial" w:hAnsi="Arial" w:cs="Arial"/>
          <w:b/>
          <w:color w:val="002060"/>
          <w:sz w:val="22"/>
        </w:rPr>
        <w:t>GIRONE “14”</w:t>
      </w:r>
    </w:p>
    <w:p w14:paraId="6FAE2D63" w14:textId="77777777" w:rsidR="004153BD" w:rsidRDefault="004153BD" w:rsidP="004153BD">
      <w:pPr>
        <w:jc w:val="left"/>
        <w:rPr>
          <w:rFonts w:ascii="Arial" w:hAnsi="Arial" w:cs="Arial"/>
          <w:bCs/>
          <w:color w:val="002060"/>
          <w:sz w:val="22"/>
        </w:rPr>
      </w:pPr>
      <w:r>
        <w:rPr>
          <w:rFonts w:ascii="Arial" w:hAnsi="Arial" w:cs="Arial"/>
          <w:bCs/>
          <w:color w:val="002060"/>
          <w:sz w:val="22"/>
        </w:rPr>
        <w:t>POLISPORTIVA RIPATRANSONE</w:t>
      </w:r>
    </w:p>
    <w:p w14:paraId="1A77B6A4" w14:textId="473F2B4E" w:rsidR="001A2579" w:rsidRDefault="004153BD" w:rsidP="004153BD">
      <w:pPr>
        <w:jc w:val="left"/>
        <w:rPr>
          <w:rFonts w:ascii="Arial" w:hAnsi="Arial" w:cs="Arial"/>
          <w:bCs/>
          <w:color w:val="002060"/>
          <w:sz w:val="22"/>
        </w:rPr>
      </w:pPr>
      <w:r>
        <w:rPr>
          <w:rFonts w:ascii="Arial" w:hAnsi="Arial" w:cs="Arial"/>
          <w:bCs/>
          <w:color w:val="002060"/>
          <w:sz w:val="22"/>
        </w:rPr>
        <w:t>SPORTING GROTTAMMARE</w:t>
      </w:r>
    </w:p>
    <w:p w14:paraId="404D0F75" w14:textId="0C60F15A" w:rsidR="001A2579" w:rsidRDefault="001A2579" w:rsidP="004153BD">
      <w:pPr>
        <w:jc w:val="left"/>
        <w:rPr>
          <w:rFonts w:ascii="Arial" w:hAnsi="Arial" w:cs="Arial"/>
          <w:bCs/>
          <w:color w:val="002060"/>
          <w:sz w:val="22"/>
        </w:rPr>
      </w:pPr>
      <w:r>
        <w:rPr>
          <w:rFonts w:ascii="Arial" w:hAnsi="Arial" w:cs="Arial"/>
          <w:bCs/>
          <w:color w:val="002060"/>
          <w:sz w:val="22"/>
        </w:rPr>
        <w:t>POLISPORTIVA VILLA PIGNA</w:t>
      </w:r>
    </w:p>
    <w:p w14:paraId="6DC94EFE" w14:textId="77777777" w:rsidR="004153BD" w:rsidRDefault="004153BD" w:rsidP="004153BD">
      <w:pPr>
        <w:jc w:val="left"/>
        <w:rPr>
          <w:rFonts w:ascii="Arial" w:hAnsi="Arial" w:cs="Arial"/>
          <w:bCs/>
          <w:color w:val="002060"/>
          <w:sz w:val="22"/>
        </w:rPr>
      </w:pPr>
      <w:r>
        <w:rPr>
          <w:rFonts w:ascii="Arial" w:hAnsi="Arial" w:cs="Arial"/>
          <w:bCs/>
          <w:color w:val="002060"/>
          <w:sz w:val="22"/>
        </w:rPr>
        <w:t>RIPABERARDA</w:t>
      </w:r>
    </w:p>
    <w:p w14:paraId="5EE85384" w14:textId="77777777" w:rsidR="004153BD" w:rsidRPr="00FF2173" w:rsidRDefault="004153BD" w:rsidP="004153BD">
      <w:pPr>
        <w:jc w:val="left"/>
        <w:rPr>
          <w:rFonts w:ascii="Arial" w:hAnsi="Arial" w:cs="Arial"/>
          <w:bCs/>
          <w:color w:val="002060"/>
          <w:sz w:val="22"/>
        </w:rPr>
      </w:pPr>
    </w:p>
    <w:p w14:paraId="11D8E8DD" w14:textId="77777777" w:rsidR="004153BD" w:rsidRPr="00FF2173" w:rsidRDefault="004153BD" w:rsidP="004153BD">
      <w:pPr>
        <w:pStyle w:val="Corpodeltesto21"/>
        <w:rPr>
          <w:rFonts w:ascii="Arial" w:hAnsi="Arial" w:cs="Arial"/>
          <w:b/>
          <w:color w:val="002060"/>
          <w:sz w:val="22"/>
        </w:rPr>
      </w:pPr>
      <w:r w:rsidRPr="00FF2173">
        <w:rPr>
          <w:rFonts w:ascii="Arial" w:hAnsi="Arial" w:cs="Arial"/>
          <w:b/>
          <w:color w:val="002060"/>
          <w:sz w:val="22"/>
        </w:rPr>
        <w:t>GIRONE “15”</w:t>
      </w:r>
    </w:p>
    <w:p w14:paraId="496A2E11" w14:textId="77777777" w:rsidR="004153BD" w:rsidRDefault="004153BD" w:rsidP="004153BD">
      <w:pPr>
        <w:jc w:val="left"/>
        <w:rPr>
          <w:rFonts w:ascii="Arial" w:hAnsi="Arial" w:cs="Arial"/>
          <w:bCs/>
          <w:color w:val="002060"/>
          <w:sz w:val="22"/>
        </w:rPr>
      </w:pPr>
      <w:r>
        <w:rPr>
          <w:rFonts w:ascii="Arial" w:hAnsi="Arial" w:cs="Arial"/>
          <w:bCs/>
          <w:color w:val="002060"/>
          <w:sz w:val="22"/>
        </w:rPr>
        <w:t>CSI STELLA A.S.D.</w:t>
      </w:r>
    </w:p>
    <w:p w14:paraId="09761C78" w14:textId="77777777" w:rsidR="004153BD" w:rsidRDefault="004153BD" w:rsidP="004153BD">
      <w:pPr>
        <w:jc w:val="left"/>
        <w:rPr>
          <w:rFonts w:ascii="Arial" w:hAnsi="Arial" w:cs="Arial"/>
          <w:bCs/>
          <w:color w:val="002060"/>
          <w:sz w:val="22"/>
        </w:rPr>
      </w:pPr>
      <w:r>
        <w:rPr>
          <w:rFonts w:ascii="Arial" w:hAnsi="Arial" w:cs="Arial"/>
          <w:bCs/>
          <w:color w:val="002060"/>
          <w:sz w:val="22"/>
        </w:rPr>
        <w:t>CASELLE</w:t>
      </w:r>
    </w:p>
    <w:p w14:paraId="132ED65A" w14:textId="77777777" w:rsidR="004153BD" w:rsidRDefault="004153BD" w:rsidP="004153BD">
      <w:pPr>
        <w:jc w:val="left"/>
        <w:rPr>
          <w:rFonts w:ascii="Arial" w:hAnsi="Arial" w:cs="Arial"/>
          <w:bCs/>
          <w:color w:val="002060"/>
          <w:sz w:val="22"/>
        </w:rPr>
      </w:pPr>
      <w:r>
        <w:rPr>
          <w:rFonts w:ascii="Arial" w:hAnsi="Arial" w:cs="Arial"/>
          <w:bCs/>
          <w:color w:val="002060"/>
          <w:sz w:val="22"/>
        </w:rPr>
        <w:t>FROG S CLUB SPORT</w:t>
      </w:r>
    </w:p>
    <w:p w14:paraId="55A5D7A7" w14:textId="77777777" w:rsidR="001A2579" w:rsidRPr="00D625DE" w:rsidRDefault="001A2579" w:rsidP="001A2579">
      <w:pPr>
        <w:rPr>
          <w:rFonts w:ascii="Arial" w:hAnsi="Arial" w:cs="Arial"/>
          <w:color w:val="002060"/>
          <w:sz w:val="22"/>
          <w:szCs w:val="22"/>
        </w:rPr>
      </w:pPr>
      <w:proofErr w:type="gramStart"/>
      <w:r w:rsidRPr="00D625DE">
        <w:rPr>
          <w:rFonts w:ascii="Arial" w:hAnsi="Arial" w:cs="Arial"/>
          <w:color w:val="002060"/>
          <w:sz w:val="22"/>
          <w:szCs w:val="22"/>
        </w:rPr>
        <w:t>CITTA</w:t>
      </w:r>
      <w:proofErr w:type="gramEnd"/>
      <w:r w:rsidRPr="00D625DE">
        <w:rPr>
          <w:rFonts w:ascii="Arial" w:hAnsi="Arial" w:cs="Arial"/>
          <w:color w:val="002060"/>
          <w:sz w:val="22"/>
          <w:szCs w:val="22"/>
        </w:rPr>
        <w:t xml:space="preserve"> DI MARTINSICURO C5</w:t>
      </w:r>
    </w:p>
    <w:p w14:paraId="533EA9C3" w14:textId="77777777" w:rsidR="004153BD" w:rsidRDefault="004153BD" w:rsidP="004153BD">
      <w:pPr>
        <w:jc w:val="left"/>
        <w:rPr>
          <w:rFonts w:ascii="Arial" w:hAnsi="Arial" w:cs="Arial"/>
          <w:bCs/>
          <w:color w:val="002060"/>
          <w:sz w:val="22"/>
        </w:rPr>
      </w:pPr>
    </w:p>
    <w:p w14:paraId="28498FD3" w14:textId="0C048383" w:rsidR="00C27E5A" w:rsidRPr="00F77DD7" w:rsidRDefault="00F77DD7" w:rsidP="00F77DD7">
      <w:pPr>
        <w:pStyle w:val="Corpodeltesto21"/>
        <w:rPr>
          <w:rFonts w:ascii="Arial" w:hAnsi="Arial" w:cs="Arial"/>
          <w:bCs/>
          <w:i/>
          <w:iCs/>
          <w:color w:val="002060"/>
          <w:sz w:val="22"/>
          <w:szCs w:val="22"/>
        </w:rPr>
      </w:pPr>
      <w:r w:rsidRPr="00F77DD7">
        <w:rPr>
          <w:rFonts w:ascii="Arial" w:hAnsi="Arial" w:cs="Arial"/>
          <w:bCs/>
          <w:i/>
          <w:iCs/>
          <w:color w:val="002060"/>
          <w:sz w:val="22"/>
          <w:szCs w:val="22"/>
        </w:rPr>
        <w:t>Si conferma la composizione pubblicata nel Comunicato Ufficiale n° 12 del 01/09/2025</w:t>
      </w:r>
      <w:r>
        <w:rPr>
          <w:rFonts w:ascii="Arial" w:hAnsi="Arial" w:cs="Arial"/>
          <w:bCs/>
          <w:i/>
          <w:iCs/>
          <w:color w:val="002060"/>
          <w:sz w:val="22"/>
          <w:szCs w:val="22"/>
        </w:rPr>
        <w:t xml:space="preserve"> </w:t>
      </w:r>
      <w:r w:rsidRPr="00F77DD7">
        <w:rPr>
          <w:rFonts w:ascii="Arial" w:hAnsi="Arial" w:cs="Arial"/>
          <w:bCs/>
          <w:i/>
          <w:iCs/>
          <w:color w:val="002060"/>
          <w:sz w:val="22"/>
          <w:szCs w:val="22"/>
        </w:rPr>
        <w:t>per i gironi restanti (“1”, “2”, “3”, “4”, “5”, “8”, “9”, “10”, “12”, “13”, “16”)</w:t>
      </w:r>
      <w:r>
        <w:rPr>
          <w:rFonts w:ascii="Arial" w:hAnsi="Arial" w:cs="Arial"/>
          <w:bCs/>
          <w:i/>
          <w:iCs/>
          <w:color w:val="002060"/>
          <w:sz w:val="22"/>
          <w:szCs w:val="22"/>
        </w:rPr>
        <w:t>.</w:t>
      </w:r>
    </w:p>
    <w:p w14:paraId="24370B68" w14:textId="77777777" w:rsidR="00C27E5A" w:rsidRDefault="00C27E5A" w:rsidP="00C27E5A">
      <w:pPr>
        <w:pStyle w:val="Corpodeltesto21"/>
        <w:rPr>
          <w:rFonts w:ascii="Arial" w:hAnsi="Arial" w:cs="Arial"/>
          <w:bCs/>
          <w:color w:val="002060"/>
          <w:sz w:val="22"/>
        </w:rPr>
      </w:pPr>
    </w:p>
    <w:p w14:paraId="6E92FAE6" w14:textId="182B3CE3" w:rsidR="00F77DD7" w:rsidRPr="00F77DD7" w:rsidRDefault="00F77DD7" w:rsidP="00F77DD7">
      <w:pPr>
        <w:pStyle w:val="Corpodeltesto21"/>
        <w:jc w:val="center"/>
        <w:rPr>
          <w:rFonts w:ascii="Arial" w:hAnsi="Arial" w:cs="Arial"/>
          <w:bCs/>
          <w:color w:val="002060"/>
          <w:sz w:val="22"/>
        </w:rPr>
      </w:pPr>
      <w:r>
        <w:rPr>
          <w:rFonts w:ascii="Arial" w:hAnsi="Arial" w:cs="Arial"/>
          <w:b/>
          <w:color w:val="002060"/>
          <w:sz w:val="36"/>
          <w:szCs w:val="36"/>
        </w:rPr>
        <w:t>REGOLAMENTO</w:t>
      </w:r>
    </w:p>
    <w:p w14:paraId="07CB01D6" w14:textId="77777777" w:rsidR="00C27E5A" w:rsidRPr="002309D1" w:rsidRDefault="00C27E5A" w:rsidP="00C27E5A">
      <w:pPr>
        <w:pStyle w:val="Corpodeltesto21"/>
        <w:rPr>
          <w:rFonts w:ascii="Arial" w:hAnsi="Arial" w:cs="Arial"/>
          <w:bCs/>
          <w:iCs/>
          <w:color w:val="002060"/>
          <w:sz w:val="22"/>
        </w:rPr>
      </w:pPr>
    </w:p>
    <w:p w14:paraId="12122AEA" w14:textId="45A80316" w:rsidR="00C27E5A" w:rsidRPr="00F45EB9" w:rsidRDefault="00F77DD7" w:rsidP="00C27E5A">
      <w:pPr>
        <w:pStyle w:val="LndNormale1"/>
        <w:rPr>
          <w:color w:val="002060"/>
        </w:rPr>
      </w:pPr>
      <w:r>
        <w:rPr>
          <w:color w:val="002060"/>
        </w:rPr>
        <w:t>Si conferma il regolamento pubblicato nel Comunicato Ufficiale n° 12 del 01/09/2025.</w:t>
      </w:r>
    </w:p>
    <w:p w14:paraId="5E050103" w14:textId="77777777" w:rsidR="00C27E5A" w:rsidRDefault="00C27E5A" w:rsidP="00C27E5A">
      <w:pPr>
        <w:jc w:val="left"/>
        <w:rPr>
          <w:rFonts w:ascii="Arial" w:hAnsi="Arial" w:cs="Arial"/>
          <w:color w:val="002060"/>
          <w:sz w:val="22"/>
        </w:rPr>
      </w:pPr>
    </w:p>
    <w:p w14:paraId="210B9162" w14:textId="1DF0C3E7" w:rsidR="00F77DD7" w:rsidRPr="00F77DD7" w:rsidRDefault="00F77DD7" w:rsidP="00F77DD7">
      <w:pPr>
        <w:pStyle w:val="Corpodeltesto21"/>
        <w:jc w:val="center"/>
        <w:rPr>
          <w:rFonts w:ascii="Arial" w:hAnsi="Arial" w:cs="Arial"/>
          <w:bCs/>
          <w:color w:val="002060"/>
          <w:sz w:val="22"/>
        </w:rPr>
      </w:pPr>
      <w:r>
        <w:rPr>
          <w:rFonts w:ascii="Arial" w:hAnsi="Arial" w:cs="Arial"/>
          <w:b/>
          <w:color w:val="002060"/>
          <w:sz w:val="36"/>
          <w:szCs w:val="36"/>
        </w:rPr>
        <w:t>PROGRAMMA GARE</w:t>
      </w:r>
    </w:p>
    <w:p w14:paraId="7CCB5F15" w14:textId="77777777" w:rsidR="00F77DD7" w:rsidRDefault="00F77DD7" w:rsidP="00C27E5A">
      <w:pPr>
        <w:jc w:val="left"/>
        <w:rPr>
          <w:rFonts w:ascii="Arial" w:hAnsi="Arial" w:cs="Arial"/>
          <w:color w:val="002060"/>
          <w:sz w:val="22"/>
        </w:rPr>
      </w:pPr>
    </w:p>
    <w:p w14:paraId="599E2DBE" w14:textId="79F5B398" w:rsidR="00C27E5A" w:rsidRPr="002C787F" w:rsidRDefault="00F77DD7" w:rsidP="002C787F">
      <w:pPr>
        <w:rPr>
          <w:rFonts w:ascii="Arial" w:hAnsi="Arial" w:cs="Arial"/>
          <w:b/>
          <w:bCs/>
          <w:color w:val="002060"/>
          <w:sz w:val="22"/>
          <w:szCs w:val="22"/>
        </w:rPr>
      </w:pPr>
      <w:r w:rsidRPr="002C787F">
        <w:rPr>
          <w:rFonts w:ascii="Arial" w:hAnsi="Arial" w:cs="Arial"/>
          <w:color w:val="002060"/>
          <w:sz w:val="22"/>
          <w:szCs w:val="22"/>
        </w:rPr>
        <w:t>A seguito della</w:t>
      </w:r>
      <w:r w:rsidR="002C787F" w:rsidRPr="002C787F">
        <w:rPr>
          <w:rFonts w:ascii="Arial" w:hAnsi="Arial" w:cs="Arial"/>
          <w:color w:val="002060"/>
          <w:sz w:val="22"/>
          <w:szCs w:val="22"/>
        </w:rPr>
        <w:t xml:space="preserve"> riapertura delle iscrizioni e della</w:t>
      </w:r>
      <w:r w:rsidRPr="002C787F">
        <w:rPr>
          <w:rFonts w:ascii="Arial" w:hAnsi="Arial" w:cs="Arial"/>
          <w:color w:val="002060"/>
          <w:sz w:val="22"/>
          <w:szCs w:val="22"/>
        </w:rPr>
        <w:t xml:space="preserve"> rimodulazione del calendario della prima fase dispost</w:t>
      </w:r>
      <w:r w:rsidR="002C787F" w:rsidRPr="002C787F">
        <w:rPr>
          <w:rFonts w:ascii="Arial" w:hAnsi="Arial" w:cs="Arial"/>
          <w:color w:val="002060"/>
          <w:sz w:val="22"/>
          <w:szCs w:val="22"/>
        </w:rPr>
        <w:t>e</w:t>
      </w:r>
      <w:r w:rsidRPr="002C787F">
        <w:rPr>
          <w:rFonts w:ascii="Arial" w:hAnsi="Arial" w:cs="Arial"/>
          <w:color w:val="002060"/>
          <w:sz w:val="22"/>
          <w:szCs w:val="22"/>
        </w:rPr>
        <w:t xml:space="preserve"> nel Comunicato Ufficiale n° 13 del 03/0</w:t>
      </w:r>
      <w:r w:rsidR="002C787F" w:rsidRPr="002C787F">
        <w:rPr>
          <w:rFonts w:ascii="Arial" w:hAnsi="Arial" w:cs="Arial"/>
          <w:color w:val="002060"/>
          <w:sz w:val="22"/>
          <w:szCs w:val="22"/>
        </w:rPr>
        <w:t xml:space="preserve">9/2025, si pubblica il </w:t>
      </w:r>
      <w:r w:rsidR="002C787F" w:rsidRPr="002C787F">
        <w:rPr>
          <w:rFonts w:ascii="Arial" w:hAnsi="Arial" w:cs="Arial"/>
          <w:b/>
          <w:bCs/>
          <w:color w:val="002060"/>
          <w:sz w:val="22"/>
          <w:szCs w:val="22"/>
        </w:rPr>
        <w:t>programma gare aggiornato della Coppa Marche Calcio a Cinque Serie D</w:t>
      </w:r>
      <w:r w:rsidR="002C787F" w:rsidRPr="002C787F">
        <w:rPr>
          <w:rFonts w:ascii="Arial" w:hAnsi="Arial" w:cs="Arial"/>
          <w:color w:val="002060"/>
          <w:sz w:val="22"/>
          <w:szCs w:val="22"/>
        </w:rPr>
        <w:t xml:space="preserve"> che annulla e sostituisce quello pubblicato nel Comuniato Ufficiale n° 12 del 01/09/2025:</w:t>
      </w:r>
    </w:p>
    <w:p w14:paraId="382C5A5A" w14:textId="77777777" w:rsidR="002C787F" w:rsidRPr="00B1600B" w:rsidRDefault="002C787F" w:rsidP="00C27E5A">
      <w:pPr>
        <w:pStyle w:val="LndNormale1"/>
        <w:rPr>
          <w:rFonts w:cs="Arial"/>
          <w:color w:val="002060"/>
          <w:szCs w:val="22"/>
        </w:rPr>
      </w:pPr>
    </w:p>
    <w:p w14:paraId="19E95AF3" w14:textId="77777777" w:rsidR="00B1600B" w:rsidRPr="00B1600B" w:rsidRDefault="00B1600B" w:rsidP="00B1600B">
      <w:pPr>
        <w:pStyle w:val="sottotitolocampionato10"/>
        <w:rPr>
          <w:color w:val="002060"/>
        </w:rPr>
      </w:pPr>
      <w:r w:rsidRPr="00B1600B">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B1600B" w:rsidRPr="00B1600B" w14:paraId="6D52C88B"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2D84C"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0A20C"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54FF3"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8C97D"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67A54"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FD203"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8B3B3" w14:textId="77777777" w:rsidR="00B1600B" w:rsidRPr="00B1600B" w:rsidRDefault="00B1600B" w:rsidP="00726C59">
            <w:pPr>
              <w:pStyle w:val="headertabella0"/>
              <w:rPr>
                <w:color w:val="002060"/>
              </w:rPr>
            </w:pPr>
            <w:r w:rsidRPr="00B1600B">
              <w:rPr>
                <w:color w:val="002060"/>
              </w:rPr>
              <w:t>Indirizzo Impianto</w:t>
            </w:r>
          </w:p>
        </w:tc>
      </w:tr>
      <w:tr w:rsidR="00B1600B" w:rsidRPr="00B1600B" w14:paraId="6B4B6051"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E479B4" w14:textId="77777777" w:rsidR="00B1600B" w:rsidRPr="00B1600B" w:rsidRDefault="00B1600B" w:rsidP="00726C59">
            <w:pPr>
              <w:pStyle w:val="rowtabella0"/>
              <w:rPr>
                <w:color w:val="002060"/>
              </w:rPr>
            </w:pPr>
            <w:r w:rsidRPr="00B1600B">
              <w:rPr>
                <w:color w:val="002060"/>
              </w:rPr>
              <w:t>AUDAX PIOBBICO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1DB5F3" w14:textId="77777777" w:rsidR="00B1600B" w:rsidRPr="00B1600B" w:rsidRDefault="00B1600B" w:rsidP="00726C59">
            <w:pPr>
              <w:pStyle w:val="rowtabella0"/>
              <w:rPr>
                <w:color w:val="002060"/>
              </w:rPr>
            </w:pPr>
            <w:r w:rsidRPr="00B1600B">
              <w:rPr>
                <w:color w:val="002060"/>
              </w:rPr>
              <w:t>MONTECCHIO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D9F0A9"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F264E0" w14:textId="77777777" w:rsidR="00B1600B" w:rsidRPr="00B1600B" w:rsidRDefault="00B1600B" w:rsidP="00726C59">
            <w:pPr>
              <w:pStyle w:val="rowtabella0"/>
              <w:rPr>
                <w:color w:val="002060"/>
              </w:rPr>
            </w:pPr>
            <w:r w:rsidRPr="00B1600B">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4CB48" w14:textId="77777777" w:rsidR="00B1600B" w:rsidRPr="00B1600B" w:rsidRDefault="00B1600B" w:rsidP="00726C59">
            <w:pPr>
              <w:pStyle w:val="rowtabella0"/>
              <w:rPr>
                <w:color w:val="002060"/>
              </w:rPr>
            </w:pPr>
            <w:r w:rsidRPr="00B1600B">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C73DD4" w14:textId="77777777" w:rsidR="00B1600B" w:rsidRPr="00B1600B" w:rsidRDefault="00B1600B" w:rsidP="00726C59">
            <w:pPr>
              <w:pStyle w:val="rowtabella0"/>
              <w:rPr>
                <w:color w:val="002060"/>
              </w:rPr>
            </w:pPr>
            <w:r w:rsidRPr="00B1600B">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9BE275" w14:textId="77777777" w:rsidR="00B1600B" w:rsidRPr="00B1600B" w:rsidRDefault="00B1600B" w:rsidP="00726C59">
            <w:pPr>
              <w:pStyle w:val="rowtabella0"/>
              <w:rPr>
                <w:color w:val="002060"/>
              </w:rPr>
            </w:pPr>
            <w:r w:rsidRPr="00B1600B">
              <w:rPr>
                <w:color w:val="002060"/>
              </w:rPr>
              <w:t>VIA GIOVANNI XXIII</w:t>
            </w:r>
          </w:p>
        </w:tc>
      </w:tr>
      <w:tr w:rsidR="00B1600B" w:rsidRPr="00B1600B" w14:paraId="644E7F61"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BAFE02" w14:textId="77777777" w:rsidR="00B1600B" w:rsidRPr="00B1600B" w:rsidRDefault="00B1600B" w:rsidP="00726C59">
            <w:pPr>
              <w:pStyle w:val="rowtabella0"/>
              <w:rPr>
                <w:color w:val="002060"/>
              </w:rPr>
            </w:pPr>
            <w:r w:rsidRPr="00B1600B">
              <w:rPr>
                <w:color w:val="002060"/>
              </w:rPr>
              <w:t>DURANTINA SANTA CECILIA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F72DC" w14:textId="77777777" w:rsidR="00B1600B" w:rsidRPr="00B1600B" w:rsidRDefault="00B1600B" w:rsidP="00726C59">
            <w:pPr>
              <w:pStyle w:val="rowtabella0"/>
              <w:rPr>
                <w:color w:val="002060"/>
              </w:rPr>
            </w:pPr>
            <w:r w:rsidRPr="00B1600B">
              <w:rPr>
                <w:color w:val="002060"/>
              </w:rPr>
              <w:t>VADO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D63D7C"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19689" w14:textId="77777777" w:rsidR="00B1600B" w:rsidRPr="00B1600B" w:rsidRDefault="00B1600B" w:rsidP="00726C59">
            <w:pPr>
              <w:pStyle w:val="rowtabella0"/>
              <w:rPr>
                <w:color w:val="002060"/>
              </w:rPr>
            </w:pPr>
            <w:r w:rsidRPr="00B1600B">
              <w:rPr>
                <w:color w:val="002060"/>
              </w:rPr>
              <w:t>19/09/2025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8F377" w14:textId="77777777" w:rsidR="00B1600B" w:rsidRPr="00B1600B" w:rsidRDefault="00B1600B" w:rsidP="00726C59">
            <w:pPr>
              <w:pStyle w:val="rowtabella0"/>
              <w:rPr>
                <w:color w:val="002060"/>
              </w:rPr>
            </w:pPr>
            <w:r w:rsidRPr="00B1600B">
              <w:rPr>
                <w:color w:val="002060"/>
              </w:rPr>
              <w:t>5489 URBANIA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0F312" w14:textId="77777777" w:rsidR="00B1600B" w:rsidRPr="00B1600B" w:rsidRDefault="00B1600B" w:rsidP="00726C59">
            <w:pPr>
              <w:pStyle w:val="rowtabella0"/>
              <w:rPr>
                <w:color w:val="002060"/>
              </w:rPr>
            </w:pPr>
            <w:r w:rsidRPr="00B1600B">
              <w:rPr>
                <w:color w:val="002060"/>
              </w:rPr>
              <w:t>URBANIA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99E763" w14:textId="77777777" w:rsidR="00B1600B" w:rsidRPr="00B1600B" w:rsidRDefault="00B1600B" w:rsidP="00726C59">
            <w:pPr>
              <w:pStyle w:val="rowtabella0"/>
              <w:rPr>
                <w:color w:val="002060"/>
              </w:rPr>
            </w:pPr>
            <w:r w:rsidRPr="00B1600B">
              <w:rPr>
                <w:color w:val="002060"/>
              </w:rPr>
              <w:t>VIA CAMPO SPORTIVO</w:t>
            </w:r>
          </w:p>
        </w:tc>
      </w:tr>
    </w:tbl>
    <w:p w14:paraId="327991D8" w14:textId="77777777" w:rsidR="00B1600B" w:rsidRPr="00B1600B" w:rsidRDefault="00B1600B" w:rsidP="00B1600B">
      <w:pPr>
        <w:pStyle w:val="breakline"/>
        <w:rPr>
          <w:rFonts w:eastAsiaTheme="minorEastAsia"/>
          <w:color w:val="002060"/>
        </w:rPr>
      </w:pPr>
    </w:p>
    <w:p w14:paraId="7CDCCAA1" w14:textId="77777777" w:rsidR="00B1600B" w:rsidRPr="00B1600B" w:rsidRDefault="00B1600B" w:rsidP="00B1600B">
      <w:pPr>
        <w:pStyle w:val="breakline"/>
        <w:rPr>
          <w:color w:val="002060"/>
        </w:rPr>
      </w:pPr>
    </w:p>
    <w:p w14:paraId="3D568769" w14:textId="77777777" w:rsidR="00B1600B" w:rsidRPr="00B1600B" w:rsidRDefault="00B1600B" w:rsidP="00B1600B">
      <w:pPr>
        <w:pStyle w:val="breakline"/>
        <w:rPr>
          <w:color w:val="002060"/>
        </w:rPr>
      </w:pPr>
    </w:p>
    <w:p w14:paraId="3B95A9FA" w14:textId="77777777" w:rsidR="00B1600B" w:rsidRPr="00B1600B" w:rsidRDefault="00B1600B" w:rsidP="00B1600B">
      <w:pPr>
        <w:pStyle w:val="sottotitolocampionato10"/>
        <w:rPr>
          <w:color w:val="002060"/>
        </w:rPr>
      </w:pPr>
      <w:r w:rsidRPr="00B1600B">
        <w:rPr>
          <w:color w:val="002060"/>
        </w:rPr>
        <w:t>GIRONE 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B1600B" w:rsidRPr="00B1600B" w14:paraId="56879D8E"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6A5B2"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FA19D"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7D8ED"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9F495"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8D4F7"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EE398"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E0C37" w14:textId="77777777" w:rsidR="00B1600B" w:rsidRPr="00B1600B" w:rsidRDefault="00B1600B" w:rsidP="00726C59">
            <w:pPr>
              <w:pStyle w:val="headertabella0"/>
              <w:rPr>
                <w:color w:val="002060"/>
              </w:rPr>
            </w:pPr>
            <w:r w:rsidRPr="00B1600B">
              <w:rPr>
                <w:color w:val="002060"/>
              </w:rPr>
              <w:t>Indirizzo Impianto</w:t>
            </w:r>
          </w:p>
        </w:tc>
      </w:tr>
      <w:tr w:rsidR="00B1600B" w:rsidRPr="00B1600B" w14:paraId="5715DFE3"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B428EE" w14:textId="77777777" w:rsidR="00B1600B" w:rsidRPr="00B1600B" w:rsidRDefault="00B1600B" w:rsidP="00726C59">
            <w:pPr>
              <w:pStyle w:val="rowtabella0"/>
              <w:rPr>
                <w:color w:val="002060"/>
              </w:rPr>
            </w:pPr>
            <w:r w:rsidRPr="00B1600B">
              <w:rPr>
                <w:color w:val="002060"/>
              </w:rPr>
              <w:t>MONTECCHIO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92EBDB" w14:textId="77777777" w:rsidR="00B1600B" w:rsidRPr="00B1600B" w:rsidRDefault="00B1600B" w:rsidP="00726C59">
            <w:pPr>
              <w:pStyle w:val="rowtabella0"/>
              <w:rPr>
                <w:color w:val="002060"/>
              </w:rPr>
            </w:pPr>
            <w:r w:rsidRPr="00B1600B">
              <w:rPr>
                <w:color w:val="002060"/>
              </w:rPr>
              <w:t>DURANTINA SANTA CECILIA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F0FA4"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B7F3AC" w14:textId="77777777" w:rsidR="00B1600B" w:rsidRPr="00B1600B" w:rsidRDefault="00B1600B" w:rsidP="00726C59">
            <w:pPr>
              <w:pStyle w:val="rowtabella0"/>
              <w:rPr>
                <w:color w:val="002060"/>
              </w:rPr>
            </w:pPr>
            <w:r w:rsidRPr="00B1600B">
              <w:rPr>
                <w:color w:val="002060"/>
              </w:rPr>
              <w:t>26/09/2025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BF94F" w14:textId="77777777" w:rsidR="00B1600B" w:rsidRPr="00B1600B" w:rsidRDefault="00B1600B" w:rsidP="00726C59">
            <w:pPr>
              <w:pStyle w:val="rowtabella0"/>
              <w:rPr>
                <w:color w:val="002060"/>
              </w:rPr>
            </w:pPr>
            <w:r w:rsidRPr="00B1600B">
              <w:rPr>
                <w:color w:val="002060"/>
              </w:rPr>
              <w:t>5414 PALESTRA PIAN DEL BRUSCOLO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80DC8" w14:textId="77777777" w:rsidR="00B1600B" w:rsidRPr="00B1600B" w:rsidRDefault="00B1600B" w:rsidP="00726C59">
            <w:pPr>
              <w:pStyle w:val="rowtabella0"/>
              <w:rPr>
                <w:color w:val="002060"/>
              </w:rPr>
            </w:pPr>
            <w:r w:rsidRPr="00B1600B">
              <w:rPr>
                <w:color w:val="002060"/>
              </w:rPr>
              <w:t>TAVULLIA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E5B9CE" w14:textId="77777777" w:rsidR="00B1600B" w:rsidRPr="00B1600B" w:rsidRDefault="00B1600B" w:rsidP="00726C59">
            <w:pPr>
              <w:pStyle w:val="rowtabella0"/>
              <w:rPr>
                <w:color w:val="002060"/>
              </w:rPr>
            </w:pPr>
            <w:r w:rsidRPr="00B1600B">
              <w:rPr>
                <w:color w:val="002060"/>
              </w:rPr>
              <w:t>PIAN DEL BRUSCOLO</w:t>
            </w:r>
          </w:p>
        </w:tc>
      </w:tr>
      <w:tr w:rsidR="00B1600B" w:rsidRPr="00B1600B" w14:paraId="0D2B0E13"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3AEF50" w14:textId="77777777" w:rsidR="00B1600B" w:rsidRPr="00B1600B" w:rsidRDefault="00B1600B" w:rsidP="00726C59">
            <w:pPr>
              <w:pStyle w:val="rowtabella0"/>
              <w:rPr>
                <w:color w:val="002060"/>
              </w:rPr>
            </w:pPr>
            <w:r w:rsidRPr="00B1600B">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BC6D3" w14:textId="77777777" w:rsidR="00B1600B" w:rsidRPr="00B1600B" w:rsidRDefault="00B1600B" w:rsidP="00726C59">
            <w:pPr>
              <w:pStyle w:val="rowtabella0"/>
              <w:rPr>
                <w:color w:val="002060"/>
              </w:rPr>
            </w:pPr>
            <w:r w:rsidRPr="00B1600B">
              <w:rPr>
                <w:color w:val="002060"/>
              </w:rPr>
              <w:t>AUDAX PIOBBICO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0762BF"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407EA" w14:textId="77777777" w:rsidR="00B1600B" w:rsidRPr="00B1600B" w:rsidRDefault="00B1600B" w:rsidP="00726C59">
            <w:pPr>
              <w:pStyle w:val="rowtabella0"/>
              <w:rPr>
                <w:color w:val="002060"/>
              </w:rPr>
            </w:pPr>
            <w:r w:rsidRPr="00B1600B">
              <w:rPr>
                <w:color w:val="002060"/>
              </w:rPr>
              <w:t>26/09/2025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905D44" w14:textId="77777777" w:rsidR="00B1600B" w:rsidRPr="00B1600B" w:rsidRDefault="00B1600B" w:rsidP="00726C59">
            <w:pPr>
              <w:pStyle w:val="rowtabella0"/>
              <w:rPr>
                <w:color w:val="002060"/>
              </w:rPr>
            </w:pPr>
            <w:r w:rsidRPr="00B1600B">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701EC" w14:textId="77777777" w:rsidR="00B1600B" w:rsidRPr="00B1600B" w:rsidRDefault="00B1600B" w:rsidP="00726C59">
            <w:pPr>
              <w:pStyle w:val="rowtabella0"/>
              <w:rPr>
                <w:color w:val="002060"/>
              </w:rPr>
            </w:pPr>
            <w:r w:rsidRPr="00B1600B">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19D43" w14:textId="77777777" w:rsidR="00B1600B" w:rsidRPr="00B1600B" w:rsidRDefault="00B1600B" w:rsidP="00726C59">
            <w:pPr>
              <w:pStyle w:val="rowtabella0"/>
              <w:rPr>
                <w:color w:val="002060"/>
              </w:rPr>
            </w:pPr>
            <w:r w:rsidRPr="00B1600B">
              <w:rPr>
                <w:color w:val="002060"/>
              </w:rPr>
              <w:t>VIA MOLINELLO</w:t>
            </w:r>
          </w:p>
        </w:tc>
      </w:tr>
    </w:tbl>
    <w:p w14:paraId="47C7B69C" w14:textId="77777777" w:rsidR="00B1600B" w:rsidRPr="00B1600B" w:rsidRDefault="00B1600B" w:rsidP="00B1600B">
      <w:pPr>
        <w:pStyle w:val="breakline"/>
        <w:rPr>
          <w:rFonts w:eastAsiaTheme="minorEastAsia"/>
          <w:color w:val="002060"/>
        </w:rPr>
      </w:pPr>
    </w:p>
    <w:p w14:paraId="53B551FE" w14:textId="77777777" w:rsidR="00B1600B" w:rsidRPr="00B1600B" w:rsidRDefault="00B1600B" w:rsidP="00B1600B">
      <w:pPr>
        <w:pStyle w:val="breakline"/>
        <w:rPr>
          <w:color w:val="002060"/>
        </w:rPr>
      </w:pPr>
    </w:p>
    <w:p w14:paraId="6E175683" w14:textId="77777777" w:rsidR="00B1600B" w:rsidRPr="00B1600B" w:rsidRDefault="00B1600B" w:rsidP="00B1600B">
      <w:pPr>
        <w:pStyle w:val="breakline"/>
        <w:rPr>
          <w:color w:val="002060"/>
        </w:rPr>
      </w:pPr>
    </w:p>
    <w:p w14:paraId="105EC63F" w14:textId="77777777" w:rsidR="00B1600B" w:rsidRPr="00B1600B" w:rsidRDefault="00B1600B" w:rsidP="00B1600B">
      <w:pPr>
        <w:pStyle w:val="sottotitolocampionato10"/>
        <w:rPr>
          <w:color w:val="002060"/>
        </w:rPr>
      </w:pPr>
      <w:r w:rsidRPr="00B1600B">
        <w:rPr>
          <w:color w:val="002060"/>
        </w:rPr>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178"/>
        <w:gridCol w:w="1552"/>
        <w:gridCol w:w="1552"/>
      </w:tblGrid>
      <w:tr w:rsidR="00B1600B" w:rsidRPr="00B1600B" w14:paraId="4B82CB9F"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80CAC"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AD549"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53134"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D7002"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EC794"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B6438"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057BD" w14:textId="77777777" w:rsidR="00B1600B" w:rsidRPr="00B1600B" w:rsidRDefault="00B1600B" w:rsidP="00726C59">
            <w:pPr>
              <w:pStyle w:val="headertabella0"/>
              <w:rPr>
                <w:color w:val="002060"/>
              </w:rPr>
            </w:pPr>
            <w:r w:rsidRPr="00B1600B">
              <w:rPr>
                <w:color w:val="002060"/>
              </w:rPr>
              <w:t>Indirizzo Impianto</w:t>
            </w:r>
          </w:p>
        </w:tc>
      </w:tr>
      <w:tr w:rsidR="00B1600B" w:rsidRPr="00B1600B" w14:paraId="6E1EA0D6"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CA6F85" w14:textId="77777777" w:rsidR="00B1600B" w:rsidRPr="00B1600B" w:rsidRDefault="00B1600B" w:rsidP="00726C59">
            <w:pPr>
              <w:pStyle w:val="rowtabella0"/>
              <w:rPr>
                <w:color w:val="002060"/>
              </w:rPr>
            </w:pPr>
            <w:r w:rsidRPr="00B1600B">
              <w:rPr>
                <w:color w:val="002060"/>
              </w:rPr>
              <w:t>AUDAX PIOBBICO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253C93" w14:textId="77777777" w:rsidR="00B1600B" w:rsidRPr="00B1600B" w:rsidRDefault="00B1600B" w:rsidP="00726C59">
            <w:pPr>
              <w:pStyle w:val="rowtabella0"/>
              <w:rPr>
                <w:color w:val="002060"/>
              </w:rPr>
            </w:pPr>
            <w:r w:rsidRPr="00B1600B">
              <w:rPr>
                <w:color w:val="002060"/>
              </w:rPr>
              <w:t>DURANTINA SANTA CECILIA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1A59A"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8AC262" w14:textId="77777777" w:rsidR="00B1600B" w:rsidRPr="00B1600B" w:rsidRDefault="00B1600B" w:rsidP="00726C59">
            <w:pPr>
              <w:pStyle w:val="rowtabella0"/>
              <w:rPr>
                <w:color w:val="002060"/>
              </w:rPr>
            </w:pPr>
            <w:r w:rsidRPr="00B1600B">
              <w:rPr>
                <w:color w:val="002060"/>
              </w:rPr>
              <w:t>03/10/2025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5027B4" w14:textId="77777777" w:rsidR="00B1600B" w:rsidRPr="00B1600B" w:rsidRDefault="00B1600B" w:rsidP="00726C59">
            <w:pPr>
              <w:pStyle w:val="rowtabella0"/>
              <w:rPr>
                <w:color w:val="002060"/>
              </w:rPr>
            </w:pPr>
            <w:r w:rsidRPr="00B1600B">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101935" w14:textId="77777777" w:rsidR="00B1600B" w:rsidRPr="00B1600B" w:rsidRDefault="00B1600B" w:rsidP="00726C59">
            <w:pPr>
              <w:pStyle w:val="rowtabella0"/>
              <w:rPr>
                <w:color w:val="002060"/>
              </w:rPr>
            </w:pPr>
            <w:r w:rsidRPr="00B1600B">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A3C08C" w14:textId="77777777" w:rsidR="00B1600B" w:rsidRPr="00B1600B" w:rsidRDefault="00B1600B" w:rsidP="00726C59">
            <w:pPr>
              <w:pStyle w:val="rowtabella0"/>
              <w:rPr>
                <w:color w:val="002060"/>
              </w:rPr>
            </w:pPr>
            <w:r w:rsidRPr="00B1600B">
              <w:rPr>
                <w:color w:val="002060"/>
              </w:rPr>
              <w:t>VIA GIOVANNI XXIII</w:t>
            </w:r>
          </w:p>
        </w:tc>
      </w:tr>
      <w:tr w:rsidR="00B1600B" w:rsidRPr="00B1600B" w14:paraId="4A0E0C73"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0D13C0" w14:textId="77777777" w:rsidR="00B1600B" w:rsidRPr="00B1600B" w:rsidRDefault="00B1600B" w:rsidP="00726C59">
            <w:pPr>
              <w:pStyle w:val="rowtabella0"/>
              <w:rPr>
                <w:color w:val="002060"/>
              </w:rPr>
            </w:pPr>
            <w:r w:rsidRPr="00B1600B">
              <w:rPr>
                <w:color w:val="002060"/>
              </w:rPr>
              <w:lastRenderedPageBreak/>
              <w:t>MONTECCHIO SPORT</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BB76B5" w14:textId="77777777" w:rsidR="00B1600B" w:rsidRPr="00B1600B" w:rsidRDefault="00B1600B" w:rsidP="00726C59">
            <w:pPr>
              <w:pStyle w:val="rowtabella0"/>
              <w:rPr>
                <w:color w:val="002060"/>
              </w:rPr>
            </w:pPr>
            <w:r w:rsidRPr="00B1600B">
              <w:rPr>
                <w:color w:val="002060"/>
              </w:rPr>
              <w:t>VADO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C5BBF1"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C8039D" w14:textId="77777777" w:rsidR="00B1600B" w:rsidRPr="00B1600B" w:rsidRDefault="00B1600B" w:rsidP="00726C59">
            <w:pPr>
              <w:pStyle w:val="rowtabella0"/>
              <w:rPr>
                <w:color w:val="002060"/>
              </w:rPr>
            </w:pPr>
            <w:r w:rsidRPr="00B1600B">
              <w:rPr>
                <w:color w:val="002060"/>
              </w:rPr>
              <w:t>03/10/2025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F69A4" w14:textId="77777777" w:rsidR="00B1600B" w:rsidRPr="00B1600B" w:rsidRDefault="00B1600B" w:rsidP="00726C59">
            <w:pPr>
              <w:pStyle w:val="rowtabella0"/>
              <w:rPr>
                <w:color w:val="002060"/>
              </w:rPr>
            </w:pPr>
            <w:r w:rsidRPr="00B1600B">
              <w:rPr>
                <w:color w:val="002060"/>
              </w:rPr>
              <w:t>5414 PALESTRA PIAN DEL BRUSCOLO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C4769F" w14:textId="77777777" w:rsidR="00B1600B" w:rsidRPr="00B1600B" w:rsidRDefault="00B1600B" w:rsidP="00726C59">
            <w:pPr>
              <w:pStyle w:val="rowtabella0"/>
              <w:rPr>
                <w:color w:val="002060"/>
              </w:rPr>
            </w:pPr>
            <w:r w:rsidRPr="00B1600B">
              <w:rPr>
                <w:color w:val="002060"/>
              </w:rPr>
              <w:t>TAVULLIA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077486" w14:textId="77777777" w:rsidR="00B1600B" w:rsidRPr="00B1600B" w:rsidRDefault="00B1600B" w:rsidP="00726C59">
            <w:pPr>
              <w:pStyle w:val="rowtabella0"/>
              <w:rPr>
                <w:color w:val="002060"/>
              </w:rPr>
            </w:pPr>
            <w:r w:rsidRPr="00B1600B">
              <w:rPr>
                <w:color w:val="002060"/>
              </w:rPr>
              <w:t>PIAN DEL BRUSCOLO</w:t>
            </w:r>
          </w:p>
        </w:tc>
      </w:tr>
    </w:tbl>
    <w:p w14:paraId="18007477" w14:textId="77777777" w:rsidR="00B1600B" w:rsidRPr="00B1600B" w:rsidRDefault="00B1600B" w:rsidP="00B1600B">
      <w:pPr>
        <w:pStyle w:val="breakline"/>
        <w:rPr>
          <w:rFonts w:eastAsiaTheme="minorEastAsia"/>
          <w:color w:val="002060"/>
        </w:rPr>
      </w:pPr>
    </w:p>
    <w:p w14:paraId="6480C727" w14:textId="77777777" w:rsidR="00B1600B" w:rsidRPr="00B1600B" w:rsidRDefault="00B1600B" w:rsidP="00B1600B">
      <w:pPr>
        <w:pStyle w:val="breakline"/>
        <w:rPr>
          <w:color w:val="002060"/>
        </w:rPr>
      </w:pPr>
    </w:p>
    <w:p w14:paraId="3B651FC6" w14:textId="77777777" w:rsidR="00B1600B" w:rsidRPr="00B1600B" w:rsidRDefault="00B1600B" w:rsidP="00B1600B">
      <w:pPr>
        <w:pStyle w:val="breakline"/>
        <w:rPr>
          <w:color w:val="002060"/>
        </w:rPr>
      </w:pPr>
    </w:p>
    <w:p w14:paraId="3180CB64" w14:textId="77777777" w:rsidR="00B1600B" w:rsidRPr="00B1600B" w:rsidRDefault="00B1600B" w:rsidP="00B1600B">
      <w:pPr>
        <w:pStyle w:val="sottotitolocampionato10"/>
        <w:rPr>
          <w:color w:val="002060"/>
        </w:rPr>
      </w:pPr>
      <w:r w:rsidRPr="00B1600B">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1600B" w:rsidRPr="00B1600B" w14:paraId="3C40829D"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79AB6"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71AB8"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9068C"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CEC85"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A84FB"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C62C8"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66513" w14:textId="77777777" w:rsidR="00B1600B" w:rsidRPr="00B1600B" w:rsidRDefault="00B1600B" w:rsidP="00726C59">
            <w:pPr>
              <w:pStyle w:val="headertabella0"/>
              <w:rPr>
                <w:color w:val="002060"/>
              </w:rPr>
            </w:pPr>
            <w:r w:rsidRPr="00B1600B">
              <w:rPr>
                <w:color w:val="002060"/>
              </w:rPr>
              <w:t>Indirizzo Impianto</w:t>
            </w:r>
          </w:p>
        </w:tc>
      </w:tr>
      <w:tr w:rsidR="00B1600B" w:rsidRPr="00B1600B" w14:paraId="0B44837F" w14:textId="77777777" w:rsidTr="00726C5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DF8C6B" w14:textId="77777777" w:rsidR="00B1600B" w:rsidRPr="00B1600B" w:rsidRDefault="00B1600B" w:rsidP="00726C59">
            <w:pPr>
              <w:pStyle w:val="rowtabella0"/>
              <w:rPr>
                <w:color w:val="002060"/>
              </w:rPr>
            </w:pPr>
            <w:r w:rsidRPr="00B1600B">
              <w:rPr>
                <w:color w:val="002060"/>
              </w:rPr>
              <w:t>ANGELI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1A8E02" w14:textId="77777777" w:rsidR="00B1600B" w:rsidRPr="00B1600B" w:rsidRDefault="00B1600B" w:rsidP="00726C59">
            <w:pPr>
              <w:pStyle w:val="rowtabella0"/>
              <w:rPr>
                <w:color w:val="002060"/>
              </w:rPr>
            </w:pPr>
            <w:r w:rsidRPr="00B1600B">
              <w:rPr>
                <w:color w:val="002060"/>
              </w:rPr>
              <w:t>VIRTUS AURORA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C6B1DA"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A1CAD8" w14:textId="77777777" w:rsidR="00B1600B" w:rsidRPr="00B1600B" w:rsidRDefault="00B1600B" w:rsidP="00726C59">
            <w:pPr>
              <w:pStyle w:val="rowtabella0"/>
              <w:rPr>
                <w:color w:val="002060"/>
              </w:rPr>
            </w:pPr>
            <w:r w:rsidRPr="00B1600B">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EF815A" w14:textId="77777777" w:rsidR="00B1600B" w:rsidRPr="00B1600B" w:rsidRDefault="00B1600B" w:rsidP="00726C59">
            <w:pPr>
              <w:pStyle w:val="rowtabella0"/>
              <w:rPr>
                <w:color w:val="002060"/>
              </w:rPr>
            </w:pPr>
            <w:r w:rsidRPr="00B1600B">
              <w:rPr>
                <w:color w:val="002060"/>
              </w:rPr>
              <w:t>5116 PALESTRA COM. C5 ANGELI ROSORA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426570" w14:textId="77777777" w:rsidR="00B1600B" w:rsidRPr="00B1600B" w:rsidRDefault="00B1600B" w:rsidP="00726C59">
            <w:pPr>
              <w:pStyle w:val="rowtabella0"/>
              <w:rPr>
                <w:color w:val="002060"/>
              </w:rPr>
            </w:pPr>
            <w:r w:rsidRPr="00B1600B">
              <w:rPr>
                <w:color w:val="002060"/>
              </w:rPr>
              <w:t>ROSORA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3A4A63" w14:textId="77777777" w:rsidR="00B1600B" w:rsidRPr="00B1600B" w:rsidRDefault="00B1600B" w:rsidP="00726C59">
            <w:pPr>
              <w:pStyle w:val="rowtabella0"/>
              <w:rPr>
                <w:color w:val="002060"/>
              </w:rPr>
            </w:pPr>
            <w:r w:rsidRPr="00B1600B">
              <w:rPr>
                <w:color w:val="002060"/>
              </w:rPr>
              <w:t>VIA LEOPARDI LOC. ANGELI</w:t>
            </w:r>
          </w:p>
        </w:tc>
      </w:tr>
    </w:tbl>
    <w:p w14:paraId="5E755635" w14:textId="77777777" w:rsidR="00B1600B" w:rsidRPr="00B1600B" w:rsidRDefault="00B1600B" w:rsidP="00B1600B">
      <w:pPr>
        <w:pStyle w:val="breakline"/>
        <w:rPr>
          <w:rFonts w:eastAsiaTheme="minorEastAsia"/>
          <w:color w:val="002060"/>
        </w:rPr>
      </w:pPr>
    </w:p>
    <w:p w14:paraId="56791C80" w14:textId="0FE1D488" w:rsidR="00B1600B" w:rsidRPr="0009640D" w:rsidRDefault="0009640D" w:rsidP="00B1600B">
      <w:pPr>
        <w:pStyle w:val="breakline"/>
        <w:rPr>
          <w:rFonts w:ascii="Arial" w:hAnsi="Arial" w:cs="Arial"/>
          <w:i/>
          <w:iCs/>
          <w:color w:val="002060"/>
        </w:rPr>
      </w:pPr>
      <w:r w:rsidRPr="0009640D">
        <w:rPr>
          <w:rFonts w:ascii="Arial" w:hAnsi="Arial" w:cs="Arial"/>
          <w:i/>
          <w:iCs/>
          <w:color w:val="002060"/>
        </w:rPr>
        <w:t>RIPOSA: REAL CASEBRUCIATE W.FIRE</w:t>
      </w:r>
    </w:p>
    <w:p w14:paraId="7F472DE4" w14:textId="77777777" w:rsidR="00B1600B" w:rsidRDefault="00B1600B" w:rsidP="00B1600B">
      <w:pPr>
        <w:pStyle w:val="breakline"/>
        <w:rPr>
          <w:color w:val="002060"/>
        </w:rPr>
      </w:pPr>
    </w:p>
    <w:p w14:paraId="2ECB1EFF" w14:textId="77777777" w:rsidR="0009640D" w:rsidRPr="00B1600B" w:rsidRDefault="0009640D" w:rsidP="00B1600B">
      <w:pPr>
        <w:pStyle w:val="breakline"/>
        <w:rPr>
          <w:color w:val="002060"/>
        </w:rPr>
      </w:pPr>
    </w:p>
    <w:p w14:paraId="68B88A66" w14:textId="77777777" w:rsidR="00B1600B" w:rsidRPr="00B1600B" w:rsidRDefault="00B1600B" w:rsidP="00B1600B">
      <w:pPr>
        <w:pStyle w:val="sottotitolocampionato10"/>
        <w:rPr>
          <w:color w:val="002060"/>
        </w:rPr>
      </w:pPr>
      <w:r w:rsidRPr="00B1600B">
        <w:rPr>
          <w:color w:val="002060"/>
        </w:rPr>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1600B" w:rsidRPr="00B1600B" w14:paraId="6F1CDA45"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24D97"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747DD"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CB0FE"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ED398"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84776"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A3A28"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5E487" w14:textId="77777777" w:rsidR="00B1600B" w:rsidRPr="00B1600B" w:rsidRDefault="00B1600B" w:rsidP="00726C59">
            <w:pPr>
              <w:pStyle w:val="headertabella0"/>
              <w:rPr>
                <w:color w:val="002060"/>
              </w:rPr>
            </w:pPr>
            <w:r w:rsidRPr="00B1600B">
              <w:rPr>
                <w:color w:val="002060"/>
              </w:rPr>
              <w:t>Indirizzo Impianto</w:t>
            </w:r>
          </w:p>
        </w:tc>
      </w:tr>
      <w:tr w:rsidR="00B1600B" w:rsidRPr="00B1600B" w14:paraId="749E8001" w14:textId="77777777" w:rsidTr="00726C5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EE70FE" w14:textId="77777777" w:rsidR="00B1600B" w:rsidRPr="00B1600B" w:rsidRDefault="00B1600B" w:rsidP="00726C59">
            <w:pPr>
              <w:pStyle w:val="rowtabella0"/>
              <w:rPr>
                <w:color w:val="002060"/>
              </w:rPr>
            </w:pPr>
            <w:r w:rsidRPr="00B1600B">
              <w:rPr>
                <w:color w:val="002060"/>
              </w:rPr>
              <w:t>GRADARA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7197B8" w14:textId="77777777" w:rsidR="00B1600B" w:rsidRPr="00B1600B" w:rsidRDefault="00B1600B" w:rsidP="00726C59">
            <w:pPr>
              <w:pStyle w:val="rowtabella0"/>
              <w:rPr>
                <w:color w:val="002060"/>
                <w:lang w:val="es-ES"/>
              </w:rPr>
            </w:pPr>
            <w:r w:rsidRPr="00B1600B">
              <w:rPr>
                <w:color w:val="002060"/>
                <w:lang w:val="es-ES"/>
              </w:rPr>
              <w:t>VALMISA FUTSAL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D62059"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A3BA25" w14:textId="77777777" w:rsidR="00B1600B" w:rsidRPr="00B1600B" w:rsidRDefault="00B1600B" w:rsidP="00726C59">
            <w:pPr>
              <w:pStyle w:val="rowtabella0"/>
              <w:rPr>
                <w:color w:val="002060"/>
              </w:rPr>
            </w:pPr>
            <w:r w:rsidRPr="00B1600B">
              <w:rPr>
                <w:color w:val="002060"/>
              </w:rPr>
              <w:t>20/09/2025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28DFAD" w14:textId="77777777" w:rsidR="00B1600B" w:rsidRPr="00B1600B" w:rsidRDefault="00B1600B" w:rsidP="00726C59">
            <w:pPr>
              <w:pStyle w:val="rowtabella0"/>
              <w:rPr>
                <w:color w:val="002060"/>
              </w:rPr>
            </w:pPr>
            <w:r w:rsidRPr="00B1600B">
              <w:rPr>
                <w:color w:val="002060"/>
              </w:rPr>
              <w:t>5473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19DF90" w14:textId="77777777" w:rsidR="00B1600B" w:rsidRPr="00B1600B" w:rsidRDefault="00B1600B" w:rsidP="00726C59">
            <w:pPr>
              <w:pStyle w:val="rowtabella0"/>
              <w:rPr>
                <w:color w:val="002060"/>
              </w:rPr>
            </w:pPr>
            <w:r w:rsidRPr="00B1600B">
              <w:rPr>
                <w:color w:val="002060"/>
              </w:rPr>
              <w:t>GRADARA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A290EC" w14:textId="77777777" w:rsidR="00B1600B" w:rsidRPr="00B1600B" w:rsidRDefault="00B1600B" w:rsidP="00726C59">
            <w:pPr>
              <w:pStyle w:val="rowtabella0"/>
              <w:rPr>
                <w:color w:val="002060"/>
              </w:rPr>
            </w:pPr>
            <w:r w:rsidRPr="00B1600B">
              <w:rPr>
                <w:color w:val="002060"/>
              </w:rPr>
              <w:t>VIA TAVULLIA</w:t>
            </w:r>
          </w:p>
        </w:tc>
      </w:tr>
    </w:tbl>
    <w:p w14:paraId="7FA19122" w14:textId="77777777" w:rsidR="00B1600B" w:rsidRPr="00B1600B" w:rsidRDefault="00B1600B" w:rsidP="00B1600B">
      <w:pPr>
        <w:pStyle w:val="breakline"/>
        <w:rPr>
          <w:rFonts w:eastAsiaTheme="minorEastAsia"/>
          <w:color w:val="002060"/>
        </w:rPr>
      </w:pPr>
    </w:p>
    <w:p w14:paraId="213A2B35" w14:textId="1EC7CF30" w:rsidR="0009640D" w:rsidRPr="0009640D" w:rsidRDefault="0009640D" w:rsidP="0009640D">
      <w:pPr>
        <w:pStyle w:val="breakline"/>
        <w:rPr>
          <w:rFonts w:ascii="Arial" w:hAnsi="Arial" w:cs="Arial"/>
          <w:i/>
          <w:iCs/>
          <w:color w:val="002060"/>
        </w:rPr>
      </w:pPr>
      <w:r w:rsidRPr="0009640D">
        <w:rPr>
          <w:rFonts w:ascii="Arial" w:hAnsi="Arial" w:cs="Arial"/>
          <w:i/>
          <w:iCs/>
          <w:color w:val="002060"/>
        </w:rPr>
        <w:t xml:space="preserve">RIPOSA: </w:t>
      </w:r>
      <w:r>
        <w:rPr>
          <w:rFonts w:ascii="Arial" w:hAnsi="Arial" w:cs="Arial"/>
          <w:i/>
          <w:iCs/>
          <w:color w:val="002060"/>
        </w:rPr>
        <w:t>URBINO CALCIO A 5</w:t>
      </w:r>
    </w:p>
    <w:p w14:paraId="7449BF68" w14:textId="77777777" w:rsidR="00B1600B" w:rsidRPr="00B1600B" w:rsidRDefault="00B1600B" w:rsidP="00B1600B">
      <w:pPr>
        <w:pStyle w:val="breakline"/>
        <w:rPr>
          <w:color w:val="002060"/>
        </w:rPr>
      </w:pPr>
    </w:p>
    <w:p w14:paraId="4C40F4F0" w14:textId="77777777" w:rsidR="00B1600B" w:rsidRPr="00B1600B" w:rsidRDefault="00B1600B" w:rsidP="00B1600B">
      <w:pPr>
        <w:pStyle w:val="breakline"/>
        <w:rPr>
          <w:color w:val="002060"/>
        </w:rPr>
      </w:pPr>
    </w:p>
    <w:p w14:paraId="73017446" w14:textId="77777777" w:rsidR="00B1600B" w:rsidRPr="00B1600B" w:rsidRDefault="00B1600B" w:rsidP="00B1600B">
      <w:pPr>
        <w:pStyle w:val="sottotitolocampionato10"/>
        <w:rPr>
          <w:color w:val="002060"/>
        </w:rPr>
      </w:pPr>
      <w:r w:rsidRPr="00B1600B">
        <w:rPr>
          <w:color w:val="002060"/>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02"/>
        <w:gridCol w:w="385"/>
        <w:gridCol w:w="898"/>
        <w:gridCol w:w="1175"/>
        <w:gridCol w:w="1563"/>
        <w:gridCol w:w="1543"/>
      </w:tblGrid>
      <w:tr w:rsidR="00B1600B" w:rsidRPr="00B1600B" w14:paraId="11814BDA"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6A083"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87776"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BDAB5"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240BA"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9D36B"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0A463"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F2EBF" w14:textId="77777777" w:rsidR="00B1600B" w:rsidRPr="00B1600B" w:rsidRDefault="00B1600B" w:rsidP="00726C59">
            <w:pPr>
              <w:pStyle w:val="headertabella0"/>
              <w:rPr>
                <w:color w:val="002060"/>
              </w:rPr>
            </w:pPr>
            <w:r w:rsidRPr="00B1600B">
              <w:rPr>
                <w:color w:val="002060"/>
              </w:rPr>
              <w:t>Indirizzo Impianto</w:t>
            </w:r>
          </w:p>
        </w:tc>
      </w:tr>
      <w:tr w:rsidR="00B1600B" w:rsidRPr="00B1600B" w14:paraId="06FAFB99"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47A46B" w14:textId="77777777" w:rsidR="00B1600B" w:rsidRPr="00B1600B" w:rsidRDefault="00B1600B" w:rsidP="00726C59">
            <w:pPr>
              <w:pStyle w:val="rowtabella0"/>
              <w:rPr>
                <w:color w:val="002060"/>
              </w:rPr>
            </w:pPr>
            <w:proofErr w:type="gramStart"/>
            <w:r w:rsidRPr="00B1600B">
              <w:rPr>
                <w:color w:val="002060"/>
              </w:rPr>
              <w:t>CITTA</w:t>
            </w:r>
            <w:proofErr w:type="gramEnd"/>
            <w:r w:rsidRPr="00B1600B">
              <w:rPr>
                <w:color w:val="002060"/>
              </w:rPr>
              <w:t xml:space="preserve">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B5584" w14:textId="77777777" w:rsidR="00B1600B" w:rsidRPr="00B1600B" w:rsidRDefault="00B1600B" w:rsidP="00726C59">
            <w:pPr>
              <w:pStyle w:val="rowtabella0"/>
              <w:rPr>
                <w:color w:val="002060"/>
              </w:rPr>
            </w:pPr>
            <w:r w:rsidRPr="00B1600B">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C8F15"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9E235" w14:textId="77777777" w:rsidR="00B1600B" w:rsidRPr="00B1600B" w:rsidRDefault="00B1600B" w:rsidP="00726C59">
            <w:pPr>
              <w:pStyle w:val="rowtabella0"/>
              <w:rPr>
                <w:color w:val="002060"/>
              </w:rPr>
            </w:pPr>
            <w:r w:rsidRPr="00B1600B">
              <w:rPr>
                <w:color w:val="002060"/>
              </w:rPr>
              <w:t>19/09/2025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47F354" w14:textId="77777777" w:rsidR="00B1600B" w:rsidRPr="00B1600B" w:rsidRDefault="00B1600B" w:rsidP="00726C59">
            <w:pPr>
              <w:pStyle w:val="rowtabella0"/>
              <w:rPr>
                <w:color w:val="002060"/>
              </w:rPr>
            </w:pPr>
            <w:r w:rsidRPr="00B1600B">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4EC2D3" w14:textId="77777777" w:rsidR="00B1600B" w:rsidRPr="00B1600B" w:rsidRDefault="00B1600B" w:rsidP="00726C59">
            <w:pPr>
              <w:pStyle w:val="rowtabella0"/>
              <w:rPr>
                <w:color w:val="002060"/>
              </w:rPr>
            </w:pPr>
            <w:r w:rsidRPr="00B1600B">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94BBF2" w14:textId="77777777" w:rsidR="00B1600B" w:rsidRPr="00B1600B" w:rsidRDefault="00B1600B" w:rsidP="00726C59">
            <w:pPr>
              <w:pStyle w:val="rowtabella0"/>
              <w:rPr>
                <w:color w:val="002060"/>
              </w:rPr>
            </w:pPr>
            <w:r w:rsidRPr="00B1600B">
              <w:rPr>
                <w:color w:val="002060"/>
              </w:rPr>
              <w:t>VIA DELLO STADIO</w:t>
            </w:r>
          </w:p>
        </w:tc>
      </w:tr>
      <w:tr w:rsidR="00B1600B" w:rsidRPr="00B1600B" w14:paraId="15F67BFE"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92D766" w14:textId="77777777" w:rsidR="00B1600B" w:rsidRPr="00B1600B" w:rsidRDefault="00B1600B" w:rsidP="00726C59">
            <w:pPr>
              <w:pStyle w:val="rowtabella0"/>
              <w:rPr>
                <w:color w:val="002060"/>
              </w:rPr>
            </w:pPr>
            <w:r w:rsidRPr="00B1600B">
              <w:rPr>
                <w:color w:val="002060"/>
              </w:rPr>
              <w:t>MONTEMARCIANESE SSDARL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E5472" w14:textId="77777777" w:rsidR="00B1600B" w:rsidRPr="00B1600B" w:rsidRDefault="00B1600B" w:rsidP="00726C59">
            <w:pPr>
              <w:pStyle w:val="rowtabella0"/>
              <w:rPr>
                <w:color w:val="002060"/>
              </w:rPr>
            </w:pPr>
            <w:r w:rsidRPr="00B1600B">
              <w:rPr>
                <w:color w:val="002060"/>
              </w:rPr>
              <w:t>CIARNIN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DA84F0"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2AB7C3" w14:textId="77777777" w:rsidR="00B1600B" w:rsidRPr="00B1600B" w:rsidRDefault="00B1600B" w:rsidP="00726C59">
            <w:pPr>
              <w:pStyle w:val="rowtabella0"/>
              <w:rPr>
                <w:color w:val="002060"/>
              </w:rPr>
            </w:pPr>
            <w:r w:rsidRPr="00B1600B">
              <w:rPr>
                <w:color w:val="002060"/>
              </w:rPr>
              <w:t>19/09/2025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8A61C" w14:textId="77777777" w:rsidR="00B1600B" w:rsidRPr="00B1600B" w:rsidRDefault="00B1600B" w:rsidP="00726C59">
            <w:pPr>
              <w:pStyle w:val="rowtabella0"/>
              <w:rPr>
                <w:color w:val="002060"/>
              </w:rPr>
            </w:pPr>
            <w:r w:rsidRPr="00B1600B">
              <w:rPr>
                <w:color w:val="002060"/>
              </w:rPr>
              <w:t>5041 PALLONE GEODETICO LOC.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933CD" w14:textId="77777777" w:rsidR="00B1600B" w:rsidRPr="00B1600B" w:rsidRDefault="00B1600B" w:rsidP="00726C59">
            <w:pPr>
              <w:pStyle w:val="rowtabella0"/>
              <w:rPr>
                <w:color w:val="002060"/>
              </w:rPr>
            </w:pPr>
            <w:r w:rsidRPr="00B1600B">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F4F8B9" w14:textId="77777777" w:rsidR="00B1600B" w:rsidRPr="00B1600B" w:rsidRDefault="00B1600B" w:rsidP="00726C59">
            <w:pPr>
              <w:pStyle w:val="rowtabella0"/>
              <w:rPr>
                <w:color w:val="002060"/>
              </w:rPr>
            </w:pPr>
            <w:r w:rsidRPr="00B1600B">
              <w:rPr>
                <w:color w:val="002060"/>
              </w:rPr>
              <w:t>VIA GRAZIA DELEDDA</w:t>
            </w:r>
          </w:p>
        </w:tc>
      </w:tr>
    </w:tbl>
    <w:p w14:paraId="2BFF8E40" w14:textId="77777777" w:rsidR="00B1600B" w:rsidRPr="00B1600B" w:rsidRDefault="00B1600B" w:rsidP="00B1600B">
      <w:pPr>
        <w:pStyle w:val="breakline"/>
        <w:rPr>
          <w:rFonts w:eastAsiaTheme="minorEastAsia"/>
          <w:color w:val="002060"/>
        </w:rPr>
      </w:pPr>
    </w:p>
    <w:p w14:paraId="0600F1F7" w14:textId="77777777" w:rsidR="00B1600B" w:rsidRPr="00B1600B" w:rsidRDefault="00B1600B" w:rsidP="00B1600B">
      <w:pPr>
        <w:pStyle w:val="breakline"/>
        <w:rPr>
          <w:color w:val="002060"/>
        </w:rPr>
      </w:pPr>
    </w:p>
    <w:p w14:paraId="6D4F337F" w14:textId="77777777" w:rsidR="00B1600B" w:rsidRPr="00B1600B" w:rsidRDefault="00B1600B" w:rsidP="00B1600B">
      <w:pPr>
        <w:pStyle w:val="breakline"/>
        <w:rPr>
          <w:color w:val="002060"/>
        </w:rPr>
      </w:pPr>
    </w:p>
    <w:p w14:paraId="127773C5" w14:textId="77777777" w:rsidR="00B1600B" w:rsidRPr="00B1600B" w:rsidRDefault="00B1600B" w:rsidP="00B1600B">
      <w:pPr>
        <w:pStyle w:val="sottotitolocampionato10"/>
        <w:rPr>
          <w:color w:val="002060"/>
        </w:rPr>
      </w:pPr>
      <w:r w:rsidRPr="00B1600B">
        <w:rPr>
          <w:color w:val="002060"/>
        </w:rPr>
        <w:t>GIRONE 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6"/>
        <w:gridCol w:w="2032"/>
        <w:gridCol w:w="385"/>
        <w:gridCol w:w="898"/>
        <w:gridCol w:w="1191"/>
        <w:gridCol w:w="1558"/>
        <w:gridCol w:w="1540"/>
      </w:tblGrid>
      <w:tr w:rsidR="00B1600B" w:rsidRPr="00B1600B" w14:paraId="0FF1A977"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0FDF3"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AFB4A"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71F93"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30E24"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23659"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BC1CF"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6F4FE" w14:textId="77777777" w:rsidR="00B1600B" w:rsidRPr="00B1600B" w:rsidRDefault="00B1600B" w:rsidP="00726C59">
            <w:pPr>
              <w:pStyle w:val="headertabella0"/>
              <w:rPr>
                <w:color w:val="002060"/>
              </w:rPr>
            </w:pPr>
            <w:r w:rsidRPr="00B1600B">
              <w:rPr>
                <w:color w:val="002060"/>
              </w:rPr>
              <w:t>Indirizzo Impianto</w:t>
            </w:r>
          </w:p>
        </w:tc>
      </w:tr>
      <w:tr w:rsidR="00B1600B" w:rsidRPr="00B1600B" w14:paraId="6C6640F1"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FEF101" w14:textId="77777777" w:rsidR="00B1600B" w:rsidRPr="00B1600B" w:rsidRDefault="00B1600B" w:rsidP="00726C59">
            <w:pPr>
              <w:pStyle w:val="rowtabella0"/>
              <w:rPr>
                <w:color w:val="002060"/>
              </w:rPr>
            </w:pPr>
            <w:r w:rsidRPr="00B1600B">
              <w:rPr>
                <w:color w:val="002060"/>
              </w:rPr>
              <w:t>CIARNIN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084BD" w14:textId="77777777" w:rsidR="00B1600B" w:rsidRPr="00B1600B" w:rsidRDefault="00B1600B" w:rsidP="00726C59">
            <w:pPr>
              <w:pStyle w:val="rowtabella0"/>
              <w:rPr>
                <w:color w:val="002060"/>
              </w:rPr>
            </w:pPr>
            <w:proofErr w:type="gramStart"/>
            <w:r w:rsidRPr="00B1600B">
              <w:rPr>
                <w:color w:val="002060"/>
              </w:rPr>
              <w:t>CITTA</w:t>
            </w:r>
            <w:proofErr w:type="gramEnd"/>
            <w:r w:rsidRPr="00B1600B">
              <w:rPr>
                <w:color w:val="002060"/>
              </w:rPr>
              <w:t xml:space="preserve"> DI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A1042E"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A110E" w14:textId="77777777" w:rsidR="00B1600B" w:rsidRPr="00B1600B" w:rsidRDefault="00B1600B" w:rsidP="00726C59">
            <w:pPr>
              <w:pStyle w:val="rowtabella0"/>
              <w:rPr>
                <w:color w:val="002060"/>
              </w:rPr>
            </w:pPr>
            <w:r w:rsidRPr="00B1600B">
              <w:rPr>
                <w:color w:val="002060"/>
              </w:rPr>
              <w:t>26/09/2025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D36B4" w14:textId="77777777" w:rsidR="00B1600B" w:rsidRPr="00B1600B" w:rsidRDefault="00B1600B" w:rsidP="00726C59">
            <w:pPr>
              <w:pStyle w:val="rowtabella0"/>
              <w:rPr>
                <w:color w:val="002060"/>
              </w:rPr>
            </w:pPr>
            <w:r w:rsidRPr="00B1600B">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887174" w14:textId="77777777" w:rsidR="00B1600B" w:rsidRPr="00B1600B" w:rsidRDefault="00B1600B" w:rsidP="00726C59">
            <w:pPr>
              <w:pStyle w:val="rowtabella0"/>
              <w:rPr>
                <w:color w:val="002060"/>
              </w:rPr>
            </w:pPr>
            <w:r w:rsidRPr="00B1600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7555B7" w14:textId="77777777" w:rsidR="00B1600B" w:rsidRPr="00B1600B" w:rsidRDefault="00B1600B" w:rsidP="00726C59">
            <w:pPr>
              <w:pStyle w:val="rowtabella0"/>
              <w:rPr>
                <w:color w:val="002060"/>
              </w:rPr>
            </w:pPr>
            <w:r w:rsidRPr="00B1600B">
              <w:rPr>
                <w:color w:val="002060"/>
              </w:rPr>
              <w:t>VIA ANTONIO ROSMINI 22/B</w:t>
            </w:r>
          </w:p>
        </w:tc>
      </w:tr>
      <w:tr w:rsidR="00B1600B" w:rsidRPr="00B1600B" w14:paraId="37381AEE"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D65A4F" w14:textId="77777777" w:rsidR="00B1600B" w:rsidRPr="00B1600B" w:rsidRDefault="00B1600B" w:rsidP="00726C59">
            <w:pPr>
              <w:pStyle w:val="rowtabella0"/>
              <w:rPr>
                <w:color w:val="002060"/>
              </w:rPr>
            </w:pPr>
            <w:r w:rsidRPr="00B1600B">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534CD0" w14:textId="77777777" w:rsidR="00B1600B" w:rsidRPr="00B1600B" w:rsidRDefault="00B1600B" w:rsidP="00726C59">
            <w:pPr>
              <w:pStyle w:val="rowtabella0"/>
              <w:rPr>
                <w:color w:val="002060"/>
              </w:rPr>
            </w:pPr>
            <w:r w:rsidRPr="00B1600B">
              <w:rPr>
                <w:color w:val="002060"/>
              </w:rPr>
              <w:t>MONTEMARCIANESE SSDARL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67F4F"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3ED8EF" w14:textId="77777777" w:rsidR="00B1600B" w:rsidRPr="00B1600B" w:rsidRDefault="00B1600B" w:rsidP="00726C59">
            <w:pPr>
              <w:pStyle w:val="rowtabella0"/>
              <w:rPr>
                <w:color w:val="002060"/>
              </w:rPr>
            </w:pPr>
            <w:r w:rsidRPr="00B1600B">
              <w:rPr>
                <w:color w:val="002060"/>
              </w:rPr>
              <w:t>26/09/2025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151D7F" w14:textId="77777777" w:rsidR="00B1600B" w:rsidRPr="00B1600B" w:rsidRDefault="00B1600B" w:rsidP="00726C59">
            <w:pPr>
              <w:pStyle w:val="rowtabella0"/>
              <w:rPr>
                <w:color w:val="002060"/>
              </w:rPr>
            </w:pPr>
            <w:r w:rsidRPr="00B1600B">
              <w:rPr>
                <w:color w:val="002060"/>
              </w:rPr>
              <w:t>5481 PALESTRA COM.LE SERRAUNGARINA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94E5A" w14:textId="77777777" w:rsidR="00B1600B" w:rsidRPr="00B1600B" w:rsidRDefault="00B1600B" w:rsidP="00726C59">
            <w:pPr>
              <w:pStyle w:val="rowtabella0"/>
              <w:rPr>
                <w:color w:val="002060"/>
              </w:rPr>
            </w:pPr>
            <w:r w:rsidRPr="00B1600B">
              <w:rPr>
                <w:color w:val="002060"/>
              </w:rPr>
              <w:t>TAVERNELLE DI SERRAUNGARINA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FBBE6" w14:textId="77777777" w:rsidR="00B1600B" w:rsidRPr="00B1600B" w:rsidRDefault="00B1600B" w:rsidP="00726C59">
            <w:pPr>
              <w:pStyle w:val="rowtabella0"/>
              <w:rPr>
                <w:color w:val="002060"/>
              </w:rPr>
            </w:pPr>
            <w:r w:rsidRPr="00B1600B">
              <w:rPr>
                <w:color w:val="002060"/>
              </w:rPr>
              <w:t>VIA DEI PIOPPI 2</w:t>
            </w:r>
          </w:p>
        </w:tc>
      </w:tr>
    </w:tbl>
    <w:p w14:paraId="7E6DF506" w14:textId="77777777" w:rsidR="00B1600B" w:rsidRPr="00B1600B" w:rsidRDefault="00B1600B" w:rsidP="00B1600B">
      <w:pPr>
        <w:pStyle w:val="breakline"/>
        <w:rPr>
          <w:rFonts w:eastAsiaTheme="minorEastAsia"/>
          <w:color w:val="002060"/>
        </w:rPr>
      </w:pPr>
    </w:p>
    <w:p w14:paraId="5B5DDBD7" w14:textId="77777777" w:rsidR="00B1600B" w:rsidRPr="00B1600B" w:rsidRDefault="00B1600B" w:rsidP="00B1600B">
      <w:pPr>
        <w:pStyle w:val="breakline"/>
        <w:rPr>
          <w:color w:val="002060"/>
        </w:rPr>
      </w:pPr>
    </w:p>
    <w:p w14:paraId="3AC7C044" w14:textId="77777777" w:rsidR="00B1600B" w:rsidRPr="00B1600B" w:rsidRDefault="00B1600B" w:rsidP="00B1600B">
      <w:pPr>
        <w:pStyle w:val="breakline"/>
        <w:rPr>
          <w:color w:val="002060"/>
        </w:rPr>
      </w:pPr>
    </w:p>
    <w:p w14:paraId="1C27BF88" w14:textId="77777777" w:rsidR="00B1600B" w:rsidRPr="00B1600B" w:rsidRDefault="00B1600B" w:rsidP="00B1600B">
      <w:pPr>
        <w:pStyle w:val="sottotitolocampionato10"/>
        <w:rPr>
          <w:color w:val="002060"/>
        </w:rPr>
      </w:pPr>
      <w:r w:rsidRPr="00B1600B">
        <w:rPr>
          <w:color w:val="002060"/>
        </w:rPr>
        <w:t>GIRONE 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02"/>
        <w:gridCol w:w="385"/>
        <w:gridCol w:w="898"/>
        <w:gridCol w:w="1175"/>
        <w:gridCol w:w="1563"/>
        <w:gridCol w:w="1543"/>
      </w:tblGrid>
      <w:tr w:rsidR="00B1600B" w:rsidRPr="00B1600B" w14:paraId="6637E373"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B7B2E"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16515"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FBA83"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2EBEF"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22072"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36931"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743FB" w14:textId="77777777" w:rsidR="00B1600B" w:rsidRPr="00B1600B" w:rsidRDefault="00B1600B" w:rsidP="00726C59">
            <w:pPr>
              <w:pStyle w:val="headertabella0"/>
              <w:rPr>
                <w:color w:val="002060"/>
              </w:rPr>
            </w:pPr>
            <w:r w:rsidRPr="00B1600B">
              <w:rPr>
                <w:color w:val="002060"/>
              </w:rPr>
              <w:t>Indirizzo Impianto</w:t>
            </w:r>
          </w:p>
        </w:tc>
      </w:tr>
      <w:tr w:rsidR="00B1600B" w:rsidRPr="00B1600B" w14:paraId="5ED72060"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1DA8DE" w14:textId="77777777" w:rsidR="00B1600B" w:rsidRPr="00B1600B" w:rsidRDefault="00B1600B" w:rsidP="00726C59">
            <w:pPr>
              <w:pStyle w:val="rowtabella0"/>
              <w:rPr>
                <w:color w:val="002060"/>
              </w:rPr>
            </w:pPr>
            <w:r w:rsidRPr="00B1600B">
              <w:rPr>
                <w:color w:val="002060"/>
              </w:rPr>
              <w:t>CIARNIN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40A50" w14:textId="77777777" w:rsidR="00B1600B" w:rsidRPr="00B1600B" w:rsidRDefault="00B1600B" w:rsidP="00726C59">
            <w:pPr>
              <w:pStyle w:val="rowtabella0"/>
              <w:rPr>
                <w:color w:val="002060"/>
              </w:rPr>
            </w:pPr>
            <w:r w:rsidRPr="00B1600B">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C8BB6"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88721" w14:textId="77777777" w:rsidR="00B1600B" w:rsidRPr="00B1600B" w:rsidRDefault="00B1600B" w:rsidP="00726C59">
            <w:pPr>
              <w:pStyle w:val="rowtabella0"/>
              <w:rPr>
                <w:color w:val="002060"/>
              </w:rPr>
            </w:pPr>
            <w:r w:rsidRPr="00B1600B">
              <w:rPr>
                <w:color w:val="002060"/>
              </w:rPr>
              <w:t>03/10/2025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A4D7CD" w14:textId="77777777" w:rsidR="00B1600B" w:rsidRPr="00B1600B" w:rsidRDefault="00B1600B" w:rsidP="00726C59">
            <w:pPr>
              <w:pStyle w:val="rowtabella0"/>
              <w:rPr>
                <w:color w:val="002060"/>
              </w:rPr>
            </w:pPr>
            <w:r w:rsidRPr="00B1600B">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7B301" w14:textId="77777777" w:rsidR="00B1600B" w:rsidRPr="00B1600B" w:rsidRDefault="00B1600B" w:rsidP="00726C59">
            <w:pPr>
              <w:pStyle w:val="rowtabella0"/>
              <w:rPr>
                <w:color w:val="002060"/>
              </w:rPr>
            </w:pPr>
            <w:r w:rsidRPr="00B1600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B1DE8" w14:textId="77777777" w:rsidR="00B1600B" w:rsidRPr="00B1600B" w:rsidRDefault="00B1600B" w:rsidP="00726C59">
            <w:pPr>
              <w:pStyle w:val="rowtabella0"/>
              <w:rPr>
                <w:color w:val="002060"/>
              </w:rPr>
            </w:pPr>
            <w:r w:rsidRPr="00B1600B">
              <w:rPr>
                <w:color w:val="002060"/>
              </w:rPr>
              <w:t>VIA ANTONIO ROSMINI 22/B</w:t>
            </w:r>
          </w:p>
        </w:tc>
      </w:tr>
      <w:tr w:rsidR="00B1600B" w:rsidRPr="00B1600B" w14:paraId="2EE10006"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01ED92" w14:textId="77777777" w:rsidR="00B1600B" w:rsidRPr="00B1600B" w:rsidRDefault="00B1600B" w:rsidP="00726C59">
            <w:pPr>
              <w:pStyle w:val="rowtabella0"/>
              <w:rPr>
                <w:color w:val="002060"/>
              </w:rPr>
            </w:pPr>
            <w:r w:rsidRPr="00B1600B">
              <w:rPr>
                <w:color w:val="002060"/>
              </w:rPr>
              <w:t>MONTEMARCIANESE SSDARL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03ED0E" w14:textId="77777777" w:rsidR="00B1600B" w:rsidRPr="00B1600B" w:rsidRDefault="00B1600B" w:rsidP="00726C59">
            <w:pPr>
              <w:pStyle w:val="rowtabella0"/>
              <w:rPr>
                <w:color w:val="002060"/>
              </w:rPr>
            </w:pPr>
            <w:proofErr w:type="gramStart"/>
            <w:r w:rsidRPr="00B1600B">
              <w:rPr>
                <w:color w:val="002060"/>
              </w:rPr>
              <w:t>CITTA</w:t>
            </w:r>
            <w:proofErr w:type="gramEnd"/>
            <w:r w:rsidRPr="00B1600B">
              <w:rPr>
                <w:color w:val="002060"/>
              </w:rPr>
              <w:t xml:space="preserve">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A0508"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8FE0AB" w14:textId="77777777" w:rsidR="00B1600B" w:rsidRPr="00B1600B" w:rsidRDefault="00B1600B" w:rsidP="00726C59">
            <w:pPr>
              <w:pStyle w:val="rowtabella0"/>
              <w:rPr>
                <w:color w:val="002060"/>
              </w:rPr>
            </w:pPr>
            <w:r w:rsidRPr="00B1600B">
              <w:rPr>
                <w:color w:val="002060"/>
              </w:rPr>
              <w:t>03/10/2025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AAD504" w14:textId="77777777" w:rsidR="00B1600B" w:rsidRPr="00B1600B" w:rsidRDefault="00B1600B" w:rsidP="00726C59">
            <w:pPr>
              <w:pStyle w:val="rowtabella0"/>
              <w:rPr>
                <w:color w:val="002060"/>
              </w:rPr>
            </w:pPr>
            <w:r w:rsidRPr="00B1600B">
              <w:rPr>
                <w:color w:val="002060"/>
              </w:rPr>
              <w:t>5041 PALLONE GEODETICO LOC.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BACC94" w14:textId="77777777" w:rsidR="00B1600B" w:rsidRPr="00B1600B" w:rsidRDefault="00B1600B" w:rsidP="00726C59">
            <w:pPr>
              <w:pStyle w:val="rowtabella0"/>
              <w:rPr>
                <w:color w:val="002060"/>
              </w:rPr>
            </w:pPr>
            <w:r w:rsidRPr="00B1600B">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47003D" w14:textId="77777777" w:rsidR="00B1600B" w:rsidRPr="00B1600B" w:rsidRDefault="00B1600B" w:rsidP="00726C59">
            <w:pPr>
              <w:pStyle w:val="rowtabella0"/>
              <w:rPr>
                <w:color w:val="002060"/>
              </w:rPr>
            </w:pPr>
            <w:r w:rsidRPr="00B1600B">
              <w:rPr>
                <w:color w:val="002060"/>
              </w:rPr>
              <w:t>VIA GRAZIA DELEDDA</w:t>
            </w:r>
          </w:p>
        </w:tc>
      </w:tr>
    </w:tbl>
    <w:p w14:paraId="08CAB42F" w14:textId="77777777" w:rsidR="00B1600B" w:rsidRPr="00B1600B" w:rsidRDefault="00B1600B" w:rsidP="00B1600B">
      <w:pPr>
        <w:pStyle w:val="breakline"/>
        <w:rPr>
          <w:rFonts w:eastAsiaTheme="minorEastAsia"/>
          <w:color w:val="002060"/>
        </w:rPr>
      </w:pPr>
    </w:p>
    <w:p w14:paraId="636F25EB" w14:textId="77777777" w:rsidR="00B1600B" w:rsidRPr="00B1600B" w:rsidRDefault="00B1600B" w:rsidP="00B1600B">
      <w:pPr>
        <w:pStyle w:val="breakline"/>
        <w:rPr>
          <w:color w:val="002060"/>
        </w:rPr>
      </w:pPr>
    </w:p>
    <w:p w14:paraId="3A0EA713" w14:textId="77777777" w:rsidR="00B1600B" w:rsidRPr="00B1600B" w:rsidRDefault="00B1600B" w:rsidP="00B1600B">
      <w:pPr>
        <w:pStyle w:val="breakline"/>
        <w:rPr>
          <w:color w:val="002060"/>
        </w:rPr>
      </w:pPr>
    </w:p>
    <w:p w14:paraId="5F2C63A9" w14:textId="77777777" w:rsidR="00B1600B" w:rsidRPr="00B1600B" w:rsidRDefault="00B1600B" w:rsidP="00B1600B">
      <w:pPr>
        <w:pStyle w:val="sottotitolocampionato10"/>
        <w:rPr>
          <w:color w:val="002060"/>
        </w:rPr>
      </w:pPr>
      <w:r w:rsidRPr="00B1600B">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0"/>
        <w:gridCol w:w="385"/>
        <w:gridCol w:w="898"/>
        <w:gridCol w:w="1176"/>
        <w:gridCol w:w="1547"/>
        <w:gridCol w:w="1575"/>
      </w:tblGrid>
      <w:tr w:rsidR="00B1600B" w:rsidRPr="00B1600B" w14:paraId="5C63CA50"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8297B"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C1A6A"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E4055"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6BF0B"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BCB62"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645E6"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42D1E" w14:textId="77777777" w:rsidR="00B1600B" w:rsidRPr="00B1600B" w:rsidRDefault="00B1600B" w:rsidP="00726C59">
            <w:pPr>
              <w:pStyle w:val="headertabella0"/>
              <w:rPr>
                <w:color w:val="002060"/>
              </w:rPr>
            </w:pPr>
            <w:r w:rsidRPr="00B1600B">
              <w:rPr>
                <w:color w:val="002060"/>
              </w:rPr>
              <w:t>Indirizzo Impianto</w:t>
            </w:r>
          </w:p>
        </w:tc>
      </w:tr>
      <w:tr w:rsidR="00B1600B" w:rsidRPr="00B1600B" w14:paraId="421D1EC6"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5546E9" w14:textId="77777777" w:rsidR="00B1600B" w:rsidRPr="00B1600B" w:rsidRDefault="00B1600B" w:rsidP="00726C59">
            <w:pPr>
              <w:pStyle w:val="rowtabella0"/>
              <w:rPr>
                <w:color w:val="002060"/>
              </w:rPr>
            </w:pPr>
            <w:r w:rsidRPr="00B1600B">
              <w:rPr>
                <w:color w:val="002060"/>
              </w:rPr>
              <w:t>POLVERIGI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8E4F69" w14:textId="77777777" w:rsidR="00B1600B" w:rsidRPr="00B1600B" w:rsidRDefault="00B1600B" w:rsidP="00726C59">
            <w:pPr>
              <w:pStyle w:val="rowtabella0"/>
              <w:rPr>
                <w:color w:val="002060"/>
              </w:rPr>
            </w:pPr>
            <w:r w:rsidRPr="00B1600B">
              <w:rPr>
                <w:color w:val="002060"/>
              </w:rPr>
              <w:t>CASENUOVE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91EE0"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245E6" w14:textId="77777777" w:rsidR="00B1600B" w:rsidRPr="00B1600B" w:rsidRDefault="00B1600B" w:rsidP="00726C59">
            <w:pPr>
              <w:pStyle w:val="rowtabella0"/>
              <w:rPr>
                <w:color w:val="002060"/>
              </w:rPr>
            </w:pPr>
            <w:r w:rsidRPr="00B1600B">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F0702F" w14:textId="77777777" w:rsidR="00B1600B" w:rsidRPr="00B1600B" w:rsidRDefault="00B1600B" w:rsidP="00726C59">
            <w:pPr>
              <w:pStyle w:val="rowtabella0"/>
              <w:rPr>
                <w:color w:val="002060"/>
              </w:rPr>
            </w:pPr>
            <w:r w:rsidRPr="00B1600B">
              <w:rPr>
                <w:color w:val="002060"/>
              </w:rPr>
              <w:t>5140 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0C76A4" w14:textId="77777777" w:rsidR="00B1600B" w:rsidRPr="00B1600B" w:rsidRDefault="00B1600B" w:rsidP="00726C59">
            <w:pPr>
              <w:pStyle w:val="rowtabella0"/>
              <w:rPr>
                <w:color w:val="002060"/>
              </w:rPr>
            </w:pPr>
            <w:r w:rsidRPr="00B1600B">
              <w:rPr>
                <w:color w:val="002060"/>
              </w:rPr>
              <w:t>POLVERIGI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305AEE" w14:textId="77777777" w:rsidR="00B1600B" w:rsidRPr="00B1600B" w:rsidRDefault="00B1600B" w:rsidP="00726C59">
            <w:pPr>
              <w:pStyle w:val="rowtabella0"/>
              <w:rPr>
                <w:color w:val="002060"/>
              </w:rPr>
            </w:pPr>
            <w:r w:rsidRPr="00B1600B">
              <w:rPr>
                <w:color w:val="002060"/>
              </w:rPr>
              <w:t>VIA CIRCONVALLAZIONE</w:t>
            </w:r>
          </w:p>
        </w:tc>
      </w:tr>
      <w:tr w:rsidR="00B1600B" w:rsidRPr="00B1600B" w14:paraId="42744950"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326240" w14:textId="77777777" w:rsidR="00B1600B" w:rsidRPr="00B1600B" w:rsidRDefault="00B1600B" w:rsidP="00726C59">
            <w:pPr>
              <w:pStyle w:val="rowtabella0"/>
              <w:rPr>
                <w:color w:val="002060"/>
              </w:rPr>
            </w:pPr>
            <w:r w:rsidRPr="00B1600B">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026AA" w14:textId="77777777" w:rsidR="00B1600B" w:rsidRPr="00B1600B" w:rsidRDefault="00B1600B" w:rsidP="00726C59">
            <w:pPr>
              <w:pStyle w:val="rowtabella0"/>
              <w:rPr>
                <w:color w:val="002060"/>
              </w:rPr>
            </w:pPr>
            <w:r w:rsidRPr="00B1600B">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081383"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E15491" w14:textId="77777777" w:rsidR="00B1600B" w:rsidRPr="00B1600B" w:rsidRDefault="00B1600B" w:rsidP="00726C59">
            <w:pPr>
              <w:pStyle w:val="rowtabella0"/>
              <w:rPr>
                <w:color w:val="002060"/>
              </w:rPr>
            </w:pPr>
            <w:r w:rsidRPr="00B1600B">
              <w:rPr>
                <w:color w:val="002060"/>
              </w:rPr>
              <w:t>20/09/2025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761F90" w14:textId="77777777" w:rsidR="00B1600B" w:rsidRPr="00B1600B" w:rsidRDefault="00B1600B" w:rsidP="00726C59">
            <w:pPr>
              <w:pStyle w:val="rowtabella0"/>
              <w:rPr>
                <w:color w:val="002060"/>
              </w:rPr>
            </w:pPr>
            <w:r w:rsidRPr="00B1600B">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58577" w14:textId="77777777" w:rsidR="00B1600B" w:rsidRPr="00B1600B" w:rsidRDefault="00B1600B" w:rsidP="00726C59">
            <w:pPr>
              <w:pStyle w:val="rowtabella0"/>
              <w:rPr>
                <w:color w:val="002060"/>
              </w:rPr>
            </w:pPr>
            <w:r w:rsidRPr="00B1600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FE223D" w14:textId="77777777" w:rsidR="00B1600B" w:rsidRPr="00B1600B" w:rsidRDefault="00B1600B" w:rsidP="00726C59">
            <w:pPr>
              <w:pStyle w:val="rowtabella0"/>
              <w:rPr>
                <w:color w:val="002060"/>
              </w:rPr>
            </w:pPr>
            <w:r w:rsidRPr="00B1600B">
              <w:rPr>
                <w:color w:val="002060"/>
              </w:rPr>
              <w:t>LOCALITA' CANDIA</w:t>
            </w:r>
          </w:p>
        </w:tc>
      </w:tr>
    </w:tbl>
    <w:p w14:paraId="022D6306" w14:textId="77777777" w:rsidR="00B1600B" w:rsidRPr="00B1600B" w:rsidRDefault="00B1600B" w:rsidP="00B1600B">
      <w:pPr>
        <w:pStyle w:val="breakline"/>
        <w:rPr>
          <w:rFonts w:eastAsiaTheme="minorEastAsia"/>
          <w:color w:val="002060"/>
        </w:rPr>
      </w:pPr>
    </w:p>
    <w:p w14:paraId="223C924E" w14:textId="77777777" w:rsidR="00B1600B" w:rsidRPr="00B1600B" w:rsidRDefault="00B1600B" w:rsidP="00B1600B">
      <w:pPr>
        <w:pStyle w:val="breakline"/>
        <w:rPr>
          <w:color w:val="002060"/>
        </w:rPr>
      </w:pPr>
    </w:p>
    <w:p w14:paraId="08C58BDD" w14:textId="77777777" w:rsidR="00B1600B" w:rsidRPr="00B1600B" w:rsidRDefault="00B1600B" w:rsidP="00B1600B">
      <w:pPr>
        <w:pStyle w:val="breakline"/>
        <w:rPr>
          <w:color w:val="002060"/>
        </w:rPr>
      </w:pPr>
    </w:p>
    <w:p w14:paraId="1D935961" w14:textId="77777777" w:rsidR="00B1600B" w:rsidRPr="00B1600B" w:rsidRDefault="00B1600B" w:rsidP="00B1600B">
      <w:pPr>
        <w:pStyle w:val="sottotitolocampionato10"/>
        <w:rPr>
          <w:color w:val="002060"/>
        </w:rPr>
      </w:pPr>
      <w:r w:rsidRPr="00B1600B">
        <w:rPr>
          <w:color w:val="002060"/>
        </w:rPr>
        <w:t>GIRONE 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B1600B" w:rsidRPr="00B1600B" w14:paraId="7CFC292D"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8ABA4"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D7E67"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72EBA"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87268"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9DBA4"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C16F1"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8F8C4" w14:textId="77777777" w:rsidR="00B1600B" w:rsidRPr="00B1600B" w:rsidRDefault="00B1600B" w:rsidP="00726C59">
            <w:pPr>
              <w:pStyle w:val="headertabella0"/>
              <w:rPr>
                <w:color w:val="002060"/>
              </w:rPr>
            </w:pPr>
            <w:r w:rsidRPr="00B1600B">
              <w:rPr>
                <w:color w:val="002060"/>
              </w:rPr>
              <w:t>Indirizzo Impianto</w:t>
            </w:r>
          </w:p>
        </w:tc>
      </w:tr>
      <w:tr w:rsidR="00B1600B" w:rsidRPr="00B1600B" w14:paraId="7AB6A500"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C4A977" w14:textId="77777777" w:rsidR="00B1600B" w:rsidRPr="00B1600B" w:rsidRDefault="00B1600B" w:rsidP="00726C59">
            <w:pPr>
              <w:pStyle w:val="rowtabella0"/>
              <w:rPr>
                <w:color w:val="002060"/>
              </w:rPr>
            </w:pPr>
            <w:r w:rsidRPr="00B1600B">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A63FD4" w14:textId="77777777" w:rsidR="00B1600B" w:rsidRPr="00B1600B" w:rsidRDefault="00B1600B" w:rsidP="00726C59">
            <w:pPr>
              <w:pStyle w:val="rowtabella0"/>
              <w:rPr>
                <w:color w:val="002060"/>
              </w:rPr>
            </w:pPr>
            <w:r w:rsidRPr="00B1600B">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EB7CC2"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1E0906" w14:textId="77777777" w:rsidR="00B1600B" w:rsidRPr="00B1600B" w:rsidRDefault="00B1600B" w:rsidP="00726C59">
            <w:pPr>
              <w:pStyle w:val="rowtabella0"/>
              <w:rPr>
                <w:color w:val="002060"/>
              </w:rPr>
            </w:pPr>
            <w:r w:rsidRPr="00B1600B">
              <w:rPr>
                <w:color w:val="002060"/>
              </w:rPr>
              <w:t>27/09/2025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4D1042" w14:textId="77777777" w:rsidR="00B1600B" w:rsidRPr="00B1600B" w:rsidRDefault="00B1600B" w:rsidP="00726C59">
            <w:pPr>
              <w:pStyle w:val="rowtabella0"/>
              <w:rPr>
                <w:color w:val="002060"/>
              </w:rPr>
            </w:pPr>
            <w:r w:rsidRPr="00B1600B">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58F2B" w14:textId="77777777" w:rsidR="00B1600B" w:rsidRPr="00B1600B" w:rsidRDefault="00B1600B" w:rsidP="00726C59">
            <w:pPr>
              <w:pStyle w:val="rowtabella0"/>
              <w:rPr>
                <w:color w:val="002060"/>
              </w:rPr>
            </w:pPr>
            <w:r w:rsidRPr="00B1600B">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021A45" w14:textId="77777777" w:rsidR="00B1600B" w:rsidRPr="00B1600B" w:rsidRDefault="00B1600B" w:rsidP="00726C59">
            <w:pPr>
              <w:pStyle w:val="rowtabella0"/>
              <w:rPr>
                <w:color w:val="002060"/>
              </w:rPr>
            </w:pPr>
            <w:r w:rsidRPr="00B1600B">
              <w:rPr>
                <w:color w:val="002060"/>
              </w:rPr>
              <w:t>VIA VESCOVARA, 7</w:t>
            </w:r>
          </w:p>
        </w:tc>
      </w:tr>
      <w:tr w:rsidR="00B1600B" w:rsidRPr="00B1600B" w14:paraId="00E85514"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E4EC55" w14:textId="77777777" w:rsidR="00B1600B" w:rsidRPr="00B1600B" w:rsidRDefault="00B1600B" w:rsidP="00726C59">
            <w:pPr>
              <w:pStyle w:val="rowtabella0"/>
              <w:rPr>
                <w:color w:val="002060"/>
              </w:rPr>
            </w:pPr>
            <w:r w:rsidRPr="00B1600B">
              <w:rPr>
                <w:color w:val="002060"/>
              </w:rPr>
              <w:lastRenderedPageBreak/>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4B521F" w14:textId="77777777" w:rsidR="00B1600B" w:rsidRPr="00B1600B" w:rsidRDefault="00B1600B" w:rsidP="00726C59">
            <w:pPr>
              <w:pStyle w:val="rowtabella0"/>
              <w:rPr>
                <w:color w:val="002060"/>
              </w:rPr>
            </w:pPr>
            <w:r w:rsidRPr="00B1600B">
              <w:rPr>
                <w:color w:val="002060"/>
              </w:rPr>
              <w:t>POLVERIGI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9A2F8C"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1F0837" w14:textId="77777777" w:rsidR="00B1600B" w:rsidRPr="00B1600B" w:rsidRDefault="00B1600B" w:rsidP="00726C59">
            <w:pPr>
              <w:pStyle w:val="rowtabella0"/>
              <w:rPr>
                <w:color w:val="002060"/>
              </w:rPr>
            </w:pPr>
            <w:r w:rsidRPr="00B1600B">
              <w:rPr>
                <w:color w:val="002060"/>
              </w:rPr>
              <w:t>28/09/2025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8B17A6" w14:textId="77777777" w:rsidR="00B1600B" w:rsidRPr="00B1600B" w:rsidRDefault="00B1600B" w:rsidP="00726C59">
            <w:pPr>
              <w:pStyle w:val="rowtabella0"/>
              <w:rPr>
                <w:color w:val="002060"/>
              </w:rPr>
            </w:pPr>
            <w:r w:rsidRPr="00B1600B">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1703EA" w14:textId="77777777" w:rsidR="00B1600B" w:rsidRPr="00B1600B" w:rsidRDefault="00B1600B" w:rsidP="00726C59">
            <w:pPr>
              <w:pStyle w:val="rowtabella0"/>
              <w:rPr>
                <w:color w:val="002060"/>
              </w:rPr>
            </w:pPr>
            <w:r w:rsidRPr="00B1600B">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FDDBDC" w14:textId="77777777" w:rsidR="00B1600B" w:rsidRPr="00B1600B" w:rsidRDefault="00B1600B" w:rsidP="00726C59">
            <w:pPr>
              <w:pStyle w:val="rowtabella0"/>
              <w:rPr>
                <w:color w:val="002060"/>
              </w:rPr>
            </w:pPr>
            <w:r w:rsidRPr="00B1600B">
              <w:rPr>
                <w:color w:val="002060"/>
              </w:rPr>
              <w:t>VIA FALCONARA</w:t>
            </w:r>
          </w:p>
        </w:tc>
      </w:tr>
    </w:tbl>
    <w:p w14:paraId="6C147EAF" w14:textId="77777777" w:rsidR="00B1600B" w:rsidRPr="00B1600B" w:rsidRDefault="00B1600B" w:rsidP="00B1600B">
      <w:pPr>
        <w:pStyle w:val="breakline"/>
        <w:rPr>
          <w:rFonts w:eastAsiaTheme="minorEastAsia"/>
          <w:color w:val="002060"/>
        </w:rPr>
      </w:pPr>
    </w:p>
    <w:p w14:paraId="694CF609" w14:textId="77777777" w:rsidR="00B1600B" w:rsidRPr="00B1600B" w:rsidRDefault="00B1600B" w:rsidP="00B1600B">
      <w:pPr>
        <w:pStyle w:val="breakline"/>
        <w:rPr>
          <w:color w:val="002060"/>
        </w:rPr>
      </w:pPr>
    </w:p>
    <w:p w14:paraId="4887A364" w14:textId="77777777" w:rsidR="00B1600B" w:rsidRPr="00B1600B" w:rsidRDefault="00B1600B" w:rsidP="00B1600B">
      <w:pPr>
        <w:pStyle w:val="breakline"/>
        <w:rPr>
          <w:color w:val="002060"/>
        </w:rPr>
      </w:pPr>
    </w:p>
    <w:p w14:paraId="1694114B" w14:textId="77777777" w:rsidR="00B1600B" w:rsidRPr="00B1600B" w:rsidRDefault="00B1600B" w:rsidP="00B1600B">
      <w:pPr>
        <w:pStyle w:val="sottotitolocampionato10"/>
        <w:rPr>
          <w:color w:val="002060"/>
        </w:rPr>
      </w:pPr>
      <w:r w:rsidRPr="00B1600B">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B1600B" w:rsidRPr="00B1600B" w14:paraId="112BB35A"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8152E"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1629F"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15099"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DA119"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A19AA"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789F1"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3ADB3" w14:textId="77777777" w:rsidR="00B1600B" w:rsidRPr="00B1600B" w:rsidRDefault="00B1600B" w:rsidP="00726C59">
            <w:pPr>
              <w:pStyle w:val="headertabella0"/>
              <w:rPr>
                <w:color w:val="002060"/>
              </w:rPr>
            </w:pPr>
            <w:r w:rsidRPr="00B1600B">
              <w:rPr>
                <w:color w:val="002060"/>
              </w:rPr>
              <w:t>Indirizzo Impianto</w:t>
            </w:r>
          </w:p>
        </w:tc>
      </w:tr>
      <w:tr w:rsidR="00B1600B" w:rsidRPr="00B1600B" w14:paraId="39EF7E2C"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8C38F8" w14:textId="77777777" w:rsidR="00B1600B" w:rsidRPr="00B1600B" w:rsidRDefault="00B1600B" w:rsidP="00726C59">
            <w:pPr>
              <w:pStyle w:val="rowtabella0"/>
              <w:rPr>
                <w:color w:val="002060"/>
              </w:rPr>
            </w:pPr>
            <w:r w:rsidRPr="00B1600B">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2618E" w14:textId="77777777" w:rsidR="00B1600B" w:rsidRPr="00B1600B" w:rsidRDefault="00B1600B" w:rsidP="00726C59">
            <w:pPr>
              <w:pStyle w:val="rowtabella0"/>
              <w:rPr>
                <w:color w:val="002060"/>
              </w:rPr>
            </w:pPr>
            <w:r w:rsidRPr="00B1600B">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1547CD"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703453" w14:textId="77777777" w:rsidR="00B1600B" w:rsidRPr="00B1600B" w:rsidRDefault="00B1600B" w:rsidP="00726C59">
            <w:pPr>
              <w:pStyle w:val="rowtabella0"/>
              <w:rPr>
                <w:color w:val="002060"/>
              </w:rPr>
            </w:pPr>
            <w:r w:rsidRPr="00B1600B">
              <w:rPr>
                <w:color w:val="002060"/>
              </w:rPr>
              <w:t>04/10/2025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943E7A" w14:textId="77777777" w:rsidR="00B1600B" w:rsidRPr="00B1600B" w:rsidRDefault="00B1600B" w:rsidP="00726C59">
            <w:pPr>
              <w:pStyle w:val="rowtabella0"/>
              <w:rPr>
                <w:color w:val="002060"/>
              </w:rPr>
            </w:pPr>
            <w:r w:rsidRPr="00B1600B">
              <w:rPr>
                <w:color w:val="002060"/>
              </w:rPr>
              <w:t>5022 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2D9E7F" w14:textId="77777777" w:rsidR="00B1600B" w:rsidRPr="00B1600B" w:rsidRDefault="00B1600B" w:rsidP="00726C59">
            <w:pPr>
              <w:pStyle w:val="rowtabella0"/>
              <w:rPr>
                <w:color w:val="002060"/>
              </w:rPr>
            </w:pPr>
            <w:r w:rsidRPr="00B1600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262F40" w14:textId="77777777" w:rsidR="00B1600B" w:rsidRPr="00B1600B" w:rsidRDefault="00B1600B" w:rsidP="00726C59">
            <w:pPr>
              <w:pStyle w:val="rowtabella0"/>
              <w:rPr>
                <w:color w:val="002060"/>
              </w:rPr>
            </w:pPr>
            <w:r w:rsidRPr="00B1600B">
              <w:rPr>
                <w:color w:val="002060"/>
              </w:rPr>
              <w:t>LOCALITA' CANDIA</w:t>
            </w:r>
          </w:p>
        </w:tc>
      </w:tr>
      <w:tr w:rsidR="00B1600B" w:rsidRPr="00B1600B" w14:paraId="13BABEC1"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C8223F" w14:textId="77777777" w:rsidR="00B1600B" w:rsidRPr="00B1600B" w:rsidRDefault="00B1600B" w:rsidP="00726C59">
            <w:pPr>
              <w:pStyle w:val="rowtabella0"/>
              <w:rPr>
                <w:color w:val="002060"/>
              </w:rPr>
            </w:pPr>
            <w:r w:rsidRPr="00B1600B">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D69093" w14:textId="77777777" w:rsidR="00B1600B" w:rsidRPr="00B1600B" w:rsidRDefault="00B1600B" w:rsidP="00726C59">
            <w:pPr>
              <w:pStyle w:val="rowtabella0"/>
              <w:rPr>
                <w:color w:val="002060"/>
              </w:rPr>
            </w:pPr>
            <w:r w:rsidRPr="00B1600B">
              <w:rPr>
                <w:color w:val="002060"/>
              </w:rPr>
              <w:t>CASENUOVE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50809"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C1F052" w14:textId="77777777" w:rsidR="00B1600B" w:rsidRPr="00B1600B" w:rsidRDefault="00B1600B" w:rsidP="00726C59">
            <w:pPr>
              <w:pStyle w:val="rowtabella0"/>
              <w:rPr>
                <w:color w:val="002060"/>
              </w:rPr>
            </w:pPr>
            <w:r w:rsidRPr="00B1600B">
              <w:rPr>
                <w:color w:val="002060"/>
              </w:rPr>
              <w:t>05/10/2025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2D7CB1" w14:textId="77777777" w:rsidR="00B1600B" w:rsidRPr="00B1600B" w:rsidRDefault="00B1600B" w:rsidP="00726C59">
            <w:pPr>
              <w:pStyle w:val="rowtabella0"/>
              <w:rPr>
                <w:color w:val="002060"/>
              </w:rPr>
            </w:pPr>
            <w:r w:rsidRPr="00B1600B">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15525D" w14:textId="77777777" w:rsidR="00B1600B" w:rsidRPr="00B1600B" w:rsidRDefault="00B1600B" w:rsidP="00726C59">
            <w:pPr>
              <w:pStyle w:val="rowtabella0"/>
              <w:rPr>
                <w:color w:val="002060"/>
              </w:rPr>
            </w:pPr>
            <w:r w:rsidRPr="00B1600B">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059F3E" w14:textId="77777777" w:rsidR="00B1600B" w:rsidRPr="00B1600B" w:rsidRDefault="00B1600B" w:rsidP="00726C59">
            <w:pPr>
              <w:pStyle w:val="rowtabella0"/>
              <w:rPr>
                <w:color w:val="002060"/>
              </w:rPr>
            </w:pPr>
            <w:r w:rsidRPr="00B1600B">
              <w:rPr>
                <w:color w:val="002060"/>
              </w:rPr>
              <w:t>VIA FALCONARA</w:t>
            </w:r>
          </w:p>
        </w:tc>
      </w:tr>
    </w:tbl>
    <w:p w14:paraId="7E34B28C" w14:textId="77777777" w:rsidR="00B1600B" w:rsidRPr="00B1600B" w:rsidRDefault="00B1600B" w:rsidP="00B1600B">
      <w:pPr>
        <w:pStyle w:val="breakline"/>
        <w:rPr>
          <w:rFonts w:eastAsiaTheme="minorEastAsia"/>
          <w:color w:val="002060"/>
        </w:rPr>
      </w:pPr>
    </w:p>
    <w:p w14:paraId="46B2AD27" w14:textId="77777777" w:rsidR="00B1600B" w:rsidRPr="00B1600B" w:rsidRDefault="00B1600B" w:rsidP="00B1600B">
      <w:pPr>
        <w:pStyle w:val="breakline"/>
        <w:rPr>
          <w:color w:val="002060"/>
        </w:rPr>
      </w:pPr>
    </w:p>
    <w:p w14:paraId="4FA99A97" w14:textId="77777777" w:rsidR="00B1600B" w:rsidRPr="00B1600B" w:rsidRDefault="00B1600B" w:rsidP="00B1600B">
      <w:pPr>
        <w:pStyle w:val="breakline"/>
        <w:rPr>
          <w:color w:val="002060"/>
        </w:rPr>
      </w:pPr>
    </w:p>
    <w:p w14:paraId="389C8280" w14:textId="77777777" w:rsidR="00B1600B" w:rsidRPr="00B1600B" w:rsidRDefault="00B1600B" w:rsidP="00B1600B">
      <w:pPr>
        <w:pStyle w:val="sottotitolocampionato10"/>
        <w:rPr>
          <w:color w:val="002060"/>
        </w:rPr>
      </w:pPr>
      <w:r w:rsidRPr="00B1600B">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B1600B" w:rsidRPr="00B1600B" w14:paraId="7BE2F16D"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734B3"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DACD1"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B9615"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97A65"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95B92"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AB2A7"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47680" w14:textId="77777777" w:rsidR="00B1600B" w:rsidRPr="00B1600B" w:rsidRDefault="00B1600B" w:rsidP="00726C59">
            <w:pPr>
              <w:pStyle w:val="headertabella0"/>
              <w:rPr>
                <w:color w:val="002060"/>
              </w:rPr>
            </w:pPr>
            <w:r w:rsidRPr="00B1600B">
              <w:rPr>
                <w:color w:val="002060"/>
              </w:rPr>
              <w:t>Indirizzo Impianto</w:t>
            </w:r>
          </w:p>
        </w:tc>
      </w:tr>
      <w:tr w:rsidR="00B1600B" w:rsidRPr="00B1600B" w14:paraId="2CFDD2F7"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54D636" w14:textId="77777777" w:rsidR="00B1600B" w:rsidRPr="00B1600B" w:rsidRDefault="00B1600B" w:rsidP="00726C59">
            <w:pPr>
              <w:pStyle w:val="rowtabella0"/>
              <w:rPr>
                <w:color w:val="002060"/>
              </w:rPr>
            </w:pPr>
            <w:r w:rsidRPr="00B1600B">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AAB9F2" w14:textId="77777777" w:rsidR="00B1600B" w:rsidRPr="00B1600B" w:rsidRDefault="00B1600B" w:rsidP="00726C59">
            <w:pPr>
              <w:pStyle w:val="rowtabella0"/>
              <w:rPr>
                <w:color w:val="002060"/>
              </w:rPr>
            </w:pPr>
            <w:r w:rsidRPr="00B1600B">
              <w:rPr>
                <w:color w:val="002060"/>
              </w:rPr>
              <w:t>FABRIANO CALCIO A 5 2023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AC5B12"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2E9994" w14:textId="77777777" w:rsidR="00B1600B" w:rsidRPr="00B1600B" w:rsidRDefault="00B1600B" w:rsidP="00726C59">
            <w:pPr>
              <w:pStyle w:val="rowtabella0"/>
              <w:rPr>
                <w:color w:val="002060"/>
              </w:rPr>
            </w:pPr>
            <w:r w:rsidRPr="00B1600B">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C6AD04" w14:textId="77777777" w:rsidR="00B1600B" w:rsidRPr="00B1600B" w:rsidRDefault="00B1600B" w:rsidP="00726C59">
            <w:pPr>
              <w:pStyle w:val="rowtabella0"/>
              <w:rPr>
                <w:color w:val="002060"/>
              </w:rPr>
            </w:pPr>
            <w:r w:rsidRPr="00B1600B">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E83BCE" w14:textId="77777777" w:rsidR="00B1600B" w:rsidRPr="00B1600B" w:rsidRDefault="00B1600B" w:rsidP="00726C59">
            <w:pPr>
              <w:pStyle w:val="rowtabella0"/>
              <w:rPr>
                <w:color w:val="002060"/>
              </w:rPr>
            </w:pPr>
            <w:r w:rsidRPr="00B1600B">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4B475E" w14:textId="77777777" w:rsidR="00B1600B" w:rsidRPr="00B1600B" w:rsidRDefault="00B1600B" w:rsidP="00726C59">
            <w:pPr>
              <w:pStyle w:val="rowtabella0"/>
              <w:rPr>
                <w:color w:val="002060"/>
              </w:rPr>
            </w:pPr>
            <w:r w:rsidRPr="00B1600B">
              <w:rPr>
                <w:color w:val="002060"/>
              </w:rPr>
              <w:t>VIA MARCONI GENGA STAZIONE</w:t>
            </w:r>
          </w:p>
        </w:tc>
      </w:tr>
      <w:tr w:rsidR="00B1600B" w:rsidRPr="00B1600B" w14:paraId="687714D7"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932433" w14:textId="77777777" w:rsidR="00B1600B" w:rsidRPr="00B1600B" w:rsidRDefault="00B1600B" w:rsidP="00726C59">
            <w:pPr>
              <w:pStyle w:val="rowtabella0"/>
              <w:rPr>
                <w:color w:val="002060"/>
              </w:rPr>
            </w:pPr>
            <w:r w:rsidRPr="00B1600B">
              <w:rPr>
                <w:color w:val="002060"/>
              </w:rPr>
              <w:t>POLISPORTIVA UROBORO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E08388" w14:textId="77777777" w:rsidR="00B1600B" w:rsidRPr="00B1600B" w:rsidRDefault="00B1600B" w:rsidP="00726C59">
            <w:pPr>
              <w:pStyle w:val="rowtabella0"/>
              <w:rPr>
                <w:color w:val="002060"/>
              </w:rPr>
            </w:pPr>
            <w:r w:rsidRPr="00B1600B">
              <w:rPr>
                <w:color w:val="002060"/>
              </w:rPr>
              <w:t>SANTA MARIA NUOVA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22CB6E"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2F854" w14:textId="77777777" w:rsidR="00B1600B" w:rsidRPr="00B1600B" w:rsidRDefault="00B1600B" w:rsidP="00726C59">
            <w:pPr>
              <w:pStyle w:val="rowtabella0"/>
              <w:rPr>
                <w:color w:val="002060"/>
              </w:rPr>
            </w:pPr>
            <w:r w:rsidRPr="00B1600B">
              <w:rPr>
                <w:color w:val="002060"/>
              </w:rPr>
              <w:t>19/09/2025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D7F4A" w14:textId="77777777" w:rsidR="00B1600B" w:rsidRPr="00B1600B" w:rsidRDefault="00B1600B" w:rsidP="00726C59">
            <w:pPr>
              <w:pStyle w:val="rowtabella0"/>
              <w:rPr>
                <w:color w:val="002060"/>
              </w:rPr>
            </w:pPr>
            <w:r w:rsidRPr="00B1600B">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90C61" w14:textId="77777777" w:rsidR="00B1600B" w:rsidRPr="00B1600B" w:rsidRDefault="00B1600B" w:rsidP="00726C59">
            <w:pPr>
              <w:pStyle w:val="rowtabella0"/>
              <w:rPr>
                <w:color w:val="002060"/>
              </w:rPr>
            </w:pPr>
            <w:r w:rsidRPr="00B1600B">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8CBE8E" w14:textId="77777777" w:rsidR="00B1600B" w:rsidRPr="00B1600B" w:rsidRDefault="00B1600B" w:rsidP="00726C59">
            <w:pPr>
              <w:pStyle w:val="rowtabella0"/>
              <w:rPr>
                <w:color w:val="002060"/>
              </w:rPr>
            </w:pPr>
            <w:r w:rsidRPr="00B1600B">
              <w:rPr>
                <w:color w:val="002060"/>
              </w:rPr>
              <w:t xml:space="preserve">VIA </w:t>
            </w:r>
            <w:proofErr w:type="gramStart"/>
            <w:r w:rsidRPr="00B1600B">
              <w:rPr>
                <w:color w:val="002060"/>
              </w:rPr>
              <w:t>B.BUOZZI</w:t>
            </w:r>
            <w:proofErr w:type="gramEnd"/>
          </w:p>
        </w:tc>
      </w:tr>
    </w:tbl>
    <w:p w14:paraId="3B677258" w14:textId="77777777" w:rsidR="00B1600B" w:rsidRPr="00B1600B" w:rsidRDefault="00B1600B" w:rsidP="00B1600B">
      <w:pPr>
        <w:pStyle w:val="breakline"/>
        <w:rPr>
          <w:rFonts w:eastAsiaTheme="minorEastAsia"/>
          <w:color w:val="002060"/>
        </w:rPr>
      </w:pPr>
    </w:p>
    <w:p w14:paraId="0A9A6593" w14:textId="77777777" w:rsidR="00B1600B" w:rsidRPr="00B1600B" w:rsidRDefault="00B1600B" w:rsidP="00B1600B">
      <w:pPr>
        <w:pStyle w:val="breakline"/>
        <w:rPr>
          <w:color w:val="002060"/>
        </w:rPr>
      </w:pPr>
    </w:p>
    <w:p w14:paraId="60377671" w14:textId="77777777" w:rsidR="00B1600B" w:rsidRPr="00B1600B" w:rsidRDefault="00B1600B" w:rsidP="00B1600B">
      <w:pPr>
        <w:pStyle w:val="breakline"/>
        <w:rPr>
          <w:color w:val="002060"/>
        </w:rPr>
      </w:pPr>
    </w:p>
    <w:p w14:paraId="4AC7B62D" w14:textId="77777777" w:rsidR="00B1600B" w:rsidRPr="00B1600B" w:rsidRDefault="00B1600B" w:rsidP="00B1600B">
      <w:pPr>
        <w:pStyle w:val="sottotitolocampionato10"/>
        <w:rPr>
          <w:color w:val="002060"/>
        </w:rPr>
      </w:pPr>
      <w:r w:rsidRPr="00B1600B">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5"/>
        <w:gridCol w:w="1550"/>
        <w:gridCol w:w="1550"/>
      </w:tblGrid>
      <w:tr w:rsidR="0009640D" w:rsidRPr="00B1600B" w14:paraId="52430C5A"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4B01D"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54B96"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1876B"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4EA1C"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636FF"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8B42C"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4C629"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24C55840"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3DC364" w14:textId="77777777" w:rsidR="00B1600B" w:rsidRPr="00B1600B" w:rsidRDefault="00B1600B" w:rsidP="00726C59">
            <w:pPr>
              <w:pStyle w:val="rowtabella0"/>
              <w:rPr>
                <w:color w:val="002060"/>
              </w:rPr>
            </w:pPr>
            <w:r w:rsidRPr="00B1600B">
              <w:rPr>
                <w:color w:val="002060"/>
              </w:rPr>
              <w:t>FABRIANO CALCIO A 5 2023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DC657" w14:textId="77777777" w:rsidR="00B1600B" w:rsidRPr="00B1600B" w:rsidRDefault="00B1600B" w:rsidP="00726C59">
            <w:pPr>
              <w:pStyle w:val="rowtabella0"/>
              <w:rPr>
                <w:color w:val="002060"/>
              </w:rPr>
            </w:pPr>
            <w:r w:rsidRPr="00B1600B">
              <w:rPr>
                <w:color w:val="002060"/>
              </w:rPr>
              <w:t>POLISPORTIVA UROBORO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EF0EB"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DD1DC5" w14:textId="77777777" w:rsidR="00B1600B" w:rsidRPr="00B1600B" w:rsidRDefault="00B1600B" w:rsidP="00726C59">
            <w:pPr>
              <w:pStyle w:val="rowtabella0"/>
              <w:rPr>
                <w:color w:val="002060"/>
              </w:rPr>
            </w:pPr>
            <w:r w:rsidRPr="00B1600B">
              <w:rPr>
                <w:color w:val="002060"/>
              </w:rPr>
              <w:t>26/09/2025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CBE377" w14:textId="77777777" w:rsidR="00B1600B" w:rsidRPr="00B1600B" w:rsidRDefault="00B1600B" w:rsidP="00726C59">
            <w:pPr>
              <w:pStyle w:val="rowtabella0"/>
              <w:rPr>
                <w:color w:val="002060"/>
              </w:rPr>
            </w:pPr>
            <w:r w:rsidRPr="00B1600B">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E1F7FD" w14:textId="77777777" w:rsidR="00B1600B" w:rsidRPr="00B1600B" w:rsidRDefault="00B1600B" w:rsidP="00726C59">
            <w:pPr>
              <w:pStyle w:val="rowtabella0"/>
              <w:rPr>
                <w:color w:val="002060"/>
              </w:rPr>
            </w:pPr>
            <w:r w:rsidRPr="00B1600B">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F381BE" w14:textId="77777777" w:rsidR="00B1600B" w:rsidRPr="00B1600B" w:rsidRDefault="00B1600B" w:rsidP="00726C59">
            <w:pPr>
              <w:pStyle w:val="rowtabella0"/>
              <w:rPr>
                <w:color w:val="002060"/>
              </w:rPr>
            </w:pPr>
            <w:r w:rsidRPr="00B1600B">
              <w:rPr>
                <w:color w:val="002060"/>
              </w:rPr>
              <w:t>VIA VERDI</w:t>
            </w:r>
          </w:p>
        </w:tc>
      </w:tr>
      <w:tr w:rsidR="0009640D" w:rsidRPr="00B1600B" w14:paraId="3D9D5CA8"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D75D67" w14:textId="77777777" w:rsidR="00B1600B" w:rsidRPr="00B1600B" w:rsidRDefault="00B1600B" w:rsidP="00726C59">
            <w:pPr>
              <w:pStyle w:val="rowtabella0"/>
              <w:rPr>
                <w:color w:val="002060"/>
              </w:rPr>
            </w:pPr>
            <w:r w:rsidRPr="00B1600B">
              <w:rPr>
                <w:color w:val="002060"/>
              </w:rPr>
              <w:t>SANTA MARIA NUOVA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26FD33" w14:textId="77777777" w:rsidR="00B1600B" w:rsidRPr="00B1600B" w:rsidRDefault="00B1600B" w:rsidP="00726C59">
            <w:pPr>
              <w:pStyle w:val="rowtabella0"/>
              <w:rPr>
                <w:color w:val="002060"/>
              </w:rPr>
            </w:pPr>
            <w:r w:rsidRPr="00B1600B">
              <w:rPr>
                <w:color w:val="002060"/>
              </w:rPr>
              <w:t>FRASASSI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CC83FD"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F0617F" w14:textId="77777777" w:rsidR="00B1600B" w:rsidRPr="00B1600B" w:rsidRDefault="00B1600B" w:rsidP="00726C59">
            <w:pPr>
              <w:pStyle w:val="rowtabella0"/>
              <w:rPr>
                <w:color w:val="002060"/>
              </w:rPr>
            </w:pPr>
            <w:r w:rsidRPr="00B1600B">
              <w:rPr>
                <w:color w:val="002060"/>
              </w:rPr>
              <w:t>26/09/2025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8FDC8" w14:textId="77777777" w:rsidR="00B1600B" w:rsidRPr="00B1600B" w:rsidRDefault="00B1600B" w:rsidP="00726C59">
            <w:pPr>
              <w:pStyle w:val="rowtabella0"/>
              <w:rPr>
                <w:color w:val="002060"/>
              </w:rPr>
            </w:pPr>
            <w:r w:rsidRPr="00B1600B">
              <w:rPr>
                <w:color w:val="002060"/>
              </w:rPr>
              <w:t>5078 PALASPORT "D. SIMONETTI"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8CC7C9" w14:textId="77777777" w:rsidR="00B1600B" w:rsidRPr="00B1600B" w:rsidRDefault="00B1600B" w:rsidP="00726C59">
            <w:pPr>
              <w:pStyle w:val="rowtabella0"/>
              <w:rPr>
                <w:color w:val="002060"/>
              </w:rPr>
            </w:pPr>
            <w:r w:rsidRPr="00B1600B">
              <w:rPr>
                <w:color w:val="002060"/>
              </w:rPr>
              <w:t>SANTA MARIA 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9339A" w14:textId="77777777" w:rsidR="00B1600B" w:rsidRPr="00B1600B" w:rsidRDefault="00B1600B" w:rsidP="00726C59">
            <w:pPr>
              <w:pStyle w:val="rowtabella0"/>
              <w:rPr>
                <w:color w:val="002060"/>
              </w:rPr>
            </w:pPr>
            <w:r w:rsidRPr="00B1600B">
              <w:rPr>
                <w:color w:val="002060"/>
              </w:rPr>
              <w:t>VIA GAETANO RAVAGLI</w:t>
            </w:r>
          </w:p>
        </w:tc>
      </w:tr>
    </w:tbl>
    <w:p w14:paraId="58F87E55" w14:textId="77777777" w:rsidR="00B1600B" w:rsidRPr="00B1600B" w:rsidRDefault="00B1600B" w:rsidP="00B1600B">
      <w:pPr>
        <w:pStyle w:val="breakline"/>
        <w:rPr>
          <w:rFonts w:eastAsiaTheme="minorEastAsia"/>
          <w:color w:val="002060"/>
        </w:rPr>
      </w:pPr>
    </w:p>
    <w:p w14:paraId="501372E5" w14:textId="77777777" w:rsidR="00B1600B" w:rsidRPr="00B1600B" w:rsidRDefault="00B1600B" w:rsidP="00B1600B">
      <w:pPr>
        <w:pStyle w:val="breakline"/>
        <w:rPr>
          <w:color w:val="002060"/>
        </w:rPr>
      </w:pPr>
    </w:p>
    <w:p w14:paraId="152BAA3D" w14:textId="77777777" w:rsidR="00B1600B" w:rsidRPr="00B1600B" w:rsidRDefault="00B1600B" w:rsidP="00B1600B">
      <w:pPr>
        <w:pStyle w:val="breakline"/>
        <w:rPr>
          <w:color w:val="002060"/>
        </w:rPr>
      </w:pPr>
    </w:p>
    <w:p w14:paraId="472EA0FB" w14:textId="77777777" w:rsidR="00B1600B" w:rsidRPr="00B1600B" w:rsidRDefault="00B1600B" w:rsidP="00B1600B">
      <w:pPr>
        <w:pStyle w:val="sottotitolocampionato10"/>
        <w:rPr>
          <w:color w:val="002060"/>
        </w:rPr>
      </w:pPr>
      <w:r w:rsidRPr="00B1600B">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5"/>
        <w:gridCol w:w="1550"/>
        <w:gridCol w:w="1550"/>
      </w:tblGrid>
      <w:tr w:rsidR="0009640D" w:rsidRPr="00B1600B" w14:paraId="7E35FB1F"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28736"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A0E24"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D47A8"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2C3EF"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381BE"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5084D"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C473E"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7EB5B73B"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EFE026" w14:textId="77777777" w:rsidR="00B1600B" w:rsidRPr="00B1600B" w:rsidRDefault="00B1600B" w:rsidP="00726C59">
            <w:pPr>
              <w:pStyle w:val="rowtabella0"/>
              <w:rPr>
                <w:color w:val="002060"/>
              </w:rPr>
            </w:pPr>
            <w:r w:rsidRPr="00B1600B">
              <w:rPr>
                <w:color w:val="002060"/>
              </w:rPr>
              <w:t>FABRIANO CALCIO A 5 2023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716CD" w14:textId="77777777" w:rsidR="00B1600B" w:rsidRPr="00B1600B" w:rsidRDefault="00B1600B" w:rsidP="00726C59">
            <w:pPr>
              <w:pStyle w:val="rowtabella0"/>
              <w:rPr>
                <w:color w:val="002060"/>
              </w:rPr>
            </w:pPr>
            <w:r w:rsidRPr="00B1600B">
              <w:rPr>
                <w:color w:val="002060"/>
              </w:rPr>
              <w:t>SANTA MARIA NUOVA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2A033"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B88352" w14:textId="77777777" w:rsidR="00B1600B" w:rsidRPr="00B1600B" w:rsidRDefault="00B1600B" w:rsidP="00726C59">
            <w:pPr>
              <w:pStyle w:val="rowtabella0"/>
              <w:rPr>
                <w:color w:val="002060"/>
              </w:rPr>
            </w:pPr>
            <w:r w:rsidRPr="00B1600B">
              <w:rPr>
                <w:color w:val="002060"/>
              </w:rPr>
              <w:t>03/10/2025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929C81" w14:textId="77777777" w:rsidR="00B1600B" w:rsidRPr="00B1600B" w:rsidRDefault="00B1600B" w:rsidP="00726C59">
            <w:pPr>
              <w:pStyle w:val="rowtabella0"/>
              <w:rPr>
                <w:color w:val="002060"/>
              </w:rPr>
            </w:pPr>
            <w:r w:rsidRPr="00B1600B">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8AF826" w14:textId="77777777" w:rsidR="00B1600B" w:rsidRPr="00B1600B" w:rsidRDefault="00B1600B" w:rsidP="00726C59">
            <w:pPr>
              <w:pStyle w:val="rowtabella0"/>
              <w:rPr>
                <w:color w:val="002060"/>
              </w:rPr>
            </w:pPr>
            <w:r w:rsidRPr="00B1600B">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EAA3D" w14:textId="77777777" w:rsidR="00B1600B" w:rsidRPr="00B1600B" w:rsidRDefault="00B1600B" w:rsidP="00726C59">
            <w:pPr>
              <w:pStyle w:val="rowtabella0"/>
              <w:rPr>
                <w:color w:val="002060"/>
              </w:rPr>
            </w:pPr>
            <w:r w:rsidRPr="00B1600B">
              <w:rPr>
                <w:color w:val="002060"/>
              </w:rPr>
              <w:t>VIA VERDI</w:t>
            </w:r>
          </w:p>
        </w:tc>
      </w:tr>
      <w:tr w:rsidR="0009640D" w:rsidRPr="00B1600B" w14:paraId="10F83E3C"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4340CE" w14:textId="77777777" w:rsidR="00B1600B" w:rsidRPr="00B1600B" w:rsidRDefault="00B1600B" w:rsidP="00726C59">
            <w:pPr>
              <w:pStyle w:val="rowtabella0"/>
              <w:rPr>
                <w:color w:val="002060"/>
              </w:rPr>
            </w:pPr>
            <w:r w:rsidRPr="00B1600B">
              <w:rPr>
                <w:color w:val="002060"/>
              </w:rPr>
              <w:t>FRASASSI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19E7BD" w14:textId="77777777" w:rsidR="00B1600B" w:rsidRPr="00B1600B" w:rsidRDefault="00B1600B" w:rsidP="00726C59">
            <w:pPr>
              <w:pStyle w:val="rowtabella0"/>
              <w:rPr>
                <w:color w:val="002060"/>
              </w:rPr>
            </w:pPr>
            <w:r w:rsidRPr="00B1600B">
              <w:rPr>
                <w:color w:val="002060"/>
              </w:rPr>
              <w:t>POLISPORTIVA UROBORO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DC33C0"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BA0A6B" w14:textId="77777777" w:rsidR="00B1600B" w:rsidRPr="00B1600B" w:rsidRDefault="00B1600B" w:rsidP="00726C59">
            <w:pPr>
              <w:pStyle w:val="rowtabella0"/>
              <w:rPr>
                <w:color w:val="002060"/>
              </w:rPr>
            </w:pPr>
            <w:r w:rsidRPr="00B1600B">
              <w:rPr>
                <w:color w:val="002060"/>
              </w:rPr>
              <w:t>03/10/2025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2E7128" w14:textId="77777777" w:rsidR="00B1600B" w:rsidRPr="00B1600B" w:rsidRDefault="00B1600B" w:rsidP="00726C59">
            <w:pPr>
              <w:pStyle w:val="rowtabella0"/>
              <w:rPr>
                <w:color w:val="002060"/>
              </w:rPr>
            </w:pPr>
            <w:r w:rsidRPr="00B1600B">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B7CD8B" w14:textId="77777777" w:rsidR="00B1600B" w:rsidRPr="00B1600B" w:rsidRDefault="00B1600B" w:rsidP="00726C59">
            <w:pPr>
              <w:pStyle w:val="rowtabella0"/>
              <w:rPr>
                <w:color w:val="002060"/>
              </w:rPr>
            </w:pPr>
            <w:r w:rsidRPr="00B1600B">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5284F" w14:textId="77777777" w:rsidR="00B1600B" w:rsidRPr="00B1600B" w:rsidRDefault="00B1600B" w:rsidP="00726C59">
            <w:pPr>
              <w:pStyle w:val="rowtabella0"/>
              <w:rPr>
                <w:color w:val="002060"/>
              </w:rPr>
            </w:pPr>
            <w:r w:rsidRPr="00B1600B">
              <w:rPr>
                <w:color w:val="002060"/>
              </w:rPr>
              <w:t>VIA MARCONI GENGA STAZIONE</w:t>
            </w:r>
          </w:p>
        </w:tc>
      </w:tr>
    </w:tbl>
    <w:p w14:paraId="1E784DFA" w14:textId="77777777" w:rsidR="00B1600B" w:rsidRPr="00B1600B" w:rsidRDefault="00B1600B" w:rsidP="00B1600B">
      <w:pPr>
        <w:pStyle w:val="breakline"/>
        <w:rPr>
          <w:rFonts w:eastAsiaTheme="minorEastAsia"/>
          <w:color w:val="002060"/>
        </w:rPr>
      </w:pPr>
    </w:p>
    <w:p w14:paraId="085442EB" w14:textId="77777777" w:rsidR="00B1600B" w:rsidRPr="00B1600B" w:rsidRDefault="00B1600B" w:rsidP="00B1600B">
      <w:pPr>
        <w:pStyle w:val="breakline"/>
        <w:rPr>
          <w:color w:val="002060"/>
        </w:rPr>
      </w:pPr>
    </w:p>
    <w:p w14:paraId="2397F5B5" w14:textId="77777777" w:rsidR="00B1600B" w:rsidRPr="00B1600B" w:rsidRDefault="00B1600B" w:rsidP="00B1600B">
      <w:pPr>
        <w:pStyle w:val="breakline"/>
        <w:rPr>
          <w:color w:val="002060"/>
        </w:rPr>
      </w:pPr>
    </w:p>
    <w:p w14:paraId="17B9ED69" w14:textId="77777777" w:rsidR="00B1600B" w:rsidRPr="00B1600B" w:rsidRDefault="00B1600B" w:rsidP="00B1600B">
      <w:pPr>
        <w:pStyle w:val="sottotitolocampionato10"/>
        <w:rPr>
          <w:color w:val="002060"/>
        </w:rPr>
      </w:pPr>
      <w:r w:rsidRPr="00B1600B">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09640D" w:rsidRPr="00B1600B" w14:paraId="0FB7F1CE"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581A7"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BB976"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6BCE1"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8FBDA"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29445"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EC5C6"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62B4D"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23144522"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C43498" w14:textId="77777777" w:rsidR="00B1600B" w:rsidRPr="00B1600B" w:rsidRDefault="00B1600B" w:rsidP="00726C59">
            <w:pPr>
              <w:pStyle w:val="rowtabella0"/>
              <w:rPr>
                <w:color w:val="002060"/>
              </w:rPr>
            </w:pPr>
            <w:r w:rsidRPr="00B1600B">
              <w:rPr>
                <w:color w:val="002060"/>
              </w:rPr>
              <w:t>ATLETICO CHIARAVALLE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226D01" w14:textId="77777777" w:rsidR="00B1600B" w:rsidRPr="00B1600B" w:rsidRDefault="00B1600B" w:rsidP="00726C59">
            <w:pPr>
              <w:pStyle w:val="rowtabella0"/>
              <w:rPr>
                <w:color w:val="002060"/>
              </w:rPr>
            </w:pPr>
            <w:r w:rsidRPr="00B1600B">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BCABA3"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1151BF" w14:textId="77777777" w:rsidR="00B1600B" w:rsidRPr="00B1600B" w:rsidRDefault="00B1600B" w:rsidP="00726C59">
            <w:pPr>
              <w:pStyle w:val="rowtabella0"/>
              <w:rPr>
                <w:color w:val="002060"/>
              </w:rPr>
            </w:pPr>
            <w:r w:rsidRPr="00B1600B">
              <w:rPr>
                <w:color w:val="002060"/>
              </w:rPr>
              <w:t>19/09/2025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79FBCF" w14:textId="77777777" w:rsidR="00B1600B" w:rsidRPr="00B1600B" w:rsidRDefault="00B1600B" w:rsidP="00726C59">
            <w:pPr>
              <w:pStyle w:val="rowtabella0"/>
              <w:rPr>
                <w:color w:val="002060"/>
              </w:rPr>
            </w:pPr>
            <w:r w:rsidRPr="00B1600B">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BDEB7F" w14:textId="77777777" w:rsidR="00B1600B" w:rsidRPr="00B1600B" w:rsidRDefault="00B1600B" w:rsidP="00726C59">
            <w:pPr>
              <w:pStyle w:val="rowtabella0"/>
              <w:rPr>
                <w:color w:val="002060"/>
              </w:rPr>
            </w:pPr>
            <w:r w:rsidRPr="00B1600B">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0042ED" w14:textId="77777777" w:rsidR="00B1600B" w:rsidRPr="00B1600B" w:rsidRDefault="00B1600B" w:rsidP="00726C59">
            <w:pPr>
              <w:pStyle w:val="rowtabella0"/>
              <w:rPr>
                <w:color w:val="002060"/>
              </w:rPr>
            </w:pPr>
            <w:r w:rsidRPr="00B1600B">
              <w:rPr>
                <w:color w:val="002060"/>
              </w:rPr>
              <w:t>VIA FALCONARA</w:t>
            </w:r>
          </w:p>
        </w:tc>
      </w:tr>
      <w:tr w:rsidR="0009640D" w:rsidRPr="00B1600B" w14:paraId="67634E92"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ACE452" w14:textId="77777777" w:rsidR="00B1600B" w:rsidRPr="00B1600B" w:rsidRDefault="00B1600B" w:rsidP="00726C59">
            <w:pPr>
              <w:pStyle w:val="rowtabella0"/>
              <w:rPr>
                <w:color w:val="002060"/>
              </w:rPr>
            </w:pPr>
            <w:r w:rsidRPr="00B1600B">
              <w:rPr>
                <w:color w:val="002060"/>
              </w:rPr>
              <w:t>OSIMO STAZIONE SSD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BFF5C2" w14:textId="77777777" w:rsidR="00B1600B" w:rsidRPr="00B1600B" w:rsidRDefault="00B1600B" w:rsidP="00726C59">
            <w:pPr>
              <w:pStyle w:val="rowtabella0"/>
              <w:rPr>
                <w:color w:val="002060"/>
              </w:rPr>
            </w:pPr>
            <w:r w:rsidRPr="00B1600B">
              <w:rPr>
                <w:color w:val="002060"/>
              </w:rPr>
              <w:t>FUTSAL SENTINUM</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3D064"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E8004" w14:textId="77777777" w:rsidR="00B1600B" w:rsidRPr="00B1600B" w:rsidRDefault="00B1600B" w:rsidP="00726C59">
            <w:pPr>
              <w:pStyle w:val="rowtabella0"/>
              <w:rPr>
                <w:color w:val="002060"/>
              </w:rPr>
            </w:pPr>
            <w:r w:rsidRPr="00B1600B">
              <w:rPr>
                <w:color w:val="002060"/>
              </w:rPr>
              <w:t>20/09/2025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A204AE" w14:textId="77777777" w:rsidR="00B1600B" w:rsidRPr="00B1600B" w:rsidRDefault="00B1600B" w:rsidP="00726C59">
            <w:pPr>
              <w:pStyle w:val="rowtabella0"/>
              <w:rPr>
                <w:color w:val="002060"/>
              </w:rPr>
            </w:pPr>
            <w:r w:rsidRPr="00B1600B">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9A37EA" w14:textId="77777777" w:rsidR="00B1600B" w:rsidRPr="00B1600B" w:rsidRDefault="00B1600B" w:rsidP="00726C59">
            <w:pPr>
              <w:pStyle w:val="rowtabella0"/>
              <w:rPr>
                <w:color w:val="002060"/>
              </w:rPr>
            </w:pPr>
            <w:r w:rsidRPr="00B1600B">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FE865" w14:textId="77777777" w:rsidR="00B1600B" w:rsidRPr="00B1600B" w:rsidRDefault="00B1600B" w:rsidP="00726C59">
            <w:pPr>
              <w:pStyle w:val="rowtabella0"/>
              <w:rPr>
                <w:color w:val="002060"/>
              </w:rPr>
            </w:pPr>
            <w:r w:rsidRPr="00B1600B">
              <w:rPr>
                <w:color w:val="002060"/>
              </w:rPr>
              <w:t>VIA MASSIMO D'AZEGLIO</w:t>
            </w:r>
          </w:p>
        </w:tc>
      </w:tr>
    </w:tbl>
    <w:p w14:paraId="67CA15BF" w14:textId="77777777" w:rsidR="00B1600B" w:rsidRPr="00B1600B" w:rsidRDefault="00B1600B" w:rsidP="00B1600B">
      <w:pPr>
        <w:pStyle w:val="breakline"/>
        <w:rPr>
          <w:rFonts w:eastAsiaTheme="minorEastAsia"/>
          <w:color w:val="002060"/>
        </w:rPr>
      </w:pPr>
    </w:p>
    <w:p w14:paraId="4EB13101" w14:textId="77777777" w:rsidR="00B1600B" w:rsidRPr="00B1600B" w:rsidRDefault="00B1600B" w:rsidP="00B1600B">
      <w:pPr>
        <w:pStyle w:val="breakline"/>
        <w:rPr>
          <w:color w:val="002060"/>
        </w:rPr>
      </w:pPr>
    </w:p>
    <w:p w14:paraId="7EB1CD6C" w14:textId="77777777" w:rsidR="00B1600B" w:rsidRPr="00B1600B" w:rsidRDefault="00B1600B" w:rsidP="00B1600B">
      <w:pPr>
        <w:pStyle w:val="breakline"/>
        <w:rPr>
          <w:color w:val="002060"/>
        </w:rPr>
      </w:pPr>
    </w:p>
    <w:p w14:paraId="0622B52E" w14:textId="77777777" w:rsidR="00B1600B" w:rsidRPr="00B1600B" w:rsidRDefault="00B1600B" w:rsidP="00B1600B">
      <w:pPr>
        <w:pStyle w:val="sottotitolocampionato10"/>
        <w:rPr>
          <w:color w:val="002060"/>
        </w:rPr>
      </w:pPr>
      <w:r w:rsidRPr="00B1600B">
        <w:rPr>
          <w:color w:val="002060"/>
        </w:rPr>
        <w:t>GIRONE 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5"/>
        <w:gridCol w:w="385"/>
        <w:gridCol w:w="898"/>
        <w:gridCol w:w="1178"/>
        <w:gridCol w:w="1561"/>
        <w:gridCol w:w="1550"/>
      </w:tblGrid>
      <w:tr w:rsidR="0009640D" w:rsidRPr="00B1600B" w14:paraId="1FA5796B"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D4C72"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AAE18"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5B226"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03711"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D6A29"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E5859"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023AE"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0CAC25A4"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2FC1FC" w14:textId="77777777" w:rsidR="00B1600B" w:rsidRPr="00B1600B" w:rsidRDefault="00B1600B" w:rsidP="00726C59">
            <w:pPr>
              <w:pStyle w:val="rowtabella0"/>
              <w:rPr>
                <w:color w:val="002060"/>
              </w:rPr>
            </w:pPr>
            <w:r w:rsidRPr="00B1600B">
              <w:rPr>
                <w:color w:val="002060"/>
              </w:rPr>
              <w:t>FUTSAL SENTINUM</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31984C" w14:textId="77777777" w:rsidR="00B1600B" w:rsidRPr="00B1600B" w:rsidRDefault="00B1600B" w:rsidP="00726C59">
            <w:pPr>
              <w:pStyle w:val="rowtabella0"/>
              <w:rPr>
                <w:color w:val="002060"/>
              </w:rPr>
            </w:pPr>
            <w:r w:rsidRPr="00B1600B">
              <w:rPr>
                <w:color w:val="002060"/>
              </w:rPr>
              <w:t>ATLETICO CHIARAVALLE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C547B"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31C75B" w14:textId="77777777" w:rsidR="00B1600B" w:rsidRPr="00B1600B" w:rsidRDefault="00B1600B" w:rsidP="00726C59">
            <w:pPr>
              <w:pStyle w:val="rowtabella0"/>
              <w:rPr>
                <w:color w:val="002060"/>
              </w:rPr>
            </w:pPr>
            <w:r w:rsidRPr="00B1600B">
              <w:rPr>
                <w:color w:val="002060"/>
              </w:rPr>
              <w:t>26/09/2025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9AB47" w14:textId="77777777" w:rsidR="00B1600B" w:rsidRPr="00B1600B" w:rsidRDefault="00B1600B" w:rsidP="00726C59">
            <w:pPr>
              <w:pStyle w:val="rowtabella0"/>
              <w:rPr>
                <w:color w:val="002060"/>
              </w:rPr>
            </w:pPr>
            <w:r w:rsidRPr="00B1600B">
              <w:rPr>
                <w:color w:val="002060"/>
              </w:rPr>
              <w:t>5141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C85A1" w14:textId="77777777" w:rsidR="00B1600B" w:rsidRPr="00B1600B" w:rsidRDefault="00B1600B" w:rsidP="00726C59">
            <w:pPr>
              <w:pStyle w:val="rowtabella0"/>
              <w:rPr>
                <w:color w:val="002060"/>
              </w:rPr>
            </w:pPr>
            <w:r w:rsidRPr="00B1600B">
              <w:rPr>
                <w:color w:val="002060"/>
              </w:rPr>
              <w:t>SASSOFERRATO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F4C3A" w14:textId="77777777" w:rsidR="00B1600B" w:rsidRPr="00B1600B" w:rsidRDefault="00B1600B" w:rsidP="00726C59">
            <w:pPr>
              <w:pStyle w:val="rowtabella0"/>
              <w:rPr>
                <w:color w:val="002060"/>
              </w:rPr>
            </w:pPr>
            <w:r w:rsidRPr="00B1600B">
              <w:rPr>
                <w:color w:val="002060"/>
              </w:rPr>
              <w:t>VIA FABIO RULLIANO</w:t>
            </w:r>
          </w:p>
        </w:tc>
      </w:tr>
      <w:tr w:rsidR="0009640D" w:rsidRPr="00B1600B" w14:paraId="353FFC4A"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2CAC84" w14:textId="77777777" w:rsidR="00B1600B" w:rsidRPr="00B1600B" w:rsidRDefault="00B1600B" w:rsidP="00726C59">
            <w:pPr>
              <w:pStyle w:val="rowtabella0"/>
              <w:rPr>
                <w:color w:val="002060"/>
              </w:rPr>
            </w:pPr>
            <w:r w:rsidRPr="00B1600B">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316AD" w14:textId="77777777" w:rsidR="00B1600B" w:rsidRPr="00B1600B" w:rsidRDefault="00B1600B" w:rsidP="00726C59">
            <w:pPr>
              <w:pStyle w:val="rowtabella0"/>
              <w:rPr>
                <w:color w:val="002060"/>
              </w:rPr>
            </w:pPr>
            <w:r w:rsidRPr="00B1600B">
              <w:rPr>
                <w:color w:val="002060"/>
              </w:rPr>
              <w:t>OSIMO STAZIONE SSD A 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9B2B4"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7984A5" w14:textId="77777777" w:rsidR="00B1600B" w:rsidRPr="00B1600B" w:rsidRDefault="00B1600B" w:rsidP="00726C59">
            <w:pPr>
              <w:pStyle w:val="rowtabella0"/>
              <w:rPr>
                <w:color w:val="002060"/>
              </w:rPr>
            </w:pPr>
            <w:r w:rsidRPr="00B1600B">
              <w:rPr>
                <w:color w:val="002060"/>
              </w:rPr>
              <w:t>27/09/2025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2A54D" w14:textId="77777777" w:rsidR="00B1600B" w:rsidRPr="00B1600B" w:rsidRDefault="00B1600B" w:rsidP="00726C59">
            <w:pPr>
              <w:pStyle w:val="rowtabella0"/>
              <w:rPr>
                <w:color w:val="002060"/>
              </w:rPr>
            </w:pPr>
            <w:r w:rsidRPr="00B1600B">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EC6272" w14:textId="77777777" w:rsidR="00B1600B" w:rsidRPr="00B1600B" w:rsidRDefault="00B1600B" w:rsidP="00726C59">
            <w:pPr>
              <w:pStyle w:val="rowtabella0"/>
              <w:rPr>
                <w:color w:val="002060"/>
              </w:rPr>
            </w:pPr>
            <w:r w:rsidRPr="00B1600B">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89A9B2" w14:textId="77777777" w:rsidR="00B1600B" w:rsidRPr="00B1600B" w:rsidRDefault="00B1600B" w:rsidP="00726C59">
            <w:pPr>
              <w:pStyle w:val="rowtabella0"/>
              <w:rPr>
                <w:color w:val="002060"/>
              </w:rPr>
            </w:pPr>
            <w:r w:rsidRPr="00B1600B">
              <w:rPr>
                <w:color w:val="002060"/>
              </w:rPr>
              <w:t xml:space="preserve">VIA </w:t>
            </w:r>
            <w:proofErr w:type="gramStart"/>
            <w:r w:rsidRPr="00B1600B">
              <w:rPr>
                <w:color w:val="002060"/>
              </w:rPr>
              <w:t>B.BUOZZI</w:t>
            </w:r>
            <w:proofErr w:type="gramEnd"/>
          </w:p>
        </w:tc>
      </w:tr>
    </w:tbl>
    <w:p w14:paraId="72BE6890" w14:textId="77777777" w:rsidR="00B1600B" w:rsidRPr="00B1600B" w:rsidRDefault="00B1600B" w:rsidP="00B1600B">
      <w:pPr>
        <w:pStyle w:val="breakline"/>
        <w:rPr>
          <w:rFonts w:eastAsiaTheme="minorEastAsia"/>
          <w:color w:val="002060"/>
        </w:rPr>
      </w:pPr>
    </w:p>
    <w:p w14:paraId="0DBE59AC" w14:textId="77777777" w:rsidR="00B1600B" w:rsidRPr="00B1600B" w:rsidRDefault="00B1600B" w:rsidP="00B1600B">
      <w:pPr>
        <w:pStyle w:val="breakline"/>
        <w:rPr>
          <w:color w:val="002060"/>
        </w:rPr>
      </w:pPr>
    </w:p>
    <w:p w14:paraId="5A82CA9D" w14:textId="77777777" w:rsidR="00B1600B" w:rsidRPr="00B1600B" w:rsidRDefault="00B1600B" w:rsidP="00B1600B">
      <w:pPr>
        <w:pStyle w:val="breakline"/>
        <w:rPr>
          <w:color w:val="002060"/>
        </w:rPr>
      </w:pPr>
    </w:p>
    <w:p w14:paraId="66A3CC8A" w14:textId="77777777" w:rsidR="00B1600B" w:rsidRPr="00B1600B" w:rsidRDefault="00B1600B" w:rsidP="00B1600B">
      <w:pPr>
        <w:pStyle w:val="sottotitolocampionato10"/>
        <w:rPr>
          <w:color w:val="002060"/>
        </w:rPr>
      </w:pPr>
      <w:r w:rsidRPr="00B1600B">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5"/>
        <w:gridCol w:w="385"/>
        <w:gridCol w:w="898"/>
        <w:gridCol w:w="1178"/>
        <w:gridCol w:w="1561"/>
        <w:gridCol w:w="1550"/>
      </w:tblGrid>
      <w:tr w:rsidR="0009640D" w:rsidRPr="00B1600B" w14:paraId="3C6E68FB"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AAC5D"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34AA5"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37423"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B0E2C"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B954F"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BE420"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B4CCE"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61E0C093"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BE3F9F" w14:textId="77777777" w:rsidR="00B1600B" w:rsidRPr="00B1600B" w:rsidRDefault="00B1600B" w:rsidP="00726C59">
            <w:pPr>
              <w:pStyle w:val="rowtabella0"/>
              <w:rPr>
                <w:color w:val="002060"/>
              </w:rPr>
            </w:pPr>
            <w:r w:rsidRPr="00B1600B">
              <w:rPr>
                <w:color w:val="002060"/>
              </w:rPr>
              <w:t>FUTSAL SENTINUM</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B99D2" w14:textId="77777777" w:rsidR="00B1600B" w:rsidRPr="00B1600B" w:rsidRDefault="00B1600B" w:rsidP="00726C59">
            <w:pPr>
              <w:pStyle w:val="rowtabella0"/>
              <w:rPr>
                <w:color w:val="002060"/>
              </w:rPr>
            </w:pPr>
            <w:r w:rsidRPr="00B1600B">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8C5DB"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B6816" w14:textId="77777777" w:rsidR="00B1600B" w:rsidRPr="00B1600B" w:rsidRDefault="00B1600B" w:rsidP="00726C59">
            <w:pPr>
              <w:pStyle w:val="rowtabella0"/>
              <w:rPr>
                <w:color w:val="002060"/>
              </w:rPr>
            </w:pPr>
            <w:r w:rsidRPr="00B1600B">
              <w:rPr>
                <w:color w:val="002060"/>
              </w:rPr>
              <w:t>03/10/2025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4BB7A" w14:textId="77777777" w:rsidR="00B1600B" w:rsidRPr="00B1600B" w:rsidRDefault="00B1600B" w:rsidP="00726C59">
            <w:pPr>
              <w:pStyle w:val="rowtabella0"/>
              <w:rPr>
                <w:color w:val="002060"/>
              </w:rPr>
            </w:pPr>
            <w:r w:rsidRPr="00B1600B">
              <w:rPr>
                <w:color w:val="002060"/>
              </w:rPr>
              <w:t>5141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92CF4" w14:textId="77777777" w:rsidR="00B1600B" w:rsidRPr="00B1600B" w:rsidRDefault="00B1600B" w:rsidP="00726C59">
            <w:pPr>
              <w:pStyle w:val="rowtabella0"/>
              <w:rPr>
                <w:color w:val="002060"/>
              </w:rPr>
            </w:pPr>
            <w:r w:rsidRPr="00B1600B">
              <w:rPr>
                <w:color w:val="002060"/>
              </w:rPr>
              <w:t>SASSOFERRATO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2E9396" w14:textId="77777777" w:rsidR="00B1600B" w:rsidRPr="00B1600B" w:rsidRDefault="00B1600B" w:rsidP="00726C59">
            <w:pPr>
              <w:pStyle w:val="rowtabella0"/>
              <w:rPr>
                <w:color w:val="002060"/>
              </w:rPr>
            </w:pPr>
            <w:r w:rsidRPr="00B1600B">
              <w:rPr>
                <w:color w:val="002060"/>
              </w:rPr>
              <w:t>VIA FABIO RULLIANO</w:t>
            </w:r>
          </w:p>
        </w:tc>
      </w:tr>
      <w:tr w:rsidR="0009640D" w:rsidRPr="00B1600B" w14:paraId="2F6422BB"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48B480" w14:textId="77777777" w:rsidR="00B1600B" w:rsidRPr="00B1600B" w:rsidRDefault="00B1600B" w:rsidP="00726C59">
            <w:pPr>
              <w:pStyle w:val="rowtabella0"/>
              <w:rPr>
                <w:color w:val="002060"/>
              </w:rPr>
            </w:pPr>
            <w:r w:rsidRPr="00B1600B">
              <w:rPr>
                <w:color w:val="002060"/>
              </w:rPr>
              <w:t>OSIMO STAZIONE SSD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157F6" w14:textId="77777777" w:rsidR="00B1600B" w:rsidRPr="00B1600B" w:rsidRDefault="00B1600B" w:rsidP="00726C59">
            <w:pPr>
              <w:pStyle w:val="rowtabella0"/>
              <w:rPr>
                <w:color w:val="002060"/>
              </w:rPr>
            </w:pPr>
            <w:r w:rsidRPr="00B1600B">
              <w:rPr>
                <w:color w:val="002060"/>
              </w:rPr>
              <w:t>ATLETICO CHIARAVALLE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D83A75"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755EC" w14:textId="77777777" w:rsidR="00B1600B" w:rsidRPr="00B1600B" w:rsidRDefault="00B1600B" w:rsidP="00726C59">
            <w:pPr>
              <w:pStyle w:val="rowtabella0"/>
              <w:rPr>
                <w:color w:val="002060"/>
              </w:rPr>
            </w:pPr>
            <w:r w:rsidRPr="00B1600B">
              <w:rPr>
                <w:color w:val="002060"/>
              </w:rPr>
              <w:t>04/10/2025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B81A26" w14:textId="77777777" w:rsidR="00B1600B" w:rsidRPr="00B1600B" w:rsidRDefault="00B1600B" w:rsidP="00726C59">
            <w:pPr>
              <w:pStyle w:val="rowtabella0"/>
              <w:rPr>
                <w:color w:val="002060"/>
              </w:rPr>
            </w:pPr>
            <w:r w:rsidRPr="00B1600B">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CFEE5D" w14:textId="77777777" w:rsidR="00B1600B" w:rsidRPr="00B1600B" w:rsidRDefault="00B1600B" w:rsidP="00726C59">
            <w:pPr>
              <w:pStyle w:val="rowtabella0"/>
              <w:rPr>
                <w:color w:val="002060"/>
              </w:rPr>
            </w:pPr>
            <w:r w:rsidRPr="00B1600B">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F80F00" w14:textId="77777777" w:rsidR="00B1600B" w:rsidRPr="00B1600B" w:rsidRDefault="00B1600B" w:rsidP="00726C59">
            <w:pPr>
              <w:pStyle w:val="rowtabella0"/>
              <w:rPr>
                <w:color w:val="002060"/>
              </w:rPr>
            </w:pPr>
            <w:r w:rsidRPr="00B1600B">
              <w:rPr>
                <w:color w:val="002060"/>
              </w:rPr>
              <w:t>VIA MASSIMO D'AZEGLIO</w:t>
            </w:r>
          </w:p>
        </w:tc>
      </w:tr>
    </w:tbl>
    <w:p w14:paraId="2F952E76" w14:textId="77777777" w:rsidR="00B1600B" w:rsidRPr="00B1600B" w:rsidRDefault="00B1600B" w:rsidP="00B1600B">
      <w:pPr>
        <w:pStyle w:val="breakline"/>
        <w:rPr>
          <w:rFonts w:eastAsiaTheme="minorEastAsia"/>
          <w:color w:val="002060"/>
        </w:rPr>
      </w:pPr>
    </w:p>
    <w:p w14:paraId="09242622" w14:textId="77777777" w:rsidR="00B1600B" w:rsidRPr="00B1600B" w:rsidRDefault="00B1600B" w:rsidP="00B1600B">
      <w:pPr>
        <w:pStyle w:val="breakline"/>
        <w:rPr>
          <w:color w:val="002060"/>
        </w:rPr>
      </w:pPr>
    </w:p>
    <w:p w14:paraId="4AD7A1D8" w14:textId="77777777" w:rsidR="00B1600B" w:rsidRPr="00B1600B" w:rsidRDefault="00B1600B" w:rsidP="00B1600B">
      <w:pPr>
        <w:pStyle w:val="breakline"/>
        <w:rPr>
          <w:color w:val="002060"/>
        </w:rPr>
      </w:pPr>
    </w:p>
    <w:p w14:paraId="4D68BDD9" w14:textId="77777777" w:rsidR="00B1600B" w:rsidRPr="00B1600B" w:rsidRDefault="00B1600B" w:rsidP="00B1600B">
      <w:pPr>
        <w:pStyle w:val="sottotitolocampionato10"/>
        <w:rPr>
          <w:color w:val="002060"/>
        </w:rPr>
      </w:pPr>
      <w:r w:rsidRPr="00B1600B">
        <w:rPr>
          <w:color w:val="002060"/>
        </w:rPr>
        <w:lastRenderedPageBreak/>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09640D" w:rsidRPr="00B1600B" w14:paraId="68B7A7EE"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81AA1"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26270"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73542"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30543"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D9E79"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57E92"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56F32"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5B94C43B"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B23C56" w14:textId="77777777" w:rsidR="00B1600B" w:rsidRPr="00B1600B" w:rsidRDefault="00B1600B" w:rsidP="00726C59">
            <w:pPr>
              <w:pStyle w:val="rowtabella0"/>
              <w:rPr>
                <w:color w:val="002060"/>
              </w:rPr>
            </w:pPr>
            <w:r w:rsidRPr="00B1600B">
              <w:rPr>
                <w:color w:val="002060"/>
              </w:rPr>
              <w:t>POLISPORTIVA FUTURA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C19825" w14:textId="77777777" w:rsidR="00B1600B" w:rsidRPr="00B1600B" w:rsidRDefault="00B1600B" w:rsidP="00726C59">
            <w:pPr>
              <w:pStyle w:val="rowtabella0"/>
              <w:rPr>
                <w:color w:val="002060"/>
              </w:rPr>
            </w:pPr>
            <w:r w:rsidRPr="00B1600B">
              <w:rPr>
                <w:color w:val="002060"/>
              </w:rPr>
              <w:t>FUTSAL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F6824E"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1D362" w14:textId="77777777" w:rsidR="00B1600B" w:rsidRPr="00B1600B" w:rsidRDefault="00B1600B" w:rsidP="00726C59">
            <w:pPr>
              <w:pStyle w:val="rowtabella0"/>
              <w:rPr>
                <w:color w:val="002060"/>
              </w:rPr>
            </w:pPr>
            <w:r w:rsidRPr="00B1600B">
              <w:rPr>
                <w:color w:val="002060"/>
              </w:rPr>
              <w:t>19/09/2025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4749C5" w14:textId="77777777" w:rsidR="00B1600B" w:rsidRPr="00B1600B" w:rsidRDefault="00B1600B" w:rsidP="00726C59">
            <w:pPr>
              <w:pStyle w:val="rowtabella0"/>
              <w:rPr>
                <w:color w:val="002060"/>
              </w:rPr>
            </w:pPr>
            <w:r w:rsidRPr="00B1600B">
              <w:rPr>
                <w:color w:val="002060"/>
              </w:rPr>
              <w:t>5002 PALASPORT OSIMO STAZIONE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5C517" w14:textId="77777777" w:rsidR="00B1600B" w:rsidRPr="00B1600B" w:rsidRDefault="00B1600B" w:rsidP="00726C59">
            <w:pPr>
              <w:pStyle w:val="rowtabella0"/>
              <w:rPr>
                <w:color w:val="002060"/>
              </w:rPr>
            </w:pPr>
            <w:r w:rsidRPr="00B1600B">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6B183" w14:textId="77777777" w:rsidR="00B1600B" w:rsidRPr="00B1600B" w:rsidRDefault="00B1600B" w:rsidP="00726C59">
            <w:pPr>
              <w:pStyle w:val="rowtabella0"/>
              <w:rPr>
                <w:color w:val="002060"/>
              </w:rPr>
            </w:pPr>
            <w:r w:rsidRPr="00B1600B">
              <w:rPr>
                <w:color w:val="002060"/>
              </w:rPr>
              <w:t>VIA MASSIMO D'AZEGLIO</w:t>
            </w:r>
          </w:p>
        </w:tc>
      </w:tr>
      <w:tr w:rsidR="0009640D" w:rsidRPr="00B1600B" w14:paraId="040B9FD6"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38FCDF" w14:textId="77777777" w:rsidR="00B1600B" w:rsidRPr="00B1600B" w:rsidRDefault="00B1600B" w:rsidP="00726C59">
            <w:pPr>
              <w:pStyle w:val="rowtabella0"/>
              <w:rPr>
                <w:color w:val="002060"/>
              </w:rPr>
            </w:pPr>
            <w:r w:rsidRPr="00B1600B">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49F75E" w14:textId="77777777" w:rsidR="00B1600B" w:rsidRPr="00B1600B" w:rsidRDefault="00B1600B" w:rsidP="00726C59">
            <w:pPr>
              <w:pStyle w:val="rowtabella0"/>
              <w:rPr>
                <w:color w:val="002060"/>
              </w:rPr>
            </w:pPr>
            <w:r w:rsidRPr="00B1600B">
              <w:rPr>
                <w:color w:val="002060"/>
              </w:rPr>
              <w:t>ASPIO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A38A77"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3F5B5" w14:textId="77777777" w:rsidR="00B1600B" w:rsidRPr="00B1600B" w:rsidRDefault="00B1600B" w:rsidP="00726C59">
            <w:pPr>
              <w:pStyle w:val="rowtabella0"/>
              <w:rPr>
                <w:color w:val="002060"/>
              </w:rPr>
            </w:pPr>
            <w:r w:rsidRPr="00B1600B">
              <w:rPr>
                <w:color w:val="002060"/>
              </w:rPr>
              <w:t>20/09/2025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F611F9" w14:textId="77777777" w:rsidR="00B1600B" w:rsidRPr="00B1600B" w:rsidRDefault="00B1600B" w:rsidP="00726C59">
            <w:pPr>
              <w:pStyle w:val="rowtabella0"/>
              <w:rPr>
                <w:color w:val="002060"/>
              </w:rPr>
            </w:pPr>
            <w:r w:rsidRPr="00B1600B">
              <w:rPr>
                <w:color w:val="002060"/>
              </w:rPr>
              <w:t>5032 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C428A" w14:textId="77777777" w:rsidR="00B1600B" w:rsidRPr="00B1600B" w:rsidRDefault="00B1600B" w:rsidP="00726C59">
            <w:pPr>
              <w:pStyle w:val="rowtabella0"/>
              <w:rPr>
                <w:color w:val="002060"/>
              </w:rPr>
            </w:pPr>
            <w:r w:rsidRPr="00B1600B">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1941B" w14:textId="77777777" w:rsidR="00B1600B" w:rsidRPr="00B1600B" w:rsidRDefault="00B1600B" w:rsidP="00726C59">
            <w:pPr>
              <w:pStyle w:val="rowtabella0"/>
              <w:rPr>
                <w:color w:val="002060"/>
              </w:rPr>
            </w:pPr>
            <w:r w:rsidRPr="00B1600B">
              <w:rPr>
                <w:color w:val="002060"/>
              </w:rPr>
              <w:t>VIA TORINO</w:t>
            </w:r>
          </w:p>
        </w:tc>
      </w:tr>
    </w:tbl>
    <w:p w14:paraId="4CFF87EB" w14:textId="77777777" w:rsidR="00B1600B" w:rsidRPr="00B1600B" w:rsidRDefault="00B1600B" w:rsidP="00B1600B">
      <w:pPr>
        <w:pStyle w:val="breakline"/>
        <w:rPr>
          <w:rFonts w:eastAsiaTheme="minorEastAsia"/>
          <w:color w:val="002060"/>
        </w:rPr>
      </w:pPr>
    </w:p>
    <w:p w14:paraId="020E1E89" w14:textId="77777777" w:rsidR="00B1600B" w:rsidRPr="00B1600B" w:rsidRDefault="00B1600B" w:rsidP="00B1600B">
      <w:pPr>
        <w:pStyle w:val="breakline"/>
        <w:rPr>
          <w:color w:val="002060"/>
        </w:rPr>
      </w:pPr>
    </w:p>
    <w:p w14:paraId="72B63147" w14:textId="77777777" w:rsidR="00B1600B" w:rsidRPr="00B1600B" w:rsidRDefault="00B1600B" w:rsidP="00B1600B">
      <w:pPr>
        <w:pStyle w:val="breakline"/>
        <w:rPr>
          <w:color w:val="002060"/>
        </w:rPr>
      </w:pPr>
    </w:p>
    <w:p w14:paraId="528D63E2" w14:textId="77777777" w:rsidR="00B1600B" w:rsidRPr="00B1600B" w:rsidRDefault="00B1600B" w:rsidP="00B1600B">
      <w:pPr>
        <w:pStyle w:val="sottotitolocampionato10"/>
        <w:rPr>
          <w:color w:val="002060"/>
        </w:rPr>
      </w:pPr>
      <w:r w:rsidRPr="00B1600B">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2"/>
        <w:gridCol w:w="1550"/>
        <w:gridCol w:w="1553"/>
      </w:tblGrid>
      <w:tr w:rsidR="0009640D" w:rsidRPr="00B1600B" w14:paraId="0B451A24"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DC605"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27D63"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13B6B"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16CD5"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9160D"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FAF0F"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BD772"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2A0A9F6D"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0895DD" w14:textId="77777777" w:rsidR="00B1600B" w:rsidRPr="00B1600B" w:rsidRDefault="00B1600B" w:rsidP="00726C59">
            <w:pPr>
              <w:pStyle w:val="rowtabella0"/>
              <w:rPr>
                <w:color w:val="002060"/>
              </w:rPr>
            </w:pPr>
            <w:r w:rsidRPr="00B1600B">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A47BA" w14:textId="77777777" w:rsidR="00B1600B" w:rsidRPr="00B1600B" w:rsidRDefault="00B1600B" w:rsidP="00726C59">
            <w:pPr>
              <w:pStyle w:val="rowtabella0"/>
              <w:rPr>
                <w:color w:val="002060"/>
              </w:rPr>
            </w:pPr>
            <w:r w:rsidRPr="00B1600B">
              <w:rPr>
                <w:color w:val="002060"/>
              </w:rPr>
              <w:t>POLISPORTIVA FUTURA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4EA1EF"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A70EDD" w14:textId="77777777" w:rsidR="00B1600B" w:rsidRPr="00B1600B" w:rsidRDefault="00B1600B" w:rsidP="00726C59">
            <w:pPr>
              <w:pStyle w:val="rowtabella0"/>
              <w:rPr>
                <w:color w:val="002060"/>
              </w:rPr>
            </w:pPr>
            <w:r w:rsidRPr="00B1600B">
              <w:rPr>
                <w:color w:val="002060"/>
              </w:rPr>
              <w:t>26/09/2025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F2013C" w14:textId="77777777" w:rsidR="00B1600B" w:rsidRPr="00B1600B" w:rsidRDefault="00B1600B" w:rsidP="00726C59">
            <w:pPr>
              <w:pStyle w:val="rowtabella0"/>
              <w:rPr>
                <w:color w:val="002060"/>
              </w:rPr>
            </w:pPr>
            <w:r w:rsidRPr="00B1600B">
              <w:rPr>
                <w:color w:val="002060"/>
              </w:rPr>
              <w:t>6065 CAMPO FEDERALE "</w:t>
            </w:r>
            <w:proofErr w:type="gramStart"/>
            <w:r w:rsidRPr="00B1600B">
              <w:rPr>
                <w:color w:val="002060"/>
              </w:rPr>
              <w:t>G.PAOLINELLI</w:t>
            </w:r>
            <w:proofErr w:type="gramEnd"/>
            <w:r w:rsidRPr="00B1600B">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26498A" w14:textId="77777777" w:rsidR="00B1600B" w:rsidRPr="00B1600B" w:rsidRDefault="00B1600B" w:rsidP="00726C59">
            <w:pPr>
              <w:pStyle w:val="rowtabella0"/>
              <w:rPr>
                <w:color w:val="002060"/>
              </w:rPr>
            </w:pPr>
            <w:r w:rsidRPr="00B1600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01ECE" w14:textId="77777777" w:rsidR="00B1600B" w:rsidRPr="00B1600B" w:rsidRDefault="00B1600B" w:rsidP="00726C59">
            <w:pPr>
              <w:pStyle w:val="rowtabella0"/>
              <w:rPr>
                <w:color w:val="002060"/>
              </w:rPr>
            </w:pPr>
            <w:r w:rsidRPr="00B1600B">
              <w:rPr>
                <w:color w:val="002060"/>
              </w:rPr>
              <w:t>VIA SCHIAVONI - BARACCCOLA</w:t>
            </w:r>
          </w:p>
        </w:tc>
      </w:tr>
      <w:tr w:rsidR="0009640D" w:rsidRPr="00B1600B" w14:paraId="345F6484"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92E339" w14:textId="77777777" w:rsidR="00B1600B" w:rsidRPr="00B1600B" w:rsidRDefault="00B1600B" w:rsidP="00726C59">
            <w:pPr>
              <w:pStyle w:val="rowtabella0"/>
              <w:rPr>
                <w:color w:val="002060"/>
              </w:rPr>
            </w:pPr>
            <w:r w:rsidRPr="00B1600B">
              <w:rPr>
                <w:color w:val="002060"/>
              </w:rPr>
              <w:t>FUTSAL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3FE9D" w14:textId="77777777" w:rsidR="00B1600B" w:rsidRPr="00B1600B" w:rsidRDefault="00B1600B" w:rsidP="00726C59">
            <w:pPr>
              <w:pStyle w:val="rowtabella0"/>
              <w:rPr>
                <w:color w:val="002060"/>
              </w:rPr>
            </w:pPr>
            <w:r w:rsidRPr="00B1600B">
              <w:rPr>
                <w:color w:val="002060"/>
              </w:rPr>
              <w:t>VIRTUS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EB9F14"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42BE7F" w14:textId="77777777" w:rsidR="00B1600B" w:rsidRPr="00B1600B" w:rsidRDefault="00B1600B" w:rsidP="00726C59">
            <w:pPr>
              <w:pStyle w:val="rowtabella0"/>
              <w:rPr>
                <w:color w:val="002060"/>
              </w:rPr>
            </w:pPr>
            <w:r w:rsidRPr="00B1600B">
              <w:rPr>
                <w:color w:val="002060"/>
              </w:rPr>
              <w:t>26/09/2025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2EE46" w14:textId="77777777" w:rsidR="00B1600B" w:rsidRPr="00B1600B" w:rsidRDefault="00B1600B" w:rsidP="00726C59">
            <w:pPr>
              <w:pStyle w:val="rowtabella0"/>
              <w:rPr>
                <w:color w:val="002060"/>
              </w:rPr>
            </w:pPr>
            <w:r w:rsidRPr="00B1600B">
              <w:rPr>
                <w:color w:val="002060"/>
              </w:rPr>
              <w:t>5023 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CBA8A2" w14:textId="77777777" w:rsidR="00B1600B" w:rsidRPr="00B1600B" w:rsidRDefault="00B1600B" w:rsidP="00726C59">
            <w:pPr>
              <w:pStyle w:val="rowtabella0"/>
              <w:rPr>
                <w:color w:val="002060"/>
              </w:rPr>
            </w:pPr>
            <w:r w:rsidRPr="00B1600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100FA" w14:textId="77777777" w:rsidR="00B1600B" w:rsidRPr="00B1600B" w:rsidRDefault="00B1600B" w:rsidP="00726C59">
            <w:pPr>
              <w:pStyle w:val="rowtabella0"/>
              <w:rPr>
                <w:color w:val="002060"/>
              </w:rPr>
            </w:pPr>
            <w:r w:rsidRPr="00B1600B">
              <w:rPr>
                <w:color w:val="002060"/>
              </w:rPr>
              <w:t>LOCALITA' NONTESICURO</w:t>
            </w:r>
          </w:p>
        </w:tc>
      </w:tr>
    </w:tbl>
    <w:p w14:paraId="4A9FF2CB" w14:textId="77777777" w:rsidR="00B1600B" w:rsidRPr="00B1600B" w:rsidRDefault="00B1600B" w:rsidP="00B1600B">
      <w:pPr>
        <w:pStyle w:val="breakline"/>
        <w:rPr>
          <w:rFonts w:eastAsiaTheme="minorEastAsia"/>
          <w:color w:val="002060"/>
        </w:rPr>
      </w:pPr>
    </w:p>
    <w:p w14:paraId="75324397" w14:textId="77777777" w:rsidR="00B1600B" w:rsidRPr="00B1600B" w:rsidRDefault="00B1600B" w:rsidP="00B1600B">
      <w:pPr>
        <w:pStyle w:val="breakline"/>
        <w:rPr>
          <w:color w:val="002060"/>
        </w:rPr>
      </w:pPr>
    </w:p>
    <w:p w14:paraId="2457DCA3" w14:textId="77777777" w:rsidR="00B1600B" w:rsidRPr="00B1600B" w:rsidRDefault="00B1600B" w:rsidP="00B1600B">
      <w:pPr>
        <w:pStyle w:val="breakline"/>
        <w:rPr>
          <w:color w:val="002060"/>
        </w:rPr>
      </w:pPr>
    </w:p>
    <w:p w14:paraId="59B81887" w14:textId="77777777" w:rsidR="00B1600B" w:rsidRPr="00B1600B" w:rsidRDefault="00B1600B" w:rsidP="00B1600B">
      <w:pPr>
        <w:pStyle w:val="sottotitolocampionato10"/>
        <w:rPr>
          <w:color w:val="002060"/>
        </w:rPr>
      </w:pPr>
      <w:r w:rsidRPr="00B1600B">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182"/>
        <w:gridCol w:w="1550"/>
        <w:gridCol w:w="1553"/>
      </w:tblGrid>
      <w:tr w:rsidR="0009640D" w:rsidRPr="00B1600B" w14:paraId="075EEBCD"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1DF8B"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98B93"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C4319"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6CE82"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CFC16"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FADF0"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090C8"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3C3A55E2"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88D237" w14:textId="77777777" w:rsidR="00B1600B" w:rsidRPr="00B1600B" w:rsidRDefault="00B1600B" w:rsidP="00726C59">
            <w:pPr>
              <w:pStyle w:val="rowtabella0"/>
              <w:rPr>
                <w:color w:val="002060"/>
              </w:rPr>
            </w:pPr>
            <w:r w:rsidRPr="00B1600B">
              <w:rPr>
                <w:color w:val="002060"/>
              </w:rPr>
              <w:t>FUTSAL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F57168" w14:textId="77777777" w:rsidR="00B1600B" w:rsidRPr="00B1600B" w:rsidRDefault="00B1600B" w:rsidP="00726C59">
            <w:pPr>
              <w:pStyle w:val="rowtabella0"/>
              <w:rPr>
                <w:color w:val="002060"/>
              </w:rPr>
            </w:pPr>
            <w:r w:rsidRPr="00B1600B">
              <w:rPr>
                <w:color w:val="002060"/>
              </w:rPr>
              <w:t>ASPIO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0C6C10"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9A6E03" w14:textId="77777777" w:rsidR="00B1600B" w:rsidRPr="00B1600B" w:rsidRDefault="00B1600B" w:rsidP="00726C59">
            <w:pPr>
              <w:pStyle w:val="rowtabella0"/>
              <w:rPr>
                <w:color w:val="002060"/>
              </w:rPr>
            </w:pPr>
            <w:r w:rsidRPr="00B1600B">
              <w:rPr>
                <w:color w:val="002060"/>
              </w:rPr>
              <w:t>03/10/2025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7B5EE0" w14:textId="77777777" w:rsidR="00B1600B" w:rsidRPr="00B1600B" w:rsidRDefault="00B1600B" w:rsidP="00726C59">
            <w:pPr>
              <w:pStyle w:val="rowtabella0"/>
              <w:rPr>
                <w:color w:val="002060"/>
              </w:rPr>
            </w:pPr>
            <w:r w:rsidRPr="00B1600B">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F3A5E5" w14:textId="77777777" w:rsidR="00B1600B" w:rsidRPr="00B1600B" w:rsidRDefault="00B1600B" w:rsidP="00726C59">
            <w:pPr>
              <w:pStyle w:val="rowtabella0"/>
              <w:rPr>
                <w:color w:val="002060"/>
              </w:rPr>
            </w:pPr>
            <w:r w:rsidRPr="00B1600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018F5" w14:textId="77777777" w:rsidR="00B1600B" w:rsidRPr="00B1600B" w:rsidRDefault="00B1600B" w:rsidP="00726C59">
            <w:pPr>
              <w:pStyle w:val="rowtabella0"/>
              <w:rPr>
                <w:color w:val="002060"/>
              </w:rPr>
            </w:pPr>
            <w:r w:rsidRPr="00B1600B">
              <w:rPr>
                <w:color w:val="002060"/>
              </w:rPr>
              <w:t>LOCALITA' NONTESICURO</w:t>
            </w:r>
          </w:p>
        </w:tc>
      </w:tr>
      <w:tr w:rsidR="0009640D" w:rsidRPr="00B1600B" w14:paraId="09B1554C"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FD81A4" w14:textId="77777777" w:rsidR="00B1600B" w:rsidRPr="00B1600B" w:rsidRDefault="00B1600B" w:rsidP="00726C59">
            <w:pPr>
              <w:pStyle w:val="rowtabella0"/>
              <w:rPr>
                <w:color w:val="002060"/>
              </w:rPr>
            </w:pPr>
            <w:r w:rsidRPr="00B1600B">
              <w:rPr>
                <w:color w:val="002060"/>
              </w:rPr>
              <w:t>POLISPORTIVA FUTURA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632F72" w14:textId="77777777" w:rsidR="00B1600B" w:rsidRPr="00B1600B" w:rsidRDefault="00B1600B" w:rsidP="00726C59">
            <w:pPr>
              <w:pStyle w:val="rowtabella0"/>
              <w:rPr>
                <w:color w:val="002060"/>
              </w:rPr>
            </w:pPr>
            <w:r w:rsidRPr="00B1600B">
              <w:rPr>
                <w:color w:val="002060"/>
              </w:rPr>
              <w:t>VIRTUS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FEB19"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8B1140" w14:textId="77777777" w:rsidR="00B1600B" w:rsidRPr="00B1600B" w:rsidRDefault="00B1600B" w:rsidP="00726C59">
            <w:pPr>
              <w:pStyle w:val="rowtabella0"/>
              <w:rPr>
                <w:color w:val="002060"/>
              </w:rPr>
            </w:pPr>
            <w:r w:rsidRPr="00B1600B">
              <w:rPr>
                <w:color w:val="002060"/>
              </w:rPr>
              <w:t>03/10/2025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217EC4" w14:textId="77777777" w:rsidR="00B1600B" w:rsidRPr="00B1600B" w:rsidRDefault="00B1600B" w:rsidP="00726C59">
            <w:pPr>
              <w:pStyle w:val="rowtabella0"/>
              <w:rPr>
                <w:color w:val="002060"/>
              </w:rPr>
            </w:pPr>
            <w:r w:rsidRPr="00B1600B">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092017" w14:textId="77777777" w:rsidR="00B1600B" w:rsidRPr="00B1600B" w:rsidRDefault="00B1600B" w:rsidP="00726C59">
            <w:pPr>
              <w:pStyle w:val="rowtabella0"/>
              <w:rPr>
                <w:color w:val="002060"/>
              </w:rPr>
            </w:pPr>
            <w:r w:rsidRPr="00B1600B">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0C1A3" w14:textId="77777777" w:rsidR="00B1600B" w:rsidRPr="00B1600B" w:rsidRDefault="00B1600B" w:rsidP="00726C59">
            <w:pPr>
              <w:pStyle w:val="rowtabella0"/>
              <w:rPr>
                <w:color w:val="002060"/>
              </w:rPr>
            </w:pPr>
            <w:r w:rsidRPr="00B1600B">
              <w:rPr>
                <w:color w:val="002060"/>
              </w:rPr>
              <w:t>VIA MASSIMO D'AZEGLIO</w:t>
            </w:r>
          </w:p>
        </w:tc>
      </w:tr>
    </w:tbl>
    <w:p w14:paraId="7321F83B" w14:textId="77777777" w:rsidR="00B1600B" w:rsidRPr="00B1600B" w:rsidRDefault="00B1600B" w:rsidP="00B1600B">
      <w:pPr>
        <w:pStyle w:val="breakline"/>
        <w:rPr>
          <w:rFonts w:eastAsiaTheme="minorEastAsia"/>
          <w:color w:val="002060"/>
        </w:rPr>
      </w:pPr>
    </w:p>
    <w:p w14:paraId="793CF567" w14:textId="77777777" w:rsidR="00B1600B" w:rsidRPr="00B1600B" w:rsidRDefault="00B1600B" w:rsidP="00B1600B">
      <w:pPr>
        <w:pStyle w:val="breakline"/>
        <w:rPr>
          <w:color w:val="002060"/>
        </w:rPr>
      </w:pPr>
    </w:p>
    <w:p w14:paraId="329F67EE" w14:textId="77777777" w:rsidR="00B1600B" w:rsidRPr="00B1600B" w:rsidRDefault="00B1600B" w:rsidP="00B1600B">
      <w:pPr>
        <w:pStyle w:val="breakline"/>
        <w:rPr>
          <w:color w:val="002060"/>
        </w:rPr>
      </w:pPr>
    </w:p>
    <w:p w14:paraId="2862E483" w14:textId="77777777" w:rsidR="00B1600B" w:rsidRPr="00B1600B" w:rsidRDefault="00B1600B" w:rsidP="00B1600B">
      <w:pPr>
        <w:pStyle w:val="sottotitolocampionato10"/>
        <w:rPr>
          <w:color w:val="002060"/>
        </w:rPr>
      </w:pPr>
      <w:r w:rsidRPr="00B1600B">
        <w:rPr>
          <w:color w:val="002060"/>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4"/>
        <w:gridCol w:w="385"/>
        <w:gridCol w:w="898"/>
        <w:gridCol w:w="1185"/>
        <w:gridCol w:w="1550"/>
        <w:gridCol w:w="1550"/>
      </w:tblGrid>
      <w:tr w:rsidR="0009640D" w:rsidRPr="00B1600B" w14:paraId="555CA5E9"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54144"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5B914"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9F2FA"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B624B"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6D2A7"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C30CC"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90408"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0C4CCD33"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55B0FD" w14:textId="77777777" w:rsidR="00B1600B" w:rsidRPr="00B1600B" w:rsidRDefault="00B1600B" w:rsidP="00726C59">
            <w:pPr>
              <w:pStyle w:val="rowtabella0"/>
              <w:rPr>
                <w:color w:val="002060"/>
              </w:rPr>
            </w:pPr>
            <w:r w:rsidRPr="00B1600B">
              <w:rPr>
                <w:color w:val="002060"/>
              </w:rPr>
              <w:t>ESANATOGLIA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73AF7B" w14:textId="77777777" w:rsidR="00B1600B" w:rsidRPr="00B1600B" w:rsidRDefault="00B1600B" w:rsidP="00726C59">
            <w:pPr>
              <w:pStyle w:val="rowtabella0"/>
              <w:rPr>
                <w:color w:val="002060"/>
              </w:rPr>
            </w:pPr>
            <w:r w:rsidRPr="00B1600B">
              <w:rPr>
                <w:color w:val="002060"/>
              </w:rPr>
              <w:t>EUROPE TT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FC5CC"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F3DADB" w14:textId="77777777" w:rsidR="00B1600B" w:rsidRPr="00B1600B" w:rsidRDefault="00B1600B" w:rsidP="00726C59">
            <w:pPr>
              <w:pStyle w:val="rowtabella0"/>
              <w:rPr>
                <w:color w:val="002060"/>
              </w:rPr>
            </w:pPr>
            <w:r w:rsidRPr="00B1600B">
              <w:rPr>
                <w:color w:val="002060"/>
              </w:rPr>
              <w:t>19/09/2025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FE2CB" w14:textId="77777777" w:rsidR="00B1600B" w:rsidRPr="00B1600B" w:rsidRDefault="00B1600B" w:rsidP="00726C59">
            <w:pPr>
              <w:pStyle w:val="rowtabella0"/>
              <w:rPr>
                <w:color w:val="002060"/>
              </w:rPr>
            </w:pPr>
            <w:r w:rsidRPr="00B1600B">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4C5A6B" w14:textId="77777777" w:rsidR="00B1600B" w:rsidRPr="00B1600B" w:rsidRDefault="00B1600B" w:rsidP="00726C59">
            <w:pPr>
              <w:pStyle w:val="rowtabella0"/>
              <w:rPr>
                <w:color w:val="002060"/>
              </w:rPr>
            </w:pPr>
            <w:r w:rsidRPr="00B1600B">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57816" w14:textId="77777777" w:rsidR="00B1600B" w:rsidRPr="00B1600B" w:rsidRDefault="00B1600B" w:rsidP="00726C59">
            <w:pPr>
              <w:pStyle w:val="rowtabella0"/>
              <w:rPr>
                <w:color w:val="002060"/>
              </w:rPr>
            </w:pPr>
            <w:r w:rsidRPr="00B1600B">
              <w:rPr>
                <w:color w:val="002060"/>
              </w:rPr>
              <w:t>VIA VERDI</w:t>
            </w:r>
          </w:p>
        </w:tc>
      </w:tr>
      <w:tr w:rsidR="0009640D" w:rsidRPr="00B1600B" w14:paraId="7163F046"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68C28A" w14:textId="77777777" w:rsidR="00B1600B" w:rsidRPr="00B1600B" w:rsidRDefault="00B1600B" w:rsidP="00726C59">
            <w:pPr>
              <w:pStyle w:val="rowtabella0"/>
              <w:rPr>
                <w:color w:val="002060"/>
              </w:rPr>
            </w:pPr>
            <w:r w:rsidRPr="00B1600B">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C1DFF" w14:textId="77777777" w:rsidR="00B1600B" w:rsidRPr="00B1600B" w:rsidRDefault="00B1600B" w:rsidP="00726C59">
            <w:pPr>
              <w:pStyle w:val="rowtabella0"/>
              <w:rPr>
                <w:color w:val="002060"/>
              </w:rPr>
            </w:pPr>
            <w:r w:rsidRPr="00B1600B">
              <w:rPr>
                <w:color w:val="002060"/>
              </w:rPr>
              <w:t>RIPE SAN GINESIO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178ED6"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CF815B" w14:textId="77777777" w:rsidR="00B1600B" w:rsidRPr="00B1600B" w:rsidRDefault="00B1600B" w:rsidP="00726C59">
            <w:pPr>
              <w:pStyle w:val="rowtabella0"/>
              <w:rPr>
                <w:color w:val="002060"/>
              </w:rPr>
            </w:pPr>
            <w:r w:rsidRPr="00B1600B">
              <w:rPr>
                <w:color w:val="002060"/>
              </w:rPr>
              <w:t>20/09/2025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A26331" w14:textId="77777777" w:rsidR="00B1600B" w:rsidRPr="00B1600B" w:rsidRDefault="00B1600B" w:rsidP="00726C59">
            <w:pPr>
              <w:pStyle w:val="rowtabella0"/>
              <w:rPr>
                <w:color w:val="002060"/>
              </w:rPr>
            </w:pPr>
            <w:r w:rsidRPr="00B1600B">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40E43" w14:textId="77777777" w:rsidR="00B1600B" w:rsidRPr="00B1600B" w:rsidRDefault="00B1600B" w:rsidP="00726C59">
            <w:pPr>
              <w:pStyle w:val="rowtabella0"/>
              <w:rPr>
                <w:color w:val="002060"/>
              </w:rPr>
            </w:pPr>
            <w:r w:rsidRPr="00B1600B">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641AC6" w14:textId="77777777" w:rsidR="00B1600B" w:rsidRPr="00B1600B" w:rsidRDefault="00B1600B" w:rsidP="00726C59">
            <w:pPr>
              <w:pStyle w:val="rowtabella0"/>
              <w:rPr>
                <w:color w:val="002060"/>
              </w:rPr>
            </w:pPr>
            <w:r w:rsidRPr="00B1600B">
              <w:rPr>
                <w:color w:val="002060"/>
              </w:rPr>
              <w:t>VIA DELLO SPORT</w:t>
            </w:r>
          </w:p>
        </w:tc>
      </w:tr>
    </w:tbl>
    <w:p w14:paraId="22059F2C" w14:textId="77777777" w:rsidR="00B1600B" w:rsidRPr="00B1600B" w:rsidRDefault="00B1600B" w:rsidP="00B1600B">
      <w:pPr>
        <w:pStyle w:val="breakline"/>
        <w:rPr>
          <w:rFonts w:eastAsiaTheme="minorEastAsia"/>
          <w:color w:val="002060"/>
        </w:rPr>
      </w:pPr>
    </w:p>
    <w:p w14:paraId="4CB82AA2" w14:textId="77777777" w:rsidR="00B1600B" w:rsidRPr="00B1600B" w:rsidRDefault="00B1600B" w:rsidP="00B1600B">
      <w:pPr>
        <w:pStyle w:val="breakline"/>
        <w:rPr>
          <w:color w:val="002060"/>
        </w:rPr>
      </w:pPr>
    </w:p>
    <w:p w14:paraId="504865E9" w14:textId="77777777" w:rsidR="00B1600B" w:rsidRPr="00B1600B" w:rsidRDefault="00B1600B" w:rsidP="00B1600B">
      <w:pPr>
        <w:pStyle w:val="breakline"/>
        <w:rPr>
          <w:color w:val="002060"/>
        </w:rPr>
      </w:pPr>
    </w:p>
    <w:p w14:paraId="047A8C6A" w14:textId="77777777" w:rsidR="00B1600B" w:rsidRPr="00B1600B" w:rsidRDefault="00B1600B" w:rsidP="00B1600B">
      <w:pPr>
        <w:pStyle w:val="sottotitolocampionato10"/>
        <w:rPr>
          <w:color w:val="002060"/>
        </w:rPr>
      </w:pPr>
      <w:r w:rsidRPr="00B1600B">
        <w:rPr>
          <w:color w:val="002060"/>
        </w:rPr>
        <w:t>GIRONE 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5"/>
        <w:gridCol w:w="385"/>
        <w:gridCol w:w="898"/>
        <w:gridCol w:w="1191"/>
        <w:gridCol w:w="1549"/>
        <w:gridCol w:w="1549"/>
      </w:tblGrid>
      <w:tr w:rsidR="0009640D" w:rsidRPr="00B1600B" w14:paraId="55BC3873"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98025"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5E9C7"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64525"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76BB8"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C2C10"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340D3"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A9E6A"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67F61C20"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CE7BDB" w14:textId="77777777" w:rsidR="00B1600B" w:rsidRPr="00B1600B" w:rsidRDefault="00B1600B" w:rsidP="00726C59">
            <w:pPr>
              <w:pStyle w:val="rowtabella0"/>
              <w:rPr>
                <w:color w:val="002060"/>
              </w:rPr>
            </w:pPr>
            <w:r w:rsidRPr="00B1600B">
              <w:rPr>
                <w:color w:val="002060"/>
              </w:rPr>
              <w:t>EUROPE TT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23F7F" w14:textId="77777777" w:rsidR="00B1600B" w:rsidRPr="00B1600B" w:rsidRDefault="00B1600B" w:rsidP="00726C59">
            <w:pPr>
              <w:pStyle w:val="rowtabella0"/>
              <w:rPr>
                <w:color w:val="002060"/>
              </w:rPr>
            </w:pPr>
            <w:r w:rsidRPr="00B1600B">
              <w:rPr>
                <w:color w:val="002060"/>
              </w:rPr>
              <w:t>UNION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FADB28"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B65649" w14:textId="77777777" w:rsidR="00B1600B" w:rsidRPr="00B1600B" w:rsidRDefault="00B1600B" w:rsidP="00726C59">
            <w:pPr>
              <w:pStyle w:val="rowtabella0"/>
              <w:rPr>
                <w:color w:val="002060"/>
              </w:rPr>
            </w:pPr>
            <w:r w:rsidRPr="00B1600B">
              <w:rPr>
                <w:color w:val="002060"/>
              </w:rPr>
              <w:t>26/09/2025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916AB" w14:textId="77777777" w:rsidR="00B1600B" w:rsidRPr="00B1600B" w:rsidRDefault="00B1600B" w:rsidP="00726C59">
            <w:pPr>
              <w:pStyle w:val="rowtabella0"/>
              <w:rPr>
                <w:color w:val="002060"/>
              </w:rPr>
            </w:pPr>
            <w:r w:rsidRPr="00B1600B">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878A64" w14:textId="77777777" w:rsidR="00B1600B" w:rsidRPr="00B1600B" w:rsidRDefault="00B1600B" w:rsidP="00726C59">
            <w:pPr>
              <w:pStyle w:val="rowtabella0"/>
              <w:rPr>
                <w:color w:val="002060"/>
              </w:rPr>
            </w:pPr>
            <w:r w:rsidRPr="00B1600B">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D50A39" w14:textId="77777777" w:rsidR="00B1600B" w:rsidRPr="00B1600B" w:rsidRDefault="00B1600B" w:rsidP="00726C59">
            <w:pPr>
              <w:pStyle w:val="rowtabella0"/>
              <w:rPr>
                <w:color w:val="002060"/>
              </w:rPr>
            </w:pPr>
            <w:r w:rsidRPr="00B1600B">
              <w:rPr>
                <w:color w:val="002060"/>
              </w:rPr>
              <w:t>LOCALITA' LE CALVIE</w:t>
            </w:r>
          </w:p>
        </w:tc>
      </w:tr>
      <w:tr w:rsidR="0009640D" w:rsidRPr="00B1600B" w14:paraId="08798840"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A1D549" w14:textId="77777777" w:rsidR="00B1600B" w:rsidRPr="00B1600B" w:rsidRDefault="00B1600B" w:rsidP="00726C59">
            <w:pPr>
              <w:pStyle w:val="rowtabella0"/>
              <w:rPr>
                <w:color w:val="002060"/>
              </w:rPr>
            </w:pPr>
            <w:r w:rsidRPr="00B1600B">
              <w:rPr>
                <w:color w:val="002060"/>
              </w:rPr>
              <w:t>RIPE SAN GINESIO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802D4E" w14:textId="77777777" w:rsidR="00B1600B" w:rsidRPr="00B1600B" w:rsidRDefault="00B1600B" w:rsidP="00726C59">
            <w:pPr>
              <w:pStyle w:val="rowtabella0"/>
              <w:rPr>
                <w:color w:val="002060"/>
              </w:rPr>
            </w:pPr>
            <w:r w:rsidRPr="00B1600B">
              <w:rPr>
                <w:color w:val="002060"/>
              </w:rPr>
              <w:t>ESANATOGLIA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56F6BB"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44544" w14:textId="77777777" w:rsidR="00B1600B" w:rsidRPr="00B1600B" w:rsidRDefault="00B1600B" w:rsidP="00726C59">
            <w:pPr>
              <w:pStyle w:val="rowtabella0"/>
              <w:rPr>
                <w:color w:val="002060"/>
              </w:rPr>
            </w:pPr>
            <w:r w:rsidRPr="00B1600B">
              <w:rPr>
                <w:color w:val="002060"/>
              </w:rPr>
              <w:t>26/09/2025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219AB" w14:textId="77777777" w:rsidR="00B1600B" w:rsidRPr="00B1600B" w:rsidRDefault="00B1600B" w:rsidP="00726C59">
            <w:pPr>
              <w:pStyle w:val="rowtabella0"/>
              <w:rPr>
                <w:color w:val="002060"/>
              </w:rPr>
            </w:pPr>
            <w:r w:rsidRPr="00B1600B">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3F9867" w14:textId="77777777" w:rsidR="00B1600B" w:rsidRPr="00B1600B" w:rsidRDefault="00B1600B" w:rsidP="00726C59">
            <w:pPr>
              <w:pStyle w:val="rowtabella0"/>
              <w:rPr>
                <w:color w:val="002060"/>
              </w:rPr>
            </w:pPr>
            <w:r w:rsidRPr="00B1600B">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674BE" w14:textId="77777777" w:rsidR="00B1600B" w:rsidRPr="00B1600B" w:rsidRDefault="00B1600B" w:rsidP="00726C59">
            <w:pPr>
              <w:pStyle w:val="rowtabella0"/>
              <w:rPr>
                <w:color w:val="002060"/>
              </w:rPr>
            </w:pPr>
            <w:r w:rsidRPr="00B1600B">
              <w:rPr>
                <w:color w:val="002060"/>
              </w:rPr>
              <w:t>VIA FAVETO</w:t>
            </w:r>
          </w:p>
        </w:tc>
      </w:tr>
    </w:tbl>
    <w:p w14:paraId="396CB007" w14:textId="77777777" w:rsidR="00B1600B" w:rsidRPr="00B1600B" w:rsidRDefault="00B1600B" w:rsidP="00B1600B">
      <w:pPr>
        <w:pStyle w:val="breakline"/>
        <w:rPr>
          <w:rFonts w:eastAsiaTheme="minorEastAsia"/>
          <w:color w:val="002060"/>
        </w:rPr>
      </w:pPr>
    </w:p>
    <w:p w14:paraId="19A9DFE7" w14:textId="77777777" w:rsidR="00B1600B" w:rsidRPr="00B1600B" w:rsidRDefault="00B1600B" w:rsidP="00B1600B">
      <w:pPr>
        <w:pStyle w:val="breakline"/>
        <w:rPr>
          <w:color w:val="002060"/>
        </w:rPr>
      </w:pPr>
    </w:p>
    <w:p w14:paraId="24FF4EDA" w14:textId="77777777" w:rsidR="00B1600B" w:rsidRPr="00B1600B" w:rsidRDefault="00B1600B" w:rsidP="00B1600B">
      <w:pPr>
        <w:pStyle w:val="breakline"/>
        <w:rPr>
          <w:color w:val="002060"/>
        </w:rPr>
      </w:pPr>
    </w:p>
    <w:p w14:paraId="7180C1EE" w14:textId="77777777" w:rsidR="00B1600B" w:rsidRPr="00B1600B" w:rsidRDefault="00B1600B" w:rsidP="00B1600B">
      <w:pPr>
        <w:pStyle w:val="sottotitolocampionato10"/>
        <w:rPr>
          <w:color w:val="002060"/>
        </w:rPr>
      </w:pPr>
      <w:r w:rsidRPr="00B1600B">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5"/>
        <w:gridCol w:w="385"/>
        <w:gridCol w:w="898"/>
        <w:gridCol w:w="1191"/>
        <w:gridCol w:w="1549"/>
        <w:gridCol w:w="1549"/>
      </w:tblGrid>
      <w:tr w:rsidR="0009640D" w:rsidRPr="00B1600B" w14:paraId="27EF69E0"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CC543"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89AA4"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176CB"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73532"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084C5"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26FF4"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DBD2D"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275E09AE"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BD7A0A" w14:textId="77777777" w:rsidR="00B1600B" w:rsidRPr="00B1600B" w:rsidRDefault="00B1600B" w:rsidP="00726C59">
            <w:pPr>
              <w:pStyle w:val="rowtabella0"/>
              <w:rPr>
                <w:color w:val="002060"/>
              </w:rPr>
            </w:pPr>
            <w:r w:rsidRPr="00B1600B">
              <w:rPr>
                <w:color w:val="002060"/>
              </w:rPr>
              <w:t>RIPE SAN GINESIO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F85EF" w14:textId="77777777" w:rsidR="00B1600B" w:rsidRPr="00B1600B" w:rsidRDefault="00B1600B" w:rsidP="00726C59">
            <w:pPr>
              <w:pStyle w:val="rowtabella0"/>
              <w:rPr>
                <w:color w:val="002060"/>
              </w:rPr>
            </w:pPr>
            <w:r w:rsidRPr="00B1600B">
              <w:rPr>
                <w:color w:val="002060"/>
              </w:rPr>
              <w:t>EUROPE TT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1F36B"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A448A8" w14:textId="77777777" w:rsidR="00B1600B" w:rsidRPr="00B1600B" w:rsidRDefault="00B1600B" w:rsidP="00726C59">
            <w:pPr>
              <w:pStyle w:val="rowtabella0"/>
              <w:rPr>
                <w:color w:val="002060"/>
              </w:rPr>
            </w:pPr>
            <w:r w:rsidRPr="00B1600B">
              <w:rPr>
                <w:color w:val="002060"/>
              </w:rPr>
              <w:t>03/10/2025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842761" w14:textId="77777777" w:rsidR="00B1600B" w:rsidRPr="00B1600B" w:rsidRDefault="00B1600B" w:rsidP="00726C59">
            <w:pPr>
              <w:pStyle w:val="rowtabella0"/>
              <w:rPr>
                <w:color w:val="002060"/>
              </w:rPr>
            </w:pPr>
            <w:r w:rsidRPr="00B1600B">
              <w:rPr>
                <w:color w:val="002060"/>
              </w:rPr>
              <w:t>5284 PALAZZETTO POLIFUNZIONALE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77F9E" w14:textId="77777777" w:rsidR="00B1600B" w:rsidRPr="00B1600B" w:rsidRDefault="00B1600B" w:rsidP="00726C59">
            <w:pPr>
              <w:pStyle w:val="rowtabella0"/>
              <w:rPr>
                <w:color w:val="002060"/>
              </w:rPr>
            </w:pPr>
            <w:r w:rsidRPr="00B1600B">
              <w:rPr>
                <w:color w:val="002060"/>
              </w:rPr>
              <w:t>RIPE SAN GINESIO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79FE5" w14:textId="77777777" w:rsidR="00B1600B" w:rsidRPr="00B1600B" w:rsidRDefault="00B1600B" w:rsidP="00726C59">
            <w:pPr>
              <w:pStyle w:val="rowtabella0"/>
              <w:rPr>
                <w:color w:val="002060"/>
              </w:rPr>
            </w:pPr>
            <w:r w:rsidRPr="00B1600B">
              <w:rPr>
                <w:color w:val="002060"/>
              </w:rPr>
              <w:t>VIA FAVETO</w:t>
            </w:r>
          </w:p>
        </w:tc>
      </w:tr>
      <w:tr w:rsidR="0009640D" w:rsidRPr="00B1600B" w14:paraId="47A93298"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A62ADB" w14:textId="77777777" w:rsidR="00B1600B" w:rsidRPr="00B1600B" w:rsidRDefault="00B1600B" w:rsidP="00726C59">
            <w:pPr>
              <w:pStyle w:val="rowtabella0"/>
              <w:rPr>
                <w:color w:val="002060"/>
              </w:rPr>
            </w:pPr>
            <w:r w:rsidRPr="00B1600B">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C6FACF" w14:textId="77777777" w:rsidR="00B1600B" w:rsidRPr="00B1600B" w:rsidRDefault="00B1600B" w:rsidP="00726C59">
            <w:pPr>
              <w:pStyle w:val="rowtabella0"/>
              <w:rPr>
                <w:color w:val="002060"/>
              </w:rPr>
            </w:pPr>
            <w:r w:rsidRPr="00B1600B">
              <w:rPr>
                <w:color w:val="002060"/>
              </w:rPr>
              <w:t>ESANATOGLIA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90BC94"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F4A64" w14:textId="77777777" w:rsidR="00B1600B" w:rsidRPr="00B1600B" w:rsidRDefault="00B1600B" w:rsidP="00726C59">
            <w:pPr>
              <w:pStyle w:val="rowtabella0"/>
              <w:rPr>
                <w:color w:val="002060"/>
              </w:rPr>
            </w:pPr>
            <w:r w:rsidRPr="00B1600B">
              <w:rPr>
                <w:color w:val="002060"/>
              </w:rPr>
              <w:t>04/10/2025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5A2E2" w14:textId="77777777" w:rsidR="00B1600B" w:rsidRPr="00B1600B" w:rsidRDefault="00B1600B" w:rsidP="00726C59">
            <w:pPr>
              <w:pStyle w:val="rowtabella0"/>
              <w:rPr>
                <w:color w:val="002060"/>
              </w:rPr>
            </w:pPr>
            <w:r w:rsidRPr="00B1600B">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76C005" w14:textId="77777777" w:rsidR="00B1600B" w:rsidRPr="00B1600B" w:rsidRDefault="00B1600B" w:rsidP="00726C59">
            <w:pPr>
              <w:pStyle w:val="rowtabella0"/>
              <w:rPr>
                <w:color w:val="002060"/>
              </w:rPr>
            </w:pPr>
            <w:r w:rsidRPr="00B1600B">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B16CD7" w14:textId="77777777" w:rsidR="00B1600B" w:rsidRPr="00B1600B" w:rsidRDefault="00B1600B" w:rsidP="00726C59">
            <w:pPr>
              <w:pStyle w:val="rowtabella0"/>
              <w:rPr>
                <w:color w:val="002060"/>
              </w:rPr>
            </w:pPr>
            <w:r w:rsidRPr="00B1600B">
              <w:rPr>
                <w:color w:val="002060"/>
              </w:rPr>
              <w:t>VIA DELLO SPORT</w:t>
            </w:r>
          </w:p>
        </w:tc>
      </w:tr>
    </w:tbl>
    <w:p w14:paraId="4106DDCA" w14:textId="77777777" w:rsidR="00B1600B" w:rsidRPr="00B1600B" w:rsidRDefault="00B1600B" w:rsidP="00B1600B">
      <w:pPr>
        <w:pStyle w:val="breakline"/>
        <w:rPr>
          <w:rFonts w:eastAsiaTheme="minorEastAsia"/>
          <w:color w:val="002060"/>
        </w:rPr>
      </w:pPr>
    </w:p>
    <w:p w14:paraId="3F776FCA" w14:textId="77777777" w:rsidR="00B1600B" w:rsidRPr="00B1600B" w:rsidRDefault="00B1600B" w:rsidP="00B1600B">
      <w:pPr>
        <w:pStyle w:val="breakline"/>
        <w:rPr>
          <w:color w:val="002060"/>
        </w:rPr>
      </w:pPr>
    </w:p>
    <w:p w14:paraId="64087751" w14:textId="77777777" w:rsidR="00B1600B" w:rsidRPr="00B1600B" w:rsidRDefault="00B1600B" w:rsidP="00B1600B">
      <w:pPr>
        <w:pStyle w:val="breakline"/>
        <w:rPr>
          <w:color w:val="002060"/>
        </w:rPr>
      </w:pPr>
    </w:p>
    <w:p w14:paraId="33D63D96" w14:textId="77777777" w:rsidR="00B1600B" w:rsidRPr="00B1600B" w:rsidRDefault="00B1600B" w:rsidP="00B1600B">
      <w:pPr>
        <w:pStyle w:val="sottotitolocampionato10"/>
        <w:rPr>
          <w:color w:val="002060"/>
        </w:rPr>
      </w:pPr>
      <w:r w:rsidRPr="00B1600B">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8"/>
        <w:gridCol w:w="385"/>
        <w:gridCol w:w="898"/>
        <w:gridCol w:w="1198"/>
        <w:gridCol w:w="1553"/>
        <w:gridCol w:w="1544"/>
      </w:tblGrid>
      <w:tr w:rsidR="0009640D" w:rsidRPr="00B1600B" w14:paraId="54A542D6"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57131"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44C81"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7B353"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7556B"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48A51"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B11DA"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8BC87"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1D7219A6" w14:textId="77777777" w:rsidTr="00726C5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01E3A2" w14:textId="77777777" w:rsidR="00B1600B" w:rsidRPr="00B1600B" w:rsidRDefault="00B1600B" w:rsidP="00726C59">
            <w:pPr>
              <w:pStyle w:val="rowtabella0"/>
              <w:rPr>
                <w:color w:val="002060"/>
              </w:rPr>
            </w:pPr>
            <w:r w:rsidRPr="00B1600B">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869A29" w14:textId="77777777" w:rsidR="00B1600B" w:rsidRPr="00B1600B" w:rsidRDefault="00B1600B" w:rsidP="00726C59">
            <w:pPr>
              <w:pStyle w:val="rowtabella0"/>
              <w:rPr>
                <w:color w:val="002060"/>
              </w:rPr>
            </w:pPr>
            <w:r w:rsidRPr="00B1600B">
              <w:rPr>
                <w:color w:val="002060"/>
              </w:rPr>
              <w:t>POLISPORTIVA S.C. LORETO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D50EB4"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A1FA3E" w14:textId="77777777" w:rsidR="00B1600B" w:rsidRPr="00B1600B" w:rsidRDefault="00B1600B" w:rsidP="00726C59">
            <w:pPr>
              <w:pStyle w:val="rowtabella0"/>
              <w:rPr>
                <w:color w:val="002060"/>
              </w:rPr>
            </w:pPr>
            <w:r w:rsidRPr="00B1600B">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09D0E7" w14:textId="77777777" w:rsidR="00B1600B" w:rsidRPr="00B1600B" w:rsidRDefault="00B1600B" w:rsidP="00726C59">
            <w:pPr>
              <w:pStyle w:val="rowtabella0"/>
              <w:rPr>
                <w:color w:val="002060"/>
              </w:rPr>
            </w:pPr>
            <w:r w:rsidRPr="00B1600B">
              <w:rPr>
                <w:color w:val="002060"/>
              </w:rPr>
              <w:t>5236 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9FE01E" w14:textId="77777777" w:rsidR="00B1600B" w:rsidRPr="00B1600B" w:rsidRDefault="00B1600B" w:rsidP="00726C59">
            <w:pPr>
              <w:pStyle w:val="rowtabella0"/>
              <w:rPr>
                <w:color w:val="002060"/>
              </w:rPr>
            </w:pPr>
            <w:r w:rsidRPr="00B1600B">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65D390" w14:textId="77777777" w:rsidR="00B1600B" w:rsidRPr="00B1600B" w:rsidRDefault="00B1600B" w:rsidP="00726C59">
            <w:pPr>
              <w:pStyle w:val="rowtabella0"/>
              <w:rPr>
                <w:color w:val="002060"/>
              </w:rPr>
            </w:pPr>
            <w:r w:rsidRPr="00B1600B">
              <w:rPr>
                <w:color w:val="002060"/>
              </w:rPr>
              <w:t>VIA ROSSINI</w:t>
            </w:r>
          </w:p>
        </w:tc>
      </w:tr>
    </w:tbl>
    <w:p w14:paraId="3D4EC315" w14:textId="77777777" w:rsidR="00B1600B" w:rsidRPr="00B1600B" w:rsidRDefault="00B1600B" w:rsidP="00B1600B">
      <w:pPr>
        <w:pStyle w:val="breakline"/>
        <w:rPr>
          <w:rFonts w:eastAsiaTheme="minorEastAsia"/>
          <w:color w:val="002060"/>
        </w:rPr>
      </w:pPr>
    </w:p>
    <w:p w14:paraId="72641D9B" w14:textId="07437EEB" w:rsidR="0009640D" w:rsidRPr="0009640D" w:rsidRDefault="0009640D" w:rsidP="0009640D">
      <w:pPr>
        <w:pStyle w:val="breakline"/>
        <w:rPr>
          <w:rFonts w:ascii="Arial" w:hAnsi="Arial" w:cs="Arial"/>
          <w:i/>
          <w:iCs/>
          <w:color w:val="002060"/>
        </w:rPr>
      </w:pPr>
      <w:r w:rsidRPr="0009640D">
        <w:rPr>
          <w:rFonts w:ascii="Arial" w:hAnsi="Arial" w:cs="Arial"/>
          <w:i/>
          <w:iCs/>
          <w:color w:val="002060"/>
        </w:rPr>
        <w:t xml:space="preserve">RIPOSA: </w:t>
      </w:r>
      <w:r>
        <w:rPr>
          <w:rFonts w:ascii="Arial" w:hAnsi="Arial" w:cs="Arial"/>
          <w:i/>
          <w:iCs/>
          <w:color w:val="002060"/>
        </w:rPr>
        <w:t>CANTINE RIUNITE CSI</w:t>
      </w:r>
    </w:p>
    <w:p w14:paraId="119EC4F0" w14:textId="77777777" w:rsidR="00B1600B" w:rsidRPr="00B1600B" w:rsidRDefault="00B1600B" w:rsidP="00B1600B">
      <w:pPr>
        <w:pStyle w:val="breakline"/>
        <w:rPr>
          <w:color w:val="002060"/>
        </w:rPr>
      </w:pPr>
    </w:p>
    <w:p w14:paraId="12F5E988" w14:textId="77777777" w:rsidR="00B1600B" w:rsidRPr="00B1600B" w:rsidRDefault="00B1600B" w:rsidP="00B1600B">
      <w:pPr>
        <w:pStyle w:val="breakline"/>
        <w:rPr>
          <w:color w:val="002060"/>
        </w:rPr>
      </w:pPr>
    </w:p>
    <w:p w14:paraId="7F0CBEAD" w14:textId="77777777" w:rsidR="00B1600B" w:rsidRPr="00B1600B" w:rsidRDefault="00B1600B" w:rsidP="00B1600B">
      <w:pPr>
        <w:pStyle w:val="sottotitolocampionato10"/>
        <w:rPr>
          <w:color w:val="002060"/>
        </w:rPr>
      </w:pPr>
      <w:r w:rsidRPr="00B1600B">
        <w:rPr>
          <w:color w:val="002060"/>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09640D" w:rsidRPr="00B1600B" w14:paraId="1CD74EEE"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BDC80" w14:textId="77777777" w:rsidR="00B1600B" w:rsidRPr="00B1600B" w:rsidRDefault="00B1600B" w:rsidP="00726C59">
            <w:pPr>
              <w:pStyle w:val="headertabella0"/>
              <w:rPr>
                <w:color w:val="002060"/>
              </w:rPr>
            </w:pPr>
            <w:r w:rsidRPr="00B1600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6D279"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539BB"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4A99A"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B5DA6"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487F0"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FEBD7"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43792325"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FBC04E" w14:textId="77777777" w:rsidR="00B1600B" w:rsidRPr="00B1600B" w:rsidRDefault="00B1600B" w:rsidP="00726C59">
            <w:pPr>
              <w:pStyle w:val="rowtabella0"/>
              <w:rPr>
                <w:color w:val="002060"/>
              </w:rPr>
            </w:pPr>
            <w:r w:rsidRPr="00B1600B">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0D1A84" w14:textId="77777777" w:rsidR="00B1600B" w:rsidRPr="00B1600B" w:rsidRDefault="00B1600B" w:rsidP="00726C59">
            <w:pPr>
              <w:pStyle w:val="rowtabella0"/>
              <w:rPr>
                <w:color w:val="002060"/>
              </w:rPr>
            </w:pPr>
            <w:r w:rsidRPr="00B1600B">
              <w:rPr>
                <w:color w:val="002060"/>
              </w:rPr>
              <w:t>CASTIGNANO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BF4445"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AAF0E4" w14:textId="77777777" w:rsidR="00B1600B" w:rsidRPr="00B1600B" w:rsidRDefault="00B1600B" w:rsidP="00726C59">
            <w:pPr>
              <w:pStyle w:val="rowtabella0"/>
              <w:rPr>
                <w:color w:val="002060"/>
              </w:rPr>
            </w:pPr>
            <w:r w:rsidRPr="00B1600B">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E85543" w14:textId="77777777" w:rsidR="00B1600B" w:rsidRPr="00B1600B" w:rsidRDefault="00B1600B" w:rsidP="00726C59">
            <w:pPr>
              <w:pStyle w:val="rowtabella0"/>
              <w:rPr>
                <w:color w:val="002060"/>
              </w:rPr>
            </w:pPr>
            <w:r w:rsidRPr="00B1600B">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1BBD8A" w14:textId="77777777" w:rsidR="00B1600B" w:rsidRPr="00B1600B" w:rsidRDefault="00B1600B" w:rsidP="00726C59">
            <w:pPr>
              <w:pStyle w:val="rowtabella0"/>
              <w:rPr>
                <w:color w:val="002060"/>
              </w:rPr>
            </w:pPr>
            <w:r w:rsidRPr="00B1600B">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431493" w14:textId="77777777" w:rsidR="00B1600B" w:rsidRPr="00B1600B" w:rsidRDefault="00B1600B" w:rsidP="00726C59">
            <w:pPr>
              <w:pStyle w:val="rowtabella0"/>
              <w:rPr>
                <w:color w:val="002060"/>
              </w:rPr>
            </w:pPr>
            <w:r w:rsidRPr="00B1600B">
              <w:rPr>
                <w:color w:val="002060"/>
              </w:rPr>
              <w:t xml:space="preserve">VIA </w:t>
            </w:r>
            <w:proofErr w:type="gramStart"/>
            <w:r w:rsidRPr="00B1600B">
              <w:rPr>
                <w:color w:val="002060"/>
              </w:rPr>
              <w:t>B.ROSSI</w:t>
            </w:r>
            <w:proofErr w:type="gramEnd"/>
            <w:r w:rsidRPr="00B1600B">
              <w:rPr>
                <w:color w:val="002060"/>
              </w:rPr>
              <w:t xml:space="preserve"> SNC</w:t>
            </w:r>
          </w:p>
        </w:tc>
      </w:tr>
      <w:tr w:rsidR="0009640D" w:rsidRPr="00B1600B" w14:paraId="5F0F3E05"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4610D2" w14:textId="77777777" w:rsidR="00B1600B" w:rsidRPr="00B1600B" w:rsidRDefault="00B1600B" w:rsidP="00726C59">
            <w:pPr>
              <w:pStyle w:val="rowtabella0"/>
              <w:rPr>
                <w:color w:val="002060"/>
              </w:rPr>
            </w:pPr>
            <w:r w:rsidRPr="00B1600B">
              <w:rPr>
                <w:color w:val="002060"/>
              </w:rPr>
              <w:t xml:space="preserve">CALCIO </w:t>
            </w:r>
            <w:proofErr w:type="gramStart"/>
            <w:r w:rsidRPr="00B1600B">
              <w:rPr>
                <w:color w:val="002060"/>
              </w:rPr>
              <w:t>S.ELPIDIO</w:t>
            </w:r>
            <w:proofErr w:type="gramEnd"/>
            <w:r w:rsidRPr="00B1600B">
              <w:rPr>
                <w:color w:val="002060"/>
              </w:rPr>
              <w:t xml:space="preserve"> A 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FFB9E" w14:textId="77777777" w:rsidR="00B1600B" w:rsidRPr="00B1600B" w:rsidRDefault="00B1600B" w:rsidP="00726C59">
            <w:pPr>
              <w:pStyle w:val="rowtabella0"/>
              <w:rPr>
                <w:color w:val="002060"/>
              </w:rPr>
            </w:pPr>
            <w:r w:rsidRPr="00B1600B">
              <w:rPr>
                <w:color w:val="002060"/>
              </w:rPr>
              <w:t>SANTA MARIA APPARENTE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4A023"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019FB" w14:textId="77777777" w:rsidR="00B1600B" w:rsidRPr="00B1600B" w:rsidRDefault="00B1600B" w:rsidP="00726C59">
            <w:pPr>
              <w:pStyle w:val="rowtabella0"/>
              <w:rPr>
                <w:color w:val="002060"/>
              </w:rPr>
            </w:pPr>
            <w:r w:rsidRPr="00B1600B">
              <w:rPr>
                <w:color w:val="002060"/>
              </w:rPr>
              <w:t>19/09/2025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D1A605" w14:textId="77777777" w:rsidR="00B1600B" w:rsidRPr="00B1600B" w:rsidRDefault="00B1600B" w:rsidP="00726C59">
            <w:pPr>
              <w:pStyle w:val="rowtabella0"/>
              <w:rPr>
                <w:color w:val="002060"/>
              </w:rPr>
            </w:pPr>
            <w:r w:rsidRPr="00B1600B">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DB06F9" w14:textId="77777777" w:rsidR="00B1600B" w:rsidRPr="00B1600B" w:rsidRDefault="00B1600B" w:rsidP="00726C59">
            <w:pPr>
              <w:pStyle w:val="rowtabella0"/>
              <w:rPr>
                <w:color w:val="002060"/>
              </w:rPr>
            </w:pPr>
            <w:r w:rsidRPr="00B1600B">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A773B9" w14:textId="77777777" w:rsidR="00B1600B" w:rsidRPr="00B1600B" w:rsidRDefault="00B1600B" w:rsidP="00726C59">
            <w:pPr>
              <w:pStyle w:val="rowtabella0"/>
              <w:rPr>
                <w:color w:val="002060"/>
              </w:rPr>
            </w:pPr>
            <w:r w:rsidRPr="00B1600B">
              <w:rPr>
                <w:color w:val="002060"/>
              </w:rPr>
              <w:t>VIA CARDUCCI</w:t>
            </w:r>
          </w:p>
        </w:tc>
      </w:tr>
    </w:tbl>
    <w:p w14:paraId="66CB4066" w14:textId="77777777" w:rsidR="00B1600B" w:rsidRPr="00B1600B" w:rsidRDefault="00B1600B" w:rsidP="00B1600B">
      <w:pPr>
        <w:pStyle w:val="breakline"/>
        <w:rPr>
          <w:rFonts w:eastAsiaTheme="minorEastAsia"/>
          <w:color w:val="002060"/>
        </w:rPr>
      </w:pPr>
    </w:p>
    <w:p w14:paraId="1E726931" w14:textId="77777777" w:rsidR="00B1600B" w:rsidRPr="00B1600B" w:rsidRDefault="00B1600B" w:rsidP="00B1600B">
      <w:pPr>
        <w:pStyle w:val="breakline"/>
        <w:rPr>
          <w:color w:val="002060"/>
        </w:rPr>
      </w:pPr>
    </w:p>
    <w:p w14:paraId="263A3200" w14:textId="77777777" w:rsidR="00B1600B" w:rsidRPr="00B1600B" w:rsidRDefault="00B1600B" w:rsidP="00B1600B">
      <w:pPr>
        <w:pStyle w:val="breakline"/>
        <w:rPr>
          <w:color w:val="002060"/>
        </w:rPr>
      </w:pPr>
    </w:p>
    <w:p w14:paraId="219D027E" w14:textId="77777777" w:rsidR="00B1600B" w:rsidRPr="00B1600B" w:rsidRDefault="00B1600B" w:rsidP="00B1600B">
      <w:pPr>
        <w:pStyle w:val="sottotitolocampionato10"/>
        <w:rPr>
          <w:color w:val="002060"/>
        </w:rPr>
      </w:pPr>
      <w:r w:rsidRPr="00B1600B">
        <w:rPr>
          <w:color w:val="002060"/>
        </w:rPr>
        <w:t>GIRONE 11 - 2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09640D" w:rsidRPr="00B1600B" w14:paraId="42801D04"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5631C"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7D9A6"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5A327"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0CDBB"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17279"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1693F"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F4ED5"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5EC0ADCA"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E601E9" w14:textId="77777777" w:rsidR="00B1600B" w:rsidRPr="00B1600B" w:rsidRDefault="00B1600B" w:rsidP="00726C59">
            <w:pPr>
              <w:pStyle w:val="rowtabella0"/>
              <w:rPr>
                <w:color w:val="002060"/>
              </w:rPr>
            </w:pPr>
            <w:r w:rsidRPr="00B1600B">
              <w:rPr>
                <w:color w:val="002060"/>
              </w:rPr>
              <w:t>CASTIGNANO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43138" w14:textId="77777777" w:rsidR="00B1600B" w:rsidRPr="00B1600B" w:rsidRDefault="00B1600B" w:rsidP="00726C59">
            <w:pPr>
              <w:pStyle w:val="rowtabella0"/>
              <w:rPr>
                <w:color w:val="002060"/>
              </w:rPr>
            </w:pPr>
            <w:r w:rsidRPr="00B1600B">
              <w:rPr>
                <w:color w:val="002060"/>
              </w:rPr>
              <w:t xml:space="preserve">CALCIO </w:t>
            </w:r>
            <w:proofErr w:type="gramStart"/>
            <w:r w:rsidRPr="00B1600B">
              <w:rPr>
                <w:color w:val="002060"/>
              </w:rPr>
              <w:t>S.ELPIDIO</w:t>
            </w:r>
            <w:proofErr w:type="gramEnd"/>
            <w:r w:rsidRPr="00B1600B">
              <w:rPr>
                <w:color w:val="002060"/>
              </w:rPr>
              <w:t xml:space="preserve"> A 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410890"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F24045" w14:textId="77777777" w:rsidR="00B1600B" w:rsidRPr="00B1600B" w:rsidRDefault="00B1600B" w:rsidP="00726C59">
            <w:pPr>
              <w:pStyle w:val="rowtabella0"/>
              <w:rPr>
                <w:color w:val="002060"/>
              </w:rPr>
            </w:pPr>
            <w:r w:rsidRPr="00B1600B">
              <w:rPr>
                <w:color w:val="002060"/>
              </w:rPr>
              <w:t>26/09/2025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988D9B" w14:textId="77777777" w:rsidR="00B1600B" w:rsidRPr="00B1600B" w:rsidRDefault="00B1600B" w:rsidP="00726C59">
            <w:pPr>
              <w:pStyle w:val="rowtabella0"/>
              <w:rPr>
                <w:color w:val="002060"/>
              </w:rPr>
            </w:pPr>
            <w:r w:rsidRPr="00B1600B">
              <w:rPr>
                <w:color w:val="002060"/>
              </w:rPr>
              <w:t>5605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7D346D" w14:textId="77777777" w:rsidR="00B1600B" w:rsidRPr="00B1600B" w:rsidRDefault="00B1600B" w:rsidP="00726C59">
            <w:pPr>
              <w:pStyle w:val="rowtabella0"/>
              <w:rPr>
                <w:color w:val="002060"/>
              </w:rPr>
            </w:pPr>
            <w:r w:rsidRPr="00B1600B">
              <w:rPr>
                <w:color w:val="002060"/>
              </w:rPr>
              <w:t>CASTIGNANO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0E727" w14:textId="77777777" w:rsidR="00B1600B" w:rsidRPr="00B1600B" w:rsidRDefault="00B1600B" w:rsidP="00726C59">
            <w:pPr>
              <w:pStyle w:val="rowtabella0"/>
              <w:rPr>
                <w:color w:val="002060"/>
              </w:rPr>
            </w:pPr>
            <w:r w:rsidRPr="00B1600B">
              <w:rPr>
                <w:color w:val="002060"/>
              </w:rPr>
              <w:t>CENTRO ABITATO</w:t>
            </w:r>
          </w:p>
        </w:tc>
      </w:tr>
      <w:tr w:rsidR="0009640D" w:rsidRPr="00B1600B" w14:paraId="79B1F251"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D80A82" w14:textId="77777777" w:rsidR="00B1600B" w:rsidRPr="00B1600B" w:rsidRDefault="00B1600B" w:rsidP="00726C59">
            <w:pPr>
              <w:pStyle w:val="rowtabella0"/>
              <w:rPr>
                <w:color w:val="002060"/>
              </w:rPr>
            </w:pPr>
            <w:r w:rsidRPr="00B1600B">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7D4D3" w14:textId="77777777" w:rsidR="00B1600B" w:rsidRPr="00B1600B" w:rsidRDefault="00B1600B" w:rsidP="00726C59">
            <w:pPr>
              <w:pStyle w:val="rowtabella0"/>
              <w:rPr>
                <w:color w:val="002060"/>
              </w:rPr>
            </w:pPr>
            <w:r w:rsidRPr="00B1600B">
              <w:rPr>
                <w:color w:val="002060"/>
              </w:rPr>
              <w:t>AMATORI STESE 2007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C73F2"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090E31" w14:textId="77777777" w:rsidR="00B1600B" w:rsidRPr="00B1600B" w:rsidRDefault="00B1600B" w:rsidP="00726C59">
            <w:pPr>
              <w:pStyle w:val="rowtabella0"/>
              <w:rPr>
                <w:color w:val="002060"/>
              </w:rPr>
            </w:pPr>
            <w:r w:rsidRPr="00B1600B">
              <w:rPr>
                <w:color w:val="002060"/>
              </w:rPr>
              <w:t>26/09/2025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722A45" w14:textId="77777777" w:rsidR="00B1600B" w:rsidRPr="00B1600B" w:rsidRDefault="00B1600B" w:rsidP="00726C59">
            <w:pPr>
              <w:pStyle w:val="rowtabella0"/>
              <w:rPr>
                <w:color w:val="002060"/>
              </w:rPr>
            </w:pPr>
            <w:r w:rsidRPr="00B1600B">
              <w:rPr>
                <w:color w:val="002060"/>
              </w:rPr>
              <w:t>5280 TENSOSTRUTTURA S.</w:t>
            </w:r>
            <w:proofErr w:type="gramStart"/>
            <w:r w:rsidRPr="00B1600B">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CC62F3" w14:textId="77777777" w:rsidR="00B1600B" w:rsidRPr="00B1600B" w:rsidRDefault="00B1600B" w:rsidP="00726C59">
            <w:pPr>
              <w:pStyle w:val="rowtabella0"/>
              <w:rPr>
                <w:color w:val="002060"/>
              </w:rPr>
            </w:pPr>
            <w:r w:rsidRPr="00B1600B">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FCBB81" w14:textId="77777777" w:rsidR="00B1600B" w:rsidRPr="00B1600B" w:rsidRDefault="00B1600B" w:rsidP="00726C59">
            <w:pPr>
              <w:pStyle w:val="rowtabella0"/>
              <w:rPr>
                <w:color w:val="002060"/>
              </w:rPr>
            </w:pPr>
            <w:r w:rsidRPr="00B1600B">
              <w:rPr>
                <w:color w:val="002060"/>
              </w:rPr>
              <w:t>VIA LORENZO LOTTO</w:t>
            </w:r>
          </w:p>
        </w:tc>
      </w:tr>
    </w:tbl>
    <w:p w14:paraId="3AA9FEF1" w14:textId="77777777" w:rsidR="00B1600B" w:rsidRPr="00B1600B" w:rsidRDefault="00B1600B" w:rsidP="00B1600B">
      <w:pPr>
        <w:pStyle w:val="breakline"/>
        <w:rPr>
          <w:rFonts w:eastAsiaTheme="minorEastAsia"/>
          <w:color w:val="002060"/>
        </w:rPr>
      </w:pPr>
    </w:p>
    <w:p w14:paraId="26A64496" w14:textId="77777777" w:rsidR="00B1600B" w:rsidRPr="00B1600B" w:rsidRDefault="00B1600B" w:rsidP="00B1600B">
      <w:pPr>
        <w:pStyle w:val="breakline"/>
        <w:rPr>
          <w:color w:val="002060"/>
        </w:rPr>
      </w:pPr>
    </w:p>
    <w:p w14:paraId="53A1EA95" w14:textId="77777777" w:rsidR="00B1600B" w:rsidRPr="00B1600B" w:rsidRDefault="00B1600B" w:rsidP="00B1600B">
      <w:pPr>
        <w:pStyle w:val="breakline"/>
        <w:rPr>
          <w:color w:val="002060"/>
        </w:rPr>
      </w:pPr>
    </w:p>
    <w:p w14:paraId="05B149E6" w14:textId="77777777" w:rsidR="00B1600B" w:rsidRPr="00B1600B" w:rsidRDefault="00B1600B" w:rsidP="00B1600B">
      <w:pPr>
        <w:pStyle w:val="sottotitolocampionato10"/>
        <w:rPr>
          <w:color w:val="002060"/>
        </w:rPr>
      </w:pPr>
      <w:r w:rsidRPr="00B1600B">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09640D" w:rsidRPr="00B1600B" w14:paraId="74B8A8C0"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CA204"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06CC3"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951AC"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F35B6"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C5545"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FFCDA"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4074C"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64F902B2"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2ECC27" w14:textId="77777777" w:rsidR="00B1600B" w:rsidRPr="00B1600B" w:rsidRDefault="00B1600B" w:rsidP="00726C59">
            <w:pPr>
              <w:pStyle w:val="rowtabella0"/>
              <w:rPr>
                <w:color w:val="002060"/>
              </w:rPr>
            </w:pPr>
            <w:r w:rsidRPr="00B1600B">
              <w:rPr>
                <w:color w:val="002060"/>
              </w:rPr>
              <w:t xml:space="preserve">CALCIO </w:t>
            </w:r>
            <w:proofErr w:type="gramStart"/>
            <w:r w:rsidRPr="00B1600B">
              <w:rPr>
                <w:color w:val="002060"/>
              </w:rPr>
              <w:t>S.ELPIDIO</w:t>
            </w:r>
            <w:proofErr w:type="gramEnd"/>
            <w:r w:rsidRPr="00B1600B">
              <w:rPr>
                <w:color w:val="002060"/>
              </w:rPr>
              <w:t xml:space="preserve"> A 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5ADE7D" w14:textId="77777777" w:rsidR="00B1600B" w:rsidRPr="00B1600B" w:rsidRDefault="00B1600B" w:rsidP="00726C59">
            <w:pPr>
              <w:pStyle w:val="rowtabella0"/>
              <w:rPr>
                <w:color w:val="002060"/>
              </w:rPr>
            </w:pPr>
            <w:r w:rsidRPr="00B1600B">
              <w:rPr>
                <w:color w:val="002060"/>
              </w:rPr>
              <w:t>AMATORI STESE 2007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165806"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3BA656" w14:textId="77777777" w:rsidR="00B1600B" w:rsidRPr="00B1600B" w:rsidRDefault="00B1600B" w:rsidP="00726C59">
            <w:pPr>
              <w:pStyle w:val="rowtabella0"/>
              <w:rPr>
                <w:color w:val="002060"/>
              </w:rPr>
            </w:pPr>
            <w:r w:rsidRPr="00B1600B">
              <w:rPr>
                <w:color w:val="002060"/>
              </w:rPr>
              <w:t>03/10/2025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690802" w14:textId="77777777" w:rsidR="00B1600B" w:rsidRPr="00B1600B" w:rsidRDefault="00B1600B" w:rsidP="00726C59">
            <w:pPr>
              <w:pStyle w:val="rowtabella0"/>
              <w:rPr>
                <w:color w:val="002060"/>
              </w:rPr>
            </w:pPr>
            <w:r w:rsidRPr="00B1600B">
              <w:rPr>
                <w:color w:val="002060"/>
              </w:rPr>
              <w:t>5677 PALESTRA DI 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51B9B" w14:textId="77777777" w:rsidR="00B1600B" w:rsidRPr="00B1600B" w:rsidRDefault="00B1600B" w:rsidP="00726C59">
            <w:pPr>
              <w:pStyle w:val="rowtabella0"/>
              <w:rPr>
                <w:color w:val="002060"/>
              </w:rPr>
            </w:pPr>
            <w:r w:rsidRPr="00B1600B">
              <w:rPr>
                <w:color w:val="002060"/>
              </w:rPr>
              <w:t>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E0CBD8" w14:textId="77777777" w:rsidR="00B1600B" w:rsidRPr="00B1600B" w:rsidRDefault="00B1600B" w:rsidP="00726C59">
            <w:pPr>
              <w:pStyle w:val="rowtabella0"/>
              <w:rPr>
                <w:color w:val="002060"/>
              </w:rPr>
            </w:pPr>
            <w:r w:rsidRPr="00B1600B">
              <w:rPr>
                <w:color w:val="002060"/>
              </w:rPr>
              <w:t>VIA CARDUCCI</w:t>
            </w:r>
          </w:p>
        </w:tc>
      </w:tr>
      <w:tr w:rsidR="0009640D" w:rsidRPr="00B1600B" w14:paraId="01E86662"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E94FB7" w14:textId="77777777" w:rsidR="00B1600B" w:rsidRPr="00B1600B" w:rsidRDefault="00B1600B" w:rsidP="00726C59">
            <w:pPr>
              <w:pStyle w:val="rowtabella0"/>
              <w:rPr>
                <w:color w:val="002060"/>
              </w:rPr>
            </w:pPr>
            <w:r w:rsidRPr="00B1600B">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A3EC47" w14:textId="77777777" w:rsidR="00B1600B" w:rsidRPr="00B1600B" w:rsidRDefault="00B1600B" w:rsidP="00726C59">
            <w:pPr>
              <w:pStyle w:val="rowtabella0"/>
              <w:rPr>
                <w:color w:val="002060"/>
              </w:rPr>
            </w:pPr>
            <w:r w:rsidRPr="00B1600B">
              <w:rPr>
                <w:color w:val="002060"/>
              </w:rPr>
              <w:t>CASTIGNANO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AC66F7"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F6DF49" w14:textId="77777777" w:rsidR="00B1600B" w:rsidRPr="00B1600B" w:rsidRDefault="00B1600B" w:rsidP="00726C59">
            <w:pPr>
              <w:pStyle w:val="rowtabella0"/>
              <w:rPr>
                <w:color w:val="002060"/>
              </w:rPr>
            </w:pPr>
            <w:r w:rsidRPr="00B1600B">
              <w:rPr>
                <w:color w:val="002060"/>
              </w:rPr>
              <w:t>03/10/2025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0A6EB" w14:textId="77777777" w:rsidR="00B1600B" w:rsidRPr="00B1600B" w:rsidRDefault="00B1600B" w:rsidP="00726C59">
            <w:pPr>
              <w:pStyle w:val="rowtabella0"/>
              <w:rPr>
                <w:color w:val="002060"/>
              </w:rPr>
            </w:pPr>
            <w:r w:rsidRPr="00B1600B">
              <w:rPr>
                <w:color w:val="002060"/>
              </w:rPr>
              <w:t>5280 TENSOSTRUTTURA S.</w:t>
            </w:r>
            <w:proofErr w:type="gramStart"/>
            <w:r w:rsidRPr="00B1600B">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707670" w14:textId="77777777" w:rsidR="00B1600B" w:rsidRPr="00B1600B" w:rsidRDefault="00B1600B" w:rsidP="00726C59">
            <w:pPr>
              <w:pStyle w:val="rowtabella0"/>
              <w:rPr>
                <w:color w:val="002060"/>
              </w:rPr>
            </w:pPr>
            <w:r w:rsidRPr="00B1600B">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7C8432" w14:textId="77777777" w:rsidR="00B1600B" w:rsidRPr="00B1600B" w:rsidRDefault="00B1600B" w:rsidP="00726C59">
            <w:pPr>
              <w:pStyle w:val="rowtabella0"/>
              <w:rPr>
                <w:color w:val="002060"/>
              </w:rPr>
            </w:pPr>
            <w:r w:rsidRPr="00B1600B">
              <w:rPr>
                <w:color w:val="002060"/>
              </w:rPr>
              <w:t>VIA LORENZO LOTTO</w:t>
            </w:r>
          </w:p>
        </w:tc>
      </w:tr>
    </w:tbl>
    <w:p w14:paraId="4BAC6683" w14:textId="77777777" w:rsidR="00B1600B" w:rsidRPr="00B1600B" w:rsidRDefault="00B1600B" w:rsidP="00B1600B">
      <w:pPr>
        <w:pStyle w:val="breakline"/>
        <w:rPr>
          <w:rFonts w:eastAsiaTheme="minorEastAsia"/>
          <w:color w:val="002060"/>
        </w:rPr>
      </w:pPr>
    </w:p>
    <w:p w14:paraId="2FE5902D" w14:textId="77777777" w:rsidR="00B1600B" w:rsidRPr="00B1600B" w:rsidRDefault="00B1600B" w:rsidP="00B1600B">
      <w:pPr>
        <w:pStyle w:val="breakline"/>
        <w:rPr>
          <w:color w:val="002060"/>
        </w:rPr>
      </w:pPr>
    </w:p>
    <w:p w14:paraId="14D8DE00" w14:textId="77777777" w:rsidR="00B1600B" w:rsidRPr="00B1600B" w:rsidRDefault="00B1600B" w:rsidP="00B1600B">
      <w:pPr>
        <w:pStyle w:val="breakline"/>
        <w:rPr>
          <w:color w:val="002060"/>
        </w:rPr>
      </w:pPr>
    </w:p>
    <w:p w14:paraId="5EC95CB2" w14:textId="77777777" w:rsidR="00B1600B" w:rsidRPr="00B1600B" w:rsidRDefault="00B1600B" w:rsidP="00B1600B">
      <w:pPr>
        <w:pStyle w:val="sottotitolocampionato10"/>
        <w:rPr>
          <w:color w:val="002060"/>
        </w:rPr>
      </w:pPr>
      <w:r w:rsidRPr="00B1600B">
        <w:rPr>
          <w:color w:val="002060"/>
        </w:rPr>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78"/>
        <w:gridCol w:w="1551"/>
        <w:gridCol w:w="1558"/>
      </w:tblGrid>
      <w:tr w:rsidR="0009640D" w:rsidRPr="00B1600B" w14:paraId="5578DD38"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6096E"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4A8F7"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2C3B5"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A9E2A"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29FED"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E2BE0"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6160E"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28572CA6" w14:textId="77777777" w:rsidTr="00726C5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CB87C9" w14:textId="77777777" w:rsidR="00B1600B" w:rsidRPr="00B1600B" w:rsidRDefault="00B1600B" w:rsidP="00726C59">
            <w:pPr>
              <w:pStyle w:val="rowtabella0"/>
              <w:rPr>
                <w:color w:val="002060"/>
              </w:rPr>
            </w:pPr>
            <w:r w:rsidRPr="00B1600B">
              <w:rPr>
                <w:color w:val="002060"/>
              </w:rPr>
              <w:t>CAPODARCO CASABIANCA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24E6B6" w14:textId="77777777" w:rsidR="00B1600B" w:rsidRPr="00B1600B" w:rsidRDefault="00B1600B" w:rsidP="00726C59">
            <w:pPr>
              <w:pStyle w:val="rowtabella0"/>
              <w:rPr>
                <w:color w:val="002060"/>
              </w:rPr>
            </w:pPr>
            <w:r w:rsidRPr="00B1600B">
              <w:rPr>
                <w:color w:val="002060"/>
              </w:rPr>
              <w:t>FUTSAL OTTRANO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B3B2E7"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E31925" w14:textId="77777777" w:rsidR="00B1600B" w:rsidRPr="00B1600B" w:rsidRDefault="00B1600B" w:rsidP="00726C59">
            <w:pPr>
              <w:pStyle w:val="rowtabella0"/>
              <w:rPr>
                <w:color w:val="002060"/>
              </w:rPr>
            </w:pPr>
            <w:r w:rsidRPr="00B1600B">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485005" w14:textId="77777777" w:rsidR="00B1600B" w:rsidRPr="00B1600B" w:rsidRDefault="00B1600B" w:rsidP="00726C59">
            <w:pPr>
              <w:pStyle w:val="rowtabella0"/>
              <w:rPr>
                <w:color w:val="002060"/>
              </w:rPr>
            </w:pPr>
            <w:r w:rsidRPr="00B1600B">
              <w:rPr>
                <w:color w:val="002060"/>
              </w:rPr>
              <w:t>5711 PALESTRA COMUNALE CAPODARCO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32B6C4" w14:textId="77777777" w:rsidR="00B1600B" w:rsidRPr="00B1600B" w:rsidRDefault="00B1600B" w:rsidP="00726C59">
            <w:pPr>
              <w:pStyle w:val="rowtabella0"/>
              <w:rPr>
                <w:color w:val="002060"/>
              </w:rPr>
            </w:pPr>
            <w:r w:rsidRPr="00B1600B">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9A6D11" w14:textId="77777777" w:rsidR="00B1600B" w:rsidRPr="00B1600B" w:rsidRDefault="00B1600B" w:rsidP="00726C59">
            <w:pPr>
              <w:pStyle w:val="rowtabella0"/>
              <w:rPr>
                <w:color w:val="002060"/>
              </w:rPr>
            </w:pPr>
            <w:r w:rsidRPr="00B1600B">
              <w:rPr>
                <w:color w:val="002060"/>
              </w:rPr>
              <w:t>VIA INDIPENDENZA-CAPODARCO</w:t>
            </w:r>
          </w:p>
        </w:tc>
      </w:tr>
    </w:tbl>
    <w:p w14:paraId="33589F5E" w14:textId="77777777" w:rsidR="00B1600B" w:rsidRPr="00B1600B" w:rsidRDefault="00B1600B" w:rsidP="00B1600B">
      <w:pPr>
        <w:pStyle w:val="breakline"/>
        <w:rPr>
          <w:rFonts w:eastAsiaTheme="minorEastAsia"/>
          <w:color w:val="002060"/>
        </w:rPr>
      </w:pPr>
    </w:p>
    <w:p w14:paraId="4368A7DB" w14:textId="130302C6" w:rsidR="0009640D" w:rsidRPr="0009640D" w:rsidRDefault="0009640D" w:rsidP="0009640D">
      <w:pPr>
        <w:pStyle w:val="breakline"/>
        <w:rPr>
          <w:rFonts w:ascii="Arial" w:hAnsi="Arial" w:cs="Arial"/>
          <w:i/>
          <w:iCs/>
          <w:color w:val="002060"/>
        </w:rPr>
      </w:pPr>
      <w:r w:rsidRPr="0009640D">
        <w:rPr>
          <w:rFonts w:ascii="Arial" w:hAnsi="Arial" w:cs="Arial"/>
          <w:i/>
          <w:iCs/>
          <w:color w:val="002060"/>
        </w:rPr>
        <w:t xml:space="preserve">RIPOSA: </w:t>
      </w:r>
      <w:r>
        <w:rPr>
          <w:rFonts w:ascii="Arial" w:hAnsi="Arial" w:cs="Arial"/>
          <w:i/>
          <w:iCs/>
          <w:color w:val="002060"/>
        </w:rPr>
        <w:t>GROTTACCIA 2005</w:t>
      </w:r>
    </w:p>
    <w:p w14:paraId="69E6A26D" w14:textId="77777777" w:rsidR="00B1600B" w:rsidRPr="00B1600B" w:rsidRDefault="00B1600B" w:rsidP="00B1600B">
      <w:pPr>
        <w:pStyle w:val="breakline"/>
        <w:rPr>
          <w:color w:val="002060"/>
        </w:rPr>
      </w:pPr>
    </w:p>
    <w:p w14:paraId="4FF2222A" w14:textId="77777777" w:rsidR="00B1600B" w:rsidRPr="00B1600B" w:rsidRDefault="00B1600B" w:rsidP="00B1600B">
      <w:pPr>
        <w:pStyle w:val="breakline"/>
        <w:rPr>
          <w:color w:val="002060"/>
        </w:rPr>
      </w:pPr>
    </w:p>
    <w:p w14:paraId="171574AF" w14:textId="77777777" w:rsidR="00B1600B" w:rsidRPr="00B1600B" w:rsidRDefault="00B1600B" w:rsidP="00B1600B">
      <w:pPr>
        <w:pStyle w:val="sottotitolocampionato10"/>
        <w:rPr>
          <w:color w:val="002060"/>
        </w:rPr>
      </w:pPr>
      <w:r w:rsidRPr="00B1600B">
        <w:rPr>
          <w:color w:val="002060"/>
        </w:rPr>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9640D" w:rsidRPr="00B1600B" w14:paraId="1212C4FE"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A25BB"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64DB3"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FB2E8"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F30D1"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0A727"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96C39"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96D4C"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7F4283DA"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1C0994" w14:textId="77777777" w:rsidR="00B1600B" w:rsidRPr="00B1600B" w:rsidRDefault="00B1600B" w:rsidP="00726C59">
            <w:pPr>
              <w:pStyle w:val="rowtabella0"/>
              <w:rPr>
                <w:color w:val="002060"/>
              </w:rPr>
            </w:pPr>
            <w:r w:rsidRPr="00B1600B">
              <w:rPr>
                <w:color w:val="002060"/>
              </w:rPr>
              <w:t>FUTSAL COMUNANZA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A873A4" w14:textId="77777777" w:rsidR="00B1600B" w:rsidRPr="00B1600B" w:rsidRDefault="00B1600B" w:rsidP="00726C59">
            <w:pPr>
              <w:pStyle w:val="rowtabella0"/>
              <w:rPr>
                <w:color w:val="002060"/>
              </w:rPr>
            </w:pPr>
            <w:r w:rsidRPr="00B1600B">
              <w:rPr>
                <w:color w:val="002060"/>
              </w:rPr>
              <w:t>MANSARDA PAGLIARE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69449B"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9A29C" w14:textId="77777777" w:rsidR="00B1600B" w:rsidRPr="00B1600B" w:rsidRDefault="00B1600B" w:rsidP="00726C59">
            <w:pPr>
              <w:pStyle w:val="rowtabella0"/>
              <w:rPr>
                <w:color w:val="002060"/>
              </w:rPr>
            </w:pPr>
            <w:r w:rsidRPr="00B1600B">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600C44" w14:textId="77777777" w:rsidR="00B1600B" w:rsidRPr="00B1600B" w:rsidRDefault="00B1600B" w:rsidP="00726C59">
            <w:pPr>
              <w:pStyle w:val="rowtabella0"/>
              <w:rPr>
                <w:color w:val="002060"/>
              </w:rPr>
            </w:pPr>
            <w:r w:rsidRPr="00B1600B">
              <w:rPr>
                <w:color w:val="002060"/>
              </w:rPr>
              <w:t>5689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C3857D" w14:textId="77777777" w:rsidR="00B1600B" w:rsidRPr="00B1600B" w:rsidRDefault="00B1600B" w:rsidP="00726C59">
            <w:pPr>
              <w:pStyle w:val="rowtabella0"/>
              <w:rPr>
                <w:color w:val="002060"/>
              </w:rPr>
            </w:pPr>
            <w:r w:rsidRPr="00B1600B">
              <w:rPr>
                <w:color w:val="002060"/>
              </w:rPr>
              <w:t>COMUNANZA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4DEC1" w14:textId="77777777" w:rsidR="00B1600B" w:rsidRPr="00B1600B" w:rsidRDefault="00B1600B" w:rsidP="00726C59">
            <w:pPr>
              <w:pStyle w:val="rowtabella0"/>
              <w:rPr>
                <w:color w:val="002060"/>
              </w:rPr>
            </w:pPr>
            <w:r w:rsidRPr="00B1600B">
              <w:rPr>
                <w:color w:val="002060"/>
              </w:rPr>
              <w:t>VIA DELLA LIBERTA'</w:t>
            </w:r>
          </w:p>
        </w:tc>
      </w:tr>
      <w:tr w:rsidR="0009640D" w:rsidRPr="00B1600B" w14:paraId="02B0FC64"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C93835" w14:textId="77777777" w:rsidR="00B1600B" w:rsidRPr="00B1600B" w:rsidRDefault="00B1600B" w:rsidP="00726C59">
            <w:pPr>
              <w:pStyle w:val="rowtabella0"/>
              <w:rPr>
                <w:color w:val="002060"/>
              </w:rPr>
            </w:pPr>
            <w:r w:rsidRPr="00B1600B">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E2665" w14:textId="77777777" w:rsidR="00B1600B" w:rsidRPr="00B1600B" w:rsidRDefault="00B1600B" w:rsidP="00726C59">
            <w:pPr>
              <w:pStyle w:val="rowtabella0"/>
              <w:rPr>
                <w:color w:val="002060"/>
              </w:rPr>
            </w:pPr>
            <w:r w:rsidRPr="00B1600B">
              <w:rPr>
                <w:color w:val="002060"/>
              </w:rPr>
              <w:t>PICENO UNITED MMX A 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939BB4"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905E8" w14:textId="77777777" w:rsidR="00B1600B" w:rsidRPr="00B1600B" w:rsidRDefault="00B1600B" w:rsidP="00726C59">
            <w:pPr>
              <w:pStyle w:val="rowtabella0"/>
              <w:rPr>
                <w:color w:val="002060"/>
              </w:rPr>
            </w:pPr>
            <w:r w:rsidRPr="00B1600B">
              <w:rPr>
                <w:color w:val="002060"/>
              </w:rPr>
              <w:t>19/09/2025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473FE" w14:textId="77777777" w:rsidR="00B1600B" w:rsidRPr="00B1600B" w:rsidRDefault="00B1600B" w:rsidP="00726C59">
            <w:pPr>
              <w:pStyle w:val="rowtabella0"/>
              <w:rPr>
                <w:color w:val="002060"/>
              </w:rPr>
            </w:pPr>
            <w:r w:rsidRPr="00B1600B">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2A188" w14:textId="77777777" w:rsidR="00B1600B" w:rsidRPr="00B1600B" w:rsidRDefault="00B1600B" w:rsidP="00726C59">
            <w:pPr>
              <w:pStyle w:val="rowtabella0"/>
              <w:rPr>
                <w:color w:val="002060"/>
              </w:rPr>
            </w:pPr>
            <w:r w:rsidRPr="00B1600B">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CB921C" w14:textId="77777777" w:rsidR="00B1600B" w:rsidRPr="00B1600B" w:rsidRDefault="00B1600B" w:rsidP="00726C59">
            <w:pPr>
              <w:pStyle w:val="rowtabella0"/>
              <w:rPr>
                <w:color w:val="002060"/>
              </w:rPr>
            </w:pPr>
            <w:r w:rsidRPr="00B1600B">
              <w:rPr>
                <w:color w:val="002060"/>
              </w:rPr>
              <w:t>VIA SIBILLA 2C</w:t>
            </w:r>
          </w:p>
        </w:tc>
      </w:tr>
    </w:tbl>
    <w:p w14:paraId="5ACF2EFD" w14:textId="77777777" w:rsidR="00B1600B" w:rsidRPr="00B1600B" w:rsidRDefault="00B1600B" w:rsidP="00B1600B">
      <w:pPr>
        <w:pStyle w:val="breakline"/>
        <w:rPr>
          <w:rFonts w:eastAsiaTheme="minorEastAsia"/>
          <w:color w:val="002060"/>
        </w:rPr>
      </w:pPr>
    </w:p>
    <w:p w14:paraId="594A95A0" w14:textId="77777777" w:rsidR="00B1600B" w:rsidRPr="00B1600B" w:rsidRDefault="00B1600B" w:rsidP="00B1600B">
      <w:pPr>
        <w:pStyle w:val="breakline"/>
        <w:rPr>
          <w:color w:val="002060"/>
        </w:rPr>
      </w:pPr>
    </w:p>
    <w:p w14:paraId="1D5AF351" w14:textId="77777777" w:rsidR="00B1600B" w:rsidRPr="00B1600B" w:rsidRDefault="00B1600B" w:rsidP="00B1600B">
      <w:pPr>
        <w:pStyle w:val="breakline"/>
        <w:rPr>
          <w:color w:val="002060"/>
        </w:rPr>
      </w:pPr>
    </w:p>
    <w:p w14:paraId="45353C3F" w14:textId="77777777" w:rsidR="00B1600B" w:rsidRPr="00B1600B" w:rsidRDefault="00B1600B" w:rsidP="00B1600B">
      <w:pPr>
        <w:pStyle w:val="sottotitolocampionato10"/>
        <w:rPr>
          <w:color w:val="002060"/>
        </w:rPr>
      </w:pPr>
      <w:r w:rsidRPr="00B1600B">
        <w:rPr>
          <w:color w:val="002060"/>
        </w:rPr>
        <w:t>GIRONE 13 - 2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78"/>
        <w:gridCol w:w="1551"/>
        <w:gridCol w:w="1558"/>
      </w:tblGrid>
      <w:tr w:rsidR="0009640D" w:rsidRPr="00B1600B" w14:paraId="2EF9C6A4"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52437"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B17F7"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32B3B"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E61BB"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820F7"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5A25B"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27C5D"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64C1E6AF"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4646AA" w14:textId="77777777" w:rsidR="00B1600B" w:rsidRPr="00B1600B" w:rsidRDefault="00B1600B" w:rsidP="00726C59">
            <w:pPr>
              <w:pStyle w:val="rowtabella0"/>
              <w:rPr>
                <w:color w:val="002060"/>
              </w:rPr>
            </w:pPr>
            <w:r w:rsidRPr="00B1600B">
              <w:rPr>
                <w:color w:val="002060"/>
              </w:rPr>
              <w:t>A.S.D. MANSARDA PAGLIARE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1AD5F" w14:textId="77777777" w:rsidR="00B1600B" w:rsidRPr="00B1600B" w:rsidRDefault="00B1600B" w:rsidP="00726C59">
            <w:pPr>
              <w:pStyle w:val="rowtabella0"/>
              <w:rPr>
                <w:color w:val="002060"/>
              </w:rPr>
            </w:pPr>
            <w:r w:rsidRPr="00B1600B">
              <w:rPr>
                <w:color w:val="002060"/>
              </w:rPr>
              <w:t>VAL TENNA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4BF2B"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6D486" w14:textId="77777777" w:rsidR="00B1600B" w:rsidRPr="00B1600B" w:rsidRDefault="00B1600B" w:rsidP="00726C59">
            <w:pPr>
              <w:pStyle w:val="rowtabella0"/>
              <w:rPr>
                <w:color w:val="002060"/>
              </w:rPr>
            </w:pPr>
            <w:r w:rsidRPr="00B1600B">
              <w:rPr>
                <w:color w:val="002060"/>
              </w:rPr>
              <w:t>26/09/2025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3F4EB" w14:textId="77777777" w:rsidR="00B1600B" w:rsidRPr="00B1600B" w:rsidRDefault="00B1600B" w:rsidP="00726C59">
            <w:pPr>
              <w:pStyle w:val="rowtabella0"/>
              <w:rPr>
                <w:color w:val="002060"/>
              </w:rPr>
            </w:pPr>
            <w:r w:rsidRPr="00B1600B">
              <w:rPr>
                <w:color w:val="002060"/>
              </w:rPr>
              <w:t>5629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B7A5DA" w14:textId="77777777" w:rsidR="00B1600B" w:rsidRPr="00B1600B" w:rsidRDefault="00B1600B" w:rsidP="00726C59">
            <w:pPr>
              <w:pStyle w:val="rowtabella0"/>
              <w:rPr>
                <w:color w:val="002060"/>
              </w:rPr>
            </w:pPr>
            <w:r w:rsidRPr="00B1600B">
              <w:rPr>
                <w:color w:val="002060"/>
              </w:rPr>
              <w:t>SPINETOLI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6264CE" w14:textId="77777777" w:rsidR="00B1600B" w:rsidRPr="00B1600B" w:rsidRDefault="00B1600B" w:rsidP="00726C59">
            <w:pPr>
              <w:pStyle w:val="rowtabella0"/>
              <w:rPr>
                <w:color w:val="002060"/>
              </w:rPr>
            </w:pPr>
            <w:r w:rsidRPr="00B1600B">
              <w:rPr>
                <w:color w:val="002060"/>
              </w:rPr>
              <w:t>FRAZ.PAGLIARE VIA VECCHI</w:t>
            </w:r>
          </w:p>
        </w:tc>
      </w:tr>
      <w:tr w:rsidR="0009640D" w:rsidRPr="00B1600B" w14:paraId="279C29D6"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BBBC16" w14:textId="77777777" w:rsidR="00B1600B" w:rsidRPr="00B1600B" w:rsidRDefault="00B1600B" w:rsidP="00726C59">
            <w:pPr>
              <w:pStyle w:val="rowtabella0"/>
              <w:rPr>
                <w:color w:val="002060"/>
              </w:rPr>
            </w:pPr>
            <w:r w:rsidRPr="00B1600B">
              <w:rPr>
                <w:color w:val="002060"/>
              </w:rPr>
              <w:t>PICENO UNITED MMX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B8324" w14:textId="77777777" w:rsidR="00B1600B" w:rsidRPr="00B1600B" w:rsidRDefault="00B1600B" w:rsidP="00726C59">
            <w:pPr>
              <w:pStyle w:val="rowtabella0"/>
              <w:rPr>
                <w:color w:val="002060"/>
              </w:rPr>
            </w:pPr>
            <w:r w:rsidRPr="00B1600B">
              <w:rPr>
                <w:color w:val="002060"/>
              </w:rPr>
              <w:t>FUTSAL COMUNANZA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52CC53"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57A98" w14:textId="77777777" w:rsidR="00B1600B" w:rsidRPr="00B1600B" w:rsidRDefault="00B1600B" w:rsidP="00726C59">
            <w:pPr>
              <w:pStyle w:val="rowtabella0"/>
              <w:rPr>
                <w:color w:val="002060"/>
              </w:rPr>
            </w:pPr>
            <w:r w:rsidRPr="00B1600B">
              <w:rPr>
                <w:color w:val="002060"/>
              </w:rPr>
              <w:t>26/09/2025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ED0F88" w14:textId="77777777" w:rsidR="00B1600B" w:rsidRPr="00B1600B" w:rsidRDefault="00B1600B" w:rsidP="00726C59">
            <w:pPr>
              <w:pStyle w:val="rowtabella0"/>
              <w:rPr>
                <w:color w:val="002060"/>
              </w:rPr>
            </w:pPr>
            <w:r w:rsidRPr="00B1600B">
              <w:rPr>
                <w:color w:val="002060"/>
              </w:rPr>
              <w:t>5710 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79A70D" w14:textId="77777777" w:rsidR="00B1600B" w:rsidRPr="00B1600B" w:rsidRDefault="00B1600B" w:rsidP="00726C59">
            <w:pPr>
              <w:pStyle w:val="rowtabella0"/>
              <w:rPr>
                <w:color w:val="002060"/>
              </w:rPr>
            </w:pPr>
            <w:r w:rsidRPr="00B1600B">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A84F9" w14:textId="77777777" w:rsidR="00B1600B" w:rsidRPr="00B1600B" w:rsidRDefault="00B1600B" w:rsidP="00726C59">
            <w:pPr>
              <w:pStyle w:val="rowtabella0"/>
              <w:rPr>
                <w:color w:val="002060"/>
              </w:rPr>
            </w:pPr>
            <w:r w:rsidRPr="00B1600B">
              <w:rPr>
                <w:color w:val="002060"/>
              </w:rPr>
              <w:t>VIA DELL IRIS</w:t>
            </w:r>
          </w:p>
        </w:tc>
      </w:tr>
    </w:tbl>
    <w:p w14:paraId="2CFDC75E" w14:textId="77777777" w:rsidR="00B1600B" w:rsidRPr="00B1600B" w:rsidRDefault="00B1600B" w:rsidP="00B1600B">
      <w:pPr>
        <w:pStyle w:val="breakline"/>
        <w:rPr>
          <w:rFonts w:eastAsiaTheme="minorEastAsia"/>
          <w:color w:val="002060"/>
        </w:rPr>
      </w:pPr>
    </w:p>
    <w:p w14:paraId="1ED625B6" w14:textId="77777777" w:rsidR="00B1600B" w:rsidRPr="00B1600B" w:rsidRDefault="00B1600B" w:rsidP="00B1600B">
      <w:pPr>
        <w:pStyle w:val="breakline"/>
        <w:rPr>
          <w:color w:val="002060"/>
        </w:rPr>
      </w:pPr>
    </w:p>
    <w:p w14:paraId="18717250" w14:textId="77777777" w:rsidR="00B1600B" w:rsidRPr="00B1600B" w:rsidRDefault="00B1600B" w:rsidP="00B1600B">
      <w:pPr>
        <w:pStyle w:val="breakline"/>
        <w:rPr>
          <w:color w:val="002060"/>
        </w:rPr>
      </w:pPr>
    </w:p>
    <w:p w14:paraId="533B2D92" w14:textId="77777777" w:rsidR="00B1600B" w:rsidRPr="00B1600B" w:rsidRDefault="00B1600B" w:rsidP="00B1600B">
      <w:pPr>
        <w:pStyle w:val="sottotitolocampionato10"/>
        <w:rPr>
          <w:color w:val="002060"/>
        </w:rPr>
      </w:pPr>
      <w:r w:rsidRPr="00B1600B">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78"/>
        <w:gridCol w:w="1551"/>
        <w:gridCol w:w="1558"/>
      </w:tblGrid>
      <w:tr w:rsidR="0009640D" w:rsidRPr="00B1600B" w14:paraId="40C0E5DD"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010F5"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75574"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623CC"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82F15"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34100"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166F5"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78332"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0B1D68B9"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3F1AD0" w14:textId="77777777" w:rsidR="00B1600B" w:rsidRPr="00B1600B" w:rsidRDefault="00B1600B" w:rsidP="00726C59">
            <w:pPr>
              <w:pStyle w:val="rowtabella0"/>
              <w:rPr>
                <w:color w:val="002060"/>
              </w:rPr>
            </w:pPr>
            <w:r w:rsidRPr="00B1600B">
              <w:rPr>
                <w:color w:val="002060"/>
              </w:rPr>
              <w:t>A.S.D. MANSARDA PAGLIARE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F47AFF" w14:textId="77777777" w:rsidR="00B1600B" w:rsidRPr="00B1600B" w:rsidRDefault="00B1600B" w:rsidP="00726C59">
            <w:pPr>
              <w:pStyle w:val="rowtabella0"/>
              <w:rPr>
                <w:color w:val="002060"/>
              </w:rPr>
            </w:pPr>
            <w:r w:rsidRPr="00B1600B">
              <w:rPr>
                <w:color w:val="002060"/>
              </w:rPr>
              <w:t>PICENO UNITED MMX A 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F75E2"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FA327F" w14:textId="77777777" w:rsidR="00B1600B" w:rsidRPr="00B1600B" w:rsidRDefault="00B1600B" w:rsidP="00726C59">
            <w:pPr>
              <w:pStyle w:val="rowtabella0"/>
              <w:rPr>
                <w:color w:val="002060"/>
              </w:rPr>
            </w:pPr>
            <w:r w:rsidRPr="00B1600B">
              <w:rPr>
                <w:color w:val="002060"/>
              </w:rPr>
              <w:t>03/10/2025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01259" w14:textId="77777777" w:rsidR="00B1600B" w:rsidRPr="00B1600B" w:rsidRDefault="00B1600B" w:rsidP="00726C59">
            <w:pPr>
              <w:pStyle w:val="rowtabella0"/>
              <w:rPr>
                <w:color w:val="002060"/>
              </w:rPr>
            </w:pPr>
            <w:r w:rsidRPr="00B1600B">
              <w:rPr>
                <w:color w:val="002060"/>
              </w:rPr>
              <w:t>5629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7C9C81" w14:textId="77777777" w:rsidR="00B1600B" w:rsidRPr="00B1600B" w:rsidRDefault="00B1600B" w:rsidP="00726C59">
            <w:pPr>
              <w:pStyle w:val="rowtabella0"/>
              <w:rPr>
                <w:color w:val="002060"/>
              </w:rPr>
            </w:pPr>
            <w:r w:rsidRPr="00B1600B">
              <w:rPr>
                <w:color w:val="002060"/>
              </w:rPr>
              <w:t>SPINETOLI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CAEDF" w14:textId="77777777" w:rsidR="00B1600B" w:rsidRPr="00B1600B" w:rsidRDefault="00B1600B" w:rsidP="00726C59">
            <w:pPr>
              <w:pStyle w:val="rowtabella0"/>
              <w:rPr>
                <w:color w:val="002060"/>
              </w:rPr>
            </w:pPr>
            <w:r w:rsidRPr="00B1600B">
              <w:rPr>
                <w:color w:val="002060"/>
              </w:rPr>
              <w:t>FRAZ.PAGLIARE VIA VECCHI</w:t>
            </w:r>
          </w:p>
        </w:tc>
      </w:tr>
      <w:tr w:rsidR="0009640D" w:rsidRPr="00B1600B" w14:paraId="5C052A4E"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472E2B" w14:textId="77777777" w:rsidR="00B1600B" w:rsidRPr="00B1600B" w:rsidRDefault="00B1600B" w:rsidP="00726C59">
            <w:pPr>
              <w:pStyle w:val="rowtabella0"/>
              <w:rPr>
                <w:color w:val="002060"/>
              </w:rPr>
            </w:pPr>
            <w:r w:rsidRPr="00B1600B">
              <w:rPr>
                <w:color w:val="002060"/>
              </w:rPr>
              <w:t>FUTSAL COMUNANZA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C2DA7E" w14:textId="77777777" w:rsidR="00B1600B" w:rsidRPr="00B1600B" w:rsidRDefault="00B1600B" w:rsidP="00726C59">
            <w:pPr>
              <w:pStyle w:val="rowtabella0"/>
              <w:rPr>
                <w:color w:val="002060"/>
              </w:rPr>
            </w:pPr>
            <w:r w:rsidRPr="00B1600B">
              <w:rPr>
                <w:color w:val="002060"/>
              </w:rPr>
              <w:t>VAL TENNA UNITED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4520CA"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7D076" w14:textId="77777777" w:rsidR="00B1600B" w:rsidRPr="00B1600B" w:rsidRDefault="00B1600B" w:rsidP="00726C59">
            <w:pPr>
              <w:pStyle w:val="rowtabella0"/>
              <w:rPr>
                <w:color w:val="002060"/>
              </w:rPr>
            </w:pPr>
            <w:r w:rsidRPr="00B1600B">
              <w:rPr>
                <w:color w:val="002060"/>
              </w:rPr>
              <w:t>03/10/2025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D4E1B6" w14:textId="77777777" w:rsidR="00B1600B" w:rsidRPr="00B1600B" w:rsidRDefault="00B1600B" w:rsidP="00726C59">
            <w:pPr>
              <w:pStyle w:val="rowtabella0"/>
              <w:rPr>
                <w:color w:val="002060"/>
              </w:rPr>
            </w:pPr>
            <w:r w:rsidRPr="00B1600B">
              <w:rPr>
                <w:color w:val="002060"/>
              </w:rPr>
              <w:t>5689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3C85B" w14:textId="77777777" w:rsidR="00B1600B" w:rsidRPr="00B1600B" w:rsidRDefault="00B1600B" w:rsidP="00726C59">
            <w:pPr>
              <w:pStyle w:val="rowtabella0"/>
              <w:rPr>
                <w:color w:val="002060"/>
              </w:rPr>
            </w:pPr>
            <w:r w:rsidRPr="00B1600B">
              <w:rPr>
                <w:color w:val="002060"/>
              </w:rPr>
              <w:t>COMUNANZA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89F83E" w14:textId="77777777" w:rsidR="00B1600B" w:rsidRPr="00B1600B" w:rsidRDefault="00B1600B" w:rsidP="00726C59">
            <w:pPr>
              <w:pStyle w:val="rowtabella0"/>
              <w:rPr>
                <w:color w:val="002060"/>
              </w:rPr>
            </w:pPr>
            <w:r w:rsidRPr="00B1600B">
              <w:rPr>
                <w:color w:val="002060"/>
              </w:rPr>
              <w:t>VIA DELLA LIBERTA'</w:t>
            </w:r>
          </w:p>
        </w:tc>
      </w:tr>
    </w:tbl>
    <w:p w14:paraId="4D34CCA0" w14:textId="77777777" w:rsidR="00B1600B" w:rsidRPr="00B1600B" w:rsidRDefault="00B1600B" w:rsidP="00B1600B">
      <w:pPr>
        <w:pStyle w:val="breakline"/>
        <w:rPr>
          <w:rFonts w:eastAsiaTheme="minorEastAsia"/>
          <w:color w:val="002060"/>
        </w:rPr>
      </w:pPr>
    </w:p>
    <w:p w14:paraId="7D9AEB3D" w14:textId="77777777" w:rsidR="00B1600B" w:rsidRPr="00B1600B" w:rsidRDefault="00B1600B" w:rsidP="00B1600B">
      <w:pPr>
        <w:pStyle w:val="breakline"/>
        <w:rPr>
          <w:color w:val="002060"/>
        </w:rPr>
      </w:pPr>
    </w:p>
    <w:p w14:paraId="3B3F908D" w14:textId="77777777" w:rsidR="00B1600B" w:rsidRPr="00B1600B" w:rsidRDefault="00B1600B" w:rsidP="00B1600B">
      <w:pPr>
        <w:pStyle w:val="breakline"/>
        <w:rPr>
          <w:color w:val="002060"/>
        </w:rPr>
      </w:pPr>
    </w:p>
    <w:p w14:paraId="109941C6" w14:textId="77777777" w:rsidR="00B1600B" w:rsidRPr="00B1600B" w:rsidRDefault="00B1600B" w:rsidP="00B1600B">
      <w:pPr>
        <w:pStyle w:val="sottotitolocampionato10"/>
        <w:rPr>
          <w:color w:val="002060"/>
        </w:rPr>
      </w:pPr>
      <w:r w:rsidRPr="00B1600B">
        <w:rPr>
          <w:color w:val="002060"/>
        </w:rP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6"/>
        <w:gridCol w:w="1555"/>
        <w:gridCol w:w="1547"/>
      </w:tblGrid>
      <w:tr w:rsidR="0009640D" w:rsidRPr="00B1600B" w14:paraId="74A57AD5"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D0685" w14:textId="77777777" w:rsidR="00B1600B" w:rsidRPr="00B1600B" w:rsidRDefault="00B1600B" w:rsidP="00726C59">
            <w:pPr>
              <w:pStyle w:val="headertabella0"/>
              <w:rPr>
                <w:color w:val="002060"/>
              </w:rPr>
            </w:pPr>
            <w:r w:rsidRPr="00B1600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001FE"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959C4"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5B502"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DCA7E"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E2986"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BED25"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2B0584E1"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6627C8" w14:textId="77777777" w:rsidR="00B1600B" w:rsidRPr="00B1600B" w:rsidRDefault="00B1600B" w:rsidP="00726C59">
            <w:pPr>
              <w:pStyle w:val="rowtabella0"/>
              <w:rPr>
                <w:color w:val="002060"/>
              </w:rPr>
            </w:pPr>
            <w:r w:rsidRPr="00B1600B">
              <w:rPr>
                <w:color w:val="002060"/>
              </w:rPr>
              <w:t>POLISPORTIVA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10D46F" w14:textId="77777777" w:rsidR="00B1600B" w:rsidRPr="00B1600B" w:rsidRDefault="00B1600B" w:rsidP="00726C59">
            <w:pPr>
              <w:pStyle w:val="rowtabella0"/>
              <w:rPr>
                <w:color w:val="002060"/>
              </w:rPr>
            </w:pPr>
            <w:r w:rsidRPr="00B1600B">
              <w:rPr>
                <w:color w:val="002060"/>
              </w:rPr>
              <w:t>SPORTING GROTTAMMARE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B289AE"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58AC81" w14:textId="77777777" w:rsidR="00B1600B" w:rsidRPr="00B1600B" w:rsidRDefault="00B1600B" w:rsidP="00726C59">
            <w:pPr>
              <w:pStyle w:val="rowtabella0"/>
              <w:rPr>
                <w:color w:val="002060"/>
              </w:rPr>
            </w:pPr>
            <w:r w:rsidRPr="00B1600B">
              <w:rPr>
                <w:color w:val="002060"/>
              </w:rPr>
              <w:t>19/09/2025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EB7F6" w14:textId="77777777" w:rsidR="00B1600B" w:rsidRPr="00B1600B" w:rsidRDefault="00B1600B" w:rsidP="00726C59">
            <w:pPr>
              <w:pStyle w:val="rowtabella0"/>
              <w:rPr>
                <w:color w:val="002060"/>
              </w:rPr>
            </w:pPr>
            <w:r w:rsidRPr="00B1600B">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4562B" w14:textId="77777777" w:rsidR="00B1600B" w:rsidRPr="00B1600B" w:rsidRDefault="00B1600B" w:rsidP="00726C59">
            <w:pPr>
              <w:pStyle w:val="rowtabella0"/>
              <w:rPr>
                <w:color w:val="002060"/>
              </w:rPr>
            </w:pPr>
            <w:r w:rsidRPr="00B1600B">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AAAEED" w14:textId="77777777" w:rsidR="00B1600B" w:rsidRPr="00B1600B" w:rsidRDefault="00B1600B" w:rsidP="00726C59">
            <w:pPr>
              <w:pStyle w:val="rowtabella0"/>
              <w:rPr>
                <w:color w:val="002060"/>
              </w:rPr>
            </w:pPr>
            <w:r w:rsidRPr="00B1600B">
              <w:rPr>
                <w:color w:val="002060"/>
              </w:rPr>
              <w:t>VIA FONTE ABECETO, 4</w:t>
            </w:r>
          </w:p>
        </w:tc>
      </w:tr>
      <w:tr w:rsidR="0009640D" w:rsidRPr="00B1600B" w14:paraId="0EDEE100"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C769DB" w14:textId="77777777" w:rsidR="00B1600B" w:rsidRPr="00B1600B" w:rsidRDefault="00B1600B" w:rsidP="00726C59">
            <w:pPr>
              <w:pStyle w:val="rowtabella0"/>
              <w:rPr>
                <w:color w:val="002060"/>
              </w:rPr>
            </w:pPr>
            <w:r w:rsidRPr="00B1600B">
              <w:rPr>
                <w:color w:val="002060"/>
              </w:rPr>
              <w:t>POLISPORTIVA VILLA PIGNA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4C04A" w14:textId="77777777" w:rsidR="00B1600B" w:rsidRPr="00B1600B" w:rsidRDefault="00B1600B" w:rsidP="00726C59">
            <w:pPr>
              <w:pStyle w:val="rowtabella0"/>
              <w:rPr>
                <w:color w:val="002060"/>
              </w:rPr>
            </w:pPr>
            <w:r w:rsidRPr="00B1600B">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1A689"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E8C78" w14:textId="77777777" w:rsidR="00B1600B" w:rsidRPr="00B1600B" w:rsidRDefault="00B1600B" w:rsidP="00726C59">
            <w:pPr>
              <w:pStyle w:val="rowtabella0"/>
              <w:rPr>
                <w:color w:val="002060"/>
              </w:rPr>
            </w:pPr>
            <w:r w:rsidRPr="00B1600B">
              <w:rPr>
                <w:color w:val="002060"/>
              </w:rPr>
              <w:t>19/09/2025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FFA1FF" w14:textId="77777777" w:rsidR="00B1600B" w:rsidRPr="00B1600B" w:rsidRDefault="00B1600B" w:rsidP="00726C59">
            <w:pPr>
              <w:pStyle w:val="rowtabella0"/>
              <w:rPr>
                <w:color w:val="002060"/>
              </w:rPr>
            </w:pPr>
            <w:r w:rsidRPr="00B1600B">
              <w:rPr>
                <w:color w:val="002060"/>
              </w:rPr>
              <w:t>5731 PALAROZZI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F69BA3" w14:textId="77777777" w:rsidR="00B1600B" w:rsidRPr="00B1600B" w:rsidRDefault="00B1600B" w:rsidP="00726C59">
            <w:pPr>
              <w:pStyle w:val="rowtabella0"/>
              <w:rPr>
                <w:color w:val="002060"/>
              </w:rPr>
            </w:pPr>
            <w:r w:rsidRPr="00B1600B">
              <w:rPr>
                <w:color w:val="002060"/>
              </w:rPr>
              <w:t>FOLIGNANO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BD9A8D" w14:textId="77777777" w:rsidR="00B1600B" w:rsidRPr="00B1600B" w:rsidRDefault="00B1600B" w:rsidP="00726C59">
            <w:pPr>
              <w:pStyle w:val="rowtabella0"/>
              <w:rPr>
                <w:color w:val="002060"/>
              </w:rPr>
            </w:pPr>
            <w:r w:rsidRPr="00B1600B">
              <w:rPr>
                <w:color w:val="002060"/>
              </w:rPr>
              <w:t>PIAZZA S. D'ACQUISTO</w:t>
            </w:r>
          </w:p>
        </w:tc>
      </w:tr>
    </w:tbl>
    <w:p w14:paraId="176A854F" w14:textId="77777777" w:rsidR="00B1600B" w:rsidRPr="00B1600B" w:rsidRDefault="00B1600B" w:rsidP="00B1600B">
      <w:pPr>
        <w:pStyle w:val="breakline"/>
        <w:rPr>
          <w:rFonts w:eastAsiaTheme="minorEastAsia"/>
          <w:color w:val="002060"/>
        </w:rPr>
      </w:pPr>
    </w:p>
    <w:p w14:paraId="6C88E60A" w14:textId="77777777" w:rsidR="00B1600B" w:rsidRPr="00B1600B" w:rsidRDefault="00B1600B" w:rsidP="00B1600B">
      <w:pPr>
        <w:pStyle w:val="breakline"/>
        <w:rPr>
          <w:color w:val="002060"/>
        </w:rPr>
      </w:pPr>
    </w:p>
    <w:p w14:paraId="5AEDEC44" w14:textId="77777777" w:rsidR="00B1600B" w:rsidRPr="00B1600B" w:rsidRDefault="00B1600B" w:rsidP="00B1600B">
      <w:pPr>
        <w:pStyle w:val="breakline"/>
        <w:rPr>
          <w:color w:val="002060"/>
        </w:rPr>
      </w:pPr>
    </w:p>
    <w:p w14:paraId="748DD66D" w14:textId="77777777" w:rsidR="00B1600B" w:rsidRPr="00B1600B" w:rsidRDefault="00B1600B" w:rsidP="00B1600B">
      <w:pPr>
        <w:pStyle w:val="sottotitolocampionato10"/>
        <w:rPr>
          <w:color w:val="002060"/>
        </w:rPr>
      </w:pPr>
      <w:r w:rsidRPr="00B1600B">
        <w:rPr>
          <w:color w:val="002060"/>
        </w:rPr>
        <w:t>GIRONE 14 - 2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8"/>
        <w:gridCol w:w="385"/>
        <w:gridCol w:w="898"/>
        <w:gridCol w:w="1178"/>
        <w:gridCol w:w="1555"/>
        <w:gridCol w:w="1547"/>
      </w:tblGrid>
      <w:tr w:rsidR="0009640D" w:rsidRPr="00B1600B" w14:paraId="51C63E23"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7F8C1"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EBFFB"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7DF0B"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48F93"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4C76E"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3964F"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A3C40"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0AE9E7BF"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4AAB38" w14:textId="77777777" w:rsidR="00B1600B" w:rsidRPr="00B1600B" w:rsidRDefault="00B1600B" w:rsidP="00726C59">
            <w:pPr>
              <w:pStyle w:val="rowtabella0"/>
              <w:rPr>
                <w:color w:val="002060"/>
              </w:rPr>
            </w:pPr>
            <w:r w:rsidRPr="00B1600B">
              <w:rPr>
                <w:color w:val="002060"/>
              </w:rPr>
              <w:t>RIPABERARDA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974966" w14:textId="77777777" w:rsidR="00B1600B" w:rsidRPr="00B1600B" w:rsidRDefault="00B1600B" w:rsidP="00726C59">
            <w:pPr>
              <w:pStyle w:val="rowtabella0"/>
              <w:rPr>
                <w:color w:val="002060"/>
              </w:rPr>
            </w:pPr>
            <w:r w:rsidRPr="00B1600B">
              <w:rPr>
                <w:color w:val="002060"/>
              </w:rPr>
              <w:t>POLISPORTIVA RIPATRANSONE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E7C7E3"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C36CA" w14:textId="77777777" w:rsidR="00B1600B" w:rsidRPr="00B1600B" w:rsidRDefault="00B1600B" w:rsidP="00726C59">
            <w:pPr>
              <w:pStyle w:val="rowtabella0"/>
              <w:rPr>
                <w:color w:val="002060"/>
              </w:rPr>
            </w:pPr>
            <w:r w:rsidRPr="00B1600B">
              <w:rPr>
                <w:color w:val="002060"/>
              </w:rPr>
              <w:t>26/09/2025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FECFCD" w14:textId="77777777" w:rsidR="00B1600B" w:rsidRPr="00B1600B" w:rsidRDefault="00B1600B" w:rsidP="00726C59">
            <w:pPr>
              <w:pStyle w:val="rowtabella0"/>
              <w:rPr>
                <w:color w:val="002060"/>
              </w:rPr>
            </w:pPr>
            <w:r w:rsidRPr="00B1600B">
              <w:rPr>
                <w:color w:val="002060"/>
              </w:rPr>
              <w:t>5682 PALASPORT RIPABERARDA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76E54E" w14:textId="77777777" w:rsidR="00B1600B" w:rsidRPr="00B1600B" w:rsidRDefault="00B1600B" w:rsidP="00726C59">
            <w:pPr>
              <w:pStyle w:val="rowtabella0"/>
              <w:rPr>
                <w:color w:val="002060"/>
              </w:rPr>
            </w:pPr>
            <w:r w:rsidRPr="00B1600B">
              <w:rPr>
                <w:color w:val="002060"/>
              </w:rPr>
              <w:t>CASTIGNANO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47C8AA" w14:textId="77777777" w:rsidR="00B1600B" w:rsidRPr="00B1600B" w:rsidRDefault="00B1600B" w:rsidP="00726C59">
            <w:pPr>
              <w:pStyle w:val="rowtabella0"/>
              <w:rPr>
                <w:color w:val="002060"/>
              </w:rPr>
            </w:pPr>
            <w:r w:rsidRPr="00B1600B">
              <w:rPr>
                <w:color w:val="002060"/>
              </w:rPr>
              <w:t>VIA DON GIUSEPPE MARUCCI 1</w:t>
            </w:r>
          </w:p>
        </w:tc>
      </w:tr>
      <w:tr w:rsidR="0009640D" w:rsidRPr="00B1600B" w14:paraId="051AD7A2"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6C3086" w14:textId="77777777" w:rsidR="00B1600B" w:rsidRPr="00B1600B" w:rsidRDefault="00B1600B" w:rsidP="00726C59">
            <w:pPr>
              <w:pStyle w:val="rowtabella0"/>
              <w:rPr>
                <w:color w:val="002060"/>
              </w:rPr>
            </w:pPr>
            <w:r w:rsidRPr="00B1600B">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E6FFA" w14:textId="77777777" w:rsidR="00B1600B" w:rsidRPr="00B1600B" w:rsidRDefault="00B1600B" w:rsidP="00726C59">
            <w:pPr>
              <w:pStyle w:val="rowtabella0"/>
              <w:rPr>
                <w:color w:val="002060"/>
              </w:rPr>
            </w:pPr>
            <w:r w:rsidRPr="00B1600B">
              <w:rPr>
                <w:color w:val="002060"/>
              </w:rPr>
              <w:t>POLISPORTIVA VILLA PIGNA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6AA7DA"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B654D2" w14:textId="77777777" w:rsidR="00B1600B" w:rsidRPr="00B1600B" w:rsidRDefault="00B1600B" w:rsidP="00726C59">
            <w:pPr>
              <w:pStyle w:val="rowtabella0"/>
              <w:rPr>
                <w:color w:val="002060"/>
              </w:rPr>
            </w:pPr>
            <w:r w:rsidRPr="00B1600B">
              <w:rPr>
                <w:color w:val="002060"/>
              </w:rPr>
              <w:t>26/09/2025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0FB98" w14:textId="77777777" w:rsidR="00B1600B" w:rsidRPr="00B1600B" w:rsidRDefault="00B1600B" w:rsidP="00726C59">
            <w:pPr>
              <w:pStyle w:val="rowtabella0"/>
              <w:rPr>
                <w:color w:val="002060"/>
              </w:rPr>
            </w:pPr>
            <w:r w:rsidRPr="00B1600B">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20C100" w14:textId="77777777" w:rsidR="00B1600B" w:rsidRPr="00B1600B" w:rsidRDefault="00B1600B" w:rsidP="00726C59">
            <w:pPr>
              <w:pStyle w:val="rowtabella0"/>
              <w:rPr>
                <w:color w:val="002060"/>
              </w:rPr>
            </w:pPr>
            <w:r w:rsidRPr="00B1600B">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8DB1D" w14:textId="77777777" w:rsidR="00B1600B" w:rsidRPr="00B1600B" w:rsidRDefault="00B1600B" w:rsidP="00726C59">
            <w:pPr>
              <w:pStyle w:val="rowtabella0"/>
              <w:rPr>
                <w:color w:val="002060"/>
              </w:rPr>
            </w:pPr>
            <w:r w:rsidRPr="00B1600B">
              <w:rPr>
                <w:color w:val="002060"/>
              </w:rPr>
              <w:t>VIA PERTINI</w:t>
            </w:r>
          </w:p>
        </w:tc>
      </w:tr>
    </w:tbl>
    <w:p w14:paraId="71CF0B22" w14:textId="77777777" w:rsidR="00B1600B" w:rsidRPr="00B1600B" w:rsidRDefault="00B1600B" w:rsidP="00B1600B">
      <w:pPr>
        <w:pStyle w:val="breakline"/>
        <w:rPr>
          <w:rFonts w:eastAsiaTheme="minorEastAsia"/>
          <w:color w:val="002060"/>
        </w:rPr>
      </w:pPr>
    </w:p>
    <w:p w14:paraId="2EEB1AC7" w14:textId="77777777" w:rsidR="00B1600B" w:rsidRPr="00B1600B" w:rsidRDefault="00B1600B" w:rsidP="00B1600B">
      <w:pPr>
        <w:pStyle w:val="breakline"/>
        <w:rPr>
          <w:color w:val="002060"/>
        </w:rPr>
      </w:pPr>
    </w:p>
    <w:p w14:paraId="0C6F0EDA" w14:textId="77777777" w:rsidR="00B1600B" w:rsidRPr="00B1600B" w:rsidRDefault="00B1600B" w:rsidP="00B1600B">
      <w:pPr>
        <w:pStyle w:val="breakline"/>
        <w:rPr>
          <w:color w:val="002060"/>
        </w:rPr>
      </w:pPr>
    </w:p>
    <w:p w14:paraId="1B996A69" w14:textId="77777777" w:rsidR="00B1600B" w:rsidRPr="00B1600B" w:rsidRDefault="00B1600B" w:rsidP="00B1600B">
      <w:pPr>
        <w:pStyle w:val="sottotitolocampionato10"/>
        <w:rPr>
          <w:color w:val="002060"/>
        </w:rPr>
      </w:pPr>
      <w:r w:rsidRPr="00B1600B">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6"/>
        <w:gridCol w:w="385"/>
        <w:gridCol w:w="898"/>
        <w:gridCol w:w="1177"/>
        <w:gridCol w:w="1556"/>
        <w:gridCol w:w="1548"/>
      </w:tblGrid>
      <w:tr w:rsidR="0009640D" w:rsidRPr="00B1600B" w14:paraId="1E134A4C"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3EDDF"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978E7"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FF72E"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A8191"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97A0E"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C57E1"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4490D"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2328C75C"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15FF87" w14:textId="77777777" w:rsidR="00B1600B" w:rsidRPr="00B1600B" w:rsidRDefault="00B1600B" w:rsidP="00726C59">
            <w:pPr>
              <w:pStyle w:val="rowtabella0"/>
              <w:rPr>
                <w:color w:val="002060"/>
              </w:rPr>
            </w:pPr>
            <w:r w:rsidRPr="00B1600B">
              <w:rPr>
                <w:color w:val="002060"/>
              </w:rPr>
              <w:t>POLISPORTIVA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F8C78B" w14:textId="77777777" w:rsidR="00B1600B" w:rsidRPr="00B1600B" w:rsidRDefault="00B1600B" w:rsidP="00726C59">
            <w:pPr>
              <w:pStyle w:val="rowtabella0"/>
              <w:rPr>
                <w:color w:val="002060"/>
              </w:rPr>
            </w:pPr>
            <w:r w:rsidRPr="00B1600B">
              <w:rPr>
                <w:color w:val="002060"/>
              </w:rPr>
              <w:t>POLISPORTIVA VILLA PIGNA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0BEFBF"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F93A77" w14:textId="77777777" w:rsidR="00B1600B" w:rsidRPr="00B1600B" w:rsidRDefault="00B1600B" w:rsidP="00726C59">
            <w:pPr>
              <w:pStyle w:val="rowtabella0"/>
              <w:rPr>
                <w:color w:val="002060"/>
              </w:rPr>
            </w:pPr>
            <w:r w:rsidRPr="00B1600B">
              <w:rPr>
                <w:color w:val="002060"/>
              </w:rPr>
              <w:t>03/10/2025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44DD64" w14:textId="77777777" w:rsidR="00B1600B" w:rsidRPr="00B1600B" w:rsidRDefault="00B1600B" w:rsidP="00726C59">
            <w:pPr>
              <w:pStyle w:val="rowtabella0"/>
              <w:rPr>
                <w:color w:val="002060"/>
              </w:rPr>
            </w:pPr>
            <w:r w:rsidRPr="00B1600B">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E3066" w14:textId="77777777" w:rsidR="00B1600B" w:rsidRPr="00B1600B" w:rsidRDefault="00B1600B" w:rsidP="00726C59">
            <w:pPr>
              <w:pStyle w:val="rowtabella0"/>
              <w:rPr>
                <w:color w:val="002060"/>
              </w:rPr>
            </w:pPr>
            <w:r w:rsidRPr="00B1600B">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C3A8A0" w14:textId="77777777" w:rsidR="00B1600B" w:rsidRPr="00B1600B" w:rsidRDefault="00B1600B" w:rsidP="00726C59">
            <w:pPr>
              <w:pStyle w:val="rowtabella0"/>
              <w:rPr>
                <w:color w:val="002060"/>
              </w:rPr>
            </w:pPr>
            <w:r w:rsidRPr="00B1600B">
              <w:rPr>
                <w:color w:val="002060"/>
              </w:rPr>
              <w:t>VIA FONTE ABECETO, 4</w:t>
            </w:r>
          </w:p>
        </w:tc>
      </w:tr>
      <w:tr w:rsidR="0009640D" w:rsidRPr="00B1600B" w14:paraId="4B362E2C"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74E7F7" w14:textId="77777777" w:rsidR="00B1600B" w:rsidRPr="00B1600B" w:rsidRDefault="00B1600B" w:rsidP="00726C59">
            <w:pPr>
              <w:pStyle w:val="rowtabella0"/>
              <w:rPr>
                <w:color w:val="002060"/>
              </w:rPr>
            </w:pPr>
            <w:r w:rsidRPr="00B1600B">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F3DCE1" w14:textId="77777777" w:rsidR="00B1600B" w:rsidRPr="00B1600B" w:rsidRDefault="00B1600B" w:rsidP="00726C59">
            <w:pPr>
              <w:pStyle w:val="rowtabella0"/>
              <w:rPr>
                <w:color w:val="002060"/>
              </w:rPr>
            </w:pPr>
            <w:r w:rsidRPr="00B1600B">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6D57D0"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CEA99E" w14:textId="77777777" w:rsidR="00B1600B" w:rsidRPr="00B1600B" w:rsidRDefault="00B1600B" w:rsidP="00726C59">
            <w:pPr>
              <w:pStyle w:val="rowtabella0"/>
              <w:rPr>
                <w:color w:val="002060"/>
              </w:rPr>
            </w:pPr>
            <w:r w:rsidRPr="00B1600B">
              <w:rPr>
                <w:color w:val="002060"/>
              </w:rPr>
              <w:t>03/10/2025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DF12F" w14:textId="77777777" w:rsidR="00B1600B" w:rsidRPr="00B1600B" w:rsidRDefault="00B1600B" w:rsidP="00726C59">
            <w:pPr>
              <w:pStyle w:val="rowtabella0"/>
              <w:rPr>
                <w:color w:val="002060"/>
              </w:rPr>
            </w:pPr>
            <w:r w:rsidRPr="00B1600B">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A694C" w14:textId="77777777" w:rsidR="00B1600B" w:rsidRPr="00B1600B" w:rsidRDefault="00B1600B" w:rsidP="00726C59">
            <w:pPr>
              <w:pStyle w:val="rowtabella0"/>
              <w:rPr>
                <w:color w:val="002060"/>
              </w:rPr>
            </w:pPr>
            <w:r w:rsidRPr="00B1600B">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165E8D" w14:textId="77777777" w:rsidR="00B1600B" w:rsidRPr="00B1600B" w:rsidRDefault="00B1600B" w:rsidP="00726C59">
            <w:pPr>
              <w:pStyle w:val="rowtabella0"/>
              <w:rPr>
                <w:color w:val="002060"/>
              </w:rPr>
            </w:pPr>
            <w:r w:rsidRPr="00B1600B">
              <w:rPr>
                <w:color w:val="002060"/>
              </w:rPr>
              <w:t>VIA PERTINI</w:t>
            </w:r>
          </w:p>
        </w:tc>
      </w:tr>
    </w:tbl>
    <w:p w14:paraId="78963DD9" w14:textId="77777777" w:rsidR="00B1600B" w:rsidRPr="00B1600B" w:rsidRDefault="00B1600B" w:rsidP="00B1600B">
      <w:pPr>
        <w:pStyle w:val="breakline"/>
        <w:rPr>
          <w:rFonts w:eastAsiaTheme="minorEastAsia"/>
          <w:color w:val="002060"/>
        </w:rPr>
      </w:pPr>
    </w:p>
    <w:p w14:paraId="36CFB54E" w14:textId="77777777" w:rsidR="00B1600B" w:rsidRPr="00B1600B" w:rsidRDefault="00B1600B" w:rsidP="00B1600B">
      <w:pPr>
        <w:pStyle w:val="breakline"/>
        <w:rPr>
          <w:color w:val="002060"/>
        </w:rPr>
      </w:pPr>
    </w:p>
    <w:p w14:paraId="596B3465" w14:textId="77777777" w:rsidR="00B1600B" w:rsidRPr="00B1600B" w:rsidRDefault="00B1600B" w:rsidP="00B1600B">
      <w:pPr>
        <w:pStyle w:val="breakline"/>
        <w:rPr>
          <w:color w:val="002060"/>
        </w:rPr>
      </w:pPr>
    </w:p>
    <w:p w14:paraId="00C5F657" w14:textId="77777777" w:rsidR="00B1600B" w:rsidRPr="00B1600B" w:rsidRDefault="00B1600B" w:rsidP="00B1600B">
      <w:pPr>
        <w:pStyle w:val="sottotitolocampionato10"/>
        <w:rPr>
          <w:color w:val="002060"/>
        </w:rPr>
      </w:pPr>
      <w:r w:rsidRPr="00B1600B">
        <w:rPr>
          <w:color w:val="002060"/>
        </w:rP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2"/>
        <w:gridCol w:w="385"/>
        <w:gridCol w:w="898"/>
        <w:gridCol w:w="1178"/>
        <w:gridCol w:w="1553"/>
        <w:gridCol w:w="1550"/>
      </w:tblGrid>
      <w:tr w:rsidR="0009640D" w:rsidRPr="00B1600B" w14:paraId="3A7BC1BE"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80D72"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89DD8"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C14BA"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3F251"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409F5"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ED1A5"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D9862"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751FABE2"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C45D35" w14:textId="77777777" w:rsidR="00B1600B" w:rsidRPr="00B1600B" w:rsidRDefault="00B1600B" w:rsidP="00726C59">
            <w:pPr>
              <w:pStyle w:val="rowtabella0"/>
              <w:rPr>
                <w:color w:val="002060"/>
              </w:rPr>
            </w:pPr>
            <w:r w:rsidRPr="00B1600B">
              <w:rPr>
                <w:color w:val="002060"/>
              </w:rPr>
              <w:t>FROG S CLUB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388328" w14:textId="77777777" w:rsidR="00B1600B" w:rsidRPr="00B1600B" w:rsidRDefault="00B1600B" w:rsidP="00726C59">
            <w:pPr>
              <w:pStyle w:val="rowtabella0"/>
              <w:rPr>
                <w:color w:val="002060"/>
              </w:rPr>
            </w:pPr>
            <w:proofErr w:type="gramStart"/>
            <w:r w:rsidRPr="00B1600B">
              <w:rPr>
                <w:color w:val="002060"/>
              </w:rPr>
              <w:t>CITTA</w:t>
            </w:r>
            <w:proofErr w:type="gramEnd"/>
            <w:r w:rsidRPr="00B1600B">
              <w:rPr>
                <w:color w:val="002060"/>
              </w:rPr>
              <w:t xml:space="preserve"> DI MARTINSICURO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0C8B9E"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55106E" w14:textId="77777777" w:rsidR="00B1600B" w:rsidRPr="00B1600B" w:rsidRDefault="00B1600B" w:rsidP="00726C59">
            <w:pPr>
              <w:pStyle w:val="rowtabella0"/>
              <w:rPr>
                <w:color w:val="002060"/>
              </w:rPr>
            </w:pPr>
            <w:r w:rsidRPr="00B1600B">
              <w:rPr>
                <w:color w:val="002060"/>
              </w:rPr>
              <w:t>19/09/2025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641252" w14:textId="77777777" w:rsidR="00B1600B" w:rsidRPr="00B1600B" w:rsidRDefault="00B1600B" w:rsidP="00726C59">
            <w:pPr>
              <w:pStyle w:val="rowtabella0"/>
              <w:rPr>
                <w:color w:val="002060"/>
              </w:rPr>
            </w:pPr>
            <w:r w:rsidRPr="00B1600B">
              <w:rPr>
                <w:color w:val="002060"/>
              </w:rPr>
              <w:t xml:space="preserve">5623 PALESTRA </w:t>
            </w:r>
            <w:proofErr w:type="gramStart"/>
            <w:r w:rsidRPr="00B1600B">
              <w:rPr>
                <w:color w:val="002060"/>
              </w:rPr>
              <w:t>SC.MEDIA</w:t>
            </w:r>
            <w:proofErr w:type="gramEnd"/>
            <w:r w:rsidRPr="00B1600B">
              <w:rPr>
                <w:color w:val="002060"/>
              </w:rPr>
              <w:t xml:space="preserve"> </w:t>
            </w:r>
            <w:proofErr w:type="gramStart"/>
            <w:r w:rsidRPr="00B1600B">
              <w:rPr>
                <w:color w:val="002060"/>
              </w:rPr>
              <w:t>B.ROSSELLI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F9CC4" w14:textId="77777777" w:rsidR="00B1600B" w:rsidRPr="00B1600B" w:rsidRDefault="00B1600B" w:rsidP="00726C59">
            <w:pPr>
              <w:pStyle w:val="rowtabella0"/>
              <w:rPr>
                <w:color w:val="002060"/>
              </w:rPr>
            </w:pPr>
            <w:r w:rsidRPr="00B1600B">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E0842" w14:textId="77777777" w:rsidR="00B1600B" w:rsidRPr="00B1600B" w:rsidRDefault="00B1600B" w:rsidP="00726C59">
            <w:pPr>
              <w:pStyle w:val="rowtabella0"/>
              <w:rPr>
                <w:color w:val="002060"/>
              </w:rPr>
            </w:pPr>
            <w:r w:rsidRPr="00B1600B">
              <w:rPr>
                <w:color w:val="002060"/>
              </w:rPr>
              <w:t>VIA PIRANDELLO</w:t>
            </w:r>
          </w:p>
        </w:tc>
      </w:tr>
      <w:tr w:rsidR="0009640D" w:rsidRPr="00B1600B" w14:paraId="6FFCDACB"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11EA1F" w14:textId="77777777" w:rsidR="00B1600B" w:rsidRPr="00B1600B" w:rsidRDefault="00B1600B" w:rsidP="00726C59">
            <w:pPr>
              <w:pStyle w:val="rowtabella0"/>
              <w:rPr>
                <w:color w:val="002060"/>
              </w:rPr>
            </w:pPr>
            <w:r w:rsidRPr="00B1600B">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4F8C30" w14:textId="77777777" w:rsidR="00B1600B" w:rsidRPr="00B1600B" w:rsidRDefault="00B1600B" w:rsidP="00726C59">
            <w:pPr>
              <w:pStyle w:val="rowtabella0"/>
              <w:rPr>
                <w:color w:val="002060"/>
              </w:rPr>
            </w:pPr>
            <w:r w:rsidRPr="00B1600B">
              <w:rPr>
                <w:color w:val="002060"/>
              </w:rPr>
              <w:t>CASELLE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200FA"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C541B" w14:textId="77777777" w:rsidR="00B1600B" w:rsidRPr="00B1600B" w:rsidRDefault="00B1600B" w:rsidP="00726C59">
            <w:pPr>
              <w:pStyle w:val="rowtabella0"/>
              <w:rPr>
                <w:color w:val="002060"/>
              </w:rPr>
            </w:pPr>
            <w:r w:rsidRPr="00B1600B">
              <w:rPr>
                <w:color w:val="002060"/>
              </w:rPr>
              <w:t>20/09/2025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236F1E" w14:textId="77777777" w:rsidR="00B1600B" w:rsidRPr="00B1600B" w:rsidRDefault="00B1600B" w:rsidP="00726C59">
            <w:pPr>
              <w:pStyle w:val="rowtabella0"/>
              <w:rPr>
                <w:color w:val="002060"/>
              </w:rPr>
            </w:pPr>
            <w:r w:rsidRPr="00B1600B">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6AAD88" w14:textId="77777777" w:rsidR="00B1600B" w:rsidRPr="00B1600B" w:rsidRDefault="00B1600B" w:rsidP="00726C59">
            <w:pPr>
              <w:pStyle w:val="rowtabella0"/>
              <w:rPr>
                <w:color w:val="002060"/>
              </w:rPr>
            </w:pPr>
            <w:r w:rsidRPr="00B1600B">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0403B" w14:textId="77777777" w:rsidR="00B1600B" w:rsidRPr="00B1600B" w:rsidRDefault="00B1600B" w:rsidP="00726C59">
            <w:pPr>
              <w:pStyle w:val="rowtabella0"/>
              <w:rPr>
                <w:color w:val="002060"/>
              </w:rPr>
            </w:pPr>
            <w:r w:rsidRPr="00B1600B">
              <w:rPr>
                <w:color w:val="002060"/>
              </w:rPr>
              <w:t>VIA CORRADI</w:t>
            </w:r>
          </w:p>
        </w:tc>
      </w:tr>
    </w:tbl>
    <w:p w14:paraId="526282E6" w14:textId="77777777" w:rsidR="00B1600B" w:rsidRPr="00B1600B" w:rsidRDefault="00B1600B" w:rsidP="00B1600B">
      <w:pPr>
        <w:pStyle w:val="breakline"/>
        <w:rPr>
          <w:rFonts w:eastAsiaTheme="minorEastAsia"/>
          <w:color w:val="002060"/>
        </w:rPr>
      </w:pPr>
    </w:p>
    <w:p w14:paraId="284493CA" w14:textId="77777777" w:rsidR="00B1600B" w:rsidRPr="00B1600B" w:rsidRDefault="00B1600B" w:rsidP="00B1600B">
      <w:pPr>
        <w:pStyle w:val="breakline"/>
        <w:rPr>
          <w:color w:val="002060"/>
        </w:rPr>
      </w:pPr>
    </w:p>
    <w:p w14:paraId="69E664E0" w14:textId="77777777" w:rsidR="00B1600B" w:rsidRPr="00B1600B" w:rsidRDefault="00B1600B" w:rsidP="00B1600B">
      <w:pPr>
        <w:pStyle w:val="breakline"/>
        <w:rPr>
          <w:color w:val="002060"/>
        </w:rPr>
      </w:pPr>
    </w:p>
    <w:p w14:paraId="46B8E3EE" w14:textId="77777777" w:rsidR="00B1600B" w:rsidRPr="00B1600B" w:rsidRDefault="00B1600B" w:rsidP="00B1600B">
      <w:pPr>
        <w:pStyle w:val="sottotitolocampionato10"/>
        <w:rPr>
          <w:color w:val="002060"/>
        </w:rPr>
      </w:pPr>
      <w:r w:rsidRPr="00B1600B">
        <w:rPr>
          <w:color w:val="002060"/>
        </w:rPr>
        <w:t>GIRONE 15 - 2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77"/>
        <w:gridCol w:w="1556"/>
        <w:gridCol w:w="1550"/>
      </w:tblGrid>
      <w:tr w:rsidR="0009640D" w:rsidRPr="00B1600B" w14:paraId="0E80471A"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CF348"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DF87C"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27309"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3C669"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F6F15"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5304C"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AD23D"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2D1D46DA"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347B39" w14:textId="77777777" w:rsidR="00B1600B" w:rsidRPr="00B1600B" w:rsidRDefault="00B1600B" w:rsidP="00726C59">
            <w:pPr>
              <w:pStyle w:val="rowtabella0"/>
              <w:rPr>
                <w:color w:val="002060"/>
              </w:rPr>
            </w:pPr>
            <w:r w:rsidRPr="00B1600B">
              <w:rPr>
                <w:color w:val="002060"/>
              </w:rPr>
              <w:t>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81E2F" w14:textId="77777777" w:rsidR="00B1600B" w:rsidRPr="00B1600B" w:rsidRDefault="00B1600B" w:rsidP="00726C59">
            <w:pPr>
              <w:pStyle w:val="rowtabella0"/>
              <w:rPr>
                <w:color w:val="002060"/>
              </w:rPr>
            </w:pPr>
            <w:r w:rsidRPr="00B1600B">
              <w:rPr>
                <w:color w:val="002060"/>
              </w:rPr>
              <w:t>FROG S CLUB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5AE12C"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CFE45" w14:textId="77777777" w:rsidR="00B1600B" w:rsidRPr="00B1600B" w:rsidRDefault="00B1600B" w:rsidP="00726C59">
            <w:pPr>
              <w:pStyle w:val="rowtabella0"/>
              <w:rPr>
                <w:color w:val="002060"/>
              </w:rPr>
            </w:pPr>
            <w:r w:rsidRPr="00B1600B">
              <w:rPr>
                <w:color w:val="002060"/>
              </w:rPr>
              <w:t>26/09/2025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337A22" w14:textId="77777777" w:rsidR="00B1600B" w:rsidRPr="00B1600B" w:rsidRDefault="00B1600B" w:rsidP="00726C59">
            <w:pPr>
              <w:pStyle w:val="rowtabella0"/>
              <w:rPr>
                <w:color w:val="002060"/>
              </w:rPr>
            </w:pPr>
            <w:r w:rsidRPr="00B1600B">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10E64" w14:textId="77777777" w:rsidR="00B1600B" w:rsidRPr="00B1600B" w:rsidRDefault="00B1600B" w:rsidP="00726C59">
            <w:pPr>
              <w:pStyle w:val="rowtabella0"/>
              <w:rPr>
                <w:color w:val="002060"/>
              </w:rPr>
            </w:pPr>
            <w:r w:rsidRPr="00B1600B">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F1FA55" w14:textId="77777777" w:rsidR="00B1600B" w:rsidRPr="00B1600B" w:rsidRDefault="00B1600B" w:rsidP="00726C59">
            <w:pPr>
              <w:pStyle w:val="rowtabella0"/>
              <w:rPr>
                <w:color w:val="002060"/>
              </w:rPr>
            </w:pPr>
            <w:r w:rsidRPr="00B1600B">
              <w:rPr>
                <w:color w:val="002060"/>
              </w:rPr>
              <w:t>PIAZZA S. D'ACQUISTO</w:t>
            </w:r>
          </w:p>
        </w:tc>
      </w:tr>
      <w:tr w:rsidR="0009640D" w:rsidRPr="00B1600B" w14:paraId="49D72386"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33E6F8" w14:textId="77777777" w:rsidR="00B1600B" w:rsidRPr="00B1600B" w:rsidRDefault="00B1600B" w:rsidP="00726C59">
            <w:pPr>
              <w:pStyle w:val="rowtabella0"/>
              <w:rPr>
                <w:color w:val="002060"/>
              </w:rPr>
            </w:pPr>
            <w:proofErr w:type="gramStart"/>
            <w:r w:rsidRPr="00B1600B">
              <w:rPr>
                <w:color w:val="002060"/>
              </w:rPr>
              <w:t>CITTA</w:t>
            </w:r>
            <w:proofErr w:type="gramEnd"/>
            <w:r w:rsidRPr="00B1600B">
              <w:rPr>
                <w:color w:val="002060"/>
              </w:rPr>
              <w:t xml:space="preserve"> DI MARTINSICURO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30A6C2" w14:textId="77777777" w:rsidR="00B1600B" w:rsidRPr="00B1600B" w:rsidRDefault="00B1600B" w:rsidP="00726C59">
            <w:pPr>
              <w:pStyle w:val="rowtabella0"/>
              <w:rPr>
                <w:color w:val="002060"/>
              </w:rPr>
            </w:pPr>
            <w:r w:rsidRPr="00B1600B">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A6B8B"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C9221" w14:textId="77777777" w:rsidR="00B1600B" w:rsidRPr="00B1600B" w:rsidRDefault="00B1600B" w:rsidP="00726C59">
            <w:pPr>
              <w:pStyle w:val="rowtabella0"/>
              <w:rPr>
                <w:color w:val="002060"/>
              </w:rPr>
            </w:pPr>
            <w:r w:rsidRPr="00B1600B">
              <w:rPr>
                <w:color w:val="002060"/>
              </w:rPr>
              <w:t>26/09/2025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EE5A3" w14:textId="77777777" w:rsidR="00B1600B" w:rsidRPr="00B1600B" w:rsidRDefault="00B1600B" w:rsidP="00726C59">
            <w:pPr>
              <w:pStyle w:val="rowtabella0"/>
              <w:rPr>
                <w:color w:val="002060"/>
              </w:rPr>
            </w:pPr>
            <w:r w:rsidRPr="00B1600B">
              <w:rPr>
                <w:color w:val="002060"/>
              </w:rPr>
              <w:t>5999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BC7C67" w14:textId="77777777" w:rsidR="00B1600B" w:rsidRPr="00B1600B" w:rsidRDefault="00B1600B" w:rsidP="00726C59">
            <w:pPr>
              <w:pStyle w:val="rowtabella0"/>
              <w:rPr>
                <w:color w:val="002060"/>
              </w:rPr>
            </w:pPr>
            <w:r w:rsidRPr="00B1600B">
              <w:rPr>
                <w:color w:val="002060"/>
              </w:rPr>
              <w:t>MARTINSICURO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FD3B41" w14:textId="77777777" w:rsidR="00B1600B" w:rsidRPr="00B1600B" w:rsidRDefault="00B1600B" w:rsidP="00726C59">
            <w:pPr>
              <w:pStyle w:val="rowtabella0"/>
              <w:rPr>
                <w:color w:val="002060"/>
              </w:rPr>
            </w:pPr>
            <w:r w:rsidRPr="00B1600B">
              <w:rPr>
                <w:color w:val="002060"/>
              </w:rPr>
              <w:t>VIA DELLO SPORT</w:t>
            </w:r>
          </w:p>
        </w:tc>
      </w:tr>
    </w:tbl>
    <w:p w14:paraId="5D7AAFB5" w14:textId="77777777" w:rsidR="00B1600B" w:rsidRPr="00B1600B" w:rsidRDefault="00B1600B" w:rsidP="00B1600B">
      <w:pPr>
        <w:pStyle w:val="breakline"/>
        <w:rPr>
          <w:rFonts w:eastAsiaTheme="minorEastAsia"/>
          <w:color w:val="002060"/>
        </w:rPr>
      </w:pPr>
    </w:p>
    <w:p w14:paraId="46B39F66" w14:textId="77777777" w:rsidR="00B1600B" w:rsidRPr="00B1600B" w:rsidRDefault="00B1600B" w:rsidP="00B1600B">
      <w:pPr>
        <w:pStyle w:val="breakline"/>
        <w:rPr>
          <w:color w:val="002060"/>
        </w:rPr>
      </w:pPr>
    </w:p>
    <w:p w14:paraId="73F6F46D" w14:textId="77777777" w:rsidR="00B1600B" w:rsidRPr="00B1600B" w:rsidRDefault="00B1600B" w:rsidP="00B1600B">
      <w:pPr>
        <w:pStyle w:val="breakline"/>
        <w:rPr>
          <w:color w:val="002060"/>
        </w:rPr>
      </w:pPr>
    </w:p>
    <w:p w14:paraId="640BFAC6" w14:textId="77777777" w:rsidR="00B1600B" w:rsidRPr="00B1600B" w:rsidRDefault="00B1600B" w:rsidP="00B1600B">
      <w:pPr>
        <w:pStyle w:val="sottotitolocampionato10"/>
        <w:rPr>
          <w:color w:val="002060"/>
        </w:rPr>
      </w:pPr>
      <w:r w:rsidRPr="00B1600B">
        <w:rPr>
          <w:color w:val="002060"/>
        </w:rPr>
        <w:t>GIRONE 15 - 3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2"/>
        <w:gridCol w:w="385"/>
        <w:gridCol w:w="898"/>
        <w:gridCol w:w="1178"/>
        <w:gridCol w:w="1553"/>
        <w:gridCol w:w="1550"/>
      </w:tblGrid>
      <w:tr w:rsidR="0009640D" w:rsidRPr="00B1600B" w14:paraId="5C5481B8"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05D77"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E6869"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8573D"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7A9DC"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C2993"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3BF47"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DB639"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064B88BD"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0167F4" w14:textId="77777777" w:rsidR="00B1600B" w:rsidRPr="00B1600B" w:rsidRDefault="00B1600B" w:rsidP="00726C59">
            <w:pPr>
              <w:pStyle w:val="rowtabella0"/>
              <w:rPr>
                <w:color w:val="002060"/>
              </w:rPr>
            </w:pPr>
            <w:r w:rsidRPr="00B1600B">
              <w:rPr>
                <w:color w:val="002060"/>
              </w:rPr>
              <w:t>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FDDC00" w14:textId="77777777" w:rsidR="00B1600B" w:rsidRPr="00B1600B" w:rsidRDefault="00B1600B" w:rsidP="00726C59">
            <w:pPr>
              <w:pStyle w:val="rowtabella0"/>
              <w:rPr>
                <w:color w:val="002060"/>
              </w:rPr>
            </w:pPr>
            <w:proofErr w:type="gramStart"/>
            <w:r w:rsidRPr="00B1600B">
              <w:rPr>
                <w:color w:val="002060"/>
              </w:rPr>
              <w:t>CITTA</w:t>
            </w:r>
            <w:proofErr w:type="gramEnd"/>
            <w:r w:rsidRPr="00B1600B">
              <w:rPr>
                <w:color w:val="002060"/>
              </w:rPr>
              <w:t xml:space="preserve"> DI MARTINSICURO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EDB61B"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6FF5EF" w14:textId="77777777" w:rsidR="00B1600B" w:rsidRPr="00B1600B" w:rsidRDefault="00B1600B" w:rsidP="00726C59">
            <w:pPr>
              <w:pStyle w:val="rowtabella0"/>
              <w:rPr>
                <w:color w:val="002060"/>
              </w:rPr>
            </w:pPr>
            <w:r w:rsidRPr="00B1600B">
              <w:rPr>
                <w:color w:val="002060"/>
              </w:rPr>
              <w:t>03/10/2025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AC0A5" w14:textId="77777777" w:rsidR="00B1600B" w:rsidRPr="00B1600B" w:rsidRDefault="00B1600B" w:rsidP="00726C59">
            <w:pPr>
              <w:pStyle w:val="rowtabella0"/>
              <w:rPr>
                <w:color w:val="002060"/>
              </w:rPr>
            </w:pPr>
            <w:r w:rsidRPr="00B1600B">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FD464A" w14:textId="77777777" w:rsidR="00B1600B" w:rsidRPr="00B1600B" w:rsidRDefault="00B1600B" w:rsidP="00726C59">
            <w:pPr>
              <w:pStyle w:val="rowtabella0"/>
              <w:rPr>
                <w:color w:val="002060"/>
              </w:rPr>
            </w:pPr>
            <w:r w:rsidRPr="00B1600B">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E889B" w14:textId="77777777" w:rsidR="00B1600B" w:rsidRPr="00B1600B" w:rsidRDefault="00B1600B" w:rsidP="00726C59">
            <w:pPr>
              <w:pStyle w:val="rowtabella0"/>
              <w:rPr>
                <w:color w:val="002060"/>
              </w:rPr>
            </w:pPr>
            <w:r w:rsidRPr="00B1600B">
              <w:rPr>
                <w:color w:val="002060"/>
              </w:rPr>
              <w:t>PIAZZA S. D'ACQUISTO</w:t>
            </w:r>
          </w:p>
        </w:tc>
      </w:tr>
      <w:tr w:rsidR="0009640D" w:rsidRPr="00B1600B" w14:paraId="1F80635C"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C979D4" w14:textId="77777777" w:rsidR="00B1600B" w:rsidRPr="00B1600B" w:rsidRDefault="00B1600B" w:rsidP="00726C59">
            <w:pPr>
              <w:pStyle w:val="rowtabella0"/>
              <w:rPr>
                <w:color w:val="002060"/>
              </w:rPr>
            </w:pPr>
            <w:r w:rsidRPr="00B1600B">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537236" w14:textId="77777777" w:rsidR="00B1600B" w:rsidRPr="00B1600B" w:rsidRDefault="00B1600B" w:rsidP="00726C59">
            <w:pPr>
              <w:pStyle w:val="rowtabella0"/>
              <w:rPr>
                <w:color w:val="002060"/>
              </w:rPr>
            </w:pPr>
            <w:r w:rsidRPr="00B1600B">
              <w:rPr>
                <w:color w:val="002060"/>
              </w:rPr>
              <w:t>FROG S CLUB SPORT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1644D"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8199EB" w14:textId="77777777" w:rsidR="00B1600B" w:rsidRPr="00B1600B" w:rsidRDefault="00B1600B" w:rsidP="00726C59">
            <w:pPr>
              <w:pStyle w:val="rowtabella0"/>
              <w:rPr>
                <w:color w:val="002060"/>
              </w:rPr>
            </w:pPr>
            <w:r w:rsidRPr="00B1600B">
              <w:rPr>
                <w:color w:val="002060"/>
              </w:rPr>
              <w:t>04/10/2025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A8BD6" w14:textId="77777777" w:rsidR="00B1600B" w:rsidRPr="00B1600B" w:rsidRDefault="00B1600B" w:rsidP="00726C59">
            <w:pPr>
              <w:pStyle w:val="rowtabella0"/>
              <w:rPr>
                <w:color w:val="002060"/>
              </w:rPr>
            </w:pPr>
            <w:r w:rsidRPr="00B1600B">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364CF" w14:textId="77777777" w:rsidR="00B1600B" w:rsidRPr="00B1600B" w:rsidRDefault="00B1600B" w:rsidP="00726C59">
            <w:pPr>
              <w:pStyle w:val="rowtabella0"/>
              <w:rPr>
                <w:color w:val="002060"/>
              </w:rPr>
            </w:pPr>
            <w:r w:rsidRPr="00B1600B">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CF51C3" w14:textId="77777777" w:rsidR="00B1600B" w:rsidRPr="00B1600B" w:rsidRDefault="00B1600B" w:rsidP="00726C59">
            <w:pPr>
              <w:pStyle w:val="rowtabella0"/>
              <w:rPr>
                <w:color w:val="002060"/>
              </w:rPr>
            </w:pPr>
            <w:r w:rsidRPr="00B1600B">
              <w:rPr>
                <w:color w:val="002060"/>
              </w:rPr>
              <w:t>VIA CORRADI</w:t>
            </w:r>
          </w:p>
        </w:tc>
      </w:tr>
    </w:tbl>
    <w:p w14:paraId="1B7078C5" w14:textId="77777777" w:rsidR="00B1600B" w:rsidRPr="00B1600B" w:rsidRDefault="00B1600B" w:rsidP="00B1600B">
      <w:pPr>
        <w:pStyle w:val="breakline"/>
        <w:rPr>
          <w:rFonts w:eastAsiaTheme="minorEastAsia"/>
          <w:color w:val="002060"/>
        </w:rPr>
      </w:pPr>
    </w:p>
    <w:p w14:paraId="44D5E7D2" w14:textId="77777777" w:rsidR="00B1600B" w:rsidRPr="00B1600B" w:rsidRDefault="00B1600B" w:rsidP="00B1600B">
      <w:pPr>
        <w:pStyle w:val="breakline"/>
        <w:rPr>
          <w:color w:val="002060"/>
        </w:rPr>
      </w:pPr>
    </w:p>
    <w:p w14:paraId="5D2B3D5A" w14:textId="77777777" w:rsidR="00B1600B" w:rsidRPr="00B1600B" w:rsidRDefault="00B1600B" w:rsidP="00B1600B">
      <w:pPr>
        <w:pStyle w:val="breakline"/>
        <w:rPr>
          <w:color w:val="002060"/>
        </w:rPr>
      </w:pPr>
    </w:p>
    <w:p w14:paraId="5EDD8C45" w14:textId="77777777" w:rsidR="00B1600B" w:rsidRPr="00B1600B" w:rsidRDefault="00B1600B" w:rsidP="00B1600B">
      <w:pPr>
        <w:pStyle w:val="sottotitolocampionato10"/>
        <w:rPr>
          <w:color w:val="002060"/>
        </w:rPr>
      </w:pPr>
      <w:r w:rsidRPr="00B1600B">
        <w:rPr>
          <w:color w:val="002060"/>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78"/>
        <w:gridCol w:w="1551"/>
        <w:gridCol w:w="1551"/>
      </w:tblGrid>
      <w:tr w:rsidR="0009640D" w:rsidRPr="00B1600B" w14:paraId="65440E86"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B2674"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F25DA"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C03D1"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B7126"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07AF9"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A76D4"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D6AB8"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1E048E60"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EE2A47" w14:textId="77777777" w:rsidR="00B1600B" w:rsidRPr="00B1600B" w:rsidRDefault="00B1600B" w:rsidP="00726C59">
            <w:pPr>
              <w:pStyle w:val="rowtabella0"/>
              <w:rPr>
                <w:color w:val="002060"/>
              </w:rPr>
            </w:pPr>
            <w:r w:rsidRPr="00B1600B">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D8F2D0" w14:textId="77777777" w:rsidR="00B1600B" w:rsidRPr="00B1600B" w:rsidRDefault="00B1600B" w:rsidP="00726C59">
            <w:pPr>
              <w:pStyle w:val="rowtabella0"/>
              <w:rPr>
                <w:color w:val="002060"/>
              </w:rPr>
            </w:pPr>
            <w:r w:rsidRPr="00B1600B">
              <w:rPr>
                <w:color w:val="002060"/>
              </w:rPr>
              <w:t>FUTSAL L.C.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7C358"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DE022" w14:textId="77777777" w:rsidR="00B1600B" w:rsidRPr="00B1600B" w:rsidRDefault="00B1600B" w:rsidP="00726C59">
            <w:pPr>
              <w:pStyle w:val="rowtabella0"/>
              <w:rPr>
                <w:color w:val="002060"/>
              </w:rPr>
            </w:pPr>
            <w:r w:rsidRPr="00B1600B">
              <w:rPr>
                <w:color w:val="002060"/>
              </w:rPr>
              <w:t>19/09/2025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CC5809" w14:textId="77777777" w:rsidR="00B1600B" w:rsidRPr="00B1600B" w:rsidRDefault="00B1600B" w:rsidP="00726C59">
            <w:pPr>
              <w:pStyle w:val="rowtabella0"/>
              <w:rPr>
                <w:color w:val="002060"/>
              </w:rPr>
            </w:pPr>
            <w:r w:rsidRPr="00B1600B">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5A2963" w14:textId="77777777" w:rsidR="00B1600B" w:rsidRPr="00B1600B" w:rsidRDefault="00B1600B" w:rsidP="00726C59">
            <w:pPr>
              <w:pStyle w:val="rowtabella0"/>
              <w:rPr>
                <w:color w:val="002060"/>
              </w:rPr>
            </w:pPr>
            <w:r w:rsidRPr="00B1600B">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F285D2" w14:textId="77777777" w:rsidR="00B1600B" w:rsidRPr="00B1600B" w:rsidRDefault="00B1600B" w:rsidP="00726C59">
            <w:pPr>
              <w:pStyle w:val="rowtabella0"/>
              <w:rPr>
                <w:color w:val="002060"/>
              </w:rPr>
            </w:pPr>
            <w:r w:rsidRPr="00B1600B">
              <w:rPr>
                <w:color w:val="002060"/>
              </w:rPr>
              <w:t>VIA COLLE CIMINO 9</w:t>
            </w:r>
          </w:p>
        </w:tc>
      </w:tr>
      <w:tr w:rsidR="0009640D" w:rsidRPr="00B1600B" w14:paraId="182BEE54"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D6BE7C" w14:textId="77777777" w:rsidR="00B1600B" w:rsidRPr="00B1600B" w:rsidRDefault="00B1600B" w:rsidP="00726C59">
            <w:pPr>
              <w:pStyle w:val="rowtabella0"/>
              <w:rPr>
                <w:color w:val="002060"/>
              </w:rPr>
            </w:pPr>
            <w:r w:rsidRPr="00B1600B">
              <w:rPr>
                <w:color w:val="002060"/>
              </w:rPr>
              <w:t>CSI MONTEFIORE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66B12" w14:textId="77777777" w:rsidR="00B1600B" w:rsidRPr="00B1600B" w:rsidRDefault="00B1600B" w:rsidP="00726C59">
            <w:pPr>
              <w:pStyle w:val="rowtabella0"/>
              <w:rPr>
                <w:color w:val="002060"/>
              </w:rPr>
            </w:pPr>
            <w:r w:rsidRPr="00B1600B">
              <w:rPr>
                <w:color w:val="002060"/>
              </w:rPr>
              <w:t>CASTORANESE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66B13"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56BA6D" w14:textId="77777777" w:rsidR="00B1600B" w:rsidRPr="00B1600B" w:rsidRDefault="00B1600B" w:rsidP="00726C59">
            <w:pPr>
              <w:pStyle w:val="rowtabella0"/>
              <w:rPr>
                <w:color w:val="002060"/>
              </w:rPr>
            </w:pPr>
            <w:r w:rsidRPr="00B1600B">
              <w:rPr>
                <w:color w:val="002060"/>
              </w:rPr>
              <w:t>19/09/2025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AD19E" w14:textId="77777777" w:rsidR="00B1600B" w:rsidRPr="00B1600B" w:rsidRDefault="00B1600B" w:rsidP="00726C59">
            <w:pPr>
              <w:pStyle w:val="rowtabella0"/>
              <w:rPr>
                <w:color w:val="002060"/>
              </w:rPr>
            </w:pPr>
            <w:r w:rsidRPr="00B1600B">
              <w:rPr>
                <w:color w:val="002060"/>
              </w:rPr>
              <w:t>5743 CAMPO DI C5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889B6D" w14:textId="77777777" w:rsidR="00B1600B" w:rsidRPr="00B1600B" w:rsidRDefault="00B1600B" w:rsidP="00726C59">
            <w:pPr>
              <w:pStyle w:val="rowtabella0"/>
              <w:rPr>
                <w:color w:val="002060"/>
              </w:rPr>
            </w:pPr>
            <w:r w:rsidRPr="00B1600B">
              <w:rPr>
                <w:color w:val="002060"/>
              </w:rPr>
              <w:t>MONTEFIORE DELL'ASO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BF7658" w14:textId="77777777" w:rsidR="00B1600B" w:rsidRPr="00B1600B" w:rsidRDefault="00B1600B" w:rsidP="00726C59">
            <w:pPr>
              <w:pStyle w:val="rowtabella0"/>
              <w:rPr>
                <w:color w:val="002060"/>
              </w:rPr>
            </w:pPr>
            <w:r w:rsidRPr="00B1600B">
              <w:rPr>
                <w:color w:val="002060"/>
              </w:rPr>
              <w:t xml:space="preserve">TRAVERSA VIA </w:t>
            </w:r>
            <w:proofErr w:type="gramStart"/>
            <w:r w:rsidRPr="00B1600B">
              <w:rPr>
                <w:color w:val="002060"/>
              </w:rPr>
              <w:t>U.T</w:t>
            </w:r>
            <w:proofErr w:type="gramEnd"/>
            <w:r w:rsidRPr="00B1600B">
              <w:rPr>
                <w:color w:val="002060"/>
              </w:rPr>
              <w:t>0MEI</w:t>
            </w:r>
          </w:p>
        </w:tc>
      </w:tr>
    </w:tbl>
    <w:p w14:paraId="6862D69E" w14:textId="77777777" w:rsidR="00B1600B" w:rsidRPr="00B1600B" w:rsidRDefault="00B1600B" w:rsidP="00B1600B">
      <w:pPr>
        <w:pStyle w:val="breakline"/>
        <w:rPr>
          <w:rFonts w:eastAsiaTheme="minorEastAsia"/>
          <w:color w:val="002060"/>
        </w:rPr>
      </w:pPr>
    </w:p>
    <w:p w14:paraId="32D05DE4" w14:textId="77777777" w:rsidR="00B1600B" w:rsidRPr="00B1600B" w:rsidRDefault="00B1600B" w:rsidP="00B1600B">
      <w:pPr>
        <w:pStyle w:val="breakline"/>
        <w:rPr>
          <w:color w:val="002060"/>
        </w:rPr>
      </w:pPr>
    </w:p>
    <w:p w14:paraId="7EAEBC48" w14:textId="77777777" w:rsidR="00B1600B" w:rsidRPr="00B1600B" w:rsidRDefault="00B1600B" w:rsidP="00B1600B">
      <w:pPr>
        <w:pStyle w:val="breakline"/>
        <w:rPr>
          <w:color w:val="002060"/>
        </w:rPr>
      </w:pPr>
    </w:p>
    <w:p w14:paraId="107A08CD" w14:textId="77777777" w:rsidR="00B1600B" w:rsidRPr="00B1600B" w:rsidRDefault="00B1600B" w:rsidP="00B1600B">
      <w:pPr>
        <w:pStyle w:val="sottotitolocampionato10"/>
        <w:rPr>
          <w:color w:val="002060"/>
        </w:rPr>
      </w:pPr>
      <w:r w:rsidRPr="00B1600B">
        <w:rPr>
          <w:color w:val="002060"/>
        </w:rP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4"/>
        <w:gridCol w:w="385"/>
        <w:gridCol w:w="898"/>
        <w:gridCol w:w="1178"/>
        <w:gridCol w:w="1553"/>
        <w:gridCol w:w="1550"/>
      </w:tblGrid>
      <w:tr w:rsidR="0009640D" w:rsidRPr="00B1600B" w14:paraId="1ABE2C18"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050A7" w14:textId="77777777" w:rsidR="00B1600B" w:rsidRPr="00B1600B" w:rsidRDefault="00B1600B" w:rsidP="00726C59">
            <w:pPr>
              <w:pStyle w:val="headertabella0"/>
              <w:rPr>
                <w:color w:val="002060"/>
              </w:rPr>
            </w:pPr>
            <w:r w:rsidRPr="00B1600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2E8A3"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3AA7A"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FEE80"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D78B8"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D0AFA"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AF462"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7FC1A48B"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AE5C0E" w14:textId="77777777" w:rsidR="00B1600B" w:rsidRPr="00B1600B" w:rsidRDefault="00B1600B" w:rsidP="00726C59">
            <w:pPr>
              <w:pStyle w:val="rowtabella0"/>
              <w:rPr>
                <w:color w:val="002060"/>
              </w:rPr>
            </w:pPr>
            <w:r w:rsidRPr="00B1600B">
              <w:rPr>
                <w:color w:val="002060"/>
              </w:rPr>
              <w:t>CASTORANESE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E3591" w14:textId="77777777" w:rsidR="00B1600B" w:rsidRPr="00B1600B" w:rsidRDefault="00B1600B" w:rsidP="00726C59">
            <w:pPr>
              <w:pStyle w:val="rowtabella0"/>
              <w:rPr>
                <w:color w:val="002060"/>
              </w:rPr>
            </w:pPr>
            <w:r w:rsidRPr="00B1600B">
              <w:rPr>
                <w:color w:val="002060"/>
              </w:rPr>
              <w:t>ACQUAVIVA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29C328"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30BA50" w14:textId="77777777" w:rsidR="00B1600B" w:rsidRPr="00B1600B" w:rsidRDefault="00B1600B" w:rsidP="00726C59">
            <w:pPr>
              <w:pStyle w:val="rowtabella0"/>
              <w:rPr>
                <w:color w:val="002060"/>
              </w:rPr>
            </w:pPr>
            <w:r w:rsidRPr="00B1600B">
              <w:rPr>
                <w:color w:val="002060"/>
              </w:rPr>
              <w:t>26/09/2025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84E60" w14:textId="77777777" w:rsidR="00B1600B" w:rsidRPr="00B1600B" w:rsidRDefault="00B1600B" w:rsidP="00726C59">
            <w:pPr>
              <w:pStyle w:val="rowtabella0"/>
              <w:rPr>
                <w:color w:val="002060"/>
              </w:rPr>
            </w:pPr>
            <w:r w:rsidRPr="00B1600B">
              <w:rPr>
                <w:color w:val="002060"/>
              </w:rPr>
              <w:t>5642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3A55F" w14:textId="77777777" w:rsidR="00B1600B" w:rsidRPr="00B1600B" w:rsidRDefault="00B1600B" w:rsidP="00726C59">
            <w:pPr>
              <w:pStyle w:val="rowtabella0"/>
              <w:rPr>
                <w:color w:val="002060"/>
              </w:rPr>
            </w:pPr>
            <w:r w:rsidRPr="00B1600B">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3C136A" w14:textId="77777777" w:rsidR="00B1600B" w:rsidRPr="00B1600B" w:rsidRDefault="00B1600B" w:rsidP="00726C59">
            <w:pPr>
              <w:pStyle w:val="rowtabella0"/>
              <w:rPr>
                <w:color w:val="002060"/>
              </w:rPr>
            </w:pPr>
            <w:r w:rsidRPr="00B1600B">
              <w:rPr>
                <w:color w:val="002060"/>
              </w:rPr>
              <w:t>VIA ROCCHETTA</w:t>
            </w:r>
          </w:p>
        </w:tc>
      </w:tr>
      <w:tr w:rsidR="0009640D" w:rsidRPr="00B1600B" w14:paraId="358E7479"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D25CEF" w14:textId="77777777" w:rsidR="00B1600B" w:rsidRPr="00B1600B" w:rsidRDefault="00B1600B" w:rsidP="00726C59">
            <w:pPr>
              <w:pStyle w:val="rowtabella0"/>
              <w:rPr>
                <w:color w:val="002060"/>
              </w:rPr>
            </w:pPr>
            <w:r w:rsidRPr="00B1600B">
              <w:rPr>
                <w:color w:val="002060"/>
              </w:rPr>
              <w:t>FUTSAL L.C.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442128" w14:textId="77777777" w:rsidR="00B1600B" w:rsidRPr="00B1600B" w:rsidRDefault="00B1600B" w:rsidP="00726C59">
            <w:pPr>
              <w:pStyle w:val="rowtabella0"/>
              <w:rPr>
                <w:color w:val="002060"/>
              </w:rPr>
            </w:pPr>
            <w:r w:rsidRPr="00B1600B">
              <w:rPr>
                <w:color w:val="002060"/>
              </w:rPr>
              <w:t>CSI MONTEFIORE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8B754"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5DC30C" w14:textId="77777777" w:rsidR="00B1600B" w:rsidRPr="00B1600B" w:rsidRDefault="00B1600B" w:rsidP="00726C59">
            <w:pPr>
              <w:pStyle w:val="rowtabella0"/>
              <w:rPr>
                <w:color w:val="002060"/>
              </w:rPr>
            </w:pPr>
            <w:r w:rsidRPr="00B1600B">
              <w:rPr>
                <w:color w:val="002060"/>
              </w:rPr>
              <w:t>26/09/2025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105950" w14:textId="77777777" w:rsidR="00B1600B" w:rsidRPr="00B1600B" w:rsidRDefault="00B1600B" w:rsidP="00726C59">
            <w:pPr>
              <w:pStyle w:val="rowtabella0"/>
              <w:rPr>
                <w:color w:val="002060"/>
              </w:rPr>
            </w:pPr>
            <w:r w:rsidRPr="00B1600B">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3EFD26" w14:textId="77777777" w:rsidR="00B1600B" w:rsidRPr="00B1600B" w:rsidRDefault="00B1600B" w:rsidP="00726C59">
            <w:pPr>
              <w:pStyle w:val="rowtabella0"/>
              <w:rPr>
                <w:color w:val="002060"/>
              </w:rPr>
            </w:pPr>
            <w:r w:rsidRPr="00B1600B">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25F4A" w14:textId="77777777" w:rsidR="00B1600B" w:rsidRPr="00B1600B" w:rsidRDefault="00B1600B" w:rsidP="00726C59">
            <w:pPr>
              <w:pStyle w:val="rowtabella0"/>
              <w:rPr>
                <w:color w:val="002060"/>
              </w:rPr>
            </w:pPr>
            <w:r w:rsidRPr="00B1600B">
              <w:rPr>
                <w:color w:val="002060"/>
              </w:rPr>
              <w:t>VIA CORRADI</w:t>
            </w:r>
          </w:p>
        </w:tc>
      </w:tr>
    </w:tbl>
    <w:p w14:paraId="35172797" w14:textId="77777777" w:rsidR="00B1600B" w:rsidRPr="00B1600B" w:rsidRDefault="00B1600B" w:rsidP="00B1600B">
      <w:pPr>
        <w:pStyle w:val="breakline"/>
        <w:rPr>
          <w:rFonts w:eastAsiaTheme="minorEastAsia"/>
          <w:color w:val="002060"/>
        </w:rPr>
      </w:pPr>
    </w:p>
    <w:p w14:paraId="54569955" w14:textId="77777777" w:rsidR="00B1600B" w:rsidRPr="00B1600B" w:rsidRDefault="00B1600B" w:rsidP="00B1600B">
      <w:pPr>
        <w:pStyle w:val="breakline"/>
        <w:rPr>
          <w:color w:val="002060"/>
        </w:rPr>
      </w:pPr>
    </w:p>
    <w:p w14:paraId="194524AD" w14:textId="77777777" w:rsidR="00B1600B" w:rsidRPr="00B1600B" w:rsidRDefault="00B1600B" w:rsidP="00B1600B">
      <w:pPr>
        <w:pStyle w:val="breakline"/>
        <w:rPr>
          <w:color w:val="002060"/>
        </w:rPr>
      </w:pPr>
    </w:p>
    <w:p w14:paraId="0C9CCFAD" w14:textId="77777777" w:rsidR="00B1600B" w:rsidRPr="00B1600B" w:rsidRDefault="00B1600B" w:rsidP="00B1600B">
      <w:pPr>
        <w:pStyle w:val="sottotitolocampionato10"/>
        <w:rPr>
          <w:color w:val="002060"/>
        </w:rPr>
      </w:pPr>
      <w:r w:rsidRPr="00B1600B">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09640D" w:rsidRPr="00B1600B" w14:paraId="1FD95EA5" w14:textId="77777777" w:rsidTr="00726C5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7D69E" w14:textId="77777777" w:rsidR="00B1600B" w:rsidRPr="00B1600B" w:rsidRDefault="00B1600B" w:rsidP="00726C59">
            <w:pPr>
              <w:pStyle w:val="headertabella0"/>
              <w:rPr>
                <w:color w:val="002060"/>
              </w:rPr>
            </w:pPr>
            <w:r w:rsidRPr="00B1600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16322" w14:textId="77777777" w:rsidR="00B1600B" w:rsidRPr="00B1600B" w:rsidRDefault="00B1600B" w:rsidP="00726C59">
            <w:pPr>
              <w:pStyle w:val="headertabella0"/>
              <w:rPr>
                <w:color w:val="002060"/>
              </w:rPr>
            </w:pPr>
            <w:r w:rsidRPr="00B1600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4F362" w14:textId="77777777" w:rsidR="00B1600B" w:rsidRPr="00B1600B" w:rsidRDefault="00B1600B" w:rsidP="00726C59">
            <w:pPr>
              <w:pStyle w:val="headertabella0"/>
              <w:rPr>
                <w:color w:val="002060"/>
              </w:rPr>
            </w:pPr>
            <w:r w:rsidRPr="00B1600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9BCE2" w14:textId="77777777" w:rsidR="00B1600B" w:rsidRPr="00B1600B" w:rsidRDefault="00B1600B" w:rsidP="00726C59">
            <w:pPr>
              <w:pStyle w:val="headertabella0"/>
              <w:rPr>
                <w:color w:val="002060"/>
              </w:rPr>
            </w:pPr>
            <w:r w:rsidRPr="00B1600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0127A" w14:textId="77777777" w:rsidR="00B1600B" w:rsidRPr="00B1600B" w:rsidRDefault="00B1600B" w:rsidP="00726C59">
            <w:pPr>
              <w:pStyle w:val="headertabella0"/>
              <w:rPr>
                <w:color w:val="002060"/>
              </w:rPr>
            </w:pPr>
            <w:r w:rsidRPr="00B1600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1AD23" w14:textId="77777777" w:rsidR="00B1600B" w:rsidRPr="00B1600B" w:rsidRDefault="00B1600B" w:rsidP="00726C59">
            <w:pPr>
              <w:pStyle w:val="headertabella0"/>
              <w:rPr>
                <w:color w:val="002060"/>
              </w:rPr>
            </w:pPr>
            <w:proofErr w:type="spellStart"/>
            <w:r w:rsidRPr="00B1600B">
              <w:rPr>
                <w:color w:val="002060"/>
              </w:rPr>
              <w:t>Localita'</w:t>
            </w:r>
            <w:proofErr w:type="spellEnd"/>
            <w:r w:rsidRPr="00B1600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BD0E3" w14:textId="77777777" w:rsidR="00B1600B" w:rsidRPr="00B1600B" w:rsidRDefault="00B1600B" w:rsidP="00726C59">
            <w:pPr>
              <w:pStyle w:val="headertabella0"/>
              <w:rPr>
                <w:color w:val="002060"/>
              </w:rPr>
            </w:pPr>
            <w:r w:rsidRPr="00B1600B">
              <w:rPr>
                <w:color w:val="002060"/>
              </w:rPr>
              <w:t>Indirizzo Impianto</w:t>
            </w:r>
          </w:p>
        </w:tc>
      </w:tr>
      <w:tr w:rsidR="0009640D" w:rsidRPr="00B1600B" w14:paraId="4067C1A0" w14:textId="77777777" w:rsidTr="00726C5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10B309" w14:textId="77777777" w:rsidR="00B1600B" w:rsidRPr="00B1600B" w:rsidRDefault="00B1600B" w:rsidP="00726C59">
            <w:pPr>
              <w:pStyle w:val="rowtabella0"/>
              <w:rPr>
                <w:color w:val="002060"/>
              </w:rPr>
            </w:pPr>
            <w:r w:rsidRPr="00B1600B">
              <w:rPr>
                <w:color w:val="002060"/>
              </w:rPr>
              <w:t>CASTORANESE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B14AF8" w14:textId="77777777" w:rsidR="00B1600B" w:rsidRPr="00B1600B" w:rsidRDefault="00B1600B" w:rsidP="00726C59">
            <w:pPr>
              <w:pStyle w:val="rowtabella0"/>
              <w:rPr>
                <w:color w:val="002060"/>
              </w:rPr>
            </w:pPr>
            <w:r w:rsidRPr="00B1600B">
              <w:rPr>
                <w:color w:val="002060"/>
              </w:rPr>
              <w:t>FUTSAL L.C.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95D8BF" w14:textId="77777777" w:rsidR="00B1600B" w:rsidRPr="00B1600B" w:rsidRDefault="00B1600B" w:rsidP="00726C59">
            <w:pPr>
              <w:pStyle w:val="rowtabella0"/>
              <w:jc w:val="center"/>
              <w:rPr>
                <w:color w:val="002060"/>
              </w:rPr>
            </w:pPr>
            <w:r w:rsidRPr="00B1600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8EA41" w14:textId="77777777" w:rsidR="00B1600B" w:rsidRPr="00B1600B" w:rsidRDefault="00B1600B" w:rsidP="00726C59">
            <w:pPr>
              <w:pStyle w:val="rowtabella0"/>
              <w:rPr>
                <w:color w:val="002060"/>
              </w:rPr>
            </w:pPr>
            <w:r w:rsidRPr="00B1600B">
              <w:rPr>
                <w:color w:val="002060"/>
              </w:rPr>
              <w:t>03/10/2025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2FBBC5" w14:textId="77777777" w:rsidR="00B1600B" w:rsidRPr="00B1600B" w:rsidRDefault="00B1600B" w:rsidP="00726C59">
            <w:pPr>
              <w:pStyle w:val="rowtabella0"/>
              <w:rPr>
                <w:color w:val="002060"/>
              </w:rPr>
            </w:pPr>
            <w:r w:rsidRPr="00B1600B">
              <w:rPr>
                <w:color w:val="002060"/>
              </w:rPr>
              <w:t>5642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34DA7" w14:textId="77777777" w:rsidR="00B1600B" w:rsidRPr="00B1600B" w:rsidRDefault="00B1600B" w:rsidP="00726C59">
            <w:pPr>
              <w:pStyle w:val="rowtabella0"/>
              <w:rPr>
                <w:color w:val="002060"/>
              </w:rPr>
            </w:pPr>
            <w:r w:rsidRPr="00B1600B">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6FEBE" w14:textId="77777777" w:rsidR="00B1600B" w:rsidRPr="00B1600B" w:rsidRDefault="00B1600B" w:rsidP="00726C59">
            <w:pPr>
              <w:pStyle w:val="rowtabella0"/>
              <w:rPr>
                <w:color w:val="002060"/>
              </w:rPr>
            </w:pPr>
            <w:r w:rsidRPr="00B1600B">
              <w:rPr>
                <w:color w:val="002060"/>
              </w:rPr>
              <w:t>VIA ROCCHETTA</w:t>
            </w:r>
          </w:p>
        </w:tc>
      </w:tr>
      <w:tr w:rsidR="0009640D" w:rsidRPr="00B1600B" w14:paraId="507F1E2C" w14:textId="77777777" w:rsidTr="00726C5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7BE1AD" w14:textId="77777777" w:rsidR="00B1600B" w:rsidRPr="00B1600B" w:rsidRDefault="00B1600B" w:rsidP="00726C59">
            <w:pPr>
              <w:pStyle w:val="rowtabella0"/>
              <w:rPr>
                <w:color w:val="002060"/>
              </w:rPr>
            </w:pPr>
            <w:r w:rsidRPr="00B1600B">
              <w:rPr>
                <w:color w:val="002060"/>
              </w:rPr>
              <w:t>CSI MONTEFIORE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8D9FCA" w14:textId="77777777" w:rsidR="00B1600B" w:rsidRPr="00B1600B" w:rsidRDefault="00B1600B" w:rsidP="00726C59">
            <w:pPr>
              <w:pStyle w:val="rowtabella0"/>
              <w:rPr>
                <w:color w:val="002060"/>
              </w:rPr>
            </w:pPr>
            <w:r w:rsidRPr="00B1600B">
              <w:rPr>
                <w:color w:val="002060"/>
              </w:rPr>
              <w:t>ACQUAVIVA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37B81D" w14:textId="77777777" w:rsidR="00B1600B" w:rsidRPr="00B1600B" w:rsidRDefault="00B1600B" w:rsidP="00726C59">
            <w:pPr>
              <w:pStyle w:val="rowtabella0"/>
              <w:jc w:val="center"/>
              <w:rPr>
                <w:color w:val="002060"/>
              </w:rPr>
            </w:pPr>
            <w:r w:rsidRPr="00B1600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EFF0F" w14:textId="77777777" w:rsidR="00B1600B" w:rsidRPr="00B1600B" w:rsidRDefault="00B1600B" w:rsidP="00726C59">
            <w:pPr>
              <w:pStyle w:val="rowtabella0"/>
              <w:rPr>
                <w:color w:val="002060"/>
              </w:rPr>
            </w:pPr>
            <w:r w:rsidRPr="00B1600B">
              <w:rPr>
                <w:color w:val="002060"/>
              </w:rPr>
              <w:t>03/10/2025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ABCA12" w14:textId="77777777" w:rsidR="00B1600B" w:rsidRPr="00B1600B" w:rsidRDefault="00B1600B" w:rsidP="00726C59">
            <w:pPr>
              <w:pStyle w:val="rowtabella0"/>
              <w:rPr>
                <w:color w:val="002060"/>
              </w:rPr>
            </w:pPr>
            <w:r w:rsidRPr="00B1600B">
              <w:rPr>
                <w:color w:val="002060"/>
              </w:rPr>
              <w:t>5743 CAMPO DI C5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741CC1" w14:textId="77777777" w:rsidR="00B1600B" w:rsidRPr="00B1600B" w:rsidRDefault="00B1600B" w:rsidP="00726C59">
            <w:pPr>
              <w:pStyle w:val="rowtabella0"/>
              <w:rPr>
                <w:color w:val="002060"/>
              </w:rPr>
            </w:pPr>
            <w:r w:rsidRPr="00B1600B">
              <w:rPr>
                <w:color w:val="002060"/>
              </w:rPr>
              <w:t>MONTEFIORE DELL'ASO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802101" w14:textId="77777777" w:rsidR="00B1600B" w:rsidRPr="00B1600B" w:rsidRDefault="00B1600B" w:rsidP="00726C59">
            <w:pPr>
              <w:pStyle w:val="rowtabella0"/>
              <w:rPr>
                <w:color w:val="002060"/>
              </w:rPr>
            </w:pPr>
            <w:r w:rsidRPr="00B1600B">
              <w:rPr>
                <w:color w:val="002060"/>
              </w:rPr>
              <w:t xml:space="preserve">TRAVERSA VIA </w:t>
            </w:r>
            <w:proofErr w:type="gramStart"/>
            <w:r w:rsidRPr="00B1600B">
              <w:rPr>
                <w:color w:val="002060"/>
              </w:rPr>
              <w:t>U.T</w:t>
            </w:r>
            <w:proofErr w:type="gramEnd"/>
            <w:r w:rsidRPr="00B1600B">
              <w:rPr>
                <w:color w:val="002060"/>
              </w:rPr>
              <w:t>0MEI</w:t>
            </w:r>
          </w:p>
        </w:tc>
      </w:tr>
    </w:tbl>
    <w:p w14:paraId="2147A73E" w14:textId="77777777" w:rsidR="00D44F16" w:rsidRDefault="00D44F16" w:rsidP="00C27E5A">
      <w:pPr>
        <w:pStyle w:val="LndNormale1"/>
        <w:rPr>
          <w:rFonts w:cs="Arial"/>
          <w:color w:val="002060"/>
          <w:szCs w:val="22"/>
        </w:rPr>
      </w:pPr>
    </w:p>
    <w:p w14:paraId="4D89D3A6" w14:textId="31F519B5" w:rsidR="007949D6" w:rsidRPr="007949D6" w:rsidRDefault="007949D6" w:rsidP="007949D6">
      <w:pPr>
        <w:pStyle w:val="titolocampionato0"/>
        <w:shd w:val="clear" w:color="auto" w:fill="CCCCCC"/>
        <w:spacing w:before="80" w:after="40"/>
        <w:rPr>
          <w:color w:val="002060"/>
        </w:rPr>
      </w:pPr>
      <w:r w:rsidRPr="007949D6">
        <w:rPr>
          <w:color w:val="002060"/>
        </w:rPr>
        <w:t xml:space="preserve">COPPA ITALIA </w:t>
      </w:r>
      <w:r>
        <w:rPr>
          <w:color w:val="002060"/>
        </w:rPr>
        <w:t>FEMM.LE CALCIO A 5</w:t>
      </w:r>
    </w:p>
    <w:p w14:paraId="3B896005" w14:textId="77777777" w:rsidR="007949D6" w:rsidRPr="007949D6" w:rsidRDefault="007949D6" w:rsidP="007949D6">
      <w:pPr>
        <w:pStyle w:val="titoloprinc0"/>
        <w:rPr>
          <w:color w:val="002060"/>
        </w:rPr>
      </w:pPr>
      <w:r w:rsidRPr="007949D6">
        <w:rPr>
          <w:color w:val="002060"/>
        </w:rPr>
        <w:t>VARIAZIONI AL PROGRAMMA GARE</w:t>
      </w:r>
    </w:p>
    <w:p w14:paraId="20357C0E" w14:textId="77777777" w:rsidR="007949D6" w:rsidRPr="007949D6" w:rsidRDefault="007949D6" w:rsidP="007949D6">
      <w:pPr>
        <w:pStyle w:val="breakline"/>
        <w:rPr>
          <w:color w:val="002060"/>
        </w:rPr>
      </w:pPr>
    </w:p>
    <w:p w14:paraId="3EE4EF91" w14:textId="77777777" w:rsidR="007949D6" w:rsidRPr="007949D6" w:rsidRDefault="007949D6" w:rsidP="007949D6">
      <w:pPr>
        <w:pStyle w:val="breakline"/>
        <w:rPr>
          <w:color w:val="002060"/>
        </w:rPr>
      </w:pPr>
    </w:p>
    <w:p w14:paraId="6FC75647" w14:textId="381AD635" w:rsidR="007949D6" w:rsidRPr="007949D6" w:rsidRDefault="007949D6" w:rsidP="007949D6">
      <w:pPr>
        <w:pStyle w:val="sottotitolocampionato10"/>
        <w:rPr>
          <w:color w:val="002060"/>
        </w:rPr>
      </w:pPr>
      <w:r w:rsidRPr="007949D6">
        <w:rPr>
          <w:color w:val="002060"/>
        </w:rPr>
        <w:t xml:space="preserve">GIRONE </w:t>
      </w:r>
      <w:r>
        <w:rPr>
          <w:color w:val="002060"/>
        </w:rPr>
        <w:t>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949D6" w:rsidRPr="007949D6" w14:paraId="6A2A4A86" w14:textId="77777777" w:rsidTr="00726C5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5E25F" w14:textId="77777777" w:rsidR="007949D6" w:rsidRPr="007949D6" w:rsidRDefault="007949D6" w:rsidP="00726C59">
            <w:pPr>
              <w:pStyle w:val="headertabella0"/>
              <w:rPr>
                <w:color w:val="002060"/>
              </w:rPr>
            </w:pPr>
            <w:r w:rsidRPr="007949D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A24AA" w14:textId="77777777" w:rsidR="007949D6" w:rsidRPr="007949D6" w:rsidRDefault="007949D6" w:rsidP="00726C59">
            <w:pPr>
              <w:pStyle w:val="headertabella0"/>
              <w:rPr>
                <w:color w:val="002060"/>
              </w:rPr>
            </w:pPr>
            <w:r w:rsidRPr="007949D6">
              <w:rPr>
                <w:color w:val="002060"/>
              </w:rPr>
              <w:t xml:space="preserve">N° </w:t>
            </w:r>
            <w:proofErr w:type="spellStart"/>
            <w:r w:rsidRPr="007949D6">
              <w:rPr>
                <w:color w:val="002060"/>
              </w:rPr>
              <w:t>Gior</w:t>
            </w:r>
            <w:proofErr w:type="spellEnd"/>
            <w:r w:rsidRPr="007949D6">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D528A" w14:textId="77777777" w:rsidR="007949D6" w:rsidRPr="007949D6" w:rsidRDefault="007949D6" w:rsidP="00726C59">
            <w:pPr>
              <w:pStyle w:val="headertabella0"/>
              <w:rPr>
                <w:color w:val="002060"/>
              </w:rPr>
            </w:pPr>
            <w:r w:rsidRPr="007949D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46E98" w14:textId="77777777" w:rsidR="007949D6" w:rsidRPr="007949D6" w:rsidRDefault="007949D6" w:rsidP="00726C59">
            <w:pPr>
              <w:pStyle w:val="headertabella0"/>
              <w:rPr>
                <w:color w:val="002060"/>
              </w:rPr>
            </w:pPr>
            <w:r w:rsidRPr="007949D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39DBB" w14:textId="77777777" w:rsidR="007949D6" w:rsidRPr="007949D6" w:rsidRDefault="007949D6" w:rsidP="00726C59">
            <w:pPr>
              <w:pStyle w:val="headertabella0"/>
              <w:rPr>
                <w:color w:val="002060"/>
              </w:rPr>
            </w:pPr>
            <w:r w:rsidRPr="007949D6">
              <w:rPr>
                <w:color w:val="002060"/>
              </w:rPr>
              <w:t xml:space="preserve">Data </w:t>
            </w:r>
            <w:proofErr w:type="spellStart"/>
            <w:r w:rsidRPr="007949D6">
              <w:rPr>
                <w:color w:val="002060"/>
              </w:rPr>
              <w:t>Orig</w:t>
            </w:r>
            <w:proofErr w:type="spellEnd"/>
            <w:r w:rsidRPr="007949D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6C09C" w14:textId="77777777" w:rsidR="007949D6" w:rsidRPr="007949D6" w:rsidRDefault="007949D6" w:rsidP="00726C59">
            <w:pPr>
              <w:pStyle w:val="headertabella0"/>
              <w:rPr>
                <w:color w:val="002060"/>
              </w:rPr>
            </w:pPr>
            <w:r w:rsidRPr="007949D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80AED" w14:textId="77777777" w:rsidR="007949D6" w:rsidRPr="007949D6" w:rsidRDefault="007949D6" w:rsidP="00726C59">
            <w:pPr>
              <w:pStyle w:val="headertabella0"/>
              <w:rPr>
                <w:color w:val="002060"/>
              </w:rPr>
            </w:pPr>
            <w:r w:rsidRPr="007949D6">
              <w:rPr>
                <w:color w:val="002060"/>
              </w:rPr>
              <w:t xml:space="preserve">Ora </w:t>
            </w:r>
            <w:proofErr w:type="spellStart"/>
            <w:r w:rsidRPr="007949D6">
              <w:rPr>
                <w:color w:val="002060"/>
              </w:rPr>
              <w:t>Orig</w:t>
            </w:r>
            <w:proofErr w:type="spellEnd"/>
            <w:r w:rsidRPr="007949D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7C918" w14:textId="77777777" w:rsidR="007949D6" w:rsidRPr="007949D6" w:rsidRDefault="007949D6" w:rsidP="00726C59">
            <w:pPr>
              <w:pStyle w:val="headertabella0"/>
              <w:rPr>
                <w:color w:val="002060"/>
              </w:rPr>
            </w:pPr>
            <w:r w:rsidRPr="007949D6">
              <w:rPr>
                <w:color w:val="002060"/>
              </w:rPr>
              <w:t>Impianto</w:t>
            </w:r>
          </w:p>
        </w:tc>
      </w:tr>
      <w:tr w:rsidR="007949D6" w:rsidRPr="007949D6" w14:paraId="23CC4DE0" w14:textId="77777777" w:rsidTr="00726C5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9E858" w14:textId="0CC506EE" w:rsidR="007949D6" w:rsidRPr="007949D6" w:rsidRDefault="007949D6" w:rsidP="00726C59">
            <w:pPr>
              <w:pStyle w:val="rowtabella0"/>
              <w:rPr>
                <w:color w:val="002060"/>
                <w:highlight w:val="yellow"/>
              </w:rPr>
            </w:pPr>
            <w:r w:rsidRPr="007949D6">
              <w:rPr>
                <w:color w:val="002060"/>
                <w:highlight w:val="yellow"/>
              </w:rPr>
              <w:t>1</w:t>
            </w:r>
            <w:r>
              <w:rPr>
                <w:color w:val="002060"/>
                <w:highlight w:val="yellow"/>
              </w:rPr>
              <w:t>9</w:t>
            </w:r>
            <w:r w:rsidRPr="007949D6">
              <w:rPr>
                <w:color w:val="002060"/>
                <w:highlight w:val="yellow"/>
              </w:rPr>
              <w:t>/09/2025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366DD" w14:textId="77777777" w:rsidR="007949D6" w:rsidRPr="007949D6" w:rsidRDefault="007949D6" w:rsidP="00726C59">
            <w:pPr>
              <w:pStyle w:val="rowtabella0"/>
              <w:jc w:val="center"/>
              <w:rPr>
                <w:color w:val="002060"/>
                <w:highlight w:val="yellow"/>
              </w:rPr>
            </w:pPr>
            <w:r w:rsidRPr="007949D6">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DFF89" w14:textId="72CE218D" w:rsidR="007949D6" w:rsidRPr="007949D6" w:rsidRDefault="007949D6" w:rsidP="00726C59">
            <w:pPr>
              <w:pStyle w:val="rowtabella0"/>
              <w:rPr>
                <w:color w:val="002060"/>
                <w:highlight w:val="yellow"/>
              </w:rPr>
            </w:pPr>
            <w:r>
              <w:rPr>
                <w:color w:val="002060"/>
                <w:highlight w:val="yellow"/>
              </w:rPr>
              <w:t>RIPABERARDA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0D6AD" w14:textId="7C8270C8" w:rsidR="007949D6" w:rsidRPr="007949D6" w:rsidRDefault="007949D6" w:rsidP="00726C59">
            <w:pPr>
              <w:pStyle w:val="rowtabella0"/>
              <w:rPr>
                <w:color w:val="002060"/>
                <w:highlight w:val="yellow"/>
              </w:rPr>
            </w:pPr>
            <w:r>
              <w:rPr>
                <w:color w:val="002060"/>
                <w:highlight w:val="yellow"/>
              </w:rPr>
              <w:t>CALCIO POTENZA 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8959E" w14:textId="332DAE8E" w:rsidR="007949D6" w:rsidRPr="007949D6" w:rsidRDefault="007949D6" w:rsidP="00726C59">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C875" w14:textId="77777777" w:rsidR="007949D6" w:rsidRPr="007949D6" w:rsidRDefault="007949D6" w:rsidP="00726C59">
            <w:pPr>
              <w:pStyle w:val="rowtabella0"/>
              <w:jc w:val="center"/>
              <w:rPr>
                <w:color w:val="002060"/>
              </w:rPr>
            </w:pPr>
            <w:r w:rsidRPr="007949D6">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7064D" w14:textId="1C20CB3C" w:rsidR="007949D6" w:rsidRPr="007949D6" w:rsidRDefault="007949D6" w:rsidP="00726C59">
            <w:pPr>
              <w:pStyle w:val="rowtabella0"/>
              <w:jc w:val="center"/>
              <w:rPr>
                <w:color w:val="002060"/>
              </w:rPr>
            </w:pPr>
            <w:r>
              <w:rPr>
                <w:color w:val="002060"/>
              </w:rPr>
              <w:t>21:00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96AA0" w14:textId="77777777" w:rsidR="007949D6" w:rsidRPr="007949D6" w:rsidRDefault="007949D6" w:rsidP="00726C59">
            <w:pPr>
              <w:rPr>
                <w:color w:val="002060"/>
              </w:rPr>
            </w:pPr>
          </w:p>
        </w:tc>
      </w:tr>
    </w:tbl>
    <w:p w14:paraId="4A983DDB" w14:textId="77777777" w:rsidR="007949D6" w:rsidRPr="002C787F" w:rsidRDefault="007949D6" w:rsidP="00C27E5A">
      <w:pPr>
        <w:pStyle w:val="LndNormale1"/>
        <w:rPr>
          <w:rFonts w:cs="Arial"/>
          <w:color w:val="002060"/>
          <w:szCs w:val="22"/>
        </w:rPr>
      </w:pPr>
    </w:p>
    <w:p w14:paraId="06F4BE3D" w14:textId="77777777" w:rsidR="00D36BF1" w:rsidRDefault="00D36BF1" w:rsidP="00F770E5">
      <w:pPr>
        <w:pStyle w:val="Nessunaspaziatura"/>
        <w:jc w:val="both"/>
        <w:rPr>
          <w:rFonts w:ascii="Arial" w:hAnsi="Arial" w:cs="Arial"/>
          <w:bCs/>
          <w:color w:val="002060"/>
          <w:sz w:val="12"/>
          <w:szCs w:val="12"/>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CC3F6E2" w14:textId="77777777" w:rsidR="00F00712" w:rsidRPr="009B532B" w:rsidRDefault="00F00712" w:rsidP="00F770E5">
      <w:pPr>
        <w:pStyle w:val="Nessunaspaziatura"/>
        <w:jc w:val="both"/>
        <w:rPr>
          <w:rFonts w:ascii="Arial" w:hAnsi="Arial" w:cs="Arial"/>
          <w:bCs/>
          <w:color w:val="002060"/>
          <w:sz w:val="12"/>
          <w:szCs w:val="12"/>
        </w:rPr>
      </w:pPr>
    </w:p>
    <w:p w14:paraId="2A748A12" w14:textId="77777777" w:rsidR="00E17056" w:rsidRDefault="00E17056" w:rsidP="00530523">
      <w:pPr>
        <w:pStyle w:val="breakline"/>
        <w:rPr>
          <w:color w:val="002060"/>
        </w:rPr>
      </w:pPr>
    </w:p>
    <w:p w14:paraId="5EE18430" w14:textId="77777777" w:rsidR="00F00712" w:rsidRDefault="00F00712"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lastRenderedPageBreak/>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344B0640"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75059C">
        <w:rPr>
          <w:b/>
          <w:color w:val="002060"/>
          <w:u w:val="single"/>
        </w:rPr>
        <w:t>0</w:t>
      </w:r>
      <w:r w:rsidR="00152F00">
        <w:rPr>
          <w:b/>
          <w:color w:val="002060"/>
          <w:u w:val="single"/>
        </w:rPr>
        <w:t>5</w:t>
      </w:r>
      <w:r w:rsidR="003D6BA1">
        <w:rPr>
          <w:b/>
          <w:color w:val="002060"/>
          <w:u w:val="single"/>
        </w:rPr>
        <w:t>/</w:t>
      </w:r>
      <w:r w:rsidR="00FE3D87">
        <w:rPr>
          <w:b/>
          <w:color w:val="002060"/>
          <w:u w:val="single"/>
        </w:rPr>
        <w:t>0</w:t>
      </w:r>
      <w:r w:rsidR="0075059C">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6"/>
      <w:footerReference w:type="even" r:id="rId17"/>
      <w:footerReference w:type="default" r:id="rId18"/>
      <w:headerReference w:type="first" r:id="rId19"/>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6D6A9" w14:textId="77777777" w:rsidR="004C75B2" w:rsidRDefault="004C75B2">
      <w:r>
        <w:separator/>
      </w:r>
    </w:p>
  </w:endnote>
  <w:endnote w:type="continuationSeparator" w:id="0">
    <w:p w14:paraId="3D133A05" w14:textId="77777777" w:rsidR="004C75B2" w:rsidRDefault="004C7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8A9E404"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DF3523">
      <w:rPr>
        <w:rStyle w:val="Numeropagina"/>
        <w:rFonts w:ascii="Arial" w:hAnsi="Arial" w:cs="Arial"/>
        <w:color w:val="002060"/>
      </w:rPr>
      <w:t>1</w:t>
    </w:r>
    <w:r w:rsidR="00DC5B3C">
      <w:rPr>
        <w:rStyle w:val="Numeropagina"/>
        <w:rFonts w:ascii="Arial" w:hAnsi="Arial" w:cs="Arial"/>
        <w:color w:val="002060"/>
      </w:rPr>
      <w:t>4</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15909" w14:textId="77777777" w:rsidR="004C75B2" w:rsidRDefault="004C75B2">
      <w:r>
        <w:separator/>
      </w:r>
    </w:p>
  </w:footnote>
  <w:footnote w:type="continuationSeparator" w:id="0">
    <w:p w14:paraId="112AA931" w14:textId="77777777" w:rsidR="004C75B2" w:rsidRDefault="004C75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0"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9"/>
  </w:num>
  <w:num w:numId="3" w16cid:durableId="57946484">
    <w:abstractNumId w:val="1"/>
  </w:num>
  <w:num w:numId="4" w16cid:durableId="564266614">
    <w:abstractNumId w:val="8"/>
  </w:num>
  <w:num w:numId="5" w16cid:durableId="1249315646">
    <w:abstractNumId w:val="6"/>
  </w:num>
  <w:num w:numId="6" w16cid:durableId="934754267">
    <w:abstractNumId w:val="2"/>
  </w:num>
  <w:num w:numId="7" w16cid:durableId="2088965195">
    <w:abstractNumId w:val="4"/>
  </w:num>
  <w:num w:numId="8" w16cid:durableId="1258707900">
    <w:abstractNumId w:val="11"/>
  </w:num>
  <w:num w:numId="9" w16cid:durableId="745029327">
    <w:abstractNumId w:val="7"/>
  </w:num>
  <w:num w:numId="10" w16cid:durableId="1282424059">
    <w:abstractNumId w:val="10"/>
  </w:num>
  <w:num w:numId="11" w16cid:durableId="1817067011">
    <w:abstractNumId w:val="3"/>
  </w:num>
  <w:num w:numId="12" w16cid:durableId="1075978335">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04A"/>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3000"/>
    <w:rsid w:val="000930FA"/>
    <w:rsid w:val="00093B76"/>
    <w:rsid w:val="00094209"/>
    <w:rsid w:val="000958D7"/>
    <w:rsid w:val="0009640D"/>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8EA"/>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5B9"/>
    <w:rsid w:val="001276E6"/>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B21"/>
    <w:rsid w:val="00132FDD"/>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3EC8"/>
    <w:rsid w:val="0014449F"/>
    <w:rsid w:val="0014462E"/>
    <w:rsid w:val="0014473F"/>
    <w:rsid w:val="0014600B"/>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AD2"/>
    <w:rsid w:val="001E1FA0"/>
    <w:rsid w:val="001E2007"/>
    <w:rsid w:val="001E21E5"/>
    <w:rsid w:val="001E2298"/>
    <w:rsid w:val="001E2445"/>
    <w:rsid w:val="001E251A"/>
    <w:rsid w:val="001E25BA"/>
    <w:rsid w:val="001E28A1"/>
    <w:rsid w:val="001E3227"/>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57F"/>
    <w:rsid w:val="001F1759"/>
    <w:rsid w:val="001F19B5"/>
    <w:rsid w:val="001F1E63"/>
    <w:rsid w:val="001F1EDC"/>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8D7"/>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6E11"/>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63D"/>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15D"/>
    <w:rsid w:val="0034532F"/>
    <w:rsid w:val="003456C0"/>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F9E"/>
    <w:rsid w:val="0041414E"/>
    <w:rsid w:val="00414A01"/>
    <w:rsid w:val="00414B88"/>
    <w:rsid w:val="00414F7F"/>
    <w:rsid w:val="004153BD"/>
    <w:rsid w:val="00415C80"/>
    <w:rsid w:val="00416370"/>
    <w:rsid w:val="004169F7"/>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3077"/>
    <w:rsid w:val="0046428F"/>
    <w:rsid w:val="00464502"/>
    <w:rsid w:val="004646D7"/>
    <w:rsid w:val="004648A7"/>
    <w:rsid w:val="00464A0A"/>
    <w:rsid w:val="00464E9F"/>
    <w:rsid w:val="0046572D"/>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1F0C"/>
    <w:rsid w:val="004920F8"/>
    <w:rsid w:val="004926F5"/>
    <w:rsid w:val="00492DBE"/>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9BD"/>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17ED1"/>
    <w:rsid w:val="00520176"/>
    <w:rsid w:val="005217FA"/>
    <w:rsid w:val="005220E9"/>
    <w:rsid w:val="005224A1"/>
    <w:rsid w:val="005226D1"/>
    <w:rsid w:val="00522917"/>
    <w:rsid w:val="005231AB"/>
    <w:rsid w:val="00523259"/>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212"/>
    <w:rsid w:val="00540408"/>
    <w:rsid w:val="005406B8"/>
    <w:rsid w:val="005408D7"/>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675"/>
    <w:rsid w:val="005F6A88"/>
    <w:rsid w:val="005F6EA1"/>
    <w:rsid w:val="005F6F92"/>
    <w:rsid w:val="005F735A"/>
    <w:rsid w:val="005F74B5"/>
    <w:rsid w:val="005F7630"/>
    <w:rsid w:val="0060017A"/>
    <w:rsid w:val="00601003"/>
    <w:rsid w:val="00601458"/>
    <w:rsid w:val="006015F9"/>
    <w:rsid w:val="006017E8"/>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DDB"/>
    <w:rsid w:val="00617F26"/>
    <w:rsid w:val="0062019F"/>
    <w:rsid w:val="00620259"/>
    <w:rsid w:val="0062095D"/>
    <w:rsid w:val="0062120E"/>
    <w:rsid w:val="006217A6"/>
    <w:rsid w:val="00621C66"/>
    <w:rsid w:val="006223E9"/>
    <w:rsid w:val="00622E81"/>
    <w:rsid w:val="00622F36"/>
    <w:rsid w:val="0062360A"/>
    <w:rsid w:val="00623B08"/>
    <w:rsid w:val="006242B0"/>
    <w:rsid w:val="006242B7"/>
    <w:rsid w:val="00624331"/>
    <w:rsid w:val="006244CC"/>
    <w:rsid w:val="00624805"/>
    <w:rsid w:val="00624A02"/>
    <w:rsid w:val="00624B3A"/>
    <w:rsid w:val="00624D26"/>
    <w:rsid w:val="006252CE"/>
    <w:rsid w:val="00625714"/>
    <w:rsid w:val="00625926"/>
    <w:rsid w:val="00625C4C"/>
    <w:rsid w:val="00626129"/>
    <w:rsid w:val="006266E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DD4"/>
    <w:rsid w:val="006D027D"/>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0B0"/>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80F"/>
    <w:rsid w:val="00752F22"/>
    <w:rsid w:val="007535A8"/>
    <w:rsid w:val="007535EB"/>
    <w:rsid w:val="007537CB"/>
    <w:rsid w:val="00753B27"/>
    <w:rsid w:val="00754139"/>
    <w:rsid w:val="007549E7"/>
    <w:rsid w:val="00754A38"/>
    <w:rsid w:val="00755D33"/>
    <w:rsid w:val="0075612D"/>
    <w:rsid w:val="00756487"/>
    <w:rsid w:val="00757E34"/>
    <w:rsid w:val="00760249"/>
    <w:rsid w:val="00760E70"/>
    <w:rsid w:val="0076130D"/>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E9"/>
    <w:rsid w:val="007A170A"/>
    <w:rsid w:val="007A1F7F"/>
    <w:rsid w:val="007A1FCE"/>
    <w:rsid w:val="007A228F"/>
    <w:rsid w:val="007A2994"/>
    <w:rsid w:val="007A2F16"/>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0B"/>
    <w:rsid w:val="008D725E"/>
    <w:rsid w:val="008D7919"/>
    <w:rsid w:val="008D7FA3"/>
    <w:rsid w:val="008E0B3C"/>
    <w:rsid w:val="008E0E04"/>
    <w:rsid w:val="008E1014"/>
    <w:rsid w:val="008E1BBD"/>
    <w:rsid w:val="008E1CB7"/>
    <w:rsid w:val="008E1DAF"/>
    <w:rsid w:val="008E2107"/>
    <w:rsid w:val="008E2F78"/>
    <w:rsid w:val="008E2FCE"/>
    <w:rsid w:val="008E3101"/>
    <w:rsid w:val="008E34C6"/>
    <w:rsid w:val="008E3612"/>
    <w:rsid w:val="008E3853"/>
    <w:rsid w:val="008E43CD"/>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16C4"/>
    <w:rsid w:val="009016D5"/>
    <w:rsid w:val="00901A5E"/>
    <w:rsid w:val="00901D73"/>
    <w:rsid w:val="00901E56"/>
    <w:rsid w:val="00902068"/>
    <w:rsid w:val="009022A2"/>
    <w:rsid w:val="009029FC"/>
    <w:rsid w:val="00902B84"/>
    <w:rsid w:val="009030F4"/>
    <w:rsid w:val="0090354D"/>
    <w:rsid w:val="0090361B"/>
    <w:rsid w:val="00903888"/>
    <w:rsid w:val="00904099"/>
    <w:rsid w:val="00904120"/>
    <w:rsid w:val="00904222"/>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32B"/>
    <w:rsid w:val="009B570E"/>
    <w:rsid w:val="009B5977"/>
    <w:rsid w:val="009B5ACE"/>
    <w:rsid w:val="009B642E"/>
    <w:rsid w:val="009B6697"/>
    <w:rsid w:val="009B6A05"/>
    <w:rsid w:val="009B6F3C"/>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F1F"/>
    <w:rsid w:val="009E60CC"/>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6D1"/>
    <w:rsid w:val="00A21490"/>
    <w:rsid w:val="00A21581"/>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7500"/>
    <w:rsid w:val="00A777CC"/>
    <w:rsid w:val="00A779E7"/>
    <w:rsid w:val="00A77B17"/>
    <w:rsid w:val="00A80856"/>
    <w:rsid w:val="00A81724"/>
    <w:rsid w:val="00A81727"/>
    <w:rsid w:val="00A81911"/>
    <w:rsid w:val="00A823BF"/>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F7"/>
    <w:rsid w:val="00AD41A0"/>
    <w:rsid w:val="00AD5C09"/>
    <w:rsid w:val="00AD5F76"/>
    <w:rsid w:val="00AD60C6"/>
    <w:rsid w:val="00AD68E4"/>
    <w:rsid w:val="00AD6EAF"/>
    <w:rsid w:val="00AD7281"/>
    <w:rsid w:val="00AD72B6"/>
    <w:rsid w:val="00AD7589"/>
    <w:rsid w:val="00AD7699"/>
    <w:rsid w:val="00AD7D1C"/>
    <w:rsid w:val="00AE0788"/>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706"/>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7B6"/>
    <w:rsid w:val="00BD58E6"/>
    <w:rsid w:val="00BD5AC1"/>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49F"/>
    <w:rsid w:val="00BF258A"/>
    <w:rsid w:val="00BF37AD"/>
    <w:rsid w:val="00BF44F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246"/>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40B2"/>
    <w:rsid w:val="00CC4541"/>
    <w:rsid w:val="00CC4DD9"/>
    <w:rsid w:val="00CC505A"/>
    <w:rsid w:val="00CC510E"/>
    <w:rsid w:val="00CC544C"/>
    <w:rsid w:val="00CC655A"/>
    <w:rsid w:val="00CC666F"/>
    <w:rsid w:val="00CC6A38"/>
    <w:rsid w:val="00CC6AC1"/>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C5A"/>
    <w:rsid w:val="00CE104E"/>
    <w:rsid w:val="00CE11D5"/>
    <w:rsid w:val="00CE15FD"/>
    <w:rsid w:val="00CE189C"/>
    <w:rsid w:val="00CE199C"/>
    <w:rsid w:val="00CE1BCA"/>
    <w:rsid w:val="00CE1E1B"/>
    <w:rsid w:val="00CE291A"/>
    <w:rsid w:val="00CE29B4"/>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313"/>
    <w:rsid w:val="00D07612"/>
    <w:rsid w:val="00D07ACA"/>
    <w:rsid w:val="00D1003F"/>
    <w:rsid w:val="00D10322"/>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8C6"/>
    <w:rsid w:val="00D74930"/>
    <w:rsid w:val="00D74E7B"/>
    <w:rsid w:val="00D7555D"/>
    <w:rsid w:val="00D755E1"/>
    <w:rsid w:val="00D75A04"/>
    <w:rsid w:val="00D75D36"/>
    <w:rsid w:val="00D768FE"/>
    <w:rsid w:val="00D7695C"/>
    <w:rsid w:val="00D76C22"/>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48A9"/>
    <w:rsid w:val="00DD4973"/>
    <w:rsid w:val="00DD4CB2"/>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E2E"/>
    <w:rsid w:val="00DF54A7"/>
    <w:rsid w:val="00DF5814"/>
    <w:rsid w:val="00DF5947"/>
    <w:rsid w:val="00DF5B2E"/>
    <w:rsid w:val="00DF623F"/>
    <w:rsid w:val="00DF6277"/>
    <w:rsid w:val="00DF66E4"/>
    <w:rsid w:val="00DF6CE7"/>
    <w:rsid w:val="00DF7D69"/>
    <w:rsid w:val="00E0001E"/>
    <w:rsid w:val="00E00164"/>
    <w:rsid w:val="00E00365"/>
    <w:rsid w:val="00E00A16"/>
    <w:rsid w:val="00E00F41"/>
    <w:rsid w:val="00E0229E"/>
    <w:rsid w:val="00E0255E"/>
    <w:rsid w:val="00E02EC0"/>
    <w:rsid w:val="00E0306C"/>
    <w:rsid w:val="00E03071"/>
    <w:rsid w:val="00E032BF"/>
    <w:rsid w:val="00E0342C"/>
    <w:rsid w:val="00E03458"/>
    <w:rsid w:val="00E042DA"/>
    <w:rsid w:val="00E04EC4"/>
    <w:rsid w:val="00E055C2"/>
    <w:rsid w:val="00E05CDB"/>
    <w:rsid w:val="00E05CFC"/>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BF6"/>
    <w:rsid w:val="00E941E3"/>
    <w:rsid w:val="00E94337"/>
    <w:rsid w:val="00E9482A"/>
    <w:rsid w:val="00E9488E"/>
    <w:rsid w:val="00E94A6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0F9"/>
    <w:rsid w:val="00F079B5"/>
    <w:rsid w:val="00F10308"/>
    <w:rsid w:val="00F1073C"/>
    <w:rsid w:val="00F109D7"/>
    <w:rsid w:val="00F10B0C"/>
    <w:rsid w:val="00F10B84"/>
    <w:rsid w:val="00F11726"/>
    <w:rsid w:val="00F11733"/>
    <w:rsid w:val="00F117DC"/>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2CEB"/>
    <w:rsid w:val="00F3302A"/>
    <w:rsid w:val="00F336CC"/>
    <w:rsid w:val="00F33D01"/>
    <w:rsid w:val="00F33EAE"/>
    <w:rsid w:val="00F34183"/>
    <w:rsid w:val="00F3492A"/>
    <w:rsid w:val="00F34A80"/>
    <w:rsid w:val="00F34D3C"/>
    <w:rsid w:val="00F3566E"/>
    <w:rsid w:val="00F35E4A"/>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0D0"/>
    <w:rsid w:val="00F53C2C"/>
    <w:rsid w:val="00F53C6B"/>
    <w:rsid w:val="00F53D02"/>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F:\STAGIONE%20SPORTIVA%202025-2026\CU%20n.18%20SGS%20-%20Manuale%20Sistema%20di%20Qualit&#224;%20Club%20Giovanili%20Edizione%202025%20-%20ss%202025-2026\marche.sgs@figc.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scuolecalcio@figc.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yperlink" Target="mailto:sportellomarche@lnd.it" TargetMode="External"/><Relationship Id="rId10" Type="http://schemas.openxmlformats.org/officeDocument/2006/relationships/hyperlink" Target="mailto:c5marche@ln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http://www.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452</TotalTime>
  <Pages>1</Pages>
  <Words>4122</Words>
  <Characters>23500</Characters>
  <Application>Microsoft Office Word</Application>
  <DocSecurity>0</DocSecurity>
  <Lines>195</Lines>
  <Paragraphs>55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27567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17</cp:revision>
  <cp:lastPrinted>2025-09-05T17:33:00Z</cp:lastPrinted>
  <dcterms:created xsi:type="dcterms:W3CDTF">2025-09-03T13:39:00Z</dcterms:created>
  <dcterms:modified xsi:type="dcterms:W3CDTF">2025-09-05T17:36:00Z</dcterms:modified>
</cp:coreProperties>
</file>