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AC006F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E65E3">
              <w:rPr>
                <w:rFonts w:ascii="Arial" w:hAnsi="Arial" w:cs="Arial"/>
                <w:color w:val="002060"/>
                <w:sz w:val="40"/>
                <w:szCs w:val="40"/>
              </w:rPr>
              <w:t>1</w:t>
            </w:r>
            <w:r w:rsidR="00754B2F">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6727A7">
              <w:rPr>
                <w:rFonts w:ascii="Arial" w:hAnsi="Arial" w:cs="Arial"/>
                <w:color w:val="002060"/>
                <w:sz w:val="40"/>
                <w:szCs w:val="40"/>
              </w:rPr>
              <w:t>1</w:t>
            </w:r>
            <w:r w:rsidR="00754B2F">
              <w:rPr>
                <w:rFonts w:ascii="Arial" w:hAnsi="Arial" w:cs="Arial"/>
                <w:color w:val="002060"/>
                <w:sz w:val="40"/>
                <w:szCs w:val="40"/>
              </w:rPr>
              <w:t>7</w:t>
            </w:r>
            <w:r w:rsidR="00580BE5">
              <w:rPr>
                <w:rFonts w:ascii="Arial" w:hAnsi="Arial" w:cs="Arial"/>
                <w:color w:val="002060"/>
                <w:sz w:val="40"/>
                <w:szCs w:val="40"/>
              </w:rPr>
              <w:t>/</w:t>
            </w:r>
            <w:r w:rsidR="00FE3D87">
              <w:rPr>
                <w:rFonts w:ascii="Arial" w:hAnsi="Arial" w:cs="Arial"/>
                <w:color w:val="002060"/>
                <w:sz w:val="40"/>
                <w:szCs w:val="40"/>
              </w:rPr>
              <w:t>0</w:t>
            </w:r>
            <w:r w:rsidR="0075059C">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932AE58"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F6726B">
          <w:rPr>
            <w:noProof/>
            <w:webHidden/>
          </w:rPr>
          <w:t>1</w:t>
        </w:r>
        <w:r w:rsidR="00AC19D9" w:rsidRPr="00DE1EF7">
          <w:rPr>
            <w:noProof/>
            <w:webHidden/>
          </w:rPr>
          <w:fldChar w:fldCharType="end"/>
        </w:r>
      </w:hyperlink>
    </w:p>
    <w:p w14:paraId="112EDB38" w14:textId="545B6488"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F6726B">
          <w:rPr>
            <w:noProof/>
            <w:webHidden/>
          </w:rPr>
          <w:t>1</w:t>
        </w:r>
        <w:r w:rsidRPr="00DE1EF7">
          <w:rPr>
            <w:noProof/>
            <w:webHidden/>
          </w:rPr>
          <w:fldChar w:fldCharType="end"/>
        </w:r>
      </w:hyperlink>
    </w:p>
    <w:p w14:paraId="4D9CAD43" w14:textId="353578EC"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F6726B">
          <w:rPr>
            <w:noProof/>
            <w:webHidden/>
          </w:rPr>
          <w:t>1</w:t>
        </w:r>
        <w:r w:rsidRPr="00DE1EF7">
          <w:rPr>
            <w:noProof/>
            <w:webHidden/>
          </w:rPr>
          <w:fldChar w:fldCharType="end"/>
        </w:r>
      </w:hyperlink>
    </w:p>
    <w:p w14:paraId="0EAFCCD8" w14:textId="6B221A8E"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F6726B">
          <w:rPr>
            <w:noProof/>
            <w:webHidden/>
          </w:rPr>
          <w:t>1</w:t>
        </w:r>
        <w:r w:rsidRPr="00DE1EF7">
          <w:rPr>
            <w:noProof/>
            <w:webHidden/>
          </w:rPr>
          <w:fldChar w:fldCharType="end"/>
        </w:r>
      </w:hyperlink>
    </w:p>
    <w:p w14:paraId="0952245B" w14:textId="3E3E0AD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F6726B">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231EBF4" w14:textId="77777777" w:rsidR="000F399C" w:rsidRDefault="000F399C" w:rsidP="00586675">
      <w:pPr>
        <w:pStyle w:val="LndNormale1"/>
        <w:rPr>
          <w:color w:val="002060"/>
        </w:rPr>
      </w:pPr>
    </w:p>
    <w:p w14:paraId="26681B96" w14:textId="77777777" w:rsidR="001F2BCE" w:rsidRPr="001F2BCE" w:rsidRDefault="001F2BCE" w:rsidP="001F2BCE">
      <w:pPr>
        <w:pStyle w:val="LndNormale1"/>
        <w:rPr>
          <w:b/>
          <w:color w:val="002060"/>
          <w:sz w:val="28"/>
          <w:szCs w:val="28"/>
        </w:rPr>
      </w:pPr>
      <w:r w:rsidRPr="001F2BCE">
        <w:rPr>
          <w:b/>
          <w:color w:val="002060"/>
          <w:sz w:val="28"/>
          <w:szCs w:val="28"/>
        </w:rPr>
        <w:t>MINUTO DI RACCOGLIMENTO</w:t>
      </w:r>
    </w:p>
    <w:p w14:paraId="3B0E3324" w14:textId="77777777" w:rsidR="001F2BCE" w:rsidRPr="001F2BCE" w:rsidRDefault="001F2BCE" w:rsidP="001F2BCE">
      <w:pPr>
        <w:pStyle w:val="LndNormale1"/>
        <w:rPr>
          <w:b/>
          <w:color w:val="002060"/>
          <w:szCs w:val="22"/>
        </w:rPr>
      </w:pPr>
    </w:p>
    <w:p w14:paraId="02F722D0" w14:textId="3C2A3A5F" w:rsidR="001F2BCE" w:rsidRPr="001F2BCE" w:rsidRDefault="001F2BCE" w:rsidP="001F2BCE">
      <w:pPr>
        <w:pStyle w:val="LndNormale1"/>
        <w:rPr>
          <w:b/>
          <w:color w:val="002060"/>
          <w:sz w:val="24"/>
          <w:szCs w:val="24"/>
        </w:rPr>
      </w:pPr>
      <w:r w:rsidRPr="001F2BCE">
        <w:rPr>
          <w:b/>
          <w:color w:val="002060"/>
          <w:sz w:val="24"/>
          <w:szCs w:val="24"/>
        </w:rPr>
        <w:t>Su invito del Presidente del CONI, il Presidente Federale dispone un minuto di raccoglimento prima dell’inizio delle gare di tutte le competizioni in programma dalla giornata odierna e per l’intero fine settimana, compresi eventuali anticipi e posticipi, per commemorare la scomparsa del giovane sciatore Matteo Franzoso.</w:t>
      </w:r>
    </w:p>
    <w:p w14:paraId="5F7BBADB" w14:textId="77777777" w:rsidR="00B865C0" w:rsidRPr="001F2BCE" w:rsidRDefault="00B865C0" w:rsidP="00586675">
      <w:pPr>
        <w:pStyle w:val="LndNormale1"/>
        <w:rPr>
          <w:color w:val="002060"/>
        </w:rPr>
      </w:pPr>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CE9F009" w14:textId="77777777" w:rsidR="006572C3" w:rsidRDefault="006572C3"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Pr="00C27E5A" w:rsidRDefault="000C7B98" w:rsidP="000C7B98">
      <w:pPr>
        <w:pStyle w:val="LndNormale1"/>
        <w:jc w:val="left"/>
        <w:rPr>
          <w:b/>
          <w:color w:val="002060"/>
          <w:sz w:val="28"/>
          <w:szCs w:val="28"/>
        </w:rPr>
      </w:pPr>
      <w:r w:rsidRPr="00C27E5A">
        <w:rPr>
          <w:b/>
          <w:color w:val="002060"/>
          <w:sz w:val="28"/>
          <w:szCs w:val="28"/>
        </w:rPr>
        <w:t>SPOSTAMENTO GARE</w:t>
      </w:r>
    </w:p>
    <w:p w14:paraId="1E590199" w14:textId="77777777" w:rsidR="000C7B98" w:rsidRPr="00C27E5A" w:rsidRDefault="000C7B98" w:rsidP="000C7B98">
      <w:pPr>
        <w:pStyle w:val="LndNormale1"/>
        <w:rPr>
          <w:color w:val="002060"/>
          <w:szCs w:val="22"/>
        </w:rPr>
      </w:pPr>
    </w:p>
    <w:p w14:paraId="579EFA9C" w14:textId="77777777" w:rsidR="000C7B98" w:rsidRPr="00C27E5A" w:rsidRDefault="000C7B98" w:rsidP="000C7B98">
      <w:pPr>
        <w:pStyle w:val="LndNormale1"/>
        <w:rPr>
          <w:color w:val="002060"/>
          <w:szCs w:val="22"/>
        </w:rPr>
      </w:pPr>
      <w:r w:rsidRPr="00C27E5A">
        <w:rPr>
          <w:color w:val="002060"/>
          <w:szCs w:val="22"/>
        </w:rPr>
        <w:t xml:space="preserve">Non saranno rinviate gare a data da destinarsi. </w:t>
      </w:r>
    </w:p>
    <w:p w14:paraId="09011D13" w14:textId="77777777" w:rsidR="000C7B98" w:rsidRPr="00C27E5A" w:rsidRDefault="000C7B98" w:rsidP="000C7B98">
      <w:pPr>
        <w:pStyle w:val="LndNormale1"/>
        <w:rPr>
          <w:color w:val="002060"/>
          <w:szCs w:val="22"/>
        </w:rPr>
      </w:pPr>
      <w:r w:rsidRPr="00C27E5A">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D55B3B" w14:textId="77777777" w:rsidR="00A823BF" w:rsidRDefault="00A823BF" w:rsidP="00A823BF">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Pr="00C27E5A" w:rsidRDefault="000C7B98" w:rsidP="000C7B98">
      <w:pPr>
        <w:pStyle w:val="LndNormale1"/>
        <w:rPr>
          <w:color w:val="002060"/>
          <w:szCs w:val="22"/>
        </w:rPr>
      </w:pPr>
      <w:r w:rsidRPr="00C27E5A">
        <w:rPr>
          <w:color w:val="002060"/>
          <w:szCs w:val="22"/>
        </w:rPr>
        <w:t>Per il cambio del campo di giuoco e la variazione di inizio gara che non supera i 30 minuti non è 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C27E5A">
        <w:rPr>
          <w:rFonts w:ascii="Arial" w:hAnsi="Arial" w:cs="Arial"/>
          <w:i/>
          <w:iCs/>
          <w:color w:val="002060"/>
          <w:sz w:val="22"/>
          <w:szCs w:val="22"/>
        </w:rPr>
        <w:t>Al fine della tutela della regolarità dell’attività sportiva, non sono consentite, per alcun motivo, inversioni di campo.</w:t>
      </w:r>
    </w:p>
    <w:bookmarkEnd w:id="6"/>
    <w:p w14:paraId="2DE43DF4" w14:textId="77777777" w:rsidR="00422442" w:rsidRDefault="00422442" w:rsidP="00E15385">
      <w:pPr>
        <w:rPr>
          <w:rFonts w:ascii="Arial" w:hAnsi="Arial" w:cs="Arial"/>
          <w:color w:val="002060"/>
          <w:sz w:val="22"/>
          <w:szCs w:val="22"/>
        </w:rPr>
      </w:pPr>
    </w:p>
    <w:p w14:paraId="20CB9F54" w14:textId="77777777" w:rsidR="009C0085" w:rsidRDefault="009C0085"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77777777" w:rsidR="00A21490" w:rsidRPr="00A21490" w:rsidRDefault="00A21490">
      <w:pPr>
        <w:pStyle w:val="LndNormale1"/>
        <w:numPr>
          <w:ilvl w:val="0"/>
          <w:numId w:val="8"/>
        </w:numPr>
        <w:rPr>
          <w:color w:val="002060"/>
        </w:rPr>
      </w:pPr>
      <w:r w:rsidRPr="00A21490">
        <w:rPr>
          <w:color w:val="002060"/>
        </w:rPr>
        <w:t xml:space="preserve">siano state tesserate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lastRenderedPageBreak/>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06C47E96" w14:textId="77777777" w:rsidR="000C7B98" w:rsidRPr="001F2BCE" w:rsidRDefault="000C7B98" w:rsidP="0022231A">
      <w:pPr>
        <w:pStyle w:val="LndNormale1"/>
        <w:rPr>
          <w:color w:val="002060"/>
        </w:rPr>
      </w:pPr>
    </w:p>
    <w:p w14:paraId="3507CFEB" w14:textId="77777777" w:rsidR="001F2BCE" w:rsidRPr="001F2BCE" w:rsidRDefault="001F2BCE" w:rsidP="0022231A">
      <w:pPr>
        <w:pStyle w:val="LndNormale1"/>
        <w:rPr>
          <w:color w:val="002060"/>
        </w:rPr>
      </w:pPr>
    </w:p>
    <w:p w14:paraId="01EE1095" w14:textId="77777777" w:rsidR="001F2BCE" w:rsidRPr="001F2BCE" w:rsidRDefault="001F2BCE" w:rsidP="001F2BCE">
      <w:pPr>
        <w:pStyle w:val="LndNormale1"/>
        <w:rPr>
          <w:b/>
          <w:color w:val="002060"/>
          <w:sz w:val="28"/>
          <w:szCs w:val="28"/>
        </w:rPr>
      </w:pPr>
      <w:r w:rsidRPr="001F2BCE">
        <w:rPr>
          <w:b/>
          <w:color w:val="002060"/>
          <w:sz w:val="28"/>
          <w:szCs w:val="28"/>
        </w:rPr>
        <w:t>SVINCOLI EX ART. 117 BIS NOIF</w:t>
      </w:r>
    </w:p>
    <w:p w14:paraId="24FEE458" w14:textId="77777777" w:rsidR="001F2BCE" w:rsidRPr="001F2BCE" w:rsidRDefault="001F2BCE" w:rsidP="001F2BCE">
      <w:pPr>
        <w:pStyle w:val="LndNormale1"/>
        <w:rPr>
          <w:color w:val="002060"/>
        </w:rPr>
      </w:pPr>
    </w:p>
    <w:p w14:paraId="618AD0FF" w14:textId="77777777" w:rsidR="001F2BCE" w:rsidRPr="001F2BCE" w:rsidRDefault="001F2BCE" w:rsidP="001F2BCE">
      <w:pPr>
        <w:pStyle w:val="LndNormale1"/>
        <w:rPr>
          <w:b/>
          <w:color w:val="002060"/>
        </w:rPr>
      </w:pPr>
      <w:r w:rsidRPr="001F2BC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1F2BCE">
        <w:rPr>
          <w:b/>
          <w:color w:val="002060"/>
        </w:rPr>
        <w:t>12.09.2025:</w:t>
      </w:r>
    </w:p>
    <w:tbl>
      <w:tblPr>
        <w:tblW w:w="0" w:type="auto"/>
        <w:tblLook w:val="04A0" w:firstRow="1" w:lastRow="0" w:firstColumn="1" w:lastColumn="0" w:noHBand="0" w:noVBand="1"/>
      </w:tblPr>
      <w:tblGrid>
        <w:gridCol w:w="1265"/>
        <w:gridCol w:w="2717"/>
        <w:gridCol w:w="1272"/>
        <w:gridCol w:w="1222"/>
        <w:gridCol w:w="3436"/>
      </w:tblGrid>
      <w:tr w:rsidR="001F2BCE" w:rsidRPr="001F2BCE" w14:paraId="52EBC353" w14:textId="77777777" w:rsidTr="001F2BCE">
        <w:tc>
          <w:tcPr>
            <w:tcW w:w="1265" w:type="dxa"/>
            <w:tcBorders>
              <w:top w:val="single" w:sz="4" w:space="0" w:color="auto"/>
              <w:left w:val="single" w:sz="4" w:space="0" w:color="auto"/>
              <w:bottom w:val="single" w:sz="4" w:space="0" w:color="auto"/>
              <w:right w:val="single" w:sz="4" w:space="0" w:color="auto"/>
            </w:tcBorders>
            <w:hideMark/>
          </w:tcPr>
          <w:p w14:paraId="2580ACFE" w14:textId="77777777" w:rsidR="001F2BCE" w:rsidRPr="001F2BCE" w:rsidRDefault="001F2BCE" w:rsidP="00080051">
            <w:pPr>
              <w:pStyle w:val="LndNormale1"/>
              <w:jc w:val="center"/>
              <w:rPr>
                <w:color w:val="002060"/>
              </w:rPr>
            </w:pPr>
            <w:r w:rsidRPr="001F2BCE">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54794465" w14:textId="77777777" w:rsidR="001F2BCE" w:rsidRPr="001F2BCE" w:rsidRDefault="001F2BCE" w:rsidP="00080051">
            <w:pPr>
              <w:pStyle w:val="LndNormale1"/>
              <w:jc w:val="center"/>
              <w:rPr>
                <w:color w:val="002060"/>
              </w:rPr>
            </w:pPr>
            <w:r w:rsidRPr="001F2BCE">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4B41B267" w14:textId="77777777" w:rsidR="001F2BCE" w:rsidRPr="001F2BCE" w:rsidRDefault="001F2BCE" w:rsidP="00080051">
            <w:pPr>
              <w:pStyle w:val="LndNormale1"/>
              <w:jc w:val="center"/>
              <w:rPr>
                <w:color w:val="002060"/>
              </w:rPr>
            </w:pPr>
            <w:r w:rsidRPr="001F2BCE">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3265FFD9" w14:textId="77777777" w:rsidR="001F2BCE" w:rsidRPr="001F2BCE" w:rsidRDefault="001F2BCE" w:rsidP="00080051">
            <w:pPr>
              <w:pStyle w:val="LndNormale1"/>
              <w:jc w:val="center"/>
              <w:rPr>
                <w:color w:val="002060"/>
              </w:rPr>
            </w:pPr>
            <w:r w:rsidRPr="001F2BC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E14E6ED" w14:textId="77777777" w:rsidR="001F2BCE" w:rsidRPr="001F2BCE" w:rsidRDefault="001F2BCE" w:rsidP="00080051">
            <w:pPr>
              <w:pStyle w:val="LndNormale1"/>
              <w:jc w:val="center"/>
              <w:rPr>
                <w:color w:val="002060"/>
              </w:rPr>
            </w:pPr>
            <w:r w:rsidRPr="001F2BCE">
              <w:rPr>
                <w:color w:val="002060"/>
              </w:rPr>
              <w:t>Società</w:t>
            </w:r>
          </w:p>
        </w:tc>
      </w:tr>
      <w:tr w:rsidR="001F2BCE" w:rsidRPr="001F2BCE" w14:paraId="32514D5B" w14:textId="77777777" w:rsidTr="001F2BCE">
        <w:tc>
          <w:tcPr>
            <w:tcW w:w="1265" w:type="dxa"/>
            <w:tcBorders>
              <w:top w:val="single" w:sz="4" w:space="0" w:color="auto"/>
              <w:left w:val="single" w:sz="4" w:space="0" w:color="auto"/>
              <w:bottom w:val="single" w:sz="4" w:space="0" w:color="auto"/>
              <w:right w:val="single" w:sz="4" w:space="0" w:color="auto"/>
            </w:tcBorders>
          </w:tcPr>
          <w:p w14:paraId="39B12DF4" w14:textId="77777777" w:rsidR="001F2BCE" w:rsidRPr="001F2BCE" w:rsidRDefault="001F2BCE" w:rsidP="00080051">
            <w:pPr>
              <w:pStyle w:val="LndNormale1"/>
              <w:jc w:val="left"/>
              <w:textAlignment w:val="baseline"/>
              <w:rPr>
                <w:color w:val="002060"/>
                <w:sz w:val="20"/>
              </w:rPr>
            </w:pPr>
            <w:r w:rsidRPr="001F2BCE">
              <w:rPr>
                <w:color w:val="002060"/>
                <w:sz w:val="20"/>
              </w:rPr>
              <w:t>5365721</w:t>
            </w:r>
          </w:p>
        </w:tc>
        <w:tc>
          <w:tcPr>
            <w:tcW w:w="2717" w:type="dxa"/>
            <w:tcBorders>
              <w:top w:val="single" w:sz="4" w:space="0" w:color="auto"/>
              <w:left w:val="single" w:sz="4" w:space="0" w:color="auto"/>
              <w:bottom w:val="single" w:sz="4" w:space="0" w:color="auto"/>
              <w:right w:val="single" w:sz="4" w:space="0" w:color="auto"/>
            </w:tcBorders>
          </w:tcPr>
          <w:p w14:paraId="5D3CCB92" w14:textId="77777777" w:rsidR="001F2BCE" w:rsidRPr="001F2BCE" w:rsidRDefault="001F2BCE" w:rsidP="00080051">
            <w:pPr>
              <w:pStyle w:val="LndNormale1"/>
              <w:jc w:val="left"/>
              <w:textAlignment w:val="baseline"/>
              <w:rPr>
                <w:color w:val="002060"/>
                <w:sz w:val="20"/>
              </w:rPr>
            </w:pPr>
            <w:r w:rsidRPr="001F2BCE">
              <w:rPr>
                <w:color w:val="002060"/>
                <w:sz w:val="20"/>
              </w:rPr>
              <w:t>GHANNAOUI AMIN</w:t>
            </w:r>
          </w:p>
        </w:tc>
        <w:tc>
          <w:tcPr>
            <w:tcW w:w="1272" w:type="dxa"/>
            <w:tcBorders>
              <w:top w:val="single" w:sz="4" w:space="0" w:color="auto"/>
              <w:left w:val="single" w:sz="4" w:space="0" w:color="auto"/>
              <w:bottom w:val="single" w:sz="4" w:space="0" w:color="auto"/>
              <w:right w:val="single" w:sz="4" w:space="0" w:color="auto"/>
            </w:tcBorders>
          </w:tcPr>
          <w:p w14:paraId="005A8964" w14:textId="77777777" w:rsidR="001F2BCE" w:rsidRPr="001F2BCE" w:rsidRDefault="001F2BCE" w:rsidP="00080051">
            <w:pPr>
              <w:pStyle w:val="LndNormale1"/>
              <w:jc w:val="center"/>
              <w:textAlignment w:val="baseline"/>
              <w:rPr>
                <w:color w:val="002060"/>
                <w:sz w:val="20"/>
              </w:rPr>
            </w:pPr>
            <w:r w:rsidRPr="001F2BCE">
              <w:rPr>
                <w:color w:val="002060"/>
                <w:sz w:val="20"/>
              </w:rPr>
              <w:t>13.03.2001</w:t>
            </w:r>
          </w:p>
        </w:tc>
        <w:tc>
          <w:tcPr>
            <w:tcW w:w="1222" w:type="dxa"/>
            <w:tcBorders>
              <w:top w:val="single" w:sz="4" w:space="0" w:color="auto"/>
              <w:left w:val="single" w:sz="4" w:space="0" w:color="auto"/>
              <w:bottom w:val="single" w:sz="4" w:space="0" w:color="auto"/>
              <w:right w:val="single" w:sz="4" w:space="0" w:color="auto"/>
            </w:tcBorders>
          </w:tcPr>
          <w:p w14:paraId="2C5583A4" w14:textId="77777777" w:rsidR="001F2BCE" w:rsidRPr="001F2BCE" w:rsidRDefault="001F2BCE" w:rsidP="00080051">
            <w:pPr>
              <w:pStyle w:val="LndNormale1"/>
              <w:textAlignment w:val="baseline"/>
              <w:rPr>
                <w:color w:val="002060"/>
                <w:sz w:val="20"/>
              </w:rPr>
            </w:pPr>
            <w:r w:rsidRPr="001F2BCE">
              <w:rPr>
                <w:color w:val="002060"/>
                <w:sz w:val="20"/>
              </w:rPr>
              <w:t>700117</w:t>
            </w:r>
          </w:p>
        </w:tc>
        <w:tc>
          <w:tcPr>
            <w:tcW w:w="3436" w:type="dxa"/>
            <w:tcBorders>
              <w:top w:val="single" w:sz="4" w:space="0" w:color="auto"/>
              <w:left w:val="single" w:sz="4" w:space="0" w:color="auto"/>
              <w:bottom w:val="single" w:sz="4" w:space="0" w:color="auto"/>
              <w:right w:val="single" w:sz="4" w:space="0" w:color="auto"/>
            </w:tcBorders>
          </w:tcPr>
          <w:p w14:paraId="67A7FAE7" w14:textId="77777777" w:rsidR="001F2BCE" w:rsidRPr="001F2BCE" w:rsidRDefault="001F2BCE" w:rsidP="00080051">
            <w:pPr>
              <w:pStyle w:val="LndNormale1"/>
              <w:jc w:val="left"/>
              <w:textAlignment w:val="baseline"/>
              <w:rPr>
                <w:color w:val="002060"/>
                <w:sz w:val="20"/>
              </w:rPr>
            </w:pPr>
            <w:r w:rsidRPr="001F2BCE">
              <w:rPr>
                <w:color w:val="002060"/>
                <w:sz w:val="20"/>
              </w:rPr>
              <w:t>A.S.D. CALCIO CORRIDONIA</w:t>
            </w:r>
          </w:p>
        </w:tc>
      </w:tr>
    </w:tbl>
    <w:p w14:paraId="741162F0" w14:textId="77777777" w:rsidR="001F2BCE" w:rsidRPr="001F2BCE" w:rsidRDefault="001F2BCE" w:rsidP="001F2BCE">
      <w:pPr>
        <w:pStyle w:val="LndNormale1"/>
        <w:rPr>
          <w:color w:val="002060"/>
        </w:rPr>
      </w:pPr>
    </w:p>
    <w:p w14:paraId="5A0D8AF2" w14:textId="77777777" w:rsidR="001F2BCE" w:rsidRPr="001F2BCE" w:rsidRDefault="001F2BCE" w:rsidP="001F2BCE">
      <w:pPr>
        <w:pStyle w:val="LndNormale1"/>
        <w:rPr>
          <w:b/>
          <w:color w:val="002060"/>
        </w:rPr>
      </w:pPr>
      <w:r w:rsidRPr="001F2BC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1F2BCE">
        <w:rPr>
          <w:b/>
          <w:color w:val="002060"/>
        </w:rPr>
        <w:t>15.09.2025:</w:t>
      </w:r>
    </w:p>
    <w:tbl>
      <w:tblPr>
        <w:tblW w:w="0" w:type="auto"/>
        <w:tblLook w:val="04A0" w:firstRow="1" w:lastRow="0" w:firstColumn="1" w:lastColumn="0" w:noHBand="0" w:noVBand="1"/>
      </w:tblPr>
      <w:tblGrid>
        <w:gridCol w:w="1265"/>
        <w:gridCol w:w="2717"/>
        <w:gridCol w:w="1272"/>
        <w:gridCol w:w="1222"/>
        <w:gridCol w:w="3436"/>
      </w:tblGrid>
      <w:tr w:rsidR="001F2BCE" w:rsidRPr="001F2BCE" w14:paraId="13EF9A87" w14:textId="77777777" w:rsidTr="001F2BCE">
        <w:tc>
          <w:tcPr>
            <w:tcW w:w="1265" w:type="dxa"/>
            <w:tcBorders>
              <w:top w:val="single" w:sz="4" w:space="0" w:color="auto"/>
              <w:left w:val="single" w:sz="4" w:space="0" w:color="auto"/>
              <w:bottom w:val="single" w:sz="4" w:space="0" w:color="auto"/>
              <w:right w:val="single" w:sz="4" w:space="0" w:color="auto"/>
            </w:tcBorders>
            <w:hideMark/>
          </w:tcPr>
          <w:p w14:paraId="54984632" w14:textId="77777777" w:rsidR="001F2BCE" w:rsidRPr="001F2BCE" w:rsidRDefault="001F2BCE" w:rsidP="00080051">
            <w:pPr>
              <w:pStyle w:val="LndNormale1"/>
              <w:jc w:val="center"/>
              <w:rPr>
                <w:color w:val="002060"/>
              </w:rPr>
            </w:pPr>
            <w:r w:rsidRPr="001F2BCE">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70C9D5A9" w14:textId="77777777" w:rsidR="001F2BCE" w:rsidRPr="001F2BCE" w:rsidRDefault="001F2BCE" w:rsidP="00080051">
            <w:pPr>
              <w:pStyle w:val="LndNormale1"/>
              <w:jc w:val="center"/>
              <w:rPr>
                <w:color w:val="002060"/>
              </w:rPr>
            </w:pPr>
            <w:r w:rsidRPr="001F2BCE">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0A16AB02" w14:textId="77777777" w:rsidR="001F2BCE" w:rsidRPr="001F2BCE" w:rsidRDefault="001F2BCE" w:rsidP="00080051">
            <w:pPr>
              <w:pStyle w:val="LndNormale1"/>
              <w:jc w:val="center"/>
              <w:rPr>
                <w:color w:val="002060"/>
              </w:rPr>
            </w:pPr>
            <w:r w:rsidRPr="001F2BCE">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22AB33E2" w14:textId="77777777" w:rsidR="001F2BCE" w:rsidRPr="001F2BCE" w:rsidRDefault="001F2BCE" w:rsidP="00080051">
            <w:pPr>
              <w:pStyle w:val="LndNormale1"/>
              <w:jc w:val="center"/>
              <w:rPr>
                <w:color w:val="002060"/>
              </w:rPr>
            </w:pPr>
            <w:r w:rsidRPr="001F2BC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CF23BDF" w14:textId="77777777" w:rsidR="001F2BCE" w:rsidRPr="001F2BCE" w:rsidRDefault="001F2BCE" w:rsidP="00080051">
            <w:pPr>
              <w:pStyle w:val="LndNormale1"/>
              <w:jc w:val="center"/>
              <w:rPr>
                <w:color w:val="002060"/>
              </w:rPr>
            </w:pPr>
            <w:r w:rsidRPr="001F2BCE">
              <w:rPr>
                <w:color w:val="002060"/>
              </w:rPr>
              <w:t>Società</w:t>
            </w:r>
          </w:p>
        </w:tc>
      </w:tr>
      <w:tr w:rsidR="001F2BCE" w:rsidRPr="001F2BCE" w14:paraId="07390455" w14:textId="77777777" w:rsidTr="001F2BCE">
        <w:tc>
          <w:tcPr>
            <w:tcW w:w="1265" w:type="dxa"/>
            <w:tcBorders>
              <w:top w:val="single" w:sz="4" w:space="0" w:color="auto"/>
              <w:left w:val="single" w:sz="4" w:space="0" w:color="auto"/>
              <w:bottom w:val="single" w:sz="4" w:space="0" w:color="auto"/>
              <w:right w:val="single" w:sz="4" w:space="0" w:color="auto"/>
            </w:tcBorders>
          </w:tcPr>
          <w:p w14:paraId="6A07EF94" w14:textId="77777777" w:rsidR="001F2BCE" w:rsidRPr="001F2BCE" w:rsidRDefault="001F2BCE" w:rsidP="00080051">
            <w:pPr>
              <w:pStyle w:val="LndNormale1"/>
              <w:jc w:val="left"/>
              <w:textAlignment w:val="baseline"/>
              <w:rPr>
                <w:color w:val="002060"/>
                <w:sz w:val="20"/>
              </w:rPr>
            </w:pPr>
            <w:r w:rsidRPr="001F2BCE">
              <w:rPr>
                <w:color w:val="002060"/>
                <w:sz w:val="20"/>
              </w:rPr>
              <w:t>6939390</w:t>
            </w:r>
          </w:p>
        </w:tc>
        <w:tc>
          <w:tcPr>
            <w:tcW w:w="2717" w:type="dxa"/>
            <w:tcBorders>
              <w:top w:val="single" w:sz="4" w:space="0" w:color="auto"/>
              <w:left w:val="single" w:sz="4" w:space="0" w:color="auto"/>
              <w:bottom w:val="single" w:sz="4" w:space="0" w:color="auto"/>
              <w:right w:val="single" w:sz="4" w:space="0" w:color="auto"/>
            </w:tcBorders>
          </w:tcPr>
          <w:p w14:paraId="4D7EE5FE" w14:textId="77777777" w:rsidR="001F2BCE" w:rsidRPr="001F2BCE" w:rsidRDefault="001F2BCE" w:rsidP="00080051">
            <w:pPr>
              <w:pStyle w:val="LndNormale1"/>
              <w:jc w:val="left"/>
              <w:textAlignment w:val="baseline"/>
              <w:rPr>
                <w:color w:val="002060"/>
                <w:sz w:val="20"/>
              </w:rPr>
            </w:pPr>
            <w:r w:rsidRPr="001F2BCE">
              <w:rPr>
                <w:color w:val="002060"/>
                <w:sz w:val="20"/>
              </w:rPr>
              <w:t>DI TARANTO SIMONE</w:t>
            </w:r>
          </w:p>
        </w:tc>
        <w:tc>
          <w:tcPr>
            <w:tcW w:w="1272" w:type="dxa"/>
            <w:tcBorders>
              <w:top w:val="single" w:sz="4" w:space="0" w:color="auto"/>
              <w:left w:val="single" w:sz="4" w:space="0" w:color="auto"/>
              <w:bottom w:val="single" w:sz="4" w:space="0" w:color="auto"/>
              <w:right w:val="single" w:sz="4" w:space="0" w:color="auto"/>
            </w:tcBorders>
          </w:tcPr>
          <w:p w14:paraId="184A2A53" w14:textId="77777777" w:rsidR="001F2BCE" w:rsidRPr="001F2BCE" w:rsidRDefault="001F2BCE" w:rsidP="00080051">
            <w:pPr>
              <w:pStyle w:val="LndNormale1"/>
              <w:jc w:val="center"/>
              <w:textAlignment w:val="baseline"/>
              <w:rPr>
                <w:color w:val="002060"/>
                <w:sz w:val="20"/>
              </w:rPr>
            </w:pPr>
            <w:r w:rsidRPr="001F2BCE">
              <w:rPr>
                <w:color w:val="002060"/>
                <w:sz w:val="20"/>
              </w:rPr>
              <w:t>18.10.1999</w:t>
            </w:r>
          </w:p>
        </w:tc>
        <w:tc>
          <w:tcPr>
            <w:tcW w:w="1222" w:type="dxa"/>
            <w:tcBorders>
              <w:top w:val="single" w:sz="4" w:space="0" w:color="auto"/>
              <w:left w:val="single" w:sz="4" w:space="0" w:color="auto"/>
              <w:bottom w:val="single" w:sz="4" w:space="0" w:color="auto"/>
              <w:right w:val="single" w:sz="4" w:space="0" w:color="auto"/>
            </w:tcBorders>
          </w:tcPr>
          <w:p w14:paraId="70467EF4" w14:textId="77777777" w:rsidR="001F2BCE" w:rsidRPr="001F2BCE" w:rsidRDefault="001F2BCE" w:rsidP="00080051">
            <w:pPr>
              <w:pStyle w:val="LndNormale1"/>
              <w:textAlignment w:val="baseline"/>
              <w:rPr>
                <w:color w:val="002060"/>
                <w:sz w:val="20"/>
              </w:rPr>
            </w:pPr>
            <w:r w:rsidRPr="001F2BCE">
              <w:rPr>
                <w:color w:val="002060"/>
                <w:sz w:val="20"/>
              </w:rPr>
              <w:t>930140</w:t>
            </w:r>
          </w:p>
        </w:tc>
        <w:tc>
          <w:tcPr>
            <w:tcW w:w="3436" w:type="dxa"/>
            <w:tcBorders>
              <w:top w:val="single" w:sz="4" w:space="0" w:color="auto"/>
              <w:left w:val="single" w:sz="4" w:space="0" w:color="auto"/>
              <w:bottom w:val="single" w:sz="4" w:space="0" w:color="auto"/>
              <w:right w:val="single" w:sz="4" w:space="0" w:color="auto"/>
            </w:tcBorders>
          </w:tcPr>
          <w:p w14:paraId="5B813772" w14:textId="77777777" w:rsidR="001F2BCE" w:rsidRPr="001F2BCE" w:rsidRDefault="001F2BCE" w:rsidP="00080051">
            <w:pPr>
              <w:pStyle w:val="LndNormale1"/>
              <w:jc w:val="left"/>
              <w:textAlignment w:val="baseline"/>
              <w:rPr>
                <w:color w:val="002060"/>
                <w:sz w:val="20"/>
              </w:rPr>
            </w:pPr>
            <w:r w:rsidRPr="001F2BCE">
              <w:rPr>
                <w:color w:val="002060"/>
                <w:sz w:val="20"/>
              </w:rPr>
              <w:t>A.S.D. ATLETICO RIVER URBINEL</w:t>
            </w:r>
          </w:p>
        </w:tc>
      </w:tr>
      <w:tr w:rsidR="001F2BCE" w:rsidRPr="001F2BCE" w14:paraId="6EB0EE7E" w14:textId="77777777" w:rsidTr="001F2BCE">
        <w:tc>
          <w:tcPr>
            <w:tcW w:w="1265" w:type="dxa"/>
            <w:tcBorders>
              <w:top w:val="single" w:sz="4" w:space="0" w:color="auto"/>
              <w:left w:val="single" w:sz="4" w:space="0" w:color="auto"/>
              <w:bottom w:val="single" w:sz="4" w:space="0" w:color="auto"/>
              <w:right w:val="single" w:sz="4" w:space="0" w:color="auto"/>
            </w:tcBorders>
          </w:tcPr>
          <w:p w14:paraId="3167E448" w14:textId="77777777" w:rsidR="001F2BCE" w:rsidRPr="001F2BCE" w:rsidRDefault="001F2BCE" w:rsidP="00080051">
            <w:pPr>
              <w:pStyle w:val="LndNormale1"/>
              <w:jc w:val="left"/>
              <w:textAlignment w:val="baseline"/>
              <w:rPr>
                <w:color w:val="002060"/>
                <w:sz w:val="20"/>
              </w:rPr>
            </w:pPr>
            <w:r w:rsidRPr="001F2BCE">
              <w:rPr>
                <w:color w:val="002060"/>
                <w:sz w:val="20"/>
              </w:rPr>
              <w:t>5781664</w:t>
            </w:r>
          </w:p>
        </w:tc>
        <w:tc>
          <w:tcPr>
            <w:tcW w:w="2717" w:type="dxa"/>
            <w:tcBorders>
              <w:top w:val="single" w:sz="4" w:space="0" w:color="auto"/>
              <w:left w:val="single" w:sz="4" w:space="0" w:color="auto"/>
              <w:bottom w:val="single" w:sz="4" w:space="0" w:color="auto"/>
              <w:right w:val="single" w:sz="4" w:space="0" w:color="auto"/>
            </w:tcBorders>
          </w:tcPr>
          <w:p w14:paraId="79AD68DB" w14:textId="77777777" w:rsidR="001F2BCE" w:rsidRPr="001F2BCE" w:rsidRDefault="001F2BCE" w:rsidP="00080051">
            <w:pPr>
              <w:pStyle w:val="LndNormale1"/>
              <w:jc w:val="left"/>
              <w:textAlignment w:val="baseline"/>
              <w:rPr>
                <w:color w:val="002060"/>
                <w:sz w:val="20"/>
              </w:rPr>
            </w:pPr>
            <w:r w:rsidRPr="001F2BCE">
              <w:rPr>
                <w:color w:val="002060"/>
                <w:sz w:val="20"/>
              </w:rPr>
              <w:t>GENOVESE ALESSANDR</w:t>
            </w:r>
          </w:p>
        </w:tc>
        <w:tc>
          <w:tcPr>
            <w:tcW w:w="1272" w:type="dxa"/>
            <w:tcBorders>
              <w:top w:val="single" w:sz="4" w:space="0" w:color="auto"/>
              <w:left w:val="single" w:sz="4" w:space="0" w:color="auto"/>
              <w:bottom w:val="single" w:sz="4" w:space="0" w:color="auto"/>
              <w:right w:val="single" w:sz="4" w:space="0" w:color="auto"/>
            </w:tcBorders>
          </w:tcPr>
          <w:p w14:paraId="0C9C9D70" w14:textId="77777777" w:rsidR="001F2BCE" w:rsidRPr="001F2BCE" w:rsidRDefault="001F2BCE" w:rsidP="00080051">
            <w:pPr>
              <w:pStyle w:val="LndNormale1"/>
              <w:jc w:val="center"/>
              <w:textAlignment w:val="baseline"/>
              <w:rPr>
                <w:color w:val="002060"/>
                <w:sz w:val="20"/>
              </w:rPr>
            </w:pPr>
            <w:r w:rsidRPr="001F2BCE">
              <w:rPr>
                <w:color w:val="002060"/>
                <w:sz w:val="20"/>
              </w:rPr>
              <w:t>04.03.2003</w:t>
            </w:r>
          </w:p>
        </w:tc>
        <w:tc>
          <w:tcPr>
            <w:tcW w:w="1222" w:type="dxa"/>
            <w:tcBorders>
              <w:top w:val="single" w:sz="4" w:space="0" w:color="auto"/>
              <w:left w:val="single" w:sz="4" w:space="0" w:color="auto"/>
              <w:bottom w:val="single" w:sz="4" w:space="0" w:color="auto"/>
              <w:right w:val="single" w:sz="4" w:space="0" w:color="auto"/>
            </w:tcBorders>
          </w:tcPr>
          <w:p w14:paraId="6F50792C" w14:textId="77777777" w:rsidR="001F2BCE" w:rsidRPr="001F2BCE" w:rsidRDefault="001F2BCE" w:rsidP="00080051">
            <w:pPr>
              <w:pStyle w:val="LndNormale1"/>
              <w:textAlignment w:val="baseline"/>
              <w:rPr>
                <w:color w:val="002060"/>
                <w:sz w:val="20"/>
              </w:rPr>
            </w:pPr>
            <w:r w:rsidRPr="001F2BCE">
              <w:rPr>
                <w:color w:val="002060"/>
                <w:sz w:val="20"/>
              </w:rPr>
              <w:t>951960</w:t>
            </w:r>
          </w:p>
        </w:tc>
        <w:tc>
          <w:tcPr>
            <w:tcW w:w="3436" w:type="dxa"/>
            <w:tcBorders>
              <w:top w:val="single" w:sz="4" w:space="0" w:color="auto"/>
              <w:left w:val="single" w:sz="4" w:space="0" w:color="auto"/>
              <w:bottom w:val="single" w:sz="4" w:space="0" w:color="auto"/>
              <w:right w:val="single" w:sz="4" w:space="0" w:color="auto"/>
            </w:tcBorders>
          </w:tcPr>
          <w:p w14:paraId="7D45829E" w14:textId="77777777" w:rsidR="001F2BCE" w:rsidRPr="001F2BCE" w:rsidRDefault="001F2BCE" w:rsidP="00080051">
            <w:pPr>
              <w:pStyle w:val="LndNormale1"/>
              <w:jc w:val="left"/>
              <w:textAlignment w:val="baseline"/>
              <w:rPr>
                <w:color w:val="002060"/>
                <w:sz w:val="20"/>
              </w:rPr>
            </w:pPr>
            <w:r w:rsidRPr="001F2BCE">
              <w:rPr>
                <w:color w:val="002060"/>
                <w:sz w:val="20"/>
              </w:rPr>
              <w:t>A.P.D. CASTORANESE</w:t>
            </w:r>
          </w:p>
        </w:tc>
      </w:tr>
      <w:tr w:rsidR="001F2BCE" w:rsidRPr="001F2BCE" w14:paraId="4CC7CEA4" w14:textId="77777777" w:rsidTr="001F2BCE">
        <w:tc>
          <w:tcPr>
            <w:tcW w:w="1265" w:type="dxa"/>
            <w:tcBorders>
              <w:top w:val="single" w:sz="4" w:space="0" w:color="auto"/>
              <w:left w:val="single" w:sz="4" w:space="0" w:color="auto"/>
              <w:bottom w:val="single" w:sz="4" w:space="0" w:color="auto"/>
              <w:right w:val="single" w:sz="4" w:space="0" w:color="auto"/>
            </w:tcBorders>
          </w:tcPr>
          <w:p w14:paraId="14BA44CC" w14:textId="77777777" w:rsidR="001F2BCE" w:rsidRPr="001F2BCE" w:rsidRDefault="001F2BCE" w:rsidP="00080051">
            <w:pPr>
              <w:pStyle w:val="LndNormale1"/>
              <w:jc w:val="left"/>
              <w:textAlignment w:val="baseline"/>
              <w:rPr>
                <w:color w:val="002060"/>
                <w:sz w:val="20"/>
              </w:rPr>
            </w:pPr>
            <w:r w:rsidRPr="001F2BCE">
              <w:rPr>
                <w:color w:val="002060"/>
                <w:sz w:val="20"/>
              </w:rPr>
              <w:t>3404416</w:t>
            </w:r>
          </w:p>
        </w:tc>
        <w:tc>
          <w:tcPr>
            <w:tcW w:w="2717" w:type="dxa"/>
            <w:tcBorders>
              <w:top w:val="single" w:sz="4" w:space="0" w:color="auto"/>
              <w:left w:val="single" w:sz="4" w:space="0" w:color="auto"/>
              <w:bottom w:val="single" w:sz="4" w:space="0" w:color="auto"/>
              <w:right w:val="single" w:sz="4" w:space="0" w:color="auto"/>
            </w:tcBorders>
          </w:tcPr>
          <w:p w14:paraId="48EE04AD" w14:textId="77777777" w:rsidR="001F2BCE" w:rsidRPr="001F2BCE" w:rsidRDefault="001F2BCE" w:rsidP="00080051">
            <w:pPr>
              <w:pStyle w:val="LndNormale1"/>
              <w:jc w:val="left"/>
              <w:textAlignment w:val="baseline"/>
              <w:rPr>
                <w:color w:val="002060"/>
                <w:sz w:val="20"/>
              </w:rPr>
            </w:pPr>
            <w:r w:rsidRPr="001F2BCE">
              <w:rPr>
                <w:color w:val="002060"/>
                <w:sz w:val="20"/>
              </w:rPr>
              <w:t>AMEYAW RICHMOND TW</w:t>
            </w:r>
          </w:p>
        </w:tc>
        <w:tc>
          <w:tcPr>
            <w:tcW w:w="1272" w:type="dxa"/>
            <w:tcBorders>
              <w:top w:val="single" w:sz="4" w:space="0" w:color="auto"/>
              <w:left w:val="single" w:sz="4" w:space="0" w:color="auto"/>
              <w:bottom w:val="single" w:sz="4" w:space="0" w:color="auto"/>
              <w:right w:val="single" w:sz="4" w:space="0" w:color="auto"/>
            </w:tcBorders>
          </w:tcPr>
          <w:p w14:paraId="6E362E05" w14:textId="77777777" w:rsidR="001F2BCE" w:rsidRPr="001F2BCE" w:rsidRDefault="001F2BCE" w:rsidP="00080051">
            <w:pPr>
              <w:pStyle w:val="LndNormale1"/>
              <w:jc w:val="center"/>
              <w:textAlignment w:val="baseline"/>
              <w:rPr>
                <w:color w:val="002060"/>
                <w:sz w:val="20"/>
              </w:rPr>
            </w:pPr>
            <w:r w:rsidRPr="001F2BCE">
              <w:rPr>
                <w:color w:val="002060"/>
                <w:sz w:val="20"/>
              </w:rPr>
              <w:t>23.05.2006</w:t>
            </w:r>
          </w:p>
        </w:tc>
        <w:tc>
          <w:tcPr>
            <w:tcW w:w="1222" w:type="dxa"/>
            <w:tcBorders>
              <w:top w:val="single" w:sz="4" w:space="0" w:color="auto"/>
              <w:left w:val="single" w:sz="4" w:space="0" w:color="auto"/>
              <w:bottom w:val="single" w:sz="4" w:space="0" w:color="auto"/>
              <w:right w:val="single" w:sz="4" w:space="0" w:color="auto"/>
            </w:tcBorders>
          </w:tcPr>
          <w:p w14:paraId="2F907977" w14:textId="77777777" w:rsidR="001F2BCE" w:rsidRPr="001F2BCE" w:rsidRDefault="001F2BCE" w:rsidP="00080051">
            <w:pPr>
              <w:pStyle w:val="LndNormale1"/>
              <w:textAlignment w:val="baseline"/>
              <w:rPr>
                <w:color w:val="002060"/>
                <w:sz w:val="20"/>
              </w:rPr>
            </w:pPr>
            <w:r w:rsidRPr="001F2BCE">
              <w:rPr>
                <w:color w:val="002060"/>
                <w:sz w:val="20"/>
              </w:rPr>
              <w:t>921225</w:t>
            </w:r>
          </w:p>
        </w:tc>
        <w:tc>
          <w:tcPr>
            <w:tcW w:w="3436" w:type="dxa"/>
            <w:tcBorders>
              <w:top w:val="single" w:sz="4" w:space="0" w:color="auto"/>
              <w:left w:val="single" w:sz="4" w:space="0" w:color="auto"/>
              <w:bottom w:val="single" w:sz="4" w:space="0" w:color="auto"/>
              <w:right w:val="single" w:sz="4" w:space="0" w:color="auto"/>
            </w:tcBorders>
          </w:tcPr>
          <w:p w14:paraId="5490A99D" w14:textId="77777777" w:rsidR="001F2BCE" w:rsidRPr="001F2BCE" w:rsidRDefault="001F2BCE" w:rsidP="00080051">
            <w:pPr>
              <w:pStyle w:val="LndNormale1"/>
              <w:jc w:val="left"/>
              <w:textAlignment w:val="baseline"/>
              <w:rPr>
                <w:color w:val="002060"/>
                <w:sz w:val="20"/>
                <w:lang w:val="es-ES"/>
              </w:rPr>
            </w:pPr>
            <w:r w:rsidRPr="001F2BCE">
              <w:rPr>
                <w:color w:val="002060"/>
                <w:sz w:val="20"/>
                <w:lang w:val="es-ES"/>
              </w:rPr>
              <w:t>A.S.D. VIGOR MONTECOSARO C</w:t>
            </w:r>
          </w:p>
        </w:tc>
      </w:tr>
    </w:tbl>
    <w:p w14:paraId="284F44EB" w14:textId="77777777" w:rsidR="001F2BCE" w:rsidRPr="001F2BCE" w:rsidRDefault="001F2BCE" w:rsidP="001F2BCE">
      <w:pPr>
        <w:pStyle w:val="LndNormale1"/>
        <w:rPr>
          <w:color w:val="002060"/>
          <w:lang w:val="es-ES"/>
        </w:rPr>
      </w:pPr>
    </w:p>
    <w:p w14:paraId="0413AEF6" w14:textId="77777777" w:rsidR="001F2BCE" w:rsidRPr="001F2BCE" w:rsidRDefault="001F2BCE" w:rsidP="001F2BCE">
      <w:pPr>
        <w:pStyle w:val="LndNormale1"/>
        <w:rPr>
          <w:b/>
          <w:color w:val="002060"/>
        </w:rPr>
      </w:pPr>
      <w:r w:rsidRPr="001F2BC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1F2BCE">
        <w:rPr>
          <w:b/>
          <w:color w:val="002060"/>
        </w:rPr>
        <w:t>16.09.2025:</w:t>
      </w:r>
    </w:p>
    <w:tbl>
      <w:tblPr>
        <w:tblW w:w="0" w:type="auto"/>
        <w:tblLook w:val="04A0" w:firstRow="1" w:lastRow="0" w:firstColumn="1" w:lastColumn="0" w:noHBand="0" w:noVBand="1"/>
      </w:tblPr>
      <w:tblGrid>
        <w:gridCol w:w="1265"/>
        <w:gridCol w:w="2717"/>
        <w:gridCol w:w="1272"/>
        <w:gridCol w:w="1222"/>
        <w:gridCol w:w="3436"/>
      </w:tblGrid>
      <w:tr w:rsidR="001F2BCE" w:rsidRPr="001F2BCE" w14:paraId="12693915" w14:textId="77777777" w:rsidTr="001F2BCE">
        <w:tc>
          <w:tcPr>
            <w:tcW w:w="1265" w:type="dxa"/>
            <w:tcBorders>
              <w:top w:val="single" w:sz="4" w:space="0" w:color="auto"/>
              <w:left w:val="single" w:sz="4" w:space="0" w:color="auto"/>
              <w:bottom w:val="single" w:sz="4" w:space="0" w:color="auto"/>
              <w:right w:val="single" w:sz="4" w:space="0" w:color="auto"/>
            </w:tcBorders>
            <w:hideMark/>
          </w:tcPr>
          <w:p w14:paraId="022BC0B4" w14:textId="77777777" w:rsidR="001F2BCE" w:rsidRPr="001F2BCE" w:rsidRDefault="001F2BCE" w:rsidP="00080051">
            <w:pPr>
              <w:pStyle w:val="LndNormale1"/>
              <w:jc w:val="center"/>
              <w:rPr>
                <w:color w:val="002060"/>
              </w:rPr>
            </w:pPr>
            <w:r w:rsidRPr="001F2BCE">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638C68BE" w14:textId="77777777" w:rsidR="001F2BCE" w:rsidRPr="001F2BCE" w:rsidRDefault="001F2BCE" w:rsidP="00080051">
            <w:pPr>
              <w:pStyle w:val="LndNormale1"/>
              <w:jc w:val="center"/>
              <w:rPr>
                <w:color w:val="002060"/>
              </w:rPr>
            </w:pPr>
            <w:r w:rsidRPr="001F2BCE">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1C9B3970" w14:textId="77777777" w:rsidR="001F2BCE" w:rsidRPr="001F2BCE" w:rsidRDefault="001F2BCE" w:rsidP="00080051">
            <w:pPr>
              <w:pStyle w:val="LndNormale1"/>
              <w:jc w:val="center"/>
              <w:rPr>
                <w:color w:val="002060"/>
              </w:rPr>
            </w:pPr>
            <w:r w:rsidRPr="001F2BCE">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09F74433" w14:textId="77777777" w:rsidR="001F2BCE" w:rsidRPr="001F2BCE" w:rsidRDefault="001F2BCE" w:rsidP="00080051">
            <w:pPr>
              <w:pStyle w:val="LndNormale1"/>
              <w:jc w:val="center"/>
              <w:rPr>
                <w:color w:val="002060"/>
              </w:rPr>
            </w:pPr>
            <w:r w:rsidRPr="001F2BC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E000914" w14:textId="77777777" w:rsidR="001F2BCE" w:rsidRPr="001F2BCE" w:rsidRDefault="001F2BCE" w:rsidP="00080051">
            <w:pPr>
              <w:pStyle w:val="LndNormale1"/>
              <w:jc w:val="center"/>
              <w:rPr>
                <w:color w:val="002060"/>
              </w:rPr>
            </w:pPr>
            <w:r w:rsidRPr="001F2BCE">
              <w:rPr>
                <w:color w:val="002060"/>
              </w:rPr>
              <w:t>Società</w:t>
            </w:r>
          </w:p>
        </w:tc>
      </w:tr>
      <w:tr w:rsidR="001F2BCE" w:rsidRPr="001F2BCE" w14:paraId="5471AD27" w14:textId="77777777" w:rsidTr="001F2BCE">
        <w:tc>
          <w:tcPr>
            <w:tcW w:w="1265" w:type="dxa"/>
            <w:tcBorders>
              <w:top w:val="single" w:sz="4" w:space="0" w:color="auto"/>
              <w:left w:val="single" w:sz="4" w:space="0" w:color="auto"/>
              <w:bottom w:val="single" w:sz="4" w:space="0" w:color="auto"/>
              <w:right w:val="single" w:sz="4" w:space="0" w:color="auto"/>
            </w:tcBorders>
          </w:tcPr>
          <w:p w14:paraId="69BF94FF" w14:textId="77777777" w:rsidR="001F2BCE" w:rsidRPr="001F2BCE" w:rsidRDefault="001F2BCE" w:rsidP="00080051">
            <w:pPr>
              <w:pStyle w:val="LndNormale1"/>
              <w:jc w:val="left"/>
              <w:textAlignment w:val="baseline"/>
              <w:rPr>
                <w:color w:val="002060"/>
                <w:sz w:val="20"/>
              </w:rPr>
            </w:pPr>
            <w:r w:rsidRPr="001F2BCE">
              <w:rPr>
                <w:color w:val="002060"/>
                <w:sz w:val="20"/>
              </w:rPr>
              <w:t>3824974</w:t>
            </w:r>
          </w:p>
        </w:tc>
        <w:tc>
          <w:tcPr>
            <w:tcW w:w="2717" w:type="dxa"/>
            <w:tcBorders>
              <w:top w:val="single" w:sz="4" w:space="0" w:color="auto"/>
              <w:left w:val="single" w:sz="4" w:space="0" w:color="auto"/>
              <w:bottom w:val="single" w:sz="4" w:space="0" w:color="auto"/>
              <w:right w:val="single" w:sz="4" w:space="0" w:color="auto"/>
            </w:tcBorders>
          </w:tcPr>
          <w:p w14:paraId="75C3E794" w14:textId="77777777" w:rsidR="001F2BCE" w:rsidRPr="001F2BCE" w:rsidRDefault="001F2BCE" w:rsidP="00080051">
            <w:pPr>
              <w:pStyle w:val="LndNormale1"/>
              <w:jc w:val="left"/>
              <w:textAlignment w:val="baseline"/>
              <w:rPr>
                <w:color w:val="002060"/>
                <w:sz w:val="20"/>
              </w:rPr>
            </w:pPr>
            <w:r w:rsidRPr="001F2BCE">
              <w:rPr>
                <w:color w:val="002060"/>
                <w:sz w:val="20"/>
              </w:rPr>
              <w:t>ECLIZIETTA FRANCESCO</w:t>
            </w:r>
          </w:p>
        </w:tc>
        <w:tc>
          <w:tcPr>
            <w:tcW w:w="1272" w:type="dxa"/>
            <w:tcBorders>
              <w:top w:val="single" w:sz="4" w:space="0" w:color="auto"/>
              <w:left w:val="single" w:sz="4" w:space="0" w:color="auto"/>
              <w:bottom w:val="single" w:sz="4" w:space="0" w:color="auto"/>
              <w:right w:val="single" w:sz="4" w:space="0" w:color="auto"/>
            </w:tcBorders>
          </w:tcPr>
          <w:p w14:paraId="77981D03" w14:textId="77777777" w:rsidR="001F2BCE" w:rsidRPr="001F2BCE" w:rsidRDefault="001F2BCE" w:rsidP="00080051">
            <w:pPr>
              <w:pStyle w:val="LndNormale1"/>
              <w:jc w:val="center"/>
              <w:textAlignment w:val="baseline"/>
              <w:rPr>
                <w:color w:val="002060"/>
                <w:sz w:val="20"/>
              </w:rPr>
            </w:pPr>
            <w:r w:rsidRPr="001F2BCE">
              <w:rPr>
                <w:color w:val="002060"/>
                <w:sz w:val="20"/>
              </w:rPr>
              <w:t>23.09.1993</w:t>
            </w:r>
          </w:p>
        </w:tc>
        <w:tc>
          <w:tcPr>
            <w:tcW w:w="1222" w:type="dxa"/>
            <w:tcBorders>
              <w:top w:val="single" w:sz="4" w:space="0" w:color="auto"/>
              <w:left w:val="single" w:sz="4" w:space="0" w:color="auto"/>
              <w:bottom w:val="single" w:sz="4" w:space="0" w:color="auto"/>
              <w:right w:val="single" w:sz="4" w:space="0" w:color="auto"/>
            </w:tcBorders>
          </w:tcPr>
          <w:p w14:paraId="219DECDC" w14:textId="77777777" w:rsidR="001F2BCE" w:rsidRPr="001F2BCE" w:rsidRDefault="001F2BCE" w:rsidP="00080051">
            <w:pPr>
              <w:pStyle w:val="LndNormale1"/>
              <w:textAlignment w:val="baseline"/>
              <w:rPr>
                <w:color w:val="002060"/>
                <w:sz w:val="20"/>
              </w:rPr>
            </w:pPr>
            <w:r w:rsidRPr="001F2BCE">
              <w:rPr>
                <w:color w:val="002060"/>
                <w:sz w:val="20"/>
              </w:rPr>
              <w:t>941032</w:t>
            </w:r>
          </w:p>
        </w:tc>
        <w:tc>
          <w:tcPr>
            <w:tcW w:w="3436" w:type="dxa"/>
            <w:tcBorders>
              <w:top w:val="single" w:sz="4" w:space="0" w:color="auto"/>
              <w:left w:val="single" w:sz="4" w:space="0" w:color="auto"/>
              <w:bottom w:val="single" w:sz="4" w:space="0" w:color="auto"/>
              <w:right w:val="single" w:sz="4" w:space="0" w:color="auto"/>
            </w:tcBorders>
          </w:tcPr>
          <w:p w14:paraId="429475A2" w14:textId="77777777" w:rsidR="001F2BCE" w:rsidRPr="001F2BCE" w:rsidRDefault="001F2BCE" w:rsidP="00080051">
            <w:pPr>
              <w:pStyle w:val="LndNormale1"/>
              <w:jc w:val="left"/>
              <w:textAlignment w:val="baseline"/>
              <w:rPr>
                <w:color w:val="002060"/>
                <w:sz w:val="20"/>
              </w:rPr>
            </w:pPr>
            <w:r w:rsidRPr="001F2BCE">
              <w:rPr>
                <w:color w:val="002060"/>
                <w:sz w:val="20"/>
              </w:rPr>
              <w:t>URBIS SALVIA A.S.D.</w:t>
            </w:r>
          </w:p>
        </w:tc>
      </w:tr>
      <w:tr w:rsidR="001F2BCE" w:rsidRPr="001F2BCE" w14:paraId="5AA77A29" w14:textId="77777777" w:rsidTr="001F2BCE">
        <w:tc>
          <w:tcPr>
            <w:tcW w:w="1265" w:type="dxa"/>
            <w:tcBorders>
              <w:top w:val="single" w:sz="4" w:space="0" w:color="auto"/>
              <w:left w:val="single" w:sz="4" w:space="0" w:color="auto"/>
              <w:bottom w:val="single" w:sz="4" w:space="0" w:color="auto"/>
              <w:right w:val="single" w:sz="4" w:space="0" w:color="auto"/>
            </w:tcBorders>
          </w:tcPr>
          <w:p w14:paraId="280CA130" w14:textId="77777777" w:rsidR="001F2BCE" w:rsidRPr="001F2BCE" w:rsidRDefault="001F2BCE" w:rsidP="00080051">
            <w:pPr>
              <w:pStyle w:val="LndNormale1"/>
              <w:jc w:val="left"/>
              <w:textAlignment w:val="baseline"/>
              <w:rPr>
                <w:color w:val="002060"/>
                <w:sz w:val="20"/>
              </w:rPr>
            </w:pPr>
            <w:r w:rsidRPr="001F2BCE">
              <w:rPr>
                <w:color w:val="002060"/>
                <w:sz w:val="20"/>
              </w:rPr>
              <w:t>5300637</w:t>
            </w:r>
          </w:p>
        </w:tc>
        <w:tc>
          <w:tcPr>
            <w:tcW w:w="2717" w:type="dxa"/>
            <w:tcBorders>
              <w:top w:val="single" w:sz="4" w:space="0" w:color="auto"/>
              <w:left w:val="single" w:sz="4" w:space="0" w:color="auto"/>
              <w:bottom w:val="single" w:sz="4" w:space="0" w:color="auto"/>
              <w:right w:val="single" w:sz="4" w:space="0" w:color="auto"/>
            </w:tcBorders>
          </w:tcPr>
          <w:p w14:paraId="0790771F" w14:textId="77777777" w:rsidR="001F2BCE" w:rsidRPr="001F2BCE" w:rsidRDefault="001F2BCE" w:rsidP="00080051">
            <w:pPr>
              <w:pStyle w:val="LndNormale1"/>
              <w:jc w:val="left"/>
              <w:textAlignment w:val="baseline"/>
              <w:rPr>
                <w:color w:val="002060"/>
                <w:sz w:val="20"/>
              </w:rPr>
            </w:pPr>
            <w:r w:rsidRPr="001F2BCE">
              <w:rPr>
                <w:color w:val="002060"/>
                <w:sz w:val="20"/>
              </w:rPr>
              <w:t>SIMONETTI FILIPPO</w:t>
            </w:r>
          </w:p>
        </w:tc>
        <w:tc>
          <w:tcPr>
            <w:tcW w:w="1272" w:type="dxa"/>
            <w:tcBorders>
              <w:top w:val="single" w:sz="4" w:space="0" w:color="auto"/>
              <w:left w:val="single" w:sz="4" w:space="0" w:color="auto"/>
              <w:bottom w:val="single" w:sz="4" w:space="0" w:color="auto"/>
              <w:right w:val="single" w:sz="4" w:space="0" w:color="auto"/>
            </w:tcBorders>
          </w:tcPr>
          <w:p w14:paraId="4C369B14" w14:textId="77777777" w:rsidR="001F2BCE" w:rsidRPr="001F2BCE" w:rsidRDefault="001F2BCE" w:rsidP="00080051">
            <w:pPr>
              <w:pStyle w:val="LndNormale1"/>
              <w:jc w:val="center"/>
              <w:textAlignment w:val="baseline"/>
              <w:rPr>
                <w:color w:val="002060"/>
                <w:sz w:val="20"/>
              </w:rPr>
            </w:pPr>
            <w:r w:rsidRPr="001F2BCE">
              <w:rPr>
                <w:color w:val="002060"/>
                <w:sz w:val="20"/>
              </w:rPr>
              <w:t>01.04.1999</w:t>
            </w:r>
          </w:p>
        </w:tc>
        <w:tc>
          <w:tcPr>
            <w:tcW w:w="1222" w:type="dxa"/>
            <w:tcBorders>
              <w:top w:val="single" w:sz="4" w:space="0" w:color="auto"/>
              <w:left w:val="single" w:sz="4" w:space="0" w:color="auto"/>
              <w:bottom w:val="single" w:sz="4" w:space="0" w:color="auto"/>
              <w:right w:val="single" w:sz="4" w:space="0" w:color="auto"/>
            </w:tcBorders>
          </w:tcPr>
          <w:p w14:paraId="65E83EA8" w14:textId="77777777" w:rsidR="001F2BCE" w:rsidRPr="001F2BCE" w:rsidRDefault="001F2BCE" w:rsidP="00080051">
            <w:pPr>
              <w:pStyle w:val="LndNormale1"/>
              <w:textAlignment w:val="baseline"/>
              <w:rPr>
                <w:color w:val="002060"/>
                <w:sz w:val="20"/>
              </w:rPr>
            </w:pPr>
            <w:r w:rsidRPr="001F2BCE">
              <w:rPr>
                <w:color w:val="002060"/>
                <w:sz w:val="20"/>
              </w:rPr>
              <w:t>962405</w:t>
            </w:r>
          </w:p>
        </w:tc>
        <w:tc>
          <w:tcPr>
            <w:tcW w:w="3436" w:type="dxa"/>
            <w:tcBorders>
              <w:top w:val="single" w:sz="4" w:space="0" w:color="auto"/>
              <w:left w:val="single" w:sz="4" w:space="0" w:color="auto"/>
              <w:bottom w:val="single" w:sz="4" w:space="0" w:color="auto"/>
              <w:right w:val="single" w:sz="4" w:space="0" w:color="auto"/>
            </w:tcBorders>
          </w:tcPr>
          <w:p w14:paraId="19B89E8E" w14:textId="77777777" w:rsidR="001F2BCE" w:rsidRPr="001F2BCE" w:rsidRDefault="001F2BCE" w:rsidP="00080051">
            <w:pPr>
              <w:pStyle w:val="LndNormale1"/>
              <w:jc w:val="left"/>
              <w:textAlignment w:val="baseline"/>
              <w:rPr>
                <w:color w:val="002060"/>
                <w:sz w:val="20"/>
              </w:rPr>
            </w:pPr>
            <w:r w:rsidRPr="001F2BCE">
              <w:rPr>
                <w:color w:val="002060"/>
                <w:sz w:val="20"/>
              </w:rPr>
              <w:t>ASD VISSO-ALTONERA CALCIO</w:t>
            </w:r>
          </w:p>
        </w:tc>
      </w:tr>
      <w:tr w:rsidR="001F2BCE" w:rsidRPr="001F2BCE" w14:paraId="4285B64B" w14:textId="77777777" w:rsidTr="001F2BCE">
        <w:tc>
          <w:tcPr>
            <w:tcW w:w="1265" w:type="dxa"/>
            <w:tcBorders>
              <w:top w:val="single" w:sz="4" w:space="0" w:color="auto"/>
              <w:left w:val="single" w:sz="4" w:space="0" w:color="auto"/>
              <w:bottom w:val="single" w:sz="4" w:space="0" w:color="auto"/>
              <w:right w:val="single" w:sz="4" w:space="0" w:color="auto"/>
            </w:tcBorders>
          </w:tcPr>
          <w:p w14:paraId="66066928" w14:textId="77777777" w:rsidR="001F2BCE" w:rsidRPr="001F2BCE" w:rsidRDefault="001F2BCE" w:rsidP="00080051">
            <w:pPr>
              <w:pStyle w:val="LndNormale1"/>
              <w:jc w:val="left"/>
              <w:textAlignment w:val="baseline"/>
              <w:rPr>
                <w:color w:val="002060"/>
                <w:sz w:val="20"/>
              </w:rPr>
            </w:pPr>
            <w:r w:rsidRPr="001F2BCE">
              <w:rPr>
                <w:color w:val="002060"/>
                <w:sz w:val="20"/>
              </w:rPr>
              <w:t>3624533</w:t>
            </w:r>
          </w:p>
        </w:tc>
        <w:tc>
          <w:tcPr>
            <w:tcW w:w="2717" w:type="dxa"/>
            <w:tcBorders>
              <w:top w:val="single" w:sz="4" w:space="0" w:color="auto"/>
              <w:left w:val="single" w:sz="4" w:space="0" w:color="auto"/>
              <w:bottom w:val="single" w:sz="4" w:space="0" w:color="auto"/>
              <w:right w:val="single" w:sz="4" w:space="0" w:color="auto"/>
            </w:tcBorders>
          </w:tcPr>
          <w:p w14:paraId="1EFD23D0" w14:textId="77777777" w:rsidR="001F2BCE" w:rsidRPr="001F2BCE" w:rsidRDefault="001F2BCE" w:rsidP="00080051">
            <w:pPr>
              <w:pStyle w:val="LndNormale1"/>
              <w:jc w:val="left"/>
              <w:textAlignment w:val="baseline"/>
              <w:rPr>
                <w:color w:val="002060"/>
                <w:sz w:val="20"/>
              </w:rPr>
            </w:pPr>
            <w:r w:rsidRPr="001F2BCE">
              <w:rPr>
                <w:color w:val="002060"/>
                <w:sz w:val="20"/>
              </w:rPr>
              <w:t>PICCINI ALESSIO</w:t>
            </w:r>
          </w:p>
        </w:tc>
        <w:tc>
          <w:tcPr>
            <w:tcW w:w="1272" w:type="dxa"/>
            <w:tcBorders>
              <w:top w:val="single" w:sz="4" w:space="0" w:color="auto"/>
              <w:left w:val="single" w:sz="4" w:space="0" w:color="auto"/>
              <w:bottom w:val="single" w:sz="4" w:space="0" w:color="auto"/>
              <w:right w:val="single" w:sz="4" w:space="0" w:color="auto"/>
            </w:tcBorders>
          </w:tcPr>
          <w:p w14:paraId="705394D6" w14:textId="77777777" w:rsidR="001F2BCE" w:rsidRPr="001F2BCE" w:rsidRDefault="001F2BCE" w:rsidP="00080051">
            <w:pPr>
              <w:pStyle w:val="LndNormale1"/>
              <w:jc w:val="center"/>
              <w:textAlignment w:val="baseline"/>
              <w:rPr>
                <w:color w:val="002060"/>
                <w:sz w:val="20"/>
              </w:rPr>
            </w:pPr>
            <w:r w:rsidRPr="001F2BCE">
              <w:rPr>
                <w:color w:val="002060"/>
                <w:sz w:val="20"/>
              </w:rPr>
              <w:t>05.02.1986</w:t>
            </w:r>
          </w:p>
        </w:tc>
        <w:tc>
          <w:tcPr>
            <w:tcW w:w="1222" w:type="dxa"/>
            <w:tcBorders>
              <w:top w:val="single" w:sz="4" w:space="0" w:color="auto"/>
              <w:left w:val="single" w:sz="4" w:space="0" w:color="auto"/>
              <w:bottom w:val="single" w:sz="4" w:space="0" w:color="auto"/>
              <w:right w:val="single" w:sz="4" w:space="0" w:color="auto"/>
            </w:tcBorders>
          </w:tcPr>
          <w:p w14:paraId="5181D160" w14:textId="77777777" w:rsidR="001F2BCE" w:rsidRPr="001F2BCE" w:rsidRDefault="001F2BCE" w:rsidP="00080051">
            <w:pPr>
              <w:pStyle w:val="LndNormale1"/>
              <w:textAlignment w:val="baseline"/>
              <w:rPr>
                <w:color w:val="002060"/>
                <w:sz w:val="20"/>
              </w:rPr>
            </w:pPr>
            <w:r w:rsidRPr="001F2BCE">
              <w:rPr>
                <w:color w:val="002060"/>
                <w:sz w:val="20"/>
              </w:rPr>
              <w:t>934075</w:t>
            </w:r>
          </w:p>
        </w:tc>
        <w:tc>
          <w:tcPr>
            <w:tcW w:w="3436" w:type="dxa"/>
            <w:tcBorders>
              <w:top w:val="single" w:sz="4" w:space="0" w:color="auto"/>
              <w:left w:val="single" w:sz="4" w:space="0" w:color="auto"/>
              <w:bottom w:val="single" w:sz="4" w:space="0" w:color="auto"/>
              <w:right w:val="single" w:sz="4" w:space="0" w:color="auto"/>
            </w:tcBorders>
          </w:tcPr>
          <w:p w14:paraId="7C4A1E9F" w14:textId="77777777" w:rsidR="001F2BCE" w:rsidRPr="001F2BCE" w:rsidRDefault="001F2BCE" w:rsidP="00080051">
            <w:pPr>
              <w:pStyle w:val="LndNormale1"/>
              <w:jc w:val="left"/>
              <w:textAlignment w:val="baseline"/>
              <w:rPr>
                <w:color w:val="002060"/>
                <w:sz w:val="20"/>
                <w:lang w:val="en-US"/>
              </w:rPr>
            </w:pPr>
            <w:r w:rsidRPr="001F2BCE">
              <w:rPr>
                <w:color w:val="002060"/>
                <w:sz w:val="20"/>
                <w:lang w:val="en-US"/>
              </w:rPr>
              <w:t>A.S.D. FOOTBALL CLUB OSIMO 2</w:t>
            </w:r>
          </w:p>
        </w:tc>
      </w:tr>
    </w:tbl>
    <w:p w14:paraId="1EAF30E4" w14:textId="77777777" w:rsidR="001F2BCE" w:rsidRPr="001F2BCE" w:rsidRDefault="001F2BCE" w:rsidP="001F2BCE">
      <w:pPr>
        <w:pStyle w:val="LndNormale1"/>
        <w:rPr>
          <w:color w:val="002060"/>
          <w:lang w:val="en-US"/>
        </w:rPr>
      </w:pPr>
    </w:p>
    <w:p w14:paraId="41F365E8" w14:textId="77777777" w:rsidR="001F2BCE" w:rsidRPr="001F2BCE" w:rsidRDefault="001F2BCE" w:rsidP="001F2BCE">
      <w:pPr>
        <w:pStyle w:val="LndNormale1"/>
        <w:rPr>
          <w:color w:val="002060"/>
          <w:lang w:val="en-US"/>
        </w:rPr>
      </w:pPr>
    </w:p>
    <w:p w14:paraId="31994F45" w14:textId="77777777" w:rsidR="001F2BCE" w:rsidRPr="001F2BCE" w:rsidRDefault="001F2BCE" w:rsidP="001F2BCE">
      <w:pPr>
        <w:pStyle w:val="LndNormale1"/>
        <w:rPr>
          <w:b/>
          <w:color w:val="002060"/>
          <w:sz w:val="28"/>
          <w:szCs w:val="28"/>
        </w:rPr>
      </w:pPr>
      <w:r w:rsidRPr="001F2BCE">
        <w:rPr>
          <w:b/>
          <w:color w:val="002060"/>
          <w:sz w:val="28"/>
          <w:szCs w:val="28"/>
        </w:rPr>
        <w:t>ANNULLAMENTO TESSERAMENTI ANNUALI</w:t>
      </w:r>
    </w:p>
    <w:p w14:paraId="6182E9AC" w14:textId="77777777" w:rsidR="001F2BCE" w:rsidRPr="001F2BCE" w:rsidRDefault="001F2BCE" w:rsidP="001F2BCE">
      <w:pPr>
        <w:pStyle w:val="LndNormale1"/>
        <w:rPr>
          <w:color w:val="002060"/>
        </w:rPr>
      </w:pPr>
    </w:p>
    <w:p w14:paraId="764B62FE" w14:textId="77777777" w:rsidR="001F2BCE" w:rsidRPr="001F2BCE" w:rsidRDefault="001F2BCE" w:rsidP="001F2BCE">
      <w:pPr>
        <w:pStyle w:val="LndNormale1"/>
        <w:rPr>
          <w:color w:val="002060"/>
        </w:rPr>
      </w:pPr>
      <w:r w:rsidRPr="001F2BCE">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45219F9C" w14:textId="77777777" w:rsidR="001F2BCE" w:rsidRPr="001F2BCE" w:rsidRDefault="001F2BCE" w:rsidP="001F2BCE">
      <w:pPr>
        <w:pStyle w:val="LndNormale1"/>
        <w:rPr>
          <w:b/>
          <w:color w:val="002060"/>
        </w:rPr>
      </w:pPr>
      <w:r w:rsidRPr="001F2BCE">
        <w:rPr>
          <w:b/>
          <w:color w:val="002060"/>
        </w:rPr>
        <w:t>DIAMANTINI FEDERICO</w:t>
      </w:r>
      <w:r w:rsidRPr="001F2BCE">
        <w:rPr>
          <w:b/>
          <w:color w:val="002060"/>
        </w:rPr>
        <w:tab/>
        <w:t xml:space="preserve">nato 12.09.2016 </w:t>
      </w:r>
      <w:r w:rsidRPr="001F2BCE">
        <w:rPr>
          <w:b/>
          <w:color w:val="002060"/>
        </w:rPr>
        <w:tab/>
        <w:t>952.226 A.S.D. ACADEMY VIS PESARO</w:t>
      </w:r>
    </w:p>
    <w:p w14:paraId="35F50EE5" w14:textId="77777777" w:rsidR="001F2BCE" w:rsidRPr="001F2BCE" w:rsidRDefault="001F2BCE" w:rsidP="001F2BCE">
      <w:pPr>
        <w:pStyle w:val="LndNormale1"/>
        <w:rPr>
          <w:rFonts w:cs="Arial"/>
          <w:b/>
          <w:color w:val="002060"/>
          <w:szCs w:val="22"/>
        </w:rPr>
      </w:pPr>
      <w:r w:rsidRPr="001F2BCE">
        <w:rPr>
          <w:rFonts w:cs="Arial"/>
          <w:b/>
          <w:color w:val="002060"/>
          <w:szCs w:val="22"/>
        </w:rPr>
        <w:t xml:space="preserve">TINTI FRANCESCO </w:t>
      </w:r>
      <w:r w:rsidRPr="001F2BCE">
        <w:rPr>
          <w:rFonts w:cs="Arial"/>
          <w:b/>
          <w:color w:val="002060"/>
          <w:szCs w:val="22"/>
        </w:rPr>
        <w:tab/>
      </w:r>
      <w:r w:rsidRPr="001F2BCE">
        <w:rPr>
          <w:rFonts w:cs="Arial"/>
          <w:b/>
          <w:color w:val="002060"/>
          <w:szCs w:val="22"/>
        </w:rPr>
        <w:tab/>
        <w:t>nato 25.04.2010</w:t>
      </w:r>
      <w:r w:rsidRPr="001F2BCE">
        <w:rPr>
          <w:rFonts w:cs="Arial"/>
          <w:b/>
          <w:color w:val="002060"/>
          <w:szCs w:val="22"/>
        </w:rPr>
        <w:tab/>
        <w:t>949.432 A.S.D. REAL METAURO 2018</w:t>
      </w:r>
    </w:p>
    <w:p w14:paraId="15493E43" w14:textId="77777777" w:rsidR="001F2BCE" w:rsidRPr="001F2BCE" w:rsidRDefault="001F2BCE" w:rsidP="001F2BCE">
      <w:pPr>
        <w:rPr>
          <w:rFonts w:ascii="Arial" w:hAnsi="Arial" w:cs="Arial"/>
          <w:color w:val="002060"/>
          <w:sz w:val="22"/>
          <w:szCs w:val="22"/>
        </w:rPr>
      </w:pPr>
    </w:p>
    <w:p w14:paraId="35E6465D" w14:textId="77777777" w:rsidR="001F2BCE" w:rsidRPr="001F2BCE" w:rsidRDefault="001F2BCE" w:rsidP="001F2BCE">
      <w:pPr>
        <w:rPr>
          <w:rFonts w:ascii="Arial" w:hAnsi="Arial" w:cs="Arial"/>
          <w:color w:val="002060"/>
          <w:sz w:val="22"/>
          <w:szCs w:val="22"/>
        </w:rPr>
      </w:pPr>
    </w:p>
    <w:p w14:paraId="5E263633" w14:textId="77777777" w:rsidR="001F2BCE" w:rsidRPr="001F2BCE" w:rsidRDefault="001F2BCE" w:rsidP="001F2BCE">
      <w:pPr>
        <w:pStyle w:val="LndNormale1"/>
        <w:rPr>
          <w:color w:val="002060"/>
          <w:sz w:val="28"/>
          <w:szCs w:val="28"/>
        </w:rPr>
      </w:pPr>
      <w:r w:rsidRPr="001F2BCE">
        <w:rPr>
          <w:b/>
          <w:color w:val="002060"/>
          <w:sz w:val="28"/>
          <w:szCs w:val="28"/>
        </w:rPr>
        <w:t>AUTORIZZAZIONE EX ART. 34/3 N.O.I.F.</w:t>
      </w:r>
    </w:p>
    <w:p w14:paraId="7AFA2940" w14:textId="77777777" w:rsidR="001F2BCE" w:rsidRPr="001F2BCE" w:rsidRDefault="001F2BCE" w:rsidP="001F2BCE">
      <w:pPr>
        <w:pStyle w:val="LndNormale1"/>
        <w:rPr>
          <w:color w:val="002060"/>
        </w:rPr>
      </w:pPr>
    </w:p>
    <w:p w14:paraId="6A0D7D93" w14:textId="77777777" w:rsidR="001F2BCE" w:rsidRPr="001F2BCE" w:rsidRDefault="001F2BCE" w:rsidP="001F2BCE">
      <w:pPr>
        <w:pStyle w:val="LndNormale1"/>
        <w:rPr>
          <w:color w:val="002060"/>
        </w:rPr>
      </w:pPr>
      <w:r w:rsidRPr="001F2BCE">
        <w:rPr>
          <w:color w:val="002060"/>
        </w:rPr>
        <w:t>Vista la certificazione presentata in conformità all’art. 34/3 delle N.O.I.F. si concede l’autorizzazione, prevista al compimento del 14° anno di età per le calciatrici e al 15° anno di età per i calciatori, ai/alle seguenti calciatori/calciatrici:</w:t>
      </w:r>
    </w:p>
    <w:p w14:paraId="22975E06" w14:textId="77777777" w:rsidR="001F2BCE" w:rsidRPr="001F2BCE" w:rsidRDefault="001F2BCE" w:rsidP="001F2BCE">
      <w:pPr>
        <w:pStyle w:val="LndNormale1"/>
        <w:rPr>
          <w:b/>
          <w:color w:val="002060"/>
        </w:rPr>
      </w:pPr>
      <w:r w:rsidRPr="001F2BCE">
        <w:rPr>
          <w:b/>
          <w:color w:val="002060"/>
        </w:rPr>
        <w:t>ANGELONI FILIPPO</w:t>
      </w:r>
      <w:r w:rsidRPr="001F2BCE">
        <w:rPr>
          <w:b/>
          <w:color w:val="002060"/>
        </w:rPr>
        <w:tab/>
      </w:r>
      <w:r w:rsidRPr="001F2BCE">
        <w:rPr>
          <w:b/>
          <w:color w:val="002060"/>
        </w:rPr>
        <w:tab/>
        <w:t>nato 03.03.2010</w:t>
      </w:r>
      <w:r w:rsidRPr="001F2BCE">
        <w:rPr>
          <w:b/>
          <w:color w:val="002060"/>
        </w:rPr>
        <w:tab/>
        <w:t>943.510 A.S.D. ACSS MONDOLFO C5</w:t>
      </w:r>
    </w:p>
    <w:p w14:paraId="23FEDC0E" w14:textId="77777777" w:rsidR="001F2BCE" w:rsidRPr="001F2BCE" w:rsidRDefault="001F2BCE" w:rsidP="001F2BCE">
      <w:pPr>
        <w:pStyle w:val="LndNormale1"/>
        <w:rPr>
          <w:b/>
          <w:color w:val="002060"/>
        </w:rPr>
      </w:pPr>
      <w:r w:rsidRPr="001F2BCE">
        <w:rPr>
          <w:b/>
          <w:color w:val="002060"/>
        </w:rPr>
        <w:t>BORDONI LUCA</w:t>
      </w:r>
      <w:r w:rsidRPr="001F2BCE">
        <w:rPr>
          <w:b/>
          <w:color w:val="002060"/>
        </w:rPr>
        <w:tab/>
      </w:r>
      <w:r w:rsidRPr="001F2BCE">
        <w:rPr>
          <w:b/>
          <w:color w:val="002060"/>
        </w:rPr>
        <w:tab/>
        <w:t>nato 05.02.2010</w:t>
      </w:r>
      <w:r w:rsidRPr="001F2BCE">
        <w:rPr>
          <w:b/>
          <w:color w:val="002060"/>
        </w:rPr>
        <w:tab/>
        <w:t>943.510 A.S.D. ACSS MONDOLFO C5</w:t>
      </w:r>
    </w:p>
    <w:p w14:paraId="034CD0B1" w14:textId="77777777" w:rsidR="001F2BCE" w:rsidRPr="001F2BCE" w:rsidRDefault="001F2BCE" w:rsidP="001F2BCE">
      <w:pPr>
        <w:pStyle w:val="LndNormale1"/>
        <w:rPr>
          <w:b/>
          <w:color w:val="002060"/>
        </w:rPr>
      </w:pPr>
      <w:r w:rsidRPr="001F2BCE">
        <w:rPr>
          <w:b/>
          <w:color w:val="002060"/>
        </w:rPr>
        <w:t>DIOTALLEVI FILIPPO</w:t>
      </w:r>
      <w:r w:rsidRPr="001F2BCE">
        <w:rPr>
          <w:b/>
          <w:color w:val="002060"/>
        </w:rPr>
        <w:tab/>
        <w:t>nato 03.05.2010</w:t>
      </w:r>
      <w:r w:rsidRPr="001F2BCE">
        <w:rPr>
          <w:b/>
          <w:color w:val="002060"/>
        </w:rPr>
        <w:tab/>
        <w:t>943.510 A.S.D. ACSS MONDOLFO C5</w:t>
      </w:r>
    </w:p>
    <w:p w14:paraId="34EED458" w14:textId="77777777" w:rsidR="001F2BCE" w:rsidRPr="001F2BCE" w:rsidRDefault="001F2BCE" w:rsidP="001F2BCE">
      <w:pPr>
        <w:pStyle w:val="LndNormale1"/>
        <w:jc w:val="left"/>
        <w:rPr>
          <w:b/>
          <w:color w:val="002060"/>
        </w:rPr>
      </w:pPr>
      <w:r w:rsidRPr="001F2BCE">
        <w:rPr>
          <w:b/>
          <w:color w:val="002060"/>
        </w:rPr>
        <w:t>FRAPPIETRO PAOLO</w:t>
      </w:r>
      <w:r w:rsidRPr="001F2BCE">
        <w:rPr>
          <w:b/>
          <w:color w:val="002060"/>
        </w:rPr>
        <w:tab/>
        <w:t>nato 14.04.2010</w:t>
      </w:r>
      <w:r w:rsidRPr="001F2BCE">
        <w:rPr>
          <w:b/>
          <w:color w:val="002060"/>
        </w:rPr>
        <w:tab/>
        <w:t xml:space="preserve">  80.699 A.S.D. CANTINE RIUNITE CSI </w:t>
      </w:r>
    </w:p>
    <w:p w14:paraId="4954F6BB" w14:textId="77777777" w:rsidR="001F2BCE" w:rsidRPr="001F2BCE" w:rsidRDefault="001F2BCE" w:rsidP="001F2BCE">
      <w:pPr>
        <w:pStyle w:val="LndNormale1"/>
        <w:jc w:val="left"/>
        <w:rPr>
          <w:b/>
          <w:color w:val="002060"/>
        </w:rPr>
      </w:pPr>
      <w:r w:rsidRPr="001F2BCE">
        <w:rPr>
          <w:b/>
          <w:color w:val="002060"/>
        </w:rPr>
        <w:t>GOLEMI DANIEL</w:t>
      </w:r>
      <w:r w:rsidRPr="001F2BCE">
        <w:rPr>
          <w:b/>
          <w:color w:val="002060"/>
        </w:rPr>
        <w:tab/>
      </w:r>
      <w:r w:rsidRPr="001F2BCE">
        <w:rPr>
          <w:b/>
          <w:color w:val="002060"/>
        </w:rPr>
        <w:tab/>
        <w:t>nato 22.12.2009</w:t>
      </w:r>
      <w:r w:rsidRPr="001F2BCE">
        <w:rPr>
          <w:b/>
          <w:color w:val="002060"/>
        </w:rPr>
        <w:tab/>
        <w:t>943.510 A.S.D. ACSS MONDOLFO C5</w:t>
      </w:r>
    </w:p>
    <w:p w14:paraId="5B8A4EB4" w14:textId="77777777" w:rsidR="001F2BCE" w:rsidRPr="001F2BCE" w:rsidRDefault="001F2BCE" w:rsidP="001F2BCE">
      <w:pPr>
        <w:pStyle w:val="LndNormale1"/>
        <w:jc w:val="left"/>
        <w:rPr>
          <w:b/>
          <w:color w:val="002060"/>
        </w:rPr>
      </w:pPr>
      <w:r w:rsidRPr="001F2BCE">
        <w:rPr>
          <w:b/>
          <w:color w:val="002060"/>
        </w:rPr>
        <w:t>LONGANO GIULIO</w:t>
      </w:r>
      <w:r w:rsidRPr="001F2BCE">
        <w:rPr>
          <w:b/>
          <w:color w:val="002060"/>
        </w:rPr>
        <w:tab/>
      </w:r>
      <w:r w:rsidRPr="001F2BCE">
        <w:rPr>
          <w:b/>
          <w:color w:val="002060"/>
        </w:rPr>
        <w:tab/>
        <w:t>nato 31.10.2009</w:t>
      </w:r>
      <w:r w:rsidRPr="001F2BCE">
        <w:rPr>
          <w:b/>
          <w:color w:val="002060"/>
        </w:rPr>
        <w:tab/>
        <w:t>700.443 A.S. BULDOG T.N.T. LUCREZIA</w:t>
      </w:r>
    </w:p>
    <w:p w14:paraId="63FA495F" w14:textId="77777777" w:rsidR="001F2BCE" w:rsidRPr="001F2BCE" w:rsidRDefault="001F2BCE" w:rsidP="001F2BCE">
      <w:pPr>
        <w:pStyle w:val="LndNormale1"/>
        <w:jc w:val="left"/>
        <w:rPr>
          <w:b/>
          <w:color w:val="002060"/>
        </w:rPr>
      </w:pPr>
      <w:r w:rsidRPr="001F2BCE">
        <w:rPr>
          <w:b/>
          <w:color w:val="002060"/>
        </w:rPr>
        <w:lastRenderedPageBreak/>
        <w:t>PENNONI MANUEL</w:t>
      </w:r>
      <w:r w:rsidRPr="001F2BCE">
        <w:rPr>
          <w:b/>
          <w:color w:val="002060"/>
        </w:rPr>
        <w:tab/>
      </w:r>
      <w:r w:rsidRPr="001F2BCE">
        <w:rPr>
          <w:b/>
          <w:color w:val="002060"/>
        </w:rPr>
        <w:tab/>
        <w:t>nato 18.07.2010</w:t>
      </w:r>
      <w:r w:rsidRPr="001F2BCE">
        <w:rPr>
          <w:b/>
          <w:color w:val="002060"/>
        </w:rPr>
        <w:tab/>
        <w:t>943.510 A.S.D. ACSS MONDOLFO C5</w:t>
      </w:r>
    </w:p>
    <w:p w14:paraId="13DDB6A1" w14:textId="77777777" w:rsidR="001F2BCE" w:rsidRPr="001F2BCE" w:rsidRDefault="001F2BCE" w:rsidP="001F2BCE">
      <w:pPr>
        <w:pStyle w:val="LndNormale1"/>
        <w:jc w:val="left"/>
        <w:rPr>
          <w:b/>
          <w:color w:val="002060"/>
        </w:rPr>
      </w:pPr>
      <w:r w:rsidRPr="001F2BCE">
        <w:rPr>
          <w:b/>
          <w:color w:val="002060"/>
        </w:rPr>
        <w:t>RICCIALDELLI NICOLA</w:t>
      </w:r>
      <w:r w:rsidRPr="001F2BCE">
        <w:rPr>
          <w:b/>
          <w:color w:val="002060"/>
        </w:rPr>
        <w:tab/>
        <w:t>nato 03.02.2010</w:t>
      </w:r>
      <w:r w:rsidRPr="001F2BCE">
        <w:rPr>
          <w:b/>
          <w:color w:val="002060"/>
        </w:rPr>
        <w:tab/>
        <w:t>943.510 A.S.D. ACSS MONDOLFO C5</w:t>
      </w:r>
    </w:p>
    <w:p w14:paraId="3BB3EE4B" w14:textId="77777777" w:rsidR="001F2BCE" w:rsidRPr="001F2BCE" w:rsidRDefault="001F2BCE" w:rsidP="001F2BCE">
      <w:pPr>
        <w:pStyle w:val="LndNormale1"/>
        <w:jc w:val="left"/>
        <w:rPr>
          <w:b/>
          <w:color w:val="002060"/>
        </w:rPr>
      </w:pPr>
      <w:r w:rsidRPr="001F2BCE">
        <w:rPr>
          <w:b/>
          <w:color w:val="002060"/>
        </w:rPr>
        <w:t>ROSSETTI TOMMASO</w:t>
      </w:r>
      <w:r w:rsidRPr="001F2BCE">
        <w:rPr>
          <w:b/>
          <w:color w:val="002060"/>
        </w:rPr>
        <w:tab/>
        <w:t>nato 19.04.2010</w:t>
      </w:r>
      <w:r w:rsidRPr="001F2BCE">
        <w:rPr>
          <w:b/>
          <w:color w:val="002060"/>
        </w:rPr>
        <w:tab/>
        <w:t>943.510 A.S.D. ACSS MONDOLFO C5</w:t>
      </w:r>
    </w:p>
    <w:p w14:paraId="00C988BE" w14:textId="77777777" w:rsidR="001F2BCE" w:rsidRPr="001F2BCE" w:rsidRDefault="001F2BCE" w:rsidP="001F2BCE">
      <w:pPr>
        <w:pStyle w:val="LndNormale1"/>
        <w:jc w:val="left"/>
        <w:rPr>
          <w:b/>
          <w:color w:val="002060"/>
        </w:rPr>
      </w:pPr>
      <w:r w:rsidRPr="001F2BCE">
        <w:rPr>
          <w:b/>
          <w:color w:val="002060"/>
        </w:rPr>
        <w:t>SOLAZZI DIEGO</w:t>
      </w:r>
      <w:r w:rsidRPr="001F2BCE">
        <w:rPr>
          <w:b/>
          <w:color w:val="002060"/>
        </w:rPr>
        <w:tab/>
      </w:r>
      <w:r w:rsidRPr="001F2BCE">
        <w:rPr>
          <w:b/>
          <w:color w:val="002060"/>
        </w:rPr>
        <w:tab/>
        <w:t>nato 22.05.2010</w:t>
      </w:r>
      <w:r w:rsidRPr="001F2BCE">
        <w:rPr>
          <w:b/>
          <w:color w:val="002060"/>
        </w:rPr>
        <w:tab/>
        <w:t>943.510 A.S.D. ACSS MONDOLFO C5</w:t>
      </w:r>
    </w:p>
    <w:p w14:paraId="4E8F9E2A" w14:textId="77777777" w:rsidR="001F2BCE" w:rsidRPr="001F2BCE" w:rsidRDefault="001F2BCE" w:rsidP="001F2BCE">
      <w:pPr>
        <w:pStyle w:val="LndNormale1"/>
        <w:jc w:val="left"/>
        <w:rPr>
          <w:b/>
          <w:color w:val="002060"/>
        </w:rPr>
      </w:pPr>
      <w:r w:rsidRPr="001F2BCE">
        <w:rPr>
          <w:b/>
          <w:color w:val="002060"/>
        </w:rPr>
        <w:t>VERINI RICCARDO</w:t>
      </w:r>
      <w:r w:rsidRPr="001F2BCE">
        <w:rPr>
          <w:b/>
          <w:color w:val="002060"/>
        </w:rPr>
        <w:tab/>
      </w:r>
      <w:r w:rsidRPr="001F2BCE">
        <w:rPr>
          <w:b/>
          <w:color w:val="002060"/>
        </w:rPr>
        <w:tab/>
        <w:t>nato 01.04.2010</w:t>
      </w:r>
      <w:r w:rsidRPr="001F2BCE">
        <w:rPr>
          <w:b/>
          <w:color w:val="002060"/>
        </w:rPr>
        <w:tab/>
        <w:t>943.510 A.S.D. ACSS MONDOLFO C5</w:t>
      </w:r>
    </w:p>
    <w:p w14:paraId="76B3937D" w14:textId="77777777" w:rsidR="001F2BCE" w:rsidRPr="001F2BCE" w:rsidRDefault="001F2BCE" w:rsidP="001F2BCE">
      <w:pPr>
        <w:pStyle w:val="LndNormale1"/>
        <w:jc w:val="left"/>
        <w:rPr>
          <w:b/>
          <w:color w:val="002060"/>
        </w:rPr>
      </w:pPr>
      <w:r w:rsidRPr="001F2BCE">
        <w:rPr>
          <w:b/>
          <w:color w:val="002060"/>
        </w:rPr>
        <w:t>PRINCIPI MARTINA</w:t>
      </w:r>
      <w:r w:rsidRPr="001F2BCE">
        <w:rPr>
          <w:b/>
          <w:color w:val="002060"/>
        </w:rPr>
        <w:tab/>
      </w:r>
      <w:r w:rsidRPr="001F2BCE">
        <w:rPr>
          <w:b/>
          <w:color w:val="002060"/>
        </w:rPr>
        <w:tab/>
        <w:t>nata 14.09.2010</w:t>
      </w:r>
      <w:r w:rsidRPr="001F2BCE">
        <w:rPr>
          <w:b/>
          <w:color w:val="002060"/>
        </w:rPr>
        <w:tab/>
        <w:t>943.510 A.S.D. ACSS MONDOLFO C5</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Default="00CE2B79" w:rsidP="0022231A">
      <w:pPr>
        <w:pStyle w:val="LndNormale1"/>
        <w:rPr>
          <w:color w:val="002060"/>
        </w:rPr>
      </w:pPr>
    </w:p>
    <w:p w14:paraId="3F198437" w14:textId="77777777" w:rsidR="00A201D9" w:rsidRDefault="00A201D9" w:rsidP="0022231A">
      <w:pPr>
        <w:pStyle w:val="LndNormale1"/>
        <w:rPr>
          <w:color w:val="002060"/>
        </w:rPr>
      </w:pPr>
    </w:p>
    <w:p w14:paraId="67E7D9B8" w14:textId="278F5CB1" w:rsidR="00832878" w:rsidRPr="00E02EC0" w:rsidRDefault="009C76E7" w:rsidP="00832878">
      <w:pPr>
        <w:rPr>
          <w:rFonts w:ascii="Arial" w:hAnsi="Arial" w:cs="Arial"/>
          <w:b/>
          <w:color w:val="002060"/>
          <w:sz w:val="28"/>
          <w:szCs w:val="28"/>
        </w:rPr>
      </w:pPr>
      <w:r>
        <w:rPr>
          <w:rFonts w:ascii="Arial" w:hAnsi="Arial" w:cs="Arial"/>
          <w:b/>
          <w:color w:val="002060"/>
          <w:sz w:val="28"/>
          <w:szCs w:val="28"/>
        </w:rPr>
        <w:t>RIUNIONI PROGRAMMATICHE ATTIVITA’ DI BASE CALCIO A 11 CALCIO A 5 E FEMMINILE</w:t>
      </w:r>
    </w:p>
    <w:p w14:paraId="44984A4D" w14:textId="77777777" w:rsidR="00832878" w:rsidRPr="00E02EC0" w:rsidRDefault="00832878" w:rsidP="00832878">
      <w:pPr>
        <w:rPr>
          <w:bCs/>
          <w:iCs/>
          <w:color w:val="002060"/>
          <w:sz w:val="22"/>
          <w:szCs w:val="22"/>
        </w:rPr>
      </w:pPr>
      <w:r w:rsidRPr="00E02EC0">
        <w:rPr>
          <w:bCs/>
          <w:iCs/>
          <w:color w:val="002060"/>
          <w:sz w:val="22"/>
          <w:szCs w:val="22"/>
        </w:rPr>
        <w:t xml:space="preserve"> </w:t>
      </w:r>
    </w:p>
    <w:p w14:paraId="38EFF070" w14:textId="18CCBA2A" w:rsidR="00832878" w:rsidRDefault="009C76E7" w:rsidP="00832878">
      <w:pPr>
        <w:pStyle w:val="LndNormale1"/>
        <w:rPr>
          <w:rFonts w:cs="Arial"/>
          <w:bCs/>
          <w:iCs/>
          <w:color w:val="002060"/>
          <w:szCs w:val="22"/>
        </w:rPr>
      </w:pPr>
      <w:r>
        <w:rPr>
          <w:rFonts w:cs="Arial"/>
          <w:bCs/>
          <w:iCs/>
          <w:color w:val="002060"/>
          <w:szCs w:val="22"/>
        </w:rPr>
        <w:t>Il Settore Giovanile e Scolastico ha fissato le seguenti riunioni programmatiche provinciali relative ai Tornei attività di Base di Calcio a 11, Calcio a 5 e Calcio Femminile:</w:t>
      </w:r>
    </w:p>
    <w:p w14:paraId="26AB0FC8" w14:textId="77777777" w:rsidR="009C76E7" w:rsidRDefault="009C76E7" w:rsidP="00832878">
      <w:pPr>
        <w:pStyle w:val="LndNormale1"/>
        <w:rPr>
          <w:rFonts w:cs="Arial"/>
          <w:bCs/>
          <w:iCs/>
          <w:color w:val="002060"/>
          <w:szCs w:val="22"/>
        </w:rPr>
      </w:pPr>
    </w:p>
    <w:p w14:paraId="31F61B83" w14:textId="16A2CDCD" w:rsidR="009C76E7" w:rsidRPr="009C76E7" w:rsidRDefault="009C76E7" w:rsidP="00832878">
      <w:pPr>
        <w:pStyle w:val="LndNormale1"/>
        <w:rPr>
          <w:rFonts w:cs="Arial"/>
          <w:b/>
          <w:iCs/>
          <w:color w:val="002060"/>
          <w:szCs w:val="22"/>
        </w:rPr>
      </w:pPr>
      <w:r w:rsidRPr="009C76E7">
        <w:rPr>
          <w:rFonts w:cs="Arial"/>
          <w:b/>
          <w:iCs/>
          <w:color w:val="002060"/>
          <w:szCs w:val="22"/>
        </w:rPr>
        <w:t>D.P. ANCONA</w:t>
      </w:r>
    </w:p>
    <w:p w14:paraId="0D52811A" w14:textId="26080EA6" w:rsidR="009C76E7" w:rsidRPr="009C76E7" w:rsidRDefault="009C76E7" w:rsidP="009C76E7">
      <w:pPr>
        <w:pStyle w:val="LndNormale1"/>
        <w:rPr>
          <w:b/>
          <w:i/>
          <w:color w:val="002060"/>
        </w:rPr>
      </w:pPr>
      <w:r>
        <w:rPr>
          <w:rFonts w:cs="Arial"/>
          <w:b/>
          <w:iCs/>
          <w:color w:val="002060"/>
          <w:szCs w:val="22"/>
        </w:rPr>
        <w:t>GIOVEDI’ 18</w:t>
      </w:r>
      <w:r w:rsidRPr="009C76E7">
        <w:rPr>
          <w:rFonts w:cs="Arial"/>
          <w:b/>
          <w:iCs/>
          <w:color w:val="002060"/>
          <w:szCs w:val="22"/>
        </w:rPr>
        <w:t>/09/2025 ore 17:30</w:t>
      </w:r>
      <w:r w:rsidRPr="009C76E7">
        <w:rPr>
          <w:rFonts w:cs="Arial"/>
          <w:b/>
          <w:iCs/>
          <w:color w:val="002060"/>
          <w:szCs w:val="22"/>
        </w:rPr>
        <w:tab/>
      </w:r>
      <w:r>
        <w:rPr>
          <w:rFonts w:cs="Arial"/>
          <w:b/>
          <w:i/>
          <w:color w:val="002060"/>
          <w:szCs w:val="22"/>
        </w:rPr>
        <w:t>Ancona, Sala Conferenze Comitato Regionale Marche</w:t>
      </w:r>
    </w:p>
    <w:p w14:paraId="5774FF65" w14:textId="77777777" w:rsidR="009C76E7" w:rsidRDefault="009C76E7" w:rsidP="00832878">
      <w:pPr>
        <w:pStyle w:val="LndNormale1"/>
        <w:rPr>
          <w:rFonts w:cs="Arial"/>
          <w:b/>
          <w:iCs/>
          <w:color w:val="002060"/>
          <w:szCs w:val="22"/>
        </w:rPr>
      </w:pPr>
    </w:p>
    <w:p w14:paraId="14943B3E" w14:textId="57EB853B" w:rsidR="009C76E7" w:rsidRPr="009C76E7" w:rsidRDefault="009C76E7" w:rsidP="009C76E7">
      <w:pPr>
        <w:pStyle w:val="LndNormale1"/>
        <w:rPr>
          <w:rFonts w:cs="Arial"/>
          <w:b/>
          <w:iCs/>
          <w:color w:val="002060"/>
          <w:szCs w:val="22"/>
        </w:rPr>
      </w:pPr>
      <w:r w:rsidRPr="009C76E7">
        <w:rPr>
          <w:rFonts w:cs="Arial"/>
          <w:b/>
          <w:iCs/>
          <w:color w:val="002060"/>
          <w:szCs w:val="22"/>
        </w:rPr>
        <w:t xml:space="preserve">D.P. </w:t>
      </w:r>
      <w:r>
        <w:rPr>
          <w:rFonts w:cs="Arial"/>
          <w:b/>
          <w:iCs/>
          <w:color w:val="002060"/>
          <w:szCs w:val="22"/>
        </w:rPr>
        <w:t>ASCOLI PICENO</w:t>
      </w:r>
    </w:p>
    <w:p w14:paraId="15B16B21" w14:textId="20B18A51" w:rsidR="009C76E7" w:rsidRPr="009C76E7" w:rsidRDefault="009C76E7" w:rsidP="009C76E7">
      <w:pPr>
        <w:pStyle w:val="LndNormale1"/>
        <w:ind w:left="3540" w:hanging="3540"/>
        <w:rPr>
          <w:b/>
          <w:i/>
          <w:color w:val="002060"/>
        </w:rPr>
      </w:pPr>
      <w:r>
        <w:rPr>
          <w:rFonts w:cs="Arial"/>
          <w:b/>
          <w:iCs/>
          <w:color w:val="002060"/>
          <w:szCs w:val="22"/>
        </w:rPr>
        <w:t>VENERDI’ 19</w:t>
      </w:r>
      <w:r w:rsidRPr="009C76E7">
        <w:rPr>
          <w:rFonts w:cs="Arial"/>
          <w:b/>
          <w:iCs/>
          <w:color w:val="002060"/>
          <w:szCs w:val="22"/>
        </w:rPr>
        <w:t>/09/2025 ore 17:30</w:t>
      </w:r>
      <w:r w:rsidRPr="009C76E7">
        <w:rPr>
          <w:rFonts w:cs="Arial"/>
          <w:b/>
          <w:iCs/>
          <w:color w:val="002060"/>
          <w:szCs w:val="22"/>
        </w:rPr>
        <w:tab/>
      </w:r>
      <w:r>
        <w:rPr>
          <w:rFonts w:cs="Arial"/>
          <w:b/>
          <w:i/>
          <w:color w:val="002060"/>
          <w:szCs w:val="22"/>
        </w:rPr>
        <w:t>Monteprandone, Nuova Sala Riunioni Comunale Loc. Centobuchi</w:t>
      </w:r>
    </w:p>
    <w:p w14:paraId="640E5308" w14:textId="77777777" w:rsidR="009C76E7" w:rsidRPr="009C76E7" w:rsidRDefault="009C76E7" w:rsidP="00832878">
      <w:pPr>
        <w:pStyle w:val="LndNormale1"/>
        <w:rPr>
          <w:rFonts w:cs="Arial"/>
          <w:b/>
          <w:iCs/>
          <w:color w:val="002060"/>
          <w:szCs w:val="22"/>
        </w:rPr>
      </w:pPr>
    </w:p>
    <w:p w14:paraId="053470E3" w14:textId="540DFB30" w:rsidR="009C76E7" w:rsidRPr="009C76E7" w:rsidRDefault="009C76E7" w:rsidP="009C76E7">
      <w:pPr>
        <w:pStyle w:val="LndNormale1"/>
        <w:rPr>
          <w:rFonts w:cs="Arial"/>
          <w:b/>
          <w:iCs/>
          <w:color w:val="002060"/>
          <w:szCs w:val="22"/>
        </w:rPr>
      </w:pPr>
      <w:r w:rsidRPr="009C76E7">
        <w:rPr>
          <w:rFonts w:cs="Arial"/>
          <w:b/>
          <w:iCs/>
          <w:color w:val="002060"/>
          <w:szCs w:val="22"/>
        </w:rPr>
        <w:t xml:space="preserve">D.P. </w:t>
      </w:r>
      <w:r>
        <w:rPr>
          <w:rFonts w:cs="Arial"/>
          <w:b/>
          <w:iCs/>
          <w:color w:val="002060"/>
          <w:szCs w:val="22"/>
        </w:rPr>
        <w:t>MACERATA</w:t>
      </w:r>
    </w:p>
    <w:p w14:paraId="47DB5C1A" w14:textId="72B00F7B" w:rsidR="009C76E7" w:rsidRPr="009C76E7" w:rsidRDefault="009C76E7" w:rsidP="009C76E7">
      <w:pPr>
        <w:pStyle w:val="LndNormale1"/>
        <w:ind w:left="3540" w:hanging="3540"/>
        <w:rPr>
          <w:b/>
          <w:i/>
          <w:color w:val="002060"/>
        </w:rPr>
      </w:pPr>
      <w:r>
        <w:rPr>
          <w:rFonts w:cs="Arial"/>
          <w:b/>
          <w:iCs/>
          <w:color w:val="002060"/>
          <w:szCs w:val="22"/>
        </w:rPr>
        <w:t>MARTEDI’ 23</w:t>
      </w:r>
      <w:r w:rsidRPr="009C76E7">
        <w:rPr>
          <w:rFonts w:cs="Arial"/>
          <w:b/>
          <w:iCs/>
          <w:color w:val="002060"/>
          <w:szCs w:val="22"/>
        </w:rPr>
        <w:t>/09/2025 ore 17:30</w:t>
      </w:r>
      <w:r w:rsidRPr="009C76E7">
        <w:rPr>
          <w:rFonts w:cs="Arial"/>
          <w:b/>
          <w:iCs/>
          <w:color w:val="002060"/>
          <w:szCs w:val="22"/>
        </w:rPr>
        <w:tab/>
      </w:r>
      <w:r>
        <w:rPr>
          <w:rFonts w:cs="Arial"/>
          <w:b/>
          <w:i/>
          <w:color w:val="002060"/>
          <w:szCs w:val="22"/>
        </w:rPr>
        <w:t>Corridonia Zona Ind.le, Hotel Grassetti</w:t>
      </w:r>
    </w:p>
    <w:p w14:paraId="5BEBEEC9" w14:textId="77777777" w:rsidR="009C76E7" w:rsidRDefault="009C76E7" w:rsidP="0022231A">
      <w:pPr>
        <w:pStyle w:val="LndNormale1"/>
        <w:rPr>
          <w:color w:val="002060"/>
        </w:rPr>
      </w:pPr>
    </w:p>
    <w:p w14:paraId="06802E42" w14:textId="4CF30A4B" w:rsidR="009C76E7" w:rsidRPr="009C76E7" w:rsidRDefault="009C76E7" w:rsidP="009C76E7">
      <w:pPr>
        <w:pStyle w:val="LndNormale1"/>
        <w:rPr>
          <w:rFonts w:cs="Arial"/>
          <w:b/>
          <w:iCs/>
          <w:color w:val="002060"/>
          <w:szCs w:val="22"/>
        </w:rPr>
      </w:pPr>
      <w:r w:rsidRPr="009C76E7">
        <w:rPr>
          <w:rFonts w:cs="Arial"/>
          <w:b/>
          <w:iCs/>
          <w:color w:val="002060"/>
          <w:szCs w:val="22"/>
        </w:rPr>
        <w:t xml:space="preserve">D.P. </w:t>
      </w:r>
      <w:r>
        <w:rPr>
          <w:rFonts w:cs="Arial"/>
          <w:b/>
          <w:iCs/>
          <w:color w:val="002060"/>
          <w:szCs w:val="22"/>
        </w:rPr>
        <w:t>PESARO URBINO</w:t>
      </w:r>
    </w:p>
    <w:p w14:paraId="7E7B5CA9" w14:textId="0220B231" w:rsidR="009C76E7" w:rsidRPr="009C76E7" w:rsidRDefault="009C76E7" w:rsidP="009C76E7">
      <w:pPr>
        <w:pStyle w:val="LndNormale1"/>
        <w:ind w:left="3540" w:hanging="3540"/>
        <w:rPr>
          <w:b/>
          <w:i/>
          <w:color w:val="002060"/>
        </w:rPr>
      </w:pPr>
      <w:r>
        <w:rPr>
          <w:rFonts w:cs="Arial"/>
          <w:b/>
          <w:iCs/>
          <w:color w:val="002060"/>
          <w:szCs w:val="22"/>
        </w:rPr>
        <w:t>VENERDI’ 26</w:t>
      </w:r>
      <w:r w:rsidRPr="009C76E7">
        <w:rPr>
          <w:rFonts w:cs="Arial"/>
          <w:b/>
          <w:iCs/>
          <w:color w:val="002060"/>
          <w:szCs w:val="22"/>
        </w:rPr>
        <w:t>/09/2025 ore 17:30</w:t>
      </w:r>
      <w:r w:rsidRPr="009C76E7">
        <w:rPr>
          <w:rFonts w:cs="Arial"/>
          <w:b/>
          <w:iCs/>
          <w:color w:val="002060"/>
          <w:szCs w:val="22"/>
        </w:rPr>
        <w:tab/>
      </w:r>
      <w:r w:rsidR="0043218D">
        <w:rPr>
          <w:rFonts w:cs="Arial"/>
          <w:b/>
          <w:i/>
          <w:color w:val="002060"/>
          <w:szCs w:val="22"/>
        </w:rPr>
        <w:t>Fano, Sala Cooperativa Tre Ponti</w:t>
      </w:r>
    </w:p>
    <w:p w14:paraId="4F86EEB3" w14:textId="77777777" w:rsidR="009C76E7" w:rsidRDefault="009C76E7" w:rsidP="0022231A">
      <w:pPr>
        <w:pStyle w:val="LndNormale1"/>
        <w:rPr>
          <w:color w:val="002060"/>
        </w:rPr>
      </w:pPr>
    </w:p>
    <w:p w14:paraId="72FC4355" w14:textId="77777777" w:rsidR="00832878" w:rsidRDefault="00832878"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7"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1"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7"/>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lastRenderedPageBreak/>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2B02983" w14:textId="77777777" w:rsidR="001F68D7" w:rsidRDefault="001F68D7" w:rsidP="00D84EF7">
      <w:pPr>
        <w:rPr>
          <w:rFonts w:ascii="Arial" w:hAnsi="Arial" w:cs="Arial"/>
          <w:color w:val="002060"/>
          <w:sz w:val="22"/>
          <w:szCs w:val="22"/>
        </w:rPr>
      </w:pPr>
    </w:p>
    <w:p w14:paraId="2CC646F3" w14:textId="77777777" w:rsidR="00CB507D" w:rsidRPr="00DC5B3C" w:rsidRDefault="00CB507D" w:rsidP="0047674B">
      <w:pPr>
        <w:pStyle w:val="LndNormale1"/>
        <w:rPr>
          <w:rFonts w:cs="Arial"/>
          <w:color w:val="002060"/>
          <w:szCs w:val="22"/>
        </w:rPr>
      </w:pPr>
    </w:p>
    <w:p w14:paraId="3AD53A83" w14:textId="1CFC58B3" w:rsidR="001F68D7" w:rsidRPr="001F68D7" w:rsidRDefault="00FE39EA" w:rsidP="001F68D7">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726E8876" w14:textId="77777777" w:rsidR="0024496A" w:rsidRPr="00E7081C" w:rsidRDefault="0024496A" w:rsidP="0024496A">
      <w:pPr>
        <w:pStyle w:val="breakline"/>
        <w:rPr>
          <w:color w:val="002060"/>
        </w:rPr>
      </w:pPr>
    </w:p>
    <w:p w14:paraId="15760FBB" w14:textId="77777777" w:rsidR="0024496A" w:rsidRPr="00E7081C" w:rsidRDefault="0024496A" w:rsidP="0024496A">
      <w:pPr>
        <w:pStyle w:val="titolocampionato0"/>
        <w:shd w:val="clear" w:color="auto" w:fill="CCCCCC"/>
        <w:spacing w:before="80" w:after="40"/>
        <w:rPr>
          <w:color w:val="002060"/>
        </w:rPr>
      </w:pPr>
      <w:r w:rsidRPr="00E7081C">
        <w:rPr>
          <w:color w:val="002060"/>
        </w:rPr>
        <w:t>CALCIO A CINQUE SERIE C2</w:t>
      </w:r>
    </w:p>
    <w:p w14:paraId="6D462BF5" w14:textId="77777777" w:rsidR="0024496A" w:rsidRPr="00FD14DB" w:rsidRDefault="0024496A" w:rsidP="0024496A">
      <w:pPr>
        <w:pStyle w:val="titoloprinc0"/>
        <w:rPr>
          <w:color w:val="002060"/>
        </w:rPr>
      </w:pPr>
      <w:r w:rsidRPr="00FD14DB">
        <w:rPr>
          <w:color w:val="002060"/>
        </w:rPr>
        <w:t>ANAGRAFICA/INDIRIZZARIO/VARIAZIONI CALENDARIO</w:t>
      </w:r>
    </w:p>
    <w:p w14:paraId="38114A98" w14:textId="77777777" w:rsidR="0024496A" w:rsidRPr="00FD14DB" w:rsidRDefault="0024496A" w:rsidP="0024496A">
      <w:pPr>
        <w:pStyle w:val="titoloprinc0"/>
        <w:jc w:val="both"/>
        <w:rPr>
          <w:b w:val="0"/>
          <w:bCs w:val="0"/>
          <w:color w:val="002060"/>
          <w:sz w:val="22"/>
          <w:szCs w:val="22"/>
        </w:rPr>
      </w:pPr>
    </w:p>
    <w:p w14:paraId="0A6774FA" w14:textId="77777777" w:rsidR="0024496A" w:rsidRPr="00110327" w:rsidRDefault="0024496A" w:rsidP="0024496A">
      <w:pPr>
        <w:pStyle w:val="titoloprinc0"/>
        <w:jc w:val="both"/>
        <w:rPr>
          <w:color w:val="002060"/>
          <w:sz w:val="22"/>
          <w:szCs w:val="22"/>
        </w:rPr>
      </w:pPr>
      <w:r w:rsidRPr="00110327">
        <w:rPr>
          <w:color w:val="002060"/>
          <w:sz w:val="22"/>
          <w:szCs w:val="22"/>
        </w:rPr>
        <w:t>GIRONE “</w:t>
      </w:r>
      <w:r>
        <w:rPr>
          <w:color w:val="002060"/>
          <w:sz w:val="22"/>
          <w:szCs w:val="22"/>
        </w:rPr>
        <w:t>A</w:t>
      </w:r>
      <w:r w:rsidRPr="00110327">
        <w:rPr>
          <w:color w:val="002060"/>
          <w:sz w:val="22"/>
          <w:szCs w:val="22"/>
        </w:rPr>
        <w:t>”</w:t>
      </w:r>
    </w:p>
    <w:p w14:paraId="3DFF406F" w14:textId="77777777" w:rsidR="0024496A" w:rsidRPr="00110327" w:rsidRDefault="0024496A" w:rsidP="0024496A">
      <w:pPr>
        <w:pStyle w:val="titoloprinc0"/>
        <w:jc w:val="both"/>
        <w:rPr>
          <w:b w:val="0"/>
          <w:bCs w:val="0"/>
          <w:color w:val="002060"/>
          <w:sz w:val="22"/>
          <w:szCs w:val="22"/>
        </w:rPr>
      </w:pPr>
    </w:p>
    <w:p w14:paraId="0457C336" w14:textId="77777777" w:rsidR="0024496A" w:rsidRDefault="0024496A" w:rsidP="0024496A">
      <w:pPr>
        <w:pStyle w:val="titoloprinc0"/>
        <w:jc w:val="both"/>
        <w:rPr>
          <w:b w:val="0"/>
          <w:bCs w:val="0"/>
          <w:color w:val="002060"/>
          <w:sz w:val="22"/>
          <w:szCs w:val="22"/>
        </w:rPr>
      </w:pPr>
      <w:r w:rsidRPr="00110327">
        <w:rPr>
          <w:b w:val="0"/>
          <w:bCs w:val="0"/>
          <w:color w:val="002060"/>
          <w:sz w:val="22"/>
          <w:szCs w:val="22"/>
        </w:rPr>
        <w:t xml:space="preserve">La Società </w:t>
      </w:r>
      <w:r>
        <w:rPr>
          <w:color w:val="002060"/>
          <w:sz w:val="22"/>
          <w:szCs w:val="22"/>
        </w:rPr>
        <w:t>ANKON NOVA MARMI</w:t>
      </w:r>
      <w:r w:rsidRPr="00110327">
        <w:rPr>
          <w:color w:val="002060"/>
          <w:sz w:val="22"/>
          <w:szCs w:val="22"/>
        </w:rPr>
        <w:t xml:space="preserve"> </w:t>
      </w:r>
      <w:r w:rsidRPr="00110327">
        <w:rPr>
          <w:b w:val="0"/>
          <w:bCs w:val="0"/>
          <w:color w:val="002060"/>
          <w:sz w:val="22"/>
          <w:szCs w:val="22"/>
        </w:rPr>
        <w:t xml:space="preserve">comunica che disputerà </w:t>
      </w:r>
      <w:r w:rsidRPr="00110327">
        <w:rPr>
          <w:b w:val="0"/>
          <w:bCs w:val="0"/>
          <w:color w:val="002060"/>
          <w:sz w:val="22"/>
          <w:szCs w:val="22"/>
          <w:u w:val="single"/>
        </w:rPr>
        <w:t>tutte le gare</w:t>
      </w:r>
      <w:r w:rsidRPr="00E7081C">
        <w:rPr>
          <w:b w:val="0"/>
          <w:bCs w:val="0"/>
          <w:color w:val="002060"/>
          <w:sz w:val="22"/>
          <w:szCs w:val="22"/>
        </w:rPr>
        <w:t xml:space="preserve"> </w:t>
      </w:r>
      <w:r w:rsidRPr="00110327">
        <w:rPr>
          <w:b w:val="0"/>
          <w:bCs w:val="0"/>
          <w:color w:val="002060"/>
          <w:sz w:val="22"/>
          <w:szCs w:val="22"/>
        </w:rPr>
        <w:t xml:space="preserve">interne il </w:t>
      </w:r>
      <w:r w:rsidRPr="00110327">
        <w:rPr>
          <w:color w:val="002060"/>
          <w:sz w:val="22"/>
          <w:szCs w:val="22"/>
        </w:rPr>
        <w:t xml:space="preserve">VENERDI’ </w:t>
      </w:r>
      <w:r w:rsidRPr="00110327">
        <w:rPr>
          <w:b w:val="0"/>
          <w:bCs w:val="0"/>
          <w:color w:val="002060"/>
          <w:sz w:val="22"/>
          <w:szCs w:val="22"/>
        </w:rPr>
        <w:t xml:space="preserve">alle </w:t>
      </w:r>
      <w:r w:rsidRPr="00110327">
        <w:rPr>
          <w:color w:val="002060"/>
          <w:sz w:val="22"/>
          <w:szCs w:val="22"/>
        </w:rPr>
        <w:t>ore 21:</w:t>
      </w:r>
      <w:r>
        <w:rPr>
          <w:color w:val="002060"/>
          <w:sz w:val="22"/>
          <w:szCs w:val="22"/>
        </w:rPr>
        <w:t>0</w:t>
      </w:r>
      <w:r w:rsidRPr="00110327">
        <w:rPr>
          <w:color w:val="002060"/>
          <w:sz w:val="22"/>
          <w:szCs w:val="22"/>
        </w:rPr>
        <w:t>0</w:t>
      </w:r>
      <w:r w:rsidRPr="00110327">
        <w:rPr>
          <w:b w:val="0"/>
          <w:bCs w:val="0"/>
          <w:color w:val="002060"/>
          <w:sz w:val="22"/>
          <w:szCs w:val="22"/>
        </w:rPr>
        <w:t xml:space="preserve">, </w:t>
      </w:r>
      <w:r w:rsidRPr="00110327">
        <w:rPr>
          <w:color w:val="002060"/>
          <w:sz w:val="22"/>
          <w:szCs w:val="22"/>
        </w:rPr>
        <w:t>Pallone Geodetico</w:t>
      </w:r>
      <w:r>
        <w:rPr>
          <w:color w:val="002060"/>
          <w:sz w:val="22"/>
          <w:szCs w:val="22"/>
        </w:rPr>
        <w:t xml:space="preserve"> F.I.G.C.</w:t>
      </w:r>
      <w:r>
        <w:rPr>
          <w:b w:val="0"/>
          <w:bCs w:val="0"/>
          <w:color w:val="002060"/>
          <w:sz w:val="22"/>
          <w:szCs w:val="22"/>
        </w:rPr>
        <w:t xml:space="preserve">, Via Saturno Schiavoni di </w:t>
      </w:r>
      <w:r>
        <w:rPr>
          <w:color w:val="002060"/>
          <w:sz w:val="22"/>
          <w:szCs w:val="22"/>
        </w:rPr>
        <w:t>ANCONA</w:t>
      </w:r>
      <w:r w:rsidRPr="00110327">
        <w:rPr>
          <w:b w:val="0"/>
          <w:bCs w:val="0"/>
          <w:color w:val="002060"/>
          <w:sz w:val="22"/>
          <w:szCs w:val="22"/>
        </w:rPr>
        <w:t>.</w:t>
      </w:r>
    </w:p>
    <w:p w14:paraId="35E89CC6" w14:textId="77777777" w:rsidR="0024496A" w:rsidRDefault="0024496A" w:rsidP="0024496A">
      <w:pPr>
        <w:pStyle w:val="titoloprinc0"/>
        <w:jc w:val="both"/>
        <w:rPr>
          <w:b w:val="0"/>
          <w:bCs w:val="0"/>
          <w:color w:val="002060"/>
          <w:sz w:val="22"/>
          <w:szCs w:val="22"/>
        </w:rPr>
      </w:pPr>
    </w:p>
    <w:p w14:paraId="37D32D93" w14:textId="77777777" w:rsidR="0024496A" w:rsidRPr="00110327" w:rsidRDefault="0024496A" w:rsidP="0024496A">
      <w:pPr>
        <w:pStyle w:val="titoloprinc0"/>
        <w:jc w:val="both"/>
        <w:rPr>
          <w:color w:val="002060"/>
          <w:sz w:val="22"/>
          <w:szCs w:val="22"/>
        </w:rPr>
      </w:pPr>
      <w:r w:rsidRPr="00110327">
        <w:rPr>
          <w:color w:val="002060"/>
          <w:sz w:val="22"/>
          <w:szCs w:val="22"/>
        </w:rPr>
        <w:t>GIRONE “</w:t>
      </w:r>
      <w:r>
        <w:rPr>
          <w:color w:val="002060"/>
          <w:sz w:val="22"/>
          <w:szCs w:val="22"/>
        </w:rPr>
        <w:t>C</w:t>
      </w:r>
      <w:r w:rsidRPr="00110327">
        <w:rPr>
          <w:color w:val="002060"/>
          <w:sz w:val="22"/>
          <w:szCs w:val="22"/>
        </w:rPr>
        <w:t>”</w:t>
      </w:r>
    </w:p>
    <w:p w14:paraId="3B882B7B" w14:textId="77777777" w:rsidR="0024496A" w:rsidRPr="00110327" w:rsidRDefault="0024496A" w:rsidP="0024496A">
      <w:pPr>
        <w:pStyle w:val="titoloprinc0"/>
        <w:jc w:val="both"/>
        <w:rPr>
          <w:b w:val="0"/>
          <w:bCs w:val="0"/>
          <w:color w:val="002060"/>
          <w:sz w:val="22"/>
          <w:szCs w:val="22"/>
        </w:rPr>
      </w:pPr>
    </w:p>
    <w:p w14:paraId="71F8E7AB" w14:textId="77777777" w:rsidR="0024496A" w:rsidRDefault="0024496A" w:rsidP="0024496A">
      <w:pPr>
        <w:pStyle w:val="titoloprinc0"/>
        <w:jc w:val="both"/>
        <w:rPr>
          <w:b w:val="0"/>
          <w:bCs w:val="0"/>
          <w:color w:val="002060"/>
          <w:sz w:val="22"/>
          <w:szCs w:val="22"/>
        </w:rPr>
      </w:pPr>
      <w:r w:rsidRPr="00110327">
        <w:rPr>
          <w:b w:val="0"/>
          <w:bCs w:val="0"/>
          <w:color w:val="002060"/>
          <w:sz w:val="22"/>
          <w:szCs w:val="22"/>
        </w:rPr>
        <w:t xml:space="preserve">La Società </w:t>
      </w:r>
      <w:proofErr w:type="gramStart"/>
      <w:r>
        <w:rPr>
          <w:color w:val="002060"/>
          <w:sz w:val="22"/>
          <w:szCs w:val="22"/>
        </w:rPr>
        <w:t>U.MANDOLESI</w:t>
      </w:r>
      <w:proofErr w:type="gramEnd"/>
      <w:r w:rsidRPr="00110327">
        <w:rPr>
          <w:color w:val="002060"/>
          <w:sz w:val="22"/>
          <w:szCs w:val="22"/>
        </w:rPr>
        <w:t xml:space="preserve"> </w:t>
      </w:r>
      <w:r w:rsidRPr="00110327">
        <w:rPr>
          <w:b w:val="0"/>
          <w:bCs w:val="0"/>
          <w:color w:val="002060"/>
          <w:sz w:val="22"/>
          <w:szCs w:val="22"/>
        </w:rPr>
        <w:t xml:space="preserve">comunica che disputerà </w:t>
      </w:r>
      <w:r w:rsidRPr="00110327">
        <w:rPr>
          <w:b w:val="0"/>
          <w:bCs w:val="0"/>
          <w:color w:val="002060"/>
          <w:sz w:val="22"/>
          <w:szCs w:val="22"/>
          <w:u w:val="single"/>
        </w:rPr>
        <w:t>tutte le gare</w:t>
      </w:r>
      <w:r w:rsidRPr="00E7081C">
        <w:rPr>
          <w:b w:val="0"/>
          <w:bCs w:val="0"/>
          <w:color w:val="002060"/>
          <w:sz w:val="22"/>
          <w:szCs w:val="22"/>
        </w:rPr>
        <w:t xml:space="preserve"> </w:t>
      </w:r>
      <w:r w:rsidRPr="00110327">
        <w:rPr>
          <w:b w:val="0"/>
          <w:bCs w:val="0"/>
          <w:color w:val="002060"/>
          <w:sz w:val="22"/>
          <w:szCs w:val="22"/>
        </w:rPr>
        <w:t xml:space="preserve">interne il </w:t>
      </w:r>
      <w:r w:rsidRPr="00110327">
        <w:rPr>
          <w:color w:val="002060"/>
          <w:sz w:val="22"/>
          <w:szCs w:val="22"/>
        </w:rPr>
        <w:t xml:space="preserve">VENERDI’ </w:t>
      </w:r>
      <w:r w:rsidRPr="00110327">
        <w:rPr>
          <w:b w:val="0"/>
          <w:bCs w:val="0"/>
          <w:color w:val="002060"/>
          <w:sz w:val="22"/>
          <w:szCs w:val="22"/>
        </w:rPr>
        <w:t xml:space="preserve">alle </w:t>
      </w:r>
      <w:r w:rsidRPr="00110327">
        <w:rPr>
          <w:color w:val="002060"/>
          <w:sz w:val="22"/>
          <w:szCs w:val="22"/>
        </w:rPr>
        <w:t>ore 21:</w:t>
      </w:r>
      <w:r>
        <w:rPr>
          <w:color w:val="002060"/>
          <w:sz w:val="22"/>
          <w:szCs w:val="22"/>
        </w:rPr>
        <w:t>3</w:t>
      </w:r>
      <w:r w:rsidRPr="00110327">
        <w:rPr>
          <w:color w:val="002060"/>
          <w:sz w:val="22"/>
          <w:szCs w:val="22"/>
        </w:rPr>
        <w:t>0</w:t>
      </w:r>
      <w:r w:rsidRPr="00110327">
        <w:rPr>
          <w:b w:val="0"/>
          <w:bCs w:val="0"/>
          <w:color w:val="002060"/>
          <w:sz w:val="22"/>
          <w:szCs w:val="22"/>
        </w:rPr>
        <w:t xml:space="preserve">, </w:t>
      </w:r>
      <w:r>
        <w:rPr>
          <w:color w:val="002060"/>
          <w:sz w:val="22"/>
          <w:szCs w:val="22"/>
        </w:rPr>
        <w:t>Palestra ITIS “Montani”</w:t>
      </w:r>
      <w:r>
        <w:rPr>
          <w:b w:val="0"/>
          <w:bCs w:val="0"/>
          <w:color w:val="002060"/>
          <w:sz w:val="22"/>
          <w:szCs w:val="22"/>
        </w:rPr>
        <w:t xml:space="preserve">, Via Salvo d’Acquisto di </w:t>
      </w:r>
      <w:r>
        <w:rPr>
          <w:color w:val="002060"/>
          <w:sz w:val="22"/>
          <w:szCs w:val="22"/>
        </w:rPr>
        <w:t>FERMO</w:t>
      </w:r>
      <w:r w:rsidRPr="00110327">
        <w:rPr>
          <w:b w:val="0"/>
          <w:bCs w:val="0"/>
          <w:color w:val="002060"/>
          <w:sz w:val="22"/>
          <w:szCs w:val="22"/>
        </w:rPr>
        <w:t>.</w:t>
      </w:r>
    </w:p>
    <w:p w14:paraId="74DC9117" w14:textId="77777777" w:rsidR="0024496A" w:rsidRDefault="0024496A" w:rsidP="0024496A">
      <w:pPr>
        <w:pStyle w:val="titoloprinc0"/>
        <w:jc w:val="both"/>
        <w:rPr>
          <w:b w:val="0"/>
          <w:bCs w:val="0"/>
          <w:color w:val="002060"/>
          <w:sz w:val="22"/>
          <w:szCs w:val="22"/>
        </w:rPr>
      </w:pPr>
    </w:p>
    <w:p w14:paraId="26F511B3" w14:textId="77777777" w:rsidR="0024496A" w:rsidRPr="00E7081C" w:rsidRDefault="0024496A" w:rsidP="0024496A">
      <w:pPr>
        <w:pStyle w:val="breakline"/>
        <w:rPr>
          <w:color w:val="002060"/>
        </w:rPr>
      </w:pPr>
    </w:p>
    <w:p w14:paraId="22B4CBB5" w14:textId="77777777" w:rsidR="0024496A" w:rsidRPr="00E7081C" w:rsidRDefault="0024496A" w:rsidP="0024496A">
      <w:pPr>
        <w:pStyle w:val="titolocampionato0"/>
        <w:shd w:val="clear" w:color="auto" w:fill="CCCCCC"/>
        <w:spacing w:before="80" w:after="40"/>
        <w:rPr>
          <w:color w:val="002060"/>
        </w:rPr>
      </w:pPr>
      <w:r w:rsidRPr="00E7081C">
        <w:rPr>
          <w:color w:val="002060"/>
        </w:rPr>
        <w:t>CALCIO A CINQUE SERIE D</w:t>
      </w:r>
    </w:p>
    <w:p w14:paraId="0CF7A3C4" w14:textId="77777777" w:rsidR="0024496A" w:rsidRPr="00FD14DB" w:rsidRDefault="0024496A" w:rsidP="0024496A">
      <w:pPr>
        <w:pStyle w:val="titoloprinc0"/>
        <w:rPr>
          <w:color w:val="002060"/>
        </w:rPr>
      </w:pPr>
      <w:r w:rsidRPr="00FD14DB">
        <w:rPr>
          <w:color w:val="002060"/>
        </w:rPr>
        <w:t>ANAGRAFICA/INDIRIZZARIO/VARIAZIONI CALENDARIO</w:t>
      </w:r>
    </w:p>
    <w:p w14:paraId="135254D9" w14:textId="77777777" w:rsidR="0024496A" w:rsidRPr="00FD14DB" w:rsidRDefault="0024496A" w:rsidP="0024496A">
      <w:pPr>
        <w:pStyle w:val="titoloprinc0"/>
        <w:jc w:val="both"/>
        <w:rPr>
          <w:b w:val="0"/>
          <w:bCs w:val="0"/>
          <w:color w:val="002060"/>
          <w:sz w:val="22"/>
          <w:szCs w:val="22"/>
        </w:rPr>
      </w:pPr>
    </w:p>
    <w:p w14:paraId="588DB69D" w14:textId="77777777" w:rsidR="0024496A" w:rsidRPr="00110327" w:rsidRDefault="0024496A" w:rsidP="0024496A">
      <w:pPr>
        <w:pStyle w:val="titoloprinc0"/>
        <w:jc w:val="both"/>
        <w:rPr>
          <w:color w:val="002060"/>
          <w:sz w:val="22"/>
          <w:szCs w:val="22"/>
        </w:rPr>
      </w:pPr>
      <w:r w:rsidRPr="00110327">
        <w:rPr>
          <w:color w:val="002060"/>
          <w:sz w:val="22"/>
          <w:szCs w:val="22"/>
        </w:rPr>
        <w:t>GIRONE “</w:t>
      </w:r>
      <w:r>
        <w:rPr>
          <w:color w:val="002060"/>
          <w:sz w:val="22"/>
          <w:szCs w:val="22"/>
        </w:rPr>
        <w:t>C</w:t>
      </w:r>
      <w:r w:rsidRPr="00110327">
        <w:rPr>
          <w:color w:val="002060"/>
          <w:sz w:val="22"/>
          <w:szCs w:val="22"/>
        </w:rPr>
        <w:t>”</w:t>
      </w:r>
    </w:p>
    <w:p w14:paraId="4FA37E33" w14:textId="77777777" w:rsidR="0024496A" w:rsidRPr="00110327" w:rsidRDefault="0024496A" w:rsidP="0024496A">
      <w:pPr>
        <w:pStyle w:val="titoloprinc0"/>
        <w:jc w:val="both"/>
        <w:rPr>
          <w:b w:val="0"/>
          <w:bCs w:val="0"/>
          <w:color w:val="002060"/>
          <w:sz w:val="22"/>
          <w:szCs w:val="22"/>
        </w:rPr>
      </w:pPr>
    </w:p>
    <w:p w14:paraId="4E2D4A36" w14:textId="77777777" w:rsidR="0024496A" w:rsidRDefault="0024496A" w:rsidP="0024496A">
      <w:pPr>
        <w:pStyle w:val="titoloprinc0"/>
        <w:jc w:val="both"/>
        <w:rPr>
          <w:b w:val="0"/>
          <w:bCs w:val="0"/>
          <w:color w:val="002060"/>
          <w:sz w:val="22"/>
          <w:szCs w:val="22"/>
        </w:rPr>
      </w:pPr>
      <w:r w:rsidRPr="00110327">
        <w:rPr>
          <w:b w:val="0"/>
          <w:bCs w:val="0"/>
          <w:color w:val="002060"/>
          <w:sz w:val="22"/>
          <w:szCs w:val="22"/>
        </w:rPr>
        <w:t xml:space="preserve">La Società </w:t>
      </w:r>
      <w:r>
        <w:rPr>
          <w:color w:val="002060"/>
          <w:sz w:val="22"/>
          <w:szCs w:val="22"/>
        </w:rPr>
        <w:t>EUROPE TT</w:t>
      </w:r>
      <w:r w:rsidRPr="00110327">
        <w:rPr>
          <w:color w:val="002060"/>
          <w:sz w:val="22"/>
          <w:szCs w:val="22"/>
        </w:rPr>
        <w:t xml:space="preserve"> </w:t>
      </w:r>
      <w:r w:rsidRPr="00110327">
        <w:rPr>
          <w:b w:val="0"/>
          <w:bCs w:val="0"/>
          <w:color w:val="002060"/>
          <w:sz w:val="22"/>
          <w:szCs w:val="22"/>
        </w:rPr>
        <w:t xml:space="preserve">comunica che disputerà </w:t>
      </w:r>
      <w:r w:rsidRPr="00110327">
        <w:rPr>
          <w:b w:val="0"/>
          <w:bCs w:val="0"/>
          <w:color w:val="002060"/>
          <w:sz w:val="22"/>
          <w:szCs w:val="22"/>
          <w:u w:val="single"/>
        </w:rPr>
        <w:t>tutte le gare</w:t>
      </w:r>
      <w:r w:rsidRPr="00E7081C">
        <w:rPr>
          <w:b w:val="0"/>
          <w:bCs w:val="0"/>
          <w:color w:val="002060"/>
          <w:sz w:val="22"/>
          <w:szCs w:val="22"/>
        </w:rPr>
        <w:t xml:space="preserve"> </w:t>
      </w:r>
      <w:r w:rsidRPr="00110327">
        <w:rPr>
          <w:b w:val="0"/>
          <w:bCs w:val="0"/>
          <w:color w:val="002060"/>
          <w:sz w:val="22"/>
          <w:szCs w:val="22"/>
        </w:rPr>
        <w:t xml:space="preserve">interne il </w:t>
      </w:r>
      <w:r w:rsidRPr="00110327">
        <w:rPr>
          <w:color w:val="002060"/>
          <w:sz w:val="22"/>
          <w:szCs w:val="22"/>
        </w:rPr>
        <w:t xml:space="preserve">VENERDI’ </w:t>
      </w:r>
      <w:r w:rsidRPr="00110327">
        <w:rPr>
          <w:b w:val="0"/>
          <w:bCs w:val="0"/>
          <w:color w:val="002060"/>
          <w:sz w:val="22"/>
          <w:szCs w:val="22"/>
        </w:rPr>
        <w:t xml:space="preserve">alle </w:t>
      </w:r>
      <w:r w:rsidRPr="00110327">
        <w:rPr>
          <w:color w:val="002060"/>
          <w:sz w:val="22"/>
          <w:szCs w:val="22"/>
        </w:rPr>
        <w:t>ore 2</w:t>
      </w:r>
      <w:r>
        <w:rPr>
          <w:color w:val="002060"/>
          <w:sz w:val="22"/>
          <w:szCs w:val="22"/>
        </w:rPr>
        <w:t>0</w:t>
      </w:r>
      <w:r w:rsidRPr="00110327">
        <w:rPr>
          <w:color w:val="002060"/>
          <w:sz w:val="22"/>
          <w:szCs w:val="22"/>
        </w:rPr>
        <w:t>:</w:t>
      </w:r>
      <w:r>
        <w:rPr>
          <w:color w:val="002060"/>
          <w:sz w:val="22"/>
          <w:szCs w:val="22"/>
        </w:rPr>
        <w:t>3</w:t>
      </w:r>
      <w:r w:rsidRPr="00110327">
        <w:rPr>
          <w:color w:val="002060"/>
          <w:sz w:val="22"/>
          <w:szCs w:val="22"/>
        </w:rPr>
        <w:t>0</w:t>
      </w:r>
      <w:r w:rsidRPr="00110327">
        <w:rPr>
          <w:b w:val="0"/>
          <w:bCs w:val="0"/>
          <w:color w:val="002060"/>
          <w:sz w:val="22"/>
          <w:szCs w:val="22"/>
        </w:rPr>
        <w:t xml:space="preserve">, </w:t>
      </w:r>
      <w:r>
        <w:rPr>
          <w:color w:val="002060"/>
          <w:sz w:val="22"/>
          <w:szCs w:val="22"/>
        </w:rPr>
        <w:t>Palazzetto dello Sport Universitario “Drago e Gentili”</w:t>
      </w:r>
      <w:r>
        <w:rPr>
          <w:b w:val="0"/>
          <w:bCs w:val="0"/>
          <w:color w:val="002060"/>
          <w:sz w:val="22"/>
          <w:szCs w:val="22"/>
        </w:rPr>
        <w:t xml:space="preserve">, Località Le </w:t>
      </w:r>
      <w:proofErr w:type="spellStart"/>
      <w:r>
        <w:rPr>
          <w:b w:val="0"/>
          <w:bCs w:val="0"/>
          <w:color w:val="002060"/>
          <w:sz w:val="22"/>
          <w:szCs w:val="22"/>
        </w:rPr>
        <w:t>Calvie</w:t>
      </w:r>
      <w:proofErr w:type="spellEnd"/>
      <w:r>
        <w:rPr>
          <w:b w:val="0"/>
          <w:bCs w:val="0"/>
          <w:color w:val="002060"/>
          <w:sz w:val="22"/>
          <w:szCs w:val="22"/>
        </w:rPr>
        <w:t xml:space="preserve"> di </w:t>
      </w:r>
      <w:r>
        <w:rPr>
          <w:color w:val="002060"/>
          <w:sz w:val="22"/>
          <w:szCs w:val="22"/>
        </w:rPr>
        <w:t>CAMERINO</w:t>
      </w:r>
      <w:r w:rsidRPr="00110327">
        <w:rPr>
          <w:b w:val="0"/>
          <w:bCs w:val="0"/>
          <w:color w:val="002060"/>
          <w:sz w:val="22"/>
          <w:szCs w:val="22"/>
        </w:rPr>
        <w:t>.</w:t>
      </w:r>
    </w:p>
    <w:p w14:paraId="7D337140" w14:textId="77777777" w:rsidR="0024496A" w:rsidRDefault="0024496A" w:rsidP="0024496A">
      <w:pPr>
        <w:pStyle w:val="breakline"/>
        <w:rPr>
          <w:color w:val="002060"/>
        </w:rPr>
      </w:pPr>
    </w:p>
    <w:p w14:paraId="398C9039" w14:textId="77777777" w:rsidR="0024496A" w:rsidRPr="00E7081C" w:rsidRDefault="0024496A" w:rsidP="0024496A">
      <w:pPr>
        <w:pStyle w:val="breakline"/>
        <w:rPr>
          <w:color w:val="002060"/>
        </w:rPr>
      </w:pPr>
    </w:p>
    <w:p w14:paraId="6085AACE" w14:textId="77777777" w:rsidR="0024496A" w:rsidRPr="00E7081C" w:rsidRDefault="0024496A" w:rsidP="0024496A">
      <w:pPr>
        <w:pStyle w:val="titolocampionato0"/>
        <w:shd w:val="clear" w:color="auto" w:fill="CCCCCC"/>
        <w:spacing w:before="80" w:after="40"/>
        <w:rPr>
          <w:color w:val="002060"/>
        </w:rPr>
      </w:pPr>
      <w:r w:rsidRPr="00E7081C">
        <w:rPr>
          <w:color w:val="002060"/>
        </w:rPr>
        <w:t>REGIONALE CALCIO A 5 FEMMINILE</w:t>
      </w:r>
    </w:p>
    <w:p w14:paraId="02F68159" w14:textId="77777777" w:rsidR="0024496A" w:rsidRPr="00FD14DB" w:rsidRDefault="0024496A" w:rsidP="0024496A">
      <w:pPr>
        <w:pStyle w:val="titoloprinc0"/>
        <w:rPr>
          <w:color w:val="002060"/>
        </w:rPr>
      </w:pPr>
      <w:r w:rsidRPr="00FD14DB">
        <w:rPr>
          <w:color w:val="002060"/>
        </w:rPr>
        <w:t>ANAGRAFICA/INDIRIZZARIO/VARIAZIONI CALENDARIO</w:t>
      </w:r>
    </w:p>
    <w:p w14:paraId="45CCE502" w14:textId="77777777" w:rsidR="0024496A" w:rsidRPr="00FD14DB" w:rsidRDefault="0024496A" w:rsidP="0024496A">
      <w:pPr>
        <w:pStyle w:val="titoloprinc0"/>
        <w:jc w:val="both"/>
        <w:rPr>
          <w:b w:val="0"/>
          <w:bCs w:val="0"/>
          <w:color w:val="002060"/>
          <w:sz w:val="22"/>
          <w:szCs w:val="22"/>
        </w:rPr>
      </w:pPr>
    </w:p>
    <w:p w14:paraId="607A67FA" w14:textId="77777777" w:rsidR="0024496A" w:rsidRPr="00110327" w:rsidRDefault="0024496A" w:rsidP="0024496A">
      <w:pPr>
        <w:pStyle w:val="titoloprinc0"/>
        <w:jc w:val="both"/>
        <w:rPr>
          <w:color w:val="002060"/>
          <w:sz w:val="22"/>
          <w:szCs w:val="22"/>
        </w:rPr>
      </w:pPr>
      <w:r w:rsidRPr="00110327">
        <w:rPr>
          <w:color w:val="002060"/>
          <w:sz w:val="22"/>
          <w:szCs w:val="22"/>
        </w:rPr>
        <w:t>GIRONE “</w:t>
      </w:r>
      <w:r>
        <w:rPr>
          <w:color w:val="002060"/>
          <w:sz w:val="22"/>
          <w:szCs w:val="22"/>
        </w:rPr>
        <w:t>A – UNICO</w:t>
      </w:r>
      <w:r w:rsidRPr="00110327">
        <w:rPr>
          <w:color w:val="002060"/>
          <w:sz w:val="22"/>
          <w:szCs w:val="22"/>
        </w:rPr>
        <w:t>”</w:t>
      </w:r>
    </w:p>
    <w:p w14:paraId="52F3C207" w14:textId="77777777" w:rsidR="0024496A" w:rsidRPr="00110327" w:rsidRDefault="0024496A" w:rsidP="0024496A">
      <w:pPr>
        <w:pStyle w:val="titoloprinc0"/>
        <w:jc w:val="both"/>
        <w:rPr>
          <w:b w:val="0"/>
          <w:bCs w:val="0"/>
          <w:color w:val="002060"/>
          <w:sz w:val="22"/>
          <w:szCs w:val="22"/>
        </w:rPr>
      </w:pPr>
    </w:p>
    <w:p w14:paraId="6C676912" w14:textId="77777777" w:rsidR="0024496A" w:rsidRDefault="0024496A" w:rsidP="0024496A">
      <w:pPr>
        <w:pStyle w:val="titoloprinc0"/>
        <w:jc w:val="both"/>
        <w:rPr>
          <w:b w:val="0"/>
          <w:bCs w:val="0"/>
          <w:color w:val="002060"/>
          <w:sz w:val="22"/>
          <w:szCs w:val="22"/>
        </w:rPr>
      </w:pPr>
      <w:r w:rsidRPr="00110327">
        <w:rPr>
          <w:b w:val="0"/>
          <w:bCs w:val="0"/>
          <w:color w:val="002060"/>
          <w:sz w:val="22"/>
          <w:szCs w:val="22"/>
        </w:rPr>
        <w:t xml:space="preserve">La Società </w:t>
      </w:r>
      <w:r>
        <w:rPr>
          <w:color w:val="002060"/>
          <w:sz w:val="22"/>
          <w:szCs w:val="22"/>
        </w:rPr>
        <w:t>CENTRO SPORTIVO SUASA</w:t>
      </w:r>
      <w:r w:rsidRPr="00110327">
        <w:rPr>
          <w:color w:val="002060"/>
          <w:sz w:val="22"/>
          <w:szCs w:val="22"/>
        </w:rPr>
        <w:t xml:space="preserve"> </w:t>
      </w:r>
      <w:r w:rsidRPr="00110327">
        <w:rPr>
          <w:b w:val="0"/>
          <w:bCs w:val="0"/>
          <w:color w:val="002060"/>
          <w:sz w:val="22"/>
          <w:szCs w:val="22"/>
        </w:rPr>
        <w:t xml:space="preserve">comunica che disputerà </w:t>
      </w:r>
      <w:r w:rsidRPr="00110327">
        <w:rPr>
          <w:b w:val="0"/>
          <w:bCs w:val="0"/>
          <w:color w:val="002060"/>
          <w:sz w:val="22"/>
          <w:szCs w:val="22"/>
          <w:u w:val="single"/>
        </w:rPr>
        <w:t>tutte le gare</w:t>
      </w:r>
      <w:r w:rsidRPr="00E7081C">
        <w:rPr>
          <w:b w:val="0"/>
          <w:bCs w:val="0"/>
          <w:color w:val="002060"/>
          <w:sz w:val="22"/>
          <w:szCs w:val="22"/>
        </w:rPr>
        <w:t xml:space="preserve"> </w:t>
      </w:r>
      <w:r w:rsidRPr="00110327">
        <w:rPr>
          <w:b w:val="0"/>
          <w:bCs w:val="0"/>
          <w:color w:val="002060"/>
          <w:sz w:val="22"/>
          <w:szCs w:val="22"/>
        </w:rPr>
        <w:t xml:space="preserve">interne il </w:t>
      </w:r>
      <w:r w:rsidRPr="00110327">
        <w:rPr>
          <w:color w:val="002060"/>
          <w:sz w:val="22"/>
          <w:szCs w:val="22"/>
        </w:rPr>
        <w:t xml:space="preserve">VENERDI’ </w:t>
      </w:r>
      <w:r w:rsidRPr="00110327">
        <w:rPr>
          <w:b w:val="0"/>
          <w:bCs w:val="0"/>
          <w:color w:val="002060"/>
          <w:sz w:val="22"/>
          <w:szCs w:val="22"/>
        </w:rPr>
        <w:t xml:space="preserve">alle </w:t>
      </w:r>
      <w:r w:rsidRPr="00110327">
        <w:rPr>
          <w:color w:val="002060"/>
          <w:sz w:val="22"/>
          <w:szCs w:val="22"/>
        </w:rPr>
        <w:t>ore 21:</w:t>
      </w:r>
      <w:r>
        <w:rPr>
          <w:color w:val="002060"/>
          <w:sz w:val="22"/>
          <w:szCs w:val="22"/>
        </w:rPr>
        <w:t>3</w:t>
      </w:r>
      <w:r w:rsidRPr="00110327">
        <w:rPr>
          <w:color w:val="002060"/>
          <w:sz w:val="22"/>
          <w:szCs w:val="22"/>
        </w:rPr>
        <w:t>0</w:t>
      </w:r>
      <w:r w:rsidRPr="00110327">
        <w:rPr>
          <w:b w:val="0"/>
          <w:bCs w:val="0"/>
          <w:color w:val="002060"/>
          <w:sz w:val="22"/>
          <w:szCs w:val="22"/>
        </w:rPr>
        <w:t xml:space="preserve">, </w:t>
      </w:r>
      <w:r>
        <w:rPr>
          <w:b w:val="0"/>
          <w:bCs w:val="0"/>
          <w:color w:val="002060"/>
          <w:sz w:val="22"/>
          <w:szCs w:val="22"/>
        </w:rPr>
        <w:t>stesso campo</w:t>
      </w:r>
      <w:r w:rsidRPr="00110327">
        <w:rPr>
          <w:b w:val="0"/>
          <w:bCs w:val="0"/>
          <w:color w:val="002060"/>
          <w:sz w:val="22"/>
          <w:szCs w:val="22"/>
        </w:rPr>
        <w:t>.</w:t>
      </w:r>
    </w:p>
    <w:p w14:paraId="5636D245" w14:textId="77777777" w:rsidR="0024496A" w:rsidRDefault="0024496A" w:rsidP="0024496A">
      <w:pPr>
        <w:pStyle w:val="titoloprinc0"/>
        <w:jc w:val="both"/>
        <w:rPr>
          <w:b w:val="0"/>
          <w:bCs w:val="0"/>
          <w:color w:val="002060"/>
          <w:sz w:val="22"/>
          <w:szCs w:val="22"/>
        </w:rPr>
      </w:pPr>
    </w:p>
    <w:p w14:paraId="5D631948" w14:textId="16EF81FE" w:rsidR="0024496A" w:rsidRPr="00E938D1" w:rsidRDefault="0024496A" w:rsidP="00E938D1">
      <w:pPr>
        <w:pStyle w:val="titoloprinc0"/>
        <w:jc w:val="both"/>
        <w:rPr>
          <w:b w:val="0"/>
          <w:bCs w:val="0"/>
          <w:color w:val="002060"/>
          <w:sz w:val="22"/>
          <w:szCs w:val="22"/>
        </w:rPr>
      </w:pPr>
      <w:r w:rsidRPr="00110327">
        <w:rPr>
          <w:b w:val="0"/>
          <w:bCs w:val="0"/>
          <w:color w:val="002060"/>
          <w:sz w:val="22"/>
          <w:szCs w:val="22"/>
        </w:rPr>
        <w:t xml:space="preserve">La Società </w:t>
      </w:r>
      <w:proofErr w:type="gramStart"/>
      <w:r>
        <w:rPr>
          <w:color w:val="002060"/>
          <w:sz w:val="22"/>
          <w:szCs w:val="22"/>
        </w:rPr>
        <w:t>U.MANDOLESI</w:t>
      </w:r>
      <w:proofErr w:type="gramEnd"/>
      <w:r w:rsidRPr="00110327">
        <w:rPr>
          <w:color w:val="002060"/>
          <w:sz w:val="22"/>
          <w:szCs w:val="22"/>
        </w:rPr>
        <w:t xml:space="preserve"> </w:t>
      </w:r>
      <w:r w:rsidRPr="00110327">
        <w:rPr>
          <w:b w:val="0"/>
          <w:bCs w:val="0"/>
          <w:color w:val="002060"/>
          <w:sz w:val="22"/>
          <w:szCs w:val="22"/>
        </w:rPr>
        <w:t xml:space="preserve">comunica che disputerà </w:t>
      </w:r>
      <w:r w:rsidRPr="00110327">
        <w:rPr>
          <w:b w:val="0"/>
          <w:bCs w:val="0"/>
          <w:color w:val="002060"/>
          <w:sz w:val="22"/>
          <w:szCs w:val="22"/>
          <w:u w:val="single"/>
        </w:rPr>
        <w:t>tutte le gare</w:t>
      </w:r>
      <w:r w:rsidRPr="00E7081C">
        <w:rPr>
          <w:b w:val="0"/>
          <w:bCs w:val="0"/>
          <w:color w:val="002060"/>
          <w:sz w:val="22"/>
          <w:szCs w:val="22"/>
        </w:rPr>
        <w:t xml:space="preserve"> </w:t>
      </w:r>
      <w:r w:rsidRPr="00110327">
        <w:rPr>
          <w:b w:val="0"/>
          <w:bCs w:val="0"/>
          <w:color w:val="002060"/>
          <w:sz w:val="22"/>
          <w:szCs w:val="22"/>
        </w:rPr>
        <w:t xml:space="preserve">interne il </w:t>
      </w:r>
      <w:r>
        <w:rPr>
          <w:color w:val="002060"/>
          <w:sz w:val="22"/>
          <w:szCs w:val="22"/>
        </w:rPr>
        <w:t xml:space="preserve">SABATO </w:t>
      </w:r>
      <w:r w:rsidRPr="00110327">
        <w:rPr>
          <w:b w:val="0"/>
          <w:bCs w:val="0"/>
          <w:color w:val="002060"/>
          <w:sz w:val="22"/>
          <w:szCs w:val="22"/>
        </w:rPr>
        <w:t xml:space="preserve">alle </w:t>
      </w:r>
      <w:r w:rsidRPr="00110327">
        <w:rPr>
          <w:color w:val="002060"/>
          <w:sz w:val="22"/>
          <w:szCs w:val="22"/>
        </w:rPr>
        <w:t>ore 21:</w:t>
      </w:r>
      <w:r>
        <w:rPr>
          <w:color w:val="002060"/>
          <w:sz w:val="22"/>
          <w:szCs w:val="22"/>
        </w:rPr>
        <w:t>3</w:t>
      </w:r>
      <w:r w:rsidRPr="00110327">
        <w:rPr>
          <w:color w:val="002060"/>
          <w:sz w:val="22"/>
          <w:szCs w:val="22"/>
        </w:rPr>
        <w:t>0</w:t>
      </w:r>
      <w:r w:rsidRPr="00110327">
        <w:rPr>
          <w:b w:val="0"/>
          <w:bCs w:val="0"/>
          <w:color w:val="002060"/>
          <w:sz w:val="22"/>
          <w:szCs w:val="22"/>
        </w:rPr>
        <w:t xml:space="preserve">, </w:t>
      </w:r>
      <w:r>
        <w:rPr>
          <w:b w:val="0"/>
          <w:bCs w:val="0"/>
          <w:color w:val="002060"/>
          <w:sz w:val="22"/>
          <w:szCs w:val="22"/>
        </w:rPr>
        <w:t>stesso campo</w:t>
      </w:r>
      <w:r w:rsidRPr="00110327">
        <w:rPr>
          <w:b w:val="0"/>
          <w:bCs w:val="0"/>
          <w:color w:val="002060"/>
          <w:sz w:val="22"/>
          <w:szCs w:val="22"/>
        </w:rPr>
        <w:t>.</w:t>
      </w:r>
    </w:p>
    <w:p w14:paraId="3DCDD279" w14:textId="77777777" w:rsidR="0024496A" w:rsidRPr="00E7081C" w:rsidRDefault="0024496A" w:rsidP="0024496A">
      <w:pPr>
        <w:pStyle w:val="breakline"/>
        <w:rPr>
          <w:color w:val="002060"/>
        </w:rPr>
      </w:pPr>
    </w:p>
    <w:p w14:paraId="1C104B58" w14:textId="77777777" w:rsidR="0024496A" w:rsidRPr="00E7081C" w:rsidRDefault="0024496A" w:rsidP="0024496A">
      <w:pPr>
        <w:pStyle w:val="breakline"/>
        <w:rPr>
          <w:color w:val="002060"/>
        </w:rPr>
      </w:pPr>
    </w:p>
    <w:p w14:paraId="38272B36" w14:textId="77777777" w:rsidR="0024496A" w:rsidRPr="00E7081C" w:rsidRDefault="0024496A" w:rsidP="0024496A">
      <w:pPr>
        <w:pStyle w:val="titolocampionato0"/>
        <w:shd w:val="clear" w:color="auto" w:fill="CCCCCC"/>
        <w:spacing w:before="80" w:after="40"/>
        <w:rPr>
          <w:color w:val="002060"/>
        </w:rPr>
      </w:pPr>
      <w:r w:rsidRPr="00E7081C">
        <w:rPr>
          <w:color w:val="002060"/>
        </w:rPr>
        <w:t>UNDER 19 CALCIO A 5 REGIONALE</w:t>
      </w:r>
    </w:p>
    <w:p w14:paraId="51B191F4" w14:textId="77777777" w:rsidR="0024496A" w:rsidRPr="00E7081C" w:rsidRDefault="0024496A" w:rsidP="0024496A">
      <w:pPr>
        <w:pStyle w:val="titoloprinc0"/>
        <w:rPr>
          <w:color w:val="002060"/>
        </w:rPr>
      </w:pPr>
      <w:r w:rsidRPr="00E7081C">
        <w:rPr>
          <w:color w:val="002060"/>
        </w:rPr>
        <w:t>VARIAZIONI AL PROGRAMMA GARE</w:t>
      </w:r>
    </w:p>
    <w:p w14:paraId="24392797" w14:textId="77777777" w:rsidR="0024496A" w:rsidRPr="00E7081C" w:rsidRDefault="0024496A" w:rsidP="0024496A">
      <w:pPr>
        <w:pStyle w:val="breakline"/>
        <w:rPr>
          <w:color w:val="002060"/>
        </w:rPr>
      </w:pPr>
    </w:p>
    <w:p w14:paraId="3FB09F8D" w14:textId="77777777" w:rsidR="0024496A" w:rsidRPr="00E7081C" w:rsidRDefault="0024496A" w:rsidP="0024496A">
      <w:pPr>
        <w:pStyle w:val="breakline"/>
        <w:rPr>
          <w:color w:val="002060"/>
        </w:rPr>
      </w:pPr>
    </w:p>
    <w:p w14:paraId="75E5B9F0" w14:textId="77777777" w:rsidR="0024496A" w:rsidRPr="00E7081C" w:rsidRDefault="0024496A" w:rsidP="0024496A">
      <w:pPr>
        <w:pStyle w:val="sottotitolocampionato10"/>
        <w:rPr>
          <w:color w:val="002060"/>
        </w:rPr>
      </w:pPr>
      <w:r w:rsidRPr="00E7081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04BF50F9"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B249A" w14:textId="77777777" w:rsidR="0024496A" w:rsidRPr="00E7081C" w:rsidRDefault="0024496A" w:rsidP="00080051">
            <w:pPr>
              <w:pStyle w:val="headertabella0"/>
              <w:rPr>
                <w:color w:val="002060"/>
              </w:rPr>
            </w:pPr>
            <w:r w:rsidRPr="00E708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7D786"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416A1" w14:textId="77777777" w:rsidR="0024496A" w:rsidRPr="00E7081C" w:rsidRDefault="0024496A" w:rsidP="00080051">
            <w:pPr>
              <w:pStyle w:val="headertabella0"/>
              <w:rPr>
                <w:color w:val="002060"/>
              </w:rPr>
            </w:pPr>
            <w:r w:rsidRPr="00E708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50E82"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A59E8"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7FA77"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07156"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8BC5F" w14:textId="77777777" w:rsidR="0024496A" w:rsidRPr="00E7081C" w:rsidRDefault="0024496A" w:rsidP="00080051">
            <w:pPr>
              <w:pStyle w:val="headertabella0"/>
              <w:rPr>
                <w:color w:val="002060"/>
              </w:rPr>
            </w:pPr>
            <w:r w:rsidRPr="00E7081C">
              <w:rPr>
                <w:color w:val="002060"/>
              </w:rPr>
              <w:t>Impianto</w:t>
            </w:r>
          </w:p>
        </w:tc>
      </w:tr>
      <w:tr w:rsidR="0024496A" w:rsidRPr="00E7081C" w14:paraId="2A237C54"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2065F" w14:textId="77777777" w:rsidR="0024496A" w:rsidRPr="00BE2DCD" w:rsidRDefault="0024496A" w:rsidP="00080051">
            <w:pPr>
              <w:pStyle w:val="rowtabella0"/>
              <w:rPr>
                <w:color w:val="002060"/>
                <w:highlight w:val="yellow"/>
              </w:rPr>
            </w:pPr>
            <w:r w:rsidRPr="00BE2DCD">
              <w:rPr>
                <w:color w:val="002060"/>
                <w:highlight w:val="yellow"/>
              </w:rPr>
              <w:t>06/12/2025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B40E8" w14:textId="77777777" w:rsidR="0024496A" w:rsidRPr="00BE2DCD" w:rsidRDefault="0024496A" w:rsidP="00080051">
            <w:pPr>
              <w:pStyle w:val="rowtabella0"/>
              <w:jc w:val="center"/>
              <w:rPr>
                <w:color w:val="002060"/>
                <w:highlight w:val="yellow"/>
              </w:rPr>
            </w:pPr>
            <w:r w:rsidRPr="00BE2DCD">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5C851" w14:textId="77777777" w:rsidR="0024496A" w:rsidRPr="00BE2DCD" w:rsidRDefault="0024496A" w:rsidP="00080051">
            <w:pPr>
              <w:pStyle w:val="rowtabella0"/>
              <w:rPr>
                <w:color w:val="002060"/>
                <w:highlight w:val="yellow"/>
              </w:rPr>
            </w:pPr>
            <w:r w:rsidRPr="00BE2DCD">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A291" w14:textId="77777777" w:rsidR="0024496A" w:rsidRPr="00BE2DCD" w:rsidRDefault="0024496A" w:rsidP="00080051">
            <w:pPr>
              <w:pStyle w:val="rowtabella0"/>
              <w:rPr>
                <w:color w:val="002060"/>
                <w:highlight w:val="yellow"/>
              </w:rPr>
            </w:pPr>
            <w:r w:rsidRPr="00BE2DCD">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37807" w14:textId="77777777" w:rsidR="0024496A" w:rsidRPr="00E7081C" w:rsidRDefault="0024496A" w:rsidP="0008005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9F33" w14:textId="77777777" w:rsidR="0024496A" w:rsidRPr="00BE2DCD" w:rsidRDefault="0024496A" w:rsidP="00080051">
            <w:pPr>
              <w:pStyle w:val="rowtabella0"/>
              <w:jc w:val="center"/>
              <w:rPr>
                <w:color w:val="002060"/>
                <w:highlight w:val="yellow"/>
              </w:rPr>
            </w:pPr>
            <w:r w:rsidRPr="00BE2DC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84EA1" w14:textId="77777777" w:rsidR="0024496A" w:rsidRPr="00E7081C" w:rsidRDefault="0024496A" w:rsidP="00080051">
            <w:pPr>
              <w:pStyle w:val="rowtabella0"/>
              <w:jc w:val="center"/>
              <w:rPr>
                <w:color w:val="002060"/>
              </w:rPr>
            </w:pPr>
            <w:r w:rsidRPr="00E7081C">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D4DED" w14:textId="77777777" w:rsidR="0024496A" w:rsidRPr="00E7081C" w:rsidRDefault="0024496A" w:rsidP="00080051">
            <w:pPr>
              <w:rPr>
                <w:color w:val="002060"/>
              </w:rPr>
            </w:pPr>
          </w:p>
        </w:tc>
      </w:tr>
      <w:tr w:rsidR="0024496A" w:rsidRPr="00E7081C" w14:paraId="3A423C6E"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56654" w14:textId="77777777" w:rsidR="0024496A" w:rsidRPr="00BE2DCD" w:rsidRDefault="0024496A" w:rsidP="00080051">
            <w:pPr>
              <w:pStyle w:val="rowtabella0"/>
              <w:rPr>
                <w:color w:val="002060"/>
                <w:highlight w:val="yellow"/>
              </w:rPr>
            </w:pPr>
            <w:r w:rsidRPr="00BE2DCD">
              <w:rPr>
                <w:color w:val="002060"/>
                <w:highlight w:val="yellow"/>
              </w:rPr>
              <w:lastRenderedPageBreak/>
              <w:t>14/12/2025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366C2" w14:textId="77777777" w:rsidR="0024496A" w:rsidRPr="00BE2DCD" w:rsidRDefault="0024496A" w:rsidP="00080051">
            <w:pPr>
              <w:pStyle w:val="rowtabella0"/>
              <w:jc w:val="center"/>
              <w:rPr>
                <w:color w:val="002060"/>
                <w:highlight w:val="yellow"/>
              </w:rPr>
            </w:pPr>
            <w:r w:rsidRPr="00BE2DCD">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C379" w14:textId="77777777" w:rsidR="0024496A" w:rsidRPr="00BE2DCD" w:rsidRDefault="0024496A" w:rsidP="00080051">
            <w:pPr>
              <w:pStyle w:val="rowtabella0"/>
              <w:rPr>
                <w:color w:val="002060"/>
                <w:highlight w:val="yellow"/>
              </w:rPr>
            </w:pPr>
            <w:r w:rsidRPr="00BE2DCD">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A5C5" w14:textId="77777777" w:rsidR="0024496A" w:rsidRPr="00BE2DCD" w:rsidRDefault="0024496A" w:rsidP="00080051">
            <w:pPr>
              <w:pStyle w:val="rowtabella0"/>
              <w:rPr>
                <w:color w:val="002060"/>
                <w:highlight w:val="yellow"/>
              </w:rPr>
            </w:pPr>
            <w:r w:rsidRPr="00BE2DCD">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03281" w14:textId="77777777" w:rsidR="0024496A" w:rsidRPr="00E7081C" w:rsidRDefault="0024496A" w:rsidP="00080051">
            <w:pPr>
              <w:pStyle w:val="rowtabella0"/>
              <w:rPr>
                <w:color w:val="002060"/>
              </w:rPr>
            </w:pPr>
            <w:r w:rsidRPr="00E7081C">
              <w:rPr>
                <w:color w:val="002060"/>
              </w:rPr>
              <w:t>1</w:t>
            </w:r>
            <w:r>
              <w:rPr>
                <w:color w:val="002060"/>
              </w:rPr>
              <w:t>3</w:t>
            </w:r>
            <w:r w:rsidRPr="00E7081C">
              <w:rPr>
                <w:color w:val="002060"/>
              </w:rPr>
              <w:t>/12/2025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8B0E" w14:textId="77777777" w:rsidR="0024496A" w:rsidRPr="00BE2DCD" w:rsidRDefault="0024496A" w:rsidP="00080051">
            <w:pPr>
              <w:pStyle w:val="rowtabella0"/>
              <w:jc w:val="center"/>
              <w:rPr>
                <w:color w:val="002060"/>
                <w:highlight w:val="yellow"/>
              </w:rPr>
            </w:pPr>
            <w:r w:rsidRPr="00BE2DC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977C5" w14:textId="77777777" w:rsidR="0024496A" w:rsidRPr="00E7081C" w:rsidRDefault="0024496A" w:rsidP="00080051">
            <w:pPr>
              <w:pStyle w:val="rowtabella0"/>
              <w:jc w:val="center"/>
              <w:rPr>
                <w:color w:val="002060"/>
              </w:rPr>
            </w:pPr>
            <w:r w:rsidRPr="00E7081C">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498AE" w14:textId="77777777" w:rsidR="0024496A" w:rsidRPr="00E7081C" w:rsidRDefault="0024496A" w:rsidP="00080051">
            <w:pPr>
              <w:rPr>
                <w:color w:val="002060"/>
              </w:rPr>
            </w:pPr>
          </w:p>
        </w:tc>
      </w:tr>
      <w:tr w:rsidR="0024496A" w:rsidRPr="00E7081C" w14:paraId="78FA1E04"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0D1F" w14:textId="77777777" w:rsidR="0024496A" w:rsidRPr="00BE2DCD" w:rsidRDefault="0024496A" w:rsidP="00080051">
            <w:pPr>
              <w:pStyle w:val="rowtabella0"/>
              <w:rPr>
                <w:color w:val="002060"/>
                <w:highlight w:val="yellow"/>
              </w:rPr>
            </w:pPr>
            <w:r w:rsidRPr="00BE2DCD">
              <w:rPr>
                <w:color w:val="002060"/>
                <w:highlight w:val="yellow"/>
              </w:rPr>
              <w:t>20/12/2025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52AD7" w14:textId="77777777" w:rsidR="0024496A" w:rsidRPr="00BE2DCD" w:rsidRDefault="0024496A" w:rsidP="00080051">
            <w:pPr>
              <w:pStyle w:val="rowtabella0"/>
              <w:jc w:val="center"/>
              <w:rPr>
                <w:color w:val="002060"/>
                <w:highlight w:val="yellow"/>
              </w:rPr>
            </w:pPr>
            <w:r w:rsidRPr="00BE2DCD">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4602" w14:textId="77777777" w:rsidR="0024496A" w:rsidRPr="00BE2DCD" w:rsidRDefault="0024496A" w:rsidP="00080051">
            <w:pPr>
              <w:pStyle w:val="rowtabella0"/>
              <w:rPr>
                <w:color w:val="002060"/>
                <w:highlight w:val="yellow"/>
              </w:rPr>
            </w:pPr>
            <w:r w:rsidRPr="00BE2DCD">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F94A4" w14:textId="77777777" w:rsidR="0024496A" w:rsidRPr="00BE2DCD" w:rsidRDefault="0024496A" w:rsidP="00080051">
            <w:pPr>
              <w:pStyle w:val="rowtabella0"/>
              <w:rPr>
                <w:color w:val="002060"/>
                <w:highlight w:val="yellow"/>
              </w:rPr>
            </w:pPr>
            <w:r w:rsidRPr="00BE2DCD">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3038" w14:textId="77777777" w:rsidR="0024496A" w:rsidRPr="00E7081C" w:rsidRDefault="0024496A" w:rsidP="0008005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A99C" w14:textId="77777777" w:rsidR="0024496A" w:rsidRPr="00BE2DCD" w:rsidRDefault="0024496A" w:rsidP="00080051">
            <w:pPr>
              <w:pStyle w:val="rowtabella0"/>
              <w:jc w:val="center"/>
              <w:rPr>
                <w:color w:val="002060"/>
                <w:highlight w:val="yellow"/>
              </w:rPr>
            </w:pPr>
            <w:r w:rsidRPr="00BE2DC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BAA3" w14:textId="77777777" w:rsidR="0024496A" w:rsidRPr="00BE2DCD" w:rsidRDefault="0024496A" w:rsidP="00080051">
            <w:pPr>
              <w:jc w:val="center"/>
              <w:rPr>
                <w:rFonts w:ascii="Arial" w:hAnsi="Arial" w:cs="Arial"/>
                <w:color w:val="002060"/>
                <w:sz w:val="12"/>
                <w:szCs w:val="12"/>
              </w:rPr>
            </w:pPr>
            <w:r w:rsidRPr="00BE2DCD">
              <w:rPr>
                <w:rFonts w:ascii="Arial" w:hAnsi="Arial" w:cs="Arial"/>
                <w:color w:val="002060"/>
                <w:sz w:val="12"/>
                <w:szCs w:val="12"/>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C785" w14:textId="77777777" w:rsidR="0024496A" w:rsidRPr="00E7081C" w:rsidRDefault="0024496A" w:rsidP="00080051">
            <w:pPr>
              <w:rPr>
                <w:color w:val="002060"/>
              </w:rPr>
            </w:pPr>
          </w:p>
        </w:tc>
      </w:tr>
    </w:tbl>
    <w:p w14:paraId="2E5E8474" w14:textId="77777777" w:rsidR="0024496A" w:rsidRPr="00E7081C" w:rsidRDefault="0024496A" w:rsidP="0024496A">
      <w:pPr>
        <w:pStyle w:val="breakline"/>
        <w:rPr>
          <w:rFonts w:eastAsiaTheme="minorEastAsia"/>
          <w:color w:val="002060"/>
        </w:rPr>
      </w:pPr>
    </w:p>
    <w:p w14:paraId="4D4DB61F" w14:textId="77777777" w:rsidR="00E938D1" w:rsidRPr="00E7081C" w:rsidRDefault="00E938D1" w:rsidP="0024496A">
      <w:pPr>
        <w:pStyle w:val="breakline"/>
        <w:rPr>
          <w:rFonts w:eastAsiaTheme="minorEastAsia"/>
          <w:color w:val="002060"/>
        </w:rPr>
      </w:pPr>
    </w:p>
    <w:p w14:paraId="59572828" w14:textId="77777777" w:rsidR="0024496A" w:rsidRPr="00E7081C" w:rsidRDefault="0024496A" w:rsidP="0024496A">
      <w:pPr>
        <w:pStyle w:val="breakline"/>
        <w:rPr>
          <w:color w:val="002060"/>
        </w:rPr>
      </w:pPr>
    </w:p>
    <w:p w14:paraId="7FAC72E0" w14:textId="77777777" w:rsidR="0024496A" w:rsidRPr="00E7081C" w:rsidRDefault="0024496A" w:rsidP="0024496A">
      <w:pPr>
        <w:pStyle w:val="titolocampionato0"/>
        <w:shd w:val="clear" w:color="auto" w:fill="CCCCCC"/>
        <w:spacing w:before="80" w:after="40"/>
        <w:rPr>
          <w:color w:val="002060"/>
        </w:rPr>
      </w:pPr>
      <w:r w:rsidRPr="00E7081C">
        <w:rPr>
          <w:color w:val="002060"/>
        </w:rPr>
        <w:t>UNDER 15 C5 REGIONALI MASCHILI</w:t>
      </w:r>
    </w:p>
    <w:p w14:paraId="15BFEE3E" w14:textId="77777777" w:rsidR="0024496A" w:rsidRPr="00FD14DB" w:rsidRDefault="0024496A" w:rsidP="0024496A">
      <w:pPr>
        <w:pStyle w:val="titoloprinc0"/>
        <w:rPr>
          <w:color w:val="002060"/>
        </w:rPr>
      </w:pPr>
      <w:r w:rsidRPr="00FD14DB">
        <w:rPr>
          <w:color w:val="002060"/>
        </w:rPr>
        <w:t>ANAGRAFICA/INDIRIZZARIO/VARIAZIONI CALENDARIO</w:t>
      </w:r>
    </w:p>
    <w:p w14:paraId="7F238587" w14:textId="77777777" w:rsidR="0024496A" w:rsidRPr="00FD14DB" w:rsidRDefault="0024496A" w:rsidP="0024496A">
      <w:pPr>
        <w:pStyle w:val="titoloprinc0"/>
        <w:jc w:val="both"/>
        <w:rPr>
          <w:b w:val="0"/>
          <w:bCs w:val="0"/>
          <w:color w:val="002060"/>
          <w:sz w:val="22"/>
          <w:szCs w:val="22"/>
        </w:rPr>
      </w:pPr>
    </w:p>
    <w:p w14:paraId="10C6976A" w14:textId="77777777" w:rsidR="0024496A" w:rsidRPr="00110327" w:rsidRDefault="0024496A" w:rsidP="0024496A">
      <w:pPr>
        <w:pStyle w:val="titoloprinc0"/>
        <w:jc w:val="both"/>
        <w:rPr>
          <w:color w:val="002060"/>
          <w:sz w:val="22"/>
          <w:szCs w:val="22"/>
        </w:rPr>
      </w:pPr>
      <w:r w:rsidRPr="00110327">
        <w:rPr>
          <w:color w:val="002060"/>
          <w:sz w:val="22"/>
          <w:szCs w:val="22"/>
        </w:rPr>
        <w:t>GIRONE “</w:t>
      </w:r>
      <w:r>
        <w:rPr>
          <w:color w:val="002060"/>
          <w:sz w:val="22"/>
          <w:szCs w:val="22"/>
        </w:rPr>
        <w:t>A</w:t>
      </w:r>
      <w:r w:rsidRPr="00110327">
        <w:rPr>
          <w:color w:val="002060"/>
          <w:sz w:val="22"/>
          <w:szCs w:val="22"/>
        </w:rPr>
        <w:t>”</w:t>
      </w:r>
    </w:p>
    <w:p w14:paraId="2DAB6B4A" w14:textId="77777777" w:rsidR="0024496A" w:rsidRPr="00110327" w:rsidRDefault="0024496A" w:rsidP="0024496A">
      <w:pPr>
        <w:pStyle w:val="titoloprinc0"/>
        <w:jc w:val="both"/>
        <w:rPr>
          <w:b w:val="0"/>
          <w:bCs w:val="0"/>
          <w:color w:val="002060"/>
          <w:sz w:val="22"/>
          <w:szCs w:val="22"/>
        </w:rPr>
      </w:pPr>
    </w:p>
    <w:p w14:paraId="243FCF0D" w14:textId="34E4C4E7" w:rsidR="0024496A" w:rsidRDefault="0024496A" w:rsidP="0024496A">
      <w:pPr>
        <w:pStyle w:val="titoloprinc0"/>
        <w:jc w:val="both"/>
        <w:rPr>
          <w:b w:val="0"/>
          <w:bCs w:val="0"/>
          <w:color w:val="002060"/>
          <w:sz w:val="22"/>
          <w:szCs w:val="22"/>
        </w:rPr>
      </w:pPr>
      <w:r w:rsidRPr="00110327">
        <w:rPr>
          <w:b w:val="0"/>
          <w:bCs w:val="0"/>
          <w:color w:val="002060"/>
          <w:sz w:val="22"/>
          <w:szCs w:val="22"/>
        </w:rPr>
        <w:t xml:space="preserve">La Società </w:t>
      </w:r>
      <w:r>
        <w:rPr>
          <w:color w:val="002060"/>
          <w:sz w:val="22"/>
          <w:szCs w:val="22"/>
        </w:rPr>
        <w:t>BULDOG</w:t>
      </w:r>
      <w:r w:rsidR="00617B7B">
        <w:rPr>
          <w:color w:val="002060"/>
          <w:sz w:val="22"/>
          <w:szCs w:val="22"/>
        </w:rPr>
        <w:t xml:space="preserve"> </w:t>
      </w:r>
      <w:r>
        <w:rPr>
          <w:color w:val="002060"/>
          <w:sz w:val="22"/>
          <w:szCs w:val="22"/>
        </w:rPr>
        <w:t xml:space="preserve">T.N.T. LUCREZIA </w:t>
      </w:r>
      <w:proofErr w:type="spellStart"/>
      <w:proofErr w:type="gramStart"/>
      <w:r>
        <w:rPr>
          <w:color w:val="002060"/>
          <w:sz w:val="22"/>
          <w:szCs w:val="22"/>
        </w:rPr>
        <w:t>sq.B</w:t>
      </w:r>
      <w:proofErr w:type="spellEnd"/>
      <w:proofErr w:type="gramEnd"/>
      <w:r w:rsidRPr="00110327">
        <w:rPr>
          <w:color w:val="002060"/>
          <w:sz w:val="22"/>
          <w:szCs w:val="22"/>
        </w:rPr>
        <w:t xml:space="preserve"> </w:t>
      </w:r>
      <w:r w:rsidRPr="00110327">
        <w:rPr>
          <w:b w:val="0"/>
          <w:bCs w:val="0"/>
          <w:color w:val="002060"/>
          <w:sz w:val="22"/>
          <w:szCs w:val="22"/>
        </w:rPr>
        <w:t xml:space="preserve">comunica che disputerà </w:t>
      </w:r>
      <w:r w:rsidRPr="00110327">
        <w:rPr>
          <w:b w:val="0"/>
          <w:bCs w:val="0"/>
          <w:color w:val="002060"/>
          <w:sz w:val="22"/>
          <w:szCs w:val="22"/>
          <w:u w:val="single"/>
        </w:rPr>
        <w:t>tutte le gare</w:t>
      </w:r>
      <w:r w:rsidRPr="00E7081C">
        <w:rPr>
          <w:b w:val="0"/>
          <w:bCs w:val="0"/>
          <w:color w:val="002060"/>
          <w:sz w:val="22"/>
          <w:szCs w:val="22"/>
        </w:rPr>
        <w:t xml:space="preserve"> </w:t>
      </w:r>
      <w:r w:rsidRPr="00110327">
        <w:rPr>
          <w:b w:val="0"/>
          <w:bCs w:val="0"/>
          <w:color w:val="002060"/>
          <w:sz w:val="22"/>
          <w:szCs w:val="22"/>
        </w:rPr>
        <w:t xml:space="preserve">interne </w:t>
      </w:r>
      <w:r>
        <w:rPr>
          <w:b w:val="0"/>
          <w:bCs w:val="0"/>
          <w:color w:val="002060"/>
          <w:sz w:val="22"/>
          <w:szCs w:val="22"/>
        </w:rPr>
        <w:t xml:space="preserve">la </w:t>
      </w:r>
      <w:r>
        <w:rPr>
          <w:color w:val="002060"/>
          <w:sz w:val="22"/>
          <w:szCs w:val="22"/>
        </w:rPr>
        <w:t>DOMENICA</w:t>
      </w:r>
      <w:r w:rsidRPr="00110327">
        <w:rPr>
          <w:color w:val="002060"/>
          <w:sz w:val="22"/>
          <w:szCs w:val="22"/>
        </w:rPr>
        <w:t xml:space="preserve"> </w:t>
      </w:r>
      <w:r w:rsidRPr="00110327">
        <w:rPr>
          <w:b w:val="0"/>
          <w:bCs w:val="0"/>
          <w:color w:val="002060"/>
          <w:sz w:val="22"/>
          <w:szCs w:val="22"/>
        </w:rPr>
        <w:t xml:space="preserve">alle </w:t>
      </w:r>
      <w:r w:rsidRPr="00110327">
        <w:rPr>
          <w:color w:val="002060"/>
          <w:sz w:val="22"/>
          <w:szCs w:val="22"/>
        </w:rPr>
        <w:t xml:space="preserve">ore </w:t>
      </w:r>
      <w:r>
        <w:rPr>
          <w:color w:val="002060"/>
          <w:sz w:val="22"/>
          <w:szCs w:val="22"/>
        </w:rPr>
        <w:t>11:00</w:t>
      </w:r>
      <w:r w:rsidRPr="00110327">
        <w:rPr>
          <w:b w:val="0"/>
          <w:bCs w:val="0"/>
          <w:color w:val="002060"/>
          <w:sz w:val="22"/>
          <w:szCs w:val="22"/>
        </w:rPr>
        <w:t xml:space="preserve">, </w:t>
      </w:r>
      <w:r>
        <w:rPr>
          <w:b w:val="0"/>
          <w:bCs w:val="0"/>
          <w:color w:val="002060"/>
          <w:sz w:val="22"/>
          <w:szCs w:val="22"/>
        </w:rPr>
        <w:t>stesso campo</w:t>
      </w:r>
      <w:r w:rsidRPr="00110327">
        <w:rPr>
          <w:b w:val="0"/>
          <w:bCs w:val="0"/>
          <w:color w:val="002060"/>
          <w:sz w:val="22"/>
          <w:szCs w:val="22"/>
        </w:rPr>
        <w:t>.</w:t>
      </w:r>
    </w:p>
    <w:p w14:paraId="3EF6DF0B" w14:textId="77777777" w:rsidR="0024496A" w:rsidRDefault="0024496A" w:rsidP="0024496A">
      <w:pPr>
        <w:pStyle w:val="titoloprinc0"/>
        <w:jc w:val="both"/>
        <w:rPr>
          <w:b w:val="0"/>
          <w:bCs w:val="0"/>
          <w:color w:val="002060"/>
          <w:sz w:val="22"/>
          <w:szCs w:val="22"/>
        </w:rPr>
      </w:pPr>
    </w:p>
    <w:p w14:paraId="1FD7811D" w14:textId="77777777" w:rsidR="0024496A" w:rsidRPr="00E7081C" w:rsidRDefault="0024496A" w:rsidP="0024496A">
      <w:pPr>
        <w:pStyle w:val="titoloprinc0"/>
        <w:rPr>
          <w:color w:val="002060"/>
        </w:rPr>
      </w:pPr>
      <w:r w:rsidRPr="00E7081C">
        <w:rPr>
          <w:color w:val="002060"/>
        </w:rPr>
        <w:t>VARIAZIONI AL PROGRAMMA GARE</w:t>
      </w:r>
    </w:p>
    <w:p w14:paraId="29810064" w14:textId="77777777" w:rsidR="0024496A" w:rsidRPr="00E7081C" w:rsidRDefault="0024496A" w:rsidP="0024496A">
      <w:pPr>
        <w:pStyle w:val="breakline"/>
        <w:rPr>
          <w:color w:val="002060"/>
        </w:rPr>
      </w:pPr>
    </w:p>
    <w:p w14:paraId="54F8C169" w14:textId="77777777" w:rsidR="0024496A" w:rsidRPr="00E7081C" w:rsidRDefault="0024496A" w:rsidP="0024496A">
      <w:pPr>
        <w:pStyle w:val="sottotitolocampionato10"/>
        <w:rPr>
          <w:color w:val="002060"/>
        </w:rPr>
      </w:pPr>
      <w:r w:rsidRPr="00E7081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050D3B73"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0C51D" w14:textId="77777777" w:rsidR="0024496A" w:rsidRPr="00E7081C" w:rsidRDefault="0024496A" w:rsidP="00080051">
            <w:pPr>
              <w:pStyle w:val="headertabella0"/>
              <w:rPr>
                <w:color w:val="002060"/>
              </w:rPr>
            </w:pPr>
            <w:r w:rsidRPr="00E708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6DFED"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93A46" w14:textId="77777777" w:rsidR="0024496A" w:rsidRPr="00E7081C" w:rsidRDefault="0024496A" w:rsidP="00080051">
            <w:pPr>
              <w:pStyle w:val="headertabella0"/>
              <w:rPr>
                <w:color w:val="002060"/>
              </w:rPr>
            </w:pPr>
            <w:r w:rsidRPr="00E708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D6B97"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569BA"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5F7AA"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AE83B"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C1779" w14:textId="77777777" w:rsidR="0024496A" w:rsidRPr="00E7081C" w:rsidRDefault="0024496A" w:rsidP="00080051">
            <w:pPr>
              <w:pStyle w:val="headertabella0"/>
              <w:rPr>
                <w:color w:val="002060"/>
              </w:rPr>
            </w:pPr>
            <w:r w:rsidRPr="00E7081C">
              <w:rPr>
                <w:color w:val="002060"/>
              </w:rPr>
              <w:t>Impianto</w:t>
            </w:r>
          </w:p>
        </w:tc>
      </w:tr>
      <w:tr w:rsidR="0024496A" w:rsidRPr="00E7081C" w14:paraId="308C4CE9"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70FC" w14:textId="77777777" w:rsidR="0024496A" w:rsidRPr="00BE2DCD" w:rsidRDefault="0024496A" w:rsidP="00080051">
            <w:pPr>
              <w:pStyle w:val="rowtabella0"/>
              <w:rPr>
                <w:color w:val="002060"/>
                <w:highlight w:val="yellow"/>
              </w:rPr>
            </w:pPr>
            <w:r w:rsidRPr="00BE2DCD">
              <w:rPr>
                <w:color w:val="002060"/>
                <w:highlight w:val="yellow"/>
              </w:rPr>
              <w:t>23/11/2025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54F5" w14:textId="77777777" w:rsidR="0024496A" w:rsidRPr="00BE2DCD" w:rsidRDefault="0024496A" w:rsidP="00080051">
            <w:pPr>
              <w:pStyle w:val="rowtabella0"/>
              <w:jc w:val="center"/>
              <w:rPr>
                <w:color w:val="002060"/>
                <w:highlight w:val="yellow"/>
              </w:rPr>
            </w:pPr>
            <w:r w:rsidRPr="00BE2DCD">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4F393" w14:textId="77777777" w:rsidR="0024496A" w:rsidRPr="00BE2DCD" w:rsidRDefault="0024496A" w:rsidP="00080051">
            <w:pPr>
              <w:pStyle w:val="rowtabella0"/>
              <w:rPr>
                <w:color w:val="002060"/>
                <w:highlight w:val="yellow"/>
              </w:rPr>
            </w:pPr>
            <w:r w:rsidRPr="00BE2DCD">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12D91" w14:textId="77777777" w:rsidR="0024496A" w:rsidRPr="00BE2DCD" w:rsidRDefault="0024496A" w:rsidP="00080051">
            <w:pPr>
              <w:pStyle w:val="rowtabella0"/>
              <w:rPr>
                <w:color w:val="002060"/>
                <w:highlight w:val="yellow"/>
              </w:rPr>
            </w:pPr>
            <w:r w:rsidRPr="00BE2DCD">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BB03" w14:textId="77777777" w:rsidR="0024496A" w:rsidRPr="00E7081C" w:rsidRDefault="0024496A" w:rsidP="00080051">
            <w:pPr>
              <w:pStyle w:val="rowtabella0"/>
              <w:rPr>
                <w:color w:val="002060"/>
              </w:rPr>
            </w:pPr>
            <w:r w:rsidRPr="00E7081C">
              <w:rPr>
                <w:color w:val="002060"/>
              </w:rPr>
              <w:t>2</w:t>
            </w:r>
            <w:r>
              <w:rPr>
                <w:color w:val="002060"/>
              </w:rPr>
              <w:t>2</w:t>
            </w:r>
            <w:r w:rsidRPr="00E7081C">
              <w:rPr>
                <w:color w:val="002060"/>
              </w:rPr>
              <w:t>/11/2025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49CB" w14:textId="77777777" w:rsidR="0024496A" w:rsidRPr="00E7081C" w:rsidRDefault="0024496A" w:rsidP="00080051">
            <w:pPr>
              <w:pStyle w:val="rowtabella0"/>
              <w:jc w:val="center"/>
              <w:rPr>
                <w:color w:val="002060"/>
              </w:rPr>
            </w:pPr>
            <w:r w:rsidRPr="00BE2DC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7B334" w14:textId="77777777" w:rsidR="0024496A" w:rsidRPr="00E7081C" w:rsidRDefault="0024496A" w:rsidP="00080051">
            <w:pPr>
              <w:pStyle w:val="rowtabella0"/>
              <w:jc w:val="center"/>
              <w:rPr>
                <w:color w:val="002060"/>
              </w:rPr>
            </w:pPr>
            <w:r w:rsidRPr="00E7081C">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2D685" w14:textId="77777777" w:rsidR="0024496A" w:rsidRPr="00E7081C" w:rsidRDefault="0024496A" w:rsidP="00080051">
            <w:pPr>
              <w:rPr>
                <w:color w:val="002060"/>
              </w:rPr>
            </w:pPr>
          </w:p>
        </w:tc>
      </w:tr>
    </w:tbl>
    <w:p w14:paraId="116F6103" w14:textId="77777777" w:rsidR="0024496A" w:rsidRDefault="0024496A" w:rsidP="0024496A">
      <w:pPr>
        <w:pStyle w:val="breakline"/>
        <w:rPr>
          <w:color w:val="002060"/>
        </w:rPr>
      </w:pPr>
    </w:p>
    <w:p w14:paraId="2EACFB9E" w14:textId="77777777" w:rsidR="0024496A" w:rsidRDefault="0024496A" w:rsidP="0024496A">
      <w:pPr>
        <w:pStyle w:val="breakline"/>
        <w:rPr>
          <w:color w:val="002060"/>
        </w:rPr>
      </w:pPr>
    </w:p>
    <w:p w14:paraId="3D3DADB2" w14:textId="77777777" w:rsidR="0024496A" w:rsidRDefault="0024496A" w:rsidP="0024496A">
      <w:pPr>
        <w:pStyle w:val="breakline"/>
        <w:rPr>
          <w:color w:val="002060"/>
        </w:rPr>
      </w:pPr>
    </w:p>
    <w:p w14:paraId="023D6294" w14:textId="77777777" w:rsidR="0024496A" w:rsidRPr="00E7081C" w:rsidRDefault="0024496A" w:rsidP="0024496A">
      <w:pPr>
        <w:pStyle w:val="titolocampionato0"/>
        <w:shd w:val="clear" w:color="auto" w:fill="CCCCCC"/>
        <w:spacing w:before="80" w:after="40"/>
        <w:rPr>
          <w:color w:val="002060"/>
        </w:rPr>
      </w:pPr>
      <w:r w:rsidRPr="00E7081C">
        <w:rPr>
          <w:color w:val="002060"/>
        </w:rPr>
        <w:t>COPPA ITALIA CALCIO A 5</w:t>
      </w:r>
    </w:p>
    <w:p w14:paraId="07FB843D" w14:textId="77777777" w:rsidR="0024496A" w:rsidRPr="00E7081C" w:rsidRDefault="0024496A" w:rsidP="0024496A">
      <w:pPr>
        <w:pStyle w:val="titoloprinc0"/>
        <w:rPr>
          <w:color w:val="002060"/>
        </w:rPr>
      </w:pPr>
      <w:r w:rsidRPr="00E7081C">
        <w:rPr>
          <w:color w:val="002060"/>
        </w:rPr>
        <w:t>VARIAZIONI AL PROGRAMMA GARE</w:t>
      </w:r>
    </w:p>
    <w:p w14:paraId="570CBBAD" w14:textId="77777777" w:rsidR="0024496A" w:rsidRPr="00E7081C" w:rsidRDefault="0024496A" w:rsidP="0024496A">
      <w:pPr>
        <w:pStyle w:val="breakline"/>
        <w:rPr>
          <w:color w:val="002060"/>
        </w:rPr>
      </w:pPr>
    </w:p>
    <w:p w14:paraId="1E88D06E" w14:textId="77777777" w:rsidR="0024496A" w:rsidRPr="00E7081C" w:rsidRDefault="0024496A" w:rsidP="0024496A">
      <w:pPr>
        <w:pStyle w:val="breakline"/>
        <w:rPr>
          <w:color w:val="002060"/>
        </w:rPr>
      </w:pPr>
    </w:p>
    <w:p w14:paraId="01B0C86F" w14:textId="77777777" w:rsidR="0024496A" w:rsidRPr="00E7081C" w:rsidRDefault="0024496A" w:rsidP="0024496A">
      <w:pPr>
        <w:pStyle w:val="sottotitolocampionato10"/>
        <w:rPr>
          <w:color w:val="002060"/>
        </w:rPr>
      </w:pPr>
      <w:r w:rsidRPr="00E7081C">
        <w:rPr>
          <w:color w:val="002060"/>
        </w:rPr>
        <w:t xml:space="preserve">GIRONE </w:t>
      </w:r>
      <w:r>
        <w:rPr>
          <w:color w:val="002060"/>
        </w:rPr>
        <w:t>2</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19D096D5"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5EDD6" w14:textId="77777777" w:rsidR="0024496A" w:rsidRPr="00E7081C" w:rsidRDefault="0024496A" w:rsidP="00080051">
            <w:pPr>
              <w:pStyle w:val="headertabella0"/>
              <w:rPr>
                <w:color w:val="002060"/>
              </w:rPr>
            </w:pPr>
            <w:r w:rsidRPr="00E7081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22EB1"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62820" w14:textId="77777777" w:rsidR="0024496A" w:rsidRPr="00E7081C" w:rsidRDefault="0024496A" w:rsidP="00080051">
            <w:pPr>
              <w:pStyle w:val="headertabella0"/>
              <w:rPr>
                <w:color w:val="002060"/>
              </w:rPr>
            </w:pPr>
            <w:r w:rsidRPr="00E7081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E15B6"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3C8E5"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EFAF7"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EC6A6"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79DE0" w14:textId="77777777" w:rsidR="0024496A" w:rsidRPr="00E7081C" w:rsidRDefault="0024496A" w:rsidP="00080051">
            <w:pPr>
              <w:pStyle w:val="headertabella0"/>
              <w:rPr>
                <w:color w:val="002060"/>
              </w:rPr>
            </w:pPr>
            <w:r w:rsidRPr="00E7081C">
              <w:rPr>
                <w:color w:val="002060"/>
              </w:rPr>
              <w:t>Impianto</w:t>
            </w:r>
          </w:p>
        </w:tc>
      </w:tr>
      <w:tr w:rsidR="0024496A" w:rsidRPr="00E7081C" w14:paraId="2D5B277D"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737FA" w14:textId="77777777" w:rsidR="0024496A" w:rsidRPr="00BE2DCD" w:rsidRDefault="0024496A" w:rsidP="00080051">
            <w:pPr>
              <w:pStyle w:val="rowtabella0"/>
              <w:rPr>
                <w:color w:val="002060"/>
                <w:highlight w:val="yellow"/>
              </w:rPr>
            </w:pPr>
            <w:r w:rsidRPr="00BE2DCD">
              <w:rPr>
                <w:color w:val="002060"/>
                <w:highlight w:val="yellow"/>
              </w:rPr>
              <w:t>19/09/2025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B606A" w14:textId="77777777" w:rsidR="0024496A" w:rsidRPr="00BE2DCD" w:rsidRDefault="0024496A" w:rsidP="00080051">
            <w:pPr>
              <w:pStyle w:val="rowtabella0"/>
              <w:jc w:val="center"/>
              <w:rPr>
                <w:color w:val="002060"/>
                <w:highlight w:val="yellow"/>
              </w:rPr>
            </w:pPr>
            <w:r w:rsidRPr="00BE2DCD">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A03E" w14:textId="77777777" w:rsidR="0024496A" w:rsidRPr="00BE2DCD" w:rsidRDefault="0024496A" w:rsidP="00080051">
            <w:pPr>
              <w:pStyle w:val="rowtabella0"/>
              <w:rPr>
                <w:color w:val="002060"/>
                <w:highlight w:val="yellow"/>
              </w:rPr>
            </w:pPr>
            <w:r w:rsidRPr="00BE2DCD">
              <w:rPr>
                <w:color w:val="002060"/>
                <w:highlight w:val="yellow"/>
              </w:rPr>
              <w:t>OSIMO FIVE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64D47" w14:textId="77777777" w:rsidR="0024496A" w:rsidRPr="00BE2DCD" w:rsidRDefault="0024496A" w:rsidP="00080051">
            <w:pPr>
              <w:pStyle w:val="rowtabella0"/>
              <w:rPr>
                <w:color w:val="002060"/>
                <w:highlight w:val="yellow"/>
              </w:rPr>
            </w:pPr>
            <w:r w:rsidRPr="00BE2DCD">
              <w:rPr>
                <w:color w:val="002060"/>
                <w:highlight w:val="yellow"/>
              </w:rPr>
              <w:t>VILLA CECCOLINI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F8637" w14:textId="77777777" w:rsidR="0024496A" w:rsidRPr="00BE2DCD" w:rsidRDefault="0024496A" w:rsidP="00080051">
            <w:pPr>
              <w:rPr>
                <w:rFonts w:ascii="Arial" w:hAnsi="Arial" w:cs="Arial"/>
                <w:color w:val="002060"/>
                <w:sz w:val="12"/>
                <w:szCs w:val="12"/>
              </w:rPr>
            </w:pPr>
            <w:r w:rsidRPr="00BE2DCD">
              <w:rPr>
                <w:rFonts w:ascii="Arial" w:hAnsi="Arial" w:cs="Arial"/>
                <w:color w:val="002060"/>
                <w:sz w:val="12"/>
                <w:szCs w:val="12"/>
              </w:rPr>
              <w:t>20/09/2025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DBA0" w14:textId="77777777" w:rsidR="0024496A" w:rsidRPr="00E7081C" w:rsidRDefault="0024496A" w:rsidP="00080051">
            <w:pPr>
              <w:pStyle w:val="rowtabella0"/>
              <w:jc w:val="center"/>
              <w:rPr>
                <w:color w:val="002060"/>
              </w:rPr>
            </w:pPr>
            <w:r w:rsidRPr="00BE2DCD">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2557B" w14:textId="77777777" w:rsidR="0024496A" w:rsidRPr="00E7081C" w:rsidRDefault="0024496A" w:rsidP="00080051">
            <w:pPr>
              <w:pStyle w:val="rowtabella0"/>
              <w:jc w:val="center"/>
              <w:rPr>
                <w:color w:val="002060"/>
              </w:rPr>
            </w:pPr>
            <w:r>
              <w:rPr>
                <w:color w:val="002060"/>
              </w:rPr>
              <w:t>15</w:t>
            </w:r>
            <w:r w:rsidRPr="00E7081C">
              <w:rPr>
                <w:color w:val="002060"/>
              </w:rPr>
              <w:t>:</w:t>
            </w:r>
            <w:r>
              <w:rPr>
                <w:color w:val="002060"/>
              </w:rPr>
              <w:t>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606AE" w14:textId="77777777" w:rsidR="0024496A" w:rsidRPr="00E7081C" w:rsidRDefault="0024496A" w:rsidP="00080051">
            <w:pPr>
              <w:rPr>
                <w:color w:val="002060"/>
              </w:rPr>
            </w:pPr>
          </w:p>
        </w:tc>
      </w:tr>
    </w:tbl>
    <w:p w14:paraId="1D06BDEE" w14:textId="77777777" w:rsidR="0024496A" w:rsidRPr="00E7081C" w:rsidRDefault="0024496A" w:rsidP="0024496A">
      <w:pPr>
        <w:pStyle w:val="breakline"/>
        <w:rPr>
          <w:rFonts w:eastAsiaTheme="minorEastAsia"/>
          <w:color w:val="002060"/>
        </w:rPr>
      </w:pPr>
    </w:p>
    <w:p w14:paraId="26B10CEF" w14:textId="77777777" w:rsidR="0024496A" w:rsidRPr="00E7081C" w:rsidRDefault="0024496A" w:rsidP="0024496A">
      <w:pPr>
        <w:pStyle w:val="breakline"/>
        <w:rPr>
          <w:color w:val="002060"/>
        </w:rPr>
      </w:pPr>
    </w:p>
    <w:p w14:paraId="7149EC83" w14:textId="77777777" w:rsidR="0024496A" w:rsidRPr="00E7081C" w:rsidRDefault="0024496A" w:rsidP="0024496A">
      <w:pPr>
        <w:pStyle w:val="sottotitolocampionato10"/>
        <w:rPr>
          <w:color w:val="002060"/>
        </w:rPr>
      </w:pPr>
      <w:r w:rsidRPr="00E7081C">
        <w:rPr>
          <w:color w:val="002060"/>
        </w:rPr>
        <w:t>GIRONE 4</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7E7070B0"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34691" w14:textId="77777777" w:rsidR="0024496A" w:rsidRPr="00E7081C" w:rsidRDefault="0024496A" w:rsidP="00080051">
            <w:pPr>
              <w:pStyle w:val="headertabella0"/>
              <w:rPr>
                <w:color w:val="002060"/>
              </w:rPr>
            </w:pPr>
            <w:r w:rsidRPr="00E7081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6EE95"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BB606" w14:textId="77777777" w:rsidR="0024496A" w:rsidRPr="00E7081C" w:rsidRDefault="0024496A" w:rsidP="00080051">
            <w:pPr>
              <w:pStyle w:val="headertabella0"/>
              <w:rPr>
                <w:color w:val="002060"/>
              </w:rPr>
            </w:pPr>
            <w:r w:rsidRPr="00E7081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2F399"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8123F"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0B050"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8B419"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1DE0D" w14:textId="77777777" w:rsidR="0024496A" w:rsidRPr="00E7081C" w:rsidRDefault="0024496A" w:rsidP="00080051">
            <w:pPr>
              <w:pStyle w:val="headertabella0"/>
              <w:rPr>
                <w:color w:val="002060"/>
              </w:rPr>
            </w:pPr>
            <w:r w:rsidRPr="00E7081C">
              <w:rPr>
                <w:color w:val="002060"/>
              </w:rPr>
              <w:t>Impianto</w:t>
            </w:r>
          </w:p>
        </w:tc>
      </w:tr>
      <w:tr w:rsidR="0024496A" w:rsidRPr="00E7081C" w14:paraId="33DFD93B"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000DB" w14:textId="77777777" w:rsidR="0024496A" w:rsidRPr="00BE2DCD" w:rsidRDefault="0024496A" w:rsidP="00080051">
            <w:pPr>
              <w:pStyle w:val="rowtabella0"/>
              <w:rPr>
                <w:color w:val="002060"/>
                <w:highlight w:val="yellow"/>
              </w:rPr>
            </w:pPr>
            <w:r w:rsidRPr="00BE2DCD">
              <w:rPr>
                <w:color w:val="002060"/>
                <w:highlight w:val="yellow"/>
              </w:rPr>
              <w:t>19/09/2025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A136" w14:textId="77777777" w:rsidR="0024496A" w:rsidRPr="00BE2DCD" w:rsidRDefault="0024496A" w:rsidP="00080051">
            <w:pPr>
              <w:pStyle w:val="rowtabella0"/>
              <w:jc w:val="center"/>
              <w:rPr>
                <w:color w:val="002060"/>
                <w:highlight w:val="yellow"/>
              </w:rPr>
            </w:pPr>
            <w:r w:rsidRPr="00BE2DCD">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E4B50" w14:textId="77777777" w:rsidR="0024496A" w:rsidRPr="00BE2DCD" w:rsidRDefault="0024496A" w:rsidP="00080051">
            <w:pPr>
              <w:pStyle w:val="rowtabella0"/>
              <w:rPr>
                <w:color w:val="002060"/>
                <w:highlight w:val="yellow"/>
              </w:rPr>
            </w:pPr>
            <w:r w:rsidRPr="00BE2DCD">
              <w:rPr>
                <w:color w:val="002060"/>
                <w:highlight w:val="yellow"/>
              </w:rPr>
              <w:t>FUTSAL CASTELFIDARDO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C2CD4" w14:textId="77777777" w:rsidR="0024496A" w:rsidRPr="00BE2DCD" w:rsidRDefault="0024496A" w:rsidP="00080051">
            <w:pPr>
              <w:pStyle w:val="rowtabella0"/>
              <w:rPr>
                <w:color w:val="002060"/>
                <w:highlight w:val="yellow"/>
              </w:rPr>
            </w:pPr>
            <w:r w:rsidRPr="00BE2DCD">
              <w:rPr>
                <w:color w:val="002060"/>
                <w:highlight w:val="yellow"/>
              </w:rPr>
              <w:t>U.S. FORTUNA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A905" w14:textId="77777777" w:rsidR="0024496A" w:rsidRPr="00E7081C" w:rsidRDefault="0024496A" w:rsidP="0008005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0DCCA" w14:textId="77777777" w:rsidR="0024496A" w:rsidRPr="00E7081C" w:rsidRDefault="0024496A" w:rsidP="00080051">
            <w:pPr>
              <w:pStyle w:val="rowtabella0"/>
              <w:jc w:val="center"/>
              <w:rPr>
                <w:color w:val="002060"/>
              </w:rPr>
            </w:pPr>
            <w:r w:rsidRPr="00BE2DCD">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FF29" w14:textId="77777777" w:rsidR="0024496A" w:rsidRPr="00E7081C" w:rsidRDefault="0024496A" w:rsidP="00080051">
            <w:pPr>
              <w:pStyle w:val="rowtabella0"/>
              <w:jc w:val="center"/>
              <w:rPr>
                <w:color w:val="002060"/>
              </w:rPr>
            </w:pPr>
            <w:r w:rsidRPr="00E7081C">
              <w:rPr>
                <w:color w:val="002060"/>
              </w:rPr>
              <w:t>2</w:t>
            </w:r>
            <w:r>
              <w:rPr>
                <w:color w:val="002060"/>
              </w:rPr>
              <w:t>2</w:t>
            </w:r>
            <w:r w:rsidRPr="00E7081C">
              <w:rPr>
                <w:color w:val="002060"/>
              </w:rPr>
              <w:t>:</w:t>
            </w:r>
            <w:r>
              <w:rPr>
                <w:color w:val="002060"/>
              </w:rPr>
              <w:t>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39034" w14:textId="77777777" w:rsidR="0024496A" w:rsidRPr="00E7081C" w:rsidRDefault="0024496A" w:rsidP="00080051">
            <w:pPr>
              <w:pStyle w:val="rowtabella0"/>
              <w:rPr>
                <w:color w:val="002060"/>
              </w:rPr>
            </w:pPr>
            <w:r w:rsidRPr="00BE2DCD">
              <w:rPr>
                <w:color w:val="002060"/>
                <w:highlight w:val="yellow"/>
              </w:rPr>
              <w:t>PALLONE GEODETICO "F. ORSELLI" POTENZA PICENA VIA DELLO SPORT</w:t>
            </w:r>
          </w:p>
        </w:tc>
      </w:tr>
    </w:tbl>
    <w:p w14:paraId="2D9D8B12" w14:textId="77777777" w:rsidR="0024496A" w:rsidRPr="00E7081C" w:rsidRDefault="0024496A" w:rsidP="0024496A">
      <w:pPr>
        <w:pStyle w:val="breakline"/>
        <w:rPr>
          <w:rFonts w:eastAsiaTheme="minorEastAsia"/>
          <w:color w:val="002060"/>
        </w:rPr>
      </w:pPr>
    </w:p>
    <w:p w14:paraId="0FECF4D4" w14:textId="77777777" w:rsidR="0024496A" w:rsidRPr="00E7081C" w:rsidRDefault="0024496A" w:rsidP="0024496A">
      <w:pPr>
        <w:pStyle w:val="breakline"/>
        <w:rPr>
          <w:color w:val="002060"/>
        </w:rPr>
      </w:pPr>
    </w:p>
    <w:p w14:paraId="107920D7" w14:textId="77777777" w:rsidR="0024496A" w:rsidRPr="00E7081C" w:rsidRDefault="0024496A" w:rsidP="0024496A">
      <w:pPr>
        <w:pStyle w:val="sottotitolocampionato10"/>
        <w:rPr>
          <w:color w:val="002060"/>
        </w:rPr>
      </w:pPr>
      <w:r w:rsidRPr="00E7081C">
        <w:rPr>
          <w:color w:val="002060"/>
        </w:rPr>
        <w:t>GIRONE 11</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67E261C6"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D97F3" w14:textId="77777777" w:rsidR="0024496A" w:rsidRPr="00E7081C" w:rsidRDefault="0024496A" w:rsidP="00080051">
            <w:pPr>
              <w:pStyle w:val="headertabella0"/>
              <w:rPr>
                <w:color w:val="002060"/>
              </w:rPr>
            </w:pPr>
            <w:r w:rsidRPr="00E7081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AEF76"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165D2" w14:textId="77777777" w:rsidR="0024496A" w:rsidRPr="00E7081C" w:rsidRDefault="0024496A" w:rsidP="00080051">
            <w:pPr>
              <w:pStyle w:val="headertabella0"/>
              <w:rPr>
                <w:color w:val="002060"/>
              </w:rPr>
            </w:pPr>
            <w:r w:rsidRPr="00E7081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C0EF7"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7063A"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6B982"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79349"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A0FF1" w14:textId="77777777" w:rsidR="0024496A" w:rsidRPr="00E7081C" w:rsidRDefault="0024496A" w:rsidP="00080051">
            <w:pPr>
              <w:pStyle w:val="headertabella0"/>
              <w:rPr>
                <w:color w:val="002060"/>
              </w:rPr>
            </w:pPr>
            <w:r w:rsidRPr="00E7081C">
              <w:rPr>
                <w:color w:val="002060"/>
              </w:rPr>
              <w:t>Impianto</w:t>
            </w:r>
          </w:p>
        </w:tc>
      </w:tr>
      <w:tr w:rsidR="0024496A" w:rsidRPr="00E7081C" w14:paraId="0EE320EC"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D5DF" w14:textId="77777777" w:rsidR="0024496A" w:rsidRPr="00BE2DCD" w:rsidRDefault="0024496A" w:rsidP="00080051">
            <w:pPr>
              <w:pStyle w:val="rowtabella0"/>
              <w:rPr>
                <w:color w:val="002060"/>
                <w:highlight w:val="yellow"/>
              </w:rPr>
            </w:pPr>
            <w:r w:rsidRPr="00BE2DCD">
              <w:rPr>
                <w:color w:val="002060"/>
                <w:highlight w:val="yellow"/>
              </w:rPr>
              <w:t>19/09/2025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D042" w14:textId="77777777" w:rsidR="0024496A" w:rsidRPr="00BE2DCD" w:rsidRDefault="0024496A" w:rsidP="00080051">
            <w:pPr>
              <w:pStyle w:val="rowtabella0"/>
              <w:jc w:val="center"/>
              <w:rPr>
                <w:color w:val="002060"/>
                <w:highlight w:val="yellow"/>
              </w:rPr>
            </w:pPr>
            <w:r w:rsidRPr="00BE2DCD">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64BE" w14:textId="77777777" w:rsidR="0024496A" w:rsidRPr="00BE2DCD" w:rsidRDefault="0024496A" w:rsidP="00080051">
            <w:pPr>
              <w:pStyle w:val="rowtabella0"/>
              <w:rPr>
                <w:color w:val="002060"/>
                <w:highlight w:val="yellow"/>
              </w:rPr>
            </w:pPr>
            <w:proofErr w:type="gramStart"/>
            <w:r w:rsidRPr="00BE2DCD">
              <w:rPr>
                <w:color w:val="002060"/>
                <w:highlight w:val="yellow"/>
              </w:rPr>
              <w:t>U.MANDOLESI</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1B506" w14:textId="77777777" w:rsidR="0024496A" w:rsidRPr="00BE2DCD" w:rsidRDefault="0024496A" w:rsidP="00080051">
            <w:pPr>
              <w:pStyle w:val="rowtabella0"/>
              <w:rPr>
                <w:color w:val="002060"/>
                <w:highlight w:val="yellow"/>
              </w:rPr>
            </w:pPr>
            <w:r w:rsidRPr="00BE2DCD">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8583" w14:textId="77777777" w:rsidR="0024496A" w:rsidRPr="00E7081C" w:rsidRDefault="0024496A" w:rsidP="0008005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E6BA" w14:textId="77777777" w:rsidR="0024496A" w:rsidRPr="00E7081C" w:rsidRDefault="0024496A" w:rsidP="00080051">
            <w:pPr>
              <w:pStyle w:val="rowtabella0"/>
              <w:jc w:val="center"/>
              <w:rPr>
                <w:color w:val="002060"/>
              </w:rPr>
            </w:pPr>
            <w:r w:rsidRPr="00BE2DCD">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05C3D" w14:textId="77777777" w:rsidR="0024496A" w:rsidRPr="00E7081C" w:rsidRDefault="0024496A" w:rsidP="00080051">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74DD" w14:textId="77777777" w:rsidR="0024496A" w:rsidRPr="00E7081C" w:rsidRDefault="0024496A" w:rsidP="00080051">
            <w:pPr>
              <w:pStyle w:val="rowtabella0"/>
              <w:rPr>
                <w:color w:val="002060"/>
              </w:rPr>
            </w:pPr>
            <w:r w:rsidRPr="00BE2DCD">
              <w:rPr>
                <w:color w:val="002060"/>
                <w:highlight w:val="yellow"/>
              </w:rPr>
              <w:t>PALESTRA "ITIS" MONTANI FERMO VIA SALVO D'ACQUISTO</w:t>
            </w:r>
          </w:p>
        </w:tc>
      </w:tr>
    </w:tbl>
    <w:p w14:paraId="3A72C105" w14:textId="77777777" w:rsidR="0024496A" w:rsidRPr="00E7081C" w:rsidRDefault="0024496A" w:rsidP="0024496A">
      <w:pPr>
        <w:pStyle w:val="breakline"/>
        <w:rPr>
          <w:rFonts w:eastAsiaTheme="minorEastAsia"/>
          <w:color w:val="002060"/>
        </w:rPr>
      </w:pPr>
    </w:p>
    <w:p w14:paraId="5F63BB00" w14:textId="77777777" w:rsidR="0024496A" w:rsidRPr="00E7081C" w:rsidRDefault="0024496A" w:rsidP="0024496A">
      <w:pPr>
        <w:pStyle w:val="breakline"/>
        <w:rPr>
          <w:color w:val="002060"/>
        </w:rPr>
      </w:pPr>
    </w:p>
    <w:p w14:paraId="1009D535" w14:textId="77777777" w:rsidR="0024496A" w:rsidRPr="00E7081C" w:rsidRDefault="0024496A" w:rsidP="0024496A">
      <w:pPr>
        <w:pStyle w:val="sottotitolocampionato10"/>
        <w:rPr>
          <w:color w:val="002060"/>
        </w:rPr>
      </w:pPr>
      <w:r w:rsidRPr="00E7081C">
        <w:rPr>
          <w:color w:val="002060"/>
        </w:rPr>
        <w:t>GIRONE 15</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104CD81A"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4FC70" w14:textId="77777777" w:rsidR="0024496A" w:rsidRPr="00E7081C" w:rsidRDefault="0024496A" w:rsidP="00080051">
            <w:pPr>
              <w:pStyle w:val="headertabella0"/>
              <w:rPr>
                <w:color w:val="002060"/>
              </w:rPr>
            </w:pPr>
            <w:r w:rsidRPr="00E7081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538A4"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AD142" w14:textId="77777777" w:rsidR="0024496A" w:rsidRPr="00E7081C" w:rsidRDefault="0024496A" w:rsidP="00080051">
            <w:pPr>
              <w:pStyle w:val="headertabella0"/>
              <w:rPr>
                <w:color w:val="002060"/>
              </w:rPr>
            </w:pPr>
            <w:r w:rsidRPr="00E7081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A971D"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3E79D"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92EBA"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2745A"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69848" w14:textId="77777777" w:rsidR="0024496A" w:rsidRPr="00E7081C" w:rsidRDefault="0024496A" w:rsidP="00080051">
            <w:pPr>
              <w:pStyle w:val="headertabella0"/>
              <w:rPr>
                <w:color w:val="002060"/>
              </w:rPr>
            </w:pPr>
            <w:r w:rsidRPr="00E7081C">
              <w:rPr>
                <w:color w:val="002060"/>
              </w:rPr>
              <w:t>Impianto</w:t>
            </w:r>
          </w:p>
        </w:tc>
      </w:tr>
      <w:tr w:rsidR="0024496A" w:rsidRPr="00E7081C" w14:paraId="32E95F9F"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1E08" w14:textId="77777777" w:rsidR="0024496A" w:rsidRPr="00BE2DCD" w:rsidRDefault="0024496A" w:rsidP="00080051">
            <w:pPr>
              <w:pStyle w:val="rowtabella0"/>
              <w:rPr>
                <w:color w:val="002060"/>
                <w:highlight w:val="yellow"/>
              </w:rPr>
            </w:pPr>
            <w:r w:rsidRPr="00BE2DCD">
              <w:rPr>
                <w:color w:val="002060"/>
                <w:highlight w:val="yellow"/>
              </w:rPr>
              <w:t>29/09/2025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C08C7" w14:textId="77777777" w:rsidR="0024496A" w:rsidRPr="00BE2DCD" w:rsidRDefault="0024496A" w:rsidP="00080051">
            <w:pPr>
              <w:pStyle w:val="rowtabella0"/>
              <w:jc w:val="center"/>
              <w:rPr>
                <w:color w:val="002060"/>
                <w:highlight w:val="yellow"/>
              </w:rPr>
            </w:pPr>
            <w:r w:rsidRPr="00BE2DCD">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751C" w14:textId="77777777" w:rsidR="0024496A" w:rsidRPr="00BE2DCD" w:rsidRDefault="0024496A" w:rsidP="00080051">
            <w:pPr>
              <w:pStyle w:val="rowtabella0"/>
              <w:rPr>
                <w:color w:val="002060"/>
                <w:highlight w:val="yellow"/>
              </w:rPr>
            </w:pPr>
            <w:r w:rsidRPr="00BE2DCD">
              <w:rPr>
                <w:color w:val="002060"/>
                <w:highlight w:val="yellow"/>
              </w:rPr>
              <w:t>BAYER CAPPUCCINI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EA390" w14:textId="77777777" w:rsidR="0024496A" w:rsidRPr="00BE2DCD" w:rsidRDefault="0024496A" w:rsidP="00080051">
            <w:pPr>
              <w:pStyle w:val="rowtabella0"/>
              <w:rPr>
                <w:color w:val="002060"/>
                <w:highlight w:val="yellow"/>
              </w:rPr>
            </w:pPr>
            <w:r w:rsidRPr="00BE2DCD">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5B6D5" w14:textId="77777777" w:rsidR="0024496A" w:rsidRPr="00E7081C" w:rsidRDefault="0024496A" w:rsidP="0008005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3FC52" w14:textId="77777777" w:rsidR="0024496A" w:rsidRPr="00E7081C" w:rsidRDefault="0024496A" w:rsidP="00080051">
            <w:pPr>
              <w:pStyle w:val="rowtabella0"/>
              <w:jc w:val="center"/>
              <w:rPr>
                <w:color w:val="002060"/>
              </w:rPr>
            </w:pPr>
            <w:r w:rsidRPr="00BE2DCD">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3A1B2" w14:textId="77777777" w:rsidR="0024496A" w:rsidRPr="00E7081C" w:rsidRDefault="0024496A" w:rsidP="00080051">
            <w:pPr>
              <w:pStyle w:val="rowtabella0"/>
              <w:jc w:val="center"/>
              <w:rPr>
                <w:color w:val="002060"/>
              </w:rPr>
            </w:pPr>
            <w:r w:rsidRPr="00E7081C">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DD37" w14:textId="77777777" w:rsidR="0024496A" w:rsidRPr="00E7081C" w:rsidRDefault="0024496A" w:rsidP="00080051">
            <w:pPr>
              <w:rPr>
                <w:color w:val="002060"/>
              </w:rPr>
            </w:pPr>
          </w:p>
        </w:tc>
      </w:tr>
    </w:tbl>
    <w:p w14:paraId="3E062C08" w14:textId="77777777" w:rsidR="0024496A" w:rsidRPr="00E7081C" w:rsidRDefault="0024496A" w:rsidP="0024496A">
      <w:pPr>
        <w:pStyle w:val="breakline"/>
        <w:rPr>
          <w:rFonts w:eastAsiaTheme="minorEastAsia"/>
          <w:color w:val="002060"/>
        </w:rPr>
      </w:pPr>
    </w:p>
    <w:p w14:paraId="0DD3FD82" w14:textId="77777777" w:rsidR="0024496A" w:rsidRPr="00E7081C" w:rsidRDefault="0024496A" w:rsidP="0024496A">
      <w:pPr>
        <w:pStyle w:val="breakline"/>
        <w:rPr>
          <w:color w:val="002060"/>
        </w:rPr>
      </w:pPr>
    </w:p>
    <w:p w14:paraId="18B12C76" w14:textId="77777777" w:rsidR="0024496A" w:rsidRPr="00E7081C" w:rsidRDefault="0024496A" w:rsidP="0024496A">
      <w:pPr>
        <w:pStyle w:val="sottotitolocampionato10"/>
        <w:rPr>
          <w:color w:val="002060"/>
        </w:rPr>
      </w:pPr>
      <w:r w:rsidRPr="00E7081C">
        <w:rPr>
          <w:color w:val="002060"/>
        </w:rP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24496A" w:rsidRPr="00E7081C" w14:paraId="45E6B434"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3623D" w14:textId="77777777" w:rsidR="0024496A" w:rsidRPr="00E7081C" w:rsidRDefault="0024496A" w:rsidP="00080051">
            <w:pPr>
              <w:pStyle w:val="headertabella0"/>
              <w:rPr>
                <w:color w:val="002060"/>
              </w:rPr>
            </w:pPr>
            <w:r w:rsidRPr="00E7081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CA0EA"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61A48" w14:textId="77777777" w:rsidR="0024496A" w:rsidRPr="00E7081C" w:rsidRDefault="0024496A" w:rsidP="00080051">
            <w:pPr>
              <w:pStyle w:val="headertabella0"/>
              <w:rPr>
                <w:color w:val="002060"/>
              </w:rPr>
            </w:pPr>
            <w:r w:rsidRPr="00E7081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B1DF0"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85B99"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EED7F"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A1725"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6E9DD" w14:textId="77777777" w:rsidR="0024496A" w:rsidRPr="00E7081C" w:rsidRDefault="0024496A" w:rsidP="00080051">
            <w:pPr>
              <w:pStyle w:val="headertabella0"/>
              <w:rPr>
                <w:color w:val="002060"/>
              </w:rPr>
            </w:pPr>
            <w:r w:rsidRPr="00E7081C">
              <w:rPr>
                <w:color w:val="002060"/>
              </w:rPr>
              <w:t>Impianto</w:t>
            </w:r>
          </w:p>
        </w:tc>
      </w:tr>
      <w:tr w:rsidR="0024496A" w:rsidRPr="00E7081C" w14:paraId="6C839AF6"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BFE77" w14:textId="77777777" w:rsidR="0024496A" w:rsidRPr="00BE2DCD" w:rsidRDefault="0024496A" w:rsidP="00080051">
            <w:pPr>
              <w:pStyle w:val="rowtabella0"/>
              <w:rPr>
                <w:color w:val="002060"/>
                <w:highlight w:val="yellow"/>
              </w:rPr>
            </w:pPr>
            <w:r w:rsidRPr="00BE2DCD">
              <w:rPr>
                <w:color w:val="002060"/>
                <w:highlight w:val="yellow"/>
              </w:rPr>
              <w:t>20/09/2025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DF154" w14:textId="77777777" w:rsidR="0024496A" w:rsidRPr="00BE2DCD" w:rsidRDefault="0024496A" w:rsidP="00080051">
            <w:pPr>
              <w:pStyle w:val="rowtabella0"/>
              <w:jc w:val="center"/>
              <w:rPr>
                <w:color w:val="002060"/>
                <w:highlight w:val="yellow"/>
              </w:rPr>
            </w:pPr>
            <w:r w:rsidRPr="00BE2DCD">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FCBAD" w14:textId="77777777" w:rsidR="0024496A" w:rsidRPr="00BE2DCD" w:rsidRDefault="0024496A" w:rsidP="00080051">
            <w:pPr>
              <w:pStyle w:val="rowtabella0"/>
              <w:rPr>
                <w:color w:val="002060"/>
                <w:highlight w:val="yellow"/>
              </w:rPr>
            </w:pPr>
            <w:r w:rsidRPr="00BE2DCD">
              <w:rPr>
                <w:color w:val="002060"/>
                <w:highlight w:val="yellow"/>
              </w:rPr>
              <w:t>FUTSAL CASTELRAIMONDO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5937A" w14:textId="77777777" w:rsidR="0024496A" w:rsidRPr="00BE2DCD" w:rsidRDefault="0024496A" w:rsidP="00080051">
            <w:pPr>
              <w:pStyle w:val="rowtabella0"/>
              <w:rPr>
                <w:color w:val="002060"/>
                <w:highlight w:val="yellow"/>
              </w:rPr>
            </w:pPr>
            <w:r w:rsidRPr="00BE2DCD">
              <w:rPr>
                <w:color w:val="002060"/>
                <w:highlight w:val="yellow"/>
              </w:rPr>
              <w:t>FUTSAL SAMBUCHETO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7646" w14:textId="77777777" w:rsidR="0024496A" w:rsidRPr="00E7081C" w:rsidRDefault="0024496A" w:rsidP="0008005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15C29" w14:textId="77777777" w:rsidR="0024496A" w:rsidRPr="00E7081C" w:rsidRDefault="0024496A" w:rsidP="00080051">
            <w:pPr>
              <w:pStyle w:val="rowtabella0"/>
              <w:jc w:val="center"/>
              <w:rPr>
                <w:color w:val="002060"/>
              </w:rPr>
            </w:pPr>
            <w:r w:rsidRPr="00BE2DCD">
              <w:rPr>
                <w:color w:val="002060"/>
                <w:highlight w:val="yellow"/>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46C5" w14:textId="77777777" w:rsidR="0024496A" w:rsidRPr="00E7081C" w:rsidRDefault="0024496A" w:rsidP="00080051">
            <w:pPr>
              <w:pStyle w:val="rowtabella0"/>
              <w:jc w:val="center"/>
              <w:rPr>
                <w:color w:val="002060"/>
              </w:rPr>
            </w:pPr>
            <w:r>
              <w:rPr>
                <w:color w:val="002060"/>
              </w:rPr>
              <w:t>15</w:t>
            </w:r>
            <w:r w:rsidRPr="00E7081C">
              <w:rPr>
                <w:color w:val="002060"/>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CBE0C" w14:textId="77777777" w:rsidR="0024496A" w:rsidRPr="00E7081C" w:rsidRDefault="0024496A" w:rsidP="00080051">
            <w:pPr>
              <w:rPr>
                <w:color w:val="002060"/>
              </w:rPr>
            </w:pPr>
          </w:p>
        </w:tc>
      </w:tr>
    </w:tbl>
    <w:p w14:paraId="0FDCCFF3" w14:textId="77777777" w:rsidR="0024496A" w:rsidRDefault="0024496A" w:rsidP="0024496A">
      <w:pPr>
        <w:pStyle w:val="breakline"/>
        <w:rPr>
          <w:color w:val="002060"/>
        </w:rPr>
      </w:pPr>
    </w:p>
    <w:p w14:paraId="25224511" w14:textId="77777777" w:rsidR="0024496A" w:rsidRPr="00E7081C" w:rsidRDefault="0024496A" w:rsidP="0024496A">
      <w:pPr>
        <w:pStyle w:val="titoloprinc0"/>
        <w:rPr>
          <w:color w:val="002060"/>
        </w:rPr>
      </w:pPr>
      <w:r w:rsidRPr="00E7081C">
        <w:rPr>
          <w:color w:val="002060"/>
        </w:rPr>
        <w:t>PROGRAMMA GARE</w:t>
      </w:r>
    </w:p>
    <w:p w14:paraId="2EC061F6" w14:textId="77777777" w:rsidR="0024496A" w:rsidRDefault="0024496A" w:rsidP="0024496A">
      <w:pPr>
        <w:pStyle w:val="breakline"/>
        <w:rPr>
          <w:rFonts w:eastAsiaTheme="minorEastAsia"/>
          <w:color w:val="002060"/>
        </w:rPr>
      </w:pPr>
    </w:p>
    <w:p w14:paraId="1ACAB6D0" w14:textId="77777777" w:rsidR="00E938D1" w:rsidRPr="001F57E0" w:rsidRDefault="00E938D1" w:rsidP="00E938D1">
      <w:pPr>
        <w:pStyle w:val="sottotitolocampionato10"/>
        <w:rPr>
          <w:color w:val="002060"/>
        </w:rPr>
      </w:pPr>
      <w:r w:rsidRPr="001F57E0">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E938D1" w:rsidRPr="001F57E0" w14:paraId="516F89CD"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41503" w14:textId="77777777" w:rsidR="00E938D1" w:rsidRPr="001F57E0" w:rsidRDefault="00E938D1" w:rsidP="00080051">
            <w:pPr>
              <w:pStyle w:val="headertabella0"/>
              <w:rPr>
                <w:color w:val="002060"/>
              </w:rPr>
            </w:pPr>
            <w:r w:rsidRPr="001F57E0">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710EB"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0F8E3"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8FD7F"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1D397"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F3B9F"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F0E96"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36C73377"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065A4F" w14:textId="77777777" w:rsidR="00E938D1" w:rsidRPr="001F57E0" w:rsidRDefault="00E938D1" w:rsidP="00080051">
            <w:pPr>
              <w:pStyle w:val="rowtabella0"/>
              <w:rPr>
                <w:color w:val="002060"/>
              </w:rPr>
            </w:pPr>
            <w:r w:rsidRPr="001F57E0">
              <w:rPr>
                <w:color w:val="002060"/>
              </w:rPr>
              <w:t>ANKON NOVA MARMI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C3648F" w14:textId="77777777" w:rsidR="00E938D1" w:rsidRPr="001F57E0" w:rsidRDefault="00E938D1" w:rsidP="00080051">
            <w:pPr>
              <w:pStyle w:val="rowtabella0"/>
              <w:rPr>
                <w:color w:val="002060"/>
              </w:rPr>
            </w:pPr>
            <w:r w:rsidRPr="001F57E0">
              <w:rPr>
                <w:color w:val="002060"/>
              </w:rPr>
              <w:t>AVENALE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F5B64F"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FF859" w14:textId="77777777" w:rsidR="00E938D1" w:rsidRPr="001F57E0" w:rsidRDefault="00E938D1" w:rsidP="00080051">
            <w:pPr>
              <w:pStyle w:val="rowtabella0"/>
              <w:rPr>
                <w:color w:val="002060"/>
              </w:rPr>
            </w:pPr>
            <w:r w:rsidRPr="001F57E0">
              <w:rPr>
                <w:color w:val="002060"/>
              </w:rPr>
              <w:t>19/09/2025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C74DB7" w14:textId="77777777" w:rsidR="00E938D1" w:rsidRPr="001F57E0" w:rsidRDefault="00E938D1" w:rsidP="00080051">
            <w:pPr>
              <w:pStyle w:val="rowtabella0"/>
              <w:rPr>
                <w:color w:val="002060"/>
              </w:rPr>
            </w:pPr>
            <w:r w:rsidRPr="001F57E0">
              <w:rPr>
                <w:color w:val="002060"/>
              </w:rPr>
              <w:t>6065 CAMPO FEDERALE "</w:t>
            </w:r>
            <w:proofErr w:type="gramStart"/>
            <w:r w:rsidRPr="001F57E0">
              <w:rPr>
                <w:color w:val="002060"/>
              </w:rPr>
              <w:t>G.PAOLINELLI</w:t>
            </w:r>
            <w:proofErr w:type="gramEnd"/>
            <w:r w:rsidRPr="001F57E0">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FD4816" w14:textId="77777777" w:rsidR="00E938D1" w:rsidRPr="001F57E0" w:rsidRDefault="00E938D1" w:rsidP="00080051">
            <w:pPr>
              <w:pStyle w:val="rowtabella0"/>
              <w:rPr>
                <w:color w:val="002060"/>
              </w:rPr>
            </w:pPr>
            <w:r w:rsidRPr="001F57E0">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C34F54" w14:textId="77777777" w:rsidR="00E938D1" w:rsidRPr="001F57E0" w:rsidRDefault="00E938D1" w:rsidP="00080051">
            <w:pPr>
              <w:pStyle w:val="rowtabella0"/>
              <w:rPr>
                <w:color w:val="002060"/>
              </w:rPr>
            </w:pPr>
            <w:r w:rsidRPr="001F57E0">
              <w:rPr>
                <w:color w:val="002060"/>
              </w:rPr>
              <w:t>VIA SCHIAVONI - BARACCCOLA</w:t>
            </w:r>
          </w:p>
        </w:tc>
      </w:tr>
    </w:tbl>
    <w:p w14:paraId="130E2FEE" w14:textId="77777777" w:rsidR="00E938D1" w:rsidRPr="001F57E0" w:rsidRDefault="00E938D1" w:rsidP="00E938D1">
      <w:pPr>
        <w:pStyle w:val="breakline"/>
        <w:rPr>
          <w:rFonts w:eastAsiaTheme="minorEastAsia"/>
          <w:color w:val="002060"/>
        </w:rPr>
      </w:pPr>
    </w:p>
    <w:p w14:paraId="22516CD1" w14:textId="77777777" w:rsidR="00E938D1" w:rsidRPr="001F57E0" w:rsidRDefault="00E938D1" w:rsidP="00E938D1">
      <w:pPr>
        <w:pStyle w:val="breakline"/>
        <w:rPr>
          <w:color w:val="002060"/>
        </w:rPr>
      </w:pPr>
    </w:p>
    <w:p w14:paraId="28C85FF9" w14:textId="77777777" w:rsidR="00E938D1" w:rsidRPr="001F57E0" w:rsidRDefault="00E938D1" w:rsidP="00E938D1">
      <w:pPr>
        <w:pStyle w:val="breakline"/>
        <w:rPr>
          <w:color w:val="002060"/>
        </w:rPr>
      </w:pPr>
    </w:p>
    <w:p w14:paraId="2A16A954" w14:textId="77777777" w:rsidR="00E938D1" w:rsidRPr="001F57E0" w:rsidRDefault="00E938D1" w:rsidP="00E938D1">
      <w:pPr>
        <w:pStyle w:val="sottotitolocampionato10"/>
        <w:rPr>
          <w:color w:val="002060"/>
        </w:rPr>
      </w:pPr>
      <w:r w:rsidRPr="001F57E0">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70B64DEF"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AB523"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3CD58"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96357"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4C730"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A5A53"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7EC7B"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80BB8"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0F7B87E7"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D8BD97" w14:textId="77777777" w:rsidR="00E938D1" w:rsidRPr="001F57E0" w:rsidRDefault="00E938D1" w:rsidP="00080051">
            <w:pPr>
              <w:pStyle w:val="rowtabella0"/>
              <w:rPr>
                <w:color w:val="002060"/>
              </w:rPr>
            </w:pPr>
            <w:r w:rsidRPr="001F57E0">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EE15C2" w14:textId="77777777" w:rsidR="00E938D1" w:rsidRPr="001F57E0" w:rsidRDefault="00E938D1" w:rsidP="00080051">
            <w:pPr>
              <w:pStyle w:val="rowtabella0"/>
              <w:rPr>
                <w:color w:val="002060"/>
              </w:rPr>
            </w:pPr>
            <w:r w:rsidRPr="001F57E0">
              <w:rPr>
                <w:color w:val="002060"/>
              </w:rPr>
              <w:t>VILLA CECCOLINI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C58D63"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CE0DF7" w14:textId="77777777" w:rsidR="00E938D1" w:rsidRPr="001F57E0" w:rsidRDefault="00E938D1" w:rsidP="00080051">
            <w:pPr>
              <w:pStyle w:val="rowtabella0"/>
              <w:rPr>
                <w:color w:val="002060"/>
              </w:rPr>
            </w:pPr>
            <w:r w:rsidRPr="001F57E0">
              <w:rPr>
                <w:color w:val="002060"/>
              </w:rPr>
              <w:t>19/09/2025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FAB85E" w14:textId="77777777" w:rsidR="00E938D1" w:rsidRPr="001F57E0" w:rsidRDefault="00E938D1" w:rsidP="00080051">
            <w:pPr>
              <w:pStyle w:val="rowtabella0"/>
              <w:rPr>
                <w:color w:val="002060"/>
              </w:rPr>
            </w:pPr>
            <w:r w:rsidRPr="001F57E0">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F9662" w14:textId="77777777" w:rsidR="00E938D1" w:rsidRPr="001F57E0" w:rsidRDefault="00E938D1" w:rsidP="00080051">
            <w:pPr>
              <w:pStyle w:val="rowtabella0"/>
              <w:rPr>
                <w:color w:val="002060"/>
              </w:rPr>
            </w:pPr>
            <w:r w:rsidRPr="001F57E0">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B91C33" w14:textId="77777777" w:rsidR="00E938D1" w:rsidRPr="001F57E0" w:rsidRDefault="00E938D1" w:rsidP="00080051">
            <w:pPr>
              <w:pStyle w:val="rowtabella0"/>
              <w:rPr>
                <w:color w:val="002060"/>
              </w:rPr>
            </w:pPr>
            <w:r w:rsidRPr="001F57E0">
              <w:rPr>
                <w:color w:val="002060"/>
              </w:rPr>
              <w:t>VIA VESCOVARA, 7</w:t>
            </w:r>
          </w:p>
        </w:tc>
      </w:tr>
    </w:tbl>
    <w:p w14:paraId="11196550" w14:textId="77777777" w:rsidR="00E938D1" w:rsidRPr="001F57E0" w:rsidRDefault="00E938D1" w:rsidP="00E938D1">
      <w:pPr>
        <w:pStyle w:val="breakline"/>
        <w:rPr>
          <w:rFonts w:eastAsiaTheme="minorEastAsia"/>
          <w:color w:val="002060"/>
        </w:rPr>
      </w:pPr>
    </w:p>
    <w:p w14:paraId="165070FA" w14:textId="77777777" w:rsidR="00E938D1" w:rsidRPr="001F57E0" w:rsidRDefault="00E938D1" w:rsidP="00E938D1">
      <w:pPr>
        <w:pStyle w:val="breakline"/>
        <w:rPr>
          <w:color w:val="002060"/>
        </w:rPr>
      </w:pPr>
    </w:p>
    <w:p w14:paraId="270AE22A" w14:textId="77777777" w:rsidR="00E938D1" w:rsidRPr="001F57E0" w:rsidRDefault="00E938D1" w:rsidP="00E938D1">
      <w:pPr>
        <w:pStyle w:val="breakline"/>
        <w:rPr>
          <w:color w:val="002060"/>
        </w:rPr>
      </w:pPr>
    </w:p>
    <w:p w14:paraId="679339B3" w14:textId="77777777" w:rsidR="00E938D1" w:rsidRPr="001F57E0" w:rsidRDefault="00E938D1" w:rsidP="00E938D1">
      <w:pPr>
        <w:pStyle w:val="sottotitolocampionato10"/>
        <w:rPr>
          <w:color w:val="002060"/>
        </w:rPr>
      </w:pPr>
      <w:r w:rsidRPr="001F57E0">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E938D1" w:rsidRPr="001F57E0" w14:paraId="6B72E9B4"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97D11"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FC45F"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D707E"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14E8A"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EE9E3"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F7692"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46EFE"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08CB3456"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7C90A8" w14:textId="77777777" w:rsidR="00E938D1" w:rsidRPr="001F57E0" w:rsidRDefault="00E938D1" w:rsidP="00080051">
            <w:pPr>
              <w:pStyle w:val="rowtabella0"/>
              <w:rPr>
                <w:color w:val="002060"/>
              </w:rPr>
            </w:pPr>
            <w:r w:rsidRPr="001F57E0">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65704" w14:textId="77777777" w:rsidR="00E938D1" w:rsidRPr="001F57E0" w:rsidRDefault="00E938D1" w:rsidP="00080051">
            <w:pPr>
              <w:pStyle w:val="rowtabella0"/>
              <w:rPr>
                <w:color w:val="002060"/>
              </w:rPr>
            </w:pPr>
            <w:r w:rsidRPr="001F57E0">
              <w:rPr>
                <w:color w:val="002060"/>
              </w:rPr>
              <w:t>PIANACCIO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53A6D"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F38C0"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0C65D" w14:textId="77777777" w:rsidR="00E938D1" w:rsidRPr="001F57E0" w:rsidRDefault="00E938D1" w:rsidP="00080051">
            <w:pPr>
              <w:pStyle w:val="rowtabella0"/>
              <w:rPr>
                <w:color w:val="002060"/>
              </w:rPr>
            </w:pPr>
            <w:r w:rsidRPr="001F57E0">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6A27E" w14:textId="77777777" w:rsidR="00E938D1" w:rsidRPr="001F57E0" w:rsidRDefault="00E938D1" w:rsidP="00080051">
            <w:pPr>
              <w:pStyle w:val="rowtabella0"/>
              <w:rPr>
                <w:color w:val="002060"/>
              </w:rPr>
            </w:pPr>
            <w:r w:rsidRPr="001F57E0">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4AB44" w14:textId="77777777" w:rsidR="00E938D1" w:rsidRPr="001F57E0" w:rsidRDefault="00E938D1" w:rsidP="00080051">
            <w:pPr>
              <w:pStyle w:val="rowtabella0"/>
              <w:rPr>
                <w:color w:val="002060"/>
              </w:rPr>
            </w:pPr>
            <w:r w:rsidRPr="001F57E0">
              <w:rPr>
                <w:color w:val="002060"/>
              </w:rPr>
              <w:t>VIA TOBAGI STAZ. CASTELBELLINO</w:t>
            </w:r>
          </w:p>
        </w:tc>
      </w:tr>
      <w:tr w:rsidR="00E938D1" w:rsidRPr="001F57E0" w14:paraId="2A788A02"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A3788B" w14:textId="77777777" w:rsidR="00E938D1" w:rsidRPr="001F57E0" w:rsidRDefault="00E938D1" w:rsidP="00080051">
            <w:pPr>
              <w:pStyle w:val="rowtabella0"/>
              <w:rPr>
                <w:color w:val="002060"/>
              </w:rPr>
            </w:pPr>
            <w:r w:rsidRPr="001F57E0">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45A43" w14:textId="77777777" w:rsidR="00E938D1" w:rsidRPr="001F57E0" w:rsidRDefault="00E938D1" w:rsidP="00080051">
            <w:pPr>
              <w:pStyle w:val="rowtabella0"/>
              <w:rPr>
                <w:color w:val="002060"/>
              </w:rPr>
            </w:pPr>
            <w:r w:rsidRPr="001F57E0">
              <w:rPr>
                <w:color w:val="002060"/>
              </w:rPr>
              <w:t>MANTOVANI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7C096"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42B42" w14:textId="77777777" w:rsidR="00E938D1" w:rsidRPr="001F57E0" w:rsidRDefault="00E938D1" w:rsidP="00080051">
            <w:pPr>
              <w:pStyle w:val="rowtabella0"/>
              <w:rPr>
                <w:color w:val="002060"/>
              </w:rPr>
            </w:pPr>
            <w:r w:rsidRPr="001F57E0">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C6AFA" w14:textId="77777777" w:rsidR="00E938D1" w:rsidRPr="001F57E0" w:rsidRDefault="00E938D1" w:rsidP="00080051">
            <w:pPr>
              <w:pStyle w:val="rowtabella0"/>
              <w:rPr>
                <w:color w:val="002060"/>
              </w:rPr>
            </w:pPr>
            <w:r w:rsidRPr="001F57E0">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0D728" w14:textId="77777777" w:rsidR="00E938D1" w:rsidRPr="001F57E0" w:rsidRDefault="00E938D1" w:rsidP="00080051">
            <w:pPr>
              <w:pStyle w:val="rowtabella0"/>
              <w:rPr>
                <w:color w:val="002060"/>
              </w:rPr>
            </w:pPr>
            <w:r w:rsidRPr="001F57E0">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AE74F" w14:textId="77777777" w:rsidR="00E938D1" w:rsidRPr="001F57E0" w:rsidRDefault="00E938D1" w:rsidP="00080051">
            <w:pPr>
              <w:pStyle w:val="rowtabella0"/>
              <w:rPr>
                <w:color w:val="002060"/>
              </w:rPr>
            </w:pPr>
            <w:r w:rsidRPr="001F57E0">
              <w:rPr>
                <w:color w:val="002060"/>
              </w:rPr>
              <w:t>VIA VENEZIA 43</w:t>
            </w:r>
          </w:p>
        </w:tc>
      </w:tr>
    </w:tbl>
    <w:p w14:paraId="6D532D11" w14:textId="77777777" w:rsidR="00E938D1" w:rsidRPr="001F57E0" w:rsidRDefault="00E938D1" w:rsidP="00E938D1">
      <w:pPr>
        <w:pStyle w:val="breakline"/>
        <w:rPr>
          <w:rFonts w:eastAsiaTheme="minorEastAsia"/>
          <w:color w:val="002060"/>
        </w:rPr>
      </w:pPr>
    </w:p>
    <w:p w14:paraId="2AF4C3D0" w14:textId="77777777" w:rsidR="00E938D1" w:rsidRPr="001F57E0" w:rsidRDefault="00E938D1" w:rsidP="00E938D1">
      <w:pPr>
        <w:pStyle w:val="breakline"/>
        <w:rPr>
          <w:color w:val="002060"/>
        </w:rPr>
      </w:pPr>
    </w:p>
    <w:p w14:paraId="0B08C5ED" w14:textId="77777777" w:rsidR="00E938D1" w:rsidRPr="001F57E0" w:rsidRDefault="00E938D1" w:rsidP="00E938D1">
      <w:pPr>
        <w:pStyle w:val="breakline"/>
        <w:rPr>
          <w:color w:val="002060"/>
        </w:rPr>
      </w:pPr>
    </w:p>
    <w:p w14:paraId="6A9DD3E3" w14:textId="77777777" w:rsidR="00E938D1" w:rsidRPr="001F57E0" w:rsidRDefault="00E938D1" w:rsidP="00E938D1">
      <w:pPr>
        <w:pStyle w:val="sottotitolocampionato10"/>
        <w:rPr>
          <w:color w:val="002060"/>
        </w:rPr>
      </w:pPr>
      <w:r w:rsidRPr="001F57E0">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13"/>
        <w:gridCol w:w="385"/>
        <w:gridCol w:w="898"/>
        <w:gridCol w:w="1177"/>
        <w:gridCol w:w="1550"/>
        <w:gridCol w:w="1550"/>
      </w:tblGrid>
      <w:tr w:rsidR="00E938D1" w:rsidRPr="001F57E0" w14:paraId="03687C5A"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68D8C"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104C9"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14D16"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73C6E"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60FF7"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F65ED"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5FDDA"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23466D5D"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77283D" w14:textId="77777777" w:rsidR="00E938D1" w:rsidRPr="001F57E0" w:rsidRDefault="00E938D1" w:rsidP="00080051">
            <w:pPr>
              <w:pStyle w:val="rowtabella0"/>
              <w:rPr>
                <w:color w:val="002060"/>
              </w:rPr>
            </w:pPr>
            <w:r w:rsidRPr="001F57E0">
              <w:rPr>
                <w:color w:val="002060"/>
              </w:rPr>
              <w:t>FUTSAL CASTELFIDARDO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F980F" w14:textId="77777777" w:rsidR="00E938D1" w:rsidRPr="001F57E0" w:rsidRDefault="00E938D1" w:rsidP="00080051">
            <w:pPr>
              <w:pStyle w:val="rowtabella0"/>
              <w:rPr>
                <w:color w:val="002060"/>
              </w:rPr>
            </w:pPr>
            <w:r w:rsidRPr="001F57E0">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94082"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C7285"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425A77" w14:textId="77777777" w:rsidR="00E938D1" w:rsidRPr="001F57E0" w:rsidRDefault="00E938D1" w:rsidP="00080051">
            <w:pPr>
              <w:pStyle w:val="rowtabella0"/>
              <w:rPr>
                <w:color w:val="002060"/>
              </w:rPr>
            </w:pPr>
            <w:r w:rsidRPr="001F57E0">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574B4" w14:textId="77777777" w:rsidR="00E938D1" w:rsidRPr="001F57E0" w:rsidRDefault="00E938D1" w:rsidP="00080051">
            <w:pPr>
              <w:pStyle w:val="rowtabella0"/>
              <w:rPr>
                <w:color w:val="002060"/>
              </w:rPr>
            </w:pPr>
            <w:r w:rsidRPr="001F57E0">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ADF54" w14:textId="77777777" w:rsidR="00E938D1" w:rsidRPr="001F57E0" w:rsidRDefault="00E938D1" w:rsidP="00080051">
            <w:pPr>
              <w:pStyle w:val="rowtabella0"/>
              <w:rPr>
                <w:color w:val="002060"/>
              </w:rPr>
            </w:pPr>
            <w:r w:rsidRPr="001F57E0">
              <w:rPr>
                <w:color w:val="002060"/>
              </w:rPr>
              <w:t>VIA DELLO SPORT</w:t>
            </w:r>
          </w:p>
        </w:tc>
      </w:tr>
      <w:tr w:rsidR="00E938D1" w:rsidRPr="001F57E0" w14:paraId="114948D5"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DE4613" w14:textId="77777777" w:rsidR="00E938D1" w:rsidRPr="001F57E0" w:rsidRDefault="00E938D1" w:rsidP="00080051">
            <w:pPr>
              <w:pStyle w:val="rowtabella0"/>
              <w:rPr>
                <w:color w:val="002060"/>
              </w:rPr>
            </w:pPr>
            <w:r w:rsidRPr="001F57E0">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33711" w14:textId="77777777" w:rsidR="00E938D1" w:rsidRPr="001F57E0" w:rsidRDefault="00E938D1" w:rsidP="00080051">
            <w:pPr>
              <w:pStyle w:val="rowtabella0"/>
              <w:rPr>
                <w:color w:val="002060"/>
              </w:rPr>
            </w:pPr>
            <w:r w:rsidRPr="001F57E0">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48428"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ECB78" w14:textId="77777777" w:rsidR="00E938D1" w:rsidRPr="001F57E0" w:rsidRDefault="00E938D1" w:rsidP="00080051">
            <w:pPr>
              <w:pStyle w:val="rowtabella0"/>
              <w:rPr>
                <w:color w:val="002060"/>
              </w:rPr>
            </w:pPr>
            <w:r w:rsidRPr="001F57E0">
              <w:rPr>
                <w:color w:val="002060"/>
              </w:rPr>
              <w:t>19/09/2025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0ABBD" w14:textId="77777777" w:rsidR="00E938D1" w:rsidRPr="001F57E0" w:rsidRDefault="00E938D1" w:rsidP="00080051">
            <w:pPr>
              <w:pStyle w:val="rowtabella0"/>
              <w:rPr>
                <w:color w:val="002060"/>
              </w:rPr>
            </w:pPr>
            <w:r w:rsidRPr="001F57E0">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92FC6" w14:textId="77777777" w:rsidR="00E938D1" w:rsidRPr="001F57E0" w:rsidRDefault="00E938D1" w:rsidP="00080051">
            <w:pPr>
              <w:pStyle w:val="rowtabella0"/>
              <w:rPr>
                <w:color w:val="002060"/>
              </w:rPr>
            </w:pPr>
            <w:r w:rsidRPr="001F57E0">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AAF06" w14:textId="77777777" w:rsidR="00E938D1" w:rsidRPr="001F57E0" w:rsidRDefault="00E938D1" w:rsidP="00080051">
            <w:pPr>
              <w:pStyle w:val="rowtabella0"/>
              <w:rPr>
                <w:color w:val="002060"/>
              </w:rPr>
            </w:pPr>
            <w:r w:rsidRPr="001F57E0">
              <w:rPr>
                <w:color w:val="002060"/>
              </w:rPr>
              <w:t>VIA CERQUATTI</w:t>
            </w:r>
          </w:p>
        </w:tc>
      </w:tr>
    </w:tbl>
    <w:p w14:paraId="437BCA14" w14:textId="77777777" w:rsidR="00E938D1" w:rsidRPr="001F57E0" w:rsidRDefault="00E938D1" w:rsidP="00E938D1">
      <w:pPr>
        <w:pStyle w:val="breakline"/>
        <w:rPr>
          <w:rFonts w:eastAsiaTheme="minorEastAsia"/>
          <w:color w:val="002060"/>
        </w:rPr>
      </w:pPr>
    </w:p>
    <w:p w14:paraId="7F042BAA" w14:textId="77777777" w:rsidR="00E938D1" w:rsidRPr="001F57E0" w:rsidRDefault="00E938D1" w:rsidP="00E938D1">
      <w:pPr>
        <w:pStyle w:val="breakline"/>
        <w:rPr>
          <w:color w:val="002060"/>
        </w:rPr>
      </w:pPr>
    </w:p>
    <w:p w14:paraId="5E0C271F" w14:textId="77777777" w:rsidR="00E938D1" w:rsidRPr="001F57E0" w:rsidRDefault="00E938D1" w:rsidP="00E938D1">
      <w:pPr>
        <w:pStyle w:val="breakline"/>
        <w:rPr>
          <w:color w:val="002060"/>
        </w:rPr>
      </w:pPr>
    </w:p>
    <w:p w14:paraId="1345AE99" w14:textId="77777777" w:rsidR="00E938D1" w:rsidRPr="001F57E0" w:rsidRDefault="00E938D1" w:rsidP="00E938D1">
      <w:pPr>
        <w:pStyle w:val="sottotitolocampionato10"/>
        <w:rPr>
          <w:color w:val="002060"/>
        </w:rPr>
      </w:pPr>
      <w:r w:rsidRPr="001F57E0">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E938D1" w:rsidRPr="001F57E0" w14:paraId="1B9C8D4C"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7F15B"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31EBB"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EAA59"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9FDF0"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F9F59"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11E42"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28672"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3C2726BC"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E553D4" w14:textId="77777777" w:rsidR="00E938D1" w:rsidRPr="001F57E0" w:rsidRDefault="00E938D1" w:rsidP="00080051">
            <w:pPr>
              <w:pStyle w:val="rowtabella0"/>
              <w:rPr>
                <w:color w:val="002060"/>
              </w:rPr>
            </w:pPr>
            <w:r w:rsidRPr="001F57E0">
              <w:rPr>
                <w:color w:val="002060"/>
              </w:rPr>
              <w:t>GIOVANI SANT IPPOLITO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CDE732" w14:textId="77777777" w:rsidR="00E938D1" w:rsidRPr="001F57E0" w:rsidRDefault="00E938D1" w:rsidP="00080051">
            <w:pPr>
              <w:pStyle w:val="rowtabella0"/>
              <w:rPr>
                <w:color w:val="002060"/>
              </w:rPr>
            </w:pPr>
            <w:r w:rsidRPr="001F57E0">
              <w:rPr>
                <w:color w:val="002060"/>
              </w:rPr>
              <w:t>SAN BIAGIO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2B5AAF"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42A63F"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F07AFB" w14:textId="77777777" w:rsidR="00E938D1" w:rsidRPr="001F57E0" w:rsidRDefault="00E938D1" w:rsidP="00080051">
            <w:pPr>
              <w:pStyle w:val="rowtabella0"/>
              <w:rPr>
                <w:color w:val="002060"/>
              </w:rPr>
            </w:pPr>
            <w:r w:rsidRPr="001F57E0">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AABC96" w14:textId="77777777" w:rsidR="00E938D1" w:rsidRPr="001F57E0" w:rsidRDefault="00E938D1" w:rsidP="00080051">
            <w:pPr>
              <w:pStyle w:val="rowtabella0"/>
              <w:rPr>
                <w:color w:val="002060"/>
              </w:rPr>
            </w:pPr>
            <w:r w:rsidRPr="001F57E0">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19253" w14:textId="77777777" w:rsidR="00E938D1" w:rsidRPr="001F57E0" w:rsidRDefault="00E938D1" w:rsidP="00080051">
            <w:pPr>
              <w:pStyle w:val="rowtabella0"/>
              <w:rPr>
                <w:color w:val="002060"/>
              </w:rPr>
            </w:pPr>
            <w:r w:rsidRPr="001F57E0">
              <w:rPr>
                <w:color w:val="002060"/>
              </w:rPr>
              <w:t>VIA ROMA, SNC</w:t>
            </w:r>
          </w:p>
        </w:tc>
      </w:tr>
    </w:tbl>
    <w:p w14:paraId="4505D70F" w14:textId="77777777" w:rsidR="00E938D1" w:rsidRPr="001F57E0" w:rsidRDefault="00E938D1" w:rsidP="00E938D1">
      <w:pPr>
        <w:pStyle w:val="breakline"/>
        <w:rPr>
          <w:rFonts w:eastAsiaTheme="minorEastAsia"/>
          <w:color w:val="002060"/>
        </w:rPr>
      </w:pPr>
    </w:p>
    <w:p w14:paraId="0C182F59" w14:textId="77777777" w:rsidR="00E938D1" w:rsidRPr="001F57E0" w:rsidRDefault="00E938D1" w:rsidP="00E938D1">
      <w:pPr>
        <w:pStyle w:val="breakline"/>
        <w:rPr>
          <w:color w:val="002060"/>
        </w:rPr>
      </w:pPr>
    </w:p>
    <w:p w14:paraId="16DD1518" w14:textId="77777777" w:rsidR="00E938D1" w:rsidRPr="001F57E0" w:rsidRDefault="00E938D1" w:rsidP="00E938D1">
      <w:pPr>
        <w:pStyle w:val="breakline"/>
        <w:rPr>
          <w:color w:val="002060"/>
        </w:rPr>
      </w:pPr>
    </w:p>
    <w:p w14:paraId="3A7EF031" w14:textId="77777777" w:rsidR="00E938D1" w:rsidRPr="001F57E0" w:rsidRDefault="00E938D1" w:rsidP="00E938D1">
      <w:pPr>
        <w:pStyle w:val="sottotitolocampionato10"/>
        <w:rPr>
          <w:color w:val="002060"/>
        </w:rPr>
      </w:pPr>
      <w:r w:rsidRPr="001F57E0">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E938D1" w:rsidRPr="001F57E0" w14:paraId="65850489"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163AA"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93EC3"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975B1"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4B947"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4B88D"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8E618"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FFDB6"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31082870"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0BD84E" w14:textId="77777777" w:rsidR="00E938D1" w:rsidRPr="001F57E0" w:rsidRDefault="00E938D1" w:rsidP="00080051">
            <w:pPr>
              <w:pStyle w:val="rowtabella0"/>
              <w:rPr>
                <w:color w:val="002060"/>
              </w:rPr>
            </w:pPr>
            <w:r w:rsidRPr="001F57E0">
              <w:rPr>
                <w:color w:val="002060"/>
              </w:rPr>
              <w:t>ACQUALAGNA CALCIO C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760EB0" w14:textId="77777777" w:rsidR="00E938D1" w:rsidRPr="001F57E0" w:rsidRDefault="00E938D1" w:rsidP="00080051">
            <w:pPr>
              <w:pStyle w:val="rowtabella0"/>
              <w:rPr>
                <w:color w:val="002060"/>
              </w:rPr>
            </w:pPr>
            <w:r w:rsidRPr="001F57E0">
              <w:rPr>
                <w:color w:val="002060"/>
              </w:rPr>
              <w:t>VERBENA C5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1E546C"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998EF3"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DC058" w14:textId="77777777" w:rsidR="00E938D1" w:rsidRPr="001F57E0" w:rsidRDefault="00E938D1" w:rsidP="00080051">
            <w:pPr>
              <w:pStyle w:val="rowtabella0"/>
              <w:rPr>
                <w:color w:val="002060"/>
              </w:rPr>
            </w:pPr>
            <w:r w:rsidRPr="001F57E0">
              <w:rPr>
                <w:color w:val="002060"/>
              </w:rPr>
              <w:t>5482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98AF0F" w14:textId="77777777" w:rsidR="00E938D1" w:rsidRPr="001F57E0" w:rsidRDefault="00E938D1" w:rsidP="00080051">
            <w:pPr>
              <w:pStyle w:val="rowtabella0"/>
              <w:rPr>
                <w:color w:val="002060"/>
              </w:rPr>
            </w:pPr>
            <w:r w:rsidRPr="001F57E0">
              <w:rPr>
                <w:color w:val="002060"/>
              </w:rPr>
              <w:t>ACQUALAGNA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80AA0B" w14:textId="77777777" w:rsidR="00E938D1" w:rsidRPr="001F57E0" w:rsidRDefault="00E938D1" w:rsidP="00080051">
            <w:pPr>
              <w:pStyle w:val="rowtabella0"/>
              <w:rPr>
                <w:color w:val="002060"/>
              </w:rPr>
            </w:pPr>
            <w:r w:rsidRPr="001F57E0">
              <w:rPr>
                <w:color w:val="002060"/>
              </w:rPr>
              <w:t>VIA ALDO GAMBA SNC</w:t>
            </w:r>
          </w:p>
        </w:tc>
      </w:tr>
    </w:tbl>
    <w:p w14:paraId="21040C42" w14:textId="77777777" w:rsidR="00E938D1" w:rsidRPr="001F57E0" w:rsidRDefault="00E938D1" w:rsidP="00E938D1">
      <w:pPr>
        <w:pStyle w:val="breakline"/>
        <w:rPr>
          <w:rFonts w:eastAsiaTheme="minorEastAsia"/>
          <w:color w:val="002060"/>
        </w:rPr>
      </w:pPr>
    </w:p>
    <w:p w14:paraId="335702F7" w14:textId="77777777" w:rsidR="00E938D1" w:rsidRPr="001F57E0" w:rsidRDefault="00E938D1" w:rsidP="00E938D1">
      <w:pPr>
        <w:pStyle w:val="breakline"/>
        <w:rPr>
          <w:color w:val="002060"/>
        </w:rPr>
      </w:pPr>
    </w:p>
    <w:p w14:paraId="2C19800B" w14:textId="77777777" w:rsidR="00E938D1" w:rsidRPr="001F57E0" w:rsidRDefault="00E938D1" w:rsidP="00E938D1">
      <w:pPr>
        <w:pStyle w:val="breakline"/>
        <w:rPr>
          <w:color w:val="002060"/>
        </w:rPr>
      </w:pPr>
    </w:p>
    <w:p w14:paraId="6951F651" w14:textId="77777777" w:rsidR="00E938D1" w:rsidRPr="001F57E0" w:rsidRDefault="00E938D1" w:rsidP="00E938D1">
      <w:pPr>
        <w:pStyle w:val="sottotitolocampionato10"/>
        <w:rPr>
          <w:color w:val="002060"/>
        </w:rPr>
      </w:pPr>
      <w:r w:rsidRPr="001F57E0">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E938D1" w:rsidRPr="001F57E0" w14:paraId="266A110F"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376D8"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2E1C8"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CA108"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A6E9F"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2A4DF"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BFA6B"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2BAEE"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03F1ED02"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1D22B2" w14:textId="77777777" w:rsidR="00E938D1" w:rsidRPr="001F57E0" w:rsidRDefault="00E938D1" w:rsidP="00080051">
            <w:pPr>
              <w:pStyle w:val="rowtabella0"/>
              <w:rPr>
                <w:color w:val="002060"/>
              </w:rPr>
            </w:pPr>
            <w:r w:rsidRPr="001F57E0">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8F3FC" w14:textId="77777777" w:rsidR="00E938D1" w:rsidRPr="001F57E0" w:rsidRDefault="00E938D1" w:rsidP="00080051">
            <w:pPr>
              <w:pStyle w:val="rowtabella0"/>
              <w:rPr>
                <w:color w:val="002060"/>
              </w:rPr>
            </w:pPr>
            <w:r w:rsidRPr="001F57E0">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4E4EA"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E9ABC" w14:textId="77777777" w:rsidR="00E938D1" w:rsidRPr="001F57E0" w:rsidRDefault="00E938D1" w:rsidP="00080051">
            <w:pPr>
              <w:pStyle w:val="rowtabella0"/>
              <w:rPr>
                <w:color w:val="002060"/>
              </w:rPr>
            </w:pPr>
            <w:r w:rsidRPr="001F57E0">
              <w:rPr>
                <w:color w:val="002060"/>
              </w:rPr>
              <w:t>19/09/2025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2DAD7" w14:textId="77777777" w:rsidR="00E938D1" w:rsidRPr="001F57E0" w:rsidRDefault="00E938D1" w:rsidP="00080051">
            <w:pPr>
              <w:pStyle w:val="rowtabella0"/>
              <w:rPr>
                <w:color w:val="002060"/>
              </w:rPr>
            </w:pPr>
            <w:r w:rsidRPr="001F57E0">
              <w:rPr>
                <w:color w:val="002060"/>
              </w:rPr>
              <w:t xml:space="preserve">5454 </w:t>
            </w:r>
            <w:proofErr w:type="gramStart"/>
            <w:r w:rsidRPr="001F57E0">
              <w:rPr>
                <w:color w:val="002060"/>
              </w:rPr>
              <w:t>C.COPERTO</w:t>
            </w:r>
            <w:proofErr w:type="gramEnd"/>
            <w:r w:rsidRPr="001F57E0">
              <w:rPr>
                <w:color w:val="002060"/>
              </w:rPr>
              <w:t xml:space="preserve"> </w:t>
            </w:r>
            <w:proofErr w:type="gramStart"/>
            <w:r w:rsidRPr="001F57E0">
              <w:rPr>
                <w:color w:val="002060"/>
              </w:rPr>
              <w:t>C.TENNIS</w:t>
            </w:r>
            <w:proofErr w:type="gramEnd"/>
            <w:r w:rsidRPr="001F57E0">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23AF3" w14:textId="77777777" w:rsidR="00E938D1" w:rsidRPr="001F57E0" w:rsidRDefault="00E938D1" w:rsidP="00080051">
            <w:pPr>
              <w:pStyle w:val="rowtabella0"/>
              <w:rPr>
                <w:color w:val="002060"/>
              </w:rPr>
            </w:pPr>
            <w:r w:rsidRPr="001F57E0">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BC7C1B" w14:textId="77777777" w:rsidR="00E938D1" w:rsidRPr="001F57E0" w:rsidRDefault="00E938D1" w:rsidP="00080051">
            <w:pPr>
              <w:pStyle w:val="rowtabella0"/>
              <w:rPr>
                <w:color w:val="002060"/>
              </w:rPr>
            </w:pPr>
            <w:r w:rsidRPr="001F57E0">
              <w:rPr>
                <w:color w:val="002060"/>
              </w:rPr>
              <w:t>VIA VILLA TOMBARI</w:t>
            </w:r>
          </w:p>
        </w:tc>
      </w:tr>
      <w:tr w:rsidR="00E938D1" w:rsidRPr="001F57E0" w14:paraId="0BB46944"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1E06FE" w14:textId="77777777" w:rsidR="00E938D1" w:rsidRPr="001F57E0" w:rsidRDefault="00E938D1" w:rsidP="00080051">
            <w:pPr>
              <w:pStyle w:val="rowtabella0"/>
              <w:rPr>
                <w:color w:val="002060"/>
              </w:rPr>
            </w:pPr>
            <w:r w:rsidRPr="001F57E0">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F30FD" w14:textId="77777777" w:rsidR="00E938D1" w:rsidRPr="001F57E0" w:rsidRDefault="00E938D1" w:rsidP="00080051">
            <w:pPr>
              <w:pStyle w:val="rowtabella0"/>
              <w:rPr>
                <w:color w:val="002060"/>
              </w:rPr>
            </w:pPr>
            <w:r w:rsidRPr="001F57E0">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73759"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31837" w14:textId="77777777" w:rsidR="00E938D1" w:rsidRPr="001F57E0" w:rsidRDefault="00E938D1" w:rsidP="00080051">
            <w:pPr>
              <w:pStyle w:val="rowtabella0"/>
              <w:rPr>
                <w:color w:val="002060"/>
              </w:rPr>
            </w:pPr>
            <w:r w:rsidRPr="001F57E0">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24C95F" w14:textId="77777777" w:rsidR="00E938D1" w:rsidRPr="001F57E0" w:rsidRDefault="00E938D1" w:rsidP="00080051">
            <w:pPr>
              <w:pStyle w:val="rowtabella0"/>
              <w:rPr>
                <w:color w:val="002060"/>
              </w:rPr>
            </w:pPr>
            <w:r w:rsidRPr="001F57E0">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E4816" w14:textId="77777777" w:rsidR="00E938D1" w:rsidRPr="001F57E0" w:rsidRDefault="00E938D1" w:rsidP="00080051">
            <w:pPr>
              <w:pStyle w:val="rowtabella0"/>
              <w:rPr>
                <w:color w:val="002060"/>
              </w:rPr>
            </w:pPr>
            <w:r w:rsidRPr="001F57E0">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0302A" w14:textId="77777777" w:rsidR="00E938D1" w:rsidRPr="001F57E0" w:rsidRDefault="00E938D1" w:rsidP="00080051">
            <w:pPr>
              <w:pStyle w:val="rowtabella0"/>
              <w:rPr>
                <w:color w:val="002060"/>
              </w:rPr>
            </w:pPr>
            <w:r w:rsidRPr="001F57E0">
              <w:rPr>
                <w:color w:val="002060"/>
              </w:rPr>
              <w:t>VIA FONTE ANTICA 6</w:t>
            </w:r>
          </w:p>
        </w:tc>
      </w:tr>
    </w:tbl>
    <w:p w14:paraId="23371D69" w14:textId="77777777" w:rsidR="00E938D1" w:rsidRPr="001F57E0" w:rsidRDefault="00E938D1" w:rsidP="00E938D1">
      <w:pPr>
        <w:pStyle w:val="breakline"/>
        <w:rPr>
          <w:rFonts w:eastAsiaTheme="minorEastAsia"/>
          <w:color w:val="002060"/>
        </w:rPr>
      </w:pPr>
    </w:p>
    <w:p w14:paraId="14701878" w14:textId="77777777" w:rsidR="00E938D1" w:rsidRPr="001F57E0" w:rsidRDefault="00E938D1" w:rsidP="00E938D1">
      <w:pPr>
        <w:pStyle w:val="breakline"/>
        <w:rPr>
          <w:color w:val="002060"/>
        </w:rPr>
      </w:pPr>
    </w:p>
    <w:p w14:paraId="2B676679" w14:textId="77777777" w:rsidR="00E938D1" w:rsidRPr="001F57E0" w:rsidRDefault="00E938D1" w:rsidP="00E938D1">
      <w:pPr>
        <w:pStyle w:val="breakline"/>
        <w:rPr>
          <w:color w:val="002060"/>
        </w:rPr>
      </w:pPr>
    </w:p>
    <w:p w14:paraId="38D2F03F" w14:textId="77777777" w:rsidR="00E938D1" w:rsidRPr="001F57E0" w:rsidRDefault="00E938D1" w:rsidP="00E938D1">
      <w:pPr>
        <w:pStyle w:val="sottotitolocampionato10"/>
        <w:rPr>
          <w:color w:val="002060"/>
        </w:rPr>
      </w:pPr>
      <w:r w:rsidRPr="001F57E0">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E938D1" w:rsidRPr="001F57E0" w14:paraId="6335F4A9"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774E2"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BCD55"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0F772"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1816A"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EB7C4"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CC87F"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4985D"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64DA5664"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F7DF2C" w14:textId="77777777" w:rsidR="00E938D1" w:rsidRPr="001F57E0" w:rsidRDefault="00E938D1" w:rsidP="00080051">
            <w:pPr>
              <w:pStyle w:val="rowtabella0"/>
              <w:rPr>
                <w:color w:val="002060"/>
              </w:rPr>
            </w:pPr>
            <w:proofErr w:type="gramStart"/>
            <w:r w:rsidRPr="001F57E0">
              <w:rPr>
                <w:color w:val="002060"/>
              </w:rPr>
              <w:t>CITTA</w:t>
            </w:r>
            <w:proofErr w:type="gramEnd"/>
            <w:r w:rsidRPr="001F57E0">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96469" w14:textId="77777777" w:rsidR="00E938D1" w:rsidRPr="001F57E0" w:rsidRDefault="00E938D1" w:rsidP="00080051">
            <w:pPr>
              <w:pStyle w:val="rowtabella0"/>
              <w:rPr>
                <w:color w:val="002060"/>
              </w:rPr>
            </w:pPr>
            <w:r w:rsidRPr="001F57E0">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E10A6"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1778F" w14:textId="77777777" w:rsidR="00E938D1" w:rsidRPr="001F57E0" w:rsidRDefault="00E938D1" w:rsidP="00080051">
            <w:pPr>
              <w:pStyle w:val="rowtabella0"/>
              <w:rPr>
                <w:color w:val="002060"/>
              </w:rPr>
            </w:pPr>
            <w:r w:rsidRPr="001F57E0">
              <w:rPr>
                <w:color w:val="002060"/>
              </w:rPr>
              <w:t>19/09/2025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49F30" w14:textId="77777777" w:rsidR="00E938D1" w:rsidRPr="001F57E0" w:rsidRDefault="00E938D1" w:rsidP="00080051">
            <w:pPr>
              <w:pStyle w:val="rowtabella0"/>
              <w:rPr>
                <w:color w:val="002060"/>
              </w:rPr>
            </w:pPr>
            <w:r w:rsidRPr="001F57E0">
              <w:rPr>
                <w:color w:val="002060"/>
              </w:rPr>
              <w:t>5493 PALA BIVIO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BC00A" w14:textId="77777777" w:rsidR="00E938D1" w:rsidRPr="001F57E0" w:rsidRDefault="00E938D1" w:rsidP="00080051">
            <w:pPr>
              <w:pStyle w:val="rowtabella0"/>
              <w:rPr>
                <w:color w:val="002060"/>
              </w:rPr>
            </w:pPr>
            <w:r w:rsidRPr="001F57E0">
              <w:rPr>
                <w:color w:val="002060"/>
              </w:rPr>
              <w:t>FERMIGNANO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32409" w14:textId="77777777" w:rsidR="00E938D1" w:rsidRPr="001F57E0" w:rsidRDefault="00E938D1" w:rsidP="00080051">
            <w:pPr>
              <w:pStyle w:val="rowtabella0"/>
              <w:rPr>
                <w:color w:val="002060"/>
              </w:rPr>
            </w:pPr>
            <w:r w:rsidRPr="001F57E0">
              <w:rPr>
                <w:color w:val="002060"/>
              </w:rPr>
              <w:t>VIA DELL'INDUSTRIA</w:t>
            </w:r>
          </w:p>
        </w:tc>
      </w:tr>
      <w:tr w:rsidR="00E938D1" w:rsidRPr="001F57E0" w14:paraId="0E143BCB"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313477" w14:textId="77777777" w:rsidR="00E938D1" w:rsidRPr="001F57E0" w:rsidRDefault="00E938D1" w:rsidP="00080051">
            <w:pPr>
              <w:pStyle w:val="rowtabella0"/>
              <w:rPr>
                <w:color w:val="002060"/>
              </w:rPr>
            </w:pPr>
            <w:r w:rsidRPr="001F57E0">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66F8E" w14:textId="77777777" w:rsidR="00E938D1" w:rsidRPr="001F57E0" w:rsidRDefault="00E938D1" w:rsidP="00080051">
            <w:pPr>
              <w:pStyle w:val="rowtabella0"/>
              <w:rPr>
                <w:color w:val="002060"/>
              </w:rPr>
            </w:pPr>
            <w:r w:rsidRPr="001F57E0">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26882"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03FD6" w14:textId="77777777" w:rsidR="00E938D1" w:rsidRPr="001F57E0" w:rsidRDefault="00E938D1" w:rsidP="00080051">
            <w:pPr>
              <w:pStyle w:val="rowtabella0"/>
              <w:rPr>
                <w:color w:val="002060"/>
              </w:rPr>
            </w:pPr>
            <w:r w:rsidRPr="001F57E0">
              <w:rPr>
                <w:color w:val="002060"/>
              </w:rPr>
              <w:t>19/09/2025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DAAD8" w14:textId="77777777" w:rsidR="00E938D1" w:rsidRPr="001F57E0" w:rsidRDefault="00E938D1" w:rsidP="00080051">
            <w:pPr>
              <w:pStyle w:val="rowtabella0"/>
              <w:rPr>
                <w:color w:val="002060"/>
              </w:rPr>
            </w:pPr>
            <w:r w:rsidRPr="001F57E0">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FD97D" w14:textId="77777777" w:rsidR="00E938D1" w:rsidRPr="001F57E0" w:rsidRDefault="00E938D1" w:rsidP="00080051">
            <w:pPr>
              <w:pStyle w:val="rowtabella0"/>
              <w:rPr>
                <w:color w:val="002060"/>
              </w:rPr>
            </w:pPr>
            <w:r w:rsidRPr="001F57E0">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77304" w14:textId="77777777" w:rsidR="00E938D1" w:rsidRPr="001F57E0" w:rsidRDefault="00E938D1" w:rsidP="00080051">
            <w:pPr>
              <w:pStyle w:val="rowtabella0"/>
              <w:rPr>
                <w:color w:val="002060"/>
              </w:rPr>
            </w:pPr>
            <w:r w:rsidRPr="001F57E0">
              <w:rPr>
                <w:color w:val="002060"/>
              </w:rPr>
              <w:t>VIA IV NOVEMBRE</w:t>
            </w:r>
          </w:p>
        </w:tc>
      </w:tr>
    </w:tbl>
    <w:p w14:paraId="39469E55" w14:textId="77777777" w:rsidR="00E938D1" w:rsidRPr="001F57E0" w:rsidRDefault="00E938D1" w:rsidP="00E938D1">
      <w:pPr>
        <w:pStyle w:val="breakline"/>
        <w:rPr>
          <w:rFonts w:eastAsiaTheme="minorEastAsia"/>
          <w:color w:val="002060"/>
        </w:rPr>
      </w:pPr>
    </w:p>
    <w:p w14:paraId="6534F692" w14:textId="77777777" w:rsidR="00E938D1" w:rsidRPr="001F57E0" w:rsidRDefault="00E938D1" w:rsidP="00E938D1">
      <w:pPr>
        <w:pStyle w:val="breakline"/>
        <w:rPr>
          <w:color w:val="002060"/>
        </w:rPr>
      </w:pPr>
    </w:p>
    <w:p w14:paraId="3BE43B1F" w14:textId="77777777" w:rsidR="00E938D1" w:rsidRPr="001F57E0" w:rsidRDefault="00E938D1" w:rsidP="00E938D1">
      <w:pPr>
        <w:pStyle w:val="breakline"/>
        <w:rPr>
          <w:color w:val="002060"/>
        </w:rPr>
      </w:pPr>
    </w:p>
    <w:p w14:paraId="3DBCE64F" w14:textId="77777777" w:rsidR="00E938D1" w:rsidRPr="001F57E0" w:rsidRDefault="00E938D1" w:rsidP="00E938D1">
      <w:pPr>
        <w:pStyle w:val="sottotitolocampionato10"/>
        <w:rPr>
          <w:color w:val="002060"/>
        </w:rPr>
      </w:pPr>
      <w:r w:rsidRPr="001F57E0">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E938D1" w:rsidRPr="001F57E0" w14:paraId="320F17CE"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C3A92"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FACA9"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F9D05"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7A98D"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04CCE"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F58B9"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B7B89"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37A9B00D"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10F602" w14:textId="77777777" w:rsidR="00E938D1" w:rsidRPr="001F57E0" w:rsidRDefault="00E938D1" w:rsidP="00080051">
            <w:pPr>
              <w:pStyle w:val="rowtabella0"/>
              <w:rPr>
                <w:color w:val="002060"/>
              </w:rPr>
            </w:pPr>
            <w:r w:rsidRPr="001F57E0">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BA58BC" w14:textId="77777777" w:rsidR="00E938D1" w:rsidRPr="001F57E0" w:rsidRDefault="00E938D1" w:rsidP="00080051">
            <w:pPr>
              <w:pStyle w:val="rowtabella0"/>
              <w:rPr>
                <w:color w:val="002060"/>
              </w:rPr>
            </w:pPr>
            <w:r w:rsidRPr="001F57E0">
              <w:rPr>
                <w:color w:val="002060"/>
              </w:rPr>
              <w:t>AURORA TREIA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EAEC01"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6CB5B0"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82D3D0" w14:textId="77777777" w:rsidR="00E938D1" w:rsidRPr="001F57E0" w:rsidRDefault="00E938D1" w:rsidP="00080051">
            <w:pPr>
              <w:pStyle w:val="rowtabella0"/>
              <w:rPr>
                <w:color w:val="002060"/>
              </w:rPr>
            </w:pPr>
            <w:r w:rsidRPr="001F57E0">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04B937" w14:textId="77777777" w:rsidR="00E938D1" w:rsidRPr="001F57E0" w:rsidRDefault="00E938D1" w:rsidP="00080051">
            <w:pPr>
              <w:pStyle w:val="rowtabella0"/>
              <w:rPr>
                <w:color w:val="002060"/>
              </w:rPr>
            </w:pPr>
            <w:r w:rsidRPr="001F57E0">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4246FB" w14:textId="77777777" w:rsidR="00E938D1" w:rsidRPr="001F57E0" w:rsidRDefault="00E938D1" w:rsidP="00080051">
            <w:pPr>
              <w:pStyle w:val="rowtabella0"/>
              <w:rPr>
                <w:color w:val="002060"/>
              </w:rPr>
            </w:pPr>
            <w:r w:rsidRPr="001F57E0">
              <w:rPr>
                <w:color w:val="002060"/>
              </w:rPr>
              <w:t>VIA ALESSANDRO MANZONI</w:t>
            </w:r>
          </w:p>
        </w:tc>
      </w:tr>
    </w:tbl>
    <w:p w14:paraId="03D3A44A" w14:textId="77777777" w:rsidR="00E938D1" w:rsidRPr="001F57E0" w:rsidRDefault="00E938D1" w:rsidP="00E938D1">
      <w:pPr>
        <w:pStyle w:val="breakline"/>
        <w:rPr>
          <w:rFonts w:eastAsiaTheme="minorEastAsia"/>
          <w:color w:val="002060"/>
        </w:rPr>
      </w:pPr>
    </w:p>
    <w:p w14:paraId="69525BE2" w14:textId="77777777" w:rsidR="00E938D1" w:rsidRPr="001F57E0" w:rsidRDefault="00E938D1" w:rsidP="00E938D1">
      <w:pPr>
        <w:pStyle w:val="breakline"/>
        <w:rPr>
          <w:color w:val="002060"/>
        </w:rPr>
      </w:pPr>
    </w:p>
    <w:p w14:paraId="179BE55D" w14:textId="77777777" w:rsidR="00E938D1" w:rsidRPr="001F57E0" w:rsidRDefault="00E938D1" w:rsidP="00E938D1">
      <w:pPr>
        <w:pStyle w:val="breakline"/>
        <w:rPr>
          <w:color w:val="002060"/>
        </w:rPr>
      </w:pPr>
    </w:p>
    <w:p w14:paraId="52BAE8B7" w14:textId="77777777" w:rsidR="00E938D1" w:rsidRPr="001F57E0" w:rsidRDefault="00E938D1" w:rsidP="00E938D1">
      <w:pPr>
        <w:pStyle w:val="sottotitolocampionato10"/>
        <w:rPr>
          <w:color w:val="002060"/>
        </w:rPr>
      </w:pPr>
      <w:r w:rsidRPr="001F57E0">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E938D1" w:rsidRPr="001F57E0" w14:paraId="029FB0BE"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E9CB4"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E98A0"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24045"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83A35"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DE45D"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E86D8"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7FC1D"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2D195BE0"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4C1216" w14:textId="77777777" w:rsidR="00E938D1" w:rsidRPr="001F57E0" w:rsidRDefault="00E938D1" w:rsidP="00080051">
            <w:pPr>
              <w:pStyle w:val="rowtabella0"/>
              <w:rPr>
                <w:color w:val="002060"/>
              </w:rPr>
            </w:pPr>
            <w:r w:rsidRPr="001F57E0">
              <w:rPr>
                <w:color w:val="002060"/>
              </w:rPr>
              <w:t>TRE TORRI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E9E26" w14:textId="77777777" w:rsidR="00E938D1" w:rsidRPr="001F57E0" w:rsidRDefault="00E938D1" w:rsidP="00080051">
            <w:pPr>
              <w:pStyle w:val="rowtabella0"/>
              <w:rPr>
                <w:color w:val="002060"/>
              </w:rPr>
            </w:pPr>
            <w:r w:rsidRPr="001F57E0">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60593"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0B636"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0B1F58" w14:textId="77777777" w:rsidR="00E938D1" w:rsidRPr="001F57E0" w:rsidRDefault="00E938D1" w:rsidP="00080051">
            <w:pPr>
              <w:pStyle w:val="rowtabella0"/>
              <w:rPr>
                <w:color w:val="002060"/>
              </w:rPr>
            </w:pPr>
            <w:r w:rsidRPr="001F57E0">
              <w:rPr>
                <w:color w:val="002060"/>
              </w:rPr>
              <w:t>5222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E31C3" w14:textId="77777777" w:rsidR="00E938D1" w:rsidRPr="001F57E0" w:rsidRDefault="00E938D1" w:rsidP="00080051">
            <w:pPr>
              <w:pStyle w:val="rowtabella0"/>
              <w:rPr>
                <w:color w:val="002060"/>
              </w:rPr>
            </w:pPr>
            <w:r w:rsidRPr="001F57E0">
              <w:rPr>
                <w:color w:val="002060"/>
              </w:rPr>
              <w:t>SARNANO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7C190" w14:textId="77777777" w:rsidR="00E938D1" w:rsidRPr="001F57E0" w:rsidRDefault="00E938D1" w:rsidP="00080051">
            <w:pPr>
              <w:pStyle w:val="rowtabella0"/>
              <w:rPr>
                <w:color w:val="002060"/>
              </w:rPr>
            </w:pPr>
            <w:r w:rsidRPr="001F57E0">
              <w:rPr>
                <w:color w:val="002060"/>
              </w:rPr>
              <w:t>VIA LUDOVICO SCARFIOTTI</w:t>
            </w:r>
          </w:p>
        </w:tc>
      </w:tr>
      <w:tr w:rsidR="00E938D1" w:rsidRPr="001F57E0" w14:paraId="7EFB34F0"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E65A72" w14:textId="77777777" w:rsidR="00E938D1" w:rsidRPr="001F57E0" w:rsidRDefault="00E938D1" w:rsidP="00080051">
            <w:pPr>
              <w:pStyle w:val="rowtabella0"/>
              <w:rPr>
                <w:color w:val="002060"/>
              </w:rPr>
            </w:pPr>
            <w:proofErr w:type="gramStart"/>
            <w:r w:rsidRPr="001F57E0">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8AF7D" w14:textId="77777777" w:rsidR="00E938D1" w:rsidRPr="001F57E0" w:rsidRDefault="00E938D1" w:rsidP="00080051">
            <w:pPr>
              <w:pStyle w:val="rowtabella0"/>
              <w:rPr>
                <w:color w:val="002060"/>
              </w:rPr>
            </w:pPr>
            <w:r w:rsidRPr="001F57E0">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133B7"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89BD23" w14:textId="77777777" w:rsidR="00E938D1" w:rsidRPr="001F57E0" w:rsidRDefault="00E938D1" w:rsidP="00080051">
            <w:pPr>
              <w:pStyle w:val="rowtabella0"/>
              <w:rPr>
                <w:color w:val="002060"/>
              </w:rPr>
            </w:pPr>
            <w:r w:rsidRPr="001F57E0">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9B065" w14:textId="77777777" w:rsidR="00E938D1" w:rsidRPr="001F57E0" w:rsidRDefault="00E938D1" w:rsidP="00080051">
            <w:pPr>
              <w:pStyle w:val="rowtabella0"/>
              <w:rPr>
                <w:color w:val="002060"/>
              </w:rPr>
            </w:pPr>
            <w:r w:rsidRPr="001F57E0">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0F3E0" w14:textId="77777777" w:rsidR="00E938D1" w:rsidRPr="001F57E0" w:rsidRDefault="00E938D1" w:rsidP="00080051">
            <w:pPr>
              <w:pStyle w:val="rowtabella0"/>
              <w:rPr>
                <w:color w:val="002060"/>
              </w:rPr>
            </w:pPr>
            <w:r w:rsidRPr="001F57E0">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8A268" w14:textId="77777777" w:rsidR="00E938D1" w:rsidRPr="001F57E0" w:rsidRDefault="00E938D1" w:rsidP="00080051">
            <w:pPr>
              <w:pStyle w:val="rowtabella0"/>
              <w:rPr>
                <w:color w:val="002060"/>
              </w:rPr>
            </w:pPr>
            <w:r w:rsidRPr="001F57E0">
              <w:rPr>
                <w:color w:val="002060"/>
              </w:rPr>
              <w:t>VIA SALVO D'ACQUISTO</w:t>
            </w:r>
          </w:p>
        </w:tc>
      </w:tr>
    </w:tbl>
    <w:p w14:paraId="062ACE22" w14:textId="77777777" w:rsidR="00E938D1" w:rsidRPr="001F57E0" w:rsidRDefault="00E938D1" w:rsidP="00E938D1">
      <w:pPr>
        <w:pStyle w:val="breakline"/>
        <w:rPr>
          <w:rFonts w:eastAsiaTheme="minorEastAsia"/>
          <w:color w:val="002060"/>
        </w:rPr>
      </w:pPr>
    </w:p>
    <w:p w14:paraId="3332940B" w14:textId="77777777" w:rsidR="00E938D1" w:rsidRPr="001F57E0" w:rsidRDefault="00E938D1" w:rsidP="00E938D1">
      <w:pPr>
        <w:pStyle w:val="breakline"/>
        <w:rPr>
          <w:color w:val="002060"/>
        </w:rPr>
      </w:pPr>
    </w:p>
    <w:p w14:paraId="36662B7C" w14:textId="77777777" w:rsidR="00E938D1" w:rsidRPr="001F57E0" w:rsidRDefault="00E938D1" w:rsidP="00E938D1">
      <w:pPr>
        <w:pStyle w:val="breakline"/>
        <w:rPr>
          <w:color w:val="002060"/>
        </w:rPr>
      </w:pPr>
    </w:p>
    <w:p w14:paraId="089F0473" w14:textId="77777777" w:rsidR="00E938D1" w:rsidRPr="001F57E0" w:rsidRDefault="00E938D1" w:rsidP="00E938D1">
      <w:pPr>
        <w:pStyle w:val="sottotitolocampionato10"/>
        <w:rPr>
          <w:color w:val="002060"/>
        </w:rPr>
      </w:pPr>
      <w:r w:rsidRPr="001F57E0">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E938D1" w:rsidRPr="001F57E0" w14:paraId="60FBEDA8"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A5F6E"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BECE2"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B5F7C"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AF987"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395F3"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C3FF4"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E41B6"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4BC69951"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940B0" w14:textId="77777777" w:rsidR="00E938D1" w:rsidRPr="001F57E0" w:rsidRDefault="00E938D1" w:rsidP="00080051">
            <w:pPr>
              <w:pStyle w:val="rowtabella0"/>
              <w:rPr>
                <w:color w:val="002060"/>
              </w:rPr>
            </w:pPr>
            <w:r w:rsidRPr="001F57E0">
              <w:rPr>
                <w:color w:val="002060"/>
              </w:rPr>
              <w:t>POLISPORTIVA ROSSO BLU</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3870B" w14:textId="77777777" w:rsidR="00E938D1" w:rsidRPr="001F57E0" w:rsidRDefault="00E938D1" w:rsidP="00080051">
            <w:pPr>
              <w:pStyle w:val="rowtabella0"/>
              <w:rPr>
                <w:color w:val="002060"/>
              </w:rPr>
            </w:pPr>
            <w:r w:rsidRPr="001F57E0">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06212"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F4BC4"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A8888" w14:textId="77777777" w:rsidR="00E938D1" w:rsidRPr="001F57E0" w:rsidRDefault="00E938D1" w:rsidP="00080051">
            <w:pPr>
              <w:pStyle w:val="rowtabella0"/>
              <w:rPr>
                <w:color w:val="002060"/>
              </w:rPr>
            </w:pPr>
            <w:r w:rsidRPr="001F57E0">
              <w:rPr>
                <w:color w:val="002060"/>
              </w:rPr>
              <w:t>5280 TENSOSTRUTTURA S.</w:t>
            </w:r>
            <w:proofErr w:type="gramStart"/>
            <w:r w:rsidRPr="001F57E0">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4734A" w14:textId="77777777" w:rsidR="00E938D1" w:rsidRPr="001F57E0" w:rsidRDefault="00E938D1" w:rsidP="00080051">
            <w:pPr>
              <w:pStyle w:val="rowtabella0"/>
              <w:rPr>
                <w:color w:val="002060"/>
              </w:rPr>
            </w:pPr>
            <w:r w:rsidRPr="001F57E0">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D7CC55" w14:textId="77777777" w:rsidR="00E938D1" w:rsidRPr="001F57E0" w:rsidRDefault="00E938D1" w:rsidP="00080051">
            <w:pPr>
              <w:pStyle w:val="rowtabella0"/>
              <w:rPr>
                <w:color w:val="002060"/>
              </w:rPr>
            </w:pPr>
            <w:r w:rsidRPr="001F57E0">
              <w:rPr>
                <w:color w:val="002060"/>
              </w:rPr>
              <w:t>VIA LORENZO LOTTO</w:t>
            </w:r>
          </w:p>
        </w:tc>
      </w:tr>
      <w:tr w:rsidR="00E938D1" w:rsidRPr="001F57E0" w14:paraId="6A60F432"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F49A5C" w14:textId="77777777" w:rsidR="00E938D1" w:rsidRPr="001F57E0" w:rsidRDefault="00E938D1" w:rsidP="00080051">
            <w:pPr>
              <w:pStyle w:val="rowtabella0"/>
              <w:rPr>
                <w:color w:val="002060"/>
              </w:rPr>
            </w:pPr>
            <w:r w:rsidRPr="001F57E0">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27E68" w14:textId="77777777" w:rsidR="00E938D1" w:rsidRPr="001F57E0" w:rsidRDefault="00E938D1" w:rsidP="00080051">
            <w:pPr>
              <w:pStyle w:val="rowtabella0"/>
              <w:rPr>
                <w:color w:val="002060"/>
              </w:rPr>
            </w:pPr>
            <w:r w:rsidRPr="001F57E0">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84475"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70CE8" w14:textId="77777777" w:rsidR="00E938D1" w:rsidRPr="001F57E0" w:rsidRDefault="00E938D1" w:rsidP="00080051">
            <w:pPr>
              <w:pStyle w:val="rowtabella0"/>
              <w:rPr>
                <w:color w:val="002060"/>
              </w:rPr>
            </w:pPr>
            <w:r w:rsidRPr="001F57E0">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6CFF0" w14:textId="77777777" w:rsidR="00E938D1" w:rsidRPr="001F57E0" w:rsidRDefault="00E938D1" w:rsidP="00080051">
            <w:pPr>
              <w:pStyle w:val="rowtabella0"/>
              <w:rPr>
                <w:color w:val="002060"/>
              </w:rPr>
            </w:pPr>
            <w:r w:rsidRPr="001F57E0">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3F1BE" w14:textId="77777777" w:rsidR="00E938D1" w:rsidRPr="001F57E0" w:rsidRDefault="00E938D1" w:rsidP="00080051">
            <w:pPr>
              <w:pStyle w:val="rowtabella0"/>
              <w:rPr>
                <w:color w:val="002060"/>
              </w:rPr>
            </w:pPr>
            <w:r w:rsidRPr="001F57E0">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DF1C5" w14:textId="77777777" w:rsidR="00E938D1" w:rsidRPr="001F57E0" w:rsidRDefault="00E938D1" w:rsidP="00080051">
            <w:pPr>
              <w:pStyle w:val="rowtabella0"/>
              <w:rPr>
                <w:color w:val="002060"/>
              </w:rPr>
            </w:pPr>
            <w:r w:rsidRPr="001F57E0">
              <w:rPr>
                <w:color w:val="002060"/>
              </w:rPr>
              <w:t>VIA VERDI</w:t>
            </w:r>
          </w:p>
        </w:tc>
      </w:tr>
    </w:tbl>
    <w:p w14:paraId="24851601" w14:textId="77777777" w:rsidR="00E938D1" w:rsidRPr="001F57E0" w:rsidRDefault="00E938D1" w:rsidP="00E938D1">
      <w:pPr>
        <w:pStyle w:val="breakline"/>
        <w:rPr>
          <w:rFonts w:eastAsiaTheme="minorEastAsia"/>
          <w:color w:val="002060"/>
        </w:rPr>
      </w:pPr>
    </w:p>
    <w:p w14:paraId="20A9F729" w14:textId="77777777" w:rsidR="00E938D1" w:rsidRPr="001F57E0" w:rsidRDefault="00E938D1" w:rsidP="00E938D1">
      <w:pPr>
        <w:pStyle w:val="breakline"/>
        <w:rPr>
          <w:color w:val="002060"/>
        </w:rPr>
      </w:pPr>
    </w:p>
    <w:p w14:paraId="337BAEB8" w14:textId="77777777" w:rsidR="00E938D1" w:rsidRPr="001F57E0" w:rsidRDefault="00E938D1" w:rsidP="00E938D1">
      <w:pPr>
        <w:pStyle w:val="breakline"/>
        <w:rPr>
          <w:color w:val="002060"/>
        </w:rPr>
      </w:pPr>
    </w:p>
    <w:p w14:paraId="2AEAA5FB" w14:textId="77777777" w:rsidR="00E938D1" w:rsidRPr="001F57E0" w:rsidRDefault="00E938D1" w:rsidP="00E938D1">
      <w:pPr>
        <w:pStyle w:val="sottotitolocampionato10"/>
        <w:rPr>
          <w:color w:val="002060"/>
        </w:rPr>
      </w:pPr>
      <w:r w:rsidRPr="001F57E0">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E938D1" w:rsidRPr="001F57E0" w14:paraId="493169D6"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E5F8F"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4AE78"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5E9F0"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C8CCF"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2ABE7"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99A6E"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63BD0"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3CA12714"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B61754" w14:textId="77777777" w:rsidR="00E938D1" w:rsidRPr="001F57E0" w:rsidRDefault="00E938D1" w:rsidP="00080051">
            <w:pPr>
              <w:pStyle w:val="rowtabella0"/>
              <w:rPr>
                <w:color w:val="002060"/>
              </w:rPr>
            </w:pPr>
            <w:r w:rsidRPr="001F57E0">
              <w:rPr>
                <w:color w:val="002060"/>
              </w:rPr>
              <w:t>FUTSAL CAMPIGLIONE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A9AA29" w14:textId="77777777" w:rsidR="00E938D1" w:rsidRPr="001F57E0" w:rsidRDefault="00E938D1" w:rsidP="00080051">
            <w:pPr>
              <w:pStyle w:val="rowtabella0"/>
              <w:rPr>
                <w:color w:val="002060"/>
              </w:rPr>
            </w:pPr>
            <w:r w:rsidRPr="001F57E0">
              <w:rPr>
                <w:color w:val="002060"/>
              </w:rPr>
              <w:t>C.U.S. CAMERINO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1CD05"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5328D6"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52626C" w14:textId="77777777" w:rsidR="00E938D1" w:rsidRPr="001F57E0" w:rsidRDefault="00E938D1" w:rsidP="00080051">
            <w:pPr>
              <w:pStyle w:val="rowtabella0"/>
              <w:rPr>
                <w:color w:val="002060"/>
              </w:rPr>
            </w:pPr>
            <w:r w:rsidRPr="001F57E0">
              <w:rPr>
                <w:color w:val="002060"/>
              </w:rPr>
              <w:t>5704 POLIVALENTE COPERTO CAMPIGLION</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96AA6B" w14:textId="77777777" w:rsidR="00E938D1" w:rsidRPr="001F57E0" w:rsidRDefault="00E938D1" w:rsidP="00080051">
            <w:pPr>
              <w:pStyle w:val="rowtabella0"/>
              <w:rPr>
                <w:color w:val="002060"/>
              </w:rPr>
            </w:pPr>
            <w:r w:rsidRPr="001F57E0">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1494E6" w14:textId="77777777" w:rsidR="00E938D1" w:rsidRPr="001F57E0" w:rsidRDefault="00E938D1" w:rsidP="00080051">
            <w:pPr>
              <w:pStyle w:val="rowtabella0"/>
              <w:rPr>
                <w:color w:val="002060"/>
              </w:rPr>
            </w:pPr>
            <w:r w:rsidRPr="001F57E0">
              <w:rPr>
                <w:color w:val="002060"/>
              </w:rPr>
              <w:t xml:space="preserve">VIA </w:t>
            </w:r>
            <w:proofErr w:type="gramStart"/>
            <w:r w:rsidRPr="001F57E0">
              <w:rPr>
                <w:color w:val="002060"/>
              </w:rPr>
              <w:t>C.ULPIANI</w:t>
            </w:r>
            <w:proofErr w:type="gramEnd"/>
          </w:p>
        </w:tc>
      </w:tr>
    </w:tbl>
    <w:p w14:paraId="0D64F6EC" w14:textId="77777777" w:rsidR="00E938D1" w:rsidRPr="001F57E0" w:rsidRDefault="00E938D1" w:rsidP="00E938D1">
      <w:pPr>
        <w:pStyle w:val="breakline"/>
        <w:rPr>
          <w:rFonts w:eastAsiaTheme="minorEastAsia"/>
          <w:color w:val="002060"/>
        </w:rPr>
      </w:pPr>
    </w:p>
    <w:p w14:paraId="7561683D" w14:textId="77777777" w:rsidR="00E938D1" w:rsidRPr="001F57E0" w:rsidRDefault="00E938D1" w:rsidP="00E938D1">
      <w:pPr>
        <w:pStyle w:val="breakline"/>
        <w:rPr>
          <w:color w:val="002060"/>
        </w:rPr>
      </w:pPr>
    </w:p>
    <w:p w14:paraId="34E8E851" w14:textId="77777777" w:rsidR="00E938D1" w:rsidRPr="001F57E0" w:rsidRDefault="00E938D1" w:rsidP="00E938D1">
      <w:pPr>
        <w:pStyle w:val="breakline"/>
        <w:rPr>
          <w:color w:val="002060"/>
        </w:rPr>
      </w:pPr>
    </w:p>
    <w:p w14:paraId="66254483" w14:textId="77777777" w:rsidR="00E938D1" w:rsidRPr="001F57E0" w:rsidRDefault="00E938D1" w:rsidP="00E938D1">
      <w:pPr>
        <w:pStyle w:val="sottotitolocampionato10"/>
        <w:rPr>
          <w:color w:val="002060"/>
        </w:rPr>
      </w:pPr>
      <w:r w:rsidRPr="001F57E0">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7AEFBA35"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254AB"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7005C"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593E7"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7CD85"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467E5"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28A57"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216C1"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58D22F29"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C78A20" w14:textId="77777777" w:rsidR="00E938D1" w:rsidRPr="001F57E0" w:rsidRDefault="00E938D1" w:rsidP="00080051">
            <w:pPr>
              <w:pStyle w:val="rowtabella0"/>
              <w:rPr>
                <w:color w:val="002060"/>
              </w:rPr>
            </w:pPr>
            <w:r w:rsidRPr="001F57E0">
              <w:rPr>
                <w:color w:val="002060"/>
              </w:rPr>
              <w:t>REAL SAN 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0AC5AA" w14:textId="77777777" w:rsidR="00E938D1" w:rsidRPr="001F57E0" w:rsidRDefault="00E938D1" w:rsidP="00080051">
            <w:pPr>
              <w:pStyle w:val="rowtabella0"/>
              <w:rPr>
                <w:color w:val="002060"/>
              </w:rPr>
            </w:pPr>
            <w:r w:rsidRPr="001F57E0">
              <w:rPr>
                <w:color w:val="002060"/>
              </w:rPr>
              <w:t>CASTRUM LAURI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4DF501"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BD16EE" w14:textId="77777777" w:rsidR="00E938D1" w:rsidRPr="001F57E0" w:rsidRDefault="00E938D1" w:rsidP="00080051">
            <w:pPr>
              <w:pStyle w:val="rowtabella0"/>
              <w:rPr>
                <w:color w:val="002060"/>
              </w:rPr>
            </w:pPr>
            <w:r w:rsidRPr="001F57E0">
              <w:rPr>
                <w:color w:val="002060"/>
              </w:rPr>
              <w:t>19/09/2025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25940F" w14:textId="77777777" w:rsidR="00E938D1" w:rsidRPr="001F57E0" w:rsidRDefault="00E938D1" w:rsidP="00080051">
            <w:pPr>
              <w:pStyle w:val="rowtabella0"/>
              <w:rPr>
                <w:color w:val="002060"/>
              </w:rPr>
            </w:pPr>
            <w:r w:rsidRPr="001F57E0">
              <w:rPr>
                <w:color w:val="002060"/>
              </w:rPr>
              <w:t xml:space="preserve">5623 PALESTRA </w:t>
            </w:r>
            <w:proofErr w:type="gramStart"/>
            <w:r w:rsidRPr="001F57E0">
              <w:rPr>
                <w:color w:val="002060"/>
              </w:rPr>
              <w:t>SC.MEDIA</w:t>
            </w:r>
            <w:proofErr w:type="gramEnd"/>
            <w:r w:rsidRPr="001F57E0">
              <w:rPr>
                <w:color w:val="002060"/>
              </w:rPr>
              <w:t xml:space="preserve"> </w:t>
            </w:r>
            <w:proofErr w:type="gramStart"/>
            <w:r w:rsidRPr="001F57E0">
              <w:rPr>
                <w:color w:val="002060"/>
              </w:rPr>
              <w:t>B.ROSSELLI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ADD6FF" w14:textId="77777777" w:rsidR="00E938D1" w:rsidRPr="001F57E0" w:rsidRDefault="00E938D1" w:rsidP="00080051">
            <w:pPr>
              <w:pStyle w:val="rowtabella0"/>
              <w:rPr>
                <w:color w:val="002060"/>
              </w:rPr>
            </w:pPr>
            <w:r w:rsidRPr="001F57E0">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DBC6B" w14:textId="77777777" w:rsidR="00E938D1" w:rsidRPr="001F57E0" w:rsidRDefault="00E938D1" w:rsidP="00080051">
            <w:pPr>
              <w:pStyle w:val="rowtabella0"/>
              <w:rPr>
                <w:color w:val="002060"/>
              </w:rPr>
            </w:pPr>
            <w:r w:rsidRPr="001F57E0">
              <w:rPr>
                <w:color w:val="002060"/>
              </w:rPr>
              <w:t>VIA PIRANDELLO</w:t>
            </w:r>
          </w:p>
        </w:tc>
      </w:tr>
    </w:tbl>
    <w:p w14:paraId="12680D04" w14:textId="77777777" w:rsidR="00E938D1" w:rsidRPr="001F57E0" w:rsidRDefault="00E938D1" w:rsidP="00E938D1">
      <w:pPr>
        <w:pStyle w:val="breakline"/>
        <w:rPr>
          <w:rFonts w:eastAsiaTheme="minorEastAsia"/>
          <w:color w:val="002060"/>
        </w:rPr>
      </w:pPr>
    </w:p>
    <w:p w14:paraId="3CC8131E" w14:textId="77777777" w:rsidR="00E938D1" w:rsidRPr="001F57E0" w:rsidRDefault="00E938D1" w:rsidP="00E938D1">
      <w:pPr>
        <w:pStyle w:val="breakline"/>
        <w:rPr>
          <w:color w:val="002060"/>
        </w:rPr>
      </w:pPr>
    </w:p>
    <w:p w14:paraId="6292365F" w14:textId="77777777" w:rsidR="00E938D1" w:rsidRPr="001F57E0" w:rsidRDefault="00E938D1" w:rsidP="00E938D1">
      <w:pPr>
        <w:pStyle w:val="breakline"/>
        <w:rPr>
          <w:color w:val="002060"/>
        </w:rPr>
      </w:pPr>
    </w:p>
    <w:p w14:paraId="1E3CB780" w14:textId="77777777" w:rsidR="00E938D1" w:rsidRPr="001F57E0" w:rsidRDefault="00E938D1" w:rsidP="00E938D1">
      <w:pPr>
        <w:pStyle w:val="sottotitolocampionato10"/>
        <w:rPr>
          <w:color w:val="002060"/>
        </w:rPr>
      </w:pPr>
      <w:r w:rsidRPr="001F57E0">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E938D1" w:rsidRPr="001F57E0" w14:paraId="42EBD489"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86CF0"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7F8F2"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639E0"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717AB"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3FE65"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34B86"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51D8E"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7E075B8C"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4560A9" w14:textId="77777777" w:rsidR="00E938D1" w:rsidRPr="001F57E0" w:rsidRDefault="00E938D1" w:rsidP="00080051">
            <w:pPr>
              <w:pStyle w:val="rowtabella0"/>
              <w:rPr>
                <w:color w:val="002060"/>
              </w:rPr>
            </w:pPr>
            <w:r w:rsidRPr="001F57E0">
              <w:rPr>
                <w:color w:val="002060"/>
              </w:rPr>
              <w:t>ASCOLI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9A2BE1" w14:textId="77777777" w:rsidR="00E938D1" w:rsidRPr="001F57E0" w:rsidRDefault="00E938D1" w:rsidP="00080051">
            <w:pPr>
              <w:pStyle w:val="rowtabella0"/>
              <w:rPr>
                <w:color w:val="002060"/>
              </w:rPr>
            </w:pPr>
            <w:r w:rsidRPr="001F57E0">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923394"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D16A43"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680B4" w14:textId="77777777" w:rsidR="00E938D1" w:rsidRPr="001F57E0" w:rsidRDefault="00E938D1" w:rsidP="00080051">
            <w:pPr>
              <w:pStyle w:val="rowtabella0"/>
              <w:rPr>
                <w:color w:val="002060"/>
              </w:rPr>
            </w:pPr>
            <w:r w:rsidRPr="001F57E0">
              <w:rPr>
                <w:color w:val="002060"/>
              </w:rPr>
              <w:t>5710 PALESTRA C5 "MONTICELLI"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E46212" w14:textId="77777777" w:rsidR="00E938D1" w:rsidRPr="001F57E0" w:rsidRDefault="00E938D1" w:rsidP="00080051">
            <w:pPr>
              <w:pStyle w:val="rowtabella0"/>
              <w:rPr>
                <w:color w:val="002060"/>
              </w:rPr>
            </w:pPr>
            <w:r w:rsidRPr="001F57E0">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92F681" w14:textId="77777777" w:rsidR="00E938D1" w:rsidRPr="001F57E0" w:rsidRDefault="00E938D1" w:rsidP="00080051">
            <w:pPr>
              <w:pStyle w:val="rowtabella0"/>
              <w:rPr>
                <w:color w:val="002060"/>
              </w:rPr>
            </w:pPr>
            <w:r w:rsidRPr="001F57E0">
              <w:rPr>
                <w:color w:val="002060"/>
              </w:rPr>
              <w:t>VIA DELL IRIS</w:t>
            </w:r>
          </w:p>
        </w:tc>
      </w:tr>
    </w:tbl>
    <w:p w14:paraId="7B4FFBE6" w14:textId="77777777" w:rsidR="00E938D1" w:rsidRPr="001F57E0" w:rsidRDefault="00E938D1" w:rsidP="00E938D1">
      <w:pPr>
        <w:pStyle w:val="breakline"/>
        <w:rPr>
          <w:rFonts w:eastAsiaTheme="minorEastAsia"/>
          <w:color w:val="002060"/>
        </w:rPr>
      </w:pPr>
    </w:p>
    <w:p w14:paraId="467F9D77" w14:textId="77777777" w:rsidR="00E938D1" w:rsidRPr="001F57E0" w:rsidRDefault="00E938D1" w:rsidP="00E938D1">
      <w:pPr>
        <w:pStyle w:val="breakline"/>
        <w:rPr>
          <w:color w:val="002060"/>
        </w:rPr>
      </w:pPr>
    </w:p>
    <w:p w14:paraId="28C8C243" w14:textId="77777777" w:rsidR="00E938D1" w:rsidRPr="001F57E0" w:rsidRDefault="00E938D1" w:rsidP="00E938D1">
      <w:pPr>
        <w:pStyle w:val="breakline"/>
        <w:rPr>
          <w:color w:val="002060"/>
        </w:rPr>
      </w:pPr>
    </w:p>
    <w:p w14:paraId="38D14AA0" w14:textId="77777777" w:rsidR="00E938D1" w:rsidRPr="001F57E0" w:rsidRDefault="00E938D1" w:rsidP="00E938D1">
      <w:pPr>
        <w:pStyle w:val="sottotitolocampionato10"/>
        <w:rPr>
          <w:color w:val="002060"/>
        </w:rPr>
      </w:pPr>
      <w:r w:rsidRPr="001F57E0">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5"/>
        <w:gridCol w:w="385"/>
        <w:gridCol w:w="898"/>
        <w:gridCol w:w="1175"/>
        <w:gridCol w:w="1566"/>
        <w:gridCol w:w="1543"/>
      </w:tblGrid>
      <w:tr w:rsidR="00E938D1" w:rsidRPr="001F57E0" w14:paraId="510E269A"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89E23"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77F87"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43D93"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B20F2"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BB729"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E722A"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EA007"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3F5B7520"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EBB7AA" w14:textId="77777777" w:rsidR="00E938D1" w:rsidRPr="001F57E0" w:rsidRDefault="00E938D1" w:rsidP="00080051">
            <w:pPr>
              <w:pStyle w:val="rowtabella0"/>
              <w:rPr>
                <w:color w:val="002060"/>
              </w:rPr>
            </w:pPr>
            <w:r w:rsidRPr="001F57E0">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1C6CE" w14:textId="77777777" w:rsidR="00E938D1" w:rsidRPr="001F57E0" w:rsidRDefault="00E938D1" w:rsidP="00080051">
            <w:pPr>
              <w:pStyle w:val="rowtabella0"/>
              <w:rPr>
                <w:color w:val="002060"/>
              </w:rPr>
            </w:pPr>
            <w:r w:rsidRPr="001F57E0">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4A2B4"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2B360"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83781" w14:textId="77777777" w:rsidR="00E938D1" w:rsidRPr="001F57E0" w:rsidRDefault="00E938D1" w:rsidP="00080051">
            <w:pPr>
              <w:pStyle w:val="rowtabella0"/>
              <w:rPr>
                <w:color w:val="002060"/>
              </w:rPr>
            </w:pPr>
            <w:r w:rsidRPr="001F57E0">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60A3C" w14:textId="77777777" w:rsidR="00E938D1" w:rsidRPr="001F57E0" w:rsidRDefault="00E938D1" w:rsidP="00080051">
            <w:pPr>
              <w:pStyle w:val="rowtabella0"/>
              <w:rPr>
                <w:color w:val="002060"/>
              </w:rPr>
            </w:pPr>
            <w:r w:rsidRPr="001F57E0">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36661" w14:textId="77777777" w:rsidR="00E938D1" w:rsidRPr="001F57E0" w:rsidRDefault="00E938D1" w:rsidP="00080051">
            <w:pPr>
              <w:pStyle w:val="rowtabella0"/>
              <w:rPr>
                <w:color w:val="002060"/>
              </w:rPr>
            </w:pPr>
            <w:r w:rsidRPr="001F57E0">
              <w:rPr>
                <w:color w:val="002060"/>
              </w:rPr>
              <w:t>VIA CORRADI</w:t>
            </w:r>
          </w:p>
        </w:tc>
      </w:tr>
      <w:tr w:rsidR="00E938D1" w:rsidRPr="001F57E0" w14:paraId="4D823B16"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A916F4" w14:textId="77777777" w:rsidR="00E938D1" w:rsidRPr="001F57E0" w:rsidRDefault="00E938D1" w:rsidP="00080051">
            <w:pPr>
              <w:pStyle w:val="rowtabella0"/>
              <w:rPr>
                <w:color w:val="002060"/>
              </w:rPr>
            </w:pPr>
            <w:r w:rsidRPr="001F57E0">
              <w:rPr>
                <w:color w:val="002060"/>
              </w:rPr>
              <w:t>FUTSAL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26FAD" w14:textId="77777777" w:rsidR="00E938D1" w:rsidRPr="001F57E0" w:rsidRDefault="00E938D1" w:rsidP="00080051">
            <w:pPr>
              <w:pStyle w:val="rowtabella0"/>
              <w:rPr>
                <w:color w:val="002060"/>
              </w:rPr>
            </w:pPr>
            <w:r w:rsidRPr="001F57E0">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2FBF0"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819F4" w14:textId="77777777" w:rsidR="00E938D1" w:rsidRPr="001F57E0" w:rsidRDefault="00E938D1" w:rsidP="00080051">
            <w:pPr>
              <w:pStyle w:val="rowtabella0"/>
              <w:rPr>
                <w:color w:val="002060"/>
              </w:rPr>
            </w:pPr>
            <w:r w:rsidRPr="001F57E0">
              <w:rPr>
                <w:color w:val="002060"/>
              </w:rPr>
              <w:t>20/09/2025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87177" w14:textId="77777777" w:rsidR="00E938D1" w:rsidRPr="001F57E0" w:rsidRDefault="00E938D1" w:rsidP="00080051">
            <w:pPr>
              <w:pStyle w:val="rowtabella0"/>
              <w:rPr>
                <w:color w:val="002060"/>
              </w:rPr>
            </w:pPr>
            <w:r w:rsidRPr="001F57E0">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5DB8A" w14:textId="77777777" w:rsidR="00E938D1" w:rsidRPr="001F57E0" w:rsidRDefault="00E938D1" w:rsidP="00080051">
            <w:pPr>
              <w:pStyle w:val="rowtabella0"/>
              <w:rPr>
                <w:color w:val="002060"/>
              </w:rPr>
            </w:pPr>
            <w:r w:rsidRPr="001F57E0">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419E5" w14:textId="77777777" w:rsidR="00E938D1" w:rsidRPr="001F57E0" w:rsidRDefault="00E938D1" w:rsidP="00080051">
            <w:pPr>
              <w:pStyle w:val="rowtabella0"/>
              <w:rPr>
                <w:color w:val="002060"/>
              </w:rPr>
            </w:pPr>
            <w:r w:rsidRPr="001F57E0">
              <w:rPr>
                <w:color w:val="002060"/>
              </w:rPr>
              <w:t>VIA GRAMSCI-VIA FEGGIANI</w:t>
            </w:r>
          </w:p>
        </w:tc>
      </w:tr>
    </w:tbl>
    <w:p w14:paraId="33B751D2" w14:textId="77777777" w:rsidR="00E938D1" w:rsidRDefault="00E938D1" w:rsidP="0024496A">
      <w:pPr>
        <w:pStyle w:val="breakline"/>
        <w:rPr>
          <w:rFonts w:eastAsiaTheme="minorEastAsia"/>
          <w:color w:val="002060"/>
        </w:rPr>
      </w:pPr>
    </w:p>
    <w:p w14:paraId="5D0E4D14" w14:textId="77777777" w:rsidR="00E938D1" w:rsidRPr="00E7081C" w:rsidRDefault="00E938D1" w:rsidP="0024496A">
      <w:pPr>
        <w:pStyle w:val="breakline"/>
        <w:rPr>
          <w:rFonts w:eastAsiaTheme="minorEastAsia"/>
          <w:color w:val="002060"/>
        </w:rPr>
      </w:pPr>
    </w:p>
    <w:p w14:paraId="257AEA78" w14:textId="77777777" w:rsidR="0024496A" w:rsidRPr="00E7081C" w:rsidRDefault="0024496A" w:rsidP="0024496A">
      <w:pPr>
        <w:pStyle w:val="titolocampionato0"/>
        <w:shd w:val="clear" w:color="auto" w:fill="CCCCCC"/>
        <w:spacing w:before="80" w:after="40"/>
        <w:rPr>
          <w:color w:val="002060"/>
        </w:rPr>
      </w:pPr>
      <w:r w:rsidRPr="00E7081C">
        <w:rPr>
          <w:color w:val="002060"/>
        </w:rPr>
        <w:t>COPPA MARCHE CALCIO 5 serie D</w:t>
      </w:r>
    </w:p>
    <w:p w14:paraId="7781B7BC" w14:textId="77777777" w:rsidR="0024496A" w:rsidRPr="00E7081C" w:rsidRDefault="0024496A" w:rsidP="0024496A">
      <w:pPr>
        <w:pStyle w:val="titoloprinc0"/>
        <w:rPr>
          <w:color w:val="002060"/>
        </w:rPr>
      </w:pPr>
      <w:r w:rsidRPr="00E7081C">
        <w:rPr>
          <w:color w:val="002060"/>
        </w:rPr>
        <w:t>VARIAZIONI AL PROGRAMMA GARE</w:t>
      </w:r>
    </w:p>
    <w:p w14:paraId="4672A5B3" w14:textId="77777777" w:rsidR="0024496A" w:rsidRPr="00E7081C" w:rsidRDefault="0024496A" w:rsidP="0024496A">
      <w:pPr>
        <w:pStyle w:val="breakline"/>
        <w:rPr>
          <w:color w:val="002060"/>
        </w:rPr>
      </w:pPr>
    </w:p>
    <w:p w14:paraId="374BAE5A" w14:textId="77777777" w:rsidR="0024496A" w:rsidRPr="00E7081C" w:rsidRDefault="0024496A" w:rsidP="0024496A">
      <w:pPr>
        <w:pStyle w:val="breakline"/>
        <w:rPr>
          <w:color w:val="002060"/>
        </w:rPr>
      </w:pPr>
    </w:p>
    <w:p w14:paraId="6D6C82DE" w14:textId="77777777" w:rsidR="0024496A" w:rsidRPr="00E7081C" w:rsidRDefault="0024496A" w:rsidP="0024496A">
      <w:pPr>
        <w:pStyle w:val="sottotitolocampionato10"/>
        <w:rPr>
          <w:color w:val="002060"/>
        </w:rPr>
      </w:pPr>
      <w:r w:rsidRPr="00E7081C">
        <w:rPr>
          <w:color w:val="002060"/>
        </w:rPr>
        <w:lastRenderedPageBreak/>
        <w:t>GIRONE 1</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3595AF52"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5661F" w14:textId="77777777" w:rsidR="0024496A" w:rsidRPr="00E7081C" w:rsidRDefault="0024496A" w:rsidP="00080051">
            <w:pPr>
              <w:pStyle w:val="headertabella0"/>
              <w:rPr>
                <w:color w:val="002060"/>
              </w:rPr>
            </w:pPr>
            <w:r w:rsidRPr="00E7081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BAD9E"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07810" w14:textId="77777777" w:rsidR="0024496A" w:rsidRPr="00E7081C" w:rsidRDefault="0024496A" w:rsidP="00080051">
            <w:pPr>
              <w:pStyle w:val="headertabella0"/>
              <w:rPr>
                <w:color w:val="002060"/>
              </w:rPr>
            </w:pPr>
            <w:r w:rsidRPr="00E7081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AECB4"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7AF00"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16546"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6F2D8"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EF5BA" w14:textId="77777777" w:rsidR="0024496A" w:rsidRPr="00E7081C" w:rsidRDefault="0024496A" w:rsidP="00080051">
            <w:pPr>
              <w:pStyle w:val="headertabella0"/>
              <w:rPr>
                <w:color w:val="002060"/>
              </w:rPr>
            </w:pPr>
            <w:r w:rsidRPr="00E7081C">
              <w:rPr>
                <w:color w:val="002060"/>
              </w:rPr>
              <w:t>Impianto</w:t>
            </w:r>
          </w:p>
        </w:tc>
      </w:tr>
      <w:tr w:rsidR="0024496A" w:rsidRPr="00E7081C" w14:paraId="2462C559"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B2F5" w14:textId="77777777" w:rsidR="0024496A" w:rsidRPr="00BE2DCD" w:rsidRDefault="0024496A" w:rsidP="00080051">
            <w:pPr>
              <w:pStyle w:val="rowtabella0"/>
              <w:rPr>
                <w:color w:val="002060"/>
                <w:highlight w:val="yellow"/>
              </w:rPr>
            </w:pPr>
            <w:r w:rsidRPr="00BE2DCD">
              <w:rPr>
                <w:color w:val="002060"/>
                <w:highlight w:val="yellow"/>
              </w:rPr>
              <w:t>27/09/2025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367F" w14:textId="77777777" w:rsidR="0024496A" w:rsidRPr="00BE2DCD" w:rsidRDefault="0024496A" w:rsidP="00080051">
            <w:pPr>
              <w:pStyle w:val="rowtabella0"/>
              <w:jc w:val="center"/>
              <w:rPr>
                <w:color w:val="002060"/>
                <w:highlight w:val="yellow"/>
              </w:rPr>
            </w:pPr>
            <w:r w:rsidRPr="00BE2DCD">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889A5" w14:textId="77777777" w:rsidR="0024496A" w:rsidRPr="00BE2DCD" w:rsidRDefault="0024496A" w:rsidP="00080051">
            <w:pPr>
              <w:pStyle w:val="rowtabella0"/>
              <w:rPr>
                <w:color w:val="002060"/>
                <w:highlight w:val="yellow"/>
              </w:rPr>
            </w:pPr>
            <w:r w:rsidRPr="00BE2DCD">
              <w:rPr>
                <w:color w:val="002060"/>
                <w:highlight w:val="yellow"/>
              </w:rPr>
              <w:t>VADO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3AD0" w14:textId="77777777" w:rsidR="0024496A" w:rsidRPr="00BE2DCD" w:rsidRDefault="0024496A" w:rsidP="00080051">
            <w:pPr>
              <w:pStyle w:val="rowtabella0"/>
              <w:rPr>
                <w:color w:val="002060"/>
                <w:highlight w:val="yellow"/>
              </w:rPr>
            </w:pPr>
            <w:r w:rsidRPr="00BE2DCD">
              <w:rPr>
                <w:color w:val="002060"/>
                <w:highlight w:val="yellow"/>
              </w:rPr>
              <w:t>AUDAX PIOBBICO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DF60E" w14:textId="77777777" w:rsidR="0024496A" w:rsidRPr="00BE2DCD" w:rsidRDefault="0024496A" w:rsidP="00080051">
            <w:pPr>
              <w:rPr>
                <w:rFonts w:ascii="Arial" w:hAnsi="Arial" w:cs="Arial"/>
                <w:color w:val="002060"/>
                <w:sz w:val="12"/>
                <w:szCs w:val="12"/>
              </w:rPr>
            </w:pPr>
            <w:r w:rsidRPr="00BE2DCD">
              <w:rPr>
                <w:rFonts w:ascii="Arial" w:hAnsi="Arial" w:cs="Arial"/>
                <w:color w:val="002060"/>
                <w:sz w:val="12"/>
                <w:szCs w:val="12"/>
              </w:rPr>
              <w:t>26/09/2025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575A3" w14:textId="77777777" w:rsidR="0024496A" w:rsidRPr="00BE2DCD" w:rsidRDefault="0024496A" w:rsidP="00080051">
            <w:pPr>
              <w:pStyle w:val="rowtabella0"/>
              <w:jc w:val="center"/>
              <w:rPr>
                <w:color w:val="002060"/>
                <w:highlight w:val="yellow"/>
              </w:rPr>
            </w:pPr>
            <w:r w:rsidRPr="00BE2DCD">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EE67A" w14:textId="77777777" w:rsidR="0024496A" w:rsidRPr="00E7081C" w:rsidRDefault="0024496A" w:rsidP="00080051">
            <w:pPr>
              <w:pStyle w:val="rowtabella0"/>
              <w:jc w:val="center"/>
              <w:rPr>
                <w:color w:val="002060"/>
              </w:rPr>
            </w:pPr>
            <w:r w:rsidRPr="00E7081C">
              <w:rPr>
                <w:color w:val="002060"/>
              </w:rPr>
              <w:t>21:</w:t>
            </w:r>
            <w:r>
              <w:rPr>
                <w:color w:val="002060"/>
              </w:rPr>
              <w:t>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C9E53" w14:textId="77777777" w:rsidR="0024496A" w:rsidRPr="00E7081C" w:rsidRDefault="0024496A" w:rsidP="00080051">
            <w:pPr>
              <w:rPr>
                <w:color w:val="002060"/>
              </w:rPr>
            </w:pPr>
          </w:p>
        </w:tc>
      </w:tr>
    </w:tbl>
    <w:p w14:paraId="7C39B016" w14:textId="77777777" w:rsidR="0024496A" w:rsidRPr="00E7081C" w:rsidRDefault="0024496A" w:rsidP="0024496A">
      <w:pPr>
        <w:pStyle w:val="breakline"/>
        <w:rPr>
          <w:rFonts w:eastAsiaTheme="minorEastAsia"/>
          <w:color w:val="002060"/>
        </w:rPr>
      </w:pPr>
    </w:p>
    <w:p w14:paraId="4C252424" w14:textId="77777777" w:rsidR="0024496A" w:rsidRDefault="0024496A" w:rsidP="0024496A">
      <w:pPr>
        <w:pStyle w:val="sottotitolocampionato10"/>
        <w:rPr>
          <w:color w:val="002060"/>
        </w:rPr>
      </w:pPr>
    </w:p>
    <w:p w14:paraId="47E86580" w14:textId="77777777" w:rsidR="0024496A" w:rsidRPr="00E7081C" w:rsidRDefault="0024496A" w:rsidP="0024496A">
      <w:pPr>
        <w:pStyle w:val="sottotitolocampionato10"/>
        <w:rPr>
          <w:color w:val="002060"/>
        </w:rPr>
      </w:pPr>
      <w:r w:rsidRPr="00E7081C">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0C116F54"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AB2F9" w14:textId="77777777" w:rsidR="0024496A" w:rsidRPr="00E7081C" w:rsidRDefault="0024496A" w:rsidP="00080051">
            <w:pPr>
              <w:pStyle w:val="headertabella0"/>
              <w:rPr>
                <w:color w:val="002060"/>
              </w:rPr>
            </w:pPr>
            <w:r w:rsidRPr="00E708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0BB46"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D247A" w14:textId="77777777" w:rsidR="0024496A" w:rsidRPr="00E7081C" w:rsidRDefault="0024496A" w:rsidP="00080051">
            <w:pPr>
              <w:pStyle w:val="headertabella0"/>
              <w:rPr>
                <w:color w:val="002060"/>
              </w:rPr>
            </w:pPr>
            <w:r w:rsidRPr="00E708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D3111"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01D5D"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33781"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5049D"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ED015" w14:textId="77777777" w:rsidR="0024496A" w:rsidRPr="00E7081C" w:rsidRDefault="0024496A" w:rsidP="00080051">
            <w:pPr>
              <w:pStyle w:val="headertabella0"/>
              <w:rPr>
                <w:color w:val="002060"/>
              </w:rPr>
            </w:pPr>
            <w:r w:rsidRPr="00E7081C">
              <w:rPr>
                <w:color w:val="002060"/>
              </w:rPr>
              <w:t>Impianto</w:t>
            </w:r>
          </w:p>
        </w:tc>
      </w:tr>
      <w:tr w:rsidR="0024496A" w:rsidRPr="00E7081C" w14:paraId="64B2FA77"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897C0" w14:textId="77777777" w:rsidR="0024496A" w:rsidRPr="00457192" w:rsidRDefault="0024496A" w:rsidP="00080051">
            <w:pPr>
              <w:pStyle w:val="rowtabella0"/>
              <w:rPr>
                <w:color w:val="002060"/>
                <w:highlight w:val="yellow"/>
              </w:rPr>
            </w:pPr>
            <w:r w:rsidRPr="00457192">
              <w:rPr>
                <w:color w:val="002060"/>
                <w:highlight w:val="yellow"/>
              </w:rPr>
              <w:t>19/09/2025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256FF" w14:textId="77777777" w:rsidR="0024496A" w:rsidRPr="00457192" w:rsidRDefault="0024496A" w:rsidP="00080051">
            <w:pPr>
              <w:pStyle w:val="rowtabella0"/>
              <w:jc w:val="center"/>
              <w:rPr>
                <w:color w:val="002060"/>
                <w:highlight w:val="yellow"/>
              </w:rPr>
            </w:pP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A061F6" w14:textId="77777777" w:rsidR="0024496A" w:rsidRPr="00457192" w:rsidRDefault="0024496A" w:rsidP="00080051">
            <w:pPr>
              <w:pStyle w:val="rowtabella0"/>
              <w:rPr>
                <w:color w:val="002060"/>
                <w:highlight w:val="yellow"/>
              </w:rPr>
            </w:pPr>
            <w:r w:rsidRPr="00457192">
              <w:rPr>
                <w:color w:val="002060"/>
                <w:highlight w:val="yellow"/>
              </w:rPr>
              <w:t>CANDIA BARACCOLA ASPIO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ACE5E" w14:textId="77777777" w:rsidR="0024496A" w:rsidRPr="00457192" w:rsidRDefault="0024496A" w:rsidP="00080051">
            <w:pPr>
              <w:pStyle w:val="rowtabella0"/>
              <w:rPr>
                <w:color w:val="002060"/>
                <w:highlight w:val="yellow"/>
              </w:rPr>
            </w:pPr>
            <w:r w:rsidRPr="00457192">
              <w:rPr>
                <w:color w:val="002060"/>
                <w:highlight w:val="yellow"/>
              </w:rPr>
              <w:t>CHIARAVALLE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BC83D" w14:textId="77777777" w:rsidR="0024496A" w:rsidRPr="00457192" w:rsidRDefault="0024496A" w:rsidP="00080051">
            <w:pPr>
              <w:rPr>
                <w:rFonts w:ascii="Arial" w:hAnsi="Arial" w:cs="Arial"/>
                <w:color w:val="002060"/>
                <w:sz w:val="12"/>
                <w:szCs w:val="12"/>
              </w:rPr>
            </w:pPr>
            <w:r w:rsidRPr="00457192">
              <w:rPr>
                <w:rFonts w:ascii="Arial" w:hAnsi="Arial" w:cs="Arial"/>
                <w:color w:val="002060"/>
                <w:sz w:val="12"/>
                <w:szCs w:val="12"/>
              </w:rPr>
              <w:t>20/09/2025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D88B5" w14:textId="77777777" w:rsidR="0024496A" w:rsidRPr="00E7081C" w:rsidRDefault="0024496A" w:rsidP="00080051">
            <w:pPr>
              <w:pStyle w:val="rowtabella0"/>
              <w:jc w:val="center"/>
              <w:rPr>
                <w:color w:val="002060"/>
              </w:rPr>
            </w:pPr>
            <w:r w:rsidRPr="0045719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2323C" w14:textId="77777777" w:rsidR="0024496A" w:rsidRPr="00E7081C" w:rsidRDefault="0024496A" w:rsidP="00080051">
            <w:pPr>
              <w:pStyle w:val="rowtabella0"/>
              <w:jc w:val="center"/>
              <w:rPr>
                <w:color w:val="002060"/>
              </w:rPr>
            </w:pPr>
            <w:r w:rsidRPr="00457192">
              <w:rPr>
                <w:color w:val="002060"/>
                <w:highlight w:val="yellow"/>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E279F" w14:textId="77777777" w:rsidR="0024496A" w:rsidRPr="00457192" w:rsidRDefault="0024496A" w:rsidP="00080051">
            <w:pPr>
              <w:rPr>
                <w:color w:val="002060"/>
                <w:sz w:val="12"/>
                <w:szCs w:val="12"/>
              </w:rPr>
            </w:pPr>
          </w:p>
        </w:tc>
      </w:tr>
    </w:tbl>
    <w:p w14:paraId="413FA33D" w14:textId="77777777" w:rsidR="0024496A" w:rsidRPr="00E7081C" w:rsidRDefault="0024496A" w:rsidP="0024496A">
      <w:pPr>
        <w:pStyle w:val="breakline"/>
        <w:rPr>
          <w:rFonts w:eastAsiaTheme="minorEastAsia"/>
          <w:color w:val="002060"/>
        </w:rPr>
      </w:pPr>
    </w:p>
    <w:p w14:paraId="4166263D" w14:textId="77777777" w:rsidR="0024496A" w:rsidRDefault="0024496A" w:rsidP="0024496A">
      <w:pPr>
        <w:pStyle w:val="sottotitolocampionato10"/>
        <w:rPr>
          <w:color w:val="002060"/>
        </w:rPr>
      </w:pPr>
    </w:p>
    <w:p w14:paraId="06D5CC27" w14:textId="77777777" w:rsidR="0024496A" w:rsidRPr="00E7081C" w:rsidRDefault="0024496A" w:rsidP="0024496A">
      <w:pPr>
        <w:pStyle w:val="sottotitolocampionato10"/>
        <w:rPr>
          <w:color w:val="002060"/>
        </w:rPr>
      </w:pPr>
      <w:r w:rsidRPr="00E7081C">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6FA3D376"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5AD6A" w14:textId="77777777" w:rsidR="0024496A" w:rsidRPr="00E7081C" w:rsidRDefault="0024496A" w:rsidP="00080051">
            <w:pPr>
              <w:pStyle w:val="headertabella0"/>
              <w:rPr>
                <w:color w:val="002060"/>
              </w:rPr>
            </w:pPr>
            <w:r w:rsidRPr="00E708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A8CA8"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2D802" w14:textId="77777777" w:rsidR="0024496A" w:rsidRPr="00E7081C" w:rsidRDefault="0024496A" w:rsidP="00080051">
            <w:pPr>
              <w:pStyle w:val="headertabella0"/>
              <w:rPr>
                <w:color w:val="002060"/>
              </w:rPr>
            </w:pPr>
            <w:r w:rsidRPr="00E708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58970"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656D1"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D748D"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D4353"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CBBF7" w14:textId="77777777" w:rsidR="0024496A" w:rsidRPr="00E7081C" w:rsidRDefault="0024496A" w:rsidP="00080051">
            <w:pPr>
              <w:pStyle w:val="headertabella0"/>
              <w:rPr>
                <w:color w:val="002060"/>
              </w:rPr>
            </w:pPr>
            <w:r w:rsidRPr="00E7081C">
              <w:rPr>
                <w:color w:val="002060"/>
              </w:rPr>
              <w:t>Impianto</w:t>
            </w:r>
          </w:p>
        </w:tc>
      </w:tr>
      <w:tr w:rsidR="0024496A" w:rsidRPr="00E7081C" w14:paraId="23D3CDE8"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42CF" w14:textId="77777777" w:rsidR="0024496A" w:rsidRPr="00457192" w:rsidRDefault="0024496A" w:rsidP="00080051">
            <w:pPr>
              <w:pStyle w:val="rowtabella0"/>
              <w:rPr>
                <w:color w:val="002060"/>
                <w:highlight w:val="yellow"/>
              </w:rPr>
            </w:pPr>
            <w:r w:rsidRPr="00457192">
              <w:rPr>
                <w:color w:val="002060"/>
                <w:highlight w:val="yellow"/>
              </w:rPr>
              <w:t>25/09/2025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039A" w14:textId="77777777" w:rsidR="0024496A" w:rsidRPr="00457192" w:rsidRDefault="0024496A" w:rsidP="00080051">
            <w:pPr>
              <w:pStyle w:val="rowtabella0"/>
              <w:jc w:val="center"/>
              <w:rPr>
                <w:color w:val="002060"/>
                <w:highlight w:val="yellow"/>
              </w:rPr>
            </w:pPr>
            <w:r w:rsidRPr="00457192">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ADCED" w14:textId="77777777" w:rsidR="0024496A" w:rsidRPr="00457192" w:rsidRDefault="0024496A" w:rsidP="00080051">
            <w:pPr>
              <w:pStyle w:val="rowtabella0"/>
              <w:rPr>
                <w:color w:val="002060"/>
                <w:highlight w:val="yellow"/>
              </w:rPr>
            </w:pPr>
            <w:r w:rsidRPr="00457192">
              <w:rPr>
                <w:color w:val="002060"/>
                <w:highlight w:val="yellow"/>
              </w:rPr>
              <w:t>EUROPE TT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A297D" w14:textId="77777777" w:rsidR="0024496A" w:rsidRPr="00457192" w:rsidRDefault="0024496A" w:rsidP="00080051">
            <w:pPr>
              <w:pStyle w:val="rowtabella0"/>
              <w:rPr>
                <w:color w:val="002060"/>
                <w:highlight w:val="yellow"/>
              </w:rPr>
            </w:pPr>
            <w:r w:rsidRPr="00457192">
              <w:rPr>
                <w:color w:val="002060"/>
                <w:highlight w:val="yellow"/>
              </w:rPr>
              <w:t>UNION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A5DC" w14:textId="77777777" w:rsidR="0024496A" w:rsidRPr="00457192" w:rsidRDefault="0024496A" w:rsidP="00080051">
            <w:pPr>
              <w:rPr>
                <w:rFonts w:ascii="Arial" w:hAnsi="Arial" w:cs="Arial"/>
                <w:color w:val="002060"/>
                <w:sz w:val="12"/>
                <w:szCs w:val="12"/>
              </w:rPr>
            </w:pPr>
            <w:r w:rsidRPr="00457192">
              <w:rPr>
                <w:rFonts w:ascii="Arial" w:hAnsi="Arial" w:cs="Arial"/>
                <w:color w:val="002060"/>
                <w:sz w:val="12"/>
                <w:szCs w:val="12"/>
              </w:rPr>
              <w:t>24/09/2025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AFBB" w14:textId="77777777" w:rsidR="0024496A" w:rsidRPr="00457192" w:rsidRDefault="0024496A" w:rsidP="00080051">
            <w:pPr>
              <w:pStyle w:val="rowtabella0"/>
              <w:jc w:val="center"/>
              <w:rPr>
                <w:color w:val="002060"/>
              </w:rPr>
            </w:pPr>
            <w:r w:rsidRPr="00457192">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655C" w14:textId="77777777" w:rsidR="0024496A" w:rsidRPr="00457192" w:rsidRDefault="0024496A" w:rsidP="00080051">
            <w:pPr>
              <w:jc w:val="center"/>
              <w:rPr>
                <w:rFonts w:ascii="Arial" w:hAnsi="Arial" w:cs="Arial"/>
                <w:color w:val="002060"/>
                <w:sz w:val="12"/>
                <w:szCs w:val="12"/>
              </w:rPr>
            </w:pPr>
            <w:r w:rsidRPr="00457192">
              <w:rPr>
                <w:rFonts w:ascii="Arial" w:hAnsi="Arial" w:cs="Arial"/>
                <w:color w:val="002060"/>
                <w:sz w:val="12"/>
                <w:szCs w:val="12"/>
              </w:rPr>
              <w:t>20:30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45EC1" w14:textId="77777777" w:rsidR="0024496A" w:rsidRPr="00E7081C" w:rsidRDefault="0024496A" w:rsidP="00080051">
            <w:pPr>
              <w:pStyle w:val="rowtabella0"/>
              <w:rPr>
                <w:color w:val="002060"/>
              </w:rPr>
            </w:pPr>
          </w:p>
        </w:tc>
      </w:tr>
    </w:tbl>
    <w:p w14:paraId="0F8F152D" w14:textId="77777777" w:rsidR="0024496A" w:rsidRPr="00E7081C" w:rsidRDefault="0024496A" w:rsidP="0024496A">
      <w:pPr>
        <w:pStyle w:val="breakline"/>
        <w:rPr>
          <w:rFonts w:eastAsiaTheme="minorEastAsia"/>
          <w:color w:val="002060"/>
        </w:rPr>
      </w:pPr>
    </w:p>
    <w:p w14:paraId="7F2C154B" w14:textId="77777777" w:rsidR="0024496A" w:rsidRDefault="0024496A" w:rsidP="0024496A">
      <w:pPr>
        <w:pStyle w:val="sottotitolocampionato10"/>
        <w:rPr>
          <w:color w:val="002060"/>
        </w:rPr>
      </w:pPr>
    </w:p>
    <w:p w14:paraId="5939D60E" w14:textId="77777777" w:rsidR="0024496A" w:rsidRPr="00E7081C" w:rsidRDefault="0024496A" w:rsidP="0024496A">
      <w:pPr>
        <w:pStyle w:val="sottotitolocampionato10"/>
        <w:rPr>
          <w:color w:val="002060"/>
        </w:rPr>
      </w:pPr>
      <w:r w:rsidRPr="00E7081C">
        <w:rPr>
          <w:color w:val="002060"/>
        </w:rPr>
        <w:t>GIRONE 13</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03D8AB62"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5C203" w14:textId="77777777" w:rsidR="0024496A" w:rsidRPr="00E7081C" w:rsidRDefault="0024496A" w:rsidP="00080051">
            <w:pPr>
              <w:pStyle w:val="headertabella0"/>
              <w:rPr>
                <w:color w:val="002060"/>
              </w:rPr>
            </w:pPr>
            <w:r w:rsidRPr="00E708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0A849"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4BF08" w14:textId="77777777" w:rsidR="0024496A" w:rsidRPr="00E7081C" w:rsidRDefault="0024496A" w:rsidP="00080051">
            <w:pPr>
              <w:pStyle w:val="headertabella0"/>
              <w:rPr>
                <w:color w:val="002060"/>
              </w:rPr>
            </w:pPr>
            <w:r w:rsidRPr="00E708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14676"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8EB51"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86316"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E029B"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6D651" w14:textId="77777777" w:rsidR="0024496A" w:rsidRPr="00E7081C" w:rsidRDefault="0024496A" w:rsidP="00080051">
            <w:pPr>
              <w:pStyle w:val="headertabella0"/>
              <w:rPr>
                <w:color w:val="002060"/>
              </w:rPr>
            </w:pPr>
            <w:r w:rsidRPr="00E7081C">
              <w:rPr>
                <w:color w:val="002060"/>
              </w:rPr>
              <w:t>Impianto</w:t>
            </w:r>
          </w:p>
        </w:tc>
      </w:tr>
      <w:tr w:rsidR="0024496A" w:rsidRPr="00E7081C" w14:paraId="2F08D018"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38CCB" w14:textId="77777777" w:rsidR="0024496A" w:rsidRPr="00457192" w:rsidRDefault="0024496A" w:rsidP="00080051">
            <w:pPr>
              <w:pStyle w:val="rowtabella0"/>
              <w:rPr>
                <w:color w:val="002060"/>
                <w:highlight w:val="yellow"/>
              </w:rPr>
            </w:pPr>
            <w:r w:rsidRPr="00457192">
              <w:rPr>
                <w:color w:val="002060"/>
                <w:highlight w:val="yellow"/>
              </w:rPr>
              <w:t>19/09/2025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D1872" w14:textId="77777777" w:rsidR="0024496A" w:rsidRPr="00457192" w:rsidRDefault="0024496A" w:rsidP="00080051">
            <w:pPr>
              <w:pStyle w:val="rowtabella0"/>
              <w:jc w:val="center"/>
              <w:rPr>
                <w:color w:val="002060"/>
                <w:highlight w:val="yellow"/>
              </w:rPr>
            </w:pPr>
            <w:r w:rsidRPr="0045719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98F2" w14:textId="77777777" w:rsidR="0024496A" w:rsidRPr="00457192" w:rsidRDefault="0024496A" w:rsidP="00080051">
            <w:pPr>
              <w:pStyle w:val="rowtabella0"/>
              <w:rPr>
                <w:color w:val="002060"/>
                <w:highlight w:val="yellow"/>
              </w:rPr>
            </w:pPr>
            <w:r w:rsidRPr="00457192">
              <w:rPr>
                <w:color w:val="002060"/>
                <w:highlight w:val="yellow"/>
              </w:rPr>
              <w:t>FUTSAL COMUNANZA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32FC" w14:textId="77777777" w:rsidR="0024496A" w:rsidRPr="00457192" w:rsidRDefault="0024496A" w:rsidP="00080051">
            <w:pPr>
              <w:pStyle w:val="rowtabella0"/>
              <w:rPr>
                <w:color w:val="002060"/>
                <w:highlight w:val="yellow"/>
              </w:rPr>
            </w:pPr>
            <w:r w:rsidRPr="00457192">
              <w:rPr>
                <w:color w:val="002060"/>
                <w:highlight w:val="yellow"/>
              </w:rPr>
              <w:t>MANSARDA PAGLIARE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DACB" w14:textId="77777777" w:rsidR="0024496A" w:rsidRPr="00E7081C" w:rsidRDefault="0024496A" w:rsidP="0008005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97124" w14:textId="77777777" w:rsidR="0024496A" w:rsidRPr="00E7081C" w:rsidRDefault="0024496A" w:rsidP="00080051">
            <w:pPr>
              <w:pStyle w:val="rowtabella0"/>
              <w:jc w:val="center"/>
              <w:rPr>
                <w:color w:val="002060"/>
              </w:rPr>
            </w:pPr>
            <w:r w:rsidRPr="0045719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5249" w14:textId="77777777" w:rsidR="0024496A" w:rsidRPr="00E7081C" w:rsidRDefault="0024496A" w:rsidP="00080051">
            <w:pPr>
              <w:pStyle w:val="rowtabella0"/>
              <w:jc w:val="center"/>
              <w:rPr>
                <w:color w:val="002060"/>
              </w:rPr>
            </w:pPr>
            <w:r w:rsidRPr="00E7081C">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F9D0C" w14:textId="77777777" w:rsidR="0024496A" w:rsidRPr="00E7081C" w:rsidRDefault="0024496A" w:rsidP="00080051">
            <w:pPr>
              <w:pStyle w:val="rowtabella0"/>
              <w:rPr>
                <w:color w:val="002060"/>
              </w:rPr>
            </w:pPr>
            <w:r w:rsidRPr="00457192">
              <w:rPr>
                <w:color w:val="002060"/>
                <w:highlight w:val="yellow"/>
              </w:rPr>
              <w:t>PALESTRA PETRITOLI LOCALITA' CALCINARI</w:t>
            </w:r>
          </w:p>
        </w:tc>
      </w:tr>
    </w:tbl>
    <w:p w14:paraId="0023F06E" w14:textId="77777777" w:rsidR="0024496A" w:rsidRPr="00E7081C" w:rsidRDefault="0024496A" w:rsidP="0024496A">
      <w:pPr>
        <w:pStyle w:val="breakline"/>
        <w:rPr>
          <w:rFonts w:eastAsiaTheme="minorEastAsia"/>
          <w:color w:val="002060"/>
        </w:rPr>
      </w:pPr>
    </w:p>
    <w:p w14:paraId="7DCB58EA" w14:textId="77777777" w:rsidR="0024496A" w:rsidRDefault="0024496A" w:rsidP="0024496A">
      <w:pPr>
        <w:pStyle w:val="breakline"/>
        <w:rPr>
          <w:color w:val="002060"/>
        </w:rPr>
      </w:pPr>
    </w:p>
    <w:p w14:paraId="7D1F089C" w14:textId="77777777" w:rsidR="0024496A" w:rsidRPr="00E7081C" w:rsidRDefault="0024496A" w:rsidP="0024496A">
      <w:pPr>
        <w:pStyle w:val="sottotitolocampionato10"/>
        <w:rPr>
          <w:color w:val="002060"/>
        </w:rPr>
      </w:pPr>
      <w:r w:rsidRPr="00E7081C">
        <w:rPr>
          <w:color w:val="002060"/>
        </w:rPr>
        <w:t>GIRONE 1</w:t>
      </w:r>
      <w:r>
        <w:rPr>
          <w:color w:val="002060"/>
        </w:rPr>
        <w:t>4</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2296F1F5"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A3DC9" w14:textId="77777777" w:rsidR="0024496A" w:rsidRPr="00E7081C" w:rsidRDefault="0024496A" w:rsidP="00080051">
            <w:pPr>
              <w:pStyle w:val="headertabella0"/>
              <w:rPr>
                <w:color w:val="002060"/>
              </w:rPr>
            </w:pPr>
            <w:r w:rsidRPr="00E7081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11E42"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2CCCD" w14:textId="77777777" w:rsidR="0024496A" w:rsidRPr="00E7081C" w:rsidRDefault="0024496A" w:rsidP="00080051">
            <w:pPr>
              <w:pStyle w:val="headertabella0"/>
              <w:rPr>
                <w:color w:val="002060"/>
              </w:rPr>
            </w:pPr>
            <w:r w:rsidRPr="00E7081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7B402"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17AE8"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4E961"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9F293"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BBE0D" w14:textId="77777777" w:rsidR="0024496A" w:rsidRPr="00E7081C" w:rsidRDefault="0024496A" w:rsidP="00080051">
            <w:pPr>
              <w:pStyle w:val="headertabella0"/>
              <w:rPr>
                <w:color w:val="002060"/>
              </w:rPr>
            </w:pPr>
            <w:r w:rsidRPr="00E7081C">
              <w:rPr>
                <w:color w:val="002060"/>
              </w:rPr>
              <w:t>Impianto</w:t>
            </w:r>
          </w:p>
        </w:tc>
      </w:tr>
      <w:tr w:rsidR="0024496A" w:rsidRPr="00E7081C" w14:paraId="5B04A076"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D19CD" w14:textId="77777777" w:rsidR="0024496A" w:rsidRPr="00457192" w:rsidRDefault="0024496A" w:rsidP="00080051">
            <w:pPr>
              <w:pStyle w:val="rowtabella0"/>
              <w:rPr>
                <w:color w:val="002060"/>
                <w:highlight w:val="yellow"/>
              </w:rPr>
            </w:pPr>
            <w:r w:rsidRPr="00457192">
              <w:rPr>
                <w:color w:val="002060"/>
                <w:highlight w:val="yellow"/>
              </w:rPr>
              <w:t>25/09/2025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8020" w14:textId="77777777" w:rsidR="0024496A" w:rsidRPr="00457192" w:rsidRDefault="0024496A" w:rsidP="00080051">
            <w:pPr>
              <w:pStyle w:val="rowtabella0"/>
              <w:jc w:val="center"/>
              <w:rPr>
                <w:color w:val="002060"/>
                <w:highlight w:val="yellow"/>
              </w:rPr>
            </w:pPr>
            <w:r w:rsidRPr="00457192">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1D60" w14:textId="77777777" w:rsidR="0024496A" w:rsidRPr="00457192" w:rsidRDefault="0024496A" w:rsidP="00080051">
            <w:pPr>
              <w:pStyle w:val="rowtabella0"/>
              <w:rPr>
                <w:color w:val="002060"/>
                <w:highlight w:val="yellow"/>
              </w:rPr>
            </w:pPr>
            <w:r w:rsidRPr="00457192">
              <w:rPr>
                <w:color w:val="002060"/>
                <w:highlight w:val="yellow"/>
              </w:rPr>
              <w:t>SPORTING GROTTAMMARE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A5DE" w14:textId="77777777" w:rsidR="0024496A" w:rsidRPr="00457192" w:rsidRDefault="0024496A" w:rsidP="00080051">
            <w:pPr>
              <w:pStyle w:val="rowtabella0"/>
              <w:rPr>
                <w:color w:val="002060"/>
                <w:highlight w:val="yellow"/>
              </w:rPr>
            </w:pPr>
            <w:r w:rsidRPr="00457192">
              <w:rPr>
                <w:color w:val="002060"/>
                <w:highlight w:val="yellow"/>
              </w:rPr>
              <w:t>POLISPORTIVA VILLA PIGNA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261D" w14:textId="77777777" w:rsidR="0024496A" w:rsidRPr="00457192" w:rsidRDefault="0024496A" w:rsidP="00080051">
            <w:pPr>
              <w:jc w:val="center"/>
              <w:rPr>
                <w:rFonts w:ascii="Arial" w:hAnsi="Arial" w:cs="Arial"/>
                <w:color w:val="002060"/>
                <w:sz w:val="12"/>
                <w:szCs w:val="12"/>
              </w:rPr>
            </w:pPr>
            <w:r w:rsidRPr="00457192">
              <w:rPr>
                <w:rFonts w:ascii="Arial" w:hAnsi="Arial" w:cs="Arial"/>
                <w:color w:val="002060"/>
                <w:sz w:val="12"/>
                <w:szCs w:val="12"/>
              </w:rPr>
              <w:t>26/09/2025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9191A" w14:textId="77777777" w:rsidR="0024496A" w:rsidRPr="00E7081C" w:rsidRDefault="0024496A" w:rsidP="00080051">
            <w:pPr>
              <w:pStyle w:val="rowtabella0"/>
              <w:jc w:val="center"/>
              <w:rPr>
                <w:color w:val="002060"/>
              </w:rPr>
            </w:pPr>
            <w:r w:rsidRPr="0045719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4C9DE" w14:textId="77777777" w:rsidR="0024496A" w:rsidRPr="00E7081C" w:rsidRDefault="0024496A" w:rsidP="00080051">
            <w:pPr>
              <w:pStyle w:val="rowtabella0"/>
              <w:jc w:val="center"/>
              <w:rPr>
                <w:color w:val="002060"/>
              </w:rPr>
            </w:pPr>
            <w:r w:rsidRPr="00E7081C">
              <w:rPr>
                <w:color w:val="002060"/>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382A" w14:textId="77777777" w:rsidR="0024496A" w:rsidRPr="00E7081C" w:rsidRDefault="0024496A" w:rsidP="00080051">
            <w:pPr>
              <w:pStyle w:val="rowtabella0"/>
              <w:rPr>
                <w:color w:val="002060"/>
              </w:rPr>
            </w:pPr>
          </w:p>
        </w:tc>
      </w:tr>
    </w:tbl>
    <w:p w14:paraId="5B8CBCB6" w14:textId="77777777" w:rsidR="0024496A" w:rsidRDefault="0024496A" w:rsidP="0024496A">
      <w:pPr>
        <w:pStyle w:val="breakline"/>
        <w:rPr>
          <w:color w:val="002060"/>
        </w:rPr>
      </w:pPr>
    </w:p>
    <w:p w14:paraId="413076E5" w14:textId="77777777" w:rsidR="0024496A" w:rsidRPr="00E7081C" w:rsidRDefault="0024496A" w:rsidP="0024496A">
      <w:pPr>
        <w:pStyle w:val="breakline"/>
        <w:rPr>
          <w:color w:val="002060"/>
        </w:rPr>
      </w:pPr>
    </w:p>
    <w:p w14:paraId="7B4E14CA" w14:textId="77777777" w:rsidR="0024496A" w:rsidRPr="00E7081C" w:rsidRDefault="0024496A" w:rsidP="0024496A">
      <w:pPr>
        <w:pStyle w:val="sottotitolocampionato10"/>
        <w:rPr>
          <w:color w:val="002060"/>
        </w:rPr>
      </w:pPr>
      <w:r w:rsidRPr="00E7081C">
        <w:rPr>
          <w:color w:val="002060"/>
        </w:rPr>
        <w:t>GIRONE 15</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6DDE514C"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09545" w14:textId="77777777" w:rsidR="0024496A" w:rsidRPr="00E7081C" w:rsidRDefault="0024496A" w:rsidP="00080051">
            <w:pPr>
              <w:pStyle w:val="headertabella0"/>
              <w:rPr>
                <w:color w:val="002060"/>
              </w:rPr>
            </w:pPr>
            <w:r w:rsidRPr="00E708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B7D10"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9B88A" w14:textId="77777777" w:rsidR="0024496A" w:rsidRPr="00E7081C" w:rsidRDefault="0024496A" w:rsidP="00080051">
            <w:pPr>
              <w:pStyle w:val="headertabella0"/>
              <w:rPr>
                <w:color w:val="002060"/>
              </w:rPr>
            </w:pPr>
            <w:r w:rsidRPr="00E708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944ED"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5F3D0"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769D9"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48A44"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923C7" w14:textId="77777777" w:rsidR="0024496A" w:rsidRPr="00E7081C" w:rsidRDefault="0024496A" w:rsidP="00080051">
            <w:pPr>
              <w:pStyle w:val="headertabella0"/>
              <w:rPr>
                <w:color w:val="002060"/>
              </w:rPr>
            </w:pPr>
            <w:r w:rsidRPr="00E7081C">
              <w:rPr>
                <w:color w:val="002060"/>
              </w:rPr>
              <w:t>Impianto</w:t>
            </w:r>
          </w:p>
        </w:tc>
      </w:tr>
      <w:tr w:rsidR="0024496A" w:rsidRPr="00E7081C" w14:paraId="3CCFAA80"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1BFCF" w14:textId="77777777" w:rsidR="0024496A" w:rsidRPr="00457192" w:rsidRDefault="0024496A" w:rsidP="00080051">
            <w:pPr>
              <w:pStyle w:val="rowtabella0"/>
              <w:rPr>
                <w:color w:val="002060"/>
                <w:highlight w:val="yellow"/>
              </w:rPr>
            </w:pPr>
            <w:r w:rsidRPr="00457192">
              <w:rPr>
                <w:color w:val="002060"/>
                <w:highlight w:val="yellow"/>
              </w:rPr>
              <w:t>18/09/2025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80A97" w14:textId="77777777" w:rsidR="0024496A" w:rsidRPr="00457192" w:rsidRDefault="0024496A" w:rsidP="00080051">
            <w:pPr>
              <w:pStyle w:val="rowtabella0"/>
              <w:jc w:val="center"/>
              <w:rPr>
                <w:color w:val="002060"/>
                <w:highlight w:val="yellow"/>
              </w:rPr>
            </w:pPr>
            <w:r w:rsidRPr="0045719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B2B01" w14:textId="77777777" w:rsidR="0024496A" w:rsidRPr="00457192" w:rsidRDefault="0024496A" w:rsidP="00080051">
            <w:pPr>
              <w:pStyle w:val="rowtabella0"/>
              <w:rPr>
                <w:color w:val="002060"/>
                <w:highlight w:val="yellow"/>
              </w:rPr>
            </w:pPr>
            <w:r w:rsidRPr="00457192">
              <w:rPr>
                <w:color w:val="002060"/>
                <w:highlight w:val="yellow"/>
              </w:rPr>
              <w:t>FROG S CLUB SPORT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B1A2" w14:textId="77777777" w:rsidR="0024496A" w:rsidRPr="00457192" w:rsidRDefault="0024496A" w:rsidP="00080051">
            <w:pPr>
              <w:pStyle w:val="rowtabella0"/>
              <w:rPr>
                <w:color w:val="002060"/>
                <w:highlight w:val="yellow"/>
              </w:rPr>
            </w:pPr>
            <w:proofErr w:type="gramStart"/>
            <w:r w:rsidRPr="00457192">
              <w:rPr>
                <w:color w:val="002060"/>
                <w:highlight w:val="yellow"/>
              </w:rPr>
              <w:t>CITTA</w:t>
            </w:r>
            <w:proofErr w:type="gramEnd"/>
            <w:r w:rsidRPr="00457192">
              <w:rPr>
                <w:color w:val="002060"/>
                <w:highlight w:val="yellow"/>
              </w:rPr>
              <w:t xml:space="preserve"> DI MARTINSICURO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47FD3" w14:textId="77777777" w:rsidR="0024496A" w:rsidRPr="00457192" w:rsidRDefault="0024496A" w:rsidP="00080051">
            <w:pPr>
              <w:rPr>
                <w:rFonts w:ascii="Arial" w:hAnsi="Arial" w:cs="Arial"/>
                <w:color w:val="002060"/>
                <w:sz w:val="12"/>
                <w:szCs w:val="12"/>
              </w:rPr>
            </w:pPr>
            <w:r w:rsidRPr="00457192">
              <w:rPr>
                <w:rFonts w:ascii="Arial" w:hAnsi="Arial" w:cs="Arial"/>
                <w:color w:val="002060"/>
                <w:sz w:val="12"/>
                <w:szCs w:val="12"/>
              </w:rPr>
              <w:t>19/09/2025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91AD" w14:textId="77777777" w:rsidR="0024496A" w:rsidRPr="00E7081C" w:rsidRDefault="0024496A" w:rsidP="00080051">
            <w:pPr>
              <w:pStyle w:val="rowtabella0"/>
              <w:jc w:val="center"/>
              <w:rPr>
                <w:color w:val="002060"/>
              </w:rPr>
            </w:pPr>
            <w:r w:rsidRPr="00457192">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97364" w14:textId="77777777" w:rsidR="0024496A" w:rsidRPr="00E7081C" w:rsidRDefault="0024496A" w:rsidP="00080051">
            <w:pPr>
              <w:pStyle w:val="rowtabella0"/>
              <w:jc w:val="center"/>
              <w:rPr>
                <w:color w:val="002060"/>
              </w:rPr>
            </w:pPr>
            <w:r w:rsidRPr="00E7081C">
              <w:rPr>
                <w:color w:val="002060"/>
              </w:rPr>
              <w:t>21:</w:t>
            </w:r>
            <w:r>
              <w:rPr>
                <w:color w:val="002060"/>
              </w:rPr>
              <w:t>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C7921" w14:textId="77777777" w:rsidR="0024496A" w:rsidRPr="00E7081C" w:rsidRDefault="0024496A" w:rsidP="00080051">
            <w:pPr>
              <w:rPr>
                <w:color w:val="002060"/>
              </w:rPr>
            </w:pPr>
          </w:p>
        </w:tc>
      </w:tr>
    </w:tbl>
    <w:p w14:paraId="05CCBD3B" w14:textId="77777777" w:rsidR="0024496A" w:rsidRPr="00E7081C" w:rsidRDefault="0024496A" w:rsidP="0024496A">
      <w:pPr>
        <w:pStyle w:val="breakline"/>
        <w:rPr>
          <w:rFonts w:eastAsiaTheme="minorEastAsia"/>
          <w:color w:val="002060"/>
        </w:rPr>
      </w:pPr>
    </w:p>
    <w:p w14:paraId="1A8433E9" w14:textId="77777777" w:rsidR="0024496A" w:rsidRPr="00E7081C" w:rsidRDefault="0024496A" w:rsidP="0024496A">
      <w:pPr>
        <w:pStyle w:val="breakline"/>
        <w:rPr>
          <w:color w:val="002060"/>
        </w:rPr>
      </w:pPr>
    </w:p>
    <w:p w14:paraId="5CC84351" w14:textId="77777777" w:rsidR="0024496A" w:rsidRPr="00E7081C" w:rsidRDefault="0024496A" w:rsidP="0024496A">
      <w:pPr>
        <w:pStyle w:val="titoloprinc0"/>
        <w:rPr>
          <w:color w:val="002060"/>
        </w:rPr>
      </w:pPr>
      <w:r w:rsidRPr="00E7081C">
        <w:rPr>
          <w:color w:val="002060"/>
        </w:rPr>
        <w:t>PROGRAMMA GARE</w:t>
      </w:r>
    </w:p>
    <w:p w14:paraId="09CB53D2" w14:textId="77777777" w:rsidR="0024496A" w:rsidRDefault="0024496A" w:rsidP="0024496A">
      <w:pPr>
        <w:pStyle w:val="breakline"/>
        <w:rPr>
          <w:rFonts w:eastAsiaTheme="minorEastAsia"/>
          <w:color w:val="002060"/>
        </w:rPr>
      </w:pPr>
    </w:p>
    <w:p w14:paraId="2235BD2C" w14:textId="77777777" w:rsidR="00E938D1" w:rsidRPr="001F57E0" w:rsidRDefault="00E938D1" w:rsidP="00E938D1">
      <w:pPr>
        <w:pStyle w:val="sottotitolocampionato10"/>
        <w:rPr>
          <w:color w:val="002060"/>
        </w:rPr>
      </w:pPr>
      <w:r w:rsidRPr="001F57E0">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E938D1" w:rsidRPr="001F57E0" w14:paraId="2BC0EEC6"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70373"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C0AAC"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255A9"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CF175"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81722"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C301E"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ED4A7"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6F839CC7"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94EF2F" w14:textId="77777777" w:rsidR="00E938D1" w:rsidRPr="001F57E0" w:rsidRDefault="00E938D1" w:rsidP="00080051">
            <w:pPr>
              <w:pStyle w:val="rowtabella0"/>
              <w:rPr>
                <w:color w:val="002060"/>
              </w:rPr>
            </w:pPr>
            <w:r w:rsidRPr="001F57E0">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89BF8" w14:textId="77777777" w:rsidR="00E938D1" w:rsidRPr="001F57E0" w:rsidRDefault="00E938D1" w:rsidP="00080051">
            <w:pPr>
              <w:pStyle w:val="rowtabella0"/>
              <w:rPr>
                <w:color w:val="002060"/>
              </w:rPr>
            </w:pPr>
            <w:r w:rsidRPr="001F57E0">
              <w:rPr>
                <w:color w:val="002060"/>
              </w:rPr>
              <w:t>MONTECCHIO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42DEC"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26C63"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4C78B" w14:textId="77777777" w:rsidR="00E938D1" w:rsidRPr="001F57E0" w:rsidRDefault="00E938D1" w:rsidP="00080051">
            <w:pPr>
              <w:pStyle w:val="rowtabella0"/>
              <w:rPr>
                <w:color w:val="002060"/>
              </w:rPr>
            </w:pPr>
            <w:r w:rsidRPr="001F57E0">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7CE1A" w14:textId="77777777" w:rsidR="00E938D1" w:rsidRPr="001F57E0" w:rsidRDefault="00E938D1" w:rsidP="00080051">
            <w:pPr>
              <w:pStyle w:val="rowtabella0"/>
              <w:rPr>
                <w:color w:val="002060"/>
              </w:rPr>
            </w:pPr>
            <w:r w:rsidRPr="001F57E0">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AAB8A" w14:textId="77777777" w:rsidR="00E938D1" w:rsidRPr="001F57E0" w:rsidRDefault="00E938D1" w:rsidP="00080051">
            <w:pPr>
              <w:pStyle w:val="rowtabella0"/>
              <w:rPr>
                <w:color w:val="002060"/>
              </w:rPr>
            </w:pPr>
            <w:r w:rsidRPr="001F57E0">
              <w:rPr>
                <w:color w:val="002060"/>
              </w:rPr>
              <w:t>VIA GIOVANNI XXIII</w:t>
            </w:r>
          </w:p>
        </w:tc>
      </w:tr>
      <w:tr w:rsidR="00E938D1" w:rsidRPr="001F57E0" w14:paraId="6A5AF990"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2281B8" w14:textId="77777777" w:rsidR="00E938D1" w:rsidRPr="001F57E0" w:rsidRDefault="00E938D1" w:rsidP="00080051">
            <w:pPr>
              <w:pStyle w:val="rowtabella0"/>
              <w:rPr>
                <w:color w:val="002060"/>
              </w:rPr>
            </w:pPr>
            <w:r w:rsidRPr="001F57E0">
              <w:rPr>
                <w:color w:val="002060"/>
              </w:rPr>
              <w:t>DURANTINA SANTA CECILIA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73A65" w14:textId="77777777" w:rsidR="00E938D1" w:rsidRPr="001F57E0" w:rsidRDefault="00E938D1" w:rsidP="00080051">
            <w:pPr>
              <w:pStyle w:val="rowtabella0"/>
              <w:rPr>
                <w:color w:val="002060"/>
              </w:rPr>
            </w:pPr>
            <w:r w:rsidRPr="001F57E0">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82AA0"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838BB" w14:textId="77777777" w:rsidR="00E938D1" w:rsidRPr="001F57E0" w:rsidRDefault="00E938D1" w:rsidP="00080051">
            <w:pPr>
              <w:pStyle w:val="rowtabella0"/>
              <w:rPr>
                <w:color w:val="002060"/>
              </w:rPr>
            </w:pPr>
            <w:r w:rsidRPr="001F57E0">
              <w:rPr>
                <w:color w:val="002060"/>
              </w:rPr>
              <w:t>19/09/2025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53A66" w14:textId="77777777" w:rsidR="00E938D1" w:rsidRPr="001F57E0" w:rsidRDefault="00E938D1" w:rsidP="00080051">
            <w:pPr>
              <w:pStyle w:val="rowtabella0"/>
              <w:rPr>
                <w:color w:val="002060"/>
              </w:rPr>
            </w:pPr>
            <w:r w:rsidRPr="001F57E0">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E1413" w14:textId="77777777" w:rsidR="00E938D1" w:rsidRPr="001F57E0" w:rsidRDefault="00E938D1" w:rsidP="00080051">
            <w:pPr>
              <w:pStyle w:val="rowtabella0"/>
              <w:rPr>
                <w:color w:val="002060"/>
              </w:rPr>
            </w:pPr>
            <w:r w:rsidRPr="001F57E0">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4FF82" w14:textId="77777777" w:rsidR="00E938D1" w:rsidRPr="001F57E0" w:rsidRDefault="00E938D1" w:rsidP="00080051">
            <w:pPr>
              <w:pStyle w:val="rowtabella0"/>
              <w:rPr>
                <w:color w:val="002060"/>
              </w:rPr>
            </w:pPr>
            <w:r w:rsidRPr="001F57E0">
              <w:rPr>
                <w:color w:val="002060"/>
              </w:rPr>
              <w:t>VIA CAMPO SPORTIVO</w:t>
            </w:r>
          </w:p>
        </w:tc>
      </w:tr>
    </w:tbl>
    <w:p w14:paraId="3F24F343" w14:textId="77777777" w:rsidR="00E938D1" w:rsidRPr="001F57E0" w:rsidRDefault="00E938D1" w:rsidP="00E938D1">
      <w:pPr>
        <w:pStyle w:val="breakline"/>
        <w:rPr>
          <w:rFonts w:eastAsiaTheme="minorEastAsia"/>
          <w:color w:val="002060"/>
        </w:rPr>
      </w:pPr>
    </w:p>
    <w:p w14:paraId="0795250A" w14:textId="77777777" w:rsidR="00E938D1" w:rsidRPr="001F57E0" w:rsidRDefault="00E938D1" w:rsidP="00E938D1">
      <w:pPr>
        <w:pStyle w:val="breakline"/>
        <w:rPr>
          <w:color w:val="002060"/>
        </w:rPr>
      </w:pPr>
    </w:p>
    <w:p w14:paraId="7FBA9FFC" w14:textId="77777777" w:rsidR="00E938D1" w:rsidRPr="001F57E0" w:rsidRDefault="00E938D1" w:rsidP="00E938D1">
      <w:pPr>
        <w:pStyle w:val="breakline"/>
        <w:rPr>
          <w:color w:val="002060"/>
        </w:rPr>
      </w:pPr>
    </w:p>
    <w:p w14:paraId="35987EF5" w14:textId="77777777" w:rsidR="00E938D1" w:rsidRPr="001F57E0" w:rsidRDefault="00E938D1" w:rsidP="00E938D1">
      <w:pPr>
        <w:pStyle w:val="sottotitolocampionato10"/>
        <w:rPr>
          <w:color w:val="002060"/>
        </w:rPr>
      </w:pPr>
      <w:r w:rsidRPr="001F57E0">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4742E33E"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B52F3"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9F4DF"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3B227"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66347"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B74DB"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EDC23"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FF7D1"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46567260"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14A4F3" w14:textId="77777777" w:rsidR="00E938D1" w:rsidRPr="001F57E0" w:rsidRDefault="00E938D1" w:rsidP="00080051">
            <w:pPr>
              <w:pStyle w:val="rowtabella0"/>
              <w:rPr>
                <w:color w:val="002060"/>
              </w:rPr>
            </w:pPr>
            <w:r w:rsidRPr="001F57E0">
              <w:rPr>
                <w:color w:val="002060"/>
              </w:rPr>
              <w:t>ANGELI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8FFE7" w14:textId="77777777" w:rsidR="00E938D1" w:rsidRPr="001F57E0" w:rsidRDefault="00E938D1" w:rsidP="00080051">
            <w:pPr>
              <w:pStyle w:val="rowtabella0"/>
              <w:rPr>
                <w:color w:val="002060"/>
              </w:rPr>
            </w:pPr>
            <w:r w:rsidRPr="001F57E0">
              <w:rPr>
                <w:color w:val="002060"/>
              </w:rPr>
              <w:t>VIRTUS AURORA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4E240C"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C9C631"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C4F382" w14:textId="77777777" w:rsidR="00E938D1" w:rsidRPr="001F57E0" w:rsidRDefault="00E938D1" w:rsidP="00080051">
            <w:pPr>
              <w:pStyle w:val="rowtabella0"/>
              <w:rPr>
                <w:color w:val="002060"/>
              </w:rPr>
            </w:pPr>
            <w:r w:rsidRPr="001F57E0">
              <w:rPr>
                <w:color w:val="002060"/>
              </w:rPr>
              <w:t>5116 PALESTRA COM. C5 ANGELI 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BE946C" w14:textId="77777777" w:rsidR="00E938D1" w:rsidRPr="001F57E0" w:rsidRDefault="00E938D1" w:rsidP="00080051">
            <w:pPr>
              <w:pStyle w:val="rowtabella0"/>
              <w:rPr>
                <w:color w:val="002060"/>
              </w:rPr>
            </w:pPr>
            <w:r w:rsidRPr="001F57E0">
              <w:rPr>
                <w:color w:val="002060"/>
              </w:rPr>
              <w:t>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50D709" w14:textId="77777777" w:rsidR="00E938D1" w:rsidRPr="001F57E0" w:rsidRDefault="00E938D1" w:rsidP="00080051">
            <w:pPr>
              <w:pStyle w:val="rowtabella0"/>
              <w:rPr>
                <w:color w:val="002060"/>
              </w:rPr>
            </w:pPr>
            <w:r w:rsidRPr="001F57E0">
              <w:rPr>
                <w:color w:val="002060"/>
              </w:rPr>
              <w:t>VIA LEOPARDI LOC. ANGELI</w:t>
            </w:r>
          </w:p>
        </w:tc>
      </w:tr>
    </w:tbl>
    <w:p w14:paraId="7D6E9B3F" w14:textId="77777777" w:rsidR="00E938D1" w:rsidRPr="001F57E0" w:rsidRDefault="00E938D1" w:rsidP="00E938D1">
      <w:pPr>
        <w:pStyle w:val="breakline"/>
        <w:rPr>
          <w:rFonts w:eastAsiaTheme="minorEastAsia"/>
          <w:color w:val="002060"/>
        </w:rPr>
      </w:pPr>
    </w:p>
    <w:p w14:paraId="1746BFF1" w14:textId="77777777" w:rsidR="00E938D1" w:rsidRPr="001F57E0" w:rsidRDefault="00E938D1" w:rsidP="00E938D1">
      <w:pPr>
        <w:pStyle w:val="breakline"/>
        <w:rPr>
          <w:color w:val="002060"/>
        </w:rPr>
      </w:pPr>
    </w:p>
    <w:p w14:paraId="103E445D" w14:textId="77777777" w:rsidR="00E938D1" w:rsidRPr="001F57E0" w:rsidRDefault="00E938D1" w:rsidP="00E938D1">
      <w:pPr>
        <w:pStyle w:val="breakline"/>
        <w:rPr>
          <w:color w:val="002060"/>
        </w:rPr>
      </w:pPr>
    </w:p>
    <w:p w14:paraId="3FD16606" w14:textId="77777777" w:rsidR="00E938D1" w:rsidRPr="001F57E0" w:rsidRDefault="00E938D1" w:rsidP="00E938D1">
      <w:pPr>
        <w:pStyle w:val="sottotitolocampionato10"/>
        <w:rPr>
          <w:color w:val="002060"/>
        </w:rPr>
      </w:pPr>
      <w:r w:rsidRPr="001F57E0">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651B03CE"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3BD88"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B03F1"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2FFDB"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E3D16"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A6E9A"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1DC37"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A14C1"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08844B76"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6DF1EB" w14:textId="77777777" w:rsidR="00E938D1" w:rsidRPr="001F57E0" w:rsidRDefault="00E938D1" w:rsidP="00080051">
            <w:pPr>
              <w:pStyle w:val="rowtabella0"/>
              <w:rPr>
                <w:color w:val="002060"/>
              </w:rPr>
            </w:pPr>
            <w:r w:rsidRPr="001F57E0">
              <w:rPr>
                <w:color w:val="002060"/>
              </w:rPr>
              <w:t>GRADARA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E6966C" w14:textId="77777777" w:rsidR="00E938D1" w:rsidRPr="001F57E0" w:rsidRDefault="00E938D1" w:rsidP="00080051">
            <w:pPr>
              <w:pStyle w:val="rowtabella0"/>
              <w:rPr>
                <w:color w:val="002060"/>
                <w:lang w:val="es-ES"/>
              </w:rPr>
            </w:pPr>
            <w:r w:rsidRPr="001F57E0">
              <w:rPr>
                <w:color w:val="002060"/>
                <w:lang w:val="es-ES"/>
              </w:rPr>
              <w:t>VALMISA FUTSAL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255CBE"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639EA6" w14:textId="77777777" w:rsidR="00E938D1" w:rsidRPr="001F57E0" w:rsidRDefault="00E938D1" w:rsidP="00080051">
            <w:pPr>
              <w:pStyle w:val="rowtabella0"/>
              <w:rPr>
                <w:color w:val="002060"/>
              </w:rPr>
            </w:pPr>
            <w:r w:rsidRPr="001F57E0">
              <w:rPr>
                <w:color w:val="002060"/>
              </w:rPr>
              <w:t>20/09/2025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C9ED91" w14:textId="77777777" w:rsidR="00E938D1" w:rsidRPr="001F57E0" w:rsidRDefault="00E938D1" w:rsidP="00080051">
            <w:pPr>
              <w:pStyle w:val="rowtabella0"/>
              <w:rPr>
                <w:color w:val="002060"/>
              </w:rPr>
            </w:pPr>
            <w:r w:rsidRPr="001F57E0">
              <w:rPr>
                <w:color w:val="002060"/>
              </w:rPr>
              <w:t>5473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ABB469" w14:textId="77777777" w:rsidR="00E938D1" w:rsidRPr="001F57E0" w:rsidRDefault="00E938D1" w:rsidP="00080051">
            <w:pPr>
              <w:pStyle w:val="rowtabella0"/>
              <w:rPr>
                <w:color w:val="002060"/>
              </w:rPr>
            </w:pPr>
            <w:r w:rsidRPr="001F57E0">
              <w:rPr>
                <w:color w:val="002060"/>
              </w:rPr>
              <w:t>GRADARA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34E6BB" w14:textId="77777777" w:rsidR="00E938D1" w:rsidRPr="001F57E0" w:rsidRDefault="00E938D1" w:rsidP="00080051">
            <w:pPr>
              <w:pStyle w:val="rowtabella0"/>
              <w:rPr>
                <w:color w:val="002060"/>
              </w:rPr>
            </w:pPr>
            <w:r w:rsidRPr="001F57E0">
              <w:rPr>
                <w:color w:val="002060"/>
              </w:rPr>
              <w:t>VIA TAVULLIA</w:t>
            </w:r>
          </w:p>
        </w:tc>
      </w:tr>
    </w:tbl>
    <w:p w14:paraId="564F91D5" w14:textId="77777777" w:rsidR="00E938D1" w:rsidRPr="001F57E0" w:rsidRDefault="00E938D1" w:rsidP="00E938D1">
      <w:pPr>
        <w:pStyle w:val="breakline"/>
        <w:rPr>
          <w:rFonts w:eastAsiaTheme="minorEastAsia"/>
          <w:color w:val="002060"/>
        </w:rPr>
      </w:pPr>
    </w:p>
    <w:p w14:paraId="459A87CA" w14:textId="77777777" w:rsidR="00E938D1" w:rsidRPr="001F57E0" w:rsidRDefault="00E938D1" w:rsidP="00E938D1">
      <w:pPr>
        <w:pStyle w:val="breakline"/>
        <w:rPr>
          <w:color w:val="002060"/>
        </w:rPr>
      </w:pPr>
    </w:p>
    <w:p w14:paraId="54581EC2" w14:textId="77777777" w:rsidR="00E938D1" w:rsidRPr="001F57E0" w:rsidRDefault="00E938D1" w:rsidP="00E938D1">
      <w:pPr>
        <w:pStyle w:val="breakline"/>
        <w:rPr>
          <w:color w:val="002060"/>
        </w:rPr>
      </w:pPr>
    </w:p>
    <w:p w14:paraId="53A0D22A" w14:textId="77777777" w:rsidR="00E938D1" w:rsidRPr="001F57E0" w:rsidRDefault="00E938D1" w:rsidP="00E938D1">
      <w:pPr>
        <w:pStyle w:val="sottotitolocampionato10"/>
        <w:rPr>
          <w:color w:val="002060"/>
        </w:rPr>
      </w:pPr>
      <w:r w:rsidRPr="001F57E0">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02"/>
        <w:gridCol w:w="385"/>
        <w:gridCol w:w="898"/>
        <w:gridCol w:w="1175"/>
        <w:gridCol w:w="1563"/>
        <w:gridCol w:w="1543"/>
      </w:tblGrid>
      <w:tr w:rsidR="00E938D1" w:rsidRPr="001F57E0" w14:paraId="741295C4"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B7F5B"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1A7B0"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AFEC7"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CEB17"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3A02E"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4E1D8"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91334"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0D3DB5F1"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088548" w14:textId="77777777" w:rsidR="00E938D1" w:rsidRPr="001F57E0" w:rsidRDefault="00E938D1" w:rsidP="00080051">
            <w:pPr>
              <w:pStyle w:val="rowtabella0"/>
              <w:rPr>
                <w:color w:val="002060"/>
              </w:rPr>
            </w:pPr>
            <w:proofErr w:type="gramStart"/>
            <w:r w:rsidRPr="001F57E0">
              <w:rPr>
                <w:color w:val="002060"/>
              </w:rPr>
              <w:t>CITTA</w:t>
            </w:r>
            <w:proofErr w:type="gramEnd"/>
            <w:r w:rsidRPr="001F57E0">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DBF0C" w14:textId="77777777" w:rsidR="00E938D1" w:rsidRPr="001F57E0" w:rsidRDefault="00E938D1" w:rsidP="00080051">
            <w:pPr>
              <w:pStyle w:val="rowtabella0"/>
              <w:rPr>
                <w:color w:val="002060"/>
              </w:rPr>
            </w:pPr>
            <w:r w:rsidRPr="001F57E0">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7096C"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15AD0" w14:textId="77777777" w:rsidR="00E938D1" w:rsidRPr="001F57E0" w:rsidRDefault="00E938D1" w:rsidP="00080051">
            <w:pPr>
              <w:pStyle w:val="rowtabella0"/>
              <w:rPr>
                <w:color w:val="002060"/>
              </w:rPr>
            </w:pPr>
            <w:r w:rsidRPr="001F57E0">
              <w:rPr>
                <w:color w:val="002060"/>
              </w:rPr>
              <w:t>19/09/2025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5AA97" w14:textId="77777777" w:rsidR="00E938D1" w:rsidRPr="001F57E0" w:rsidRDefault="00E938D1" w:rsidP="00080051">
            <w:pPr>
              <w:pStyle w:val="rowtabella0"/>
              <w:rPr>
                <w:color w:val="002060"/>
              </w:rPr>
            </w:pPr>
            <w:r w:rsidRPr="001F57E0">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E3235" w14:textId="77777777" w:rsidR="00E938D1" w:rsidRPr="001F57E0" w:rsidRDefault="00E938D1" w:rsidP="00080051">
            <w:pPr>
              <w:pStyle w:val="rowtabella0"/>
              <w:rPr>
                <w:color w:val="002060"/>
              </w:rPr>
            </w:pPr>
            <w:r w:rsidRPr="001F57E0">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8DC71" w14:textId="77777777" w:rsidR="00E938D1" w:rsidRPr="001F57E0" w:rsidRDefault="00E938D1" w:rsidP="00080051">
            <w:pPr>
              <w:pStyle w:val="rowtabella0"/>
              <w:rPr>
                <w:color w:val="002060"/>
              </w:rPr>
            </w:pPr>
            <w:r w:rsidRPr="001F57E0">
              <w:rPr>
                <w:color w:val="002060"/>
              </w:rPr>
              <w:t>VIA DELLO STADIO</w:t>
            </w:r>
          </w:p>
        </w:tc>
      </w:tr>
      <w:tr w:rsidR="00E938D1" w:rsidRPr="001F57E0" w14:paraId="26D27923"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799EB1" w14:textId="77777777" w:rsidR="00E938D1" w:rsidRPr="001F57E0" w:rsidRDefault="00E938D1" w:rsidP="00080051">
            <w:pPr>
              <w:pStyle w:val="rowtabella0"/>
              <w:rPr>
                <w:color w:val="002060"/>
              </w:rPr>
            </w:pPr>
            <w:r w:rsidRPr="001F57E0">
              <w:rPr>
                <w:color w:val="002060"/>
              </w:rPr>
              <w:t>MONTEMARCIANESE SSDARL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9B25C" w14:textId="77777777" w:rsidR="00E938D1" w:rsidRPr="001F57E0" w:rsidRDefault="00E938D1" w:rsidP="00080051">
            <w:pPr>
              <w:pStyle w:val="rowtabella0"/>
              <w:rPr>
                <w:color w:val="002060"/>
              </w:rPr>
            </w:pPr>
            <w:r w:rsidRPr="001F57E0">
              <w:rPr>
                <w:color w:val="002060"/>
              </w:rPr>
              <w:t>CIARNIN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C46E4"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88002" w14:textId="77777777" w:rsidR="00E938D1" w:rsidRPr="001F57E0" w:rsidRDefault="00E938D1" w:rsidP="00080051">
            <w:pPr>
              <w:pStyle w:val="rowtabella0"/>
              <w:rPr>
                <w:color w:val="002060"/>
              </w:rPr>
            </w:pPr>
            <w:r w:rsidRPr="001F57E0">
              <w:rPr>
                <w:color w:val="002060"/>
              </w:rPr>
              <w:t>19/09/2025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384C6" w14:textId="77777777" w:rsidR="00E938D1" w:rsidRPr="001F57E0" w:rsidRDefault="00E938D1" w:rsidP="00080051">
            <w:pPr>
              <w:pStyle w:val="rowtabella0"/>
              <w:rPr>
                <w:color w:val="002060"/>
              </w:rPr>
            </w:pPr>
            <w:r w:rsidRPr="001F57E0">
              <w:rPr>
                <w:color w:val="002060"/>
              </w:rPr>
              <w:t>5041 PALLONE GEODETICO LOC.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974AC" w14:textId="77777777" w:rsidR="00E938D1" w:rsidRPr="001F57E0" w:rsidRDefault="00E938D1" w:rsidP="00080051">
            <w:pPr>
              <w:pStyle w:val="rowtabella0"/>
              <w:rPr>
                <w:color w:val="002060"/>
              </w:rPr>
            </w:pPr>
            <w:r w:rsidRPr="001F57E0">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DD509" w14:textId="77777777" w:rsidR="00E938D1" w:rsidRPr="001F57E0" w:rsidRDefault="00E938D1" w:rsidP="00080051">
            <w:pPr>
              <w:pStyle w:val="rowtabella0"/>
              <w:rPr>
                <w:color w:val="002060"/>
              </w:rPr>
            </w:pPr>
            <w:r w:rsidRPr="001F57E0">
              <w:rPr>
                <w:color w:val="002060"/>
              </w:rPr>
              <w:t>VIA GRAZIA DELEDDA</w:t>
            </w:r>
          </w:p>
        </w:tc>
      </w:tr>
    </w:tbl>
    <w:p w14:paraId="737DF666" w14:textId="77777777" w:rsidR="00E938D1" w:rsidRPr="001F57E0" w:rsidRDefault="00E938D1" w:rsidP="00E938D1">
      <w:pPr>
        <w:pStyle w:val="breakline"/>
        <w:rPr>
          <w:rFonts w:eastAsiaTheme="minorEastAsia"/>
          <w:color w:val="002060"/>
        </w:rPr>
      </w:pPr>
    </w:p>
    <w:p w14:paraId="42629A38" w14:textId="77777777" w:rsidR="00E938D1" w:rsidRPr="001F57E0" w:rsidRDefault="00E938D1" w:rsidP="00E938D1">
      <w:pPr>
        <w:pStyle w:val="breakline"/>
        <w:rPr>
          <w:color w:val="002060"/>
        </w:rPr>
      </w:pPr>
    </w:p>
    <w:p w14:paraId="5BC3373A" w14:textId="77777777" w:rsidR="00E938D1" w:rsidRPr="001F57E0" w:rsidRDefault="00E938D1" w:rsidP="00E938D1">
      <w:pPr>
        <w:pStyle w:val="breakline"/>
        <w:rPr>
          <w:color w:val="002060"/>
        </w:rPr>
      </w:pPr>
    </w:p>
    <w:p w14:paraId="6B2A8096" w14:textId="77777777" w:rsidR="00E938D1" w:rsidRPr="001F57E0" w:rsidRDefault="00E938D1" w:rsidP="00E938D1">
      <w:pPr>
        <w:pStyle w:val="sottotitolocampionato10"/>
        <w:rPr>
          <w:color w:val="002060"/>
        </w:rPr>
      </w:pPr>
      <w:r w:rsidRPr="001F57E0">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0"/>
        <w:gridCol w:w="385"/>
        <w:gridCol w:w="898"/>
        <w:gridCol w:w="1176"/>
        <w:gridCol w:w="1547"/>
        <w:gridCol w:w="1575"/>
      </w:tblGrid>
      <w:tr w:rsidR="00E938D1" w:rsidRPr="001F57E0" w14:paraId="33179878"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3F67F"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457A7"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382A1"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70F9C"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ECB8E"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3F867"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D5DE4"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262ADCE8"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41069E" w14:textId="77777777" w:rsidR="00E938D1" w:rsidRPr="001F57E0" w:rsidRDefault="00E938D1" w:rsidP="00080051">
            <w:pPr>
              <w:pStyle w:val="rowtabella0"/>
              <w:rPr>
                <w:color w:val="002060"/>
              </w:rPr>
            </w:pPr>
            <w:r w:rsidRPr="001F57E0">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7A726" w14:textId="77777777" w:rsidR="00E938D1" w:rsidRPr="001F57E0" w:rsidRDefault="00E938D1" w:rsidP="00080051">
            <w:pPr>
              <w:pStyle w:val="rowtabella0"/>
              <w:rPr>
                <w:color w:val="002060"/>
              </w:rPr>
            </w:pPr>
            <w:r w:rsidRPr="001F57E0">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44F25"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D1F79"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D476B" w14:textId="77777777" w:rsidR="00E938D1" w:rsidRPr="001F57E0" w:rsidRDefault="00E938D1" w:rsidP="00080051">
            <w:pPr>
              <w:pStyle w:val="rowtabella0"/>
              <w:rPr>
                <w:color w:val="002060"/>
              </w:rPr>
            </w:pPr>
            <w:r w:rsidRPr="001F57E0">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97AE9" w14:textId="77777777" w:rsidR="00E938D1" w:rsidRPr="001F57E0" w:rsidRDefault="00E938D1" w:rsidP="00080051">
            <w:pPr>
              <w:pStyle w:val="rowtabella0"/>
              <w:rPr>
                <w:color w:val="002060"/>
              </w:rPr>
            </w:pPr>
            <w:r w:rsidRPr="001F57E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D0879" w14:textId="77777777" w:rsidR="00E938D1" w:rsidRPr="001F57E0" w:rsidRDefault="00E938D1" w:rsidP="00080051">
            <w:pPr>
              <w:pStyle w:val="rowtabella0"/>
              <w:rPr>
                <w:color w:val="002060"/>
              </w:rPr>
            </w:pPr>
            <w:r w:rsidRPr="001F57E0">
              <w:rPr>
                <w:color w:val="002060"/>
              </w:rPr>
              <w:t>LOCALITA' CANDIA</w:t>
            </w:r>
          </w:p>
        </w:tc>
      </w:tr>
      <w:tr w:rsidR="00E938D1" w:rsidRPr="001F57E0" w14:paraId="43C19252"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6966AE" w14:textId="77777777" w:rsidR="00E938D1" w:rsidRPr="001F57E0" w:rsidRDefault="00E938D1" w:rsidP="00080051">
            <w:pPr>
              <w:pStyle w:val="rowtabella0"/>
              <w:rPr>
                <w:color w:val="002060"/>
              </w:rPr>
            </w:pPr>
            <w:r w:rsidRPr="001F57E0">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4F61B" w14:textId="77777777" w:rsidR="00E938D1" w:rsidRPr="001F57E0" w:rsidRDefault="00E938D1" w:rsidP="00080051">
            <w:pPr>
              <w:pStyle w:val="rowtabella0"/>
              <w:rPr>
                <w:color w:val="002060"/>
              </w:rPr>
            </w:pPr>
            <w:r w:rsidRPr="001F57E0">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23BEE"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1F64D" w14:textId="77777777" w:rsidR="00E938D1" w:rsidRPr="001F57E0" w:rsidRDefault="00E938D1" w:rsidP="00080051">
            <w:pPr>
              <w:pStyle w:val="rowtabella0"/>
              <w:rPr>
                <w:color w:val="002060"/>
              </w:rPr>
            </w:pPr>
            <w:r w:rsidRPr="001F57E0">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29D79" w14:textId="77777777" w:rsidR="00E938D1" w:rsidRPr="001F57E0" w:rsidRDefault="00E938D1" w:rsidP="00080051">
            <w:pPr>
              <w:pStyle w:val="rowtabella0"/>
              <w:rPr>
                <w:color w:val="002060"/>
              </w:rPr>
            </w:pPr>
            <w:r w:rsidRPr="001F57E0">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FF8F4" w14:textId="77777777" w:rsidR="00E938D1" w:rsidRPr="001F57E0" w:rsidRDefault="00E938D1" w:rsidP="00080051">
            <w:pPr>
              <w:pStyle w:val="rowtabella0"/>
              <w:rPr>
                <w:color w:val="002060"/>
              </w:rPr>
            </w:pPr>
            <w:r w:rsidRPr="001F57E0">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EAC37" w14:textId="77777777" w:rsidR="00E938D1" w:rsidRPr="001F57E0" w:rsidRDefault="00E938D1" w:rsidP="00080051">
            <w:pPr>
              <w:pStyle w:val="rowtabella0"/>
              <w:rPr>
                <w:color w:val="002060"/>
              </w:rPr>
            </w:pPr>
            <w:r w:rsidRPr="001F57E0">
              <w:rPr>
                <w:color w:val="002060"/>
              </w:rPr>
              <w:t>VIA CIRCONVALLAZIONE</w:t>
            </w:r>
          </w:p>
        </w:tc>
      </w:tr>
    </w:tbl>
    <w:p w14:paraId="7417338B" w14:textId="77777777" w:rsidR="00E938D1" w:rsidRPr="001F57E0" w:rsidRDefault="00E938D1" w:rsidP="00E938D1">
      <w:pPr>
        <w:pStyle w:val="breakline"/>
        <w:rPr>
          <w:rFonts w:eastAsiaTheme="minorEastAsia"/>
          <w:color w:val="002060"/>
        </w:rPr>
      </w:pPr>
    </w:p>
    <w:p w14:paraId="392160F2" w14:textId="77777777" w:rsidR="00E938D1" w:rsidRPr="001F57E0" w:rsidRDefault="00E938D1" w:rsidP="00E938D1">
      <w:pPr>
        <w:pStyle w:val="breakline"/>
        <w:rPr>
          <w:color w:val="002060"/>
        </w:rPr>
      </w:pPr>
    </w:p>
    <w:p w14:paraId="5090EAB8" w14:textId="77777777" w:rsidR="00E938D1" w:rsidRPr="001F57E0" w:rsidRDefault="00E938D1" w:rsidP="00E938D1">
      <w:pPr>
        <w:pStyle w:val="breakline"/>
        <w:rPr>
          <w:color w:val="002060"/>
        </w:rPr>
      </w:pPr>
    </w:p>
    <w:p w14:paraId="628987A2" w14:textId="77777777" w:rsidR="00E938D1" w:rsidRPr="001F57E0" w:rsidRDefault="00E938D1" w:rsidP="00E938D1">
      <w:pPr>
        <w:pStyle w:val="sottotitolocampionato10"/>
        <w:rPr>
          <w:color w:val="002060"/>
        </w:rPr>
      </w:pPr>
      <w:r w:rsidRPr="001F57E0">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E938D1" w:rsidRPr="001F57E0" w14:paraId="388AF329"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5362E"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C64DF"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6708A"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83A73"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6F8DC"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5FAC6"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23227"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49D43149"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9F4270" w14:textId="77777777" w:rsidR="00E938D1" w:rsidRPr="001F57E0" w:rsidRDefault="00E938D1" w:rsidP="00080051">
            <w:pPr>
              <w:pStyle w:val="rowtabella0"/>
              <w:rPr>
                <w:color w:val="002060"/>
              </w:rPr>
            </w:pPr>
            <w:r w:rsidRPr="001F57E0">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494AA" w14:textId="77777777" w:rsidR="00E938D1" w:rsidRPr="001F57E0" w:rsidRDefault="00E938D1" w:rsidP="00080051">
            <w:pPr>
              <w:pStyle w:val="rowtabella0"/>
              <w:rPr>
                <w:color w:val="002060"/>
              </w:rPr>
            </w:pPr>
            <w:r w:rsidRPr="001F57E0">
              <w:rPr>
                <w:color w:val="002060"/>
              </w:rPr>
              <w:t>FABRIANO CALCIO A 5 2023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7E64B"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AAF59"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5DCF3" w14:textId="77777777" w:rsidR="00E938D1" w:rsidRPr="001F57E0" w:rsidRDefault="00E938D1" w:rsidP="00080051">
            <w:pPr>
              <w:pStyle w:val="rowtabella0"/>
              <w:rPr>
                <w:color w:val="002060"/>
              </w:rPr>
            </w:pPr>
            <w:r w:rsidRPr="001F57E0">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3A142A" w14:textId="77777777" w:rsidR="00E938D1" w:rsidRPr="001F57E0" w:rsidRDefault="00E938D1" w:rsidP="00080051">
            <w:pPr>
              <w:pStyle w:val="rowtabella0"/>
              <w:rPr>
                <w:color w:val="002060"/>
              </w:rPr>
            </w:pPr>
            <w:r w:rsidRPr="001F57E0">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490CF" w14:textId="77777777" w:rsidR="00E938D1" w:rsidRPr="001F57E0" w:rsidRDefault="00E938D1" w:rsidP="00080051">
            <w:pPr>
              <w:pStyle w:val="rowtabella0"/>
              <w:rPr>
                <w:color w:val="002060"/>
              </w:rPr>
            </w:pPr>
            <w:r w:rsidRPr="001F57E0">
              <w:rPr>
                <w:color w:val="002060"/>
              </w:rPr>
              <w:t>VIA MARCONI GENGA STAZIONE</w:t>
            </w:r>
          </w:p>
        </w:tc>
      </w:tr>
      <w:tr w:rsidR="00E938D1" w:rsidRPr="001F57E0" w14:paraId="17EFFA8F"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73A06C" w14:textId="77777777" w:rsidR="00E938D1" w:rsidRPr="001F57E0" w:rsidRDefault="00E938D1" w:rsidP="00080051">
            <w:pPr>
              <w:pStyle w:val="rowtabella0"/>
              <w:rPr>
                <w:color w:val="002060"/>
              </w:rPr>
            </w:pPr>
            <w:r w:rsidRPr="001F57E0">
              <w:rPr>
                <w:color w:val="002060"/>
              </w:rPr>
              <w:t>POLISPORTIVA UROBORO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E4672" w14:textId="77777777" w:rsidR="00E938D1" w:rsidRPr="001F57E0" w:rsidRDefault="00E938D1" w:rsidP="00080051">
            <w:pPr>
              <w:pStyle w:val="rowtabella0"/>
              <w:rPr>
                <w:color w:val="002060"/>
              </w:rPr>
            </w:pPr>
            <w:r w:rsidRPr="001F57E0">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15CF4"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97D8CD" w14:textId="77777777" w:rsidR="00E938D1" w:rsidRPr="001F57E0" w:rsidRDefault="00E938D1" w:rsidP="00080051">
            <w:pPr>
              <w:pStyle w:val="rowtabella0"/>
              <w:rPr>
                <w:color w:val="002060"/>
              </w:rPr>
            </w:pPr>
            <w:r w:rsidRPr="001F57E0">
              <w:rPr>
                <w:color w:val="002060"/>
              </w:rPr>
              <w:t>19/09/2025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51A58" w14:textId="77777777" w:rsidR="00E938D1" w:rsidRPr="001F57E0" w:rsidRDefault="00E938D1" w:rsidP="00080051">
            <w:pPr>
              <w:pStyle w:val="rowtabella0"/>
              <w:rPr>
                <w:color w:val="002060"/>
              </w:rPr>
            </w:pPr>
            <w:r w:rsidRPr="001F57E0">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09510" w14:textId="77777777" w:rsidR="00E938D1" w:rsidRPr="001F57E0" w:rsidRDefault="00E938D1" w:rsidP="00080051">
            <w:pPr>
              <w:pStyle w:val="rowtabella0"/>
              <w:rPr>
                <w:color w:val="002060"/>
              </w:rPr>
            </w:pPr>
            <w:r w:rsidRPr="001F57E0">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33A4A" w14:textId="77777777" w:rsidR="00E938D1" w:rsidRPr="001F57E0" w:rsidRDefault="00E938D1" w:rsidP="00080051">
            <w:pPr>
              <w:pStyle w:val="rowtabella0"/>
              <w:rPr>
                <w:color w:val="002060"/>
              </w:rPr>
            </w:pPr>
            <w:r w:rsidRPr="001F57E0">
              <w:rPr>
                <w:color w:val="002060"/>
              </w:rPr>
              <w:t xml:space="preserve">VIA </w:t>
            </w:r>
            <w:proofErr w:type="gramStart"/>
            <w:r w:rsidRPr="001F57E0">
              <w:rPr>
                <w:color w:val="002060"/>
              </w:rPr>
              <w:t>B.BUOZZI</w:t>
            </w:r>
            <w:proofErr w:type="gramEnd"/>
          </w:p>
        </w:tc>
      </w:tr>
    </w:tbl>
    <w:p w14:paraId="6C6BF2F9" w14:textId="77777777" w:rsidR="00E938D1" w:rsidRPr="001F57E0" w:rsidRDefault="00E938D1" w:rsidP="00E938D1">
      <w:pPr>
        <w:pStyle w:val="breakline"/>
        <w:rPr>
          <w:rFonts w:eastAsiaTheme="minorEastAsia"/>
          <w:color w:val="002060"/>
        </w:rPr>
      </w:pPr>
    </w:p>
    <w:p w14:paraId="04552F0D" w14:textId="77777777" w:rsidR="00E938D1" w:rsidRPr="001F57E0" w:rsidRDefault="00E938D1" w:rsidP="00E938D1">
      <w:pPr>
        <w:pStyle w:val="breakline"/>
        <w:rPr>
          <w:color w:val="002060"/>
        </w:rPr>
      </w:pPr>
    </w:p>
    <w:p w14:paraId="52FAAB1C" w14:textId="77777777" w:rsidR="00E938D1" w:rsidRPr="001F57E0" w:rsidRDefault="00E938D1" w:rsidP="00E938D1">
      <w:pPr>
        <w:pStyle w:val="breakline"/>
        <w:rPr>
          <w:color w:val="002060"/>
        </w:rPr>
      </w:pPr>
    </w:p>
    <w:p w14:paraId="75834382" w14:textId="77777777" w:rsidR="00E938D1" w:rsidRPr="001F57E0" w:rsidRDefault="00E938D1" w:rsidP="00E938D1">
      <w:pPr>
        <w:pStyle w:val="sottotitolocampionato10"/>
        <w:rPr>
          <w:color w:val="002060"/>
        </w:rPr>
      </w:pPr>
      <w:r w:rsidRPr="001F57E0">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E938D1" w:rsidRPr="001F57E0" w14:paraId="6C9F8139"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1D979"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0CB8C"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DBCD5"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224B3"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6C163"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5F56B"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4C67E"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2CE48207"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2D636A" w14:textId="77777777" w:rsidR="00E938D1" w:rsidRPr="001F57E0" w:rsidRDefault="00E938D1" w:rsidP="00080051">
            <w:pPr>
              <w:pStyle w:val="rowtabella0"/>
              <w:rPr>
                <w:color w:val="002060"/>
              </w:rPr>
            </w:pPr>
            <w:r w:rsidRPr="001F57E0">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BAF26" w14:textId="77777777" w:rsidR="00E938D1" w:rsidRPr="001F57E0" w:rsidRDefault="00E938D1" w:rsidP="00080051">
            <w:pPr>
              <w:pStyle w:val="rowtabella0"/>
              <w:rPr>
                <w:color w:val="002060"/>
              </w:rPr>
            </w:pPr>
            <w:r w:rsidRPr="001F57E0">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B363E"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CE907" w14:textId="77777777" w:rsidR="00E938D1" w:rsidRPr="001F57E0" w:rsidRDefault="00E938D1" w:rsidP="00080051">
            <w:pPr>
              <w:pStyle w:val="rowtabella0"/>
              <w:rPr>
                <w:color w:val="002060"/>
              </w:rPr>
            </w:pPr>
            <w:r w:rsidRPr="001F57E0">
              <w:rPr>
                <w:color w:val="002060"/>
              </w:rPr>
              <w:t>19/09/2025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478B9" w14:textId="77777777" w:rsidR="00E938D1" w:rsidRPr="001F57E0" w:rsidRDefault="00E938D1" w:rsidP="00080051">
            <w:pPr>
              <w:pStyle w:val="rowtabella0"/>
              <w:rPr>
                <w:color w:val="002060"/>
              </w:rPr>
            </w:pPr>
            <w:r w:rsidRPr="001F57E0">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84079" w14:textId="77777777" w:rsidR="00E938D1" w:rsidRPr="001F57E0" w:rsidRDefault="00E938D1" w:rsidP="00080051">
            <w:pPr>
              <w:pStyle w:val="rowtabella0"/>
              <w:rPr>
                <w:color w:val="002060"/>
              </w:rPr>
            </w:pPr>
            <w:r w:rsidRPr="001F57E0">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E580B" w14:textId="77777777" w:rsidR="00E938D1" w:rsidRPr="001F57E0" w:rsidRDefault="00E938D1" w:rsidP="00080051">
            <w:pPr>
              <w:pStyle w:val="rowtabella0"/>
              <w:rPr>
                <w:color w:val="002060"/>
              </w:rPr>
            </w:pPr>
            <w:r w:rsidRPr="001F57E0">
              <w:rPr>
                <w:color w:val="002060"/>
              </w:rPr>
              <w:t>VIA FALCONARA</w:t>
            </w:r>
          </w:p>
        </w:tc>
      </w:tr>
      <w:tr w:rsidR="00E938D1" w:rsidRPr="001F57E0" w14:paraId="7399A662"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5D0CD3" w14:textId="77777777" w:rsidR="00E938D1" w:rsidRPr="001F57E0" w:rsidRDefault="00E938D1" w:rsidP="00080051">
            <w:pPr>
              <w:pStyle w:val="rowtabella0"/>
              <w:rPr>
                <w:color w:val="002060"/>
              </w:rPr>
            </w:pPr>
            <w:r w:rsidRPr="001F57E0">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1E306" w14:textId="77777777" w:rsidR="00E938D1" w:rsidRPr="001F57E0" w:rsidRDefault="00E938D1" w:rsidP="00080051">
            <w:pPr>
              <w:pStyle w:val="rowtabella0"/>
              <w:rPr>
                <w:color w:val="002060"/>
              </w:rPr>
            </w:pPr>
            <w:r w:rsidRPr="001F57E0">
              <w:rPr>
                <w:color w:val="002060"/>
              </w:rPr>
              <w:t>FUTSAL SENTINUM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F5E5B"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3A898" w14:textId="77777777" w:rsidR="00E938D1" w:rsidRPr="001F57E0" w:rsidRDefault="00E938D1" w:rsidP="00080051">
            <w:pPr>
              <w:pStyle w:val="rowtabella0"/>
              <w:rPr>
                <w:color w:val="002060"/>
              </w:rPr>
            </w:pPr>
            <w:r w:rsidRPr="001F57E0">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79965" w14:textId="77777777" w:rsidR="00E938D1" w:rsidRPr="001F57E0" w:rsidRDefault="00E938D1" w:rsidP="00080051">
            <w:pPr>
              <w:pStyle w:val="rowtabella0"/>
              <w:rPr>
                <w:color w:val="002060"/>
              </w:rPr>
            </w:pPr>
            <w:r w:rsidRPr="001F57E0">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B4B126" w14:textId="77777777" w:rsidR="00E938D1" w:rsidRPr="001F57E0" w:rsidRDefault="00E938D1" w:rsidP="00080051">
            <w:pPr>
              <w:pStyle w:val="rowtabella0"/>
              <w:rPr>
                <w:color w:val="002060"/>
              </w:rPr>
            </w:pPr>
            <w:r w:rsidRPr="001F57E0">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CE995" w14:textId="77777777" w:rsidR="00E938D1" w:rsidRPr="001F57E0" w:rsidRDefault="00E938D1" w:rsidP="00080051">
            <w:pPr>
              <w:pStyle w:val="rowtabella0"/>
              <w:rPr>
                <w:color w:val="002060"/>
              </w:rPr>
            </w:pPr>
            <w:r w:rsidRPr="001F57E0">
              <w:rPr>
                <w:color w:val="002060"/>
              </w:rPr>
              <w:t>VIA MASSIMO D'AZEGLIO</w:t>
            </w:r>
          </w:p>
        </w:tc>
      </w:tr>
    </w:tbl>
    <w:p w14:paraId="6890F2B6" w14:textId="77777777" w:rsidR="00E938D1" w:rsidRPr="001F57E0" w:rsidRDefault="00E938D1" w:rsidP="00E938D1">
      <w:pPr>
        <w:pStyle w:val="breakline"/>
        <w:rPr>
          <w:rFonts w:eastAsiaTheme="minorEastAsia"/>
          <w:color w:val="002060"/>
        </w:rPr>
      </w:pPr>
    </w:p>
    <w:p w14:paraId="1BBC2CBA" w14:textId="77777777" w:rsidR="00E938D1" w:rsidRPr="001F57E0" w:rsidRDefault="00E938D1" w:rsidP="00E938D1">
      <w:pPr>
        <w:pStyle w:val="breakline"/>
        <w:rPr>
          <w:color w:val="002060"/>
        </w:rPr>
      </w:pPr>
    </w:p>
    <w:p w14:paraId="1D0C91AC" w14:textId="77777777" w:rsidR="00E938D1" w:rsidRPr="001F57E0" w:rsidRDefault="00E938D1" w:rsidP="00E938D1">
      <w:pPr>
        <w:pStyle w:val="breakline"/>
        <w:rPr>
          <w:color w:val="002060"/>
        </w:rPr>
      </w:pPr>
    </w:p>
    <w:p w14:paraId="063D2C82" w14:textId="77777777" w:rsidR="00E938D1" w:rsidRPr="001F57E0" w:rsidRDefault="00E938D1" w:rsidP="00E938D1">
      <w:pPr>
        <w:pStyle w:val="sottotitolocampionato10"/>
        <w:rPr>
          <w:color w:val="002060"/>
        </w:rPr>
      </w:pPr>
      <w:r w:rsidRPr="001F57E0">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E938D1" w:rsidRPr="001F57E0" w14:paraId="1C268515"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13377"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05DEF"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05D7C"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F38B6"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F6FB6"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D91E7"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31D43"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711497DC"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CC4622" w14:textId="77777777" w:rsidR="00E938D1" w:rsidRPr="001F57E0" w:rsidRDefault="00E938D1" w:rsidP="00080051">
            <w:pPr>
              <w:pStyle w:val="rowtabella0"/>
              <w:rPr>
                <w:color w:val="002060"/>
              </w:rPr>
            </w:pPr>
            <w:r w:rsidRPr="001F57E0">
              <w:rPr>
                <w:color w:val="002060"/>
              </w:rPr>
              <w:t>POLISPORTIVA FUTURA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B2F1E" w14:textId="77777777" w:rsidR="00E938D1" w:rsidRPr="001F57E0" w:rsidRDefault="00E938D1" w:rsidP="00080051">
            <w:pPr>
              <w:pStyle w:val="rowtabella0"/>
              <w:rPr>
                <w:color w:val="002060"/>
              </w:rPr>
            </w:pPr>
            <w:r w:rsidRPr="001F57E0">
              <w:rPr>
                <w:color w:val="002060"/>
              </w:rPr>
              <w:t>FUTSAL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B3E2F"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D51F6" w14:textId="77777777" w:rsidR="00E938D1" w:rsidRPr="001F57E0" w:rsidRDefault="00E938D1" w:rsidP="00080051">
            <w:pPr>
              <w:pStyle w:val="rowtabella0"/>
              <w:rPr>
                <w:color w:val="002060"/>
              </w:rPr>
            </w:pPr>
            <w:r w:rsidRPr="001F57E0">
              <w:rPr>
                <w:color w:val="002060"/>
              </w:rPr>
              <w:t>19/09/2025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E2FBF" w14:textId="77777777" w:rsidR="00E938D1" w:rsidRPr="001F57E0" w:rsidRDefault="00E938D1" w:rsidP="00080051">
            <w:pPr>
              <w:pStyle w:val="rowtabella0"/>
              <w:rPr>
                <w:color w:val="002060"/>
              </w:rPr>
            </w:pPr>
            <w:r w:rsidRPr="001F57E0">
              <w:rPr>
                <w:color w:val="002060"/>
              </w:rPr>
              <w:t>5002 PALASPORT OSIMO STAZIONE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A8302" w14:textId="77777777" w:rsidR="00E938D1" w:rsidRPr="001F57E0" w:rsidRDefault="00E938D1" w:rsidP="00080051">
            <w:pPr>
              <w:pStyle w:val="rowtabella0"/>
              <w:rPr>
                <w:color w:val="002060"/>
              </w:rPr>
            </w:pPr>
            <w:r w:rsidRPr="001F57E0">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0CEA7" w14:textId="77777777" w:rsidR="00E938D1" w:rsidRPr="001F57E0" w:rsidRDefault="00E938D1" w:rsidP="00080051">
            <w:pPr>
              <w:pStyle w:val="rowtabella0"/>
              <w:rPr>
                <w:color w:val="002060"/>
              </w:rPr>
            </w:pPr>
            <w:r w:rsidRPr="001F57E0">
              <w:rPr>
                <w:color w:val="002060"/>
              </w:rPr>
              <w:t>VIA MASSIMO D'AZEGLIO</w:t>
            </w:r>
          </w:p>
        </w:tc>
      </w:tr>
      <w:tr w:rsidR="00E938D1" w:rsidRPr="001F57E0" w14:paraId="7546873A"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2BFCC" w14:textId="77777777" w:rsidR="00E938D1" w:rsidRPr="001F57E0" w:rsidRDefault="00E938D1" w:rsidP="00080051">
            <w:pPr>
              <w:pStyle w:val="rowtabella0"/>
              <w:rPr>
                <w:color w:val="002060"/>
              </w:rPr>
            </w:pPr>
            <w:r w:rsidRPr="001F57E0">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4BCAA" w14:textId="77777777" w:rsidR="00E938D1" w:rsidRPr="001F57E0" w:rsidRDefault="00E938D1" w:rsidP="00080051">
            <w:pPr>
              <w:pStyle w:val="rowtabella0"/>
              <w:rPr>
                <w:color w:val="002060"/>
              </w:rPr>
            </w:pPr>
            <w:r w:rsidRPr="001F57E0">
              <w:rPr>
                <w:color w:val="002060"/>
              </w:rPr>
              <w:t>ASPIO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6B180"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4837F" w14:textId="77777777" w:rsidR="00E938D1" w:rsidRPr="001F57E0" w:rsidRDefault="00E938D1" w:rsidP="00080051">
            <w:pPr>
              <w:pStyle w:val="rowtabella0"/>
              <w:rPr>
                <w:color w:val="002060"/>
              </w:rPr>
            </w:pPr>
            <w:r w:rsidRPr="001F57E0">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56CB1" w14:textId="77777777" w:rsidR="00E938D1" w:rsidRPr="001F57E0" w:rsidRDefault="00E938D1" w:rsidP="00080051">
            <w:pPr>
              <w:pStyle w:val="rowtabella0"/>
              <w:rPr>
                <w:color w:val="002060"/>
              </w:rPr>
            </w:pPr>
            <w:r w:rsidRPr="001F57E0">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775B4" w14:textId="77777777" w:rsidR="00E938D1" w:rsidRPr="001F57E0" w:rsidRDefault="00E938D1" w:rsidP="00080051">
            <w:pPr>
              <w:pStyle w:val="rowtabella0"/>
              <w:rPr>
                <w:color w:val="002060"/>
              </w:rPr>
            </w:pPr>
            <w:r w:rsidRPr="001F57E0">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B4517" w14:textId="77777777" w:rsidR="00E938D1" w:rsidRPr="001F57E0" w:rsidRDefault="00E938D1" w:rsidP="00080051">
            <w:pPr>
              <w:pStyle w:val="rowtabella0"/>
              <w:rPr>
                <w:color w:val="002060"/>
              </w:rPr>
            </w:pPr>
            <w:r w:rsidRPr="001F57E0">
              <w:rPr>
                <w:color w:val="002060"/>
              </w:rPr>
              <w:t>VIA TORINO</w:t>
            </w:r>
          </w:p>
        </w:tc>
      </w:tr>
    </w:tbl>
    <w:p w14:paraId="2DBEB049" w14:textId="77777777" w:rsidR="00E938D1" w:rsidRPr="001F57E0" w:rsidRDefault="00E938D1" w:rsidP="00E938D1">
      <w:pPr>
        <w:pStyle w:val="breakline"/>
        <w:rPr>
          <w:rFonts w:eastAsiaTheme="minorEastAsia"/>
          <w:color w:val="002060"/>
        </w:rPr>
      </w:pPr>
    </w:p>
    <w:p w14:paraId="077DAFDF" w14:textId="77777777" w:rsidR="00E938D1" w:rsidRPr="001F57E0" w:rsidRDefault="00E938D1" w:rsidP="00E938D1">
      <w:pPr>
        <w:pStyle w:val="breakline"/>
        <w:rPr>
          <w:color w:val="002060"/>
        </w:rPr>
      </w:pPr>
    </w:p>
    <w:p w14:paraId="7BD0BF32" w14:textId="77777777" w:rsidR="00E938D1" w:rsidRPr="001F57E0" w:rsidRDefault="00E938D1" w:rsidP="00E938D1">
      <w:pPr>
        <w:pStyle w:val="breakline"/>
        <w:rPr>
          <w:color w:val="002060"/>
        </w:rPr>
      </w:pPr>
    </w:p>
    <w:p w14:paraId="1243E26B" w14:textId="77777777" w:rsidR="00E938D1" w:rsidRPr="001F57E0" w:rsidRDefault="00E938D1" w:rsidP="00E938D1">
      <w:pPr>
        <w:pStyle w:val="sottotitolocampionato10"/>
        <w:rPr>
          <w:color w:val="002060"/>
        </w:rPr>
      </w:pPr>
      <w:r w:rsidRPr="001F57E0">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4"/>
        <w:gridCol w:w="385"/>
        <w:gridCol w:w="898"/>
        <w:gridCol w:w="1185"/>
        <w:gridCol w:w="1550"/>
        <w:gridCol w:w="1550"/>
      </w:tblGrid>
      <w:tr w:rsidR="00E938D1" w:rsidRPr="001F57E0" w14:paraId="134DAF0B"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1E315"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19005"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EDF29"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435CF"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1213D"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4EF3D"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AB4F9"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332811C4"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40F2C5" w14:textId="77777777" w:rsidR="00E938D1" w:rsidRPr="001F57E0" w:rsidRDefault="00E938D1" w:rsidP="00080051">
            <w:pPr>
              <w:pStyle w:val="rowtabella0"/>
              <w:rPr>
                <w:color w:val="002060"/>
              </w:rPr>
            </w:pPr>
            <w:r w:rsidRPr="001F57E0">
              <w:rPr>
                <w:color w:val="002060"/>
              </w:rPr>
              <w:t>ESANATOGLIA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E24C4" w14:textId="77777777" w:rsidR="00E938D1" w:rsidRPr="001F57E0" w:rsidRDefault="00E938D1" w:rsidP="00080051">
            <w:pPr>
              <w:pStyle w:val="rowtabella0"/>
              <w:rPr>
                <w:color w:val="002060"/>
              </w:rPr>
            </w:pPr>
            <w:r w:rsidRPr="001F57E0">
              <w:rPr>
                <w:color w:val="002060"/>
              </w:rPr>
              <w:t>EUROPE TT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54BB1"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5B2FE" w14:textId="77777777" w:rsidR="00E938D1" w:rsidRPr="001F57E0" w:rsidRDefault="00E938D1" w:rsidP="00080051">
            <w:pPr>
              <w:pStyle w:val="rowtabella0"/>
              <w:rPr>
                <w:color w:val="002060"/>
              </w:rPr>
            </w:pPr>
            <w:r w:rsidRPr="001F57E0">
              <w:rPr>
                <w:color w:val="002060"/>
              </w:rPr>
              <w:t>19/09/2025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0B77A" w14:textId="77777777" w:rsidR="00E938D1" w:rsidRPr="001F57E0" w:rsidRDefault="00E938D1" w:rsidP="00080051">
            <w:pPr>
              <w:pStyle w:val="rowtabella0"/>
              <w:rPr>
                <w:color w:val="002060"/>
              </w:rPr>
            </w:pPr>
            <w:r w:rsidRPr="001F57E0">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EBB13E" w14:textId="77777777" w:rsidR="00E938D1" w:rsidRPr="001F57E0" w:rsidRDefault="00E938D1" w:rsidP="00080051">
            <w:pPr>
              <w:pStyle w:val="rowtabella0"/>
              <w:rPr>
                <w:color w:val="002060"/>
              </w:rPr>
            </w:pPr>
            <w:r w:rsidRPr="001F57E0">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B5CE8" w14:textId="77777777" w:rsidR="00E938D1" w:rsidRPr="001F57E0" w:rsidRDefault="00E938D1" w:rsidP="00080051">
            <w:pPr>
              <w:pStyle w:val="rowtabella0"/>
              <w:rPr>
                <w:color w:val="002060"/>
              </w:rPr>
            </w:pPr>
            <w:r w:rsidRPr="001F57E0">
              <w:rPr>
                <w:color w:val="002060"/>
              </w:rPr>
              <w:t>VIA VERDI</w:t>
            </w:r>
          </w:p>
        </w:tc>
      </w:tr>
      <w:tr w:rsidR="00E938D1" w:rsidRPr="001F57E0" w14:paraId="5D8DD94C"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3E4BBF" w14:textId="77777777" w:rsidR="00E938D1" w:rsidRPr="001F57E0" w:rsidRDefault="00E938D1" w:rsidP="00080051">
            <w:pPr>
              <w:pStyle w:val="rowtabella0"/>
              <w:rPr>
                <w:color w:val="002060"/>
              </w:rPr>
            </w:pPr>
            <w:r w:rsidRPr="001F57E0">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C9310" w14:textId="77777777" w:rsidR="00E938D1" w:rsidRPr="001F57E0" w:rsidRDefault="00E938D1" w:rsidP="00080051">
            <w:pPr>
              <w:pStyle w:val="rowtabella0"/>
              <w:rPr>
                <w:color w:val="002060"/>
              </w:rPr>
            </w:pPr>
            <w:r w:rsidRPr="001F57E0">
              <w:rPr>
                <w:color w:val="002060"/>
              </w:rPr>
              <w:t>RIPE SAN GINESIO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29AE3"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CDAA4" w14:textId="77777777" w:rsidR="00E938D1" w:rsidRPr="001F57E0" w:rsidRDefault="00E938D1" w:rsidP="00080051">
            <w:pPr>
              <w:pStyle w:val="rowtabella0"/>
              <w:rPr>
                <w:color w:val="002060"/>
              </w:rPr>
            </w:pPr>
            <w:r w:rsidRPr="001F57E0">
              <w:rPr>
                <w:color w:val="002060"/>
              </w:rPr>
              <w:t>21/09/2025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ACC029" w14:textId="77777777" w:rsidR="00E938D1" w:rsidRPr="001F57E0" w:rsidRDefault="00E938D1" w:rsidP="00080051">
            <w:pPr>
              <w:pStyle w:val="rowtabella0"/>
              <w:rPr>
                <w:color w:val="002060"/>
              </w:rPr>
            </w:pPr>
            <w:r w:rsidRPr="001F57E0">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4C507" w14:textId="77777777" w:rsidR="00E938D1" w:rsidRPr="001F57E0" w:rsidRDefault="00E938D1" w:rsidP="00080051">
            <w:pPr>
              <w:pStyle w:val="rowtabella0"/>
              <w:rPr>
                <w:color w:val="002060"/>
              </w:rPr>
            </w:pPr>
            <w:r w:rsidRPr="001F57E0">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7791B" w14:textId="77777777" w:rsidR="00E938D1" w:rsidRPr="001F57E0" w:rsidRDefault="00E938D1" w:rsidP="00080051">
            <w:pPr>
              <w:pStyle w:val="rowtabella0"/>
              <w:rPr>
                <w:color w:val="002060"/>
              </w:rPr>
            </w:pPr>
            <w:r w:rsidRPr="001F57E0">
              <w:rPr>
                <w:color w:val="002060"/>
              </w:rPr>
              <w:t>VIA PIEMONTE-PORTO POTENZA P.</w:t>
            </w:r>
          </w:p>
        </w:tc>
      </w:tr>
    </w:tbl>
    <w:p w14:paraId="25D6264E" w14:textId="77777777" w:rsidR="00E938D1" w:rsidRPr="001F57E0" w:rsidRDefault="00E938D1" w:rsidP="00E938D1">
      <w:pPr>
        <w:pStyle w:val="breakline"/>
        <w:rPr>
          <w:rFonts w:eastAsiaTheme="minorEastAsia"/>
          <w:color w:val="002060"/>
        </w:rPr>
      </w:pPr>
    </w:p>
    <w:p w14:paraId="2388552E" w14:textId="77777777" w:rsidR="00E938D1" w:rsidRPr="001F57E0" w:rsidRDefault="00E938D1" w:rsidP="00E938D1">
      <w:pPr>
        <w:pStyle w:val="breakline"/>
        <w:rPr>
          <w:color w:val="002060"/>
        </w:rPr>
      </w:pPr>
    </w:p>
    <w:p w14:paraId="40388D31" w14:textId="77777777" w:rsidR="00E938D1" w:rsidRPr="001F57E0" w:rsidRDefault="00E938D1" w:rsidP="00E938D1">
      <w:pPr>
        <w:pStyle w:val="breakline"/>
        <w:rPr>
          <w:color w:val="002060"/>
        </w:rPr>
      </w:pPr>
    </w:p>
    <w:p w14:paraId="548D7594" w14:textId="77777777" w:rsidR="00E938D1" w:rsidRPr="001F57E0" w:rsidRDefault="00E938D1" w:rsidP="00E938D1">
      <w:pPr>
        <w:pStyle w:val="sottotitolocampionato10"/>
        <w:rPr>
          <w:color w:val="002060"/>
        </w:rPr>
      </w:pPr>
      <w:r w:rsidRPr="001F57E0">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44409440"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4945E"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CBFAD"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22E68"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B2E76"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2473F"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428AF"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99186"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321C63D5"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843B88" w14:textId="77777777" w:rsidR="00E938D1" w:rsidRPr="001F57E0" w:rsidRDefault="00E938D1" w:rsidP="00080051">
            <w:pPr>
              <w:pStyle w:val="rowtabella0"/>
              <w:rPr>
                <w:color w:val="002060"/>
              </w:rPr>
            </w:pPr>
            <w:r w:rsidRPr="001F57E0">
              <w:rPr>
                <w:color w:val="002060"/>
              </w:rPr>
              <w:t>EUROPE TT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ECB9E7" w14:textId="77777777" w:rsidR="00E938D1" w:rsidRPr="001F57E0" w:rsidRDefault="00E938D1" w:rsidP="00080051">
            <w:pPr>
              <w:pStyle w:val="rowtabella0"/>
              <w:rPr>
                <w:color w:val="002060"/>
              </w:rPr>
            </w:pPr>
            <w:r w:rsidRPr="001F57E0">
              <w:rPr>
                <w:color w:val="002060"/>
              </w:rPr>
              <w:t>UNION PICENA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A4C987"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D42E8F" w14:textId="77777777" w:rsidR="00E938D1" w:rsidRPr="001F57E0" w:rsidRDefault="00E938D1" w:rsidP="00080051">
            <w:pPr>
              <w:pStyle w:val="rowtabella0"/>
              <w:rPr>
                <w:color w:val="002060"/>
              </w:rPr>
            </w:pPr>
            <w:r w:rsidRPr="001F57E0">
              <w:rPr>
                <w:color w:val="002060"/>
              </w:rPr>
              <w:t>25/09/2025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0B2115" w14:textId="77777777" w:rsidR="00E938D1" w:rsidRPr="001F57E0" w:rsidRDefault="00E938D1" w:rsidP="00080051">
            <w:pPr>
              <w:pStyle w:val="rowtabella0"/>
              <w:rPr>
                <w:color w:val="002060"/>
              </w:rPr>
            </w:pPr>
            <w:r w:rsidRPr="001F57E0">
              <w:rPr>
                <w:color w:val="002060"/>
              </w:rPr>
              <w:t>5265 UNIVERS. "DRAGO E GENTILI"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00E34A" w14:textId="77777777" w:rsidR="00E938D1" w:rsidRPr="001F57E0" w:rsidRDefault="00E938D1" w:rsidP="00080051">
            <w:pPr>
              <w:pStyle w:val="rowtabella0"/>
              <w:rPr>
                <w:color w:val="002060"/>
              </w:rPr>
            </w:pPr>
            <w:r w:rsidRPr="001F57E0">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C84B9" w14:textId="77777777" w:rsidR="00E938D1" w:rsidRPr="001F57E0" w:rsidRDefault="00E938D1" w:rsidP="00080051">
            <w:pPr>
              <w:pStyle w:val="rowtabella0"/>
              <w:rPr>
                <w:color w:val="002060"/>
              </w:rPr>
            </w:pPr>
            <w:r w:rsidRPr="001F57E0">
              <w:rPr>
                <w:color w:val="002060"/>
              </w:rPr>
              <w:t>LOCALITA' LE CALVIE</w:t>
            </w:r>
          </w:p>
        </w:tc>
      </w:tr>
    </w:tbl>
    <w:p w14:paraId="062EA5D1" w14:textId="77777777" w:rsidR="00E938D1" w:rsidRPr="001F57E0" w:rsidRDefault="00E938D1" w:rsidP="00E938D1">
      <w:pPr>
        <w:pStyle w:val="breakline"/>
        <w:rPr>
          <w:rFonts w:eastAsiaTheme="minorEastAsia"/>
          <w:color w:val="002060"/>
        </w:rPr>
      </w:pPr>
    </w:p>
    <w:p w14:paraId="469C08AF" w14:textId="77777777" w:rsidR="00E938D1" w:rsidRPr="001F57E0" w:rsidRDefault="00E938D1" w:rsidP="00E938D1">
      <w:pPr>
        <w:pStyle w:val="breakline"/>
        <w:rPr>
          <w:color w:val="002060"/>
        </w:rPr>
      </w:pPr>
    </w:p>
    <w:p w14:paraId="6B05FF88" w14:textId="77777777" w:rsidR="00E938D1" w:rsidRPr="001F57E0" w:rsidRDefault="00E938D1" w:rsidP="00E938D1">
      <w:pPr>
        <w:pStyle w:val="breakline"/>
        <w:rPr>
          <w:color w:val="002060"/>
        </w:rPr>
      </w:pPr>
    </w:p>
    <w:p w14:paraId="6028FC11" w14:textId="77777777" w:rsidR="00E938D1" w:rsidRPr="001F57E0" w:rsidRDefault="00E938D1" w:rsidP="00E938D1">
      <w:pPr>
        <w:pStyle w:val="sottotitolocampionato10"/>
        <w:rPr>
          <w:color w:val="002060"/>
        </w:rPr>
      </w:pPr>
      <w:r w:rsidRPr="001F57E0">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3"/>
        <w:gridCol w:w="1544"/>
      </w:tblGrid>
      <w:tr w:rsidR="00E938D1" w:rsidRPr="001F57E0" w14:paraId="7A4879DF"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AF52A"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C0FB1"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2E56C"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83E45"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9B556"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E56AC"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FC154"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555EFF5F"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785CFE" w14:textId="77777777" w:rsidR="00E938D1" w:rsidRPr="001F57E0" w:rsidRDefault="00E938D1" w:rsidP="00080051">
            <w:pPr>
              <w:pStyle w:val="rowtabella0"/>
              <w:rPr>
                <w:color w:val="002060"/>
              </w:rPr>
            </w:pPr>
            <w:r w:rsidRPr="001F57E0">
              <w:rPr>
                <w:color w:val="002060"/>
              </w:rPr>
              <w:lastRenderedPageBreak/>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945537" w14:textId="77777777" w:rsidR="00E938D1" w:rsidRPr="001F57E0" w:rsidRDefault="00E938D1" w:rsidP="00080051">
            <w:pPr>
              <w:pStyle w:val="rowtabella0"/>
              <w:rPr>
                <w:color w:val="002060"/>
              </w:rPr>
            </w:pPr>
            <w:r w:rsidRPr="001F57E0">
              <w:rPr>
                <w:color w:val="002060"/>
              </w:rPr>
              <w:t>POLISPORTIVA S.C. LORETO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95E9C2"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359BF5"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ACCFBC" w14:textId="77777777" w:rsidR="00E938D1" w:rsidRPr="001F57E0" w:rsidRDefault="00E938D1" w:rsidP="00080051">
            <w:pPr>
              <w:pStyle w:val="rowtabella0"/>
              <w:rPr>
                <w:color w:val="002060"/>
              </w:rPr>
            </w:pPr>
            <w:r w:rsidRPr="001F57E0">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AA2EF1" w14:textId="77777777" w:rsidR="00E938D1" w:rsidRPr="001F57E0" w:rsidRDefault="00E938D1" w:rsidP="00080051">
            <w:pPr>
              <w:pStyle w:val="rowtabella0"/>
              <w:rPr>
                <w:color w:val="002060"/>
              </w:rPr>
            </w:pPr>
            <w:r w:rsidRPr="001F57E0">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D7D6FA" w14:textId="77777777" w:rsidR="00E938D1" w:rsidRPr="001F57E0" w:rsidRDefault="00E938D1" w:rsidP="00080051">
            <w:pPr>
              <w:pStyle w:val="rowtabella0"/>
              <w:rPr>
                <w:color w:val="002060"/>
              </w:rPr>
            </w:pPr>
            <w:r w:rsidRPr="001F57E0">
              <w:rPr>
                <w:color w:val="002060"/>
              </w:rPr>
              <w:t>VIA ROSSINI</w:t>
            </w:r>
          </w:p>
        </w:tc>
      </w:tr>
    </w:tbl>
    <w:p w14:paraId="3877D573" w14:textId="77777777" w:rsidR="00E938D1" w:rsidRPr="001F57E0" w:rsidRDefault="00E938D1" w:rsidP="00E938D1">
      <w:pPr>
        <w:pStyle w:val="breakline"/>
        <w:rPr>
          <w:rFonts w:eastAsiaTheme="minorEastAsia"/>
          <w:color w:val="002060"/>
        </w:rPr>
      </w:pPr>
    </w:p>
    <w:p w14:paraId="684472DE" w14:textId="77777777" w:rsidR="00E938D1" w:rsidRPr="001F57E0" w:rsidRDefault="00E938D1" w:rsidP="00E938D1">
      <w:pPr>
        <w:pStyle w:val="breakline"/>
        <w:rPr>
          <w:color w:val="002060"/>
        </w:rPr>
      </w:pPr>
    </w:p>
    <w:p w14:paraId="24F7A38A" w14:textId="77777777" w:rsidR="00E938D1" w:rsidRPr="001F57E0" w:rsidRDefault="00E938D1" w:rsidP="00E938D1">
      <w:pPr>
        <w:pStyle w:val="breakline"/>
        <w:rPr>
          <w:color w:val="002060"/>
        </w:rPr>
      </w:pPr>
    </w:p>
    <w:p w14:paraId="4B49A665" w14:textId="77777777" w:rsidR="00E938D1" w:rsidRPr="001F57E0" w:rsidRDefault="00E938D1" w:rsidP="00E938D1">
      <w:pPr>
        <w:pStyle w:val="sottotitolocampionato10"/>
        <w:rPr>
          <w:color w:val="002060"/>
        </w:rPr>
      </w:pPr>
      <w:r w:rsidRPr="001F57E0">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E938D1" w:rsidRPr="001F57E0" w14:paraId="31A83CFD"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1528C"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8A73D"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4BBF5"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B75F3"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8E435"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7CC0C"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BDFDE"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566BED0E"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387AC6" w14:textId="77777777" w:rsidR="00E938D1" w:rsidRPr="001F57E0" w:rsidRDefault="00E938D1" w:rsidP="00080051">
            <w:pPr>
              <w:pStyle w:val="rowtabella0"/>
              <w:rPr>
                <w:color w:val="002060"/>
              </w:rPr>
            </w:pPr>
            <w:r w:rsidRPr="001F57E0">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AAEA1" w14:textId="77777777" w:rsidR="00E938D1" w:rsidRPr="001F57E0" w:rsidRDefault="00E938D1" w:rsidP="00080051">
            <w:pPr>
              <w:pStyle w:val="rowtabella0"/>
              <w:rPr>
                <w:color w:val="002060"/>
              </w:rPr>
            </w:pPr>
            <w:r w:rsidRPr="001F57E0">
              <w:rPr>
                <w:color w:val="002060"/>
              </w:rPr>
              <w:t>CASTIGNANO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A593D"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E51A6"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F3B00" w14:textId="77777777" w:rsidR="00E938D1" w:rsidRPr="001F57E0" w:rsidRDefault="00E938D1" w:rsidP="00080051">
            <w:pPr>
              <w:pStyle w:val="rowtabella0"/>
              <w:rPr>
                <w:color w:val="002060"/>
              </w:rPr>
            </w:pPr>
            <w:r w:rsidRPr="001F57E0">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3745D8" w14:textId="77777777" w:rsidR="00E938D1" w:rsidRPr="001F57E0" w:rsidRDefault="00E938D1" w:rsidP="00080051">
            <w:pPr>
              <w:pStyle w:val="rowtabella0"/>
              <w:rPr>
                <w:color w:val="002060"/>
              </w:rPr>
            </w:pPr>
            <w:r w:rsidRPr="001F57E0">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F36F4" w14:textId="77777777" w:rsidR="00E938D1" w:rsidRPr="001F57E0" w:rsidRDefault="00E938D1" w:rsidP="00080051">
            <w:pPr>
              <w:pStyle w:val="rowtabella0"/>
              <w:rPr>
                <w:color w:val="002060"/>
              </w:rPr>
            </w:pPr>
            <w:r w:rsidRPr="001F57E0">
              <w:rPr>
                <w:color w:val="002060"/>
              </w:rPr>
              <w:t xml:space="preserve">VIA </w:t>
            </w:r>
            <w:proofErr w:type="gramStart"/>
            <w:r w:rsidRPr="001F57E0">
              <w:rPr>
                <w:color w:val="002060"/>
              </w:rPr>
              <w:t>B.ROSSI</w:t>
            </w:r>
            <w:proofErr w:type="gramEnd"/>
            <w:r w:rsidRPr="001F57E0">
              <w:rPr>
                <w:color w:val="002060"/>
              </w:rPr>
              <w:t xml:space="preserve"> SNC</w:t>
            </w:r>
          </w:p>
        </w:tc>
      </w:tr>
      <w:tr w:rsidR="00E938D1" w:rsidRPr="001F57E0" w14:paraId="771BE429"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7217B1" w14:textId="77777777" w:rsidR="00E938D1" w:rsidRPr="001F57E0" w:rsidRDefault="00E938D1" w:rsidP="00080051">
            <w:pPr>
              <w:pStyle w:val="rowtabella0"/>
              <w:rPr>
                <w:color w:val="002060"/>
              </w:rPr>
            </w:pPr>
            <w:r w:rsidRPr="001F57E0">
              <w:rPr>
                <w:color w:val="002060"/>
              </w:rPr>
              <w:t xml:space="preserve">CALCIO </w:t>
            </w:r>
            <w:proofErr w:type="gramStart"/>
            <w:r w:rsidRPr="001F57E0">
              <w:rPr>
                <w:color w:val="002060"/>
              </w:rPr>
              <w:t>S.ELPIDIO</w:t>
            </w:r>
            <w:proofErr w:type="gramEnd"/>
            <w:r w:rsidRPr="001F57E0">
              <w:rPr>
                <w:color w:val="002060"/>
              </w:rPr>
              <w:t xml:space="preserve"> A 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3A078" w14:textId="77777777" w:rsidR="00E938D1" w:rsidRPr="001F57E0" w:rsidRDefault="00E938D1" w:rsidP="00080051">
            <w:pPr>
              <w:pStyle w:val="rowtabella0"/>
              <w:rPr>
                <w:color w:val="002060"/>
              </w:rPr>
            </w:pPr>
            <w:r w:rsidRPr="001F57E0">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FD3C9"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CCF11" w14:textId="77777777" w:rsidR="00E938D1" w:rsidRPr="001F57E0" w:rsidRDefault="00E938D1" w:rsidP="00080051">
            <w:pPr>
              <w:pStyle w:val="rowtabella0"/>
              <w:rPr>
                <w:color w:val="002060"/>
              </w:rPr>
            </w:pPr>
            <w:r w:rsidRPr="001F57E0">
              <w:rPr>
                <w:color w:val="002060"/>
              </w:rPr>
              <w:t>19/09/2025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07B32" w14:textId="77777777" w:rsidR="00E938D1" w:rsidRPr="001F57E0" w:rsidRDefault="00E938D1" w:rsidP="00080051">
            <w:pPr>
              <w:pStyle w:val="rowtabella0"/>
              <w:rPr>
                <w:color w:val="002060"/>
              </w:rPr>
            </w:pPr>
            <w:r w:rsidRPr="001F57E0">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2F399" w14:textId="77777777" w:rsidR="00E938D1" w:rsidRPr="001F57E0" w:rsidRDefault="00E938D1" w:rsidP="00080051">
            <w:pPr>
              <w:pStyle w:val="rowtabella0"/>
              <w:rPr>
                <w:color w:val="002060"/>
              </w:rPr>
            </w:pPr>
            <w:r w:rsidRPr="001F57E0">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81008" w14:textId="77777777" w:rsidR="00E938D1" w:rsidRPr="001F57E0" w:rsidRDefault="00E938D1" w:rsidP="00080051">
            <w:pPr>
              <w:pStyle w:val="rowtabella0"/>
              <w:rPr>
                <w:color w:val="002060"/>
              </w:rPr>
            </w:pPr>
            <w:r w:rsidRPr="001F57E0">
              <w:rPr>
                <w:color w:val="002060"/>
              </w:rPr>
              <w:t>VIA CARDUCCI</w:t>
            </w:r>
          </w:p>
        </w:tc>
      </w:tr>
    </w:tbl>
    <w:p w14:paraId="040CF042" w14:textId="77777777" w:rsidR="00E938D1" w:rsidRPr="001F57E0" w:rsidRDefault="00E938D1" w:rsidP="00E938D1">
      <w:pPr>
        <w:pStyle w:val="breakline"/>
        <w:rPr>
          <w:rFonts w:eastAsiaTheme="minorEastAsia"/>
          <w:color w:val="002060"/>
        </w:rPr>
      </w:pPr>
    </w:p>
    <w:p w14:paraId="7F69D516" w14:textId="77777777" w:rsidR="00E938D1" w:rsidRPr="001F57E0" w:rsidRDefault="00E938D1" w:rsidP="00E938D1">
      <w:pPr>
        <w:pStyle w:val="breakline"/>
        <w:rPr>
          <w:color w:val="002060"/>
        </w:rPr>
      </w:pPr>
    </w:p>
    <w:p w14:paraId="1A20A747" w14:textId="77777777" w:rsidR="00E938D1" w:rsidRPr="001F57E0" w:rsidRDefault="00E938D1" w:rsidP="00E938D1">
      <w:pPr>
        <w:pStyle w:val="breakline"/>
        <w:rPr>
          <w:color w:val="002060"/>
        </w:rPr>
      </w:pPr>
    </w:p>
    <w:p w14:paraId="71BE130D" w14:textId="77777777" w:rsidR="00E938D1" w:rsidRPr="001F57E0" w:rsidRDefault="00E938D1" w:rsidP="00E938D1">
      <w:pPr>
        <w:pStyle w:val="sottotitolocampionato10"/>
        <w:rPr>
          <w:color w:val="002060"/>
        </w:rPr>
      </w:pPr>
      <w:r w:rsidRPr="001F57E0">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85"/>
        <w:gridCol w:w="1551"/>
        <w:gridCol w:w="1552"/>
      </w:tblGrid>
      <w:tr w:rsidR="00E938D1" w:rsidRPr="001F57E0" w14:paraId="33B865D3"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DC5C5"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8EDB5"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41C1B"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7329D"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DA626"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BD60B"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F66D2"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2C2849D1"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2719D5" w14:textId="77777777" w:rsidR="00E938D1" w:rsidRPr="001F57E0" w:rsidRDefault="00E938D1" w:rsidP="00080051">
            <w:pPr>
              <w:pStyle w:val="rowtabella0"/>
              <w:rPr>
                <w:color w:val="002060"/>
              </w:rPr>
            </w:pPr>
            <w:r w:rsidRPr="001F57E0">
              <w:rPr>
                <w:color w:val="002060"/>
              </w:rPr>
              <w:t>CAPODARCO CASABIANCA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16D37A" w14:textId="77777777" w:rsidR="00E938D1" w:rsidRPr="001F57E0" w:rsidRDefault="00E938D1" w:rsidP="00080051">
            <w:pPr>
              <w:pStyle w:val="rowtabella0"/>
              <w:rPr>
                <w:color w:val="002060"/>
              </w:rPr>
            </w:pPr>
            <w:r w:rsidRPr="001F57E0">
              <w:rPr>
                <w:color w:val="002060"/>
              </w:rPr>
              <w:t>FUTSAL OTTRANO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BBB3A8"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E800AF"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6F0C72" w14:textId="77777777" w:rsidR="00E938D1" w:rsidRPr="001F57E0" w:rsidRDefault="00E938D1" w:rsidP="00080051">
            <w:pPr>
              <w:pStyle w:val="rowtabella0"/>
              <w:rPr>
                <w:color w:val="002060"/>
              </w:rPr>
            </w:pPr>
            <w:r w:rsidRPr="001F57E0">
              <w:rPr>
                <w:color w:val="002060"/>
              </w:rPr>
              <w:t>5750 PAL.COMUNALE MARINA PALMENSE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3D4735" w14:textId="77777777" w:rsidR="00E938D1" w:rsidRPr="001F57E0" w:rsidRDefault="00E938D1" w:rsidP="00080051">
            <w:pPr>
              <w:pStyle w:val="rowtabella0"/>
              <w:rPr>
                <w:color w:val="002060"/>
              </w:rPr>
            </w:pPr>
            <w:r w:rsidRPr="001F57E0">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19545" w14:textId="77777777" w:rsidR="00E938D1" w:rsidRPr="001F57E0" w:rsidRDefault="00E938D1" w:rsidP="00080051">
            <w:pPr>
              <w:pStyle w:val="rowtabella0"/>
              <w:rPr>
                <w:color w:val="002060"/>
              </w:rPr>
            </w:pPr>
            <w:r w:rsidRPr="001F57E0">
              <w:rPr>
                <w:color w:val="002060"/>
              </w:rPr>
              <w:t>VIA FRATELLANZA SNC</w:t>
            </w:r>
          </w:p>
        </w:tc>
      </w:tr>
    </w:tbl>
    <w:p w14:paraId="20A490EC" w14:textId="77777777" w:rsidR="00E938D1" w:rsidRPr="001F57E0" w:rsidRDefault="00E938D1" w:rsidP="00E938D1">
      <w:pPr>
        <w:pStyle w:val="breakline"/>
        <w:rPr>
          <w:rFonts w:eastAsiaTheme="minorEastAsia"/>
          <w:color w:val="002060"/>
        </w:rPr>
      </w:pPr>
    </w:p>
    <w:p w14:paraId="645877D6" w14:textId="77777777" w:rsidR="00E938D1" w:rsidRPr="001F57E0" w:rsidRDefault="00E938D1" w:rsidP="00E938D1">
      <w:pPr>
        <w:pStyle w:val="breakline"/>
        <w:rPr>
          <w:color w:val="002060"/>
        </w:rPr>
      </w:pPr>
    </w:p>
    <w:p w14:paraId="30FA3F3C" w14:textId="77777777" w:rsidR="00E938D1" w:rsidRPr="001F57E0" w:rsidRDefault="00E938D1" w:rsidP="00E938D1">
      <w:pPr>
        <w:pStyle w:val="breakline"/>
        <w:rPr>
          <w:color w:val="002060"/>
        </w:rPr>
      </w:pPr>
    </w:p>
    <w:p w14:paraId="0B58A942" w14:textId="77777777" w:rsidR="00E938D1" w:rsidRPr="001F57E0" w:rsidRDefault="00E938D1" w:rsidP="00E938D1">
      <w:pPr>
        <w:pStyle w:val="sottotitolocampionato10"/>
        <w:rPr>
          <w:color w:val="002060"/>
        </w:rPr>
      </w:pPr>
      <w:r w:rsidRPr="001F57E0">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7D3EE422"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1EEE3"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67739"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889BE"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9152B"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DCF9D"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28E55"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B2AA0"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64AE5C56"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C2EC67" w14:textId="77777777" w:rsidR="00E938D1" w:rsidRPr="001F57E0" w:rsidRDefault="00E938D1" w:rsidP="00080051">
            <w:pPr>
              <w:pStyle w:val="rowtabella0"/>
              <w:rPr>
                <w:color w:val="002060"/>
              </w:rPr>
            </w:pPr>
            <w:r w:rsidRPr="001F57E0">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41598" w14:textId="77777777" w:rsidR="00E938D1" w:rsidRPr="001F57E0" w:rsidRDefault="00E938D1" w:rsidP="00080051">
            <w:pPr>
              <w:pStyle w:val="rowtabella0"/>
              <w:rPr>
                <w:color w:val="002060"/>
              </w:rPr>
            </w:pPr>
            <w:r w:rsidRPr="001F57E0">
              <w:rPr>
                <w:color w:val="002060"/>
              </w:rPr>
              <w:t>MANSARDA PAGLIARE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D2A88"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573BB" w14:textId="77777777" w:rsidR="00E938D1" w:rsidRPr="001F57E0" w:rsidRDefault="00E938D1" w:rsidP="00080051">
            <w:pPr>
              <w:pStyle w:val="rowtabella0"/>
              <w:rPr>
                <w:color w:val="002060"/>
              </w:rPr>
            </w:pPr>
            <w:r w:rsidRPr="001F57E0">
              <w:rPr>
                <w:color w:val="002060"/>
              </w:rPr>
              <w:t>19/09/2025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5A77C" w14:textId="77777777" w:rsidR="00E938D1" w:rsidRPr="001F57E0" w:rsidRDefault="00E938D1" w:rsidP="00080051">
            <w:pPr>
              <w:pStyle w:val="rowtabella0"/>
              <w:rPr>
                <w:color w:val="002060"/>
              </w:rPr>
            </w:pPr>
            <w:r w:rsidRPr="001F57E0">
              <w:rPr>
                <w:color w:val="002060"/>
              </w:rPr>
              <w:t>5659 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71A69" w14:textId="77777777" w:rsidR="00E938D1" w:rsidRPr="001F57E0" w:rsidRDefault="00E938D1" w:rsidP="00080051">
            <w:pPr>
              <w:pStyle w:val="rowtabella0"/>
              <w:rPr>
                <w:color w:val="002060"/>
              </w:rPr>
            </w:pPr>
            <w:r w:rsidRPr="001F57E0">
              <w:rPr>
                <w:color w:val="002060"/>
              </w:rPr>
              <w:t>PETRITOLI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D0A3C" w14:textId="77777777" w:rsidR="00E938D1" w:rsidRPr="001F57E0" w:rsidRDefault="00E938D1" w:rsidP="00080051">
            <w:pPr>
              <w:pStyle w:val="rowtabella0"/>
              <w:rPr>
                <w:color w:val="002060"/>
              </w:rPr>
            </w:pPr>
            <w:r w:rsidRPr="001F57E0">
              <w:rPr>
                <w:color w:val="002060"/>
              </w:rPr>
              <w:t>LOCALITA' CALCINARI</w:t>
            </w:r>
          </w:p>
        </w:tc>
      </w:tr>
      <w:tr w:rsidR="00E938D1" w:rsidRPr="001F57E0" w14:paraId="472ED0FC"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194675" w14:textId="77777777" w:rsidR="00E938D1" w:rsidRPr="001F57E0" w:rsidRDefault="00E938D1" w:rsidP="00080051">
            <w:pPr>
              <w:pStyle w:val="rowtabella0"/>
              <w:rPr>
                <w:color w:val="002060"/>
              </w:rPr>
            </w:pPr>
            <w:r w:rsidRPr="001F57E0">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0A99B" w14:textId="77777777" w:rsidR="00E938D1" w:rsidRPr="001F57E0" w:rsidRDefault="00E938D1" w:rsidP="00080051">
            <w:pPr>
              <w:pStyle w:val="rowtabella0"/>
              <w:rPr>
                <w:color w:val="002060"/>
              </w:rPr>
            </w:pPr>
            <w:r w:rsidRPr="001F57E0">
              <w:rPr>
                <w:color w:val="002060"/>
              </w:rPr>
              <w:t>PICENO UNITED MMX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77480"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D407F" w14:textId="77777777" w:rsidR="00E938D1" w:rsidRPr="001F57E0" w:rsidRDefault="00E938D1" w:rsidP="00080051">
            <w:pPr>
              <w:pStyle w:val="rowtabella0"/>
              <w:rPr>
                <w:color w:val="002060"/>
              </w:rPr>
            </w:pPr>
            <w:r w:rsidRPr="001F57E0">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0147D" w14:textId="77777777" w:rsidR="00E938D1" w:rsidRPr="001F57E0" w:rsidRDefault="00E938D1" w:rsidP="00080051">
            <w:pPr>
              <w:pStyle w:val="rowtabella0"/>
              <w:rPr>
                <w:color w:val="002060"/>
              </w:rPr>
            </w:pPr>
            <w:r w:rsidRPr="001F57E0">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EDCC5" w14:textId="77777777" w:rsidR="00E938D1" w:rsidRPr="001F57E0" w:rsidRDefault="00E938D1" w:rsidP="00080051">
            <w:pPr>
              <w:pStyle w:val="rowtabella0"/>
              <w:rPr>
                <w:color w:val="002060"/>
              </w:rPr>
            </w:pPr>
            <w:r w:rsidRPr="001F57E0">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857D8" w14:textId="77777777" w:rsidR="00E938D1" w:rsidRPr="001F57E0" w:rsidRDefault="00E938D1" w:rsidP="00080051">
            <w:pPr>
              <w:pStyle w:val="rowtabella0"/>
              <w:rPr>
                <w:color w:val="002060"/>
              </w:rPr>
            </w:pPr>
            <w:r w:rsidRPr="001F57E0">
              <w:rPr>
                <w:color w:val="002060"/>
              </w:rPr>
              <w:t>VIA SIBILLA 2C</w:t>
            </w:r>
          </w:p>
        </w:tc>
      </w:tr>
    </w:tbl>
    <w:p w14:paraId="6A143361" w14:textId="77777777" w:rsidR="00E938D1" w:rsidRPr="001F57E0" w:rsidRDefault="00E938D1" w:rsidP="00E938D1">
      <w:pPr>
        <w:pStyle w:val="breakline"/>
        <w:rPr>
          <w:rFonts w:eastAsiaTheme="minorEastAsia"/>
          <w:color w:val="002060"/>
        </w:rPr>
      </w:pPr>
    </w:p>
    <w:p w14:paraId="2403F64B" w14:textId="77777777" w:rsidR="00E938D1" w:rsidRPr="001F57E0" w:rsidRDefault="00E938D1" w:rsidP="00E938D1">
      <w:pPr>
        <w:pStyle w:val="breakline"/>
        <w:rPr>
          <w:color w:val="002060"/>
        </w:rPr>
      </w:pPr>
    </w:p>
    <w:p w14:paraId="470C5DDB" w14:textId="77777777" w:rsidR="00E938D1" w:rsidRPr="001F57E0" w:rsidRDefault="00E938D1" w:rsidP="00E938D1">
      <w:pPr>
        <w:pStyle w:val="breakline"/>
        <w:rPr>
          <w:color w:val="002060"/>
        </w:rPr>
      </w:pPr>
    </w:p>
    <w:p w14:paraId="407986C1" w14:textId="77777777" w:rsidR="00E938D1" w:rsidRPr="001F57E0" w:rsidRDefault="00E938D1" w:rsidP="00E938D1">
      <w:pPr>
        <w:pStyle w:val="sottotitolocampionato10"/>
        <w:rPr>
          <w:color w:val="002060"/>
        </w:rPr>
      </w:pPr>
      <w:r w:rsidRPr="001F57E0">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6"/>
        <w:gridCol w:w="1555"/>
        <w:gridCol w:w="1547"/>
      </w:tblGrid>
      <w:tr w:rsidR="00E938D1" w:rsidRPr="001F57E0" w14:paraId="1DA1CC6A"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37F0B"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D962B"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6F345"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F7D73"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C8763"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295F1"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F0224"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26850DAD"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2BADDD" w14:textId="77777777" w:rsidR="00E938D1" w:rsidRPr="001F57E0" w:rsidRDefault="00E938D1" w:rsidP="00080051">
            <w:pPr>
              <w:pStyle w:val="rowtabella0"/>
              <w:rPr>
                <w:color w:val="002060"/>
              </w:rPr>
            </w:pPr>
            <w:r w:rsidRPr="001F57E0">
              <w:rPr>
                <w:color w:val="002060"/>
              </w:rPr>
              <w:t>POLISPORTIVA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9D4D6" w14:textId="77777777" w:rsidR="00E938D1" w:rsidRPr="001F57E0" w:rsidRDefault="00E938D1" w:rsidP="00080051">
            <w:pPr>
              <w:pStyle w:val="rowtabella0"/>
              <w:rPr>
                <w:color w:val="002060"/>
              </w:rPr>
            </w:pPr>
            <w:r w:rsidRPr="001F57E0">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6D3EE"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D4885" w14:textId="77777777" w:rsidR="00E938D1" w:rsidRPr="001F57E0" w:rsidRDefault="00E938D1" w:rsidP="00080051">
            <w:pPr>
              <w:pStyle w:val="rowtabella0"/>
              <w:rPr>
                <w:color w:val="002060"/>
              </w:rPr>
            </w:pPr>
            <w:r w:rsidRPr="001F57E0">
              <w:rPr>
                <w:color w:val="002060"/>
              </w:rPr>
              <w:t>19/09/2025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40849" w14:textId="77777777" w:rsidR="00E938D1" w:rsidRPr="001F57E0" w:rsidRDefault="00E938D1" w:rsidP="00080051">
            <w:pPr>
              <w:pStyle w:val="rowtabella0"/>
              <w:rPr>
                <w:color w:val="002060"/>
              </w:rPr>
            </w:pPr>
            <w:r w:rsidRPr="001F57E0">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E968F" w14:textId="77777777" w:rsidR="00E938D1" w:rsidRPr="001F57E0" w:rsidRDefault="00E938D1" w:rsidP="00080051">
            <w:pPr>
              <w:pStyle w:val="rowtabella0"/>
              <w:rPr>
                <w:color w:val="002060"/>
              </w:rPr>
            </w:pPr>
            <w:r w:rsidRPr="001F57E0">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2D514" w14:textId="77777777" w:rsidR="00E938D1" w:rsidRPr="001F57E0" w:rsidRDefault="00E938D1" w:rsidP="00080051">
            <w:pPr>
              <w:pStyle w:val="rowtabella0"/>
              <w:rPr>
                <w:color w:val="002060"/>
              </w:rPr>
            </w:pPr>
            <w:r w:rsidRPr="001F57E0">
              <w:rPr>
                <w:color w:val="002060"/>
              </w:rPr>
              <w:t>VIA FONTE ABECETO, 4</w:t>
            </w:r>
          </w:p>
        </w:tc>
      </w:tr>
      <w:tr w:rsidR="00E938D1" w:rsidRPr="001F57E0" w14:paraId="1A0DE04C"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6A5C2B" w14:textId="77777777" w:rsidR="00E938D1" w:rsidRPr="001F57E0" w:rsidRDefault="00E938D1" w:rsidP="00080051">
            <w:pPr>
              <w:pStyle w:val="rowtabella0"/>
              <w:rPr>
                <w:color w:val="002060"/>
              </w:rPr>
            </w:pPr>
            <w:r w:rsidRPr="001F57E0">
              <w:rPr>
                <w:color w:val="002060"/>
              </w:rPr>
              <w:t>POLISPORTIVA VILLA PIGNA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ED1E8" w14:textId="77777777" w:rsidR="00E938D1" w:rsidRPr="001F57E0" w:rsidRDefault="00E938D1" w:rsidP="00080051">
            <w:pPr>
              <w:pStyle w:val="rowtabella0"/>
              <w:rPr>
                <w:color w:val="002060"/>
              </w:rPr>
            </w:pPr>
            <w:r w:rsidRPr="001F57E0">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7ADE3"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C6B9EE" w14:textId="77777777" w:rsidR="00E938D1" w:rsidRPr="001F57E0" w:rsidRDefault="00E938D1" w:rsidP="00080051">
            <w:pPr>
              <w:pStyle w:val="rowtabella0"/>
              <w:rPr>
                <w:color w:val="002060"/>
              </w:rPr>
            </w:pPr>
            <w:r w:rsidRPr="001F57E0">
              <w:rPr>
                <w:color w:val="002060"/>
              </w:rPr>
              <w:t>19/09/2025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7987C" w14:textId="77777777" w:rsidR="00E938D1" w:rsidRPr="001F57E0" w:rsidRDefault="00E938D1" w:rsidP="00080051">
            <w:pPr>
              <w:pStyle w:val="rowtabella0"/>
              <w:rPr>
                <w:color w:val="002060"/>
              </w:rPr>
            </w:pPr>
            <w:r w:rsidRPr="001F57E0">
              <w:rPr>
                <w:color w:val="002060"/>
              </w:rPr>
              <w:t>5731 PALAROZZI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1894A" w14:textId="77777777" w:rsidR="00E938D1" w:rsidRPr="001F57E0" w:rsidRDefault="00E938D1" w:rsidP="00080051">
            <w:pPr>
              <w:pStyle w:val="rowtabella0"/>
              <w:rPr>
                <w:color w:val="002060"/>
              </w:rPr>
            </w:pPr>
            <w:r w:rsidRPr="001F57E0">
              <w:rPr>
                <w:color w:val="002060"/>
              </w:rPr>
              <w:t>FOLIGNANO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CB73A" w14:textId="77777777" w:rsidR="00E938D1" w:rsidRPr="001F57E0" w:rsidRDefault="00E938D1" w:rsidP="00080051">
            <w:pPr>
              <w:pStyle w:val="rowtabella0"/>
              <w:rPr>
                <w:color w:val="002060"/>
              </w:rPr>
            </w:pPr>
            <w:r w:rsidRPr="001F57E0">
              <w:rPr>
                <w:color w:val="002060"/>
              </w:rPr>
              <w:t>PIAZZA S. D'ACQUISTO</w:t>
            </w:r>
          </w:p>
        </w:tc>
      </w:tr>
    </w:tbl>
    <w:p w14:paraId="21628E3D" w14:textId="77777777" w:rsidR="00E938D1" w:rsidRPr="001F57E0" w:rsidRDefault="00E938D1" w:rsidP="00E938D1">
      <w:pPr>
        <w:pStyle w:val="breakline"/>
        <w:rPr>
          <w:rFonts w:eastAsiaTheme="minorEastAsia"/>
          <w:color w:val="002060"/>
        </w:rPr>
      </w:pPr>
    </w:p>
    <w:p w14:paraId="5CF790B3" w14:textId="77777777" w:rsidR="00E938D1" w:rsidRPr="001F57E0" w:rsidRDefault="00E938D1" w:rsidP="00E938D1">
      <w:pPr>
        <w:pStyle w:val="breakline"/>
        <w:rPr>
          <w:color w:val="002060"/>
        </w:rPr>
      </w:pPr>
    </w:p>
    <w:p w14:paraId="20771B5D" w14:textId="77777777" w:rsidR="00E938D1" w:rsidRPr="001F57E0" w:rsidRDefault="00E938D1" w:rsidP="00E938D1">
      <w:pPr>
        <w:pStyle w:val="breakline"/>
        <w:rPr>
          <w:color w:val="002060"/>
        </w:rPr>
      </w:pPr>
    </w:p>
    <w:p w14:paraId="14618DB0" w14:textId="77777777" w:rsidR="00E938D1" w:rsidRPr="001F57E0" w:rsidRDefault="00E938D1" w:rsidP="00E938D1">
      <w:pPr>
        <w:pStyle w:val="sottotitolocampionato10"/>
        <w:rPr>
          <w:color w:val="002060"/>
        </w:rPr>
      </w:pPr>
      <w:r w:rsidRPr="001F57E0">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6"/>
        <w:gridCol w:w="385"/>
        <w:gridCol w:w="898"/>
        <w:gridCol w:w="1177"/>
        <w:gridCol w:w="1556"/>
        <w:gridCol w:w="1548"/>
      </w:tblGrid>
      <w:tr w:rsidR="00E938D1" w:rsidRPr="001F57E0" w14:paraId="71DECCD7"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556AD"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B1E75"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C7932"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25566"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2E28C"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A136B"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79B54"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6B7889AD"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654ED7" w14:textId="77777777" w:rsidR="00E938D1" w:rsidRPr="001F57E0" w:rsidRDefault="00E938D1" w:rsidP="00080051">
            <w:pPr>
              <w:pStyle w:val="rowtabella0"/>
              <w:rPr>
                <w:color w:val="002060"/>
              </w:rPr>
            </w:pPr>
            <w:r w:rsidRPr="001F57E0">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8E55F6" w14:textId="77777777" w:rsidR="00E938D1" w:rsidRPr="001F57E0" w:rsidRDefault="00E938D1" w:rsidP="00080051">
            <w:pPr>
              <w:pStyle w:val="rowtabella0"/>
              <w:rPr>
                <w:color w:val="002060"/>
              </w:rPr>
            </w:pPr>
            <w:r w:rsidRPr="001F57E0">
              <w:rPr>
                <w:color w:val="002060"/>
              </w:rPr>
              <w:t>POLISPORTIVA VILLA PIGNA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49FA0"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EC8E1F" w14:textId="77777777" w:rsidR="00E938D1" w:rsidRPr="001F57E0" w:rsidRDefault="00E938D1" w:rsidP="00080051">
            <w:pPr>
              <w:pStyle w:val="rowtabella0"/>
              <w:rPr>
                <w:color w:val="002060"/>
              </w:rPr>
            </w:pPr>
            <w:r w:rsidRPr="001F57E0">
              <w:rPr>
                <w:color w:val="002060"/>
              </w:rPr>
              <w:t>25/09/2025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1522A9" w14:textId="77777777" w:rsidR="00E938D1" w:rsidRPr="001F57E0" w:rsidRDefault="00E938D1" w:rsidP="00080051">
            <w:pPr>
              <w:pStyle w:val="rowtabella0"/>
              <w:rPr>
                <w:color w:val="002060"/>
              </w:rPr>
            </w:pPr>
            <w:r w:rsidRPr="001F57E0">
              <w:rPr>
                <w:color w:val="002060"/>
              </w:rPr>
              <w:t>5749 CAMPO C5 "SPORTING VILLAGE"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DFA0B6" w14:textId="77777777" w:rsidR="00E938D1" w:rsidRPr="001F57E0" w:rsidRDefault="00E938D1" w:rsidP="00080051">
            <w:pPr>
              <w:pStyle w:val="rowtabella0"/>
              <w:rPr>
                <w:color w:val="002060"/>
              </w:rPr>
            </w:pPr>
            <w:r w:rsidRPr="001F57E0">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52E92" w14:textId="77777777" w:rsidR="00E938D1" w:rsidRPr="001F57E0" w:rsidRDefault="00E938D1" w:rsidP="00080051">
            <w:pPr>
              <w:pStyle w:val="rowtabella0"/>
              <w:rPr>
                <w:color w:val="002060"/>
              </w:rPr>
            </w:pPr>
            <w:r w:rsidRPr="001F57E0">
              <w:rPr>
                <w:color w:val="002060"/>
              </w:rPr>
              <w:t>VIA PERTINI</w:t>
            </w:r>
          </w:p>
        </w:tc>
      </w:tr>
    </w:tbl>
    <w:p w14:paraId="0A46AE9B" w14:textId="77777777" w:rsidR="00E938D1" w:rsidRPr="001F57E0" w:rsidRDefault="00E938D1" w:rsidP="00E938D1">
      <w:pPr>
        <w:pStyle w:val="breakline"/>
        <w:rPr>
          <w:rFonts w:eastAsiaTheme="minorEastAsia"/>
          <w:color w:val="002060"/>
        </w:rPr>
      </w:pPr>
    </w:p>
    <w:p w14:paraId="54A5346B" w14:textId="77777777" w:rsidR="00E938D1" w:rsidRPr="001F57E0" w:rsidRDefault="00E938D1" w:rsidP="00E938D1">
      <w:pPr>
        <w:pStyle w:val="breakline"/>
        <w:rPr>
          <w:color w:val="002060"/>
        </w:rPr>
      </w:pPr>
    </w:p>
    <w:p w14:paraId="60D8CAFB" w14:textId="77777777" w:rsidR="00E938D1" w:rsidRPr="001F57E0" w:rsidRDefault="00E938D1" w:rsidP="00E938D1">
      <w:pPr>
        <w:pStyle w:val="breakline"/>
        <w:rPr>
          <w:color w:val="002060"/>
        </w:rPr>
      </w:pPr>
    </w:p>
    <w:p w14:paraId="77EFDE6A" w14:textId="77777777" w:rsidR="00E938D1" w:rsidRPr="001F57E0" w:rsidRDefault="00E938D1" w:rsidP="00E938D1">
      <w:pPr>
        <w:pStyle w:val="sottotitolocampionato10"/>
        <w:rPr>
          <w:color w:val="002060"/>
        </w:rPr>
      </w:pPr>
      <w:r w:rsidRPr="001F57E0">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2"/>
        <w:gridCol w:w="385"/>
        <w:gridCol w:w="898"/>
        <w:gridCol w:w="1178"/>
        <w:gridCol w:w="1553"/>
        <w:gridCol w:w="1550"/>
      </w:tblGrid>
      <w:tr w:rsidR="00E938D1" w:rsidRPr="001F57E0" w14:paraId="386252E6"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4838A"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728DD"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7770F"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F4CF1"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7B93A"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9D3B0"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AFD3F"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5811A84C"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130272" w14:textId="77777777" w:rsidR="00E938D1" w:rsidRPr="001F57E0" w:rsidRDefault="00E938D1" w:rsidP="00080051">
            <w:pPr>
              <w:pStyle w:val="rowtabella0"/>
              <w:rPr>
                <w:color w:val="002060"/>
              </w:rPr>
            </w:pPr>
            <w:r w:rsidRPr="001F57E0">
              <w:rPr>
                <w:color w:val="002060"/>
              </w:rPr>
              <w:t>FROG S CLUB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18E6F" w14:textId="77777777" w:rsidR="00E938D1" w:rsidRPr="001F57E0" w:rsidRDefault="00E938D1" w:rsidP="00080051">
            <w:pPr>
              <w:pStyle w:val="rowtabella0"/>
              <w:rPr>
                <w:color w:val="002060"/>
              </w:rPr>
            </w:pPr>
            <w:proofErr w:type="gramStart"/>
            <w:r w:rsidRPr="001F57E0">
              <w:rPr>
                <w:color w:val="002060"/>
              </w:rPr>
              <w:t>CITTA</w:t>
            </w:r>
            <w:proofErr w:type="gramEnd"/>
            <w:r w:rsidRPr="001F57E0">
              <w:rPr>
                <w:color w:val="002060"/>
              </w:rPr>
              <w:t xml:space="preserve"> DI MARTINSICURO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1E295"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E590D" w14:textId="77777777" w:rsidR="00E938D1" w:rsidRPr="001F57E0" w:rsidRDefault="00E938D1" w:rsidP="00080051">
            <w:pPr>
              <w:pStyle w:val="rowtabella0"/>
              <w:rPr>
                <w:color w:val="002060"/>
              </w:rPr>
            </w:pPr>
            <w:r w:rsidRPr="001F57E0">
              <w:rPr>
                <w:color w:val="002060"/>
              </w:rPr>
              <w:t>18/09/2025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B2948" w14:textId="77777777" w:rsidR="00E938D1" w:rsidRPr="001F57E0" w:rsidRDefault="00E938D1" w:rsidP="00080051">
            <w:pPr>
              <w:pStyle w:val="rowtabella0"/>
              <w:rPr>
                <w:color w:val="002060"/>
              </w:rPr>
            </w:pPr>
            <w:r w:rsidRPr="001F57E0">
              <w:rPr>
                <w:color w:val="002060"/>
              </w:rPr>
              <w:t xml:space="preserve">5623 PALESTRA </w:t>
            </w:r>
            <w:proofErr w:type="gramStart"/>
            <w:r w:rsidRPr="001F57E0">
              <w:rPr>
                <w:color w:val="002060"/>
              </w:rPr>
              <w:t>SC.MEDIA</w:t>
            </w:r>
            <w:proofErr w:type="gramEnd"/>
            <w:r w:rsidRPr="001F57E0">
              <w:rPr>
                <w:color w:val="002060"/>
              </w:rPr>
              <w:t xml:space="preserve"> </w:t>
            </w:r>
            <w:proofErr w:type="gramStart"/>
            <w:r w:rsidRPr="001F57E0">
              <w:rPr>
                <w:color w:val="002060"/>
              </w:rPr>
              <w:t>B.ROSSELLI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B75AB" w14:textId="77777777" w:rsidR="00E938D1" w:rsidRPr="001F57E0" w:rsidRDefault="00E938D1" w:rsidP="00080051">
            <w:pPr>
              <w:pStyle w:val="rowtabella0"/>
              <w:rPr>
                <w:color w:val="002060"/>
              </w:rPr>
            </w:pPr>
            <w:r w:rsidRPr="001F57E0">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DD1AC" w14:textId="77777777" w:rsidR="00E938D1" w:rsidRPr="001F57E0" w:rsidRDefault="00E938D1" w:rsidP="00080051">
            <w:pPr>
              <w:pStyle w:val="rowtabella0"/>
              <w:rPr>
                <w:color w:val="002060"/>
              </w:rPr>
            </w:pPr>
            <w:r w:rsidRPr="001F57E0">
              <w:rPr>
                <w:color w:val="002060"/>
              </w:rPr>
              <w:t>VIA PIRANDELLO</w:t>
            </w:r>
          </w:p>
        </w:tc>
      </w:tr>
      <w:tr w:rsidR="00E938D1" w:rsidRPr="001F57E0" w14:paraId="11D0D4D8"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724C45" w14:textId="77777777" w:rsidR="00E938D1" w:rsidRPr="001F57E0" w:rsidRDefault="00E938D1" w:rsidP="00080051">
            <w:pPr>
              <w:pStyle w:val="rowtabella0"/>
              <w:rPr>
                <w:color w:val="002060"/>
              </w:rPr>
            </w:pPr>
            <w:r w:rsidRPr="001F57E0">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4B2AF" w14:textId="77777777" w:rsidR="00E938D1" w:rsidRPr="001F57E0" w:rsidRDefault="00E938D1" w:rsidP="00080051">
            <w:pPr>
              <w:pStyle w:val="rowtabella0"/>
              <w:rPr>
                <w:color w:val="002060"/>
              </w:rPr>
            </w:pPr>
            <w:r w:rsidRPr="001F57E0">
              <w:rPr>
                <w:color w:val="002060"/>
              </w:rPr>
              <w:t>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79F38"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3F14D" w14:textId="77777777" w:rsidR="00E938D1" w:rsidRPr="001F57E0" w:rsidRDefault="00E938D1" w:rsidP="00080051">
            <w:pPr>
              <w:pStyle w:val="rowtabella0"/>
              <w:rPr>
                <w:color w:val="002060"/>
              </w:rPr>
            </w:pPr>
            <w:r w:rsidRPr="001F57E0">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CD52A" w14:textId="77777777" w:rsidR="00E938D1" w:rsidRPr="001F57E0" w:rsidRDefault="00E938D1" w:rsidP="00080051">
            <w:pPr>
              <w:pStyle w:val="rowtabella0"/>
              <w:rPr>
                <w:color w:val="002060"/>
              </w:rPr>
            </w:pPr>
            <w:r w:rsidRPr="001F57E0">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A7CF5" w14:textId="77777777" w:rsidR="00E938D1" w:rsidRPr="001F57E0" w:rsidRDefault="00E938D1" w:rsidP="00080051">
            <w:pPr>
              <w:pStyle w:val="rowtabella0"/>
              <w:rPr>
                <w:color w:val="002060"/>
              </w:rPr>
            </w:pPr>
            <w:r w:rsidRPr="001F57E0">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88E89" w14:textId="77777777" w:rsidR="00E938D1" w:rsidRPr="001F57E0" w:rsidRDefault="00E938D1" w:rsidP="00080051">
            <w:pPr>
              <w:pStyle w:val="rowtabella0"/>
              <w:rPr>
                <w:color w:val="002060"/>
              </w:rPr>
            </w:pPr>
            <w:r w:rsidRPr="001F57E0">
              <w:rPr>
                <w:color w:val="002060"/>
              </w:rPr>
              <w:t>VIA CORRADI</w:t>
            </w:r>
          </w:p>
        </w:tc>
      </w:tr>
    </w:tbl>
    <w:p w14:paraId="1382295B" w14:textId="77777777" w:rsidR="00E938D1" w:rsidRPr="001F57E0" w:rsidRDefault="00E938D1" w:rsidP="00E938D1">
      <w:pPr>
        <w:pStyle w:val="breakline"/>
        <w:rPr>
          <w:rFonts w:eastAsiaTheme="minorEastAsia"/>
          <w:color w:val="002060"/>
        </w:rPr>
      </w:pPr>
    </w:p>
    <w:p w14:paraId="03794099" w14:textId="77777777" w:rsidR="00E938D1" w:rsidRPr="001F57E0" w:rsidRDefault="00E938D1" w:rsidP="00E938D1">
      <w:pPr>
        <w:pStyle w:val="breakline"/>
        <w:rPr>
          <w:color w:val="002060"/>
        </w:rPr>
      </w:pPr>
    </w:p>
    <w:p w14:paraId="5DAFCFB6" w14:textId="77777777" w:rsidR="00E938D1" w:rsidRPr="001F57E0" w:rsidRDefault="00E938D1" w:rsidP="00E938D1">
      <w:pPr>
        <w:pStyle w:val="breakline"/>
        <w:rPr>
          <w:color w:val="002060"/>
        </w:rPr>
      </w:pPr>
    </w:p>
    <w:p w14:paraId="3CC05C0F" w14:textId="77777777" w:rsidR="00E938D1" w:rsidRPr="001F57E0" w:rsidRDefault="00E938D1" w:rsidP="00E938D1">
      <w:pPr>
        <w:pStyle w:val="sottotitolocampionato10"/>
        <w:rPr>
          <w:color w:val="002060"/>
        </w:rPr>
      </w:pPr>
      <w:r w:rsidRPr="001F57E0">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78"/>
        <w:gridCol w:w="1551"/>
        <w:gridCol w:w="1551"/>
      </w:tblGrid>
      <w:tr w:rsidR="00E938D1" w:rsidRPr="001F57E0" w14:paraId="60C98F67"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89300"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C41E4"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887F8"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4FB27"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3DAA3"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78664"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B88BE"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09F01EAD"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8F4CF8" w14:textId="77777777" w:rsidR="00E938D1" w:rsidRPr="001F57E0" w:rsidRDefault="00E938D1" w:rsidP="00080051">
            <w:pPr>
              <w:pStyle w:val="rowtabella0"/>
              <w:rPr>
                <w:color w:val="002060"/>
              </w:rPr>
            </w:pPr>
            <w:r w:rsidRPr="001F57E0">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884D0" w14:textId="77777777" w:rsidR="00E938D1" w:rsidRPr="001F57E0" w:rsidRDefault="00E938D1" w:rsidP="00080051">
            <w:pPr>
              <w:pStyle w:val="rowtabella0"/>
              <w:rPr>
                <w:color w:val="002060"/>
              </w:rPr>
            </w:pPr>
            <w:r w:rsidRPr="001F57E0">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BD450"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CD61B" w14:textId="77777777" w:rsidR="00E938D1" w:rsidRPr="001F57E0" w:rsidRDefault="00E938D1" w:rsidP="00080051">
            <w:pPr>
              <w:pStyle w:val="rowtabella0"/>
              <w:rPr>
                <w:color w:val="002060"/>
              </w:rPr>
            </w:pPr>
            <w:r w:rsidRPr="001F57E0">
              <w:rPr>
                <w:color w:val="002060"/>
              </w:rPr>
              <w:t>19/09/2025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EA9DE" w14:textId="77777777" w:rsidR="00E938D1" w:rsidRPr="001F57E0" w:rsidRDefault="00E938D1" w:rsidP="00080051">
            <w:pPr>
              <w:pStyle w:val="rowtabella0"/>
              <w:rPr>
                <w:color w:val="002060"/>
              </w:rPr>
            </w:pPr>
            <w:r w:rsidRPr="001F57E0">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77E3E" w14:textId="77777777" w:rsidR="00E938D1" w:rsidRPr="001F57E0" w:rsidRDefault="00E938D1" w:rsidP="00080051">
            <w:pPr>
              <w:pStyle w:val="rowtabella0"/>
              <w:rPr>
                <w:color w:val="002060"/>
              </w:rPr>
            </w:pPr>
            <w:r w:rsidRPr="001F57E0">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2ED22" w14:textId="77777777" w:rsidR="00E938D1" w:rsidRPr="001F57E0" w:rsidRDefault="00E938D1" w:rsidP="00080051">
            <w:pPr>
              <w:pStyle w:val="rowtabella0"/>
              <w:rPr>
                <w:color w:val="002060"/>
              </w:rPr>
            </w:pPr>
            <w:r w:rsidRPr="001F57E0">
              <w:rPr>
                <w:color w:val="002060"/>
              </w:rPr>
              <w:t>VIA COLLE CIMINO 9</w:t>
            </w:r>
          </w:p>
        </w:tc>
      </w:tr>
      <w:tr w:rsidR="00E938D1" w:rsidRPr="001F57E0" w14:paraId="4C27999F"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D586D9" w14:textId="77777777" w:rsidR="00E938D1" w:rsidRPr="001F57E0" w:rsidRDefault="00E938D1" w:rsidP="00080051">
            <w:pPr>
              <w:pStyle w:val="rowtabella0"/>
              <w:rPr>
                <w:color w:val="002060"/>
              </w:rPr>
            </w:pPr>
            <w:r w:rsidRPr="001F57E0">
              <w:rPr>
                <w:color w:val="002060"/>
              </w:rPr>
              <w:t>CSI MONTEFIORE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30EEC" w14:textId="77777777" w:rsidR="00E938D1" w:rsidRPr="001F57E0" w:rsidRDefault="00E938D1" w:rsidP="00080051">
            <w:pPr>
              <w:pStyle w:val="rowtabella0"/>
              <w:rPr>
                <w:color w:val="002060"/>
              </w:rPr>
            </w:pPr>
            <w:r w:rsidRPr="001F57E0">
              <w:rPr>
                <w:color w:val="002060"/>
              </w:rPr>
              <w:t>CASTORANESE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03046"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8E4A5" w14:textId="77777777" w:rsidR="00E938D1" w:rsidRPr="001F57E0" w:rsidRDefault="00E938D1" w:rsidP="00080051">
            <w:pPr>
              <w:pStyle w:val="rowtabella0"/>
              <w:rPr>
                <w:color w:val="002060"/>
              </w:rPr>
            </w:pPr>
            <w:r w:rsidRPr="001F57E0">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F8411D" w14:textId="77777777" w:rsidR="00E938D1" w:rsidRPr="001F57E0" w:rsidRDefault="00E938D1" w:rsidP="00080051">
            <w:pPr>
              <w:pStyle w:val="rowtabella0"/>
              <w:rPr>
                <w:color w:val="002060"/>
              </w:rPr>
            </w:pPr>
            <w:r w:rsidRPr="001F57E0">
              <w:rPr>
                <w:color w:val="002060"/>
              </w:rPr>
              <w:t>5743 CAMPO DI C5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6F810" w14:textId="77777777" w:rsidR="00E938D1" w:rsidRPr="001F57E0" w:rsidRDefault="00E938D1" w:rsidP="00080051">
            <w:pPr>
              <w:pStyle w:val="rowtabella0"/>
              <w:rPr>
                <w:color w:val="002060"/>
              </w:rPr>
            </w:pPr>
            <w:r w:rsidRPr="001F57E0">
              <w:rPr>
                <w:color w:val="002060"/>
              </w:rPr>
              <w:t>MONTEFIORE DELL'ASO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74179" w14:textId="77777777" w:rsidR="00E938D1" w:rsidRPr="001F57E0" w:rsidRDefault="00E938D1" w:rsidP="00080051">
            <w:pPr>
              <w:pStyle w:val="rowtabella0"/>
              <w:rPr>
                <w:color w:val="002060"/>
              </w:rPr>
            </w:pPr>
            <w:r w:rsidRPr="001F57E0">
              <w:rPr>
                <w:color w:val="002060"/>
              </w:rPr>
              <w:t xml:space="preserve">TRAVERSA VIA </w:t>
            </w:r>
            <w:proofErr w:type="gramStart"/>
            <w:r w:rsidRPr="001F57E0">
              <w:rPr>
                <w:color w:val="002060"/>
              </w:rPr>
              <w:t>U.T</w:t>
            </w:r>
            <w:proofErr w:type="gramEnd"/>
            <w:r w:rsidRPr="001F57E0">
              <w:rPr>
                <w:color w:val="002060"/>
              </w:rPr>
              <w:t>0MEI</w:t>
            </w:r>
          </w:p>
        </w:tc>
      </w:tr>
    </w:tbl>
    <w:p w14:paraId="20D4E3D9" w14:textId="77777777" w:rsidR="00E938D1" w:rsidRPr="00E7081C" w:rsidRDefault="00E938D1" w:rsidP="0024496A">
      <w:pPr>
        <w:pStyle w:val="breakline"/>
        <w:rPr>
          <w:rFonts w:eastAsiaTheme="minorEastAsia"/>
          <w:color w:val="002060"/>
        </w:rPr>
      </w:pPr>
    </w:p>
    <w:p w14:paraId="585B4726" w14:textId="77777777" w:rsidR="0024496A" w:rsidRDefault="0024496A" w:rsidP="0024496A">
      <w:pPr>
        <w:pStyle w:val="breakline"/>
        <w:rPr>
          <w:color w:val="002060"/>
        </w:rPr>
      </w:pPr>
    </w:p>
    <w:p w14:paraId="40C56EEC" w14:textId="77777777" w:rsidR="0024496A" w:rsidRDefault="0024496A" w:rsidP="0024496A">
      <w:pPr>
        <w:pStyle w:val="breakline"/>
        <w:rPr>
          <w:color w:val="002060"/>
        </w:rPr>
      </w:pPr>
    </w:p>
    <w:p w14:paraId="713D1FB6" w14:textId="77777777" w:rsidR="0024496A" w:rsidRPr="00E7081C" w:rsidRDefault="0024496A" w:rsidP="0024496A">
      <w:pPr>
        <w:pStyle w:val="titolocampionato0"/>
        <w:shd w:val="clear" w:color="auto" w:fill="CCCCCC"/>
        <w:spacing w:before="80" w:after="40"/>
        <w:rPr>
          <w:color w:val="002060"/>
        </w:rPr>
      </w:pPr>
      <w:r w:rsidRPr="00E7081C">
        <w:rPr>
          <w:color w:val="002060"/>
        </w:rPr>
        <w:t xml:space="preserve">COPPA </w:t>
      </w:r>
      <w:r>
        <w:rPr>
          <w:color w:val="002060"/>
        </w:rPr>
        <w:t>ITALIA FEMM.LE CALCIO A5</w:t>
      </w:r>
    </w:p>
    <w:p w14:paraId="50F66A00" w14:textId="77777777" w:rsidR="0024496A" w:rsidRPr="00E7081C" w:rsidRDefault="0024496A" w:rsidP="0024496A">
      <w:pPr>
        <w:pStyle w:val="titoloprinc0"/>
        <w:rPr>
          <w:color w:val="002060"/>
        </w:rPr>
      </w:pPr>
      <w:r w:rsidRPr="00E7081C">
        <w:rPr>
          <w:color w:val="002060"/>
        </w:rPr>
        <w:t>VARIAZIONI AL PROGRAMMA GARE</w:t>
      </w:r>
    </w:p>
    <w:p w14:paraId="184D5699" w14:textId="77777777" w:rsidR="0024496A" w:rsidRPr="00E7081C" w:rsidRDefault="0024496A" w:rsidP="0024496A">
      <w:pPr>
        <w:pStyle w:val="breakline"/>
        <w:rPr>
          <w:color w:val="002060"/>
        </w:rPr>
      </w:pPr>
    </w:p>
    <w:p w14:paraId="69FFE1D4" w14:textId="77777777" w:rsidR="0024496A" w:rsidRPr="00E7081C" w:rsidRDefault="0024496A" w:rsidP="0024496A">
      <w:pPr>
        <w:pStyle w:val="breakline"/>
        <w:rPr>
          <w:color w:val="002060"/>
        </w:rPr>
      </w:pPr>
    </w:p>
    <w:p w14:paraId="18876F57" w14:textId="77777777" w:rsidR="0024496A" w:rsidRPr="00E7081C" w:rsidRDefault="0024496A" w:rsidP="0024496A">
      <w:pPr>
        <w:pStyle w:val="sottotitolocampionato10"/>
        <w:rPr>
          <w:color w:val="002060"/>
        </w:rPr>
      </w:pPr>
      <w:r w:rsidRPr="00E7081C">
        <w:rPr>
          <w:color w:val="002060"/>
        </w:rPr>
        <w:t xml:space="preserve">GIRONE </w:t>
      </w:r>
      <w:r>
        <w:rPr>
          <w:color w:val="002060"/>
        </w:rPr>
        <w:t>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24496A" w:rsidRPr="00E7081C" w14:paraId="0BA4E238" w14:textId="77777777" w:rsidTr="00080051">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7109C" w14:textId="77777777" w:rsidR="0024496A" w:rsidRPr="00E7081C" w:rsidRDefault="0024496A" w:rsidP="00080051">
            <w:pPr>
              <w:pStyle w:val="headertabella0"/>
              <w:rPr>
                <w:color w:val="002060"/>
              </w:rPr>
            </w:pPr>
            <w:r w:rsidRPr="00E708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4E665"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79398" w14:textId="77777777" w:rsidR="0024496A" w:rsidRPr="00E7081C" w:rsidRDefault="0024496A" w:rsidP="00080051">
            <w:pPr>
              <w:pStyle w:val="headertabella0"/>
              <w:rPr>
                <w:color w:val="002060"/>
              </w:rPr>
            </w:pPr>
            <w:r w:rsidRPr="00E708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6256E"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6C66E"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718CA"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EEB60"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8B497" w14:textId="77777777" w:rsidR="0024496A" w:rsidRPr="00E7081C" w:rsidRDefault="0024496A" w:rsidP="00080051">
            <w:pPr>
              <w:pStyle w:val="headertabella0"/>
              <w:rPr>
                <w:color w:val="002060"/>
              </w:rPr>
            </w:pPr>
            <w:r w:rsidRPr="00E7081C">
              <w:rPr>
                <w:color w:val="002060"/>
              </w:rPr>
              <w:t>Impianto</w:t>
            </w:r>
          </w:p>
        </w:tc>
      </w:tr>
      <w:tr w:rsidR="0024496A" w:rsidRPr="00E7081C" w14:paraId="10594BF0" w14:textId="77777777" w:rsidTr="0008005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3E42" w14:textId="77777777" w:rsidR="0024496A" w:rsidRPr="00457192" w:rsidRDefault="0024496A" w:rsidP="00080051">
            <w:pPr>
              <w:pStyle w:val="rowtabella0"/>
              <w:rPr>
                <w:color w:val="002060"/>
                <w:highlight w:val="yellow"/>
              </w:rPr>
            </w:pPr>
            <w:r w:rsidRPr="00457192">
              <w:rPr>
                <w:color w:val="002060"/>
                <w:highlight w:val="yellow"/>
              </w:rPr>
              <w:t>2</w:t>
            </w:r>
            <w:r>
              <w:rPr>
                <w:color w:val="002060"/>
                <w:highlight w:val="yellow"/>
              </w:rPr>
              <w:t>2</w:t>
            </w:r>
            <w:r w:rsidRPr="00457192">
              <w:rPr>
                <w:color w:val="002060"/>
                <w:highlight w:val="yellow"/>
              </w:rPr>
              <w:t>/09/2025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417F" w14:textId="77777777" w:rsidR="0024496A" w:rsidRPr="00457192" w:rsidRDefault="0024496A" w:rsidP="00080051">
            <w:pPr>
              <w:pStyle w:val="rowtabella0"/>
              <w:jc w:val="center"/>
              <w:rPr>
                <w:color w:val="002060"/>
                <w:highlight w:val="yellow"/>
              </w:rPr>
            </w:pPr>
            <w:r w:rsidRPr="0045719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5E9B" w14:textId="77777777" w:rsidR="0024496A" w:rsidRPr="00457192" w:rsidRDefault="0024496A" w:rsidP="00080051">
            <w:pPr>
              <w:pStyle w:val="rowtabella0"/>
              <w:rPr>
                <w:color w:val="002060"/>
                <w:highlight w:val="yellow"/>
              </w:rPr>
            </w:pPr>
            <w:r>
              <w:rPr>
                <w:color w:val="002060"/>
                <w:highlight w:val="yellow"/>
              </w:rPr>
              <w:t>GRADARA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F465D" w14:textId="77777777" w:rsidR="0024496A" w:rsidRPr="00457192" w:rsidRDefault="0024496A" w:rsidP="00080051">
            <w:pPr>
              <w:pStyle w:val="rowtabella0"/>
              <w:rPr>
                <w:color w:val="002060"/>
                <w:highlight w:val="yellow"/>
              </w:rPr>
            </w:pPr>
            <w:r>
              <w:rPr>
                <w:color w:val="002060"/>
                <w:highlight w:val="yellow"/>
              </w:rPr>
              <w:t>CENTRO SPORTIVO SUASA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B2066" w14:textId="77777777" w:rsidR="0024496A" w:rsidRPr="00F6624E" w:rsidRDefault="0024496A" w:rsidP="00080051">
            <w:pPr>
              <w:rPr>
                <w:rFonts w:ascii="Arial" w:hAnsi="Arial" w:cs="Arial"/>
                <w:color w:val="002060"/>
                <w:sz w:val="12"/>
                <w:szCs w:val="12"/>
              </w:rPr>
            </w:pPr>
            <w:r w:rsidRPr="00F6624E">
              <w:rPr>
                <w:rFonts w:ascii="Arial" w:hAnsi="Arial" w:cs="Arial"/>
                <w:color w:val="002060"/>
                <w:sz w:val="12"/>
                <w:szCs w:val="12"/>
              </w:rPr>
              <w:t>20/09/2025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6AEE3" w14:textId="77777777" w:rsidR="0024496A" w:rsidRPr="00E7081C" w:rsidRDefault="0024496A" w:rsidP="00080051">
            <w:pPr>
              <w:pStyle w:val="rowtabella0"/>
              <w:jc w:val="center"/>
              <w:rPr>
                <w:color w:val="002060"/>
              </w:rPr>
            </w:pPr>
            <w:r w:rsidRPr="00F6624E">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1F64" w14:textId="77777777" w:rsidR="0024496A" w:rsidRPr="00E7081C" w:rsidRDefault="0024496A" w:rsidP="00080051">
            <w:pPr>
              <w:pStyle w:val="rowtabella0"/>
              <w:jc w:val="center"/>
              <w:rPr>
                <w:color w:val="002060"/>
              </w:rPr>
            </w:pPr>
            <w:r>
              <w:rPr>
                <w:color w:val="002060"/>
              </w:rPr>
              <w:t>18:30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132DE" w14:textId="77777777" w:rsidR="0024496A" w:rsidRPr="00E7081C" w:rsidRDefault="0024496A" w:rsidP="00080051">
            <w:pPr>
              <w:pStyle w:val="rowtabella0"/>
              <w:rPr>
                <w:color w:val="002060"/>
              </w:rPr>
            </w:pPr>
          </w:p>
        </w:tc>
      </w:tr>
    </w:tbl>
    <w:p w14:paraId="4CC2EF22" w14:textId="77777777" w:rsidR="0024496A" w:rsidRPr="00E7081C" w:rsidRDefault="0024496A" w:rsidP="0024496A">
      <w:pPr>
        <w:pStyle w:val="breakline"/>
        <w:rPr>
          <w:rFonts w:eastAsiaTheme="minorEastAsia"/>
          <w:color w:val="002060"/>
        </w:rPr>
      </w:pPr>
    </w:p>
    <w:p w14:paraId="6D5CC6FD" w14:textId="77777777" w:rsidR="0024496A" w:rsidRPr="00E7081C" w:rsidRDefault="0024496A" w:rsidP="0024496A">
      <w:pPr>
        <w:pStyle w:val="breakline"/>
        <w:rPr>
          <w:color w:val="002060"/>
        </w:rPr>
      </w:pPr>
    </w:p>
    <w:p w14:paraId="1B4AB75F" w14:textId="77777777" w:rsidR="0024496A" w:rsidRPr="00E7081C" w:rsidRDefault="0024496A" w:rsidP="0024496A">
      <w:pPr>
        <w:pStyle w:val="titoloprinc0"/>
        <w:rPr>
          <w:color w:val="002060"/>
        </w:rPr>
      </w:pPr>
      <w:r w:rsidRPr="00E7081C">
        <w:rPr>
          <w:color w:val="002060"/>
        </w:rPr>
        <w:t>PROGRAMMA GARE</w:t>
      </w:r>
    </w:p>
    <w:p w14:paraId="1C697AE0" w14:textId="77777777" w:rsidR="0024496A" w:rsidRDefault="0024496A" w:rsidP="0024496A">
      <w:pPr>
        <w:pStyle w:val="breakline"/>
        <w:rPr>
          <w:color w:val="002060"/>
        </w:rPr>
      </w:pPr>
    </w:p>
    <w:p w14:paraId="4D4002F7" w14:textId="77777777" w:rsidR="00E938D1" w:rsidRPr="001F57E0" w:rsidRDefault="00E938D1" w:rsidP="00E938D1">
      <w:pPr>
        <w:pStyle w:val="sottotitolocampionato10"/>
        <w:rPr>
          <w:color w:val="002060"/>
        </w:rPr>
      </w:pPr>
      <w:r w:rsidRPr="001F57E0">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E938D1" w:rsidRPr="001F57E0" w14:paraId="3500008A"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E9D44"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403E2"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5C833"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E10DC"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9BAEF"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55C0E"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9813D"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74893822"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217FE1" w14:textId="77777777" w:rsidR="00E938D1" w:rsidRPr="001F57E0" w:rsidRDefault="00E938D1" w:rsidP="00080051">
            <w:pPr>
              <w:pStyle w:val="rowtabella0"/>
              <w:rPr>
                <w:color w:val="002060"/>
              </w:rPr>
            </w:pPr>
            <w:r w:rsidRPr="001F57E0">
              <w:rPr>
                <w:color w:val="002060"/>
              </w:rPr>
              <w:t>STAFFOLO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33BB19" w14:textId="77777777" w:rsidR="00E938D1" w:rsidRPr="001F57E0" w:rsidRDefault="00E938D1" w:rsidP="00080051">
            <w:pPr>
              <w:pStyle w:val="rowtabella0"/>
              <w:rPr>
                <w:color w:val="002060"/>
              </w:rPr>
            </w:pPr>
            <w:r w:rsidRPr="001F57E0">
              <w:rPr>
                <w:color w:val="002060"/>
              </w:rPr>
              <w:t>ATLETICO MATELICA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9D7830"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189591"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2EA421" w14:textId="77777777" w:rsidR="00E938D1" w:rsidRPr="001F57E0" w:rsidRDefault="00E938D1" w:rsidP="00080051">
            <w:pPr>
              <w:pStyle w:val="rowtabella0"/>
              <w:rPr>
                <w:color w:val="002060"/>
              </w:rPr>
            </w:pPr>
            <w:r w:rsidRPr="001F57E0">
              <w:rPr>
                <w:color w:val="002060"/>
              </w:rPr>
              <w:t>5204 CAMPO C/5 BOCCIODROMO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B78A0" w14:textId="77777777" w:rsidR="00E938D1" w:rsidRPr="001F57E0" w:rsidRDefault="00E938D1" w:rsidP="00080051">
            <w:pPr>
              <w:pStyle w:val="rowtabella0"/>
              <w:rPr>
                <w:color w:val="002060"/>
              </w:rPr>
            </w:pPr>
            <w:r w:rsidRPr="001F57E0">
              <w:rPr>
                <w:color w:val="002060"/>
              </w:rPr>
              <w:t>APIRO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2F8EE2" w14:textId="77777777" w:rsidR="00E938D1" w:rsidRPr="001F57E0" w:rsidRDefault="00E938D1" w:rsidP="00080051">
            <w:pPr>
              <w:pStyle w:val="rowtabella0"/>
              <w:rPr>
                <w:color w:val="002060"/>
              </w:rPr>
            </w:pPr>
            <w:r w:rsidRPr="001F57E0">
              <w:rPr>
                <w:color w:val="002060"/>
              </w:rPr>
              <w:t>LOC. FRONTALE - VIA FIGURETTA</w:t>
            </w:r>
          </w:p>
        </w:tc>
      </w:tr>
    </w:tbl>
    <w:p w14:paraId="4F3B6DDB" w14:textId="77777777" w:rsidR="00E938D1" w:rsidRPr="001F57E0" w:rsidRDefault="00E938D1" w:rsidP="00E938D1">
      <w:pPr>
        <w:pStyle w:val="breakline"/>
        <w:rPr>
          <w:rFonts w:eastAsiaTheme="minorEastAsia"/>
          <w:color w:val="002060"/>
        </w:rPr>
      </w:pPr>
    </w:p>
    <w:p w14:paraId="35F24DFD" w14:textId="77777777" w:rsidR="00E938D1" w:rsidRPr="001F57E0" w:rsidRDefault="00E938D1" w:rsidP="00E938D1">
      <w:pPr>
        <w:pStyle w:val="breakline"/>
        <w:rPr>
          <w:color w:val="002060"/>
        </w:rPr>
      </w:pPr>
    </w:p>
    <w:p w14:paraId="2BA6BE2D" w14:textId="77777777" w:rsidR="00E938D1" w:rsidRPr="001F57E0" w:rsidRDefault="00E938D1" w:rsidP="00E938D1">
      <w:pPr>
        <w:pStyle w:val="breakline"/>
        <w:rPr>
          <w:color w:val="002060"/>
        </w:rPr>
      </w:pPr>
    </w:p>
    <w:p w14:paraId="36DA80F7" w14:textId="77777777" w:rsidR="00E938D1" w:rsidRPr="001F57E0" w:rsidRDefault="00E938D1" w:rsidP="00E938D1">
      <w:pPr>
        <w:pStyle w:val="sottotitolocampionato10"/>
        <w:rPr>
          <w:color w:val="002060"/>
        </w:rPr>
      </w:pPr>
      <w:r w:rsidRPr="001F57E0">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5C90EE5D"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25B8B"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EDF34"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5A388"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F89DA"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823D3"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30EE6"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F5EB4"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756621D7"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1550DC" w14:textId="77777777" w:rsidR="00E938D1" w:rsidRPr="001F57E0" w:rsidRDefault="00E938D1" w:rsidP="00080051">
            <w:pPr>
              <w:pStyle w:val="rowtabella0"/>
              <w:rPr>
                <w:color w:val="002060"/>
              </w:rPr>
            </w:pPr>
            <w:r w:rsidRPr="001F57E0">
              <w:rPr>
                <w:color w:val="002060"/>
              </w:rPr>
              <w:t>GRADARA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CBD10E" w14:textId="77777777" w:rsidR="00E938D1" w:rsidRPr="001F57E0" w:rsidRDefault="00E938D1" w:rsidP="00080051">
            <w:pPr>
              <w:pStyle w:val="rowtabella0"/>
              <w:rPr>
                <w:color w:val="002060"/>
              </w:rPr>
            </w:pPr>
            <w:r w:rsidRPr="001F57E0">
              <w:rPr>
                <w:color w:val="002060"/>
              </w:rPr>
              <w:t>CENTRO SPORTIVO SUASA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FC45A"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BC885D" w14:textId="77777777" w:rsidR="00E938D1" w:rsidRPr="001F57E0" w:rsidRDefault="00E938D1" w:rsidP="00080051">
            <w:pPr>
              <w:pStyle w:val="rowtabella0"/>
              <w:rPr>
                <w:color w:val="002060"/>
              </w:rPr>
            </w:pPr>
            <w:r w:rsidRPr="001F57E0">
              <w:rPr>
                <w:color w:val="002060"/>
              </w:rPr>
              <w:t>22/09/2025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C81F31" w14:textId="77777777" w:rsidR="00E938D1" w:rsidRPr="001F57E0" w:rsidRDefault="00E938D1" w:rsidP="00080051">
            <w:pPr>
              <w:pStyle w:val="rowtabella0"/>
              <w:rPr>
                <w:color w:val="002060"/>
              </w:rPr>
            </w:pPr>
            <w:r w:rsidRPr="001F57E0">
              <w:rPr>
                <w:color w:val="002060"/>
              </w:rPr>
              <w:t>5473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61789C" w14:textId="77777777" w:rsidR="00E938D1" w:rsidRPr="001F57E0" w:rsidRDefault="00E938D1" w:rsidP="00080051">
            <w:pPr>
              <w:pStyle w:val="rowtabella0"/>
              <w:rPr>
                <w:color w:val="002060"/>
              </w:rPr>
            </w:pPr>
            <w:r w:rsidRPr="001F57E0">
              <w:rPr>
                <w:color w:val="002060"/>
              </w:rPr>
              <w:t>GRADARA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5CE265" w14:textId="77777777" w:rsidR="00E938D1" w:rsidRPr="001F57E0" w:rsidRDefault="00E938D1" w:rsidP="00080051">
            <w:pPr>
              <w:pStyle w:val="rowtabella0"/>
              <w:rPr>
                <w:color w:val="002060"/>
              </w:rPr>
            </w:pPr>
            <w:r w:rsidRPr="001F57E0">
              <w:rPr>
                <w:color w:val="002060"/>
              </w:rPr>
              <w:t>VIA TAVULLIA</w:t>
            </w:r>
          </w:p>
        </w:tc>
      </w:tr>
    </w:tbl>
    <w:p w14:paraId="6A2D3D8C" w14:textId="77777777" w:rsidR="00E938D1" w:rsidRPr="001F57E0" w:rsidRDefault="00E938D1" w:rsidP="00E938D1">
      <w:pPr>
        <w:pStyle w:val="breakline"/>
        <w:rPr>
          <w:rFonts w:eastAsiaTheme="minorEastAsia"/>
          <w:color w:val="002060"/>
        </w:rPr>
      </w:pPr>
    </w:p>
    <w:p w14:paraId="649F1B38" w14:textId="77777777" w:rsidR="00E938D1" w:rsidRPr="001F57E0" w:rsidRDefault="00E938D1" w:rsidP="00E938D1">
      <w:pPr>
        <w:pStyle w:val="breakline"/>
        <w:rPr>
          <w:color w:val="002060"/>
        </w:rPr>
      </w:pPr>
    </w:p>
    <w:p w14:paraId="46E41ABF" w14:textId="77777777" w:rsidR="00E938D1" w:rsidRPr="001F57E0" w:rsidRDefault="00E938D1" w:rsidP="00E938D1">
      <w:pPr>
        <w:pStyle w:val="breakline"/>
        <w:rPr>
          <w:color w:val="002060"/>
        </w:rPr>
      </w:pPr>
    </w:p>
    <w:p w14:paraId="37E2DE57" w14:textId="77777777" w:rsidR="00E938D1" w:rsidRPr="001F57E0" w:rsidRDefault="00E938D1" w:rsidP="00E938D1">
      <w:pPr>
        <w:pStyle w:val="sottotitolocampionato10"/>
        <w:rPr>
          <w:color w:val="002060"/>
        </w:rPr>
      </w:pPr>
      <w:r w:rsidRPr="001F57E0">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80"/>
        <w:gridCol w:w="1551"/>
        <w:gridCol w:w="1551"/>
      </w:tblGrid>
      <w:tr w:rsidR="00E938D1" w:rsidRPr="001F57E0" w14:paraId="78F93EAC"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877FD"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FEA38"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940DC"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9FB96"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55DCB"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C0658"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C3063"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30A63F98"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E63E4E" w14:textId="77777777" w:rsidR="00E938D1" w:rsidRPr="001F57E0" w:rsidRDefault="00E938D1" w:rsidP="00080051">
            <w:pPr>
              <w:pStyle w:val="rowtabella0"/>
              <w:rPr>
                <w:color w:val="002060"/>
              </w:rPr>
            </w:pPr>
            <w:r w:rsidRPr="001F57E0">
              <w:rPr>
                <w:color w:val="002060"/>
              </w:rPr>
              <w:t>RIPABERARDA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F0E683" w14:textId="77777777" w:rsidR="00E938D1" w:rsidRPr="001F57E0" w:rsidRDefault="00E938D1" w:rsidP="00080051">
            <w:pPr>
              <w:pStyle w:val="rowtabella0"/>
              <w:rPr>
                <w:color w:val="002060"/>
              </w:rPr>
            </w:pPr>
            <w:r w:rsidRPr="001F57E0">
              <w:rPr>
                <w:color w:val="002060"/>
              </w:rPr>
              <w:t>CALCIO POTENZA PICENA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C827EC"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B07E25"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E4438F" w14:textId="77777777" w:rsidR="00E938D1" w:rsidRPr="001F57E0" w:rsidRDefault="00E938D1" w:rsidP="00080051">
            <w:pPr>
              <w:pStyle w:val="rowtabella0"/>
              <w:rPr>
                <w:color w:val="002060"/>
              </w:rPr>
            </w:pPr>
            <w:r w:rsidRPr="001F57E0">
              <w:rPr>
                <w:color w:val="002060"/>
              </w:rPr>
              <w:t>5682 PALASPORT RIPABERARDA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009100" w14:textId="77777777" w:rsidR="00E938D1" w:rsidRPr="001F57E0" w:rsidRDefault="00E938D1" w:rsidP="00080051">
            <w:pPr>
              <w:pStyle w:val="rowtabella0"/>
              <w:rPr>
                <w:color w:val="002060"/>
              </w:rPr>
            </w:pPr>
            <w:r w:rsidRPr="001F57E0">
              <w:rPr>
                <w:color w:val="002060"/>
              </w:rPr>
              <w:t>CASTIGNANO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C794DB" w14:textId="77777777" w:rsidR="00E938D1" w:rsidRPr="001F57E0" w:rsidRDefault="00E938D1" w:rsidP="00080051">
            <w:pPr>
              <w:pStyle w:val="rowtabella0"/>
              <w:rPr>
                <w:color w:val="002060"/>
              </w:rPr>
            </w:pPr>
            <w:r w:rsidRPr="001F57E0">
              <w:rPr>
                <w:color w:val="002060"/>
              </w:rPr>
              <w:t>VIA DON GIUSEPPE MARUCCI 1</w:t>
            </w:r>
          </w:p>
        </w:tc>
      </w:tr>
    </w:tbl>
    <w:p w14:paraId="74E2803C" w14:textId="77777777" w:rsidR="00E938D1" w:rsidRPr="001F57E0" w:rsidRDefault="00E938D1" w:rsidP="00E938D1">
      <w:pPr>
        <w:pStyle w:val="breakline"/>
        <w:rPr>
          <w:rFonts w:eastAsiaTheme="minorEastAsia"/>
          <w:color w:val="002060"/>
        </w:rPr>
      </w:pPr>
    </w:p>
    <w:p w14:paraId="305E6BB8" w14:textId="77777777" w:rsidR="00E938D1" w:rsidRPr="001F57E0" w:rsidRDefault="00E938D1" w:rsidP="00E938D1">
      <w:pPr>
        <w:pStyle w:val="breakline"/>
        <w:rPr>
          <w:color w:val="002060"/>
        </w:rPr>
      </w:pPr>
    </w:p>
    <w:p w14:paraId="3157374E" w14:textId="77777777" w:rsidR="00E938D1" w:rsidRPr="001F57E0" w:rsidRDefault="00E938D1" w:rsidP="00E938D1">
      <w:pPr>
        <w:pStyle w:val="breakline"/>
        <w:rPr>
          <w:color w:val="002060"/>
        </w:rPr>
      </w:pPr>
    </w:p>
    <w:p w14:paraId="79F16D6B" w14:textId="77777777" w:rsidR="00E938D1" w:rsidRPr="001F57E0" w:rsidRDefault="00E938D1" w:rsidP="00E938D1">
      <w:pPr>
        <w:pStyle w:val="sottotitolocampionato10"/>
        <w:rPr>
          <w:color w:val="002060"/>
        </w:rPr>
      </w:pPr>
      <w:r w:rsidRPr="001F57E0">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77018FE9"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FAA04"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A36F2"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A8D13"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2DD5C"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2C286"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D800B"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61F75"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15654698"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FAD7A2" w14:textId="77777777" w:rsidR="00E938D1" w:rsidRPr="001F57E0" w:rsidRDefault="00E938D1" w:rsidP="00080051">
            <w:pPr>
              <w:pStyle w:val="rowtabella0"/>
              <w:rPr>
                <w:color w:val="002060"/>
              </w:rPr>
            </w:pPr>
            <w:r w:rsidRPr="001F57E0">
              <w:rPr>
                <w:color w:val="002060"/>
              </w:rPr>
              <w:t>VENERE POTENTIA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2F0A3D" w14:textId="77777777" w:rsidR="00E938D1" w:rsidRPr="001F57E0" w:rsidRDefault="00E938D1" w:rsidP="00080051">
            <w:pPr>
              <w:pStyle w:val="rowtabella0"/>
              <w:rPr>
                <w:color w:val="002060"/>
              </w:rPr>
            </w:pPr>
            <w:r w:rsidRPr="001F57E0">
              <w:rPr>
                <w:color w:val="002060"/>
              </w:rPr>
              <w:t>FUTSAL COMUNANZA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89C54"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821803" w14:textId="77777777" w:rsidR="00E938D1" w:rsidRPr="001F57E0" w:rsidRDefault="00E938D1" w:rsidP="00080051">
            <w:pPr>
              <w:pStyle w:val="rowtabella0"/>
              <w:rPr>
                <w:color w:val="002060"/>
              </w:rPr>
            </w:pPr>
            <w:r w:rsidRPr="001F57E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DFE83C" w14:textId="77777777" w:rsidR="00E938D1" w:rsidRPr="001F57E0" w:rsidRDefault="00E938D1" w:rsidP="00080051">
            <w:pPr>
              <w:pStyle w:val="rowtabella0"/>
              <w:rPr>
                <w:color w:val="002060"/>
              </w:rPr>
            </w:pPr>
            <w:r w:rsidRPr="001F57E0">
              <w:rPr>
                <w:color w:val="002060"/>
              </w:rPr>
              <w:t>5279 PALESTRA G. LEOPARDI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D01AB" w14:textId="77777777" w:rsidR="00E938D1" w:rsidRPr="001F57E0" w:rsidRDefault="00E938D1" w:rsidP="00080051">
            <w:pPr>
              <w:pStyle w:val="rowtabella0"/>
              <w:rPr>
                <w:color w:val="002060"/>
              </w:rPr>
            </w:pPr>
            <w:r w:rsidRPr="001F57E0">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95B59F" w14:textId="77777777" w:rsidR="00E938D1" w:rsidRPr="001F57E0" w:rsidRDefault="00E938D1" w:rsidP="00080051">
            <w:pPr>
              <w:pStyle w:val="rowtabella0"/>
              <w:rPr>
                <w:color w:val="002060"/>
              </w:rPr>
            </w:pPr>
            <w:r w:rsidRPr="001F57E0">
              <w:rPr>
                <w:color w:val="002060"/>
              </w:rPr>
              <w:t>VIA DELLO SPORT</w:t>
            </w:r>
          </w:p>
        </w:tc>
      </w:tr>
    </w:tbl>
    <w:p w14:paraId="23E61854" w14:textId="77777777" w:rsidR="00E938D1" w:rsidRDefault="00E938D1" w:rsidP="0024496A">
      <w:pPr>
        <w:pStyle w:val="breakline"/>
        <w:rPr>
          <w:color w:val="002060"/>
        </w:rPr>
      </w:pPr>
    </w:p>
    <w:p w14:paraId="06CC708F" w14:textId="77777777" w:rsidR="00E938D1" w:rsidRPr="00E7081C" w:rsidRDefault="00E938D1" w:rsidP="0024496A">
      <w:pPr>
        <w:pStyle w:val="breakline"/>
        <w:rPr>
          <w:color w:val="002060"/>
        </w:rPr>
      </w:pPr>
    </w:p>
    <w:p w14:paraId="159BA22B" w14:textId="77777777" w:rsidR="0024496A" w:rsidRPr="00E7081C" w:rsidRDefault="0024496A" w:rsidP="0024496A">
      <w:pPr>
        <w:pStyle w:val="titolocampionato0"/>
        <w:shd w:val="clear" w:color="auto" w:fill="CCCCCC"/>
        <w:spacing w:before="80" w:after="40"/>
        <w:rPr>
          <w:color w:val="002060"/>
        </w:rPr>
      </w:pPr>
      <w:r w:rsidRPr="00E7081C">
        <w:rPr>
          <w:color w:val="002060"/>
        </w:rPr>
        <w:t>COPPA MARCHE UNDER 19 CALCIO 5</w:t>
      </w:r>
    </w:p>
    <w:p w14:paraId="0EA90758" w14:textId="77777777" w:rsidR="0024496A" w:rsidRPr="00E7081C" w:rsidRDefault="0024496A" w:rsidP="0024496A">
      <w:pPr>
        <w:pStyle w:val="titoloprinc0"/>
        <w:rPr>
          <w:color w:val="002060"/>
        </w:rPr>
      </w:pPr>
      <w:r w:rsidRPr="00E7081C">
        <w:rPr>
          <w:color w:val="002060"/>
        </w:rPr>
        <w:t>VARIAZIONI AL PROGRAMMA GARE</w:t>
      </w:r>
    </w:p>
    <w:p w14:paraId="058B6588" w14:textId="77777777" w:rsidR="0024496A" w:rsidRPr="00E7081C" w:rsidRDefault="0024496A" w:rsidP="0024496A">
      <w:pPr>
        <w:pStyle w:val="breakline"/>
        <w:rPr>
          <w:color w:val="002060"/>
        </w:rPr>
      </w:pPr>
    </w:p>
    <w:p w14:paraId="4FC2CC7A" w14:textId="77777777" w:rsidR="0024496A" w:rsidRPr="00E7081C" w:rsidRDefault="0024496A" w:rsidP="0024496A">
      <w:pPr>
        <w:pStyle w:val="breakline"/>
        <w:rPr>
          <w:color w:val="002060"/>
        </w:rPr>
      </w:pPr>
    </w:p>
    <w:p w14:paraId="7F2B3564" w14:textId="77777777" w:rsidR="0024496A" w:rsidRPr="00E7081C" w:rsidRDefault="0024496A" w:rsidP="0024496A">
      <w:pPr>
        <w:pStyle w:val="sottotitolocampionato10"/>
        <w:rPr>
          <w:color w:val="002060"/>
        </w:rPr>
      </w:pPr>
      <w:r w:rsidRPr="00E7081C">
        <w:rPr>
          <w:color w:val="002060"/>
        </w:rPr>
        <w:t xml:space="preserve">GIRONE </w:t>
      </w:r>
      <w:r>
        <w:rPr>
          <w:color w:val="002060"/>
        </w:rPr>
        <w:t>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3B242A2A"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C2BB3" w14:textId="77777777" w:rsidR="0024496A" w:rsidRPr="00E7081C" w:rsidRDefault="0024496A" w:rsidP="00080051">
            <w:pPr>
              <w:pStyle w:val="headertabella0"/>
              <w:rPr>
                <w:color w:val="002060"/>
              </w:rPr>
            </w:pPr>
            <w:r w:rsidRPr="00E7081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53AEE"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2B28C" w14:textId="77777777" w:rsidR="0024496A" w:rsidRPr="00E7081C" w:rsidRDefault="0024496A" w:rsidP="00080051">
            <w:pPr>
              <w:pStyle w:val="headertabella0"/>
              <w:rPr>
                <w:color w:val="002060"/>
              </w:rPr>
            </w:pPr>
            <w:r w:rsidRPr="00E7081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888E3"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8591C"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F6FB2"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CE87D"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FE1BF" w14:textId="77777777" w:rsidR="0024496A" w:rsidRPr="00E7081C" w:rsidRDefault="0024496A" w:rsidP="00080051">
            <w:pPr>
              <w:pStyle w:val="headertabella0"/>
              <w:rPr>
                <w:color w:val="002060"/>
              </w:rPr>
            </w:pPr>
            <w:r w:rsidRPr="00E7081C">
              <w:rPr>
                <w:color w:val="002060"/>
              </w:rPr>
              <w:t>Impianto</w:t>
            </w:r>
          </w:p>
        </w:tc>
      </w:tr>
      <w:tr w:rsidR="0024496A" w:rsidRPr="00E7081C" w14:paraId="6BC1A674"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25590" w14:textId="77777777" w:rsidR="0024496A" w:rsidRPr="00457192" w:rsidRDefault="0024496A" w:rsidP="00080051">
            <w:pPr>
              <w:pStyle w:val="rowtabella0"/>
              <w:rPr>
                <w:color w:val="002060"/>
                <w:highlight w:val="yellow"/>
              </w:rPr>
            </w:pPr>
            <w:r w:rsidRPr="00457192">
              <w:rPr>
                <w:color w:val="002060"/>
                <w:highlight w:val="yellow"/>
              </w:rPr>
              <w:t>20/09/2025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95A04" w14:textId="77777777" w:rsidR="0024496A" w:rsidRPr="00457192" w:rsidRDefault="0024496A" w:rsidP="00080051">
            <w:pPr>
              <w:pStyle w:val="rowtabella0"/>
              <w:jc w:val="center"/>
              <w:rPr>
                <w:color w:val="002060"/>
                <w:highlight w:val="yellow"/>
              </w:rPr>
            </w:pPr>
            <w:r w:rsidRPr="00457192">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2A17" w14:textId="77777777" w:rsidR="0024496A" w:rsidRPr="00457192" w:rsidRDefault="0024496A" w:rsidP="00080051">
            <w:pPr>
              <w:pStyle w:val="rowtabella0"/>
              <w:rPr>
                <w:color w:val="002060"/>
                <w:highlight w:val="yellow"/>
              </w:rPr>
            </w:pPr>
            <w:r w:rsidRPr="00457192">
              <w:rPr>
                <w:color w:val="002060"/>
                <w:highlight w:val="yellow"/>
              </w:rPr>
              <w:t>BULDOG T.N.T. LUCREZIA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77A5" w14:textId="77777777" w:rsidR="0024496A" w:rsidRPr="00457192" w:rsidRDefault="0024496A" w:rsidP="00080051">
            <w:pPr>
              <w:pStyle w:val="rowtabella0"/>
              <w:rPr>
                <w:color w:val="002060"/>
                <w:highlight w:val="yellow"/>
              </w:rPr>
            </w:pPr>
            <w:r w:rsidRPr="00457192">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ACC3" w14:textId="77777777" w:rsidR="0024496A" w:rsidRPr="00E7081C" w:rsidRDefault="0024496A" w:rsidP="0008005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09B0A" w14:textId="77777777" w:rsidR="0024496A" w:rsidRPr="00E7081C" w:rsidRDefault="0024496A" w:rsidP="00080051">
            <w:pPr>
              <w:pStyle w:val="rowtabella0"/>
              <w:jc w:val="center"/>
              <w:rPr>
                <w:color w:val="002060"/>
              </w:rPr>
            </w:pPr>
            <w:r w:rsidRPr="00457192">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C58C" w14:textId="77777777" w:rsidR="0024496A" w:rsidRPr="00E7081C" w:rsidRDefault="0024496A" w:rsidP="00080051">
            <w:pPr>
              <w:pStyle w:val="rowtabella0"/>
              <w:jc w:val="center"/>
              <w:rPr>
                <w:color w:val="002060"/>
              </w:rPr>
            </w:pPr>
            <w:r w:rsidRPr="00E7081C">
              <w:rPr>
                <w:color w:val="002060"/>
              </w:rPr>
              <w:t>1</w:t>
            </w:r>
            <w:r>
              <w:rPr>
                <w:color w:val="002060"/>
              </w:rPr>
              <w:t>6</w:t>
            </w:r>
            <w:r w:rsidRPr="00E7081C">
              <w:rPr>
                <w:color w:val="002060"/>
              </w:rPr>
              <w:t>:</w:t>
            </w:r>
            <w:r>
              <w:rPr>
                <w:color w:val="002060"/>
              </w:rPr>
              <w:t>0</w:t>
            </w:r>
            <w:r w:rsidRPr="00E7081C">
              <w:rPr>
                <w:color w:val="002060"/>
              </w:rPr>
              <w:t>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F4973" w14:textId="77777777" w:rsidR="0024496A" w:rsidRPr="00E7081C" w:rsidRDefault="0024496A" w:rsidP="00080051">
            <w:pPr>
              <w:rPr>
                <w:color w:val="002060"/>
              </w:rPr>
            </w:pPr>
          </w:p>
        </w:tc>
      </w:tr>
    </w:tbl>
    <w:p w14:paraId="7F1B9CA2" w14:textId="77777777" w:rsidR="0024496A" w:rsidRPr="00E7081C" w:rsidRDefault="0024496A" w:rsidP="0024496A">
      <w:pPr>
        <w:pStyle w:val="breakline"/>
        <w:rPr>
          <w:rFonts w:eastAsiaTheme="minorEastAsia"/>
          <w:color w:val="002060"/>
        </w:rPr>
      </w:pPr>
    </w:p>
    <w:p w14:paraId="6154F3A7" w14:textId="77777777" w:rsidR="0024496A" w:rsidRPr="00E7081C" w:rsidRDefault="0024496A" w:rsidP="0024496A">
      <w:pPr>
        <w:pStyle w:val="breakline"/>
        <w:rPr>
          <w:color w:val="002060"/>
        </w:rPr>
      </w:pPr>
    </w:p>
    <w:p w14:paraId="131430CD" w14:textId="77777777" w:rsidR="0024496A" w:rsidRPr="00E7081C" w:rsidRDefault="0024496A" w:rsidP="0024496A">
      <w:pPr>
        <w:pStyle w:val="sottotitolocampionato10"/>
        <w:rPr>
          <w:color w:val="002060"/>
        </w:rPr>
      </w:pPr>
      <w:r w:rsidRPr="00E7081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1AF7DA1B"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0E7DE" w14:textId="77777777" w:rsidR="0024496A" w:rsidRPr="00E7081C" w:rsidRDefault="0024496A" w:rsidP="00080051">
            <w:pPr>
              <w:pStyle w:val="headertabella0"/>
              <w:rPr>
                <w:color w:val="002060"/>
              </w:rPr>
            </w:pPr>
            <w:r w:rsidRPr="00E7081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BD663"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C6A48" w14:textId="77777777" w:rsidR="0024496A" w:rsidRPr="00E7081C" w:rsidRDefault="0024496A" w:rsidP="00080051">
            <w:pPr>
              <w:pStyle w:val="headertabella0"/>
              <w:rPr>
                <w:color w:val="002060"/>
              </w:rPr>
            </w:pPr>
            <w:r w:rsidRPr="00E7081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62F96"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C68C1"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B9718"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04B8A"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E9C1D" w14:textId="77777777" w:rsidR="0024496A" w:rsidRPr="00E7081C" w:rsidRDefault="0024496A" w:rsidP="00080051">
            <w:pPr>
              <w:pStyle w:val="headertabella0"/>
              <w:rPr>
                <w:color w:val="002060"/>
              </w:rPr>
            </w:pPr>
            <w:r w:rsidRPr="00E7081C">
              <w:rPr>
                <w:color w:val="002060"/>
              </w:rPr>
              <w:t>Impianto</w:t>
            </w:r>
          </w:p>
        </w:tc>
      </w:tr>
      <w:tr w:rsidR="0024496A" w:rsidRPr="00E7081C" w14:paraId="3F5E6274"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01EB" w14:textId="77777777" w:rsidR="0024496A" w:rsidRPr="00457192" w:rsidRDefault="0024496A" w:rsidP="00080051">
            <w:pPr>
              <w:pStyle w:val="rowtabella0"/>
              <w:rPr>
                <w:color w:val="002060"/>
                <w:highlight w:val="yellow"/>
              </w:rPr>
            </w:pPr>
            <w:r w:rsidRPr="00457192">
              <w:rPr>
                <w:color w:val="002060"/>
                <w:highlight w:val="yellow"/>
              </w:rPr>
              <w:t>20/09/2025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1727B" w14:textId="77777777" w:rsidR="0024496A" w:rsidRPr="00457192" w:rsidRDefault="0024496A" w:rsidP="00080051">
            <w:pPr>
              <w:pStyle w:val="rowtabella0"/>
              <w:jc w:val="center"/>
              <w:rPr>
                <w:color w:val="002060"/>
                <w:highlight w:val="yellow"/>
              </w:rPr>
            </w:pPr>
            <w:r w:rsidRPr="00457192">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B7EC" w14:textId="77777777" w:rsidR="0024496A" w:rsidRPr="00457192" w:rsidRDefault="0024496A" w:rsidP="00080051">
            <w:pPr>
              <w:pStyle w:val="rowtabella0"/>
              <w:rPr>
                <w:color w:val="002060"/>
                <w:highlight w:val="yellow"/>
              </w:rPr>
            </w:pPr>
            <w:r w:rsidRPr="00457192">
              <w:rPr>
                <w:color w:val="002060"/>
                <w:highlight w:val="yellow"/>
              </w:rPr>
              <w:t>ACSS MONDOLFO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9870A" w14:textId="77777777" w:rsidR="0024496A" w:rsidRPr="00457192" w:rsidRDefault="0024496A" w:rsidP="00080051">
            <w:pPr>
              <w:pStyle w:val="rowtabella0"/>
              <w:rPr>
                <w:color w:val="002060"/>
                <w:highlight w:val="yellow"/>
              </w:rPr>
            </w:pPr>
            <w:r w:rsidRPr="00457192">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6E36" w14:textId="77777777" w:rsidR="0024496A" w:rsidRPr="00E7081C" w:rsidRDefault="0024496A" w:rsidP="0008005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6F6D1" w14:textId="77777777" w:rsidR="0024496A" w:rsidRPr="00457192" w:rsidRDefault="0024496A" w:rsidP="00080051">
            <w:pPr>
              <w:pStyle w:val="rowtabella0"/>
              <w:jc w:val="center"/>
              <w:rPr>
                <w:color w:val="002060"/>
                <w:highlight w:val="yellow"/>
              </w:rPr>
            </w:pPr>
            <w:r w:rsidRPr="0045719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8AA9" w14:textId="77777777" w:rsidR="0024496A" w:rsidRPr="00E7081C" w:rsidRDefault="0024496A" w:rsidP="00080051">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7454" w14:textId="77777777" w:rsidR="0024496A" w:rsidRPr="00E7081C" w:rsidRDefault="0024496A" w:rsidP="00080051">
            <w:pPr>
              <w:pStyle w:val="rowtabella0"/>
              <w:rPr>
                <w:color w:val="002060"/>
              </w:rPr>
            </w:pPr>
            <w:r w:rsidRPr="00457192">
              <w:rPr>
                <w:color w:val="002060"/>
                <w:highlight w:val="yellow"/>
              </w:rPr>
              <w:t>CAMPO DI C5 ENTRO PAL OLIMPIA MONTEPORZIO VIA RISORGIMENTO 16</w:t>
            </w:r>
          </w:p>
        </w:tc>
      </w:tr>
    </w:tbl>
    <w:p w14:paraId="22F3CEDD" w14:textId="77777777" w:rsidR="0024496A" w:rsidRPr="00E7081C" w:rsidRDefault="0024496A" w:rsidP="0024496A">
      <w:pPr>
        <w:pStyle w:val="breakline"/>
        <w:rPr>
          <w:rFonts w:eastAsiaTheme="minorEastAsia"/>
          <w:color w:val="002060"/>
        </w:rPr>
      </w:pPr>
    </w:p>
    <w:p w14:paraId="7E53BC23" w14:textId="77777777" w:rsidR="0024496A" w:rsidRPr="00E7081C" w:rsidRDefault="0024496A" w:rsidP="0024496A">
      <w:pPr>
        <w:pStyle w:val="titoloprinc0"/>
        <w:rPr>
          <w:color w:val="002060"/>
        </w:rPr>
      </w:pPr>
      <w:r w:rsidRPr="00E7081C">
        <w:rPr>
          <w:color w:val="002060"/>
        </w:rPr>
        <w:t>PROGRAMMA GARE</w:t>
      </w:r>
    </w:p>
    <w:p w14:paraId="6D659255" w14:textId="77777777" w:rsidR="0024496A" w:rsidRDefault="0024496A" w:rsidP="0024496A">
      <w:pPr>
        <w:pStyle w:val="breakline"/>
        <w:rPr>
          <w:color w:val="002060"/>
        </w:rPr>
      </w:pPr>
    </w:p>
    <w:p w14:paraId="118BBB90" w14:textId="77777777" w:rsidR="00E938D1" w:rsidRPr="001F57E0" w:rsidRDefault="00E938D1" w:rsidP="00E938D1">
      <w:pPr>
        <w:pStyle w:val="sottotitolocampionato10"/>
        <w:rPr>
          <w:color w:val="002060"/>
        </w:rPr>
      </w:pPr>
      <w:r w:rsidRPr="001F57E0">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E938D1" w:rsidRPr="001F57E0" w14:paraId="16821D27"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73EA8" w14:textId="77777777" w:rsidR="00E938D1" w:rsidRPr="001F57E0" w:rsidRDefault="00E938D1" w:rsidP="00080051">
            <w:pPr>
              <w:pStyle w:val="headertabella0"/>
              <w:rPr>
                <w:color w:val="002060"/>
              </w:rPr>
            </w:pPr>
            <w:r w:rsidRPr="001F57E0">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B877B"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921FF"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A02D7"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BBC5D"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5EF7C"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14EA0"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23211156"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A53085" w14:textId="77777777" w:rsidR="00E938D1" w:rsidRPr="001F57E0" w:rsidRDefault="00E938D1" w:rsidP="00080051">
            <w:pPr>
              <w:pStyle w:val="rowtabella0"/>
              <w:rPr>
                <w:color w:val="002060"/>
              </w:rPr>
            </w:pPr>
            <w:r w:rsidRPr="001F57E0">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431F82" w14:textId="77777777" w:rsidR="00E938D1" w:rsidRPr="001F57E0" w:rsidRDefault="00E938D1" w:rsidP="00080051">
            <w:pPr>
              <w:pStyle w:val="rowtabella0"/>
              <w:rPr>
                <w:color w:val="002060"/>
              </w:rPr>
            </w:pPr>
            <w:r w:rsidRPr="001F57E0">
              <w:rPr>
                <w:color w:val="002060"/>
              </w:rPr>
              <w:t>CHIARAVALLE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1C72C0"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B1640" w14:textId="77777777" w:rsidR="00E938D1" w:rsidRPr="001F57E0" w:rsidRDefault="00E938D1" w:rsidP="00080051">
            <w:pPr>
              <w:pStyle w:val="rowtabella0"/>
              <w:rPr>
                <w:color w:val="002060"/>
              </w:rPr>
            </w:pPr>
            <w:r w:rsidRPr="001F57E0">
              <w:rPr>
                <w:color w:val="002060"/>
              </w:rPr>
              <w:t>20/09/2025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4181AC" w14:textId="77777777" w:rsidR="00E938D1" w:rsidRPr="001F57E0" w:rsidRDefault="00E938D1" w:rsidP="00080051">
            <w:pPr>
              <w:pStyle w:val="rowtabella0"/>
              <w:rPr>
                <w:color w:val="002060"/>
              </w:rPr>
            </w:pPr>
            <w:r w:rsidRPr="001F57E0">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876F5" w14:textId="77777777" w:rsidR="00E938D1" w:rsidRPr="001F57E0" w:rsidRDefault="00E938D1" w:rsidP="00080051">
            <w:pPr>
              <w:pStyle w:val="rowtabella0"/>
              <w:rPr>
                <w:color w:val="002060"/>
              </w:rPr>
            </w:pPr>
            <w:r w:rsidRPr="001F57E0">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9855D1" w14:textId="77777777" w:rsidR="00E938D1" w:rsidRPr="001F57E0" w:rsidRDefault="00E938D1" w:rsidP="00080051">
            <w:pPr>
              <w:pStyle w:val="rowtabella0"/>
              <w:rPr>
                <w:color w:val="002060"/>
              </w:rPr>
            </w:pPr>
            <w:r w:rsidRPr="001F57E0">
              <w:rPr>
                <w:color w:val="002060"/>
              </w:rPr>
              <w:t xml:space="preserve">VIA </w:t>
            </w:r>
            <w:proofErr w:type="gramStart"/>
            <w:r w:rsidRPr="001F57E0">
              <w:rPr>
                <w:color w:val="002060"/>
              </w:rPr>
              <w:t>B.BUOZZI</w:t>
            </w:r>
            <w:proofErr w:type="gramEnd"/>
          </w:p>
        </w:tc>
      </w:tr>
    </w:tbl>
    <w:p w14:paraId="46A2E4FC" w14:textId="77777777" w:rsidR="00E938D1" w:rsidRPr="001F57E0" w:rsidRDefault="00E938D1" w:rsidP="00E938D1">
      <w:pPr>
        <w:pStyle w:val="breakline"/>
        <w:rPr>
          <w:rFonts w:eastAsiaTheme="minorEastAsia"/>
          <w:color w:val="002060"/>
        </w:rPr>
      </w:pPr>
    </w:p>
    <w:p w14:paraId="72378218" w14:textId="77777777" w:rsidR="00E938D1" w:rsidRPr="001F57E0" w:rsidRDefault="00E938D1" w:rsidP="00E938D1">
      <w:pPr>
        <w:pStyle w:val="breakline"/>
        <w:rPr>
          <w:color w:val="002060"/>
        </w:rPr>
      </w:pPr>
    </w:p>
    <w:p w14:paraId="5686B7CC" w14:textId="77777777" w:rsidR="00E938D1" w:rsidRPr="001F57E0" w:rsidRDefault="00E938D1" w:rsidP="00E938D1">
      <w:pPr>
        <w:pStyle w:val="breakline"/>
        <w:rPr>
          <w:color w:val="002060"/>
        </w:rPr>
      </w:pPr>
    </w:p>
    <w:p w14:paraId="0945E84D" w14:textId="77777777" w:rsidR="00E938D1" w:rsidRPr="001F57E0" w:rsidRDefault="00E938D1" w:rsidP="00E938D1">
      <w:pPr>
        <w:pStyle w:val="sottotitolocampionato10"/>
        <w:rPr>
          <w:color w:val="002060"/>
        </w:rPr>
      </w:pPr>
      <w:r w:rsidRPr="001F57E0">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2BE1339C"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D879F"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8BAB4"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F3A00"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0C4B9"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7EC4A"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088C2"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B44F4"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14D51DAD"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85C1E2" w14:textId="77777777" w:rsidR="00E938D1" w:rsidRPr="001F57E0" w:rsidRDefault="00E938D1" w:rsidP="00080051">
            <w:pPr>
              <w:pStyle w:val="rowtabella0"/>
              <w:rPr>
                <w:color w:val="002060"/>
              </w:rPr>
            </w:pPr>
            <w:r w:rsidRPr="001F57E0">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6BEF9E" w14:textId="77777777" w:rsidR="00E938D1" w:rsidRPr="001F57E0" w:rsidRDefault="00E938D1" w:rsidP="00080051">
            <w:pPr>
              <w:pStyle w:val="rowtabella0"/>
              <w:rPr>
                <w:color w:val="002060"/>
              </w:rPr>
            </w:pPr>
            <w:r w:rsidRPr="001F57E0">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D44543"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71CC0B" w14:textId="77777777" w:rsidR="00E938D1" w:rsidRPr="001F57E0" w:rsidRDefault="00E938D1" w:rsidP="00080051">
            <w:pPr>
              <w:pStyle w:val="rowtabella0"/>
              <w:rPr>
                <w:color w:val="002060"/>
              </w:rPr>
            </w:pPr>
            <w:r w:rsidRPr="001F57E0">
              <w:rPr>
                <w:color w:val="002060"/>
              </w:rPr>
              <w:t>20/09/2025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D9E61" w14:textId="77777777" w:rsidR="00E938D1" w:rsidRPr="001F57E0" w:rsidRDefault="00E938D1" w:rsidP="00080051">
            <w:pPr>
              <w:pStyle w:val="rowtabella0"/>
              <w:rPr>
                <w:color w:val="002060"/>
              </w:rPr>
            </w:pPr>
            <w:r w:rsidRPr="001F57E0">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A1EE04" w14:textId="77777777" w:rsidR="00E938D1" w:rsidRPr="001F57E0" w:rsidRDefault="00E938D1" w:rsidP="00080051">
            <w:pPr>
              <w:pStyle w:val="rowtabella0"/>
              <w:rPr>
                <w:color w:val="002060"/>
              </w:rPr>
            </w:pPr>
            <w:r w:rsidRPr="001F57E0">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34F62F" w14:textId="77777777" w:rsidR="00E938D1" w:rsidRPr="001F57E0" w:rsidRDefault="00E938D1" w:rsidP="00080051">
            <w:pPr>
              <w:pStyle w:val="rowtabella0"/>
              <w:rPr>
                <w:color w:val="002060"/>
              </w:rPr>
            </w:pPr>
            <w:r w:rsidRPr="001F57E0">
              <w:rPr>
                <w:color w:val="002060"/>
              </w:rPr>
              <w:t>VIA NAZARIO SAURO</w:t>
            </w:r>
          </w:p>
        </w:tc>
      </w:tr>
    </w:tbl>
    <w:p w14:paraId="4EE03CF4" w14:textId="77777777" w:rsidR="00E938D1" w:rsidRPr="001F57E0" w:rsidRDefault="00E938D1" w:rsidP="00E938D1">
      <w:pPr>
        <w:pStyle w:val="breakline"/>
        <w:rPr>
          <w:rFonts w:eastAsiaTheme="minorEastAsia"/>
          <w:color w:val="002060"/>
        </w:rPr>
      </w:pPr>
    </w:p>
    <w:p w14:paraId="0B8F44F2" w14:textId="77777777" w:rsidR="00E938D1" w:rsidRPr="001F57E0" w:rsidRDefault="00E938D1" w:rsidP="00E938D1">
      <w:pPr>
        <w:pStyle w:val="breakline"/>
        <w:rPr>
          <w:color w:val="002060"/>
        </w:rPr>
      </w:pPr>
    </w:p>
    <w:p w14:paraId="1254A566" w14:textId="77777777" w:rsidR="00E938D1" w:rsidRPr="001F57E0" w:rsidRDefault="00E938D1" w:rsidP="00E938D1">
      <w:pPr>
        <w:pStyle w:val="breakline"/>
        <w:rPr>
          <w:color w:val="002060"/>
        </w:rPr>
      </w:pPr>
    </w:p>
    <w:p w14:paraId="5459F758" w14:textId="77777777" w:rsidR="00E938D1" w:rsidRPr="001F57E0" w:rsidRDefault="00E938D1" w:rsidP="00E938D1">
      <w:pPr>
        <w:pStyle w:val="sottotitolocampionato10"/>
        <w:rPr>
          <w:color w:val="002060"/>
        </w:rPr>
      </w:pPr>
      <w:r w:rsidRPr="001F57E0">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4"/>
        <w:gridCol w:w="385"/>
        <w:gridCol w:w="898"/>
        <w:gridCol w:w="1176"/>
        <w:gridCol w:w="1552"/>
        <w:gridCol w:w="1555"/>
      </w:tblGrid>
      <w:tr w:rsidR="00E938D1" w:rsidRPr="001F57E0" w14:paraId="5ED57E78"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2DB24"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DA455"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629D2"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F2811"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0F8A9"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00EC3"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31E7C"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79453AD3"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61B283" w14:textId="77777777" w:rsidR="00E938D1" w:rsidRPr="001F57E0" w:rsidRDefault="00E938D1" w:rsidP="00080051">
            <w:pPr>
              <w:pStyle w:val="rowtabella0"/>
              <w:rPr>
                <w:color w:val="002060"/>
              </w:rPr>
            </w:pPr>
            <w:r w:rsidRPr="001F57E0">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0A1B2A" w14:textId="77777777" w:rsidR="00E938D1" w:rsidRPr="001F57E0" w:rsidRDefault="00E938D1" w:rsidP="00080051">
            <w:pPr>
              <w:pStyle w:val="rowtabella0"/>
              <w:rPr>
                <w:color w:val="002060"/>
              </w:rPr>
            </w:pPr>
            <w:r w:rsidRPr="001F57E0">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C0F059"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D17B39" w14:textId="77777777" w:rsidR="00E938D1" w:rsidRPr="001F57E0" w:rsidRDefault="00E938D1" w:rsidP="00080051">
            <w:pPr>
              <w:pStyle w:val="rowtabella0"/>
              <w:rPr>
                <w:color w:val="002060"/>
              </w:rPr>
            </w:pPr>
            <w:r w:rsidRPr="001F57E0">
              <w:rPr>
                <w:color w:val="002060"/>
              </w:rPr>
              <w:t>20/09/2025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70FAF9" w14:textId="77777777" w:rsidR="00E938D1" w:rsidRPr="001F57E0" w:rsidRDefault="00E938D1" w:rsidP="00080051">
            <w:pPr>
              <w:pStyle w:val="rowtabella0"/>
              <w:rPr>
                <w:color w:val="002060"/>
              </w:rPr>
            </w:pPr>
            <w:r w:rsidRPr="001F57E0">
              <w:rPr>
                <w:color w:val="002060"/>
              </w:rPr>
              <w:t>5447 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58DDF4" w14:textId="77777777" w:rsidR="00E938D1" w:rsidRPr="001F57E0" w:rsidRDefault="00E938D1" w:rsidP="00080051">
            <w:pPr>
              <w:pStyle w:val="rowtabella0"/>
              <w:rPr>
                <w:color w:val="002060"/>
              </w:rPr>
            </w:pPr>
            <w:r w:rsidRPr="001F57E0">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4795A8" w14:textId="77777777" w:rsidR="00E938D1" w:rsidRPr="001F57E0" w:rsidRDefault="00E938D1" w:rsidP="00080051">
            <w:pPr>
              <w:pStyle w:val="rowtabella0"/>
              <w:rPr>
                <w:color w:val="002060"/>
              </w:rPr>
            </w:pPr>
            <w:r w:rsidRPr="001F57E0">
              <w:rPr>
                <w:color w:val="002060"/>
              </w:rPr>
              <w:t>VIA RISORGIMENTO 16</w:t>
            </w:r>
          </w:p>
        </w:tc>
      </w:tr>
    </w:tbl>
    <w:p w14:paraId="6FEEA6F6" w14:textId="77777777" w:rsidR="00E938D1" w:rsidRPr="001F57E0" w:rsidRDefault="00E938D1" w:rsidP="00E938D1">
      <w:pPr>
        <w:pStyle w:val="breakline"/>
        <w:rPr>
          <w:rFonts w:eastAsiaTheme="minorEastAsia"/>
          <w:color w:val="002060"/>
        </w:rPr>
      </w:pPr>
    </w:p>
    <w:p w14:paraId="31882461" w14:textId="77777777" w:rsidR="00E938D1" w:rsidRPr="001F57E0" w:rsidRDefault="00E938D1" w:rsidP="00E938D1">
      <w:pPr>
        <w:pStyle w:val="breakline"/>
        <w:rPr>
          <w:color w:val="002060"/>
        </w:rPr>
      </w:pPr>
    </w:p>
    <w:p w14:paraId="4EE85E33" w14:textId="77777777" w:rsidR="00E938D1" w:rsidRPr="001F57E0" w:rsidRDefault="00E938D1" w:rsidP="00E938D1">
      <w:pPr>
        <w:pStyle w:val="breakline"/>
        <w:rPr>
          <w:color w:val="002060"/>
        </w:rPr>
      </w:pPr>
    </w:p>
    <w:p w14:paraId="4372B6E0" w14:textId="77777777" w:rsidR="00E938D1" w:rsidRPr="001F57E0" w:rsidRDefault="00E938D1" w:rsidP="00E938D1">
      <w:pPr>
        <w:pStyle w:val="sottotitolocampionato10"/>
        <w:rPr>
          <w:color w:val="002060"/>
        </w:rPr>
      </w:pPr>
      <w:r w:rsidRPr="001F57E0">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1C232BAF"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E7BE1"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32BAC"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F4385"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E1D95"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1B5EB"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CDB93"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0831F"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31A4375E"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4F8FF3" w14:textId="77777777" w:rsidR="00E938D1" w:rsidRPr="001F57E0" w:rsidRDefault="00E938D1" w:rsidP="00080051">
            <w:pPr>
              <w:pStyle w:val="rowtabella0"/>
              <w:rPr>
                <w:color w:val="002060"/>
              </w:rPr>
            </w:pPr>
            <w:r w:rsidRPr="001F57E0">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5219AB" w14:textId="77777777" w:rsidR="00E938D1" w:rsidRPr="001F57E0" w:rsidRDefault="00E938D1" w:rsidP="00080051">
            <w:pPr>
              <w:pStyle w:val="rowtabella0"/>
              <w:rPr>
                <w:color w:val="002060"/>
              </w:rPr>
            </w:pPr>
            <w:r w:rsidRPr="001F57E0">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AF9E65"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5C6A65" w14:textId="77777777" w:rsidR="00E938D1" w:rsidRPr="001F57E0" w:rsidRDefault="00E938D1" w:rsidP="00080051">
            <w:pPr>
              <w:pStyle w:val="rowtabella0"/>
              <w:rPr>
                <w:color w:val="002060"/>
              </w:rPr>
            </w:pPr>
            <w:r w:rsidRPr="001F57E0">
              <w:rPr>
                <w:color w:val="002060"/>
              </w:rPr>
              <w:t>20/09/2025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6A9F80" w14:textId="77777777" w:rsidR="00E938D1" w:rsidRPr="001F57E0" w:rsidRDefault="00E938D1" w:rsidP="00080051">
            <w:pPr>
              <w:pStyle w:val="rowtabella0"/>
              <w:rPr>
                <w:color w:val="002060"/>
              </w:rPr>
            </w:pPr>
            <w:r w:rsidRPr="001F57E0">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75C03F" w14:textId="77777777" w:rsidR="00E938D1" w:rsidRPr="001F57E0" w:rsidRDefault="00E938D1" w:rsidP="00080051">
            <w:pPr>
              <w:pStyle w:val="rowtabella0"/>
              <w:rPr>
                <w:color w:val="002060"/>
              </w:rPr>
            </w:pPr>
            <w:r w:rsidRPr="001F57E0">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5D2D6B" w14:textId="77777777" w:rsidR="00E938D1" w:rsidRPr="001F57E0" w:rsidRDefault="00E938D1" w:rsidP="00080051">
            <w:pPr>
              <w:pStyle w:val="rowtabella0"/>
              <w:rPr>
                <w:color w:val="002060"/>
              </w:rPr>
            </w:pPr>
            <w:r w:rsidRPr="001F57E0">
              <w:rPr>
                <w:color w:val="002060"/>
              </w:rPr>
              <w:t>VIA DELLO STADIO</w:t>
            </w:r>
          </w:p>
        </w:tc>
      </w:tr>
    </w:tbl>
    <w:p w14:paraId="03ECCE4B" w14:textId="77777777" w:rsidR="00E938D1" w:rsidRPr="001F57E0" w:rsidRDefault="00E938D1" w:rsidP="00E938D1">
      <w:pPr>
        <w:pStyle w:val="breakline"/>
        <w:rPr>
          <w:rFonts w:eastAsiaTheme="minorEastAsia"/>
          <w:color w:val="002060"/>
        </w:rPr>
      </w:pPr>
    </w:p>
    <w:p w14:paraId="2EB2CF1D" w14:textId="77777777" w:rsidR="00E938D1" w:rsidRPr="001F57E0" w:rsidRDefault="00E938D1" w:rsidP="00E938D1">
      <w:pPr>
        <w:pStyle w:val="breakline"/>
        <w:rPr>
          <w:color w:val="002060"/>
        </w:rPr>
      </w:pPr>
    </w:p>
    <w:p w14:paraId="1CC06A66" w14:textId="77777777" w:rsidR="00E938D1" w:rsidRPr="001F57E0" w:rsidRDefault="00E938D1" w:rsidP="00E938D1">
      <w:pPr>
        <w:pStyle w:val="breakline"/>
        <w:rPr>
          <w:color w:val="002060"/>
        </w:rPr>
      </w:pPr>
    </w:p>
    <w:p w14:paraId="1CBE7CE2" w14:textId="77777777" w:rsidR="00E938D1" w:rsidRPr="001F57E0" w:rsidRDefault="00E938D1" w:rsidP="00E938D1">
      <w:pPr>
        <w:pStyle w:val="sottotitolocampionato10"/>
        <w:rPr>
          <w:color w:val="002060"/>
        </w:rPr>
      </w:pPr>
      <w:r w:rsidRPr="001F57E0">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8"/>
        <w:gridCol w:w="385"/>
        <w:gridCol w:w="898"/>
        <w:gridCol w:w="1199"/>
        <w:gridCol w:w="1546"/>
        <w:gridCol w:w="1546"/>
      </w:tblGrid>
      <w:tr w:rsidR="00E938D1" w:rsidRPr="001F57E0" w14:paraId="19E75868"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9BBEC"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B3410"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90FCC"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FD19C"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938F8"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B6021"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3AA42"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498503F2"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374A9F" w14:textId="77777777" w:rsidR="00E938D1" w:rsidRPr="001F57E0" w:rsidRDefault="00E938D1" w:rsidP="00080051">
            <w:pPr>
              <w:pStyle w:val="rowtabella0"/>
              <w:rPr>
                <w:color w:val="002060"/>
              </w:rPr>
            </w:pPr>
            <w:r w:rsidRPr="001F57E0">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36A27B" w14:textId="77777777" w:rsidR="00E938D1" w:rsidRPr="001F57E0" w:rsidRDefault="00E938D1" w:rsidP="00080051">
            <w:pPr>
              <w:pStyle w:val="rowtabella0"/>
              <w:rPr>
                <w:color w:val="002060"/>
              </w:rPr>
            </w:pPr>
            <w:r w:rsidRPr="001F57E0">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043808"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E63B62" w14:textId="77777777" w:rsidR="00E938D1" w:rsidRPr="001F57E0" w:rsidRDefault="00E938D1" w:rsidP="00080051">
            <w:pPr>
              <w:pStyle w:val="rowtabella0"/>
              <w:rPr>
                <w:color w:val="002060"/>
              </w:rPr>
            </w:pPr>
            <w:r w:rsidRPr="001F57E0">
              <w:rPr>
                <w:color w:val="002060"/>
              </w:rPr>
              <w:t>20/09/2025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810C73" w14:textId="77777777" w:rsidR="00E938D1" w:rsidRPr="001F57E0" w:rsidRDefault="00E938D1" w:rsidP="00080051">
            <w:pPr>
              <w:pStyle w:val="rowtabella0"/>
              <w:rPr>
                <w:color w:val="002060"/>
              </w:rPr>
            </w:pPr>
            <w:r w:rsidRPr="001F57E0">
              <w:rPr>
                <w:color w:val="002060"/>
              </w:rPr>
              <w:t xml:space="preserve">5295 TENSOSTRUTTURA VIA </w:t>
            </w:r>
            <w:proofErr w:type="gramStart"/>
            <w:r w:rsidRPr="001F57E0">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C75632" w14:textId="77777777" w:rsidR="00E938D1" w:rsidRPr="001F57E0" w:rsidRDefault="00E938D1" w:rsidP="00080051">
            <w:pPr>
              <w:pStyle w:val="rowtabella0"/>
              <w:rPr>
                <w:color w:val="002060"/>
              </w:rPr>
            </w:pPr>
            <w:r w:rsidRPr="001F57E0">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427B68" w14:textId="77777777" w:rsidR="00E938D1" w:rsidRPr="001F57E0" w:rsidRDefault="00E938D1" w:rsidP="00080051">
            <w:pPr>
              <w:pStyle w:val="rowtabella0"/>
              <w:rPr>
                <w:color w:val="002060"/>
              </w:rPr>
            </w:pPr>
            <w:r w:rsidRPr="001F57E0">
              <w:rPr>
                <w:color w:val="002060"/>
              </w:rPr>
              <w:t xml:space="preserve">VIA </w:t>
            </w:r>
            <w:proofErr w:type="gramStart"/>
            <w:r w:rsidRPr="001F57E0">
              <w:rPr>
                <w:color w:val="002060"/>
              </w:rPr>
              <w:t>E.MATTEI</w:t>
            </w:r>
            <w:proofErr w:type="gramEnd"/>
          </w:p>
        </w:tc>
      </w:tr>
    </w:tbl>
    <w:p w14:paraId="0EF5397A" w14:textId="77777777" w:rsidR="00E938D1" w:rsidRPr="001F57E0" w:rsidRDefault="00E938D1" w:rsidP="00E938D1">
      <w:pPr>
        <w:pStyle w:val="breakline"/>
        <w:rPr>
          <w:rFonts w:eastAsiaTheme="minorEastAsia"/>
          <w:color w:val="002060"/>
        </w:rPr>
      </w:pPr>
    </w:p>
    <w:p w14:paraId="70AAB9A3" w14:textId="77777777" w:rsidR="00E938D1" w:rsidRPr="001F57E0" w:rsidRDefault="00E938D1" w:rsidP="00E938D1">
      <w:pPr>
        <w:pStyle w:val="breakline"/>
        <w:rPr>
          <w:color w:val="002060"/>
        </w:rPr>
      </w:pPr>
    </w:p>
    <w:p w14:paraId="60A08485" w14:textId="77777777" w:rsidR="00E938D1" w:rsidRPr="001F57E0" w:rsidRDefault="00E938D1" w:rsidP="00E938D1">
      <w:pPr>
        <w:pStyle w:val="breakline"/>
        <w:rPr>
          <w:color w:val="002060"/>
        </w:rPr>
      </w:pPr>
    </w:p>
    <w:p w14:paraId="0908C826" w14:textId="77777777" w:rsidR="00E938D1" w:rsidRPr="001F57E0" w:rsidRDefault="00E938D1" w:rsidP="00E938D1">
      <w:pPr>
        <w:pStyle w:val="sottotitolocampionato10"/>
        <w:rPr>
          <w:color w:val="002060"/>
        </w:rPr>
      </w:pPr>
      <w:r w:rsidRPr="001F57E0">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E938D1" w:rsidRPr="001F57E0" w14:paraId="7AB4F187"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30783"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3FEC8"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248D3"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09E66"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95710"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E00DE"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41F63"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7F3CC591"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A2BCB6" w14:textId="77777777" w:rsidR="00E938D1" w:rsidRPr="001F57E0" w:rsidRDefault="00E938D1" w:rsidP="00080051">
            <w:pPr>
              <w:pStyle w:val="rowtabella0"/>
              <w:rPr>
                <w:color w:val="002060"/>
              </w:rPr>
            </w:pPr>
            <w:r w:rsidRPr="001F57E0">
              <w:rPr>
                <w:color w:val="002060"/>
              </w:rPr>
              <w:t>POLISPORTIVA ROSSO BLU</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E3E8D" w14:textId="77777777" w:rsidR="00E938D1" w:rsidRPr="001F57E0" w:rsidRDefault="00E938D1" w:rsidP="00080051">
            <w:pPr>
              <w:pStyle w:val="rowtabella0"/>
              <w:rPr>
                <w:color w:val="002060"/>
              </w:rPr>
            </w:pPr>
            <w:r w:rsidRPr="001F57E0">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22760D"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17877F" w14:textId="77777777" w:rsidR="00E938D1" w:rsidRPr="001F57E0" w:rsidRDefault="00E938D1" w:rsidP="00080051">
            <w:pPr>
              <w:pStyle w:val="rowtabella0"/>
              <w:rPr>
                <w:color w:val="002060"/>
              </w:rPr>
            </w:pPr>
            <w:r w:rsidRPr="001F57E0">
              <w:rPr>
                <w:color w:val="002060"/>
              </w:rPr>
              <w:t>20/09/2025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B5E482" w14:textId="77777777" w:rsidR="00E938D1" w:rsidRPr="001F57E0" w:rsidRDefault="00E938D1" w:rsidP="00080051">
            <w:pPr>
              <w:pStyle w:val="rowtabella0"/>
              <w:rPr>
                <w:color w:val="002060"/>
              </w:rPr>
            </w:pPr>
            <w:r w:rsidRPr="001F57E0">
              <w:rPr>
                <w:color w:val="002060"/>
              </w:rPr>
              <w:t>5280 TENSOSTRUTTURA S.</w:t>
            </w:r>
            <w:proofErr w:type="gramStart"/>
            <w:r w:rsidRPr="001F57E0">
              <w:rPr>
                <w:color w:val="002060"/>
              </w:rPr>
              <w:t>M.APPARENTE</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C331B" w14:textId="77777777" w:rsidR="00E938D1" w:rsidRPr="001F57E0" w:rsidRDefault="00E938D1" w:rsidP="00080051">
            <w:pPr>
              <w:pStyle w:val="rowtabella0"/>
              <w:rPr>
                <w:color w:val="002060"/>
              </w:rPr>
            </w:pPr>
            <w:r w:rsidRPr="001F57E0">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117184" w14:textId="77777777" w:rsidR="00E938D1" w:rsidRPr="001F57E0" w:rsidRDefault="00E938D1" w:rsidP="00080051">
            <w:pPr>
              <w:pStyle w:val="rowtabella0"/>
              <w:rPr>
                <w:color w:val="002060"/>
              </w:rPr>
            </w:pPr>
            <w:r w:rsidRPr="001F57E0">
              <w:rPr>
                <w:color w:val="002060"/>
              </w:rPr>
              <w:t>VIA LORENZO LOTTO</w:t>
            </w:r>
          </w:p>
        </w:tc>
      </w:tr>
    </w:tbl>
    <w:p w14:paraId="59744C2D" w14:textId="77777777" w:rsidR="00E938D1" w:rsidRPr="001F57E0" w:rsidRDefault="00E938D1" w:rsidP="00E938D1">
      <w:pPr>
        <w:pStyle w:val="breakline"/>
        <w:rPr>
          <w:rFonts w:eastAsiaTheme="minorEastAsia"/>
          <w:color w:val="002060"/>
        </w:rPr>
      </w:pPr>
    </w:p>
    <w:p w14:paraId="5D9B47F7" w14:textId="77777777" w:rsidR="00E938D1" w:rsidRPr="001F57E0" w:rsidRDefault="00E938D1" w:rsidP="00E938D1">
      <w:pPr>
        <w:pStyle w:val="breakline"/>
        <w:rPr>
          <w:color w:val="002060"/>
        </w:rPr>
      </w:pPr>
    </w:p>
    <w:p w14:paraId="2924C4F8" w14:textId="77777777" w:rsidR="00E938D1" w:rsidRPr="001F57E0" w:rsidRDefault="00E938D1" w:rsidP="00E938D1">
      <w:pPr>
        <w:pStyle w:val="breakline"/>
        <w:rPr>
          <w:color w:val="002060"/>
        </w:rPr>
      </w:pPr>
    </w:p>
    <w:p w14:paraId="02A529B3" w14:textId="77777777" w:rsidR="00E938D1" w:rsidRPr="001F57E0" w:rsidRDefault="00E938D1" w:rsidP="00E938D1">
      <w:pPr>
        <w:pStyle w:val="sottotitolocampionato10"/>
        <w:rPr>
          <w:color w:val="002060"/>
        </w:rPr>
      </w:pPr>
      <w:r w:rsidRPr="001F57E0">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1"/>
        <w:gridCol w:w="385"/>
        <w:gridCol w:w="898"/>
        <w:gridCol w:w="1177"/>
        <w:gridCol w:w="1548"/>
        <w:gridCol w:w="1571"/>
      </w:tblGrid>
      <w:tr w:rsidR="00E938D1" w:rsidRPr="001F57E0" w14:paraId="268C1FCB"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D7612"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7534D"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39BBF"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AC215"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47558"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6A961"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CC41C"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3442913F"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AC7C5F" w14:textId="77777777" w:rsidR="00E938D1" w:rsidRPr="001F57E0" w:rsidRDefault="00E938D1" w:rsidP="00080051">
            <w:pPr>
              <w:pStyle w:val="rowtabella0"/>
              <w:rPr>
                <w:color w:val="002060"/>
              </w:rPr>
            </w:pPr>
            <w:r w:rsidRPr="001F57E0">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2C293F" w14:textId="77777777" w:rsidR="00E938D1" w:rsidRPr="001F57E0" w:rsidRDefault="00E938D1" w:rsidP="00080051">
            <w:pPr>
              <w:pStyle w:val="rowtabella0"/>
              <w:rPr>
                <w:color w:val="002060"/>
              </w:rPr>
            </w:pPr>
            <w:proofErr w:type="gramStart"/>
            <w:r w:rsidRPr="001F57E0">
              <w:rPr>
                <w:color w:val="002060"/>
              </w:rPr>
              <w:t>U.MANDOLESI</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371C79"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4C057B" w14:textId="77777777" w:rsidR="00E938D1" w:rsidRPr="001F57E0" w:rsidRDefault="00E938D1" w:rsidP="00080051">
            <w:pPr>
              <w:pStyle w:val="rowtabella0"/>
              <w:rPr>
                <w:color w:val="002060"/>
              </w:rPr>
            </w:pPr>
            <w:r w:rsidRPr="001F57E0">
              <w:rPr>
                <w:color w:val="002060"/>
              </w:rPr>
              <w:t>21/09/2025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7B0A03" w14:textId="77777777" w:rsidR="00E938D1" w:rsidRPr="001F57E0" w:rsidRDefault="00E938D1" w:rsidP="00080051">
            <w:pPr>
              <w:pStyle w:val="rowtabella0"/>
              <w:rPr>
                <w:color w:val="002060"/>
              </w:rPr>
            </w:pPr>
            <w:r w:rsidRPr="001F57E0">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3BF61F" w14:textId="77777777" w:rsidR="00E938D1" w:rsidRPr="001F57E0" w:rsidRDefault="00E938D1" w:rsidP="00080051">
            <w:pPr>
              <w:pStyle w:val="rowtabella0"/>
              <w:rPr>
                <w:color w:val="002060"/>
              </w:rPr>
            </w:pPr>
            <w:r w:rsidRPr="001F57E0">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5DE5B8" w14:textId="77777777" w:rsidR="00E938D1" w:rsidRPr="001F57E0" w:rsidRDefault="00E938D1" w:rsidP="00080051">
            <w:pPr>
              <w:pStyle w:val="rowtabella0"/>
              <w:rPr>
                <w:color w:val="002060"/>
              </w:rPr>
            </w:pPr>
            <w:r w:rsidRPr="001F57E0">
              <w:rPr>
                <w:color w:val="002060"/>
              </w:rPr>
              <w:t xml:space="preserve">LOC.MONTEROCCO VIA </w:t>
            </w:r>
            <w:proofErr w:type="gramStart"/>
            <w:r w:rsidRPr="001F57E0">
              <w:rPr>
                <w:color w:val="002060"/>
              </w:rPr>
              <w:t>A.MANCINI</w:t>
            </w:r>
            <w:proofErr w:type="gramEnd"/>
          </w:p>
        </w:tc>
      </w:tr>
    </w:tbl>
    <w:p w14:paraId="78CAE9B6" w14:textId="77777777" w:rsidR="00E938D1" w:rsidRPr="001F57E0" w:rsidRDefault="00E938D1" w:rsidP="00E938D1">
      <w:pPr>
        <w:pStyle w:val="breakline"/>
        <w:rPr>
          <w:rFonts w:eastAsiaTheme="minorEastAsia"/>
          <w:color w:val="002060"/>
        </w:rPr>
      </w:pPr>
    </w:p>
    <w:p w14:paraId="1B74E46E" w14:textId="77777777" w:rsidR="00E938D1" w:rsidRPr="001F57E0" w:rsidRDefault="00E938D1" w:rsidP="00E938D1">
      <w:pPr>
        <w:pStyle w:val="breakline"/>
        <w:rPr>
          <w:color w:val="002060"/>
        </w:rPr>
      </w:pPr>
    </w:p>
    <w:p w14:paraId="6E6C066E" w14:textId="77777777" w:rsidR="00E938D1" w:rsidRPr="001F57E0" w:rsidRDefault="00E938D1" w:rsidP="00E938D1">
      <w:pPr>
        <w:pStyle w:val="breakline"/>
        <w:rPr>
          <w:color w:val="002060"/>
        </w:rPr>
      </w:pPr>
    </w:p>
    <w:p w14:paraId="413FAC30" w14:textId="77777777" w:rsidR="00E938D1" w:rsidRPr="001F57E0" w:rsidRDefault="00E938D1" w:rsidP="00E938D1">
      <w:pPr>
        <w:pStyle w:val="sottotitolocampionato10"/>
        <w:rPr>
          <w:color w:val="002060"/>
        </w:rPr>
      </w:pPr>
      <w:r w:rsidRPr="001F57E0">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E938D1" w:rsidRPr="001F57E0" w14:paraId="1BCEA699"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D7B96"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B14A3"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3A7AD"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4786F"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CF2F9"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1FA39"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9264A"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60FEB1DC"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D9FA85" w14:textId="77777777" w:rsidR="00E938D1" w:rsidRPr="001F57E0" w:rsidRDefault="00E938D1" w:rsidP="00080051">
            <w:pPr>
              <w:pStyle w:val="rowtabella0"/>
              <w:rPr>
                <w:color w:val="002060"/>
              </w:rPr>
            </w:pPr>
            <w:r w:rsidRPr="001F57E0">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CB057" w14:textId="77777777" w:rsidR="00E938D1" w:rsidRPr="001F57E0" w:rsidRDefault="00E938D1" w:rsidP="00080051">
            <w:pPr>
              <w:pStyle w:val="rowtabella0"/>
              <w:rPr>
                <w:color w:val="002060"/>
              </w:rPr>
            </w:pPr>
            <w:r w:rsidRPr="001F57E0">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B59BED"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2B8DEB" w14:textId="77777777" w:rsidR="00E938D1" w:rsidRPr="001F57E0" w:rsidRDefault="00E938D1" w:rsidP="00080051">
            <w:pPr>
              <w:pStyle w:val="rowtabella0"/>
              <w:rPr>
                <w:color w:val="002060"/>
              </w:rPr>
            </w:pPr>
            <w:r w:rsidRPr="001F57E0">
              <w:rPr>
                <w:color w:val="002060"/>
              </w:rPr>
              <w:t>21/09/2025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F05166" w14:textId="77777777" w:rsidR="00E938D1" w:rsidRPr="001F57E0" w:rsidRDefault="00E938D1" w:rsidP="00080051">
            <w:pPr>
              <w:pStyle w:val="rowtabella0"/>
              <w:rPr>
                <w:color w:val="002060"/>
              </w:rPr>
            </w:pPr>
            <w:r w:rsidRPr="001F57E0">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6FBEE0" w14:textId="77777777" w:rsidR="00E938D1" w:rsidRPr="001F57E0" w:rsidRDefault="00E938D1" w:rsidP="00080051">
            <w:pPr>
              <w:pStyle w:val="rowtabella0"/>
              <w:rPr>
                <w:color w:val="002060"/>
              </w:rPr>
            </w:pPr>
            <w:r w:rsidRPr="001F57E0">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FA64ED" w14:textId="77777777" w:rsidR="00E938D1" w:rsidRPr="001F57E0" w:rsidRDefault="00E938D1" w:rsidP="00080051">
            <w:pPr>
              <w:pStyle w:val="rowtabella0"/>
              <w:rPr>
                <w:color w:val="002060"/>
              </w:rPr>
            </w:pPr>
            <w:r w:rsidRPr="001F57E0">
              <w:rPr>
                <w:color w:val="002060"/>
              </w:rPr>
              <w:t>VIA WEBER - ZONA STICCHI</w:t>
            </w:r>
          </w:p>
        </w:tc>
      </w:tr>
    </w:tbl>
    <w:p w14:paraId="601144DD" w14:textId="77777777" w:rsidR="00E938D1" w:rsidRPr="00E7081C" w:rsidRDefault="00E938D1" w:rsidP="0024496A">
      <w:pPr>
        <w:pStyle w:val="breakline"/>
        <w:rPr>
          <w:color w:val="002060"/>
        </w:rPr>
      </w:pPr>
    </w:p>
    <w:p w14:paraId="6CABBE63" w14:textId="77777777" w:rsidR="0024496A" w:rsidRDefault="0024496A" w:rsidP="0024496A">
      <w:pPr>
        <w:pStyle w:val="breakline"/>
        <w:rPr>
          <w:color w:val="002060"/>
        </w:rPr>
      </w:pPr>
    </w:p>
    <w:p w14:paraId="13B3D161" w14:textId="77777777" w:rsidR="0024496A" w:rsidRPr="00E7081C" w:rsidRDefault="0024496A" w:rsidP="0024496A">
      <w:pPr>
        <w:pStyle w:val="titolocampionato0"/>
        <w:shd w:val="clear" w:color="auto" w:fill="CCCCCC"/>
        <w:spacing w:before="80" w:after="40"/>
        <w:rPr>
          <w:color w:val="002060"/>
        </w:rPr>
      </w:pPr>
      <w:r w:rsidRPr="00E7081C">
        <w:rPr>
          <w:color w:val="002060"/>
        </w:rPr>
        <w:t>COPPA MARCHE UNDER17 CALCIO A5</w:t>
      </w:r>
    </w:p>
    <w:p w14:paraId="747441FD" w14:textId="77777777" w:rsidR="0024496A" w:rsidRPr="00E7081C" w:rsidRDefault="0024496A" w:rsidP="0024496A">
      <w:pPr>
        <w:pStyle w:val="titoloprinc0"/>
        <w:rPr>
          <w:color w:val="002060"/>
        </w:rPr>
      </w:pPr>
      <w:r w:rsidRPr="00E7081C">
        <w:rPr>
          <w:color w:val="002060"/>
        </w:rPr>
        <w:t>VARIAZIONI AL PROGRAMMA GARE</w:t>
      </w:r>
    </w:p>
    <w:p w14:paraId="2B147941" w14:textId="77777777" w:rsidR="0024496A" w:rsidRPr="00E7081C" w:rsidRDefault="0024496A" w:rsidP="0024496A">
      <w:pPr>
        <w:pStyle w:val="breakline"/>
        <w:rPr>
          <w:color w:val="002060"/>
        </w:rPr>
      </w:pPr>
    </w:p>
    <w:p w14:paraId="4B7C6D48" w14:textId="77777777" w:rsidR="0024496A" w:rsidRPr="00E7081C" w:rsidRDefault="0024496A" w:rsidP="0024496A">
      <w:pPr>
        <w:pStyle w:val="breakline"/>
        <w:rPr>
          <w:color w:val="002060"/>
        </w:rPr>
      </w:pPr>
    </w:p>
    <w:p w14:paraId="7F79459C" w14:textId="77777777" w:rsidR="0024496A" w:rsidRPr="00E7081C" w:rsidRDefault="0024496A" w:rsidP="0024496A">
      <w:pPr>
        <w:pStyle w:val="sottotitolocampionato10"/>
        <w:rPr>
          <w:color w:val="002060"/>
        </w:rPr>
      </w:pPr>
      <w:r w:rsidRPr="00E7081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748A0CC8"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0656F" w14:textId="77777777" w:rsidR="0024496A" w:rsidRPr="00E7081C" w:rsidRDefault="0024496A" w:rsidP="00080051">
            <w:pPr>
              <w:pStyle w:val="headertabella0"/>
              <w:rPr>
                <w:color w:val="002060"/>
              </w:rPr>
            </w:pPr>
            <w:r w:rsidRPr="00E7081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04596"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A8BC5" w14:textId="77777777" w:rsidR="0024496A" w:rsidRPr="00E7081C" w:rsidRDefault="0024496A" w:rsidP="00080051">
            <w:pPr>
              <w:pStyle w:val="headertabella0"/>
              <w:rPr>
                <w:color w:val="002060"/>
              </w:rPr>
            </w:pPr>
            <w:r w:rsidRPr="00E7081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0DD34"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30F86"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75647"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5D064"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843B3" w14:textId="77777777" w:rsidR="0024496A" w:rsidRPr="00E7081C" w:rsidRDefault="0024496A" w:rsidP="00080051">
            <w:pPr>
              <w:pStyle w:val="headertabella0"/>
              <w:rPr>
                <w:color w:val="002060"/>
              </w:rPr>
            </w:pPr>
            <w:r w:rsidRPr="00E7081C">
              <w:rPr>
                <w:color w:val="002060"/>
              </w:rPr>
              <w:t>Impianto</w:t>
            </w:r>
          </w:p>
        </w:tc>
      </w:tr>
      <w:tr w:rsidR="0024496A" w:rsidRPr="00E7081C" w14:paraId="782881B9"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93DEE" w14:textId="77777777" w:rsidR="0024496A" w:rsidRPr="00457192" w:rsidRDefault="0024496A" w:rsidP="00080051">
            <w:pPr>
              <w:pStyle w:val="rowtabella0"/>
              <w:rPr>
                <w:color w:val="002060"/>
                <w:highlight w:val="yellow"/>
              </w:rPr>
            </w:pPr>
            <w:r w:rsidRPr="00457192">
              <w:rPr>
                <w:color w:val="002060"/>
                <w:highlight w:val="yellow"/>
              </w:rPr>
              <w:t>21/09/2025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9B53E" w14:textId="77777777" w:rsidR="0024496A" w:rsidRPr="00457192" w:rsidRDefault="0024496A" w:rsidP="00080051">
            <w:pPr>
              <w:pStyle w:val="rowtabella0"/>
              <w:jc w:val="center"/>
              <w:rPr>
                <w:color w:val="002060"/>
                <w:highlight w:val="yellow"/>
              </w:rPr>
            </w:pPr>
            <w:r w:rsidRPr="00457192">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E704" w14:textId="77777777" w:rsidR="0024496A" w:rsidRPr="00457192" w:rsidRDefault="0024496A" w:rsidP="00080051">
            <w:pPr>
              <w:pStyle w:val="rowtabella0"/>
              <w:rPr>
                <w:color w:val="002060"/>
                <w:highlight w:val="yellow"/>
              </w:rPr>
            </w:pPr>
            <w:r w:rsidRPr="00457192">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D2F9E" w14:textId="77777777" w:rsidR="0024496A" w:rsidRPr="00457192" w:rsidRDefault="0024496A" w:rsidP="00080051">
            <w:pPr>
              <w:pStyle w:val="rowtabella0"/>
              <w:rPr>
                <w:color w:val="002060"/>
                <w:highlight w:val="yellow"/>
              </w:rPr>
            </w:pPr>
            <w:r w:rsidRPr="00457192">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657D" w14:textId="77777777" w:rsidR="0024496A" w:rsidRPr="00E7081C" w:rsidRDefault="0024496A" w:rsidP="0008005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42E0" w14:textId="77777777" w:rsidR="0024496A" w:rsidRPr="00E7081C" w:rsidRDefault="0024496A" w:rsidP="00080051">
            <w:pPr>
              <w:pStyle w:val="rowtabella0"/>
              <w:jc w:val="center"/>
              <w:rPr>
                <w:color w:val="002060"/>
              </w:rPr>
            </w:pPr>
            <w:r w:rsidRPr="00457192">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7CBE" w14:textId="77777777" w:rsidR="0024496A" w:rsidRPr="00E7081C" w:rsidRDefault="0024496A" w:rsidP="00080051">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2580A" w14:textId="77777777" w:rsidR="0024496A" w:rsidRPr="00457192" w:rsidRDefault="0024496A" w:rsidP="00080051">
            <w:pPr>
              <w:rPr>
                <w:rFonts w:ascii="Arial" w:hAnsi="Arial" w:cs="Arial"/>
                <w:color w:val="002060"/>
                <w:sz w:val="12"/>
                <w:szCs w:val="12"/>
              </w:rPr>
            </w:pPr>
            <w:r w:rsidRPr="00457192">
              <w:rPr>
                <w:rFonts w:ascii="Arial" w:hAnsi="Arial" w:cs="Arial"/>
                <w:color w:val="002060"/>
                <w:sz w:val="12"/>
                <w:szCs w:val="12"/>
                <w:highlight w:val="yellow"/>
              </w:rPr>
              <w:t>PALAFIERA CAMPANARAN PESARO VIA DELLE ESPOSIZIONI</w:t>
            </w:r>
          </w:p>
        </w:tc>
      </w:tr>
    </w:tbl>
    <w:p w14:paraId="45058D6B" w14:textId="77777777" w:rsidR="0024496A" w:rsidRPr="00E7081C" w:rsidRDefault="0024496A" w:rsidP="0024496A">
      <w:pPr>
        <w:pStyle w:val="breakline"/>
        <w:rPr>
          <w:rFonts w:eastAsiaTheme="minorEastAsia"/>
          <w:color w:val="002060"/>
        </w:rPr>
      </w:pPr>
    </w:p>
    <w:p w14:paraId="010F1B6A" w14:textId="77777777" w:rsidR="0024496A" w:rsidRPr="00E7081C" w:rsidRDefault="0024496A" w:rsidP="0024496A">
      <w:pPr>
        <w:pStyle w:val="breakline"/>
        <w:rPr>
          <w:color w:val="002060"/>
        </w:rPr>
      </w:pPr>
    </w:p>
    <w:p w14:paraId="3B9B674F" w14:textId="77777777" w:rsidR="0024496A" w:rsidRPr="00E7081C" w:rsidRDefault="0024496A" w:rsidP="0024496A">
      <w:pPr>
        <w:pStyle w:val="sottotitolocampionato10"/>
        <w:rPr>
          <w:color w:val="002060"/>
        </w:rPr>
      </w:pPr>
      <w:r w:rsidRPr="00E7081C">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496A" w:rsidRPr="00E7081C" w14:paraId="70C45FB1" w14:textId="77777777" w:rsidTr="0008005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70536" w14:textId="77777777" w:rsidR="0024496A" w:rsidRPr="00E7081C" w:rsidRDefault="0024496A" w:rsidP="00080051">
            <w:pPr>
              <w:pStyle w:val="headertabella0"/>
              <w:rPr>
                <w:color w:val="002060"/>
              </w:rPr>
            </w:pPr>
            <w:r w:rsidRPr="00E7081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FC0CE"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49705" w14:textId="77777777" w:rsidR="0024496A" w:rsidRPr="00E7081C" w:rsidRDefault="0024496A" w:rsidP="00080051">
            <w:pPr>
              <w:pStyle w:val="headertabella0"/>
              <w:rPr>
                <w:color w:val="002060"/>
              </w:rPr>
            </w:pPr>
            <w:r w:rsidRPr="00E7081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28225"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78B6E"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CA119"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D2761"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C9246" w14:textId="77777777" w:rsidR="0024496A" w:rsidRPr="00E7081C" w:rsidRDefault="0024496A" w:rsidP="00080051">
            <w:pPr>
              <w:pStyle w:val="headertabella0"/>
              <w:rPr>
                <w:color w:val="002060"/>
              </w:rPr>
            </w:pPr>
            <w:r w:rsidRPr="00E7081C">
              <w:rPr>
                <w:color w:val="002060"/>
              </w:rPr>
              <w:t>Impianto</w:t>
            </w:r>
          </w:p>
        </w:tc>
      </w:tr>
      <w:tr w:rsidR="0024496A" w:rsidRPr="00E7081C" w14:paraId="3081B24F" w14:textId="77777777" w:rsidTr="0008005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0874" w14:textId="77777777" w:rsidR="0024496A" w:rsidRPr="00457192" w:rsidRDefault="0024496A" w:rsidP="00080051">
            <w:pPr>
              <w:pStyle w:val="rowtabella0"/>
              <w:rPr>
                <w:color w:val="002060"/>
                <w:highlight w:val="yellow"/>
              </w:rPr>
            </w:pPr>
            <w:r w:rsidRPr="00457192">
              <w:rPr>
                <w:color w:val="002060"/>
                <w:highlight w:val="yellow"/>
              </w:rPr>
              <w:t>20/09/2025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92D6C" w14:textId="77777777" w:rsidR="0024496A" w:rsidRPr="00457192" w:rsidRDefault="0024496A" w:rsidP="00080051">
            <w:pPr>
              <w:pStyle w:val="rowtabella0"/>
              <w:jc w:val="center"/>
              <w:rPr>
                <w:color w:val="002060"/>
                <w:highlight w:val="yellow"/>
              </w:rPr>
            </w:pPr>
            <w:r w:rsidRPr="00457192">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5590" w14:textId="77777777" w:rsidR="0024496A" w:rsidRPr="00457192" w:rsidRDefault="0024496A" w:rsidP="00080051">
            <w:pPr>
              <w:pStyle w:val="rowtabella0"/>
              <w:rPr>
                <w:color w:val="002060"/>
                <w:highlight w:val="yellow"/>
              </w:rPr>
            </w:pPr>
            <w:r w:rsidRPr="00457192">
              <w:rPr>
                <w:color w:val="002060"/>
                <w:highlight w:val="yellow"/>
              </w:rPr>
              <w:t>OSIMO FIVE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3A2C" w14:textId="77777777" w:rsidR="0024496A" w:rsidRPr="00457192" w:rsidRDefault="0024496A" w:rsidP="00080051">
            <w:pPr>
              <w:pStyle w:val="rowtabella0"/>
              <w:rPr>
                <w:color w:val="002060"/>
                <w:highlight w:val="yellow"/>
              </w:rPr>
            </w:pPr>
            <w:r w:rsidRPr="00457192">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7810D" w14:textId="77777777" w:rsidR="0024496A" w:rsidRPr="00E7081C" w:rsidRDefault="0024496A" w:rsidP="0008005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EAC1C" w14:textId="77777777" w:rsidR="0024496A" w:rsidRPr="00E7081C" w:rsidRDefault="0024496A" w:rsidP="00080051">
            <w:pPr>
              <w:pStyle w:val="rowtabella0"/>
              <w:jc w:val="center"/>
              <w:rPr>
                <w:color w:val="002060"/>
              </w:rPr>
            </w:pPr>
            <w:r w:rsidRPr="0045719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D8697" w14:textId="77777777" w:rsidR="0024496A" w:rsidRPr="00E7081C" w:rsidRDefault="0024496A" w:rsidP="00080051">
            <w:pPr>
              <w:pStyle w:val="rowtabella0"/>
              <w:jc w:val="center"/>
              <w:rPr>
                <w:color w:val="002060"/>
              </w:rPr>
            </w:pPr>
            <w:r w:rsidRPr="00E7081C">
              <w:rPr>
                <w:color w:val="002060"/>
              </w:rPr>
              <w:t>18:</w:t>
            </w:r>
            <w:r>
              <w:rPr>
                <w:color w:val="002060"/>
              </w:rPr>
              <w:t>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10F38" w14:textId="77777777" w:rsidR="0024496A" w:rsidRPr="00E7081C" w:rsidRDefault="0024496A" w:rsidP="00080051">
            <w:pPr>
              <w:rPr>
                <w:color w:val="002060"/>
              </w:rPr>
            </w:pPr>
          </w:p>
        </w:tc>
      </w:tr>
    </w:tbl>
    <w:p w14:paraId="7AA247CE" w14:textId="77777777" w:rsidR="0024496A" w:rsidRPr="00E7081C" w:rsidRDefault="0024496A" w:rsidP="0024496A">
      <w:pPr>
        <w:pStyle w:val="breakline"/>
        <w:rPr>
          <w:rFonts w:eastAsiaTheme="minorEastAsia"/>
          <w:color w:val="002060"/>
        </w:rPr>
      </w:pPr>
    </w:p>
    <w:p w14:paraId="3EA99223" w14:textId="77777777" w:rsidR="0024496A" w:rsidRPr="00E7081C" w:rsidRDefault="0024496A" w:rsidP="0024496A">
      <w:pPr>
        <w:pStyle w:val="breakline"/>
        <w:rPr>
          <w:rFonts w:eastAsiaTheme="minorEastAsia"/>
          <w:color w:val="002060"/>
        </w:rPr>
      </w:pPr>
    </w:p>
    <w:p w14:paraId="2AED4FC5" w14:textId="77777777" w:rsidR="00E938D1" w:rsidRPr="00E7081C" w:rsidRDefault="00E938D1" w:rsidP="00E938D1">
      <w:pPr>
        <w:pStyle w:val="titoloprinc0"/>
        <w:rPr>
          <w:color w:val="002060"/>
        </w:rPr>
      </w:pPr>
      <w:r w:rsidRPr="00E7081C">
        <w:rPr>
          <w:color w:val="002060"/>
        </w:rPr>
        <w:t>PROGRAMMA GARE</w:t>
      </w:r>
    </w:p>
    <w:p w14:paraId="6D1A0105" w14:textId="77777777" w:rsidR="00E938D1" w:rsidRDefault="00E938D1" w:rsidP="00E938D1">
      <w:pPr>
        <w:pStyle w:val="breakline"/>
        <w:rPr>
          <w:rFonts w:eastAsiaTheme="minorEastAsia"/>
          <w:color w:val="002060"/>
        </w:rPr>
      </w:pPr>
    </w:p>
    <w:p w14:paraId="19A60F76" w14:textId="77777777" w:rsidR="00E938D1" w:rsidRPr="001F57E0" w:rsidRDefault="00E938D1" w:rsidP="00E938D1">
      <w:pPr>
        <w:pStyle w:val="sottotitolocampionato10"/>
        <w:rPr>
          <w:color w:val="002060"/>
        </w:rPr>
      </w:pPr>
      <w:r w:rsidRPr="001F57E0">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4632DCC0"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BD20D"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5E854"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ED3C7"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F5D65"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EDF4E"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99797"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95731"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04710751"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4B8599" w14:textId="77777777" w:rsidR="00E938D1" w:rsidRPr="001F57E0" w:rsidRDefault="00E938D1" w:rsidP="00080051">
            <w:pPr>
              <w:pStyle w:val="rowtabella0"/>
              <w:rPr>
                <w:color w:val="002060"/>
              </w:rPr>
            </w:pPr>
            <w:r w:rsidRPr="001F57E0">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0FBDF" w14:textId="77777777" w:rsidR="00E938D1" w:rsidRPr="001F57E0" w:rsidRDefault="00E938D1" w:rsidP="00080051">
            <w:pPr>
              <w:pStyle w:val="rowtabella0"/>
              <w:rPr>
                <w:color w:val="002060"/>
              </w:rPr>
            </w:pPr>
            <w:r w:rsidRPr="001F57E0">
              <w:rPr>
                <w:color w:val="002060"/>
              </w:rPr>
              <w:t xml:space="preserve">AUDAX 1970 </w:t>
            </w:r>
            <w:proofErr w:type="gramStart"/>
            <w:r w:rsidRPr="001F57E0">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DB8A2D"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0DD67" w14:textId="77777777" w:rsidR="00E938D1" w:rsidRPr="001F57E0" w:rsidRDefault="00E938D1" w:rsidP="00080051">
            <w:pPr>
              <w:pStyle w:val="rowtabella0"/>
              <w:rPr>
                <w:color w:val="002060"/>
              </w:rPr>
            </w:pPr>
            <w:r w:rsidRPr="001F57E0">
              <w:rPr>
                <w:color w:val="002060"/>
              </w:rPr>
              <w:t>20/09/2025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4A9854" w14:textId="77777777" w:rsidR="00E938D1" w:rsidRPr="001F57E0" w:rsidRDefault="00E938D1" w:rsidP="00080051">
            <w:pPr>
              <w:pStyle w:val="rowtabella0"/>
              <w:rPr>
                <w:color w:val="002060"/>
              </w:rPr>
            </w:pPr>
            <w:r w:rsidRPr="001F57E0">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2952D" w14:textId="77777777" w:rsidR="00E938D1" w:rsidRPr="001F57E0" w:rsidRDefault="00E938D1" w:rsidP="00080051">
            <w:pPr>
              <w:pStyle w:val="rowtabella0"/>
              <w:rPr>
                <w:color w:val="002060"/>
              </w:rPr>
            </w:pPr>
            <w:r w:rsidRPr="001F57E0">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E19DD6" w14:textId="77777777" w:rsidR="00E938D1" w:rsidRPr="001F57E0" w:rsidRDefault="00E938D1" w:rsidP="00080051">
            <w:pPr>
              <w:pStyle w:val="rowtabella0"/>
              <w:rPr>
                <w:color w:val="002060"/>
              </w:rPr>
            </w:pPr>
            <w:r w:rsidRPr="001F57E0">
              <w:rPr>
                <w:color w:val="002060"/>
              </w:rPr>
              <w:t>VIA GROTTE DI POSATORA 19/A</w:t>
            </w:r>
          </w:p>
        </w:tc>
      </w:tr>
    </w:tbl>
    <w:p w14:paraId="7F326977" w14:textId="77777777" w:rsidR="00E938D1" w:rsidRPr="001F57E0" w:rsidRDefault="00E938D1" w:rsidP="00E938D1">
      <w:pPr>
        <w:pStyle w:val="breakline"/>
        <w:rPr>
          <w:rFonts w:eastAsiaTheme="minorEastAsia"/>
          <w:color w:val="002060"/>
        </w:rPr>
      </w:pPr>
    </w:p>
    <w:p w14:paraId="4C04FF87" w14:textId="77777777" w:rsidR="00E938D1" w:rsidRPr="001F57E0" w:rsidRDefault="00E938D1" w:rsidP="00E938D1">
      <w:pPr>
        <w:pStyle w:val="breakline"/>
        <w:rPr>
          <w:color w:val="002060"/>
        </w:rPr>
      </w:pPr>
    </w:p>
    <w:p w14:paraId="76CBBD46" w14:textId="77777777" w:rsidR="00E938D1" w:rsidRPr="001F57E0" w:rsidRDefault="00E938D1" w:rsidP="00E938D1">
      <w:pPr>
        <w:pStyle w:val="breakline"/>
        <w:rPr>
          <w:color w:val="002060"/>
        </w:rPr>
      </w:pPr>
    </w:p>
    <w:p w14:paraId="01292177" w14:textId="77777777" w:rsidR="00E938D1" w:rsidRPr="001F57E0" w:rsidRDefault="00E938D1" w:rsidP="00E938D1">
      <w:pPr>
        <w:pStyle w:val="sottotitolocampionato10"/>
        <w:rPr>
          <w:color w:val="002060"/>
        </w:rPr>
      </w:pPr>
      <w:r w:rsidRPr="001F57E0">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5F8DB3ED"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58F99"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2B15B"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ACE0E"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FD716"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B4554"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F754B"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3868D"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0FF5C02D"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3C69BB" w14:textId="77777777" w:rsidR="00E938D1" w:rsidRPr="001F57E0" w:rsidRDefault="00E938D1" w:rsidP="00080051">
            <w:pPr>
              <w:pStyle w:val="rowtabella0"/>
              <w:rPr>
                <w:color w:val="002060"/>
              </w:rPr>
            </w:pPr>
            <w:r w:rsidRPr="001F57E0">
              <w:rPr>
                <w:color w:val="002060"/>
              </w:rPr>
              <w:t>JESINA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B11495" w14:textId="77777777" w:rsidR="00E938D1" w:rsidRPr="001F57E0" w:rsidRDefault="00E938D1" w:rsidP="00080051">
            <w:pPr>
              <w:pStyle w:val="rowtabella0"/>
              <w:rPr>
                <w:color w:val="002060"/>
              </w:rPr>
            </w:pPr>
            <w:r w:rsidRPr="001F57E0">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6F7650"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1AC145" w14:textId="77777777" w:rsidR="00E938D1" w:rsidRPr="001F57E0" w:rsidRDefault="00E938D1" w:rsidP="00080051">
            <w:pPr>
              <w:pStyle w:val="rowtabella0"/>
              <w:rPr>
                <w:color w:val="002060"/>
              </w:rPr>
            </w:pPr>
            <w:r w:rsidRPr="001F57E0">
              <w:rPr>
                <w:color w:val="002060"/>
              </w:rPr>
              <w:t>20/09/2025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51E40" w14:textId="77777777" w:rsidR="00E938D1" w:rsidRPr="001F57E0" w:rsidRDefault="00E938D1" w:rsidP="00080051">
            <w:pPr>
              <w:pStyle w:val="rowtabella0"/>
              <w:rPr>
                <w:color w:val="002060"/>
              </w:rPr>
            </w:pPr>
            <w:r w:rsidRPr="001F57E0">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166134" w14:textId="77777777" w:rsidR="00E938D1" w:rsidRPr="001F57E0" w:rsidRDefault="00E938D1" w:rsidP="00080051">
            <w:pPr>
              <w:pStyle w:val="rowtabella0"/>
              <w:rPr>
                <w:color w:val="002060"/>
              </w:rPr>
            </w:pPr>
            <w:r w:rsidRPr="001F57E0">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9BED93" w14:textId="77777777" w:rsidR="00E938D1" w:rsidRPr="001F57E0" w:rsidRDefault="00E938D1" w:rsidP="00080051">
            <w:pPr>
              <w:pStyle w:val="rowtabella0"/>
              <w:rPr>
                <w:color w:val="002060"/>
              </w:rPr>
            </w:pPr>
            <w:r w:rsidRPr="001F57E0">
              <w:rPr>
                <w:color w:val="002060"/>
              </w:rPr>
              <w:t>VIA DEI TESSITORI</w:t>
            </w:r>
          </w:p>
        </w:tc>
      </w:tr>
    </w:tbl>
    <w:p w14:paraId="61DA326C" w14:textId="77777777" w:rsidR="00E938D1" w:rsidRPr="001F57E0" w:rsidRDefault="00E938D1" w:rsidP="00E938D1">
      <w:pPr>
        <w:pStyle w:val="breakline"/>
        <w:rPr>
          <w:rFonts w:eastAsiaTheme="minorEastAsia"/>
          <w:color w:val="002060"/>
        </w:rPr>
      </w:pPr>
    </w:p>
    <w:p w14:paraId="0ACD3C4B" w14:textId="77777777" w:rsidR="00E938D1" w:rsidRPr="001F57E0" w:rsidRDefault="00E938D1" w:rsidP="00E938D1">
      <w:pPr>
        <w:pStyle w:val="breakline"/>
        <w:rPr>
          <w:color w:val="002060"/>
        </w:rPr>
      </w:pPr>
    </w:p>
    <w:p w14:paraId="7E8EC1AA" w14:textId="77777777" w:rsidR="00E938D1" w:rsidRPr="001F57E0" w:rsidRDefault="00E938D1" w:rsidP="00E938D1">
      <w:pPr>
        <w:pStyle w:val="breakline"/>
        <w:rPr>
          <w:color w:val="002060"/>
        </w:rPr>
      </w:pPr>
    </w:p>
    <w:p w14:paraId="45A88E58" w14:textId="77777777" w:rsidR="00E938D1" w:rsidRPr="001F57E0" w:rsidRDefault="00E938D1" w:rsidP="00E938D1">
      <w:pPr>
        <w:pStyle w:val="sottotitolocampionato10"/>
        <w:rPr>
          <w:color w:val="002060"/>
        </w:rPr>
      </w:pPr>
      <w:r w:rsidRPr="001F57E0">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61089032"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99BE9"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F2098"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2573C"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987D7"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D244A"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5F4EA"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17A2B"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730F60BB"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90C06F" w14:textId="77777777" w:rsidR="00E938D1" w:rsidRPr="001F57E0" w:rsidRDefault="00E938D1" w:rsidP="00080051">
            <w:pPr>
              <w:pStyle w:val="rowtabella0"/>
              <w:rPr>
                <w:color w:val="002060"/>
              </w:rPr>
            </w:pPr>
            <w:r w:rsidRPr="001F57E0">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315DF" w14:textId="77777777" w:rsidR="00E938D1" w:rsidRPr="001F57E0" w:rsidRDefault="00E938D1" w:rsidP="00080051">
            <w:pPr>
              <w:pStyle w:val="rowtabella0"/>
              <w:rPr>
                <w:color w:val="002060"/>
              </w:rPr>
            </w:pPr>
            <w:r w:rsidRPr="001F57E0">
              <w:rPr>
                <w:color w:val="002060"/>
              </w:rPr>
              <w:t>POLVERIGI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DB0B03"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426DCC" w14:textId="77777777" w:rsidR="00E938D1" w:rsidRPr="001F57E0" w:rsidRDefault="00E938D1" w:rsidP="00080051">
            <w:pPr>
              <w:pStyle w:val="rowtabella0"/>
              <w:rPr>
                <w:color w:val="002060"/>
              </w:rPr>
            </w:pPr>
            <w:r w:rsidRPr="001F57E0">
              <w:rPr>
                <w:color w:val="002060"/>
              </w:rPr>
              <w:t>21/09/2025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7B00C0" w14:textId="77777777" w:rsidR="00E938D1" w:rsidRPr="001F57E0" w:rsidRDefault="00E938D1" w:rsidP="00080051">
            <w:pPr>
              <w:pStyle w:val="rowtabella0"/>
              <w:rPr>
                <w:color w:val="002060"/>
              </w:rPr>
            </w:pPr>
            <w:r w:rsidRPr="001F57E0">
              <w:rPr>
                <w:color w:val="002060"/>
              </w:rPr>
              <w:t>5464 PALAFIERA CAMPANARA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D8B731" w14:textId="77777777" w:rsidR="00E938D1" w:rsidRPr="001F57E0" w:rsidRDefault="00E938D1" w:rsidP="00080051">
            <w:pPr>
              <w:pStyle w:val="rowtabella0"/>
              <w:rPr>
                <w:color w:val="002060"/>
              </w:rPr>
            </w:pPr>
            <w:r w:rsidRPr="001F57E0">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F8ACF1" w14:textId="77777777" w:rsidR="00E938D1" w:rsidRPr="001F57E0" w:rsidRDefault="00E938D1" w:rsidP="00080051">
            <w:pPr>
              <w:pStyle w:val="rowtabella0"/>
              <w:rPr>
                <w:color w:val="002060"/>
              </w:rPr>
            </w:pPr>
            <w:r w:rsidRPr="001F57E0">
              <w:rPr>
                <w:color w:val="002060"/>
              </w:rPr>
              <w:t>VIA DELLE ESPOSIZIONI, 33</w:t>
            </w:r>
          </w:p>
        </w:tc>
      </w:tr>
    </w:tbl>
    <w:p w14:paraId="2FFED534" w14:textId="77777777" w:rsidR="00E938D1" w:rsidRPr="001F57E0" w:rsidRDefault="00E938D1" w:rsidP="00E938D1">
      <w:pPr>
        <w:pStyle w:val="breakline"/>
        <w:rPr>
          <w:rFonts w:eastAsiaTheme="minorEastAsia"/>
          <w:color w:val="002060"/>
        </w:rPr>
      </w:pPr>
    </w:p>
    <w:p w14:paraId="5E45FBB0" w14:textId="77777777" w:rsidR="00E938D1" w:rsidRPr="001F57E0" w:rsidRDefault="00E938D1" w:rsidP="00E938D1">
      <w:pPr>
        <w:pStyle w:val="breakline"/>
        <w:rPr>
          <w:color w:val="002060"/>
        </w:rPr>
      </w:pPr>
    </w:p>
    <w:p w14:paraId="3DD579F0" w14:textId="77777777" w:rsidR="00E938D1" w:rsidRPr="001F57E0" w:rsidRDefault="00E938D1" w:rsidP="00E938D1">
      <w:pPr>
        <w:pStyle w:val="breakline"/>
        <w:rPr>
          <w:color w:val="002060"/>
        </w:rPr>
      </w:pPr>
    </w:p>
    <w:p w14:paraId="41B3AE59" w14:textId="77777777" w:rsidR="00E938D1" w:rsidRPr="001F57E0" w:rsidRDefault="00E938D1" w:rsidP="00E938D1">
      <w:pPr>
        <w:pStyle w:val="sottotitolocampionato10"/>
        <w:rPr>
          <w:color w:val="002060"/>
        </w:rPr>
      </w:pPr>
      <w:r w:rsidRPr="001F57E0">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0DF38EB7"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47515"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C7DEB"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791AB"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BF2CF"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ED70D"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CDE1F"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22148"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68827653"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B6C7DD" w14:textId="77777777" w:rsidR="00E938D1" w:rsidRPr="001F57E0" w:rsidRDefault="00E938D1" w:rsidP="00080051">
            <w:pPr>
              <w:pStyle w:val="rowtabella0"/>
              <w:rPr>
                <w:color w:val="002060"/>
              </w:rPr>
            </w:pPr>
            <w:r w:rsidRPr="001F57E0">
              <w:rPr>
                <w:color w:val="002060"/>
              </w:rPr>
              <w:t>ETA BETA F.C.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1E4AC5" w14:textId="77777777" w:rsidR="00E938D1" w:rsidRPr="001F57E0" w:rsidRDefault="00E938D1" w:rsidP="00080051">
            <w:pPr>
              <w:pStyle w:val="rowtabella0"/>
              <w:rPr>
                <w:color w:val="002060"/>
              </w:rPr>
            </w:pPr>
            <w:r w:rsidRPr="001F57E0">
              <w:rPr>
                <w:color w:val="002060"/>
              </w:rPr>
              <w:t>U.S. FORTUNA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27271A"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1411D9" w14:textId="77777777" w:rsidR="00E938D1" w:rsidRPr="001F57E0" w:rsidRDefault="00E938D1" w:rsidP="00080051">
            <w:pPr>
              <w:pStyle w:val="rowtabella0"/>
              <w:rPr>
                <w:color w:val="002060"/>
              </w:rPr>
            </w:pPr>
            <w:r w:rsidRPr="001F57E0">
              <w:rPr>
                <w:color w:val="002060"/>
              </w:rPr>
              <w:t>21/09/2025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D7FFB" w14:textId="77777777" w:rsidR="00E938D1" w:rsidRPr="001F57E0" w:rsidRDefault="00E938D1" w:rsidP="00080051">
            <w:pPr>
              <w:pStyle w:val="rowtabella0"/>
              <w:rPr>
                <w:color w:val="002060"/>
              </w:rPr>
            </w:pPr>
            <w:r w:rsidRPr="001F57E0">
              <w:rPr>
                <w:color w:val="002060"/>
              </w:rPr>
              <w:t xml:space="preserve">5454 </w:t>
            </w:r>
            <w:proofErr w:type="gramStart"/>
            <w:r w:rsidRPr="001F57E0">
              <w:rPr>
                <w:color w:val="002060"/>
              </w:rPr>
              <w:t>C.COPERTO</w:t>
            </w:r>
            <w:proofErr w:type="gramEnd"/>
            <w:r w:rsidRPr="001F57E0">
              <w:rPr>
                <w:color w:val="002060"/>
              </w:rPr>
              <w:t xml:space="preserve"> </w:t>
            </w:r>
            <w:proofErr w:type="gramStart"/>
            <w:r w:rsidRPr="001F57E0">
              <w:rPr>
                <w:color w:val="002060"/>
              </w:rPr>
              <w:t>C.TENNIS</w:t>
            </w:r>
            <w:proofErr w:type="gramEnd"/>
            <w:r w:rsidRPr="001F57E0">
              <w:rPr>
                <w:color w:val="002060"/>
              </w:rPr>
              <w:t xml:space="preserve">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23AB56" w14:textId="77777777" w:rsidR="00E938D1" w:rsidRPr="001F57E0" w:rsidRDefault="00E938D1" w:rsidP="00080051">
            <w:pPr>
              <w:pStyle w:val="rowtabella0"/>
              <w:rPr>
                <w:color w:val="002060"/>
              </w:rPr>
            </w:pPr>
            <w:r w:rsidRPr="001F57E0">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70ABFA" w14:textId="77777777" w:rsidR="00E938D1" w:rsidRPr="001F57E0" w:rsidRDefault="00E938D1" w:rsidP="00080051">
            <w:pPr>
              <w:pStyle w:val="rowtabella0"/>
              <w:rPr>
                <w:color w:val="002060"/>
              </w:rPr>
            </w:pPr>
            <w:r w:rsidRPr="001F57E0">
              <w:rPr>
                <w:color w:val="002060"/>
              </w:rPr>
              <w:t>VIA VILLA TOMBARI</w:t>
            </w:r>
          </w:p>
        </w:tc>
      </w:tr>
    </w:tbl>
    <w:p w14:paraId="70024C8E" w14:textId="77777777" w:rsidR="00E938D1" w:rsidRPr="001F57E0" w:rsidRDefault="00E938D1" w:rsidP="00E938D1">
      <w:pPr>
        <w:pStyle w:val="breakline"/>
        <w:rPr>
          <w:rFonts w:eastAsiaTheme="minorEastAsia"/>
          <w:color w:val="002060"/>
        </w:rPr>
      </w:pPr>
    </w:p>
    <w:p w14:paraId="233FCDD6" w14:textId="77777777" w:rsidR="00E938D1" w:rsidRPr="001F57E0" w:rsidRDefault="00E938D1" w:rsidP="00E938D1">
      <w:pPr>
        <w:pStyle w:val="breakline"/>
        <w:rPr>
          <w:color w:val="002060"/>
        </w:rPr>
      </w:pPr>
    </w:p>
    <w:p w14:paraId="61C85418" w14:textId="77777777" w:rsidR="00E938D1" w:rsidRPr="001F57E0" w:rsidRDefault="00E938D1" w:rsidP="00E938D1">
      <w:pPr>
        <w:pStyle w:val="breakline"/>
        <w:rPr>
          <w:color w:val="002060"/>
        </w:rPr>
      </w:pPr>
    </w:p>
    <w:p w14:paraId="5D4F1640" w14:textId="77777777" w:rsidR="00E938D1" w:rsidRPr="001F57E0" w:rsidRDefault="00E938D1" w:rsidP="00E938D1">
      <w:pPr>
        <w:pStyle w:val="sottotitolocampionato10"/>
        <w:rPr>
          <w:color w:val="002060"/>
        </w:rPr>
      </w:pPr>
      <w:r w:rsidRPr="001F57E0">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06F330D8"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586EB"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5ADE6"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D4A2A"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2FF88"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1C8D1"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1CD8B"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7429D"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5940E1D0"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A57D99" w14:textId="77777777" w:rsidR="00E938D1" w:rsidRPr="001F57E0" w:rsidRDefault="00E938D1" w:rsidP="00080051">
            <w:pPr>
              <w:pStyle w:val="rowtabella0"/>
              <w:rPr>
                <w:color w:val="002060"/>
              </w:rPr>
            </w:pPr>
            <w:r w:rsidRPr="001F57E0">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D03A15" w14:textId="77777777" w:rsidR="00E938D1" w:rsidRPr="001F57E0" w:rsidRDefault="00E938D1" w:rsidP="00080051">
            <w:pPr>
              <w:pStyle w:val="rowtabella0"/>
              <w:rPr>
                <w:color w:val="002060"/>
              </w:rPr>
            </w:pPr>
            <w:r w:rsidRPr="001F57E0">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514039"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19A9A3" w14:textId="77777777" w:rsidR="00E938D1" w:rsidRPr="001F57E0" w:rsidRDefault="00E938D1" w:rsidP="00080051">
            <w:pPr>
              <w:pStyle w:val="rowtabella0"/>
              <w:rPr>
                <w:color w:val="002060"/>
              </w:rPr>
            </w:pPr>
            <w:r w:rsidRPr="001F57E0">
              <w:rPr>
                <w:color w:val="002060"/>
              </w:rPr>
              <w:t>20/09/2025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8DD7BC" w14:textId="77777777" w:rsidR="00E938D1" w:rsidRPr="001F57E0" w:rsidRDefault="00E938D1" w:rsidP="00080051">
            <w:pPr>
              <w:pStyle w:val="rowtabella0"/>
              <w:rPr>
                <w:color w:val="002060"/>
              </w:rPr>
            </w:pPr>
            <w:r w:rsidRPr="001F57E0">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9A3B82" w14:textId="77777777" w:rsidR="00E938D1" w:rsidRPr="001F57E0" w:rsidRDefault="00E938D1" w:rsidP="00080051">
            <w:pPr>
              <w:pStyle w:val="rowtabella0"/>
              <w:rPr>
                <w:color w:val="002060"/>
              </w:rPr>
            </w:pPr>
            <w:r w:rsidRPr="001F57E0">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E9DFF0" w14:textId="77777777" w:rsidR="00E938D1" w:rsidRPr="001F57E0" w:rsidRDefault="00E938D1" w:rsidP="00080051">
            <w:pPr>
              <w:pStyle w:val="rowtabella0"/>
              <w:rPr>
                <w:color w:val="002060"/>
              </w:rPr>
            </w:pPr>
            <w:r w:rsidRPr="001F57E0">
              <w:rPr>
                <w:color w:val="002060"/>
              </w:rPr>
              <w:t>VIA VESCOVARA, 7</w:t>
            </w:r>
          </w:p>
        </w:tc>
      </w:tr>
    </w:tbl>
    <w:p w14:paraId="2923CA6C" w14:textId="77777777" w:rsidR="00E938D1" w:rsidRPr="001F57E0" w:rsidRDefault="00E938D1" w:rsidP="00E938D1">
      <w:pPr>
        <w:pStyle w:val="breakline"/>
        <w:rPr>
          <w:rFonts w:eastAsiaTheme="minorEastAsia"/>
          <w:color w:val="002060"/>
        </w:rPr>
      </w:pPr>
    </w:p>
    <w:p w14:paraId="5D194D40" w14:textId="77777777" w:rsidR="00E938D1" w:rsidRPr="001F57E0" w:rsidRDefault="00E938D1" w:rsidP="00E938D1">
      <w:pPr>
        <w:pStyle w:val="breakline"/>
        <w:rPr>
          <w:color w:val="002060"/>
        </w:rPr>
      </w:pPr>
    </w:p>
    <w:p w14:paraId="2EB57D0C" w14:textId="77777777" w:rsidR="00E938D1" w:rsidRPr="001F57E0" w:rsidRDefault="00E938D1" w:rsidP="00E938D1">
      <w:pPr>
        <w:pStyle w:val="breakline"/>
        <w:rPr>
          <w:color w:val="002060"/>
        </w:rPr>
      </w:pPr>
    </w:p>
    <w:p w14:paraId="038B0550" w14:textId="77777777" w:rsidR="00E938D1" w:rsidRPr="001F57E0" w:rsidRDefault="00E938D1" w:rsidP="00E938D1">
      <w:pPr>
        <w:pStyle w:val="sottotitolocampionato10"/>
        <w:rPr>
          <w:color w:val="002060"/>
        </w:rPr>
      </w:pPr>
      <w:r w:rsidRPr="001F57E0">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6326DE2F"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77A46"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A8959"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404D5"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A2FA0"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1FB92"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CDFD7"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3FFBE"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2FB4083B"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2699D2" w14:textId="77777777" w:rsidR="00E938D1" w:rsidRPr="001F57E0" w:rsidRDefault="00E938D1" w:rsidP="00080051">
            <w:pPr>
              <w:pStyle w:val="rowtabella0"/>
              <w:rPr>
                <w:color w:val="002060"/>
              </w:rPr>
            </w:pPr>
            <w:r w:rsidRPr="001F57E0">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80AF2" w14:textId="77777777" w:rsidR="00E938D1" w:rsidRPr="001F57E0" w:rsidRDefault="00E938D1" w:rsidP="00080051">
            <w:pPr>
              <w:pStyle w:val="rowtabella0"/>
              <w:rPr>
                <w:color w:val="002060"/>
              </w:rPr>
            </w:pPr>
            <w:r w:rsidRPr="001F57E0">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F8B0D8"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A51A85" w14:textId="77777777" w:rsidR="00E938D1" w:rsidRPr="001F57E0" w:rsidRDefault="00E938D1" w:rsidP="00080051">
            <w:pPr>
              <w:pStyle w:val="rowtabella0"/>
              <w:rPr>
                <w:color w:val="002060"/>
              </w:rPr>
            </w:pPr>
            <w:r w:rsidRPr="001F57E0">
              <w:rPr>
                <w:color w:val="002060"/>
              </w:rPr>
              <w:t>20/09/2025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F7482B" w14:textId="77777777" w:rsidR="00E938D1" w:rsidRPr="001F57E0" w:rsidRDefault="00E938D1" w:rsidP="00080051">
            <w:pPr>
              <w:pStyle w:val="rowtabella0"/>
              <w:rPr>
                <w:color w:val="002060"/>
              </w:rPr>
            </w:pPr>
            <w:r w:rsidRPr="001F57E0">
              <w:rPr>
                <w:color w:val="002060"/>
              </w:rPr>
              <w:t>5297 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986A2B" w14:textId="77777777" w:rsidR="00E938D1" w:rsidRPr="001F57E0" w:rsidRDefault="00E938D1" w:rsidP="00080051">
            <w:pPr>
              <w:pStyle w:val="rowtabella0"/>
              <w:rPr>
                <w:color w:val="002060"/>
              </w:rPr>
            </w:pPr>
            <w:r w:rsidRPr="001F57E0">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2DD794" w14:textId="77777777" w:rsidR="00E938D1" w:rsidRPr="001F57E0" w:rsidRDefault="00E938D1" w:rsidP="00080051">
            <w:pPr>
              <w:pStyle w:val="rowtabella0"/>
              <w:rPr>
                <w:color w:val="002060"/>
              </w:rPr>
            </w:pPr>
            <w:r w:rsidRPr="001F57E0">
              <w:rPr>
                <w:color w:val="002060"/>
              </w:rPr>
              <w:t>VIA SAN SERGIO FZ. GROTTACCIA</w:t>
            </w:r>
          </w:p>
        </w:tc>
      </w:tr>
    </w:tbl>
    <w:p w14:paraId="28AC9381" w14:textId="77777777" w:rsidR="00E938D1" w:rsidRPr="001F57E0" w:rsidRDefault="00E938D1" w:rsidP="00E938D1">
      <w:pPr>
        <w:pStyle w:val="breakline"/>
        <w:rPr>
          <w:rFonts w:eastAsiaTheme="minorEastAsia"/>
          <w:color w:val="002060"/>
        </w:rPr>
      </w:pPr>
    </w:p>
    <w:p w14:paraId="7FA38E0E" w14:textId="77777777" w:rsidR="00E938D1" w:rsidRPr="001F57E0" w:rsidRDefault="00E938D1" w:rsidP="00E938D1">
      <w:pPr>
        <w:pStyle w:val="breakline"/>
        <w:rPr>
          <w:color w:val="002060"/>
        </w:rPr>
      </w:pPr>
    </w:p>
    <w:p w14:paraId="408DB941" w14:textId="77777777" w:rsidR="00E938D1" w:rsidRPr="001F57E0" w:rsidRDefault="00E938D1" w:rsidP="00E938D1">
      <w:pPr>
        <w:pStyle w:val="breakline"/>
        <w:rPr>
          <w:color w:val="002060"/>
        </w:rPr>
      </w:pPr>
    </w:p>
    <w:p w14:paraId="1808CA5B" w14:textId="77777777" w:rsidR="00E938D1" w:rsidRPr="001F57E0" w:rsidRDefault="00E938D1" w:rsidP="00E938D1">
      <w:pPr>
        <w:pStyle w:val="sottotitolocampionato10"/>
        <w:rPr>
          <w:color w:val="002060"/>
        </w:rPr>
      </w:pPr>
      <w:r w:rsidRPr="001F57E0">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6E401709"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7D370" w14:textId="77777777" w:rsidR="00E938D1" w:rsidRPr="001F57E0" w:rsidRDefault="00E938D1" w:rsidP="00080051">
            <w:pPr>
              <w:pStyle w:val="headertabella0"/>
              <w:rPr>
                <w:color w:val="002060"/>
              </w:rPr>
            </w:pPr>
            <w:r w:rsidRPr="001F57E0">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72303"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71430"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E5712"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F1B05"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C3B3F"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9D514"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5A2E7E54"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C0AC02" w14:textId="77777777" w:rsidR="00E938D1" w:rsidRPr="001F57E0" w:rsidRDefault="00E938D1" w:rsidP="00080051">
            <w:pPr>
              <w:pStyle w:val="rowtabella0"/>
              <w:rPr>
                <w:color w:val="002060"/>
              </w:rPr>
            </w:pPr>
            <w:r w:rsidRPr="001F57E0">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938665" w14:textId="77777777" w:rsidR="00E938D1" w:rsidRPr="001F57E0" w:rsidRDefault="00E938D1" w:rsidP="00080051">
            <w:pPr>
              <w:pStyle w:val="rowtabella0"/>
              <w:rPr>
                <w:color w:val="002060"/>
              </w:rPr>
            </w:pPr>
            <w:r w:rsidRPr="001F57E0">
              <w:rPr>
                <w:color w:val="002060"/>
              </w:rPr>
              <w:t>RECANATI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796F9"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87B6D6" w14:textId="77777777" w:rsidR="00E938D1" w:rsidRPr="001F57E0" w:rsidRDefault="00E938D1" w:rsidP="00080051">
            <w:pPr>
              <w:pStyle w:val="rowtabella0"/>
              <w:rPr>
                <w:color w:val="002060"/>
              </w:rPr>
            </w:pPr>
            <w:r w:rsidRPr="001F57E0">
              <w:rPr>
                <w:color w:val="002060"/>
              </w:rPr>
              <w:t>20/09/2025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7DE432" w14:textId="77777777" w:rsidR="00E938D1" w:rsidRPr="001F57E0" w:rsidRDefault="00E938D1" w:rsidP="00080051">
            <w:pPr>
              <w:pStyle w:val="rowtabella0"/>
              <w:rPr>
                <w:color w:val="002060"/>
              </w:rPr>
            </w:pPr>
            <w:r w:rsidRPr="001F57E0">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A80B55" w14:textId="77777777" w:rsidR="00E938D1" w:rsidRPr="001F57E0" w:rsidRDefault="00E938D1" w:rsidP="00080051">
            <w:pPr>
              <w:pStyle w:val="rowtabella0"/>
              <w:rPr>
                <w:color w:val="002060"/>
              </w:rPr>
            </w:pPr>
            <w:r w:rsidRPr="001F57E0">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C7AC6B" w14:textId="77777777" w:rsidR="00E938D1" w:rsidRPr="001F57E0" w:rsidRDefault="00E938D1" w:rsidP="00080051">
            <w:pPr>
              <w:pStyle w:val="rowtabella0"/>
              <w:rPr>
                <w:color w:val="002060"/>
              </w:rPr>
            </w:pPr>
            <w:r w:rsidRPr="001F57E0">
              <w:rPr>
                <w:color w:val="002060"/>
              </w:rPr>
              <w:t xml:space="preserve">VIA </w:t>
            </w:r>
            <w:proofErr w:type="gramStart"/>
            <w:r w:rsidRPr="001F57E0">
              <w:rPr>
                <w:color w:val="002060"/>
              </w:rPr>
              <w:t>B.BUOZZI</w:t>
            </w:r>
            <w:proofErr w:type="gramEnd"/>
          </w:p>
        </w:tc>
      </w:tr>
    </w:tbl>
    <w:p w14:paraId="44B1474A" w14:textId="77777777" w:rsidR="00E938D1" w:rsidRPr="001F57E0" w:rsidRDefault="00E938D1" w:rsidP="00E938D1">
      <w:pPr>
        <w:pStyle w:val="breakline"/>
        <w:rPr>
          <w:rFonts w:eastAsiaTheme="minorEastAsia"/>
          <w:color w:val="002060"/>
        </w:rPr>
      </w:pPr>
    </w:p>
    <w:p w14:paraId="6008B580" w14:textId="77777777" w:rsidR="00E938D1" w:rsidRPr="001F57E0" w:rsidRDefault="00E938D1" w:rsidP="00E938D1">
      <w:pPr>
        <w:pStyle w:val="breakline"/>
        <w:rPr>
          <w:color w:val="002060"/>
        </w:rPr>
      </w:pPr>
    </w:p>
    <w:p w14:paraId="4927E49D" w14:textId="77777777" w:rsidR="00E938D1" w:rsidRPr="001F57E0" w:rsidRDefault="00E938D1" w:rsidP="00E938D1">
      <w:pPr>
        <w:pStyle w:val="breakline"/>
        <w:rPr>
          <w:color w:val="002060"/>
        </w:rPr>
      </w:pPr>
    </w:p>
    <w:p w14:paraId="1A7A3135" w14:textId="77777777" w:rsidR="00E938D1" w:rsidRPr="001F57E0" w:rsidRDefault="00E938D1" w:rsidP="00E938D1">
      <w:pPr>
        <w:pStyle w:val="sottotitolocampionato10"/>
        <w:rPr>
          <w:color w:val="002060"/>
        </w:rPr>
      </w:pPr>
      <w:r w:rsidRPr="001F57E0">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E938D1" w:rsidRPr="001F57E0" w14:paraId="099B0949"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E6D62"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72C1C"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3EA0A"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6607E"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099F8"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F6A8D"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78A8D"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02518D4C"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BFE2A1" w14:textId="77777777" w:rsidR="00E938D1" w:rsidRPr="001F57E0" w:rsidRDefault="00E938D1" w:rsidP="00080051">
            <w:pPr>
              <w:pStyle w:val="rowtabella0"/>
              <w:rPr>
                <w:color w:val="002060"/>
              </w:rPr>
            </w:pPr>
            <w:r w:rsidRPr="001F57E0">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65FB4E" w14:textId="77777777" w:rsidR="00E938D1" w:rsidRPr="001F57E0" w:rsidRDefault="00E938D1" w:rsidP="00080051">
            <w:pPr>
              <w:pStyle w:val="rowtabella0"/>
              <w:rPr>
                <w:color w:val="002060"/>
              </w:rPr>
            </w:pPr>
            <w:r w:rsidRPr="001F57E0">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69763"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CA5F59" w14:textId="77777777" w:rsidR="00E938D1" w:rsidRPr="001F57E0" w:rsidRDefault="00E938D1" w:rsidP="00080051">
            <w:pPr>
              <w:pStyle w:val="rowtabella0"/>
              <w:rPr>
                <w:color w:val="002060"/>
              </w:rPr>
            </w:pPr>
            <w:r w:rsidRPr="001F57E0">
              <w:rPr>
                <w:color w:val="002060"/>
              </w:rPr>
              <w:t>20/09/2025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89D85" w14:textId="77777777" w:rsidR="00E938D1" w:rsidRPr="001F57E0" w:rsidRDefault="00E938D1" w:rsidP="00080051">
            <w:pPr>
              <w:pStyle w:val="rowtabella0"/>
              <w:rPr>
                <w:color w:val="002060"/>
              </w:rPr>
            </w:pPr>
            <w:r w:rsidRPr="001F57E0">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7FCD0A" w14:textId="77777777" w:rsidR="00E938D1" w:rsidRPr="001F57E0" w:rsidRDefault="00E938D1" w:rsidP="00080051">
            <w:pPr>
              <w:pStyle w:val="rowtabella0"/>
              <w:rPr>
                <w:color w:val="002060"/>
              </w:rPr>
            </w:pPr>
            <w:r w:rsidRPr="001F57E0">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E9A451" w14:textId="77777777" w:rsidR="00E938D1" w:rsidRPr="001F57E0" w:rsidRDefault="00E938D1" w:rsidP="00080051">
            <w:pPr>
              <w:pStyle w:val="rowtabella0"/>
              <w:rPr>
                <w:color w:val="002060"/>
              </w:rPr>
            </w:pPr>
            <w:r w:rsidRPr="001F57E0">
              <w:rPr>
                <w:color w:val="002060"/>
              </w:rPr>
              <w:t>VIA VERDI</w:t>
            </w:r>
          </w:p>
        </w:tc>
      </w:tr>
    </w:tbl>
    <w:p w14:paraId="714C7D9A" w14:textId="77777777" w:rsidR="0024496A" w:rsidRDefault="0024496A" w:rsidP="0024496A">
      <w:pPr>
        <w:pStyle w:val="breakline"/>
        <w:rPr>
          <w:color w:val="002060"/>
        </w:rPr>
      </w:pPr>
    </w:p>
    <w:p w14:paraId="1E7B6D1E" w14:textId="77777777" w:rsidR="0024496A" w:rsidRPr="00E7081C" w:rsidRDefault="0024496A" w:rsidP="0024496A">
      <w:pPr>
        <w:pStyle w:val="breakline"/>
        <w:rPr>
          <w:color w:val="002060"/>
        </w:rPr>
      </w:pPr>
    </w:p>
    <w:p w14:paraId="0015C83B" w14:textId="77777777" w:rsidR="0024496A" w:rsidRPr="00E7081C" w:rsidRDefault="0024496A" w:rsidP="0024496A">
      <w:pPr>
        <w:pStyle w:val="titolocampionato0"/>
        <w:shd w:val="clear" w:color="auto" w:fill="CCCCCC"/>
        <w:spacing w:before="80" w:after="40"/>
        <w:rPr>
          <w:color w:val="002060"/>
        </w:rPr>
      </w:pPr>
      <w:r w:rsidRPr="00E7081C">
        <w:rPr>
          <w:color w:val="002060"/>
        </w:rPr>
        <w:t>COPPA MARCHE UNDER15 CALCIO A5</w:t>
      </w:r>
    </w:p>
    <w:p w14:paraId="5EAF38FA" w14:textId="77777777" w:rsidR="0024496A" w:rsidRPr="00E7081C" w:rsidRDefault="0024496A" w:rsidP="0024496A">
      <w:pPr>
        <w:pStyle w:val="titoloprinc0"/>
        <w:rPr>
          <w:color w:val="002060"/>
        </w:rPr>
      </w:pPr>
      <w:r w:rsidRPr="00E7081C">
        <w:rPr>
          <w:color w:val="002060"/>
        </w:rPr>
        <w:t>VARIAZIONI AL PROGRAMMA GARE</w:t>
      </w:r>
    </w:p>
    <w:p w14:paraId="0329BBD9" w14:textId="77777777" w:rsidR="0024496A" w:rsidRPr="00E7081C" w:rsidRDefault="0024496A" w:rsidP="0024496A">
      <w:pPr>
        <w:pStyle w:val="breakline"/>
        <w:rPr>
          <w:color w:val="002060"/>
        </w:rPr>
      </w:pPr>
    </w:p>
    <w:p w14:paraId="73181998" w14:textId="77777777" w:rsidR="0024496A" w:rsidRPr="00E7081C" w:rsidRDefault="0024496A" w:rsidP="0024496A">
      <w:pPr>
        <w:pStyle w:val="breakline"/>
        <w:rPr>
          <w:color w:val="002060"/>
        </w:rPr>
      </w:pPr>
    </w:p>
    <w:p w14:paraId="7E9ACB09" w14:textId="77777777" w:rsidR="0024496A" w:rsidRPr="00E7081C" w:rsidRDefault="0024496A" w:rsidP="0024496A">
      <w:pPr>
        <w:pStyle w:val="sottotitolocampionato10"/>
        <w:rPr>
          <w:color w:val="002060"/>
        </w:rPr>
      </w:pPr>
      <w:r w:rsidRPr="00E7081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24496A" w:rsidRPr="00E7081C" w14:paraId="4B8607F9" w14:textId="77777777" w:rsidTr="00080051">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C21EA" w14:textId="77777777" w:rsidR="0024496A" w:rsidRPr="00E7081C" w:rsidRDefault="0024496A" w:rsidP="00080051">
            <w:pPr>
              <w:pStyle w:val="headertabella0"/>
              <w:rPr>
                <w:color w:val="002060"/>
              </w:rPr>
            </w:pPr>
            <w:r w:rsidRPr="00E708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DDB69" w14:textId="77777777" w:rsidR="0024496A" w:rsidRPr="00E7081C" w:rsidRDefault="0024496A" w:rsidP="00080051">
            <w:pPr>
              <w:pStyle w:val="headertabella0"/>
              <w:rPr>
                <w:color w:val="002060"/>
              </w:rPr>
            </w:pPr>
            <w:r w:rsidRPr="00E7081C">
              <w:rPr>
                <w:color w:val="002060"/>
              </w:rPr>
              <w:t xml:space="preserve">N° </w:t>
            </w:r>
            <w:proofErr w:type="spellStart"/>
            <w:r w:rsidRPr="00E7081C">
              <w:rPr>
                <w:color w:val="002060"/>
              </w:rPr>
              <w:t>Gior</w:t>
            </w:r>
            <w:proofErr w:type="spellEnd"/>
            <w:r w:rsidRPr="00E7081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716F9" w14:textId="77777777" w:rsidR="0024496A" w:rsidRPr="00E7081C" w:rsidRDefault="0024496A" w:rsidP="00080051">
            <w:pPr>
              <w:pStyle w:val="headertabella0"/>
              <w:rPr>
                <w:color w:val="002060"/>
              </w:rPr>
            </w:pPr>
            <w:r w:rsidRPr="00E708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92168" w14:textId="77777777" w:rsidR="0024496A" w:rsidRPr="00E7081C" w:rsidRDefault="0024496A" w:rsidP="00080051">
            <w:pPr>
              <w:pStyle w:val="headertabella0"/>
              <w:rPr>
                <w:color w:val="002060"/>
              </w:rPr>
            </w:pPr>
            <w:r w:rsidRPr="00E708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3492D" w14:textId="77777777" w:rsidR="0024496A" w:rsidRPr="00E7081C" w:rsidRDefault="0024496A" w:rsidP="00080051">
            <w:pPr>
              <w:pStyle w:val="headertabella0"/>
              <w:rPr>
                <w:color w:val="002060"/>
              </w:rPr>
            </w:pPr>
            <w:r w:rsidRPr="00E7081C">
              <w:rPr>
                <w:color w:val="002060"/>
              </w:rPr>
              <w:t xml:space="preserve">Data </w:t>
            </w:r>
            <w:proofErr w:type="spellStart"/>
            <w:r w:rsidRPr="00E7081C">
              <w:rPr>
                <w:color w:val="002060"/>
              </w:rPr>
              <w:t>Orig</w:t>
            </w:r>
            <w:proofErr w:type="spellEnd"/>
            <w:r w:rsidRPr="00E708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B3E9B" w14:textId="77777777" w:rsidR="0024496A" w:rsidRPr="00E7081C" w:rsidRDefault="0024496A" w:rsidP="00080051">
            <w:pPr>
              <w:pStyle w:val="headertabella0"/>
              <w:rPr>
                <w:color w:val="002060"/>
              </w:rPr>
            </w:pPr>
            <w:r w:rsidRPr="00E708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D926E" w14:textId="77777777" w:rsidR="0024496A" w:rsidRPr="00E7081C" w:rsidRDefault="0024496A" w:rsidP="00080051">
            <w:pPr>
              <w:pStyle w:val="headertabella0"/>
              <w:rPr>
                <w:color w:val="002060"/>
              </w:rPr>
            </w:pPr>
            <w:r w:rsidRPr="00E7081C">
              <w:rPr>
                <w:color w:val="002060"/>
              </w:rPr>
              <w:t xml:space="preserve">Ora </w:t>
            </w:r>
            <w:proofErr w:type="spellStart"/>
            <w:r w:rsidRPr="00E7081C">
              <w:rPr>
                <w:color w:val="002060"/>
              </w:rPr>
              <w:t>Orig</w:t>
            </w:r>
            <w:proofErr w:type="spellEnd"/>
            <w:r w:rsidRPr="00E7081C">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762CC" w14:textId="77777777" w:rsidR="0024496A" w:rsidRPr="00E7081C" w:rsidRDefault="0024496A" w:rsidP="00080051">
            <w:pPr>
              <w:pStyle w:val="headertabella0"/>
              <w:rPr>
                <w:color w:val="002060"/>
              </w:rPr>
            </w:pPr>
            <w:r w:rsidRPr="00E7081C">
              <w:rPr>
                <w:color w:val="002060"/>
              </w:rPr>
              <w:t>Impianto</w:t>
            </w:r>
          </w:p>
        </w:tc>
      </w:tr>
      <w:tr w:rsidR="0024496A" w:rsidRPr="00E7081C" w14:paraId="3CF7152A" w14:textId="77777777" w:rsidTr="0008005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CA974" w14:textId="77777777" w:rsidR="0024496A" w:rsidRPr="00457192" w:rsidRDefault="0024496A" w:rsidP="00080051">
            <w:pPr>
              <w:pStyle w:val="rowtabella0"/>
              <w:rPr>
                <w:color w:val="002060"/>
                <w:highlight w:val="yellow"/>
              </w:rPr>
            </w:pPr>
            <w:r w:rsidRPr="00457192">
              <w:rPr>
                <w:color w:val="002060"/>
                <w:highlight w:val="yellow"/>
              </w:rPr>
              <w:t>21/09/2025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DCAB6" w14:textId="77777777" w:rsidR="0024496A" w:rsidRPr="00457192" w:rsidRDefault="0024496A" w:rsidP="00080051">
            <w:pPr>
              <w:pStyle w:val="rowtabella0"/>
              <w:jc w:val="center"/>
              <w:rPr>
                <w:color w:val="002060"/>
                <w:highlight w:val="yellow"/>
              </w:rPr>
            </w:pPr>
            <w:r w:rsidRPr="0045719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6A6D3" w14:textId="77777777" w:rsidR="0024496A" w:rsidRPr="00457192" w:rsidRDefault="0024496A" w:rsidP="00080051">
            <w:pPr>
              <w:pStyle w:val="rowtabella0"/>
              <w:rPr>
                <w:color w:val="002060"/>
                <w:highlight w:val="yellow"/>
              </w:rPr>
            </w:pPr>
            <w:r w:rsidRPr="00457192">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A60C" w14:textId="77777777" w:rsidR="0024496A" w:rsidRPr="00457192" w:rsidRDefault="0024496A" w:rsidP="00080051">
            <w:pPr>
              <w:pStyle w:val="rowtabella0"/>
              <w:rPr>
                <w:color w:val="002060"/>
                <w:highlight w:val="yellow"/>
              </w:rPr>
            </w:pPr>
            <w:r w:rsidRPr="00457192">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0F972" w14:textId="77777777" w:rsidR="0024496A" w:rsidRPr="00E7081C" w:rsidRDefault="0024496A" w:rsidP="0008005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E5126" w14:textId="77777777" w:rsidR="0024496A" w:rsidRPr="00E7081C" w:rsidRDefault="0024496A" w:rsidP="00080051">
            <w:pPr>
              <w:pStyle w:val="rowtabella0"/>
              <w:jc w:val="center"/>
              <w:rPr>
                <w:color w:val="002060"/>
              </w:rPr>
            </w:pPr>
            <w:r w:rsidRPr="00457192">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E444" w14:textId="77777777" w:rsidR="0024496A" w:rsidRPr="00E7081C" w:rsidRDefault="0024496A" w:rsidP="00080051">
            <w:pPr>
              <w:pStyle w:val="rowtabella0"/>
              <w:jc w:val="cente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0C6CB" w14:textId="77777777" w:rsidR="0024496A" w:rsidRPr="00E7081C" w:rsidRDefault="0024496A" w:rsidP="00080051">
            <w:pPr>
              <w:pStyle w:val="rowtabella0"/>
              <w:rPr>
                <w:color w:val="002060"/>
              </w:rPr>
            </w:pPr>
            <w:r w:rsidRPr="00457192">
              <w:rPr>
                <w:color w:val="002060"/>
                <w:highlight w:val="yellow"/>
              </w:rPr>
              <w:t>CAMPO DI C5 ENTRO PAL OLIMPIA MONTEPORZIO VIA RISORGIMENTO 16</w:t>
            </w:r>
          </w:p>
        </w:tc>
      </w:tr>
    </w:tbl>
    <w:p w14:paraId="6DF3C7AB" w14:textId="77777777" w:rsidR="0024496A" w:rsidRPr="00E7081C" w:rsidRDefault="0024496A" w:rsidP="0024496A">
      <w:pPr>
        <w:pStyle w:val="breakline"/>
        <w:rPr>
          <w:rFonts w:eastAsiaTheme="minorEastAsia"/>
          <w:color w:val="002060"/>
        </w:rPr>
      </w:pPr>
    </w:p>
    <w:p w14:paraId="3C3FDC0A" w14:textId="77777777" w:rsidR="0024496A" w:rsidRPr="00E7081C" w:rsidRDefault="0024496A" w:rsidP="0024496A">
      <w:pPr>
        <w:pStyle w:val="breakline"/>
        <w:rPr>
          <w:color w:val="002060"/>
        </w:rPr>
      </w:pPr>
    </w:p>
    <w:p w14:paraId="78E93B47" w14:textId="77777777" w:rsidR="0024496A" w:rsidRPr="00E7081C" w:rsidRDefault="0024496A" w:rsidP="0024496A">
      <w:pPr>
        <w:pStyle w:val="titoloprinc0"/>
        <w:rPr>
          <w:color w:val="002060"/>
        </w:rPr>
      </w:pPr>
      <w:r w:rsidRPr="00E7081C">
        <w:rPr>
          <w:color w:val="002060"/>
        </w:rPr>
        <w:t>PROGRAMMA GARE</w:t>
      </w:r>
    </w:p>
    <w:p w14:paraId="26941638" w14:textId="77777777" w:rsidR="0024496A" w:rsidRDefault="0024496A" w:rsidP="0024496A">
      <w:pPr>
        <w:rPr>
          <w:rFonts w:ascii="Arial" w:hAnsi="Arial" w:cs="Arial"/>
          <w:color w:val="002060"/>
          <w:sz w:val="18"/>
          <w:szCs w:val="18"/>
        </w:rPr>
      </w:pPr>
    </w:p>
    <w:p w14:paraId="7396E1D6" w14:textId="77777777" w:rsidR="00E938D1" w:rsidRPr="001F57E0" w:rsidRDefault="00E938D1" w:rsidP="00E938D1">
      <w:pPr>
        <w:pStyle w:val="sottotitolocampionato10"/>
        <w:rPr>
          <w:color w:val="002060"/>
        </w:rPr>
      </w:pPr>
      <w:r w:rsidRPr="001F57E0">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4"/>
        <w:gridCol w:w="1553"/>
        <w:gridCol w:w="1556"/>
      </w:tblGrid>
      <w:tr w:rsidR="00E938D1" w:rsidRPr="001F57E0" w14:paraId="4B42C915"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2B9E3"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23014"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B376D"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A0101"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543E0"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9D147"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E4FA9"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01070AA2" w14:textId="77777777" w:rsidTr="000800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28F76E" w14:textId="77777777" w:rsidR="00E938D1" w:rsidRPr="001F57E0" w:rsidRDefault="00E938D1" w:rsidP="00080051">
            <w:pPr>
              <w:pStyle w:val="rowtabella0"/>
              <w:rPr>
                <w:color w:val="002060"/>
              </w:rPr>
            </w:pPr>
            <w:r w:rsidRPr="001F57E0">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A917C5" w14:textId="77777777" w:rsidR="00E938D1" w:rsidRPr="001F57E0" w:rsidRDefault="00E938D1" w:rsidP="00080051">
            <w:pPr>
              <w:pStyle w:val="rowtabella0"/>
              <w:rPr>
                <w:color w:val="002060"/>
              </w:rPr>
            </w:pPr>
            <w:r w:rsidRPr="001F57E0">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1AE1E"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18EAA" w14:textId="77777777" w:rsidR="00E938D1" w:rsidRPr="001F57E0" w:rsidRDefault="00E938D1" w:rsidP="00080051">
            <w:pPr>
              <w:pStyle w:val="rowtabella0"/>
              <w:rPr>
                <w:color w:val="002060"/>
              </w:rPr>
            </w:pPr>
            <w:r w:rsidRPr="001F57E0">
              <w:rPr>
                <w:color w:val="002060"/>
              </w:rPr>
              <w:t>21/09/2025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ADA76" w14:textId="77777777" w:rsidR="00E938D1" w:rsidRPr="001F57E0" w:rsidRDefault="00E938D1" w:rsidP="00080051">
            <w:pPr>
              <w:pStyle w:val="rowtabella0"/>
              <w:rPr>
                <w:color w:val="002060"/>
              </w:rPr>
            </w:pPr>
            <w:r w:rsidRPr="001F57E0">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BBE61" w14:textId="77777777" w:rsidR="00E938D1" w:rsidRPr="001F57E0" w:rsidRDefault="00E938D1" w:rsidP="00080051">
            <w:pPr>
              <w:pStyle w:val="rowtabella0"/>
              <w:rPr>
                <w:color w:val="002060"/>
              </w:rPr>
            </w:pPr>
            <w:r w:rsidRPr="001F57E0">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35D17" w14:textId="77777777" w:rsidR="00E938D1" w:rsidRPr="001F57E0" w:rsidRDefault="00E938D1" w:rsidP="00080051">
            <w:pPr>
              <w:pStyle w:val="rowtabella0"/>
              <w:rPr>
                <w:color w:val="002060"/>
              </w:rPr>
            </w:pPr>
            <w:r w:rsidRPr="001F57E0">
              <w:rPr>
                <w:color w:val="002060"/>
              </w:rPr>
              <w:t>VIA RISORGIMENTO 16</w:t>
            </w:r>
          </w:p>
        </w:tc>
      </w:tr>
      <w:tr w:rsidR="00E938D1" w:rsidRPr="001F57E0" w14:paraId="1C168C28" w14:textId="77777777" w:rsidTr="000800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2FA313" w14:textId="77777777" w:rsidR="00E938D1" w:rsidRPr="001F57E0" w:rsidRDefault="00E938D1" w:rsidP="00080051">
            <w:pPr>
              <w:pStyle w:val="rowtabella0"/>
              <w:rPr>
                <w:color w:val="002060"/>
              </w:rPr>
            </w:pPr>
            <w:r w:rsidRPr="001F57E0">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FC88C" w14:textId="77777777" w:rsidR="00E938D1" w:rsidRPr="001F57E0" w:rsidRDefault="00E938D1" w:rsidP="00080051">
            <w:pPr>
              <w:pStyle w:val="rowtabella0"/>
              <w:rPr>
                <w:color w:val="002060"/>
              </w:rPr>
            </w:pPr>
            <w:r w:rsidRPr="001F57E0">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D947B" w14:textId="77777777" w:rsidR="00E938D1" w:rsidRPr="001F57E0" w:rsidRDefault="00E938D1" w:rsidP="00080051">
            <w:pPr>
              <w:pStyle w:val="rowtabella0"/>
              <w:jc w:val="center"/>
              <w:rPr>
                <w:color w:val="002060"/>
              </w:rPr>
            </w:pPr>
            <w:r w:rsidRPr="001F57E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629BF" w14:textId="77777777" w:rsidR="00E938D1" w:rsidRPr="001F57E0" w:rsidRDefault="00E938D1" w:rsidP="00080051">
            <w:pPr>
              <w:pStyle w:val="rowtabella0"/>
              <w:rPr>
                <w:color w:val="002060"/>
              </w:rPr>
            </w:pPr>
            <w:r w:rsidRPr="001F57E0">
              <w:rPr>
                <w:color w:val="002060"/>
              </w:rPr>
              <w:t>21/09/2025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C4FEA" w14:textId="77777777" w:rsidR="00E938D1" w:rsidRPr="001F57E0" w:rsidRDefault="00E938D1" w:rsidP="00080051">
            <w:pPr>
              <w:pStyle w:val="rowtabella0"/>
              <w:rPr>
                <w:color w:val="002060"/>
              </w:rPr>
            </w:pPr>
            <w:r w:rsidRPr="001F57E0">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2A171" w14:textId="77777777" w:rsidR="00E938D1" w:rsidRPr="001F57E0" w:rsidRDefault="00E938D1" w:rsidP="00080051">
            <w:pPr>
              <w:pStyle w:val="rowtabella0"/>
              <w:rPr>
                <w:color w:val="002060"/>
              </w:rPr>
            </w:pPr>
            <w:r w:rsidRPr="001F57E0">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8594C" w14:textId="77777777" w:rsidR="00E938D1" w:rsidRPr="001F57E0" w:rsidRDefault="00E938D1" w:rsidP="00080051">
            <w:pPr>
              <w:pStyle w:val="rowtabella0"/>
              <w:rPr>
                <w:color w:val="002060"/>
              </w:rPr>
            </w:pPr>
            <w:r w:rsidRPr="001F57E0">
              <w:rPr>
                <w:color w:val="002060"/>
              </w:rPr>
              <w:t>VIA VERDI</w:t>
            </w:r>
          </w:p>
        </w:tc>
      </w:tr>
    </w:tbl>
    <w:p w14:paraId="280BA250" w14:textId="77777777" w:rsidR="00E938D1" w:rsidRPr="001F57E0" w:rsidRDefault="00E938D1" w:rsidP="00E938D1">
      <w:pPr>
        <w:pStyle w:val="breakline"/>
        <w:rPr>
          <w:rFonts w:eastAsiaTheme="minorEastAsia"/>
          <w:color w:val="002060"/>
        </w:rPr>
      </w:pPr>
    </w:p>
    <w:p w14:paraId="615EB159" w14:textId="77777777" w:rsidR="00E938D1" w:rsidRPr="001F57E0" w:rsidRDefault="00E938D1" w:rsidP="00E938D1">
      <w:pPr>
        <w:pStyle w:val="breakline"/>
        <w:rPr>
          <w:color w:val="002060"/>
        </w:rPr>
      </w:pPr>
    </w:p>
    <w:p w14:paraId="08C69ED1" w14:textId="77777777" w:rsidR="00E938D1" w:rsidRPr="001F57E0" w:rsidRDefault="00E938D1" w:rsidP="00E938D1">
      <w:pPr>
        <w:pStyle w:val="breakline"/>
        <w:rPr>
          <w:color w:val="002060"/>
        </w:rPr>
      </w:pPr>
    </w:p>
    <w:p w14:paraId="46C77897" w14:textId="77777777" w:rsidR="00E938D1" w:rsidRPr="001F57E0" w:rsidRDefault="00E938D1" w:rsidP="00E938D1">
      <w:pPr>
        <w:pStyle w:val="sottotitolocampionato10"/>
        <w:rPr>
          <w:color w:val="002060"/>
        </w:rPr>
      </w:pPr>
      <w:r w:rsidRPr="001F57E0">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7A6DE16A"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A0953"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4B881"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6F060"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05F99"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070C9"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3A0C5"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B5F91"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2C181DAE"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6D91FF" w14:textId="77777777" w:rsidR="00E938D1" w:rsidRPr="001F57E0" w:rsidRDefault="00E938D1" w:rsidP="00080051">
            <w:pPr>
              <w:pStyle w:val="rowtabella0"/>
              <w:rPr>
                <w:color w:val="002060"/>
              </w:rPr>
            </w:pPr>
            <w:r w:rsidRPr="001F57E0">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6D274" w14:textId="77777777" w:rsidR="00E938D1" w:rsidRPr="001F57E0" w:rsidRDefault="00E938D1" w:rsidP="00080051">
            <w:pPr>
              <w:pStyle w:val="rowtabella0"/>
              <w:rPr>
                <w:color w:val="002060"/>
              </w:rPr>
            </w:pPr>
            <w:r w:rsidRPr="001F57E0">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449EC9"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8C350D" w14:textId="77777777" w:rsidR="00E938D1" w:rsidRPr="001F57E0" w:rsidRDefault="00E938D1" w:rsidP="00080051">
            <w:pPr>
              <w:pStyle w:val="rowtabella0"/>
              <w:rPr>
                <w:color w:val="002060"/>
              </w:rPr>
            </w:pPr>
            <w:r w:rsidRPr="001F57E0">
              <w:rPr>
                <w:color w:val="002060"/>
              </w:rPr>
              <w:t>21/09/2025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DBF7C2" w14:textId="77777777" w:rsidR="00E938D1" w:rsidRPr="001F57E0" w:rsidRDefault="00E938D1" w:rsidP="00080051">
            <w:pPr>
              <w:pStyle w:val="rowtabella0"/>
              <w:rPr>
                <w:color w:val="002060"/>
              </w:rPr>
            </w:pPr>
            <w:r w:rsidRPr="001F57E0">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BCB015" w14:textId="77777777" w:rsidR="00E938D1" w:rsidRPr="001F57E0" w:rsidRDefault="00E938D1" w:rsidP="00080051">
            <w:pPr>
              <w:pStyle w:val="rowtabella0"/>
              <w:rPr>
                <w:color w:val="002060"/>
              </w:rPr>
            </w:pPr>
            <w:r w:rsidRPr="001F57E0">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BBF0F8" w14:textId="77777777" w:rsidR="00E938D1" w:rsidRPr="001F57E0" w:rsidRDefault="00E938D1" w:rsidP="00080051">
            <w:pPr>
              <w:pStyle w:val="rowtabella0"/>
              <w:rPr>
                <w:color w:val="002060"/>
              </w:rPr>
            </w:pPr>
            <w:r w:rsidRPr="001F57E0">
              <w:rPr>
                <w:color w:val="002060"/>
              </w:rPr>
              <w:t>VIA NAZARIO SAURO</w:t>
            </w:r>
          </w:p>
        </w:tc>
      </w:tr>
    </w:tbl>
    <w:p w14:paraId="34376FE8" w14:textId="77777777" w:rsidR="00E938D1" w:rsidRPr="001F57E0" w:rsidRDefault="00E938D1" w:rsidP="00E938D1">
      <w:pPr>
        <w:pStyle w:val="breakline"/>
        <w:rPr>
          <w:rFonts w:eastAsiaTheme="minorEastAsia"/>
          <w:color w:val="002060"/>
        </w:rPr>
      </w:pPr>
    </w:p>
    <w:p w14:paraId="4DCCED00" w14:textId="77777777" w:rsidR="00E938D1" w:rsidRPr="001F57E0" w:rsidRDefault="00E938D1" w:rsidP="00E938D1">
      <w:pPr>
        <w:pStyle w:val="breakline"/>
        <w:rPr>
          <w:color w:val="002060"/>
        </w:rPr>
      </w:pPr>
    </w:p>
    <w:p w14:paraId="49ACEB0C" w14:textId="77777777" w:rsidR="00E938D1" w:rsidRPr="001F57E0" w:rsidRDefault="00E938D1" w:rsidP="00E938D1">
      <w:pPr>
        <w:pStyle w:val="breakline"/>
        <w:rPr>
          <w:color w:val="002060"/>
        </w:rPr>
      </w:pPr>
    </w:p>
    <w:p w14:paraId="09C2013B" w14:textId="77777777" w:rsidR="00E938D1" w:rsidRPr="001F57E0" w:rsidRDefault="00E938D1" w:rsidP="00E938D1">
      <w:pPr>
        <w:pStyle w:val="sottotitolocampionato10"/>
        <w:rPr>
          <w:color w:val="002060"/>
        </w:rPr>
      </w:pPr>
      <w:r w:rsidRPr="001F57E0">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38D1" w:rsidRPr="001F57E0" w14:paraId="35F27E37"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5EE0D"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A5CB6"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392DA"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57BC7"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A5F2D"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2320B"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68AAA"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504CE3C4"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E0D162" w14:textId="77777777" w:rsidR="00E938D1" w:rsidRPr="001F57E0" w:rsidRDefault="00E938D1" w:rsidP="00080051">
            <w:pPr>
              <w:pStyle w:val="rowtabella0"/>
              <w:rPr>
                <w:color w:val="002060"/>
              </w:rPr>
            </w:pPr>
            <w:r w:rsidRPr="001F57E0">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D686D" w14:textId="77777777" w:rsidR="00E938D1" w:rsidRPr="001F57E0" w:rsidRDefault="00E938D1" w:rsidP="00080051">
            <w:pPr>
              <w:pStyle w:val="rowtabella0"/>
              <w:rPr>
                <w:color w:val="002060"/>
              </w:rPr>
            </w:pPr>
            <w:r w:rsidRPr="001F57E0">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2C16E8"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779F1F" w14:textId="77777777" w:rsidR="00E938D1" w:rsidRPr="001F57E0" w:rsidRDefault="00E938D1" w:rsidP="00080051">
            <w:pPr>
              <w:pStyle w:val="rowtabella0"/>
              <w:rPr>
                <w:color w:val="002060"/>
              </w:rPr>
            </w:pPr>
            <w:r w:rsidRPr="001F57E0">
              <w:rPr>
                <w:color w:val="002060"/>
              </w:rPr>
              <w:t>21/09/2025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201DC3" w14:textId="77777777" w:rsidR="00E938D1" w:rsidRPr="001F57E0" w:rsidRDefault="00E938D1" w:rsidP="00080051">
            <w:pPr>
              <w:pStyle w:val="rowtabella0"/>
              <w:rPr>
                <w:color w:val="002060"/>
              </w:rPr>
            </w:pPr>
            <w:r w:rsidRPr="001F57E0">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228FD7" w14:textId="77777777" w:rsidR="00E938D1" w:rsidRPr="001F57E0" w:rsidRDefault="00E938D1" w:rsidP="00080051">
            <w:pPr>
              <w:pStyle w:val="rowtabella0"/>
              <w:rPr>
                <w:color w:val="002060"/>
              </w:rPr>
            </w:pPr>
            <w:r w:rsidRPr="001F57E0">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F50852" w14:textId="77777777" w:rsidR="00E938D1" w:rsidRPr="001F57E0" w:rsidRDefault="00E938D1" w:rsidP="00080051">
            <w:pPr>
              <w:pStyle w:val="rowtabella0"/>
              <w:rPr>
                <w:color w:val="002060"/>
              </w:rPr>
            </w:pPr>
            <w:r w:rsidRPr="001F57E0">
              <w:rPr>
                <w:color w:val="002060"/>
              </w:rPr>
              <w:t>VIA GROTTE DI POSATORA 19/A</w:t>
            </w:r>
          </w:p>
        </w:tc>
      </w:tr>
    </w:tbl>
    <w:p w14:paraId="30CAB5F6" w14:textId="77777777" w:rsidR="00E938D1" w:rsidRPr="001F57E0" w:rsidRDefault="00E938D1" w:rsidP="00E938D1">
      <w:pPr>
        <w:pStyle w:val="breakline"/>
        <w:rPr>
          <w:rFonts w:eastAsiaTheme="minorEastAsia"/>
          <w:color w:val="002060"/>
        </w:rPr>
      </w:pPr>
    </w:p>
    <w:p w14:paraId="6BB37D73" w14:textId="77777777" w:rsidR="00E938D1" w:rsidRPr="001F57E0" w:rsidRDefault="00E938D1" w:rsidP="00E938D1">
      <w:pPr>
        <w:pStyle w:val="breakline"/>
        <w:rPr>
          <w:color w:val="002060"/>
        </w:rPr>
      </w:pPr>
    </w:p>
    <w:p w14:paraId="5FE091DF" w14:textId="77777777" w:rsidR="00E938D1" w:rsidRPr="001F57E0" w:rsidRDefault="00E938D1" w:rsidP="00E938D1">
      <w:pPr>
        <w:pStyle w:val="breakline"/>
        <w:rPr>
          <w:color w:val="002060"/>
        </w:rPr>
      </w:pPr>
    </w:p>
    <w:p w14:paraId="454903D5" w14:textId="77777777" w:rsidR="00E938D1" w:rsidRPr="001F57E0" w:rsidRDefault="00E938D1" w:rsidP="00E938D1">
      <w:pPr>
        <w:pStyle w:val="sottotitolocampionato10"/>
        <w:rPr>
          <w:color w:val="002060"/>
        </w:rPr>
      </w:pPr>
      <w:r w:rsidRPr="001F57E0">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E938D1" w:rsidRPr="001F57E0" w14:paraId="5EDC3E01" w14:textId="77777777" w:rsidTr="000800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4EAD5" w14:textId="77777777" w:rsidR="00E938D1" w:rsidRPr="001F57E0" w:rsidRDefault="00E938D1" w:rsidP="00080051">
            <w:pPr>
              <w:pStyle w:val="headertabella0"/>
              <w:rPr>
                <w:color w:val="002060"/>
              </w:rPr>
            </w:pPr>
            <w:r w:rsidRPr="001F57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1A8CC" w14:textId="77777777" w:rsidR="00E938D1" w:rsidRPr="001F57E0" w:rsidRDefault="00E938D1" w:rsidP="00080051">
            <w:pPr>
              <w:pStyle w:val="headertabella0"/>
              <w:rPr>
                <w:color w:val="002060"/>
              </w:rPr>
            </w:pPr>
            <w:r w:rsidRPr="001F57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57585" w14:textId="77777777" w:rsidR="00E938D1" w:rsidRPr="001F57E0" w:rsidRDefault="00E938D1" w:rsidP="00080051">
            <w:pPr>
              <w:pStyle w:val="headertabella0"/>
              <w:rPr>
                <w:color w:val="002060"/>
              </w:rPr>
            </w:pPr>
            <w:r w:rsidRPr="001F57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A603B" w14:textId="77777777" w:rsidR="00E938D1" w:rsidRPr="001F57E0" w:rsidRDefault="00E938D1" w:rsidP="00080051">
            <w:pPr>
              <w:pStyle w:val="headertabella0"/>
              <w:rPr>
                <w:color w:val="002060"/>
              </w:rPr>
            </w:pPr>
            <w:r w:rsidRPr="001F57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AAD5F" w14:textId="77777777" w:rsidR="00E938D1" w:rsidRPr="001F57E0" w:rsidRDefault="00E938D1" w:rsidP="00080051">
            <w:pPr>
              <w:pStyle w:val="headertabella0"/>
              <w:rPr>
                <w:color w:val="002060"/>
              </w:rPr>
            </w:pPr>
            <w:r w:rsidRPr="001F57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9EB9A" w14:textId="77777777" w:rsidR="00E938D1" w:rsidRPr="001F57E0" w:rsidRDefault="00E938D1" w:rsidP="00080051">
            <w:pPr>
              <w:pStyle w:val="headertabella0"/>
              <w:rPr>
                <w:color w:val="002060"/>
              </w:rPr>
            </w:pPr>
            <w:proofErr w:type="spellStart"/>
            <w:r w:rsidRPr="001F57E0">
              <w:rPr>
                <w:color w:val="002060"/>
              </w:rPr>
              <w:t>Localita'</w:t>
            </w:r>
            <w:proofErr w:type="spellEnd"/>
            <w:r w:rsidRPr="001F57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067D5" w14:textId="77777777" w:rsidR="00E938D1" w:rsidRPr="001F57E0" w:rsidRDefault="00E938D1" w:rsidP="00080051">
            <w:pPr>
              <w:pStyle w:val="headertabella0"/>
              <w:rPr>
                <w:color w:val="002060"/>
              </w:rPr>
            </w:pPr>
            <w:r w:rsidRPr="001F57E0">
              <w:rPr>
                <w:color w:val="002060"/>
              </w:rPr>
              <w:t>Indirizzo Impianto</w:t>
            </w:r>
          </w:p>
        </w:tc>
      </w:tr>
      <w:tr w:rsidR="00E938D1" w:rsidRPr="001F57E0" w14:paraId="70BDD2B8" w14:textId="77777777" w:rsidTr="000800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438E38" w14:textId="77777777" w:rsidR="00E938D1" w:rsidRPr="001F57E0" w:rsidRDefault="00E938D1" w:rsidP="00080051">
            <w:pPr>
              <w:pStyle w:val="rowtabella0"/>
              <w:rPr>
                <w:color w:val="002060"/>
              </w:rPr>
            </w:pPr>
            <w:r w:rsidRPr="001F57E0">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B3DCBA" w14:textId="77777777" w:rsidR="00E938D1" w:rsidRPr="001F57E0" w:rsidRDefault="00E938D1" w:rsidP="00080051">
            <w:pPr>
              <w:pStyle w:val="rowtabella0"/>
              <w:rPr>
                <w:color w:val="002060"/>
              </w:rPr>
            </w:pPr>
            <w:r w:rsidRPr="001F57E0">
              <w:rPr>
                <w:color w:val="002060"/>
              </w:rPr>
              <w:t>RECANATI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279200" w14:textId="77777777" w:rsidR="00E938D1" w:rsidRPr="001F57E0" w:rsidRDefault="00E938D1" w:rsidP="00080051">
            <w:pPr>
              <w:pStyle w:val="rowtabella0"/>
              <w:jc w:val="center"/>
              <w:rPr>
                <w:color w:val="002060"/>
              </w:rPr>
            </w:pPr>
            <w:r w:rsidRPr="001F57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190050" w14:textId="77777777" w:rsidR="00E938D1" w:rsidRPr="001F57E0" w:rsidRDefault="00E938D1" w:rsidP="00080051">
            <w:pPr>
              <w:pStyle w:val="rowtabella0"/>
              <w:rPr>
                <w:color w:val="002060"/>
              </w:rPr>
            </w:pPr>
            <w:r w:rsidRPr="001F57E0">
              <w:rPr>
                <w:color w:val="002060"/>
              </w:rPr>
              <w:t>21/09/2025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2DCFB5" w14:textId="77777777" w:rsidR="00E938D1" w:rsidRPr="001F57E0" w:rsidRDefault="00E938D1" w:rsidP="00080051">
            <w:pPr>
              <w:pStyle w:val="rowtabella0"/>
              <w:rPr>
                <w:color w:val="002060"/>
              </w:rPr>
            </w:pPr>
            <w:r w:rsidRPr="001F57E0">
              <w:rPr>
                <w:color w:val="002060"/>
              </w:rPr>
              <w:t xml:space="preserve">5295 TENSOSTRUTTURA VIA </w:t>
            </w:r>
            <w:proofErr w:type="gramStart"/>
            <w:r w:rsidRPr="001F57E0">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863A00" w14:textId="77777777" w:rsidR="00E938D1" w:rsidRPr="001F57E0" w:rsidRDefault="00E938D1" w:rsidP="00080051">
            <w:pPr>
              <w:pStyle w:val="rowtabella0"/>
              <w:rPr>
                <w:color w:val="002060"/>
              </w:rPr>
            </w:pPr>
            <w:r w:rsidRPr="001F57E0">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6C1DBF" w14:textId="77777777" w:rsidR="00E938D1" w:rsidRPr="001F57E0" w:rsidRDefault="00E938D1" w:rsidP="00080051">
            <w:pPr>
              <w:pStyle w:val="rowtabella0"/>
              <w:rPr>
                <w:color w:val="002060"/>
              </w:rPr>
            </w:pPr>
            <w:r w:rsidRPr="001F57E0">
              <w:rPr>
                <w:color w:val="002060"/>
              </w:rPr>
              <w:t xml:space="preserve">VIA </w:t>
            </w:r>
            <w:proofErr w:type="gramStart"/>
            <w:r w:rsidRPr="001F57E0">
              <w:rPr>
                <w:color w:val="002060"/>
              </w:rPr>
              <w:t>E.MATTEI</w:t>
            </w:r>
            <w:proofErr w:type="gramEnd"/>
          </w:p>
        </w:tc>
      </w:tr>
    </w:tbl>
    <w:p w14:paraId="3D49CEBC" w14:textId="77777777" w:rsidR="00E938D1" w:rsidRPr="001F57E0" w:rsidRDefault="00E938D1" w:rsidP="00E938D1">
      <w:pPr>
        <w:pStyle w:val="breakline"/>
        <w:rPr>
          <w:rFonts w:eastAsiaTheme="minorEastAsia"/>
          <w:color w:val="002060"/>
        </w:rPr>
      </w:pPr>
    </w:p>
    <w:p w14:paraId="4CD3C770" w14:textId="77777777" w:rsidR="00E938D1" w:rsidRPr="00E7081C" w:rsidRDefault="00E938D1" w:rsidP="0024496A">
      <w:pPr>
        <w:rPr>
          <w:rFonts w:ascii="Arial" w:hAnsi="Arial" w:cs="Arial"/>
          <w:color w:val="002060"/>
          <w:sz w:val="18"/>
          <w:szCs w:val="18"/>
        </w:rPr>
      </w:pPr>
    </w:p>
    <w:p w14:paraId="72AF4020" w14:textId="77777777" w:rsidR="004620C3" w:rsidRDefault="004620C3" w:rsidP="00F770E5">
      <w:pPr>
        <w:pStyle w:val="Nessunaspaziatura"/>
        <w:jc w:val="both"/>
        <w:rPr>
          <w:rFonts w:ascii="Arial" w:hAnsi="Arial" w:cs="Arial"/>
          <w:bCs/>
          <w:color w:val="002060"/>
          <w:sz w:val="12"/>
          <w:szCs w:val="12"/>
        </w:rPr>
      </w:pPr>
    </w:p>
    <w:p w14:paraId="3D5C9A44" w14:textId="77777777" w:rsidR="004620C3" w:rsidRDefault="004620C3" w:rsidP="00F770E5">
      <w:pPr>
        <w:pStyle w:val="Nessunaspaziatura"/>
        <w:jc w:val="both"/>
        <w:rPr>
          <w:rFonts w:ascii="Arial" w:hAnsi="Arial" w:cs="Arial"/>
          <w:bCs/>
          <w:color w:val="002060"/>
          <w:sz w:val="12"/>
          <w:szCs w:val="12"/>
        </w:rPr>
      </w:pPr>
    </w:p>
    <w:p w14:paraId="73A6E4B7" w14:textId="77777777" w:rsidR="004620C3" w:rsidRDefault="004620C3"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79EED08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6727A7">
        <w:rPr>
          <w:b/>
          <w:color w:val="002060"/>
          <w:u w:val="single"/>
        </w:rPr>
        <w:t>1</w:t>
      </w:r>
      <w:r w:rsidR="00754B2F">
        <w:rPr>
          <w:b/>
          <w:color w:val="002060"/>
          <w:u w:val="single"/>
        </w:rPr>
        <w:t>7</w:t>
      </w:r>
      <w:r w:rsidR="003D6BA1">
        <w:rPr>
          <w:b/>
          <w:color w:val="002060"/>
          <w:u w:val="single"/>
        </w:rPr>
        <w:t>/</w:t>
      </w:r>
      <w:r w:rsidR="00FE3D87">
        <w:rPr>
          <w:b/>
          <w:color w:val="002060"/>
          <w:u w:val="single"/>
        </w:rPr>
        <w:t>0</w:t>
      </w:r>
      <w:r w:rsidR="0075059C">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9D07C" w14:textId="77777777" w:rsidR="007A39E4" w:rsidRDefault="007A39E4">
      <w:r>
        <w:separator/>
      </w:r>
    </w:p>
  </w:endnote>
  <w:endnote w:type="continuationSeparator" w:id="0">
    <w:p w14:paraId="3AA35536" w14:textId="77777777" w:rsidR="007A39E4" w:rsidRDefault="007A3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5C9112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754B2F">
      <w:rPr>
        <w:rStyle w:val="Numeropagina"/>
        <w:rFonts w:ascii="Arial" w:hAnsi="Arial" w:cs="Arial"/>
        <w:color w:val="002060"/>
      </w:rPr>
      <w:t>18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F968B" w14:textId="77777777" w:rsidR="007A39E4" w:rsidRDefault="007A39E4">
      <w:r>
        <w:separator/>
      </w:r>
    </w:p>
  </w:footnote>
  <w:footnote w:type="continuationSeparator" w:id="0">
    <w:p w14:paraId="04BCBF59" w14:textId="77777777" w:rsidR="007A39E4" w:rsidRDefault="007A3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13"/>
  </w:num>
  <w:num w:numId="3" w16cid:durableId="57946484">
    <w:abstractNumId w:val="2"/>
  </w:num>
  <w:num w:numId="4" w16cid:durableId="564266614">
    <w:abstractNumId w:val="12"/>
  </w:num>
  <w:num w:numId="5" w16cid:durableId="1249315646">
    <w:abstractNumId w:val="10"/>
  </w:num>
  <w:num w:numId="6" w16cid:durableId="934754267">
    <w:abstractNumId w:val="4"/>
  </w:num>
  <w:num w:numId="7" w16cid:durableId="2088965195">
    <w:abstractNumId w:val="8"/>
  </w:num>
  <w:num w:numId="8" w16cid:durableId="1258707900">
    <w:abstractNumId w:val="15"/>
  </w:num>
  <w:num w:numId="9" w16cid:durableId="745029327">
    <w:abstractNumId w:val="11"/>
  </w:num>
  <w:num w:numId="10" w16cid:durableId="1282424059">
    <w:abstractNumId w:val="14"/>
  </w:num>
  <w:num w:numId="11" w16cid:durableId="1817067011">
    <w:abstractNumId w:val="7"/>
  </w:num>
  <w:num w:numId="12" w16cid:durableId="1075978335">
    <w:abstractNumId w:val="9"/>
  </w:num>
  <w:num w:numId="13" w16cid:durableId="1125348853">
    <w:abstractNumId w:val="6"/>
  </w:num>
  <w:num w:numId="14" w16cid:durableId="27729138">
    <w:abstractNumId w:val="3"/>
  </w:num>
  <w:num w:numId="15" w16cid:durableId="2031183488">
    <w:abstractNumId w:val="5"/>
  </w:num>
  <w:num w:numId="16" w16cid:durableId="203784453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AD2"/>
    <w:rsid w:val="001E1FA0"/>
    <w:rsid w:val="001E2007"/>
    <w:rsid w:val="001E21E5"/>
    <w:rsid w:val="001E2298"/>
    <w:rsid w:val="001E2445"/>
    <w:rsid w:val="001E251A"/>
    <w:rsid w:val="001E25BA"/>
    <w:rsid w:val="001E28A1"/>
    <w:rsid w:val="001E3227"/>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33D"/>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5F7630"/>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B08"/>
    <w:rsid w:val="00623B35"/>
    <w:rsid w:val="006242B0"/>
    <w:rsid w:val="006242B7"/>
    <w:rsid w:val="00624331"/>
    <w:rsid w:val="006244CC"/>
    <w:rsid w:val="00624805"/>
    <w:rsid w:val="00624A02"/>
    <w:rsid w:val="00624B3A"/>
    <w:rsid w:val="00624D26"/>
    <w:rsid w:val="006252CE"/>
    <w:rsid w:val="00625714"/>
    <w:rsid w:val="00625926"/>
    <w:rsid w:val="00625C4C"/>
    <w:rsid w:val="00626129"/>
    <w:rsid w:val="006266E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60249"/>
    <w:rsid w:val="00760E70"/>
    <w:rsid w:val="0076130D"/>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8DE"/>
    <w:rsid w:val="00956AC2"/>
    <w:rsid w:val="00956D44"/>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604"/>
    <w:rsid w:val="009C76E7"/>
    <w:rsid w:val="009C7DB6"/>
    <w:rsid w:val="009C7FA9"/>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258A"/>
    <w:rsid w:val="00BF37AD"/>
    <w:rsid w:val="00BF44FD"/>
    <w:rsid w:val="00BF4F2F"/>
    <w:rsid w:val="00BF6097"/>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30"/>
    <w:rsid w:val="00D74E7B"/>
    <w:rsid w:val="00D7555D"/>
    <w:rsid w:val="00D755E1"/>
    <w:rsid w:val="00D75A04"/>
    <w:rsid w:val="00D75D36"/>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138</TotalTime>
  <Pages>16</Pages>
  <Words>4785</Words>
  <Characters>27280</Characters>
  <Application>Microsoft Office Word</Application>
  <DocSecurity>0</DocSecurity>
  <Lines>227</Lines>
  <Paragraphs>64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32001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11</cp:revision>
  <cp:lastPrinted>2025-09-17T13:45:00Z</cp:lastPrinted>
  <dcterms:created xsi:type="dcterms:W3CDTF">2025-09-16T08:56:00Z</dcterms:created>
  <dcterms:modified xsi:type="dcterms:W3CDTF">2025-09-17T13:45:00Z</dcterms:modified>
</cp:coreProperties>
</file>