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89F34B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w:t>
            </w:r>
            <w:r w:rsidR="00F35FDB">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401D8">
              <w:rPr>
                <w:rFonts w:ascii="Arial" w:hAnsi="Arial" w:cs="Arial"/>
                <w:color w:val="002060"/>
                <w:sz w:val="40"/>
                <w:szCs w:val="40"/>
              </w:rPr>
              <w:t>23</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EEACF4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65955">
          <w:rPr>
            <w:noProof/>
            <w:webHidden/>
          </w:rPr>
          <w:t>1</w:t>
        </w:r>
        <w:r w:rsidR="00AC19D9" w:rsidRPr="00DE1EF7">
          <w:rPr>
            <w:noProof/>
            <w:webHidden/>
          </w:rPr>
          <w:fldChar w:fldCharType="end"/>
        </w:r>
      </w:hyperlink>
    </w:p>
    <w:p w14:paraId="112EDB38" w14:textId="48BC4B37"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65955">
          <w:rPr>
            <w:noProof/>
            <w:webHidden/>
          </w:rPr>
          <w:t>1</w:t>
        </w:r>
        <w:r w:rsidRPr="00DE1EF7">
          <w:rPr>
            <w:noProof/>
            <w:webHidden/>
          </w:rPr>
          <w:fldChar w:fldCharType="end"/>
        </w:r>
      </w:hyperlink>
    </w:p>
    <w:p w14:paraId="4D9CAD43" w14:textId="251FA2DD"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65955">
          <w:rPr>
            <w:noProof/>
            <w:webHidden/>
          </w:rPr>
          <w:t>1</w:t>
        </w:r>
        <w:r w:rsidRPr="00DE1EF7">
          <w:rPr>
            <w:noProof/>
            <w:webHidden/>
          </w:rPr>
          <w:fldChar w:fldCharType="end"/>
        </w:r>
      </w:hyperlink>
    </w:p>
    <w:p w14:paraId="0EAFCCD8" w14:textId="2833934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65955">
          <w:rPr>
            <w:noProof/>
            <w:webHidden/>
          </w:rPr>
          <w:t>1</w:t>
        </w:r>
        <w:r w:rsidRPr="00DE1EF7">
          <w:rPr>
            <w:noProof/>
            <w:webHidden/>
          </w:rPr>
          <w:fldChar w:fldCharType="end"/>
        </w:r>
      </w:hyperlink>
    </w:p>
    <w:p w14:paraId="0952245B" w14:textId="31F2D149"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65955">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Default="006572C3" w:rsidP="00CE2EDF">
      <w:pPr>
        <w:tabs>
          <w:tab w:val="left" w:pos="3225"/>
        </w:tabs>
        <w:rPr>
          <w:rFonts w:ascii="Arial" w:hAnsi="Arial" w:cs="Arial"/>
          <w:color w:val="002060"/>
          <w:sz w:val="22"/>
          <w:szCs w:val="22"/>
        </w:rPr>
      </w:pPr>
    </w:p>
    <w:p w14:paraId="3BE80C1E" w14:textId="0DF08453" w:rsidR="00BF21D1" w:rsidRPr="009A395D" w:rsidRDefault="00BF21D1" w:rsidP="00BF21D1">
      <w:pPr>
        <w:pStyle w:val="LndNormale1"/>
        <w:rPr>
          <w:b/>
          <w:color w:val="002060"/>
          <w:sz w:val="28"/>
          <w:szCs w:val="28"/>
        </w:rPr>
      </w:pPr>
      <w:r w:rsidRPr="009A395D">
        <w:rPr>
          <w:b/>
          <w:color w:val="002060"/>
          <w:sz w:val="28"/>
          <w:szCs w:val="28"/>
        </w:rPr>
        <w:t xml:space="preserve">CU n. </w:t>
      </w:r>
      <w:r>
        <w:rPr>
          <w:b/>
          <w:color w:val="002060"/>
          <w:sz w:val="28"/>
          <w:szCs w:val="28"/>
        </w:rPr>
        <w:t>119</w:t>
      </w:r>
      <w:r w:rsidRPr="009A395D">
        <w:rPr>
          <w:b/>
          <w:color w:val="002060"/>
          <w:sz w:val="28"/>
          <w:szCs w:val="28"/>
        </w:rPr>
        <w:t xml:space="preserve"> del </w:t>
      </w:r>
      <w:r>
        <w:rPr>
          <w:b/>
          <w:color w:val="002060"/>
          <w:sz w:val="28"/>
          <w:szCs w:val="28"/>
        </w:rPr>
        <w:t>19</w:t>
      </w:r>
      <w:r w:rsidRPr="009A395D">
        <w:rPr>
          <w:b/>
          <w:color w:val="002060"/>
          <w:sz w:val="28"/>
          <w:szCs w:val="28"/>
        </w:rPr>
        <w:t>.0</w:t>
      </w:r>
      <w:r>
        <w:rPr>
          <w:b/>
          <w:color w:val="002060"/>
          <w:sz w:val="28"/>
          <w:szCs w:val="28"/>
        </w:rPr>
        <w:t>9</w:t>
      </w:r>
      <w:r w:rsidRPr="009A395D">
        <w:rPr>
          <w:b/>
          <w:color w:val="002060"/>
          <w:sz w:val="28"/>
          <w:szCs w:val="28"/>
        </w:rPr>
        <w:t>.2025 LND</w:t>
      </w:r>
    </w:p>
    <w:p w14:paraId="5025A36E" w14:textId="77777777" w:rsidR="00BF21D1" w:rsidRPr="009A395D" w:rsidRDefault="00BF21D1" w:rsidP="00BF21D1">
      <w:pPr>
        <w:pStyle w:val="LndNormale1"/>
        <w:rPr>
          <w:color w:val="002060"/>
        </w:rPr>
      </w:pPr>
    </w:p>
    <w:p w14:paraId="4EFB8635" w14:textId="48D3EC16" w:rsidR="00BF21D1" w:rsidRDefault="00BF21D1" w:rsidP="00BF21D1">
      <w:pPr>
        <w:pStyle w:val="LndNormale1"/>
        <w:rPr>
          <w:color w:val="002060"/>
        </w:rPr>
      </w:pPr>
      <w:r w:rsidRPr="009A395D">
        <w:rPr>
          <w:color w:val="002060"/>
        </w:rPr>
        <w:t xml:space="preserve">Si trasmette, in allegato, il CU n. </w:t>
      </w:r>
      <w:r>
        <w:rPr>
          <w:color w:val="002060"/>
        </w:rPr>
        <w:t>60/A</w:t>
      </w:r>
      <w:r w:rsidRPr="009A395D">
        <w:rPr>
          <w:color w:val="002060"/>
        </w:rPr>
        <w:t xml:space="preserve"> della </w:t>
      </w:r>
      <w:r>
        <w:rPr>
          <w:color w:val="002060"/>
        </w:rPr>
        <w:t>F.I.G.C.,</w:t>
      </w:r>
      <w:r w:rsidRPr="009A395D">
        <w:rPr>
          <w:color w:val="002060"/>
        </w:rPr>
        <w:t xml:space="preserve"> </w:t>
      </w:r>
      <w:r w:rsidRPr="003C2F6C">
        <w:rPr>
          <w:color w:val="002060"/>
        </w:rPr>
        <w:t xml:space="preserve">inerente </w:t>
      </w:r>
      <w:r>
        <w:rPr>
          <w:color w:val="002060"/>
        </w:rPr>
        <w:t>le norme attuative atte a consentire l’esercizio delle funzioni arbitrali da parte di un “Dirigente Arbitro” in occasione delle gare di Tornei e gare amichevoli non ufficiali organizzate in ambito dilettantistico, in via sperimentale per la stagione sportiva 2025/2026.</w:t>
      </w:r>
    </w:p>
    <w:p w14:paraId="22587187" w14:textId="77777777" w:rsidR="00BF21D1" w:rsidRDefault="00BF21D1" w:rsidP="00BF21D1">
      <w:pPr>
        <w:pStyle w:val="LndNormale1"/>
        <w:rPr>
          <w:color w:val="002060"/>
        </w:rPr>
      </w:pPr>
    </w:p>
    <w:p w14:paraId="36080C74" w14:textId="77777777" w:rsidR="00BF21D1" w:rsidRDefault="00BF21D1" w:rsidP="00BF21D1">
      <w:pPr>
        <w:pStyle w:val="LndNormale1"/>
        <w:rPr>
          <w:color w:val="002060"/>
        </w:rPr>
      </w:pPr>
    </w:p>
    <w:p w14:paraId="6DD291C2" w14:textId="1BDFA31C" w:rsidR="00BF21D1" w:rsidRPr="009A395D" w:rsidRDefault="00BF21D1" w:rsidP="00BF21D1">
      <w:pPr>
        <w:pStyle w:val="LndNormale1"/>
        <w:rPr>
          <w:b/>
          <w:color w:val="002060"/>
          <w:sz w:val="28"/>
          <w:szCs w:val="28"/>
        </w:rPr>
      </w:pPr>
      <w:r w:rsidRPr="009A395D">
        <w:rPr>
          <w:b/>
          <w:color w:val="002060"/>
          <w:sz w:val="28"/>
          <w:szCs w:val="28"/>
        </w:rPr>
        <w:t xml:space="preserve">CU n. </w:t>
      </w:r>
      <w:r>
        <w:rPr>
          <w:b/>
          <w:color w:val="002060"/>
          <w:sz w:val="28"/>
          <w:szCs w:val="28"/>
        </w:rPr>
        <w:t>120</w:t>
      </w:r>
      <w:r>
        <w:rPr>
          <w:b/>
          <w:color w:val="002060"/>
          <w:sz w:val="28"/>
          <w:szCs w:val="28"/>
        </w:rPr>
        <w:t xml:space="preserve"> </w:t>
      </w:r>
      <w:r w:rsidRPr="009A395D">
        <w:rPr>
          <w:b/>
          <w:color w:val="002060"/>
          <w:sz w:val="28"/>
          <w:szCs w:val="28"/>
        </w:rPr>
        <w:t xml:space="preserve">del </w:t>
      </w:r>
      <w:r>
        <w:rPr>
          <w:b/>
          <w:color w:val="002060"/>
          <w:sz w:val="28"/>
          <w:szCs w:val="28"/>
        </w:rPr>
        <w:t>19</w:t>
      </w:r>
      <w:r w:rsidRPr="009A395D">
        <w:rPr>
          <w:b/>
          <w:color w:val="002060"/>
          <w:sz w:val="28"/>
          <w:szCs w:val="28"/>
        </w:rPr>
        <w:t>.0</w:t>
      </w:r>
      <w:r>
        <w:rPr>
          <w:b/>
          <w:color w:val="002060"/>
          <w:sz w:val="28"/>
          <w:szCs w:val="28"/>
        </w:rPr>
        <w:t>9</w:t>
      </w:r>
      <w:r w:rsidRPr="009A395D">
        <w:rPr>
          <w:b/>
          <w:color w:val="002060"/>
          <w:sz w:val="28"/>
          <w:szCs w:val="28"/>
        </w:rPr>
        <w:t>.2025 LND</w:t>
      </w:r>
    </w:p>
    <w:p w14:paraId="422EB497" w14:textId="77777777" w:rsidR="00BF21D1" w:rsidRPr="00BF21D1" w:rsidRDefault="00BF21D1" w:rsidP="00BF21D1">
      <w:pPr>
        <w:pStyle w:val="LndNormale1"/>
        <w:rPr>
          <w:rFonts w:cs="Arial"/>
          <w:color w:val="002060"/>
          <w:szCs w:val="22"/>
        </w:rPr>
      </w:pPr>
    </w:p>
    <w:p w14:paraId="1F989710" w14:textId="21344683" w:rsidR="00BF21D1" w:rsidRDefault="00BF21D1" w:rsidP="00CE2EDF">
      <w:pPr>
        <w:tabs>
          <w:tab w:val="left" w:pos="3225"/>
        </w:tabs>
        <w:rPr>
          <w:rFonts w:ascii="Arial" w:hAnsi="Arial" w:cs="Arial"/>
          <w:color w:val="002060"/>
          <w:sz w:val="22"/>
          <w:szCs w:val="22"/>
        </w:rPr>
      </w:pPr>
      <w:r w:rsidRPr="00BF21D1">
        <w:rPr>
          <w:rFonts w:ascii="Arial" w:hAnsi="Arial" w:cs="Arial"/>
          <w:color w:val="002060"/>
          <w:sz w:val="22"/>
          <w:szCs w:val="22"/>
        </w:rPr>
        <w:t>Si trasmette, in allegato, il CU n. 60/A della F.I.G.C., inerente</w:t>
      </w:r>
      <w:r>
        <w:rPr>
          <w:rFonts w:ascii="Arial" w:hAnsi="Arial" w:cs="Arial"/>
          <w:color w:val="002060"/>
          <w:sz w:val="22"/>
          <w:szCs w:val="22"/>
        </w:rPr>
        <w:t xml:space="preserve"> </w:t>
      </w:r>
      <w:proofErr w:type="gramStart"/>
      <w:r>
        <w:rPr>
          <w:rFonts w:ascii="Arial" w:hAnsi="Arial" w:cs="Arial"/>
          <w:color w:val="002060"/>
          <w:sz w:val="22"/>
          <w:szCs w:val="22"/>
        </w:rPr>
        <w:t>le</w:t>
      </w:r>
      <w:proofErr w:type="gramEnd"/>
      <w:r>
        <w:rPr>
          <w:rFonts w:ascii="Arial" w:hAnsi="Arial" w:cs="Arial"/>
          <w:color w:val="002060"/>
          <w:sz w:val="22"/>
          <w:szCs w:val="22"/>
        </w:rPr>
        <w:t xml:space="preserve"> modalità di attuazione delle misure rieducative introdotte nell’art. 137 del Codice di Giustizia Sportiva.</w:t>
      </w:r>
    </w:p>
    <w:p w14:paraId="25C938FD" w14:textId="77777777" w:rsidR="00BF21D1" w:rsidRDefault="00BF21D1" w:rsidP="00CE2EDF">
      <w:pPr>
        <w:tabs>
          <w:tab w:val="left" w:pos="3225"/>
        </w:tabs>
        <w:rPr>
          <w:rFonts w:ascii="Arial" w:hAnsi="Arial" w:cs="Arial"/>
          <w:color w:val="002060"/>
          <w:sz w:val="22"/>
          <w:szCs w:val="22"/>
        </w:rPr>
      </w:pPr>
    </w:p>
    <w:p w14:paraId="291C99A1" w14:textId="77777777" w:rsidR="00BF21D1" w:rsidRPr="00BF21D1" w:rsidRDefault="00BF21D1"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lastRenderedPageBreak/>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lastRenderedPageBreak/>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033045" w:rsidRDefault="00CE2B79" w:rsidP="0022231A">
      <w:pPr>
        <w:pStyle w:val="LndNormale1"/>
        <w:rPr>
          <w:color w:val="002060"/>
        </w:rPr>
      </w:pPr>
    </w:p>
    <w:p w14:paraId="358BA3B4" w14:textId="77777777" w:rsidR="00033045" w:rsidRPr="00033045" w:rsidRDefault="00033045" w:rsidP="0022231A">
      <w:pPr>
        <w:pStyle w:val="LndNormale1"/>
        <w:rPr>
          <w:color w:val="002060"/>
        </w:rPr>
      </w:pPr>
    </w:p>
    <w:p w14:paraId="78D37360" w14:textId="77777777" w:rsidR="00033045" w:rsidRPr="00033045" w:rsidRDefault="00033045" w:rsidP="00033045">
      <w:pPr>
        <w:pStyle w:val="LndNormale1"/>
        <w:rPr>
          <w:b/>
          <w:color w:val="002060"/>
          <w:sz w:val="28"/>
          <w:szCs w:val="28"/>
        </w:rPr>
      </w:pPr>
      <w:r w:rsidRPr="00033045">
        <w:rPr>
          <w:b/>
          <w:color w:val="002060"/>
          <w:sz w:val="28"/>
          <w:szCs w:val="28"/>
        </w:rPr>
        <w:t>TESSERAMENTO DIRIGENTI</w:t>
      </w:r>
    </w:p>
    <w:p w14:paraId="4497B81C" w14:textId="77777777" w:rsidR="00033045" w:rsidRDefault="00033045" w:rsidP="00033045">
      <w:pPr>
        <w:pStyle w:val="LndNormale1"/>
        <w:rPr>
          <w:color w:val="002060"/>
          <w:szCs w:val="22"/>
        </w:rPr>
      </w:pPr>
    </w:p>
    <w:p w14:paraId="62FE1BC4" w14:textId="5BCC3846" w:rsidR="00033045" w:rsidRPr="00033045" w:rsidRDefault="00033045" w:rsidP="00033045">
      <w:pPr>
        <w:pStyle w:val="LndNormale1"/>
        <w:rPr>
          <w:color w:val="002060"/>
          <w:szCs w:val="22"/>
        </w:rPr>
      </w:pPr>
      <w:r w:rsidRPr="00033045">
        <w:rPr>
          <w:color w:val="002060"/>
          <w:szCs w:val="22"/>
        </w:rPr>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14:paraId="497C0BA3" w14:textId="77777777" w:rsidR="00033045" w:rsidRPr="00033045" w:rsidRDefault="00033045" w:rsidP="00033045">
      <w:pPr>
        <w:pStyle w:val="Nessunaspaziatura"/>
        <w:jc w:val="both"/>
        <w:rPr>
          <w:rFonts w:ascii="Arial" w:hAnsi="Arial" w:cs="Arial"/>
          <w:b/>
          <w:color w:val="002060"/>
          <w:u w:val="single"/>
        </w:rPr>
      </w:pPr>
      <w:r w:rsidRPr="00033045">
        <w:rPr>
          <w:rFonts w:ascii="Arial" w:hAnsi="Arial" w:cs="Arial"/>
          <w:b/>
          <w:color w:val="002060"/>
          <w:u w:val="single"/>
        </w:rPr>
        <w:t>Si informa che, nelle more di consegna di tali tessere e comunque fino al 31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1E77E686" w14:textId="77777777" w:rsidR="00033045" w:rsidRPr="00033045" w:rsidRDefault="00033045" w:rsidP="0022231A">
      <w:pPr>
        <w:pStyle w:val="LndNormale1"/>
        <w:rPr>
          <w:color w:val="002060"/>
        </w:rPr>
      </w:pPr>
    </w:p>
    <w:p w14:paraId="6606038B" w14:textId="77777777" w:rsidR="00033045" w:rsidRPr="00033045" w:rsidRDefault="00033045" w:rsidP="0022231A">
      <w:pPr>
        <w:pStyle w:val="LndNormale1"/>
        <w:rPr>
          <w:color w:val="002060"/>
        </w:rPr>
      </w:pPr>
    </w:p>
    <w:p w14:paraId="3E774074" w14:textId="77777777" w:rsidR="00033045" w:rsidRPr="00033045" w:rsidRDefault="00033045" w:rsidP="00033045">
      <w:pPr>
        <w:autoSpaceDE w:val="0"/>
        <w:autoSpaceDN w:val="0"/>
        <w:adjustRightInd w:val="0"/>
        <w:jc w:val="left"/>
        <w:rPr>
          <w:rFonts w:ascii="Arial" w:hAnsi="Arial" w:cs="Arial"/>
          <w:b/>
          <w:color w:val="002060"/>
          <w:sz w:val="28"/>
          <w:szCs w:val="28"/>
        </w:rPr>
      </w:pPr>
      <w:r w:rsidRPr="00033045">
        <w:rPr>
          <w:rFonts w:ascii="Arial" w:hAnsi="Arial" w:cs="Arial"/>
          <w:b/>
          <w:color w:val="002060"/>
          <w:sz w:val="28"/>
          <w:szCs w:val="28"/>
        </w:rPr>
        <w:t>ASSISTENZA SANITARIA</w:t>
      </w:r>
    </w:p>
    <w:p w14:paraId="7FF06666" w14:textId="77777777" w:rsidR="00033045" w:rsidRPr="00033045" w:rsidRDefault="00033045" w:rsidP="00033045">
      <w:pPr>
        <w:autoSpaceDE w:val="0"/>
        <w:autoSpaceDN w:val="0"/>
        <w:adjustRightInd w:val="0"/>
        <w:jc w:val="left"/>
        <w:rPr>
          <w:rFonts w:ascii="Arial" w:hAnsi="Arial" w:cs="Arial"/>
          <w:b/>
          <w:color w:val="002060"/>
          <w:sz w:val="22"/>
          <w:szCs w:val="22"/>
          <w:u w:val="single"/>
        </w:rPr>
      </w:pPr>
    </w:p>
    <w:p w14:paraId="4495431A" w14:textId="77777777" w:rsidR="00033045" w:rsidRPr="00033045" w:rsidRDefault="00033045" w:rsidP="00033045">
      <w:pPr>
        <w:autoSpaceDE w:val="0"/>
        <w:autoSpaceDN w:val="0"/>
        <w:adjustRightInd w:val="0"/>
        <w:rPr>
          <w:rFonts w:ascii="Arial" w:hAnsi="Arial" w:cs="Arial"/>
          <w:b/>
          <w:color w:val="002060"/>
          <w:sz w:val="22"/>
          <w:szCs w:val="22"/>
        </w:rPr>
      </w:pPr>
      <w:r w:rsidRPr="00033045">
        <w:rPr>
          <w:rFonts w:ascii="Arial" w:hAnsi="Arial" w:cs="Arial"/>
          <w:b/>
          <w:color w:val="002060"/>
          <w:sz w:val="22"/>
          <w:szCs w:val="22"/>
        </w:rPr>
        <w:t xml:space="preserve">Si invitano le società a leggere attentamente quanto riportato in merito nel CU n.1 del 1° </w:t>
      </w:r>
      <w:proofErr w:type="gramStart"/>
      <w:r w:rsidRPr="00033045">
        <w:rPr>
          <w:rFonts w:ascii="Arial" w:hAnsi="Arial" w:cs="Arial"/>
          <w:b/>
          <w:color w:val="002060"/>
          <w:sz w:val="22"/>
          <w:szCs w:val="22"/>
        </w:rPr>
        <w:t>Luglio</w:t>
      </w:r>
      <w:proofErr w:type="gramEnd"/>
      <w:r w:rsidRPr="00033045">
        <w:rPr>
          <w:rFonts w:ascii="Arial" w:hAnsi="Arial" w:cs="Arial"/>
          <w:b/>
          <w:color w:val="002060"/>
          <w:sz w:val="22"/>
          <w:szCs w:val="22"/>
        </w:rPr>
        <w:t xml:space="preserve"> 2025 della Lega Nazionale Dilettanti (da pag. 43)</w:t>
      </w:r>
    </w:p>
    <w:p w14:paraId="2D3C1397" w14:textId="77777777" w:rsidR="00033045" w:rsidRDefault="00033045" w:rsidP="00033045">
      <w:pPr>
        <w:pStyle w:val="LndNormale1"/>
        <w:ind w:left="2832" w:hanging="2832"/>
        <w:rPr>
          <w:b/>
          <w:color w:val="002060"/>
        </w:rPr>
      </w:pPr>
    </w:p>
    <w:p w14:paraId="1F42EA26" w14:textId="77777777" w:rsidR="00033045" w:rsidRPr="00033045" w:rsidRDefault="00033045" w:rsidP="00033045">
      <w:pPr>
        <w:pStyle w:val="LndNormale1"/>
        <w:ind w:left="2832" w:hanging="2832"/>
        <w:rPr>
          <w:b/>
          <w:color w:val="002060"/>
        </w:rPr>
      </w:pPr>
    </w:p>
    <w:p w14:paraId="74C844D8" w14:textId="77777777" w:rsidR="00033045" w:rsidRPr="00033045" w:rsidRDefault="00033045" w:rsidP="00033045">
      <w:pPr>
        <w:pStyle w:val="LndNormale1"/>
        <w:ind w:left="2832" w:hanging="2832"/>
        <w:rPr>
          <w:b/>
          <w:color w:val="002060"/>
          <w:sz w:val="28"/>
          <w:szCs w:val="28"/>
        </w:rPr>
      </w:pPr>
      <w:r w:rsidRPr="00033045">
        <w:rPr>
          <w:b/>
          <w:color w:val="002060"/>
          <w:sz w:val="28"/>
          <w:szCs w:val="28"/>
        </w:rPr>
        <w:t>PERSONE AMMESSE NEL RECINTO DI GIUOCO</w:t>
      </w:r>
    </w:p>
    <w:p w14:paraId="38F26E92" w14:textId="77777777" w:rsidR="00033045" w:rsidRDefault="00033045" w:rsidP="00033045">
      <w:pPr>
        <w:pStyle w:val="LndNormale1"/>
        <w:rPr>
          <w:color w:val="002060"/>
          <w:szCs w:val="22"/>
        </w:rPr>
      </w:pPr>
    </w:p>
    <w:p w14:paraId="42060D20" w14:textId="651D87DF" w:rsidR="00033045" w:rsidRPr="00033045" w:rsidRDefault="00033045" w:rsidP="00033045">
      <w:pPr>
        <w:pStyle w:val="LndNormale1"/>
        <w:rPr>
          <w:color w:val="002060"/>
          <w:szCs w:val="22"/>
        </w:rPr>
      </w:pPr>
      <w:r w:rsidRPr="00033045">
        <w:rPr>
          <w:color w:val="002060"/>
          <w:szCs w:val="22"/>
        </w:rPr>
        <w:t>Per le gare dilettantistiche e giovanili organizzate in ambito regionale dalla Lega Nazionale Dilettanti, sono ammessi nel recinto di giuoco, per ciascuna delle squadre interessate, purchè muniti di tessera valida  per la stagione in corso:</w:t>
      </w:r>
    </w:p>
    <w:p w14:paraId="7D326BCC" w14:textId="77777777" w:rsidR="00033045" w:rsidRPr="00033045" w:rsidRDefault="00033045" w:rsidP="00033045">
      <w:pPr>
        <w:pStyle w:val="LndNormale1"/>
        <w:numPr>
          <w:ilvl w:val="0"/>
          <w:numId w:val="18"/>
        </w:numPr>
        <w:rPr>
          <w:color w:val="002060"/>
          <w:szCs w:val="22"/>
        </w:rPr>
      </w:pPr>
      <w:r w:rsidRPr="00033045">
        <w:rPr>
          <w:color w:val="002060"/>
          <w:szCs w:val="22"/>
        </w:rPr>
        <w:t>Un dirigente accompagnatore ufficiale;</w:t>
      </w:r>
    </w:p>
    <w:p w14:paraId="125E75E3" w14:textId="77777777" w:rsidR="00033045" w:rsidRPr="00033045" w:rsidRDefault="00033045" w:rsidP="00033045">
      <w:pPr>
        <w:pStyle w:val="LndNormale1"/>
        <w:numPr>
          <w:ilvl w:val="0"/>
          <w:numId w:val="18"/>
        </w:numPr>
        <w:rPr>
          <w:color w:val="002060"/>
          <w:szCs w:val="22"/>
        </w:rPr>
      </w:pPr>
      <w:r w:rsidRPr="00033045">
        <w:rPr>
          <w:color w:val="002060"/>
          <w:szCs w:val="22"/>
        </w:rPr>
        <w:t>Un medico sociale;</w:t>
      </w:r>
    </w:p>
    <w:p w14:paraId="4CDD33D8" w14:textId="77777777" w:rsidR="00033045" w:rsidRPr="00033045" w:rsidRDefault="00033045" w:rsidP="00033045">
      <w:pPr>
        <w:pStyle w:val="LndNormale1"/>
        <w:numPr>
          <w:ilvl w:val="0"/>
          <w:numId w:val="18"/>
        </w:numPr>
        <w:rPr>
          <w:color w:val="002060"/>
          <w:szCs w:val="22"/>
        </w:rPr>
      </w:pPr>
      <w:r w:rsidRPr="00033045">
        <w:rPr>
          <w:color w:val="002060"/>
          <w:szCs w:val="22"/>
        </w:rPr>
        <w:t xml:space="preserve">Il tecnico responsabile e, se la Società lo ritiene opportuno, </w:t>
      </w:r>
      <w:r w:rsidRPr="00033045">
        <w:rPr>
          <w:b/>
          <w:color w:val="002060"/>
          <w:szCs w:val="22"/>
        </w:rPr>
        <w:t>anche un allenatore in seconda</w:t>
      </w:r>
      <w:r w:rsidRPr="00033045">
        <w:rPr>
          <w:color w:val="002060"/>
          <w:szCs w:val="22"/>
        </w:rPr>
        <w:t xml:space="preserve"> purchè anch’esso in possesso dell’abilitazione richiesta per la conduzione della prima squadra e previa autorizzazione del Settore Tecnico ai sensi delle vigenti norme regolamentari;</w:t>
      </w:r>
    </w:p>
    <w:p w14:paraId="5D1AD004" w14:textId="77777777" w:rsidR="00033045" w:rsidRPr="00033045" w:rsidRDefault="00033045" w:rsidP="00033045">
      <w:pPr>
        <w:pStyle w:val="LndNormale1"/>
        <w:numPr>
          <w:ilvl w:val="0"/>
          <w:numId w:val="18"/>
        </w:numPr>
        <w:rPr>
          <w:color w:val="002060"/>
          <w:szCs w:val="22"/>
        </w:rPr>
      </w:pPr>
      <w:r w:rsidRPr="00033045">
        <w:rPr>
          <w:color w:val="002060"/>
          <w:szCs w:val="22"/>
        </w:rPr>
        <w:t>Un dirigente, esclusivamente per i Campionati per i quali non è previsto l’obbligo di un allenatore abilitato dal Settore Tecnico;</w:t>
      </w:r>
    </w:p>
    <w:p w14:paraId="68AB0E87" w14:textId="77777777" w:rsidR="00033045" w:rsidRPr="00033045" w:rsidRDefault="00033045" w:rsidP="00033045">
      <w:pPr>
        <w:pStyle w:val="LndNormale1"/>
        <w:numPr>
          <w:ilvl w:val="0"/>
          <w:numId w:val="18"/>
        </w:numPr>
        <w:rPr>
          <w:color w:val="002060"/>
          <w:szCs w:val="22"/>
        </w:rPr>
      </w:pPr>
      <w:r w:rsidRPr="00033045">
        <w:rPr>
          <w:color w:val="002060"/>
          <w:szCs w:val="22"/>
        </w:rPr>
        <w:t>Un operatore sanitario ausiliario designato dal medico sociale;</w:t>
      </w:r>
    </w:p>
    <w:p w14:paraId="05595286" w14:textId="77777777" w:rsidR="00033045" w:rsidRPr="00033045" w:rsidRDefault="00033045" w:rsidP="00033045">
      <w:pPr>
        <w:pStyle w:val="LndNormale1"/>
        <w:numPr>
          <w:ilvl w:val="0"/>
          <w:numId w:val="18"/>
        </w:numPr>
        <w:rPr>
          <w:color w:val="002060"/>
          <w:szCs w:val="22"/>
        </w:rPr>
      </w:pPr>
      <w:r w:rsidRPr="00033045">
        <w:rPr>
          <w:color w:val="002060"/>
          <w:szCs w:val="22"/>
        </w:rPr>
        <w:t>I calciator/caliatricii di riserva;</w:t>
      </w:r>
    </w:p>
    <w:p w14:paraId="4EBF8D5C" w14:textId="77777777" w:rsidR="00033045" w:rsidRPr="00033045" w:rsidRDefault="00033045" w:rsidP="00033045">
      <w:pPr>
        <w:pStyle w:val="LndNormale1"/>
        <w:numPr>
          <w:ilvl w:val="0"/>
          <w:numId w:val="18"/>
        </w:numPr>
        <w:rPr>
          <w:color w:val="002060"/>
          <w:szCs w:val="22"/>
        </w:rPr>
      </w:pPr>
      <w:r w:rsidRPr="00033045">
        <w:rPr>
          <w:color w:val="002060"/>
          <w:szCs w:val="22"/>
        </w:rPr>
        <w:t>Per la sola ospitante, anche il dirigente addetto agli ufficiali di gara.</w:t>
      </w:r>
    </w:p>
    <w:p w14:paraId="259EE27B" w14:textId="77777777" w:rsidR="00033045" w:rsidRPr="00033045" w:rsidRDefault="00033045" w:rsidP="00033045">
      <w:pPr>
        <w:pStyle w:val="LndNormale1"/>
        <w:rPr>
          <w:color w:val="002060"/>
          <w:szCs w:val="22"/>
        </w:rPr>
      </w:pPr>
    </w:p>
    <w:p w14:paraId="5B635D47" w14:textId="77777777" w:rsidR="00033045" w:rsidRPr="00033045" w:rsidRDefault="00033045" w:rsidP="00033045">
      <w:pPr>
        <w:pStyle w:val="LndNormale1"/>
        <w:rPr>
          <w:color w:val="002060"/>
          <w:szCs w:val="22"/>
        </w:rPr>
      </w:pPr>
      <w:r w:rsidRPr="00033045">
        <w:rPr>
          <w:color w:val="002060"/>
          <w:szCs w:val="22"/>
        </w:rPr>
        <w:t xml:space="preserve">Per le gare organizzate dalla L.N.D. a livello regionale e giovanile accanto o dietro la panchina possono essere aggiunti fino a due posti supplementari riservati all’allenatore dei portieri ed al preeparatore </w:t>
      </w:r>
      <w:r w:rsidRPr="00033045">
        <w:rPr>
          <w:color w:val="002060"/>
          <w:szCs w:val="22"/>
        </w:rPr>
        <w:lastRenderedPageBreak/>
        <w:t>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0DFE4968" w14:textId="77777777" w:rsidR="00033045" w:rsidRPr="00033045" w:rsidRDefault="00033045" w:rsidP="00033045">
      <w:pPr>
        <w:pStyle w:val="LndNormale1"/>
        <w:rPr>
          <w:color w:val="002060"/>
          <w:szCs w:val="22"/>
        </w:rPr>
      </w:pPr>
    </w:p>
    <w:p w14:paraId="6F52E1BC" w14:textId="77777777" w:rsidR="00033045" w:rsidRPr="00033045" w:rsidRDefault="00033045" w:rsidP="00033045">
      <w:pPr>
        <w:pStyle w:val="LndNormale1"/>
        <w:rPr>
          <w:color w:val="002060"/>
          <w:szCs w:val="22"/>
        </w:rPr>
      </w:pPr>
      <w:r w:rsidRPr="00033045">
        <w:rPr>
          <w:color w:val="002060"/>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59AAEA06" w14:textId="77777777" w:rsidR="00033045" w:rsidRPr="00033045" w:rsidRDefault="00033045" w:rsidP="00033045">
      <w:pPr>
        <w:pStyle w:val="LndNormale1"/>
        <w:rPr>
          <w:color w:val="002060"/>
          <w:szCs w:val="22"/>
        </w:rPr>
      </w:pPr>
    </w:p>
    <w:p w14:paraId="0CE0C46B" w14:textId="77777777" w:rsidR="00033045" w:rsidRPr="00033045" w:rsidRDefault="00033045" w:rsidP="00033045">
      <w:pPr>
        <w:pStyle w:val="LndNormale1"/>
        <w:rPr>
          <w:color w:val="002060"/>
          <w:szCs w:val="22"/>
        </w:rPr>
      </w:pPr>
      <w:r w:rsidRPr="00033045">
        <w:rPr>
          <w:color w:val="002060"/>
          <w:szCs w:val="22"/>
        </w:rPr>
        <w:t>2 Il dirigente indicato come accompagnatore ufficiale rappresenta, ad ogni effetto, la propria Società.</w:t>
      </w:r>
    </w:p>
    <w:p w14:paraId="25DC075A" w14:textId="77777777" w:rsidR="00033045" w:rsidRPr="00033045" w:rsidRDefault="00033045" w:rsidP="00033045">
      <w:pPr>
        <w:pStyle w:val="LndNormale1"/>
        <w:rPr>
          <w:color w:val="002060"/>
          <w:szCs w:val="22"/>
        </w:rPr>
      </w:pPr>
    </w:p>
    <w:p w14:paraId="0512D04E" w14:textId="77777777" w:rsidR="00033045" w:rsidRPr="00033045" w:rsidRDefault="00033045" w:rsidP="00033045">
      <w:pPr>
        <w:pStyle w:val="LndNormale1"/>
        <w:rPr>
          <w:color w:val="002060"/>
          <w:szCs w:val="22"/>
        </w:rPr>
      </w:pPr>
      <w:r w:rsidRPr="00033045">
        <w:rPr>
          <w:color w:val="002060"/>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3DCDF430" w14:textId="77777777" w:rsidR="00033045" w:rsidRPr="00033045" w:rsidRDefault="00033045" w:rsidP="00033045">
      <w:pPr>
        <w:pStyle w:val="LndNormale1"/>
        <w:rPr>
          <w:color w:val="002060"/>
          <w:szCs w:val="22"/>
        </w:rPr>
      </w:pPr>
    </w:p>
    <w:p w14:paraId="211DA397" w14:textId="77777777" w:rsidR="00033045" w:rsidRPr="00033045" w:rsidRDefault="00033045" w:rsidP="00033045">
      <w:pPr>
        <w:pStyle w:val="LndNormale1"/>
        <w:rPr>
          <w:color w:val="002060"/>
          <w:szCs w:val="22"/>
        </w:rPr>
      </w:pPr>
      <w:r w:rsidRPr="00033045">
        <w:rPr>
          <w:color w:val="002060"/>
          <w:szCs w:val="22"/>
        </w:rPr>
        <w:t>4 In caso di comportamento passibile di allontanamento del medico sociale, lo stesso deve tenersi a disposizione nell’area tecnica, fino al termine della gara, per eventuali interventi ai calciatori infortunati.</w:t>
      </w:r>
    </w:p>
    <w:p w14:paraId="09199CA5" w14:textId="77777777" w:rsidR="00033045" w:rsidRPr="00033045" w:rsidRDefault="00033045" w:rsidP="00033045">
      <w:pPr>
        <w:pStyle w:val="LndNormale1"/>
        <w:rPr>
          <w:color w:val="002060"/>
          <w:szCs w:val="22"/>
        </w:rPr>
      </w:pPr>
    </w:p>
    <w:p w14:paraId="369B0FAD" w14:textId="77777777" w:rsidR="00033045" w:rsidRPr="00033045" w:rsidRDefault="00033045" w:rsidP="00033045">
      <w:pPr>
        <w:pStyle w:val="LndNormale1"/>
        <w:rPr>
          <w:color w:val="002060"/>
          <w:szCs w:val="22"/>
        </w:rPr>
      </w:pPr>
      <w:r w:rsidRPr="00033045">
        <w:rPr>
          <w:color w:val="002060"/>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75B5405A" w14:textId="77777777" w:rsidR="00033045" w:rsidRDefault="00033045" w:rsidP="00033045">
      <w:pPr>
        <w:pStyle w:val="LndNormale1"/>
        <w:rPr>
          <w:b/>
          <w:color w:val="002060"/>
        </w:rPr>
      </w:pPr>
    </w:p>
    <w:p w14:paraId="4940EF95" w14:textId="77777777" w:rsidR="00EC211A" w:rsidRPr="00033045" w:rsidRDefault="00EC211A" w:rsidP="00033045">
      <w:pPr>
        <w:pStyle w:val="LndNormale1"/>
        <w:rPr>
          <w:b/>
          <w:color w:val="002060"/>
        </w:rPr>
      </w:pPr>
    </w:p>
    <w:p w14:paraId="4572BB19" w14:textId="77777777" w:rsidR="00033045" w:rsidRPr="00033045" w:rsidRDefault="00033045" w:rsidP="00033045">
      <w:pPr>
        <w:pStyle w:val="LndNormale1"/>
        <w:rPr>
          <w:b/>
          <w:color w:val="002060"/>
          <w:sz w:val="28"/>
          <w:szCs w:val="28"/>
        </w:rPr>
      </w:pPr>
      <w:r w:rsidRPr="00033045">
        <w:rPr>
          <w:b/>
          <w:color w:val="002060"/>
          <w:sz w:val="28"/>
          <w:szCs w:val="28"/>
        </w:rPr>
        <w:t>DISPOSIZIONI PER MINUTO DI RACCOGLIMENTO E LUTTO AL BRACCIO</w:t>
      </w:r>
    </w:p>
    <w:p w14:paraId="6374C835" w14:textId="77777777" w:rsidR="00033045" w:rsidRDefault="00033045" w:rsidP="00033045">
      <w:pPr>
        <w:pStyle w:val="Nessunaspaziatura"/>
        <w:jc w:val="both"/>
        <w:rPr>
          <w:rFonts w:ascii="Arial" w:hAnsi="Arial" w:cs="Arial"/>
          <w:color w:val="002060"/>
        </w:rPr>
      </w:pPr>
    </w:p>
    <w:p w14:paraId="5D809867" w14:textId="4788BAD8" w:rsidR="00033045" w:rsidRPr="00033045" w:rsidRDefault="00033045" w:rsidP="00033045">
      <w:pPr>
        <w:pStyle w:val="Nessunaspaziatura"/>
        <w:jc w:val="both"/>
        <w:rPr>
          <w:rFonts w:ascii="Arial" w:hAnsi="Arial" w:cs="Arial"/>
          <w:color w:val="002060"/>
        </w:rPr>
      </w:pPr>
      <w:r w:rsidRPr="00033045">
        <w:rPr>
          <w:rFonts w:ascii="Arial" w:hAnsi="Arial" w:cs="Arial"/>
          <w:color w:val="002060"/>
        </w:rPr>
        <w:t xml:space="preserve">Si ribadisce che la L.N.D. in data 21.09.2021 ha emanato la circolare n. 33 contenente le disposizioni relative al rilascio di autorizzazioni per l’effettuazione, prima dell’inizio delle gare, di eventuali </w:t>
      </w:r>
      <w:proofErr w:type="spellStart"/>
      <w:r w:rsidRPr="00033045">
        <w:rPr>
          <w:rFonts w:ascii="Arial" w:hAnsi="Arial" w:cs="Arial"/>
          <w:color w:val="002060"/>
        </w:rPr>
        <w:t>minuti</w:t>
      </w:r>
      <w:proofErr w:type="spellEnd"/>
      <w:r w:rsidRPr="00033045">
        <w:rPr>
          <w:rFonts w:ascii="Arial" w:hAnsi="Arial" w:cs="Arial"/>
          <w:color w:val="002060"/>
        </w:rPr>
        <w:t xml:space="preserve"> di raccoglimento, nonché per l’apposizione di fascia per il lutto al braccio.</w:t>
      </w:r>
    </w:p>
    <w:p w14:paraId="29639DF5" w14:textId="77777777" w:rsidR="00033045" w:rsidRPr="00033045" w:rsidRDefault="00033045" w:rsidP="00033045">
      <w:pPr>
        <w:pStyle w:val="Nessunaspaziatura"/>
        <w:jc w:val="both"/>
        <w:rPr>
          <w:rFonts w:ascii="Arial" w:hAnsi="Arial" w:cs="Arial"/>
          <w:color w:val="002060"/>
        </w:rPr>
      </w:pPr>
      <w:r w:rsidRPr="00033045">
        <w:rPr>
          <w:rFonts w:ascii="Arial" w:hAnsi="Arial" w:cs="Arial"/>
          <w:color w:val="002060"/>
        </w:rPr>
        <w:t>Si riassumono le disposizioni che devono essere tassativamente rispettate:</w:t>
      </w:r>
    </w:p>
    <w:p w14:paraId="6DAF811D" w14:textId="77777777" w:rsidR="00033045" w:rsidRPr="00033045" w:rsidRDefault="00033045" w:rsidP="00033045">
      <w:pPr>
        <w:pStyle w:val="Nessunaspaziatura"/>
        <w:jc w:val="both"/>
        <w:rPr>
          <w:rFonts w:ascii="Arial" w:hAnsi="Arial" w:cs="Arial"/>
          <w:color w:val="002060"/>
        </w:rPr>
      </w:pPr>
    </w:p>
    <w:p w14:paraId="00F92FD3" w14:textId="77777777" w:rsidR="00033045" w:rsidRPr="00033045" w:rsidRDefault="00033045" w:rsidP="00033045">
      <w:pPr>
        <w:pStyle w:val="Nessunaspaziatura"/>
        <w:numPr>
          <w:ilvl w:val="0"/>
          <w:numId w:val="17"/>
        </w:numPr>
        <w:jc w:val="both"/>
        <w:rPr>
          <w:rFonts w:ascii="Arial" w:hAnsi="Arial" w:cs="Arial"/>
          <w:color w:val="002060"/>
        </w:rPr>
      </w:pPr>
      <w:r w:rsidRPr="00033045">
        <w:rPr>
          <w:rFonts w:ascii="Arial" w:hAnsi="Arial" w:cs="Arial"/>
          <w:color w:val="002060"/>
        </w:rPr>
        <w:t xml:space="preserve">la richiesta deve essere inviata al Comitato Regionale Marche, all’indirizzo mail </w:t>
      </w:r>
      <w:hyperlink r:id="rId11" w:history="1">
        <w:r w:rsidRPr="00033045">
          <w:rPr>
            <w:rStyle w:val="Collegamentoipertestuale"/>
            <w:rFonts w:ascii="Arial" w:hAnsi="Arial" w:cs="Arial"/>
            <w:color w:val="002060"/>
          </w:rPr>
          <w:t>cr.marche01@lnd.it</w:t>
        </w:r>
      </w:hyperlink>
      <w:r w:rsidRPr="00033045">
        <w:rPr>
          <w:rFonts w:ascii="Arial" w:hAnsi="Arial" w:cs="Arial"/>
          <w:color w:val="002060"/>
        </w:rPr>
        <w:t xml:space="preserve">, sottoscritta dal Presidente della Società o da chi ne fa le veci; </w:t>
      </w:r>
    </w:p>
    <w:p w14:paraId="72AC4F8C" w14:textId="77777777" w:rsidR="00033045" w:rsidRPr="00033045" w:rsidRDefault="00033045" w:rsidP="00033045">
      <w:pPr>
        <w:pStyle w:val="Nessunaspaziatura"/>
        <w:numPr>
          <w:ilvl w:val="0"/>
          <w:numId w:val="17"/>
        </w:numPr>
        <w:jc w:val="both"/>
        <w:rPr>
          <w:rFonts w:ascii="Arial" w:hAnsi="Arial" w:cs="Arial"/>
          <w:color w:val="002060"/>
        </w:rPr>
      </w:pPr>
      <w:r w:rsidRPr="00033045">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577499E8" w14:textId="77777777" w:rsidR="00033045" w:rsidRPr="00033045" w:rsidRDefault="00033045" w:rsidP="00033045">
      <w:pPr>
        <w:pStyle w:val="Nessunaspaziatura"/>
        <w:numPr>
          <w:ilvl w:val="0"/>
          <w:numId w:val="17"/>
        </w:numPr>
        <w:jc w:val="both"/>
        <w:rPr>
          <w:rFonts w:ascii="Arial" w:hAnsi="Arial" w:cs="Arial"/>
          <w:color w:val="002060"/>
        </w:rPr>
      </w:pPr>
      <w:r w:rsidRPr="00033045">
        <w:rPr>
          <w:rFonts w:ascii="Arial" w:hAnsi="Arial" w:cs="Arial"/>
          <w:color w:val="002060"/>
        </w:rPr>
        <w:t xml:space="preserve">la richiesta, munita del parere del Comitato Regionale, sarà inoltrata alla Lega Nazionale Dilettanti per l’autorizzazione; </w:t>
      </w:r>
    </w:p>
    <w:p w14:paraId="2F413BD0" w14:textId="77777777" w:rsidR="00033045" w:rsidRPr="00033045" w:rsidRDefault="00033045" w:rsidP="00033045">
      <w:pPr>
        <w:pStyle w:val="Nessunaspaziatura"/>
        <w:numPr>
          <w:ilvl w:val="0"/>
          <w:numId w:val="17"/>
        </w:numPr>
        <w:jc w:val="both"/>
        <w:rPr>
          <w:rFonts w:ascii="Arial" w:hAnsi="Arial" w:cs="Arial"/>
          <w:color w:val="002060"/>
        </w:rPr>
      </w:pPr>
      <w:r w:rsidRPr="00033045">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74A06EEE" w14:textId="77777777" w:rsidR="00033045" w:rsidRPr="00033045" w:rsidRDefault="00033045" w:rsidP="00033045">
      <w:pPr>
        <w:pStyle w:val="Nessunaspaziatura"/>
        <w:jc w:val="both"/>
        <w:rPr>
          <w:rFonts w:ascii="Arial" w:hAnsi="Arial" w:cs="Arial"/>
          <w:b/>
          <w:color w:val="002060"/>
        </w:rPr>
      </w:pPr>
      <w:r w:rsidRPr="00033045">
        <w:rPr>
          <w:rFonts w:ascii="Arial" w:hAnsi="Arial" w:cs="Arial"/>
          <w:b/>
          <w:color w:val="002060"/>
        </w:rPr>
        <w:t xml:space="preserve">Si evidenzia che richieste inviate nell’imminenza della gara (nelle giornate di sabato e/o domenica) non potranno essere prese in considerazione non essendoci il tempo materiale per accedere all’autorizzazione. </w:t>
      </w:r>
    </w:p>
    <w:p w14:paraId="40134628" w14:textId="77777777" w:rsidR="00033045" w:rsidRDefault="00033045" w:rsidP="0022231A">
      <w:pPr>
        <w:pStyle w:val="LndNormale1"/>
        <w:rPr>
          <w:color w:val="002060"/>
        </w:rPr>
      </w:pPr>
    </w:p>
    <w:p w14:paraId="3F198437" w14:textId="77777777" w:rsidR="00A201D9" w:rsidRDefault="00A201D9" w:rsidP="0022231A">
      <w:pPr>
        <w:pStyle w:val="LndNormale1"/>
        <w:rPr>
          <w:color w:val="002060"/>
        </w:rPr>
      </w:pPr>
    </w:p>
    <w:p w14:paraId="53ED033D" w14:textId="77777777" w:rsidR="00033045" w:rsidRPr="00033045" w:rsidRDefault="00033045" w:rsidP="00033045">
      <w:pPr>
        <w:pStyle w:val="LndNormale1"/>
        <w:rPr>
          <w:b/>
          <w:color w:val="002060"/>
          <w:sz w:val="28"/>
          <w:szCs w:val="28"/>
        </w:rPr>
      </w:pPr>
      <w:r w:rsidRPr="00033045">
        <w:rPr>
          <w:b/>
          <w:color w:val="002060"/>
          <w:sz w:val="28"/>
          <w:szCs w:val="28"/>
        </w:rPr>
        <w:t>ANNULLAMENTO TESSERAMENTI ANNUALI</w:t>
      </w:r>
    </w:p>
    <w:p w14:paraId="46A213A6" w14:textId="77777777" w:rsidR="00033045" w:rsidRPr="00033045" w:rsidRDefault="00033045" w:rsidP="00033045">
      <w:pPr>
        <w:pStyle w:val="LndNormale1"/>
        <w:rPr>
          <w:color w:val="002060"/>
        </w:rPr>
      </w:pPr>
    </w:p>
    <w:p w14:paraId="52D8B500" w14:textId="77777777" w:rsidR="00033045" w:rsidRPr="00033045" w:rsidRDefault="00033045" w:rsidP="00033045">
      <w:pPr>
        <w:pStyle w:val="LndNormale1"/>
        <w:rPr>
          <w:color w:val="002060"/>
        </w:rPr>
      </w:pPr>
      <w:r w:rsidRPr="00033045">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5EA497D7" w14:textId="77777777" w:rsidR="00033045" w:rsidRPr="00033045" w:rsidRDefault="00033045" w:rsidP="00033045">
      <w:pPr>
        <w:pStyle w:val="LndNormale1"/>
        <w:rPr>
          <w:b/>
          <w:color w:val="002060"/>
        </w:rPr>
      </w:pPr>
      <w:r w:rsidRPr="00033045">
        <w:rPr>
          <w:b/>
          <w:color w:val="002060"/>
        </w:rPr>
        <w:t>LUBERTI CARLO</w:t>
      </w:r>
      <w:r w:rsidRPr="00033045">
        <w:rPr>
          <w:b/>
          <w:color w:val="002060"/>
        </w:rPr>
        <w:tab/>
      </w:r>
      <w:r w:rsidRPr="00033045">
        <w:rPr>
          <w:b/>
          <w:color w:val="002060"/>
        </w:rPr>
        <w:tab/>
        <w:t xml:space="preserve">nato 05.04.2012 </w:t>
      </w:r>
      <w:r w:rsidRPr="00033045">
        <w:rPr>
          <w:b/>
          <w:color w:val="002060"/>
        </w:rPr>
        <w:tab/>
        <w:t>910.236 ARCHETTI RAPAGNANO A.S.D.</w:t>
      </w:r>
    </w:p>
    <w:p w14:paraId="66D35191" w14:textId="77777777" w:rsidR="00033045" w:rsidRPr="00033045" w:rsidRDefault="00033045" w:rsidP="0022231A">
      <w:pPr>
        <w:pStyle w:val="LndNormale1"/>
        <w:rPr>
          <w:color w:val="002060"/>
        </w:rPr>
      </w:pPr>
    </w:p>
    <w:p w14:paraId="72FC4355" w14:textId="77777777" w:rsidR="00832878" w:rsidRPr="00033045" w:rsidRDefault="00832878"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7" w:name="_Hlk203400961"/>
      <w:r>
        <w:rPr>
          <w:rFonts w:ascii="Arial" w:hAnsi="Arial" w:cs="Arial"/>
          <w:b/>
          <w:color w:val="002060"/>
          <w:sz w:val="28"/>
          <w:szCs w:val="28"/>
        </w:rPr>
        <w:lastRenderedPageBreak/>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2"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7"/>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3AD53A83" w14:textId="1CFC58B3" w:rsidR="001F68D7" w:rsidRPr="001F68D7" w:rsidRDefault="00FE39EA" w:rsidP="001F68D7">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726E8876" w14:textId="77777777" w:rsidR="0024496A" w:rsidRPr="00E7081C" w:rsidRDefault="0024496A" w:rsidP="0024496A">
      <w:pPr>
        <w:pStyle w:val="breakline"/>
        <w:rPr>
          <w:color w:val="002060"/>
        </w:rPr>
      </w:pPr>
    </w:p>
    <w:p w14:paraId="4AEC13DA" w14:textId="77777777" w:rsidR="00584AD0" w:rsidRPr="00781567" w:rsidRDefault="00584AD0" w:rsidP="00584AD0">
      <w:pPr>
        <w:pStyle w:val="titolocampionato0"/>
        <w:shd w:val="clear" w:color="auto" w:fill="CCCCCC"/>
        <w:spacing w:before="80" w:after="40"/>
        <w:rPr>
          <w:color w:val="002060"/>
        </w:rPr>
      </w:pPr>
      <w:r>
        <w:rPr>
          <w:color w:val="002060"/>
        </w:rPr>
        <w:t>CALCIO A 5 SERIE D</w:t>
      </w:r>
    </w:p>
    <w:p w14:paraId="5DC2794C" w14:textId="77777777" w:rsidR="00584AD0" w:rsidRPr="00781567" w:rsidRDefault="00584AD0" w:rsidP="00584AD0">
      <w:pPr>
        <w:pStyle w:val="titoloprinc0"/>
        <w:rPr>
          <w:color w:val="002060"/>
        </w:rPr>
      </w:pPr>
      <w:r w:rsidRPr="00781567">
        <w:rPr>
          <w:color w:val="002060"/>
        </w:rPr>
        <w:t>ANAGRAFICA/INDIRIZZARIO/VARIAZIONI CALENDARIO</w:t>
      </w:r>
    </w:p>
    <w:p w14:paraId="08B4300E" w14:textId="77777777" w:rsidR="00584AD0" w:rsidRPr="00781567" w:rsidRDefault="00584AD0" w:rsidP="00584AD0">
      <w:pPr>
        <w:pStyle w:val="titoloprinc0"/>
        <w:jc w:val="both"/>
        <w:rPr>
          <w:b w:val="0"/>
          <w:bCs w:val="0"/>
          <w:color w:val="002060"/>
          <w:sz w:val="22"/>
          <w:szCs w:val="22"/>
        </w:rPr>
      </w:pPr>
    </w:p>
    <w:p w14:paraId="03A43B97" w14:textId="77777777" w:rsidR="00584AD0" w:rsidRPr="00781567" w:rsidRDefault="00584AD0" w:rsidP="00584AD0">
      <w:pPr>
        <w:pStyle w:val="titoloprinc0"/>
        <w:jc w:val="both"/>
        <w:rPr>
          <w:color w:val="002060"/>
          <w:sz w:val="22"/>
          <w:szCs w:val="22"/>
        </w:rPr>
      </w:pPr>
      <w:r w:rsidRPr="00781567">
        <w:rPr>
          <w:color w:val="002060"/>
          <w:sz w:val="22"/>
          <w:szCs w:val="22"/>
        </w:rPr>
        <w:t>GIRONE “</w:t>
      </w:r>
      <w:r>
        <w:rPr>
          <w:color w:val="002060"/>
          <w:sz w:val="22"/>
          <w:szCs w:val="22"/>
        </w:rPr>
        <w:t>C</w:t>
      </w:r>
      <w:r w:rsidRPr="00781567">
        <w:rPr>
          <w:color w:val="002060"/>
          <w:sz w:val="22"/>
          <w:szCs w:val="22"/>
        </w:rPr>
        <w:t>”</w:t>
      </w:r>
    </w:p>
    <w:p w14:paraId="4E8ED3AA" w14:textId="77777777" w:rsidR="00584AD0" w:rsidRPr="00781567" w:rsidRDefault="00584AD0" w:rsidP="00584AD0">
      <w:pPr>
        <w:pStyle w:val="titoloprinc0"/>
        <w:jc w:val="both"/>
        <w:rPr>
          <w:b w:val="0"/>
          <w:bCs w:val="0"/>
          <w:color w:val="002060"/>
          <w:sz w:val="22"/>
          <w:szCs w:val="22"/>
        </w:rPr>
      </w:pPr>
    </w:p>
    <w:p w14:paraId="585B095B" w14:textId="77777777" w:rsidR="00584AD0" w:rsidRDefault="00584AD0" w:rsidP="00584AD0">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VIRTUS ASD</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 xml:space="preserve">le gare interne in programma dalla </w:t>
      </w:r>
      <w:proofErr w:type="gramStart"/>
      <w:r w:rsidRPr="00781567">
        <w:rPr>
          <w:b w:val="0"/>
          <w:bCs w:val="0"/>
          <w:color w:val="002060"/>
          <w:sz w:val="22"/>
          <w:szCs w:val="22"/>
          <w:u w:val="single"/>
        </w:rPr>
        <w:t>3^</w:t>
      </w:r>
      <w:proofErr w:type="gramEnd"/>
      <w:r w:rsidRPr="00781567">
        <w:rPr>
          <w:b w:val="0"/>
          <w:bCs w:val="0"/>
          <w:color w:val="002060"/>
          <w:sz w:val="22"/>
          <w:szCs w:val="22"/>
          <w:u w:val="single"/>
        </w:rPr>
        <w:t xml:space="preserve"> giornata di andata all’</w:t>
      </w:r>
      <w:proofErr w:type="gramStart"/>
      <w:r w:rsidRPr="00781567">
        <w:rPr>
          <w:b w:val="0"/>
          <w:bCs w:val="0"/>
          <w:color w:val="002060"/>
          <w:sz w:val="22"/>
          <w:szCs w:val="22"/>
          <w:u w:val="single"/>
        </w:rPr>
        <w:t>11^</w:t>
      </w:r>
      <w:proofErr w:type="gramEnd"/>
      <w:r w:rsidRPr="00781567">
        <w:rPr>
          <w:b w:val="0"/>
          <w:bCs w:val="0"/>
          <w:color w:val="002060"/>
          <w:sz w:val="22"/>
          <w:szCs w:val="22"/>
          <w:u w:val="single"/>
        </w:rPr>
        <w:t xml:space="preserve"> giornata di andata</w:t>
      </w:r>
      <w:r>
        <w:rPr>
          <w:b w:val="0"/>
          <w:bCs w:val="0"/>
          <w:color w:val="002060"/>
          <w:sz w:val="22"/>
          <w:szCs w:val="22"/>
        </w:rPr>
        <w:t xml:space="preserve"> il</w:t>
      </w:r>
      <w:r w:rsidRPr="00781567">
        <w:rPr>
          <w:b w:val="0"/>
          <w:bCs w:val="0"/>
          <w:color w:val="002060"/>
          <w:sz w:val="22"/>
          <w:szCs w:val="22"/>
        </w:rPr>
        <w:t xml:space="preserve"> </w:t>
      </w:r>
      <w:r>
        <w:rPr>
          <w:color w:val="002060"/>
          <w:sz w:val="22"/>
          <w:szCs w:val="22"/>
        </w:rPr>
        <w:t>VENERDI’</w:t>
      </w:r>
      <w:r w:rsidRPr="00781567">
        <w:rPr>
          <w:color w:val="002060"/>
          <w:sz w:val="22"/>
          <w:szCs w:val="22"/>
        </w:rPr>
        <w:t xml:space="preserve">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22:00</w:t>
      </w:r>
      <w:r w:rsidRPr="00781567">
        <w:rPr>
          <w:b w:val="0"/>
          <w:bCs w:val="0"/>
          <w:color w:val="002060"/>
          <w:sz w:val="22"/>
          <w:szCs w:val="22"/>
        </w:rPr>
        <w:t>, stesso campo.</w:t>
      </w:r>
    </w:p>
    <w:p w14:paraId="3782D7C7" w14:textId="77777777" w:rsidR="00584AD0" w:rsidRDefault="00584AD0" w:rsidP="00584AD0">
      <w:pPr>
        <w:pStyle w:val="titoloprinc0"/>
        <w:jc w:val="both"/>
        <w:rPr>
          <w:b w:val="0"/>
          <w:bCs w:val="0"/>
          <w:color w:val="002060"/>
          <w:sz w:val="22"/>
          <w:szCs w:val="22"/>
        </w:rPr>
      </w:pPr>
    </w:p>
    <w:p w14:paraId="319CC077" w14:textId="77777777" w:rsidR="00584AD0" w:rsidRPr="00781567" w:rsidRDefault="00584AD0" w:rsidP="00584AD0">
      <w:pPr>
        <w:pStyle w:val="titoloprinc0"/>
        <w:jc w:val="both"/>
        <w:rPr>
          <w:color w:val="002060"/>
          <w:sz w:val="22"/>
          <w:szCs w:val="22"/>
        </w:rPr>
      </w:pPr>
      <w:r w:rsidRPr="00781567">
        <w:rPr>
          <w:color w:val="002060"/>
          <w:sz w:val="22"/>
          <w:szCs w:val="22"/>
        </w:rPr>
        <w:t>GIRONE “</w:t>
      </w:r>
      <w:r>
        <w:rPr>
          <w:color w:val="002060"/>
          <w:sz w:val="22"/>
          <w:szCs w:val="22"/>
        </w:rPr>
        <w:t>D</w:t>
      </w:r>
      <w:r w:rsidRPr="00781567">
        <w:rPr>
          <w:color w:val="002060"/>
          <w:sz w:val="22"/>
          <w:szCs w:val="22"/>
        </w:rPr>
        <w:t>”</w:t>
      </w:r>
    </w:p>
    <w:p w14:paraId="65906088" w14:textId="77777777" w:rsidR="00584AD0" w:rsidRPr="00781567" w:rsidRDefault="00584AD0" w:rsidP="00584AD0">
      <w:pPr>
        <w:pStyle w:val="titoloprinc0"/>
        <w:jc w:val="both"/>
        <w:rPr>
          <w:b w:val="0"/>
          <w:bCs w:val="0"/>
          <w:color w:val="002060"/>
          <w:sz w:val="22"/>
          <w:szCs w:val="22"/>
        </w:rPr>
      </w:pPr>
    </w:p>
    <w:p w14:paraId="6ED4304C" w14:textId="77777777" w:rsidR="00584AD0" w:rsidRDefault="00584AD0" w:rsidP="00584AD0">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POLISPORTIVA S.C. LORETO</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VENERDI’</w:t>
      </w:r>
      <w:r w:rsidRPr="00781567">
        <w:rPr>
          <w:color w:val="002060"/>
          <w:sz w:val="22"/>
          <w:szCs w:val="22"/>
        </w:rPr>
        <w:t xml:space="preserve">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21:45</w:t>
      </w:r>
      <w:r w:rsidRPr="00781567">
        <w:rPr>
          <w:b w:val="0"/>
          <w:bCs w:val="0"/>
          <w:color w:val="002060"/>
          <w:sz w:val="22"/>
          <w:szCs w:val="22"/>
        </w:rPr>
        <w:t>, stesso campo.</w:t>
      </w:r>
    </w:p>
    <w:p w14:paraId="5D4DCD37" w14:textId="77777777" w:rsidR="00584AD0" w:rsidRDefault="00584AD0" w:rsidP="00584AD0">
      <w:pPr>
        <w:rPr>
          <w:rFonts w:ascii="Arial" w:hAnsi="Arial" w:cs="Arial"/>
          <w:color w:val="002060"/>
          <w:sz w:val="18"/>
          <w:szCs w:val="18"/>
        </w:rPr>
      </w:pPr>
    </w:p>
    <w:p w14:paraId="0CC6AFB2" w14:textId="77777777" w:rsidR="00584AD0" w:rsidRPr="00781567" w:rsidRDefault="00584AD0" w:rsidP="00584AD0">
      <w:pPr>
        <w:pStyle w:val="titoloprinc0"/>
        <w:jc w:val="both"/>
        <w:rPr>
          <w:color w:val="002060"/>
          <w:sz w:val="22"/>
          <w:szCs w:val="22"/>
        </w:rPr>
      </w:pPr>
      <w:r w:rsidRPr="00781567">
        <w:rPr>
          <w:color w:val="002060"/>
          <w:sz w:val="22"/>
          <w:szCs w:val="22"/>
        </w:rPr>
        <w:t>GIRONE “</w:t>
      </w:r>
      <w:r>
        <w:rPr>
          <w:color w:val="002060"/>
          <w:sz w:val="22"/>
          <w:szCs w:val="22"/>
        </w:rPr>
        <w:t>F</w:t>
      </w:r>
      <w:r w:rsidRPr="00781567">
        <w:rPr>
          <w:color w:val="002060"/>
          <w:sz w:val="22"/>
          <w:szCs w:val="22"/>
        </w:rPr>
        <w:t>”</w:t>
      </w:r>
    </w:p>
    <w:p w14:paraId="3D4EE4AE" w14:textId="77777777" w:rsidR="00584AD0" w:rsidRPr="00781567" w:rsidRDefault="00584AD0" w:rsidP="00584AD0">
      <w:pPr>
        <w:pStyle w:val="titoloprinc0"/>
        <w:jc w:val="both"/>
        <w:rPr>
          <w:b w:val="0"/>
          <w:bCs w:val="0"/>
          <w:color w:val="002060"/>
          <w:sz w:val="22"/>
          <w:szCs w:val="22"/>
        </w:rPr>
      </w:pPr>
    </w:p>
    <w:p w14:paraId="16A7B6B6" w14:textId="77777777" w:rsidR="00584AD0" w:rsidRDefault="00584AD0" w:rsidP="00584AD0">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CASTORANESE</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VENERDI’</w:t>
      </w:r>
      <w:r w:rsidRPr="00781567">
        <w:rPr>
          <w:color w:val="002060"/>
          <w:sz w:val="22"/>
          <w:szCs w:val="22"/>
        </w:rPr>
        <w:t xml:space="preserve">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21:30</w:t>
      </w:r>
      <w:r w:rsidRPr="00781567">
        <w:rPr>
          <w:b w:val="0"/>
          <w:bCs w:val="0"/>
          <w:color w:val="002060"/>
          <w:sz w:val="22"/>
          <w:szCs w:val="22"/>
        </w:rPr>
        <w:t>, stesso campo.</w:t>
      </w:r>
    </w:p>
    <w:p w14:paraId="3B19333E" w14:textId="77777777" w:rsidR="00584AD0" w:rsidRDefault="00584AD0" w:rsidP="00584AD0">
      <w:pPr>
        <w:rPr>
          <w:rFonts w:ascii="Arial" w:hAnsi="Arial" w:cs="Arial"/>
          <w:color w:val="002060"/>
          <w:sz w:val="18"/>
          <w:szCs w:val="18"/>
        </w:rPr>
      </w:pPr>
    </w:p>
    <w:p w14:paraId="50CFA42B" w14:textId="77777777" w:rsidR="00584AD0" w:rsidRDefault="00584AD0" w:rsidP="00584AD0">
      <w:pPr>
        <w:pStyle w:val="breakline"/>
        <w:rPr>
          <w:color w:val="002060"/>
        </w:rPr>
      </w:pPr>
    </w:p>
    <w:p w14:paraId="48D9ECDF" w14:textId="77777777" w:rsidR="00584AD0" w:rsidRPr="00781567" w:rsidRDefault="00584AD0" w:rsidP="00584AD0">
      <w:pPr>
        <w:pStyle w:val="breakline"/>
        <w:rPr>
          <w:color w:val="002060"/>
        </w:rPr>
      </w:pPr>
    </w:p>
    <w:p w14:paraId="6B610C63" w14:textId="77777777" w:rsidR="00584AD0" w:rsidRPr="00781567" w:rsidRDefault="00584AD0" w:rsidP="00584AD0">
      <w:pPr>
        <w:pStyle w:val="titolocampionato0"/>
        <w:shd w:val="clear" w:color="auto" w:fill="CCCCCC"/>
        <w:spacing w:before="80" w:after="40"/>
        <w:rPr>
          <w:color w:val="002060"/>
        </w:rPr>
      </w:pPr>
      <w:r w:rsidRPr="00781567">
        <w:rPr>
          <w:color w:val="002060"/>
        </w:rPr>
        <w:t>REGIONALE CALCIO A 5 FEMMINILE</w:t>
      </w:r>
    </w:p>
    <w:p w14:paraId="052528F4" w14:textId="77777777" w:rsidR="00584AD0" w:rsidRPr="00781567" w:rsidRDefault="00584AD0" w:rsidP="00584AD0">
      <w:pPr>
        <w:pStyle w:val="titoloprinc0"/>
        <w:rPr>
          <w:color w:val="002060"/>
        </w:rPr>
      </w:pPr>
      <w:r w:rsidRPr="00781567">
        <w:rPr>
          <w:color w:val="002060"/>
        </w:rPr>
        <w:t>VARIAZIONI AL PROGRAMMA GARE</w:t>
      </w:r>
    </w:p>
    <w:p w14:paraId="7DA0DD32" w14:textId="77777777" w:rsidR="00584AD0" w:rsidRPr="00781567" w:rsidRDefault="00584AD0" w:rsidP="00584AD0">
      <w:pPr>
        <w:pStyle w:val="breakline"/>
        <w:rPr>
          <w:color w:val="002060"/>
        </w:rPr>
      </w:pPr>
    </w:p>
    <w:p w14:paraId="1F52CF16" w14:textId="77777777" w:rsidR="00584AD0" w:rsidRPr="00781567" w:rsidRDefault="00584AD0" w:rsidP="00584AD0">
      <w:pPr>
        <w:pStyle w:val="breakline"/>
        <w:rPr>
          <w:color w:val="002060"/>
        </w:rPr>
      </w:pPr>
    </w:p>
    <w:p w14:paraId="46DF45A6" w14:textId="77777777" w:rsidR="00584AD0" w:rsidRPr="00781567" w:rsidRDefault="00584AD0" w:rsidP="00584AD0">
      <w:pPr>
        <w:pStyle w:val="sottotitolocampionato10"/>
        <w:rPr>
          <w:color w:val="002060"/>
        </w:rPr>
      </w:pPr>
      <w:r w:rsidRPr="007815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3FA746E9"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FD628"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7A91B"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F2BEE"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50900"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72009"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4EDB5"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01D16"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890CA" w14:textId="77777777" w:rsidR="00584AD0" w:rsidRPr="00781567" w:rsidRDefault="00584AD0" w:rsidP="0053090A">
            <w:pPr>
              <w:pStyle w:val="headertabella0"/>
              <w:rPr>
                <w:color w:val="002060"/>
              </w:rPr>
            </w:pPr>
            <w:r w:rsidRPr="00781567">
              <w:rPr>
                <w:color w:val="002060"/>
              </w:rPr>
              <w:t>Impianto</w:t>
            </w:r>
          </w:p>
        </w:tc>
      </w:tr>
      <w:tr w:rsidR="00584AD0" w:rsidRPr="00781567" w14:paraId="3436837B"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34F6" w14:textId="77777777" w:rsidR="00584AD0" w:rsidRPr="00781567" w:rsidRDefault="00584AD0" w:rsidP="0053090A">
            <w:pPr>
              <w:pStyle w:val="rowtabella0"/>
              <w:rPr>
                <w:color w:val="002060"/>
                <w:highlight w:val="yellow"/>
              </w:rPr>
            </w:pPr>
            <w:r w:rsidRPr="00781567">
              <w:rPr>
                <w:color w:val="002060"/>
                <w:highlight w:val="yellow"/>
              </w:rPr>
              <w:t>26/09/2025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6C73" w14:textId="77777777" w:rsidR="00584AD0" w:rsidRPr="00781567" w:rsidRDefault="00584AD0" w:rsidP="0053090A">
            <w:pPr>
              <w:pStyle w:val="rowtabella0"/>
              <w:jc w:val="center"/>
              <w:rPr>
                <w:color w:val="002060"/>
                <w:highlight w:val="yellow"/>
              </w:rPr>
            </w:pPr>
            <w:r w:rsidRPr="00781567">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162A0" w14:textId="77777777" w:rsidR="00584AD0" w:rsidRPr="00781567" w:rsidRDefault="00584AD0" w:rsidP="0053090A">
            <w:pPr>
              <w:pStyle w:val="rowtabella0"/>
              <w:rPr>
                <w:color w:val="002060"/>
                <w:highlight w:val="yellow"/>
              </w:rPr>
            </w:pPr>
            <w:r w:rsidRPr="00781567">
              <w:rPr>
                <w:color w:val="002060"/>
                <w:highlight w:val="yellow"/>
              </w:rPr>
              <w:t>FUTSAL COMUNANZA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6EB6" w14:textId="77777777" w:rsidR="00584AD0" w:rsidRPr="00781567" w:rsidRDefault="00584AD0" w:rsidP="0053090A">
            <w:pPr>
              <w:pStyle w:val="rowtabella0"/>
              <w:rPr>
                <w:color w:val="002060"/>
                <w:highlight w:val="yellow"/>
              </w:rPr>
            </w:pPr>
            <w:r w:rsidRPr="00781567">
              <w:rPr>
                <w:color w:val="002060"/>
                <w:highlight w:val="yellow"/>
              </w:rPr>
              <w:t>VENERE POTENTIA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2D1C" w14:textId="77777777" w:rsidR="00584AD0" w:rsidRPr="00781567" w:rsidRDefault="00584AD0" w:rsidP="0053090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61B6" w14:textId="77777777" w:rsidR="00584AD0" w:rsidRPr="00781567" w:rsidRDefault="00584AD0" w:rsidP="0053090A">
            <w:pPr>
              <w:pStyle w:val="rowtabella0"/>
              <w:jc w:val="center"/>
              <w:rPr>
                <w:color w:val="002060"/>
              </w:rPr>
            </w:pPr>
            <w:r w:rsidRPr="00781567">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7B74" w14:textId="77777777" w:rsidR="00584AD0" w:rsidRPr="00781567" w:rsidRDefault="00584AD0" w:rsidP="0053090A">
            <w:pPr>
              <w:pStyle w:val="rowtabella0"/>
              <w:jc w:val="center"/>
              <w:rPr>
                <w:color w:val="002060"/>
              </w:rPr>
            </w:pPr>
            <w:r w:rsidRPr="00781567">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E031" w14:textId="77777777" w:rsidR="00584AD0" w:rsidRPr="00781567" w:rsidRDefault="00584AD0" w:rsidP="0053090A">
            <w:pPr>
              <w:pStyle w:val="rowtabella0"/>
              <w:rPr>
                <w:color w:val="002060"/>
              </w:rPr>
            </w:pPr>
            <w:r w:rsidRPr="00781567">
              <w:rPr>
                <w:color w:val="002060"/>
                <w:highlight w:val="yellow"/>
              </w:rPr>
              <w:t>PALESTRA PETRITOLI LOCALITA' CALCINARI</w:t>
            </w:r>
          </w:p>
        </w:tc>
      </w:tr>
      <w:tr w:rsidR="00584AD0" w:rsidRPr="00781567" w14:paraId="1B02DBE7"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CAB2" w14:textId="77777777" w:rsidR="00584AD0" w:rsidRPr="00781567" w:rsidRDefault="00584AD0" w:rsidP="0053090A">
            <w:pPr>
              <w:pStyle w:val="rowtabella0"/>
              <w:rPr>
                <w:color w:val="002060"/>
                <w:highlight w:val="yellow"/>
              </w:rPr>
            </w:pPr>
            <w:r w:rsidRPr="00781567">
              <w:rPr>
                <w:color w:val="002060"/>
                <w:highlight w:val="yellow"/>
              </w:rPr>
              <w:lastRenderedPageBreak/>
              <w:t>26/09/2025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CD4F" w14:textId="77777777" w:rsidR="00584AD0" w:rsidRPr="00781567" w:rsidRDefault="00584AD0" w:rsidP="0053090A">
            <w:pPr>
              <w:pStyle w:val="rowtabella0"/>
              <w:jc w:val="center"/>
              <w:rPr>
                <w:color w:val="002060"/>
                <w:highlight w:val="yellow"/>
              </w:rPr>
            </w:pPr>
            <w:r w:rsidRPr="00781567">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FD7B" w14:textId="77777777" w:rsidR="00584AD0" w:rsidRPr="00781567" w:rsidRDefault="00584AD0" w:rsidP="0053090A">
            <w:pPr>
              <w:pStyle w:val="rowtabella0"/>
              <w:rPr>
                <w:color w:val="002060"/>
                <w:highlight w:val="yellow"/>
              </w:rPr>
            </w:pPr>
            <w:r w:rsidRPr="00781567">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30D9" w14:textId="77777777" w:rsidR="00584AD0" w:rsidRPr="00781567" w:rsidRDefault="00584AD0" w:rsidP="0053090A">
            <w:pPr>
              <w:pStyle w:val="rowtabella0"/>
              <w:rPr>
                <w:color w:val="002060"/>
                <w:highlight w:val="yellow"/>
              </w:rPr>
            </w:pPr>
            <w:r w:rsidRPr="00781567">
              <w:rPr>
                <w:color w:val="002060"/>
                <w:highlight w:val="yellow"/>
              </w:rPr>
              <w:t>STAFFOLO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D483" w14:textId="77777777" w:rsidR="00584AD0" w:rsidRPr="00781567" w:rsidRDefault="00584AD0" w:rsidP="0053090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A412" w14:textId="77777777" w:rsidR="00584AD0" w:rsidRPr="00781567" w:rsidRDefault="00584AD0" w:rsidP="0053090A">
            <w:pPr>
              <w:pStyle w:val="rowtabella0"/>
              <w:jc w:val="center"/>
              <w:rPr>
                <w:color w:val="002060"/>
              </w:rPr>
            </w:pPr>
            <w:r w:rsidRPr="0078156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1165" w14:textId="77777777" w:rsidR="00584AD0" w:rsidRPr="00781567" w:rsidRDefault="00584AD0" w:rsidP="0053090A">
            <w:pPr>
              <w:pStyle w:val="rowtabella0"/>
              <w:jc w:val="center"/>
              <w:rPr>
                <w:color w:val="002060"/>
              </w:rPr>
            </w:pPr>
            <w:r w:rsidRPr="00781567">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D14C6" w14:textId="77777777" w:rsidR="00584AD0" w:rsidRPr="00781567" w:rsidRDefault="00584AD0" w:rsidP="0053090A">
            <w:pPr>
              <w:rPr>
                <w:color w:val="002060"/>
              </w:rPr>
            </w:pPr>
          </w:p>
        </w:tc>
      </w:tr>
    </w:tbl>
    <w:p w14:paraId="57BAFCF1" w14:textId="77777777" w:rsidR="00584AD0" w:rsidRPr="00781567" w:rsidRDefault="00584AD0" w:rsidP="00584AD0">
      <w:pPr>
        <w:pStyle w:val="breakline"/>
        <w:rPr>
          <w:rFonts w:eastAsiaTheme="minorEastAsia"/>
          <w:color w:val="002060"/>
        </w:rPr>
      </w:pPr>
    </w:p>
    <w:p w14:paraId="3B868317" w14:textId="77777777" w:rsidR="00584AD0" w:rsidRPr="00781567" w:rsidRDefault="00584AD0" w:rsidP="00584AD0">
      <w:pPr>
        <w:pStyle w:val="breakline"/>
        <w:rPr>
          <w:color w:val="002060"/>
        </w:rPr>
      </w:pPr>
    </w:p>
    <w:p w14:paraId="325FE585" w14:textId="77777777" w:rsidR="00584AD0" w:rsidRPr="00781567" w:rsidRDefault="00584AD0" w:rsidP="00584AD0">
      <w:pPr>
        <w:pStyle w:val="titolocampionato0"/>
        <w:shd w:val="clear" w:color="auto" w:fill="CCCCCC"/>
        <w:spacing w:before="80" w:after="40"/>
        <w:rPr>
          <w:color w:val="002060"/>
        </w:rPr>
      </w:pPr>
      <w:r w:rsidRPr="00781567">
        <w:rPr>
          <w:color w:val="002060"/>
        </w:rPr>
        <w:t>UNDER 19 CALCIO A 5 REGIONALE</w:t>
      </w:r>
    </w:p>
    <w:p w14:paraId="23F4E2D4" w14:textId="77777777" w:rsidR="00584AD0" w:rsidRPr="00781567" w:rsidRDefault="00584AD0" w:rsidP="00584AD0">
      <w:pPr>
        <w:pStyle w:val="titoloprinc0"/>
        <w:rPr>
          <w:color w:val="002060"/>
        </w:rPr>
      </w:pPr>
      <w:r w:rsidRPr="00781567">
        <w:rPr>
          <w:color w:val="002060"/>
        </w:rPr>
        <w:t>VARIAZIONI AL PROGRAMMA GARE</w:t>
      </w:r>
    </w:p>
    <w:p w14:paraId="04AEABBF" w14:textId="77777777" w:rsidR="00584AD0" w:rsidRPr="00781567" w:rsidRDefault="00584AD0" w:rsidP="00584AD0">
      <w:pPr>
        <w:pStyle w:val="breakline"/>
        <w:rPr>
          <w:color w:val="002060"/>
        </w:rPr>
      </w:pPr>
    </w:p>
    <w:p w14:paraId="3BFF71DD" w14:textId="77777777" w:rsidR="00584AD0" w:rsidRPr="00781567" w:rsidRDefault="00584AD0" w:rsidP="00584AD0">
      <w:pPr>
        <w:pStyle w:val="breakline"/>
        <w:rPr>
          <w:color w:val="002060"/>
        </w:rPr>
      </w:pPr>
    </w:p>
    <w:p w14:paraId="51BFFCF5" w14:textId="77777777" w:rsidR="00584AD0" w:rsidRPr="00781567" w:rsidRDefault="00584AD0" w:rsidP="00584AD0">
      <w:pPr>
        <w:pStyle w:val="sottotitolocampionato10"/>
        <w:rPr>
          <w:color w:val="002060"/>
        </w:rPr>
      </w:pPr>
      <w:r w:rsidRPr="007815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462C81A8"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81C65"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61CEB"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2F20"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CAA9B"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9B6D4"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7B789"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8EF6B"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59E09" w14:textId="77777777" w:rsidR="00584AD0" w:rsidRPr="00781567" w:rsidRDefault="00584AD0" w:rsidP="0053090A">
            <w:pPr>
              <w:pStyle w:val="headertabella0"/>
              <w:rPr>
                <w:color w:val="002060"/>
              </w:rPr>
            </w:pPr>
            <w:r w:rsidRPr="00781567">
              <w:rPr>
                <w:color w:val="002060"/>
              </w:rPr>
              <w:t>Impianto</w:t>
            </w:r>
          </w:p>
        </w:tc>
      </w:tr>
      <w:tr w:rsidR="00584AD0" w:rsidRPr="00781567" w14:paraId="3A44B68B"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E153" w14:textId="77777777" w:rsidR="00584AD0" w:rsidRPr="00781567" w:rsidRDefault="00584AD0" w:rsidP="0053090A">
            <w:pPr>
              <w:pStyle w:val="rowtabella0"/>
              <w:rPr>
                <w:color w:val="002060"/>
                <w:highlight w:val="yellow"/>
              </w:rPr>
            </w:pPr>
            <w:r w:rsidRPr="00781567">
              <w:rPr>
                <w:color w:val="002060"/>
                <w:highlight w:val="yellow"/>
              </w:rPr>
              <w:t>27/09/2025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F814" w14:textId="77777777" w:rsidR="00584AD0" w:rsidRPr="00781567" w:rsidRDefault="00584AD0" w:rsidP="0053090A">
            <w:pPr>
              <w:pStyle w:val="rowtabella0"/>
              <w:jc w:val="center"/>
              <w:rPr>
                <w:color w:val="002060"/>
                <w:highlight w:val="yellow"/>
              </w:rPr>
            </w:pPr>
            <w:r w:rsidRPr="00781567">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09AF" w14:textId="77777777" w:rsidR="00584AD0" w:rsidRPr="00781567" w:rsidRDefault="00584AD0" w:rsidP="0053090A">
            <w:pPr>
              <w:pStyle w:val="rowtabella0"/>
              <w:rPr>
                <w:color w:val="002060"/>
                <w:highlight w:val="yellow"/>
              </w:rPr>
            </w:pPr>
            <w:r w:rsidRPr="00781567">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4011" w14:textId="77777777" w:rsidR="00584AD0" w:rsidRPr="00781567" w:rsidRDefault="00584AD0" w:rsidP="0053090A">
            <w:pPr>
              <w:pStyle w:val="rowtabella0"/>
              <w:rPr>
                <w:color w:val="002060"/>
                <w:highlight w:val="yellow"/>
              </w:rPr>
            </w:pPr>
            <w:r w:rsidRPr="00781567">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7636" w14:textId="77777777" w:rsidR="00584AD0" w:rsidRPr="00781567" w:rsidRDefault="00584AD0" w:rsidP="0053090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CBA3" w14:textId="77777777" w:rsidR="00584AD0" w:rsidRPr="00781567" w:rsidRDefault="00584AD0" w:rsidP="0053090A">
            <w:pPr>
              <w:pStyle w:val="rowtabella0"/>
              <w:jc w:val="center"/>
              <w:rPr>
                <w:color w:val="002060"/>
              </w:rPr>
            </w:pPr>
            <w:r w:rsidRPr="0078156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F3C6" w14:textId="77777777" w:rsidR="00584AD0" w:rsidRPr="00781567" w:rsidRDefault="00584AD0" w:rsidP="0053090A">
            <w:pPr>
              <w:pStyle w:val="rowtabella0"/>
              <w:jc w:val="center"/>
              <w:rPr>
                <w:color w:val="002060"/>
              </w:rPr>
            </w:pPr>
            <w:r w:rsidRPr="00781567">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B851" w14:textId="77777777" w:rsidR="00584AD0" w:rsidRPr="00781567" w:rsidRDefault="00584AD0" w:rsidP="0053090A">
            <w:pPr>
              <w:rPr>
                <w:color w:val="002060"/>
              </w:rPr>
            </w:pPr>
          </w:p>
        </w:tc>
      </w:tr>
    </w:tbl>
    <w:p w14:paraId="791BD865" w14:textId="77777777" w:rsidR="00584AD0" w:rsidRPr="00781567" w:rsidRDefault="00584AD0" w:rsidP="00584AD0">
      <w:pPr>
        <w:pStyle w:val="breakline"/>
        <w:rPr>
          <w:rFonts w:eastAsiaTheme="minorEastAsia"/>
          <w:color w:val="002060"/>
        </w:rPr>
      </w:pPr>
    </w:p>
    <w:p w14:paraId="3C499C18" w14:textId="77777777" w:rsidR="00584AD0" w:rsidRPr="00781567" w:rsidRDefault="00584AD0" w:rsidP="00584AD0">
      <w:pPr>
        <w:pStyle w:val="breakline"/>
        <w:rPr>
          <w:color w:val="002060"/>
        </w:rPr>
      </w:pPr>
    </w:p>
    <w:p w14:paraId="6EF612DE" w14:textId="77777777" w:rsidR="00584AD0" w:rsidRPr="00781567" w:rsidRDefault="00584AD0" w:rsidP="00584AD0">
      <w:pPr>
        <w:pStyle w:val="titolocampionato0"/>
        <w:shd w:val="clear" w:color="auto" w:fill="CCCCCC"/>
        <w:spacing w:before="80" w:after="40"/>
        <w:rPr>
          <w:color w:val="002060"/>
        </w:rPr>
      </w:pPr>
      <w:r w:rsidRPr="00781567">
        <w:rPr>
          <w:color w:val="002060"/>
        </w:rPr>
        <w:t>UNDER 17 C5 REGIONALI MASCHILI</w:t>
      </w:r>
    </w:p>
    <w:p w14:paraId="713EB9CB" w14:textId="77777777" w:rsidR="00584AD0" w:rsidRPr="00781567" w:rsidRDefault="00584AD0" w:rsidP="00584AD0">
      <w:pPr>
        <w:pStyle w:val="titoloprinc0"/>
        <w:rPr>
          <w:color w:val="002060"/>
        </w:rPr>
      </w:pPr>
      <w:r w:rsidRPr="00781567">
        <w:rPr>
          <w:color w:val="002060"/>
        </w:rPr>
        <w:t>ANAGRAFICA/INDIRIZZARIO/VARIAZIONI CALENDARIO</w:t>
      </w:r>
    </w:p>
    <w:p w14:paraId="0E6A975C" w14:textId="77777777" w:rsidR="00584AD0" w:rsidRPr="00781567" w:rsidRDefault="00584AD0" w:rsidP="00584AD0">
      <w:pPr>
        <w:pStyle w:val="titoloprinc0"/>
        <w:jc w:val="both"/>
        <w:rPr>
          <w:b w:val="0"/>
          <w:bCs w:val="0"/>
          <w:color w:val="002060"/>
          <w:sz w:val="22"/>
          <w:szCs w:val="22"/>
        </w:rPr>
      </w:pPr>
    </w:p>
    <w:p w14:paraId="2A3D6C94" w14:textId="77777777" w:rsidR="00584AD0" w:rsidRPr="00781567" w:rsidRDefault="00584AD0" w:rsidP="00584AD0">
      <w:pPr>
        <w:pStyle w:val="titoloprinc0"/>
        <w:jc w:val="both"/>
        <w:rPr>
          <w:color w:val="002060"/>
          <w:sz w:val="22"/>
          <w:szCs w:val="22"/>
        </w:rPr>
      </w:pPr>
      <w:r w:rsidRPr="00781567">
        <w:rPr>
          <w:color w:val="002060"/>
          <w:sz w:val="22"/>
          <w:szCs w:val="22"/>
        </w:rPr>
        <w:t>GIRONE “</w:t>
      </w:r>
      <w:r>
        <w:rPr>
          <w:color w:val="002060"/>
          <w:sz w:val="22"/>
          <w:szCs w:val="22"/>
        </w:rPr>
        <w:t>A</w:t>
      </w:r>
      <w:r w:rsidRPr="00781567">
        <w:rPr>
          <w:color w:val="002060"/>
          <w:sz w:val="22"/>
          <w:szCs w:val="22"/>
        </w:rPr>
        <w:t>”</w:t>
      </w:r>
    </w:p>
    <w:p w14:paraId="117B4089" w14:textId="77777777" w:rsidR="00584AD0" w:rsidRPr="00781567" w:rsidRDefault="00584AD0" w:rsidP="00584AD0">
      <w:pPr>
        <w:pStyle w:val="titoloprinc0"/>
        <w:jc w:val="both"/>
        <w:rPr>
          <w:b w:val="0"/>
          <w:bCs w:val="0"/>
          <w:color w:val="002060"/>
          <w:sz w:val="22"/>
          <w:szCs w:val="22"/>
        </w:rPr>
      </w:pPr>
    </w:p>
    <w:p w14:paraId="40678848" w14:textId="77777777" w:rsidR="00584AD0" w:rsidRDefault="00584AD0" w:rsidP="00584AD0">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FFJ CALCIO A 5</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 xml:space="preserve">la </w:t>
      </w:r>
      <w:r>
        <w:rPr>
          <w:color w:val="002060"/>
          <w:sz w:val="22"/>
          <w:szCs w:val="22"/>
        </w:rPr>
        <w:t xml:space="preserve">DOMENICA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15:00</w:t>
      </w:r>
      <w:r w:rsidRPr="00781567">
        <w:rPr>
          <w:b w:val="0"/>
          <w:bCs w:val="0"/>
          <w:color w:val="002060"/>
          <w:sz w:val="22"/>
          <w:szCs w:val="22"/>
        </w:rPr>
        <w:t xml:space="preserve">, </w:t>
      </w:r>
      <w:r w:rsidRPr="00781567">
        <w:rPr>
          <w:color w:val="002060"/>
          <w:sz w:val="22"/>
          <w:szCs w:val="22"/>
        </w:rPr>
        <w:t xml:space="preserve">Campo scoperto Circolo </w:t>
      </w:r>
      <w:proofErr w:type="spellStart"/>
      <w:r w:rsidRPr="00781567">
        <w:rPr>
          <w:color w:val="002060"/>
          <w:sz w:val="22"/>
          <w:szCs w:val="22"/>
        </w:rPr>
        <w:t>Montecelso</w:t>
      </w:r>
      <w:proofErr w:type="spellEnd"/>
      <w:r w:rsidRPr="00781567">
        <w:rPr>
          <w:color w:val="002060"/>
          <w:sz w:val="22"/>
          <w:szCs w:val="22"/>
        </w:rPr>
        <w:t xml:space="preserve"> </w:t>
      </w:r>
      <w:r>
        <w:rPr>
          <w:b w:val="0"/>
          <w:bCs w:val="0"/>
          <w:color w:val="002060"/>
          <w:sz w:val="22"/>
          <w:szCs w:val="22"/>
        </w:rPr>
        <w:t xml:space="preserve">Via dei Pini di </w:t>
      </w:r>
      <w:r w:rsidRPr="00781567">
        <w:rPr>
          <w:color w:val="002060"/>
          <w:sz w:val="22"/>
          <w:szCs w:val="22"/>
        </w:rPr>
        <w:t>FOSSOMBRONE</w:t>
      </w:r>
      <w:r w:rsidRPr="00781567">
        <w:rPr>
          <w:b w:val="0"/>
          <w:bCs w:val="0"/>
          <w:color w:val="002060"/>
          <w:sz w:val="22"/>
          <w:szCs w:val="22"/>
        </w:rPr>
        <w:t>.</w:t>
      </w:r>
    </w:p>
    <w:p w14:paraId="5EE41B0E" w14:textId="77777777" w:rsidR="00584AD0" w:rsidRDefault="00584AD0" w:rsidP="00584AD0">
      <w:pPr>
        <w:pStyle w:val="titoloprinc0"/>
        <w:jc w:val="both"/>
        <w:rPr>
          <w:b w:val="0"/>
          <w:bCs w:val="0"/>
          <w:color w:val="002060"/>
          <w:sz w:val="22"/>
          <w:szCs w:val="22"/>
        </w:rPr>
      </w:pPr>
    </w:p>
    <w:p w14:paraId="6FEECD50" w14:textId="77777777" w:rsidR="00584AD0" w:rsidRPr="00781567" w:rsidRDefault="00584AD0" w:rsidP="00584AD0">
      <w:pPr>
        <w:pStyle w:val="titoloprinc0"/>
        <w:rPr>
          <w:color w:val="002060"/>
        </w:rPr>
      </w:pPr>
      <w:r w:rsidRPr="00781567">
        <w:rPr>
          <w:color w:val="002060"/>
        </w:rPr>
        <w:t>VARIAZIONI AL PROGRAMMA GARE</w:t>
      </w:r>
    </w:p>
    <w:p w14:paraId="37475F1D" w14:textId="77777777" w:rsidR="00584AD0" w:rsidRPr="00781567" w:rsidRDefault="00584AD0" w:rsidP="00584AD0">
      <w:pPr>
        <w:pStyle w:val="breakline"/>
        <w:rPr>
          <w:color w:val="002060"/>
        </w:rPr>
      </w:pPr>
    </w:p>
    <w:p w14:paraId="4818A87D" w14:textId="77777777" w:rsidR="00584AD0" w:rsidRPr="00781567" w:rsidRDefault="00584AD0" w:rsidP="00584AD0">
      <w:pPr>
        <w:pStyle w:val="breakline"/>
        <w:rPr>
          <w:color w:val="002060"/>
        </w:rPr>
      </w:pPr>
    </w:p>
    <w:p w14:paraId="75048BCA" w14:textId="77777777" w:rsidR="00584AD0" w:rsidRPr="00781567" w:rsidRDefault="00584AD0" w:rsidP="00584AD0">
      <w:pPr>
        <w:pStyle w:val="sottotitolocampionato10"/>
        <w:rPr>
          <w:color w:val="002060"/>
        </w:rPr>
      </w:pPr>
      <w:r w:rsidRPr="007815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287FAF14"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3B00E"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5E3AC"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C2E7A"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FD4DD"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5F441"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856E1"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9B37B"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742F0" w14:textId="77777777" w:rsidR="00584AD0" w:rsidRPr="00781567" w:rsidRDefault="00584AD0" w:rsidP="0053090A">
            <w:pPr>
              <w:pStyle w:val="headertabella0"/>
              <w:rPr>
                <w:color w:val="002060"/>
              </w:rPr>
            </w:pPr>
            <w:r w:rsidRPr="00781567">
              <w:rPr>
                <w:color w:val="002060"/>
              </w:rPr>
              <w:t>Impianto</w:t>
            </w:r>
          </w:p>
        </w:tc>
      </w:tr>
      <w:tr w:rsidR="00584AD0" w:rsidRPr="00781567" w14:paraId="60A1FEF7"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6D74" w14:textId="77777777" w:rsidR="00584AD0" w:rsidRPr="00781567" w:rsidRDefault="00584AD0" w:rsidP="0053090A">
            <w:pPr>
              <w:pStyle w:val="rowtabella0"/>
              <w:rPr>
                <w:color w:val="002060"/>
                <w:highlight w:val="yellow"/>
              </w:rPr>
            </w:pPr>
            <w:r w:rsidRPr="00781567">
              <w:rPr>
                <w:color w:val="002060"/>
                <w:highlight w:val="yellow"/>
              </w:rPr>
              <w:t>28/09/2025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D726" w14:textId="77777777" w:rsidR="00584AD0" w:rsidRPr="00781567" w:rsidRDefault="00584AD0" w:rsidP="0053090A">
            <w:pPr>
              <w:pStyle w:val="rowtabella0"/>
              <w:jc w:val="center"/>
              <w:rPr>
                <w:color w:val="002060"/>
                <w:highlight w:val="yellow"/>
              </w:rPr>
            </w:pPr>
            <w:r w:rsidRPr="00781567">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CF1B" w14:textId="77777777" w:rsidR="00584AD0" w:rsidRPr="00781567" w:rsidRDefault="00584AD0" w:rsidP="0053090A">
            <w:pPr>
              <w:pStyle w:val="rowtabella0"/>
              <w:rPr>
                <w:color w:val="002060"/>
                <w:highlight w:val="yellow"/>
              </w:rPr>
            </w:pPr>
            <w:r w:rsidRPr="00781567">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13D9" w14:textId="77777777" w:rsidR="00584AD0" w:rsidRPr="00781567" w:rsidRDefault="00584AD0" w:rsidP="0053090A">
            <w:pPr>
              <w:pStyle w:val="rowtabella0"/>
              <w:rPr>
                <w:color w:val="002060"/>
                <w:highlight w:val="yellow"/>
              </w:rPr>
            </w:pPr>
            <w:r w:rsidRPr="00781567">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7240" w14:textId="77777777" w:rsidR="00584AD0" w:rsidRPr="00781567" w:rsidRDefault="00584AD0" w:rsidP="0053090A">
            <w:pPr>
              <w:pStyle w:val="rowtabella0"/>
              <w:rPr>
                <w:color w:val="002060"/>
              </w:rPr>
            </w:pPr>
            <w:r w:rsidRPr="00781567">
              <w:rPr>
                <w:color w:val="002060"/>
              </w:rPr>
              <w:t>2</w:t>
            </w:r>
            <w:r>
              <w:rPr>
                <w:color w:val="002060"/>
              </w:rPr>
              <w:t>7</w:t>
            </w:r>
            <w:r w:rsidRPr="00781567">
              <w:rPr>
                <w:color w:val="002060"/>
              </w:rPr>
              <w:t>/09/2025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FC5C" w14:textId="77777777" w:rsidR="00584AD0" w:rsidRPr="00781567" w:rsidRDefault="00584AD0" w:rsidP="0053090A">
            <w:pPr>
              <w:pStyle w:val="rowtabella0"/>
              <w:jc w:val="center"/>
              <w:rPr>
                <w:color w:val="002060"/>
              </w:rPr>
            </w:pPr>
            <w:r w:rsidRPr="00781567">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19AE" w14:textId="77777777" w:rsidR="00584AD0" w:rsidRPr="00781567" w:rsidRDefault="00584AD0" w:rsidP="0053090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1443" w14:textId="77777777" w:rsidR="00584AD0" w:rsidRPr="00781567" w:rsidRDefault="00584AD0" w:rsidP="0053090A">
            <w:pPr>
              <w:rPr>
                <w:color w:val="002060"/>
              </w:rPr>
            </w:pPr>
          </w:p>
        </w:tc>
      </w:tr>
    </w:tbl>
    <w:p w14:paraId="41BF4583" w14:textId="77777777" w:rsidR="00584AD0" w:rsidRPr="00781567" w:rsidRDefault="00584AD0" w:rsidP="00584AD0">
      <w:pPr>
        <w:pStyle w:val="breakline"/>
        <w:rPr>
          <w:rFonts w:eastAsiaTheme="minorEastAsia"/>
          <w:color w:val="002060"/>
        </w:rPr>
      </w:pPr>
    </w:p>
    <w:p w14:paraId="403F5670" w14:textId="77777777" w:rsidR="00584AD0" w:rsidRPr="00781567" w:rsidRDefault="00584AD0" w:rsidP="00584AD0">
      <w:pPr>
        <w:pStyle w:val="breakline"/>
        <w:rPr>
          <w:rFonts w:eastAsiaTheme="minorEastAsia"/>
          <w:color w:val="002060"/>
        </w:rPr>
      </w:pPr>
    </w:p>
    <w:p w14:paraId="58E3D031" w14:textId="77777777" w:rsidR="00584AD0" w:rsidRPr="00781567" w:rsidRDefault="00584AD0" w:rsidP="00584AD0">
      <w:pPr>
        <w:pStyle w:val="breakline"/>
        <w:rPr>
          <w:color w:val="002060"/>
        </w:rPr>
      </w:pPr>
    </w:p>
    <w:p w14:paraId="36B6C8E9" w14:textId="77777777" w:rsidR="00584AD0" w:rsidRPr="00781567" w:rsidRDefault="00584AD0" w:rsidP="00584AD0">
      <w:pPr>
        <w:pStyle w:val="titolocampionato0"/>
        <w:shd w:val="clear" w:color="auto" w:fill="CCCCCC"/>
        <w:spacing w:before="80" w:after="40"/>
        <w:rPr>
          <w:color w:val="002060"/>
        </w:rPr>
      </w:pPr>
      <w:r w:rsidRPr="00781567">
        <w:rPr>
          <w:color w:val="002060"/>
        </w:rPr>
        <w:t>UNDER 15 C5 REGIONALI MASCHILI</w:t>
      </w:r>
    </w:p>
    <w:p w14:paraId="1D4655B5" w14:textId="77777777" w:rsidR="00584AD0" w:rsidRPr="00D7273F" w:rsidRDefault="00584AD0" w:rsidP="00584AD0">
      <w:pPr>
        <w:pStyle w:val="titoloprinc0"/>
        <w:rPr>
          <w:color w:val="002060"/>
        </w:rPr>
      </w:pPr>
      <w:r>
        <w:rPr>
          <w:color w:val="002060"/>
        </w:rPr>
        <w:t>ORGANICO E CALENDARIO GIRONE “A”</w:t>
      </w:r>
    </w:p>
    <w:p w14:paraId="2E52CA09" w14:textId="77777777" w:rsidR="00584AD0" w:rsidRDefault="00584AD0" w:rsidP="00584AD0">
      <w:pPr>
        <w:pStyle w:val="titoloprinc0"/>
        <w:jc w:val="both"/>
        <w:rPr>
          <w:b w:val="0"/>
          <w:bCs w:val="0"/>
          <w:color w:val="002060"/>
          <w:sz w:val="22"/>
          <w:szCs w:val="22"/>
        </w:rPr>
      </w:pPr>
    </w:p>
    <w:p w14:paraId="391D8779" w14:textId="77777777" w:rsidR="00584AD0" w:rsidRDefault="00584AD0" w:rsidP="00584AD0">
      <w:pPr>
        <w:pStyle w:val="titoloprinc0"/>
        <w:jc w:val="both"/>
        <w:rPr>
          <w:b w:val="0"/>
          <w:bCs w:val="0"/>
          <w:color w:val="002060"/>
          <w:sz w:val="22"/>
          <w:szCs w:val="22"/>
        </w:rPr>
      </w:pPr>
      <w:r>
        <w:rPr>
          <w:b w:val="0"/>
          <w:bCs w:val="0"/>
          <w:color w:val="002060"/>
          <w:sz w:val="22"/>
          <w:szCs w:val="22"/>
        </w:rPr>
        <w:t>Il Comitato Regionale Marche</w:t>
      </w:r>
    </w:p>
    <w:p w14:paraId="3CE2FC62" w14:textId="77777777" w:rsidR="00584AD0" w:rsidRDefault="00584AD0" w:rsidP="00584AD0">
      <w:pPr>
        <w:pStyle w:val="titoloprinc0"/>
        <w:numPr>
          <w:ilvl w:val="0"/>
          <w:numId w:val="19"/>
        </w:numPr>
        <w:jc w:val="both"/>
        <w:rPr>
          <w:b w:val="0"/>
          <w:bCs w:val="0"/>
          <w:color w:val="002060"/>
          <w:sz w:val="22"/>
          <w:szCs w:val="22"/>
        </w:rPr>
      </w:pPr>
      <w:r>
        <w:rPr>
          <w:b w:val="0"/>
          <w:bCs w:val="0"/>
          <w:color w:val="002060"/>
          <w:sz w:val="22"/>
          <w:szCs w:val="22"/>
        </w:rPr>
        <w:t>preso atto della comunicazione pervenuta a mezzo e-mail in data 22/09/2025 ore 14:51 da parte della Società SPECIAL ONE SPORTING CLUB avente come oggetto il ritiro della propria squadra iscritta al Campionato Regionale Calcio a Cinque Under 15, girone “A”;</w:t>
      </w:r>
    </w:p>
    <w:p w14:paraId="6AF903C1" w14:textId="77777777" w:rsidR="00584AD0" w:rsidRDefault="00584AD0" w:rsidP="00584AD0">
      <w:pPr>
        <w:pStyle w:val="titoloprinc0"/>
        <w:numPr>
          <w:ilvl w:val="0"/>
          <w:numId w:val="19"/>
        </w:numPr>
        <w:jc w:val="both"/>
        <w:rPr>
          <w:b w:val="0"/>
          <w:bCs w:val="0"/>
          <w:color w:val="002060"/>
          <w:sz w:val="22"/>
          <w:szCs w:val="22"/>
        </w:rPr>
      </w:pPr>
      <w:r>
        <w:rPr>
          <w:b w:val="0"/>
          <w:bCs w:val="0"/>
          <w:color w:val="002060"/>
          <w:sz w:val="22"/>
          <w:szCs w:val="22"/>
        </w:rPr>
        <w:t>considerato che la Società SPECIAL ONE SPORTING CLUB era inserita in un girone da n° 14 squadre;</w:t>
      </w:r>
    </w:p>
    <w:p w14:paraId="6E12003E" w14:textId="77777777" w:rsidR="00584AD0" w:rsidRDefault="00584AD0" w:rsidP="00584AD0">
      <w:pPr>
        <w:pStyle w:val="titoloprinc0"/>
        <w:numPr>
          <w:ilvl w:val="0"/>
          <w:numId w:val="19"/>
        </w:numPr>
        <w:jc w:val="both"/>
        <w:rPr>
          <w:b w:val="0"/>
          <w:bCs w:val="0"/>
          <w:color w:val="002060"/>
          <w:sz w:val="22"/>
          <w:szCs w:val="22"/>
        </w:rPr>
      </w:pPr>
      <w:r>
        <w:rPr>
          <w:b w:val="0"/>
          <w:bCs w:val="0"/>
          <w:color w:val="002060"/>
          <w:sz w:val="22"/>
          <w:szCs w:val="22"/>
        </w:rPr>
        <w:t>verificato che a seguito de ritiro della Società SPECIAL ONE SPORTING CLUB il format del campionato Under 15 non subirebbe variazioni</w:t>
      </w:r>
    </w:p>
    <w:p w14:paraId="43A0318D" w14:textId="77777777" w:rsidR="00584AD0" w:rsidRDefault="00584AD0" w:rsidP="00584AD0">
      <w:pPr>
        <w:pStyle w:val="titoloprinc0"/>
        <w:jc w:val="both"/>
        <w:rPr>
          <w:b w:val="0"/>
          <w:bCs w:val="0"/>
          <w:color w:val="002060"/>
          <w:sz w:val="22"/>
          <w:szCs w:val="22"/>
        </w:rPr>
      </w:pPr>
    </w:p>
    <w:p w14:paraId="7399BEC5" w14:textId="77777777" w:rsidR="00584AD0" w:rsidRPr="005958E3" w:rsidRDefault="00584AD0" w:rsidP="00584AD0">
      <w:pPr>
        <w:pStyle w:val="titoloprinc0"/>
        <w:rPr>
          <w:color w:val="002060"/>
          <w:sz w:val="22"/>
          <w:szCs w:val="22"/>
        </w:rPr>
      </w:pPr>
      <w:r w:rsidRPr="005958E3">
        <w:rPr>
          <w:color w:val="002060"/>
          <w:sz w:val="22"/>
          <w:szCs w:val="22"/>
        </w:rPr>
        <w:t>D E L I B E R A</w:t>
      </w:r>
    </w:p>
    <w:p w14:paraId="6C386F85" w14:textId="77777777" w:rsidR="00584AD0" w:rsidRDefault="00584AD0" w:rsidP="00584AD0">
      <w:pPr>
        <w:pStyle w:val="titoloprinc0"/>
        <w:jc w:val="both"/>
        <w:rPr>
          <w:b w:val="0"/>
          <w:bCs w:val="0"/>
          <w:color w:val="002060"/>
          <w:sz w:val="22"/>
          <w:szCs w:val="22"/>
        </w:rPr>
      </w:pPr>
    </w:p>
    <w:p w14:paraId="4C1B2725" w14:textId="77777777" w:rsidR="00584AD0" w:rsidRDefault="00584AD0" w:rsidP="00584AD0">
      <w:pPr>
        <w:pStyle w:val="titoloprinc0"/>
        <w:numPr>
          <w:ilvl w:val="0"/>
          <w:numId w:val="19"/>
        </w:numPr>
        <w:jc w:val="both"/>
        <w:rPr>
          <w:b w:val="0"/>
          <w:bCs w:val="0"/>
          <w:color w:val="002060"/>
          <w:sz w:val="22"/>
          <w:szCs w:val="22"/>
        </w:rPr>
      </w:pPr>
      <w:r w:rsidRPr="003F1922">
        <w:rPr>
          <w:color w:val="002060"/>
          <w:sz w:val="22"/>
          <w:szCs w:val="22"/>
        </w:rPr>
        <w:t xml:space="preserve">di escludere la Società </w:t>
      </w:r>
      <w:r>
        <w:rPr>
          <w:color w:val="002060"/>
          <w:sz w:val="22"/>
          <w:szCs w:val="22"/>
        </w:rPr>
        <w:t>SPECIAL ONE SPORTING CLUB</w:t>
      </w:r>
      <w:r w:rsidRPr="003F1922">
        <w:rPr>
          <w:color w:val="002060"/>
          <w:sz w:val="22"/>
          <w:szCs w:val="22"/>
        </w:rPr>
        <w:t xml:space="preserve"> dal Campionato Regionale Calcio a Cinque Under 15, girone “</w:t>
      </w:r>
      <w:r>
        <w:rPr>
          <w:color w:val="002060"/>
          <w:sz w:val="22"/>
          <w:szCs w:val="22"/>
        </w:rPr>
        <w:t>A</w:t>
      </w:r>
      <w:r w:rsidRPr="003F1922">
        <w:rPr>
          <w:color w:val="002060"/>
          <w:sz w:val="22"/>
          <w:szCs w:val="22"/>
        </w:rPr>
        <w:t>” e di deferirla al Giudice Sportivo per quanto di competenza</w:t>
      </w:r>
      <w:r>
        <w:rPr>
          <w:b w:val="0"/>
          <w:bCs w:val="0"/>
          <w:color w:val="002060"/>
          <w:sz w:val="22"/>
          <w:szCs w:val="22"/>
        </w:rPr>
        <w:t>;</w:t>
      </w:r>
    </w:p>
    <w:p w14:paraId="48B98A96" w14:textId="77777777" w:rsidR="00584AD0" w:rsidRDefault="00584AD0" w:rsidP="00584AD0">
      <w:pPr>
        <w:pStyle w:val="titoloprinc0"/>
        <w:numPr>
          <w:ilvl w:val="0"/>
          <w:numId w:val="19"/>
        </w:numPr>
        <w:jc w:val="both"/>
        <w:rPr>
          <w:b w:val="0"/>
          <w:bCs w:val="0"/>
          <w:color w:val="002060"/>
          <w:sz w:val="22"/>
          <w:szCs w:val="22"/>
        </w:rPr>
      </w:pPr>
      <w:r>
        <w:rPr>
          <w:b w:val="0"/>
          <w:bCs w:val="0"/>
          <w:color w:val="002060"/>
          <w:sz w:val="22"/>
          <w:szCs w:val="22"/>
        </w:rPr>
        <w:t xml:space="preserve">di confermare il calendario del Campionato Regionale Calcio a Cinque Under 15 girone </w:t>
      </w:r>
      <w:proofErr w:type="gramStart"/>
      <w:r>
        <w:rPr>
          <w:b w:val="0"/>
          <w:bCs w:val="0"/>
          <w:color w:val="002060"/>
          <w:sz w:val="22"/>
          <w:szCs w:val="22"/>
        </w:rPr>
        <w:t>“A”</w:t>
      </w:r>
      <w:proofErr w:type="gramEnd"/>
      <w:r>
        <w:rPr>
          <w:b w:val="0"/>
          <w:bCs w:val="0"/>
          <w:color w:val="002060"/>
          <w:sz w:val="22"/>
          <w:szCs w:val="22"/>
        </w:rPr>
        <w:t xml:space="preserve"> pubblicato in allegato al Comunicato Ufficiale n° 17 del 15/09/2025 (le società che dovevano affrontare lo Special One Sporting Club osserveranno un turno di riposo);</w:t>
      </w:r>
    </w:p>
    <w:p w14:paraId="110675A9" w14:textId="77777777" w:rsidR="00584AD0" w:rsidRDefault="00584AD0" w:rsidP="00584AD0">
      <w:pPr>
        <w:pStyle w:val="titoloprinc0"/>
        <w:numPr>
          <w:ilvl w:val="0"/>
          <w:numId w:val="19"/>
        </w:numPr>
        <w:jc w:val="both"/>
        <w:rPr>
          <w:b w:val="0"/>
          <w:bCs w:val="0"/>
          <w:color w:val="002060"/>
          <w:sz w:val="22"/>
          <w:szCs w:val="22"/>
        </w:rPr>
      </w:pPr>
      <w:r>
        <w:rPr>
          <w:b w:val="0"/>
          <w:bCs w:val="0"/>
          <w:color w:val="002060"/>
          <w:sz w:val="22"/>
          <w:szCs w:val="22"/>
        </w:rPr>
        <w:t>di confermare il format del Campionato Regionale Calcio a Cinque Under 15 pubblicato nel Comunicato Ufficiale n° 17 del 15/09/2025.</w:t>
      </w:r>
    </w:p>
    <w:p w14:paraId="3FDC8DB7" w14:textId="77777777" w:rsidR="00584AD0" w:rsidRDefault="00584AD0" w:rsidP="00584AD0">
      <w:pPr>
        <w:pStyle w:val="titoloprinc0"/>
        <w:ind w:left="720"/>
        <w:jc w:val="both"/>
        <w:rPr>
          <w:b w:val="0"/>
          <w:bCs w:val="0"/>
          <w:color w:val="002060"/>
          <w:sz w:val="22"/>
          <w:szCs w:val="22"/>
        </w:rPr>
      </w:pPr>
    </w:p>
    <w:p w14:paraId="0B357D9A" w14:textId="77777777" w:rsidR="00584AD0" w:rsidRPr="00781567" w:rsidRDefault="00584AD0" w:rsidP="00584AD0">
      <w:pPr>
        <w:pStyle w:val="titoloprinc0"/>
        <w:rPr>
          <w:color w:val="002060"/>
        </w:rPr>
      </w:pPr>
      <w:r w:rsidRPr="00781567">
        <w:rPr>
          <w:color w:val="002060"/>
        </w:rPr>
        <w:lastRenderedPageBreak/>
        <w:t>VARIAZIONI AL PROGRAMMA GARE</w:t>
      </w:r>
    </w:p>
    <w:p w14:paraId="1E202170" w14:textId="77777777" w:rsidR="00584AD0" w:rsidRPr="00781567" w:rsidRDefault="00584AD0" w:rsidP="00584AD0">
      <w:pPr>
        <w:pStyle w:val="breakline"/>
        <w:rPr>
          <w:color w:val="002060"/>
        </w:rPr>
      </w:pPr>
    </w:p>
    <w:p w14:paraId="51AF8AC5" w14:textId="77777777" w:rsidR="00584AD0" w:rsidRPr="00781567" w:rsidRDefault="00584AD0" w:rsidP="00584AD0">
      <w:pPr>
        <w:pStyle w:val="breakline"/>
        <w:rPr>
          <w:color w:val="002060"/>
        </w:rPr>
      </w:pPr>
    </w:p>
    <w:p w14:paraId="566B9389" w14:textId="77777777" w:rsidR="00584AD0" w:rsidRPr="00781567" w:rsidRDefault="00584AD0" w:rsidP="00584AD0">
      <w:pPr>
        <w:pStyle w:val="sottotitolocampionato10"/>
        <w:rPr>
          <w:color w:val="002060"/>
        </w:rPr>
      </w:pPr>
      <w:r w:rsidRPr="007815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5BC92F9B"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7E527"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F0912"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BD3C7"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843C5"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CCB8A"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920FB"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331B2"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664E2" w14:textId="77777777" w:rsidR="00584AD0" w:rsidRPr="00781567" w:rsidRDefault="00584AD0" w:rsidP="0053090A">
            <w:pPr>
              <w:pStyle w:val="headertabella0"/>
              <w:rPr>
                <w:color w:val="002060"/>
              </w:rPr>
            </w:pPr>
            <w:r w:rsidRPr="00781567">
              <w:rPr>
                <w:color w:val="002060"/>
              </w:rPr>
              <w:t>Impianto</w:t>
            </w:r>
          </w:p>
        </w:tc>
      </w:tr>
      <w:tr w:rsidR="00584AD0" w:rsidRPr="00781567" w14:paraId="32CC4B04"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30AA" w14:textId="77777777" w:rsidR="00584AD0" w:rsidRPr="002A7B88" w:rsidRDefault="00584AD0" w:rsidP="0053090A">
            <w:pPr>
              <w:pStyle w:val="rowtabella0"/>
              <w:rPr>
                <w:color w:val="002060"/>
                <w:highlight w:val="yellow"/>
              </w:rPr>
            </w:pPr>
            <w:r w:rsidRPr="002A7B88">
              <w:rPr>
                <w:color w:val="002060"/>
                <w:highlight w:val="yellow"/>
              </w:rPr>
              <w:t>03/10/2025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BE0C" w14:textId="77777777" w:rsidR="00584AD0" w:rsidRPr="002A7B88" w:rsidRDefault="00584AD0" w:rsidP="0053090A">
            <w:pPr>
              <w:pStyle w:val="rowtabella0"/>
              <w:jc w:val="center"/>
              <w:rPr>
                <w:color w:val="002060"/>
                <w:highlight w:val="yellow"/>
              </w:rPr>
            </w:pPr>
            <w:r w:rsidRPr="002A7B8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DFD2" w14:textId="77777777" w:rsidR="00584AD0" w:rsidRPr="002A7B88" w:rsidRDefault="00584AD0" w:rsidP="0053090A">
            <w:pPr>
              <w:pStyle w:val="rowtabella0"/>
              <w:rPr>
                <w:color w:val="002060"/>
                <w:highlight w:val="yellow"/>
              </w:rPr>
            </w:pPr>
            <w:r w:rsidRPr="002A7B88">
              <w:rPr>
                <w:color w:val="002060"/>
                <w:highlight w:val="yellow"/>
              </w:rPr>
              <w:t>SPORTFLY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7918" w14:textId="77777777" w:rsidR="00584AD0" w:rsidRPr="002A7B88" w:rsidRDefault="00584AD0" w:rsidP="0053090A">
            <w:pPr>
              <w:pStyle w:val="rowtabella0"/>
              <w:rPr>
                <w:color w:val="002060"/>
                <w:highlight w:val="yellow"/>
              </w:rPr>
            </w:pPr>
            <w:r w:rsidRPr="002A7B88">
              <w:rPr>
                <w:color w:val="002060"/>
                <w:highlight w:val="yellow"/>
              </w:rPr>
              <w:t xml:space="preserve">AUDAX 1970 </w:t>
            </w:r>
            <w:proofErr w:type="gramStart"/>
            <w:r w:rsidRPr="002A7B88">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66A8" w14:textId="77777777" w:rsidR="00584AD0" w:rsidRPr="00781567" w:rsidRDefault="00584AD0" w:rsidP="0053090A">
            <w:pPr>
              <w:pStyle w:val="rowtabella0"/>
              <w:rPr>
                <w:color w:val="002060"/>
              </w:rPr>
            </w:pPr>
            <w:r w:rsidRPr="00781567">
              <w:rPr>
                <w:color w:val="002060"/>
              </w:rPr>
              <w:t>2</w:t>
            </w:r>
            <w:r>
              <w:rPr>
                <w:color w:val="002060"/>
              </w:rPr>
              <w:t>7</w:t>
            </w:r>
            <w:r w:rsidRPr="00781567">
              <w:rPr>
                <w:color w:val="002060"/>
              </w:rPr>
              <w:t>/09/2025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2C2D" w14:textId="77777777" w:rsidR="00584AD0" w:rsidRPr="00781567" w:rsidRDefault="00584AD0" w:rsidP="0053090A">
            <w:pPr>
              <w:pStyle w:val="rowtabella0"/>
              <w:jc w:val="center"/>
              <w:rPr>
                <w:color w:val="002060"/>
              </w:rPr>
            </w:pPr>
            <w:r w:rsidRPr="002A7B8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7876" w14:textId="77777777" w:rsidR="00584AD0" w:rsidRPr="00781567" w:rsidRDefault="00584AD0" w:rsidP="0053090A">
            <w:pPr>
              <w:pStyle w:val="rowtabella0"/>
              <w:jc w:val="center"/>
              <w:rPr>
                <w:color w:val="002060"/>
              </w:rPr>
            </w:pPr>
            <w:r w:rsidRPr="0078156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36F5" w14:textId="77777777" w:rsidR="00584AD0" w:rsidRPr="00781567" w:rsidRDefault="00584AD0" w:rsidP="0053090A">
            <w:pPr>
              <w:rPr>
                <w:color w:val="002060"/>
              </w:rPr>
            </w:pPr>
          </w:p>
        </w:tc>
      </w:tr>
    </w:tbl>
    <w:p w14:paraId="6266B596" w14:textId="77777777" w:rsidR="00584AD0" w:rsidRPr="00781567" w:rsidRDefault="00584AD0" w:rsidP="00584AD0">
      <w:pPr>
        <w:pStyle w:val="breakline"/>
        <w:rPr>
          <w:rFonts w:eastAsiaTheme="minorEastAsia"/>
          <w:color w:val="002060"/>
        </w:rPr>
      </w:pPr>
    </w:p>
    <w:p w14:paraId="1951333B" w14:textId="77777777" w:rsidR="00584AD0" w:rsidRPr="00781567" w:rsidRDefault="00584AD0" w:rsidP="00584AD0">
      <w:pPr>
        <w:pStyle w:val="breakline"/>
        <w:rPr>
          <w:color w:val="002060"/>
        </w:rPr>
      </w:pPr>
    </w:p>
    <w:p w14:paraId="5B271BF3" w14:textId="77777777" w:rsidR="00584AD0" w:rsidRPr="00781567" w:rsidRDefault="00584AD0" w:rsidP="00584AD0">
      <w:pPr>
        <w:pStyle w:val="sottotitolocampionato10"/>
        <w:rPr>
          <w:color w:val="002060"/>
        </w:rPr>
      </w:pPr>
      <w:r w:rsidRPr="007815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3CA4733A"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817FE"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D0F2A"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B9853"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F685E"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3AB2D"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AACB3"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01036"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AE8DE" w14:textId="77777777" w:rsidR="00584AD0" w:rsidRPr="00781567" w:rsidRDefault="00584AD0" w:rsidP="0053090A">
            <w:pPr>
              <w:pStyle w:val="headertabella0"/>
              <w:rPr>
                <w:color w:val="002060"/>
              </w:rPr>
            </w:pPr>
            <w:r w:rsidRPr="00781567">
              <w:rPr>
                <w:color w:val="002060"/>
              </w:rPr>
              <w:t>Impianto</w:t>
            </w:r>
          </w:p>
        </w:tc>
      </w:tr>
      <w:tr w:rsidR="00584AD0" w:rsidRPr="00781567" w14:paraId="6C0D0DEA"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451A" w14:textId="77777777" w:rsidR="00584AD0" w:rsidRPr="002A7B88" w:rsidRDefault="00584AD0" w:rsidP="0053090A">
            <w:pPr>
              <w:pStyle w:val="rowtabella0"/>
              <w:rPr>
                <w:color w:val="002060"/>
                <w:highlight w:val="yellow"/>
              </w:rPr>
            </w:pPr>
            <w:r w:rsidRPr="002A7B88">
              <w:rPr>
                <w:color w:val="002060"/>
                <w:highlight w:val="yellow"/>
              </w:rPr>
              <w:t>27/09/2025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9F6E" w14:textId="77777777" w:rsidR="00584AD0" w:rsidRPr="002A7B88" w:rsidRDefault="00584AD0" w:rsidP="0053090A">
            <w:pPr>
              <w:pStyle w:val="rowtabella0"/>
              <w:jc w:val="center"/>
              <w:rPr>
                <w:color w:val="002060"/>
                <w:highlight w:val="yellow"/>
              </w:rPr>
            </w:pPr>
            <w:r w:rsidRPr="002A7B8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2682" w14:textId="77777777" w:rsidR="00584AD0" w:rsidRPr="002A7B88" w:rsidRDefault="00584AD0" w:rsidP="0053090A">
            <w:pPr>
              <w:pStyle w:val="rowtabella0"/>
              <w:rPr>
                <w:color w:val="002060"/>
                <w:highlight w:val="yellow"/>
              </w:rPr>
            </w:pPr>
            <w:r w:rsidRPr="002A7B88">
              <w:rPr>
                <w:color w:val="002060"/>
                <w:highlight w:val="yellow"/>
              </w:rPr>
              <w:t>ASCOLI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74AA0" w14:textId="77777777" w:rsidR="00584AD0" w:rsidRPr="002A7B88" w:rsidRDefault="00584AD0" w:rsidP="0053090A">
            <w:pPr>
              <w:pStyle w:val="rowtabella0"/>
              <w:rPr>
                <w:color w:val="002060"/>
                <w:highlight w:val="yellow"/>
              </w:rPr>
            </w:pPr>
            <w:r w:rsidRPr="002A7B88">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6D0A4" w14:textId="77777777" w:rsidR="00584AD0" w:rsidRPr="00781567" w:rsidRDefault="00584AD0" w:rsidP="0053090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E871" w14:textId="77777777" w:rsidR="00584AD0" w:rsidRPr="00781567" w:rsidRDefault="00584AD0" w:rsidP="0053090A">
            <w:pPr>
              <w:pStyle w:val="rowtabella0"/>
              <w:jc w:val="center"/>
              <w:rPr>
                <w:color w:val="002060"/>
              </w:rPr>
            </w:pPr>
            <w:r w:rsidRPr="002A7B88">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E7C2" w14:textId="77777777" w:rsidR="00584AD0" w:rsidRPr="00781567" w:rsidRDefault="00584AD0" w:rsidP="0053090A">
            <w:pPr>
              <w:pStyle w:val="rowtabella0"/>
              <w:jc w:val="center"/>
              <w:rPr>
                <w:color w:val="002060"/>
              </w:rPr>
            </w:pPr>
            <w:r w:rsidRPr="00781567">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B380" w14:textId="77777777" w:rsidR="00584AD0" w:rsidRPr="00781567" w:rsidRDefault="00584AD0" w:rsidP="0053090A">
            <w:pPr>
              <w:rPr>
                <w:color w:val="002060"/>
              </w:rPr>
            </w:pPr>
          </w:p>
        </w:tc>
      </w:tr>
    </w:tbl>
    <w:p w14:paraId="4BDBB0BC" w14:textId="77777777" w:rsidR="00584AD0" w:rsidRPr="00781567" w:rsidRDefault="00584AD0" w:rsidP="00584AD0">
      <w:pPr>
        <w:pStyle w:val="breakline"/>
        <w:rPr>
          <w:rFonts w:eastAsiaTheme="minorEastAsia"/>
          <w:color w:val="002060"/>
        </w:rPr>
      </w:pPr>
    </w:p>
    <w:p w14:paraId="4617F756" w14:textId="77777777" w:rsidR="00584AD0" w:rsidRDefault="00584AD0" w:rsidP="00584AD0">
      <w:pPr>
        <w:pStyle w:val="breakline"/>
        <w:rPr>
          <w:color w:val="002060"/>
        </w:rPr>
      </w:pPr>
    </w:p>
    <w:p w14:paraId="20786C52" w14:textId="77777777" w:rsidR="00584AD0" w:rsidRPr="00781567" w:rsidRDefault="00584AD0" w:rsidP="00584AD0">
      <w:pPr>
        <w:pStyle w:val="titolocampionato0"/>
        <w:shd w:val="clear" w:color="auto" w:fill="CCCCCC"/>
        <w:spacing w:before="80" w:after="40"/>
        <w:rPr>
          <w:color w:val="002060"/>
        </w:rPr>
      </w:pPr>
      <w:r w:rsidRPr="00781567">
        <w:rPr>
          <w:color w:val="002060"/>
        </w:rPr>
        <w:t>COPPA ITALIA CALCIO A 5</w:t>
      </w:r>
    </w:p>
    <w:p w14:paraId="46E0439B" w14:textId="77777777" w:rsidR="00584AD0" w:rsidRPr="00781567" w:rsidRDefault="00584AD0" w:rsidP="00584AD0">
      <w:pPr>
        <w:pStyle w:val="titoloprinc0"/>
        <w:rPr>
          <w:color w:val="002060"/>
        </w:rPr>
      </w:pPr>
      <w:r w:rsidRPr="00781567">
        <w:rPr>
          <w:color w:val="002060"/>
        </w:rPr>
        <w:t>VARIAZIONI AL PROGRAMMA GARE</w:t>
      </w:r>
    </w:p>
    <w:p w14:paraId="248E6588" w14:textId="77777777" w:rsidR="00584AD0" w:rsidRPr="00781567" w:rsidRDefault="00584AD0" w:rsidP="00584AD0">
      <w:pPr>
        <w:pStyle w:val="breakline"/>
        <w:rPr>
          <w:color w:val="002060"/>
        </w:rPr>
      </w:pPr>
    </w:p>
    <w:p w14:paraId="05D9CC2E" w14:textId="77777777" w:rsidR="00584AD0" w:rsidRPr="00781567" w:rsidRDefault="00584AD0" w:rsidP="00584AD0">
      <w:pPr>
        <w:pStyle w:val="breakline"/>
        <w:rPr>
          <w:color w:val="002060"/>
        </w:rPr>
      </w:pPr>
    </w:p>
    <w:p w14:paraId="0F7AB5EA" w14:textId="77777777" w:rsidR="00584AD0" w:rsidRPr="00781567" w:rsidRDefault="00584AD0" w:rsidP="00584AD0">
      <w:pPr>
        <w:pStyle w:val="sottotitolocampionato10"/>
        <w:rPr>
          <w:color w:val="002060"/>
        </w:rPr>
      </w:pPr>
      <w:r w:rsidRPr="00781567">
        <w:rPr>
          <w:color w:val="002060"/>
        </w:rPr>
        <w:t>GIRONE 3</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62D42F0C"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18422" w14:textId="77777777" w:rsidR="00584AD0" w:rsidRPr="00781567" w:rsidRDefault="00584AD0" w:rsidP="0053090A">
            <w:pPr>
              <w:pStyle w:val="headertabella0"/>
              <w:rPr>
                <w:color w:val="002060"/>
              </w:rPr>
            </w:pPr>
            <w:r w:rsidRPr="0078156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6FA0C"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37534" w14:textId="77777777" w:rsidR="00584AD0" w:rsidRPr="00781567" w:rsidRDefault="00584AD0" w:rsidP="0053090A">
            <w:pPr>
              <w:pStyle w:val="headertabella0"/>
              <w:rPr>
                <w:color w:val="002060"/>
              </w:rPr>
            </w:pPr>
            <w:r w:rsidRPr="007815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4135F"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8084A"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2E47C"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44E94"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73BF6" w14:textId="77777777" w:rsidR="00584AD0" w:rsidRPr="00781567" w:rsidRDefault="00584AD0" w:rsidP="0053090A">
            <w:pPr>
              <w:pStyle w:val="headertabella0"/>
              <w:rPr>
                <w:color w:val="002060"/>
              </w:rPr>
            </w:pPr>
            <w:r w:rsidRPr="00781567">
              <w:rPr>
                <w:color w:val="002060"/>
              </w:rPr>
              <w:t>Impianto</w:t>
            </w:r>
          </w:p>
        </w:tc>
      </w:tr>
      <w:tr w:rsidR="00584AD0" w:rsidRPr="00781567" w14:paraId="140DCB16"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DD8AC" w14:textId="77777777" w:rsidR="00584AD0" w:rsidRPr="002A7B88" w:rsidRDefault="00584AD0" w:rsidP="0053090A">
            <w:pPr>
              <w:pStyle w:val="rowtabella0"/>
              <w:rPr>
                <w:color w:val="002060"/>
                <w:highlight w:val="yellow"/>
              </w:rPr>
            </w:pPr>
            <w:r w:rsidRPr="002A7B88">
              <w:rPr>
                <w:color w:val="002060"/>
                <w:highlight w:val="yellow"/>
              </w:rPr>
              <w:t>29/09/2025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DF4E1" w14:textId="77777777" w:rsidR="00584AD0" w:rsidRPr="002A7B88" w:rsidRDefault="00584AD0" w:rsidP="0053090A">
            <w:pPr>
              <w:pStyle w:val="rowtabella0"/>
              <w:jc w:val="center"/>
              <w:rPr>
                <w:color w:val="002060"/>
                <w:highlight w:val="yellow"/>
              </w:rPr>
            </w:pPr>
            <w:r w:rsidRPr="002A7B88">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56FF" w14:textId="77777777" w:rsidR="00584AD0" w:rsidRPr="002A7B88" w:rsidRDefault="00584AD0" w:rsidP="0053090A">
            <w:pPr>
              <w:pStyle w:val="rowtabella0"/>
              <w:rPr>
                <w:color w:val="002060"/>
                <w:highlight w:val="yellow"/>
              </w:rPr>
            </w:pPr>
            <w:r w:rsidRPr="002A7B88">
              <w:rPr>
                <w:color w:val="002060"/>
                <w:highlight w:val="yellow"/>
              </w:rPr>
              <w:t>CDC 2018</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5260" w14:textId="77777777" w:rsidR="00584AD0" w:rsidRPr="002A7B88" w:rsidRDefault="00584AD0" w:rsidP="0053090A">
            <w:pPr>
              <w:pStyle w:val="rowtabella0"/>
              <w:rPr>
                <w:color w:val="002060"/>
                <w:highlight w:val="yellow"/>
              </w:rPr>
            </w:pPr>
            <w:r w:rsidRPr="002A7B88">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E944" w14:textId="77777777" w:rsidR="00584AD0" w:rsidRPr="00781567" w:rsidRDefault="00584AD0" w:rsidP="0053090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BEFB" w14:textId="77777777" w:rsidR="00584AD0" w:rsidRPr="002A7B88" w:rsidRDefault="00584AD0" w:rsidP="0053090A">
            <w:pPr>
              <w:pStyle w:val="rowtabella0"/>
              <w:jc w:val="center"/>
              <w:rPr>
                <w:color w:val="002060"/>
                <w:highlight w:val="yellow"/>
              </w:rPr>
            </w:pPr>
            <w:r w:rsidRPr="002A7B8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5E87" w14:textId="77777777" w:rsidR="00584AD0" w:rsidRPr="00781567" w:rsidRDefault="00584AD0" w:rsidP="0053090A">
            <w:pPr>
              <w:pStyle w:val="rowtabella0"/>
              <w:jc w:val="center"/>
              <w:rPr>
                <w:color w:val="002060"/>
              </w:rPr>
            </w:pPr>
            <w:r w:rsidRPr="00781567">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357E" w14:textId="77777777" w:rsidR="00584AD0" w:rsidRPr="00781567" w:rsidRDefault="00584AD0" w:rsidP="0053090A">
            <w:pPr>
              <w:rPr>
                <w:color w:val="002060"/>
              </w:rPr>
            </w:pPr>
          </w:p>
        </w:tc>
      </w:tr>
    </w:tbl>
    <w:p w14:paraId="7034DA30" w14:textId="77777777" w:rsidR="00584AD0" w:rsidRPr="00781567" w:rsidRDefault="00584AD0" w:rsidP="00584AD0">
      <w:pPr>
        <w:pStyle w:val="breakline"/>
        <w:rPr>
          <w:rFonts w:eastAsiaTheme="minorEastAsia"/>
          <w:color w:val="002060"/>
        </w:rPr>
      </w:pPr>
    </w:p>
    <w:p w14:paraId="36A3636A" w14:textId="77777777" w:rsidR="00584AD0" w:rsidRPr="00781567" w:rsidRDefault="00584AD0" w:rsidP="00584AD0">
      <w:pPr>
        <w:pStyle w:val="breakline"/>
        <w:rPr>
          <w:color w:val="002060"/>
        </w:rPr>
      </w:pPr>
    </w:p>
    <w:p w14:paraId="3529BCA4" w14:textId="77777777" w:rsidR="00584AD0" w:rsidRPr="00781567" w:rsidRDefault="00584AD0" w:rsidP="00584AD0">
      <w:pPr>
        <w:pStyle w:val="sottotitolocampionato10"/>
        <w:rPr>
          <w:color w:val="002060"/>
        </w:rPr>
      </w:pPr>
      <w:r w:rsidRPr="00781567">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53A02A3B"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69EF8" w14:textId="77777777" w:rsidR="00584AD0" w:rsidRPr="00781567" w:rsidRDefault="00584AD0" w:rsidP="0053090A">
            <w:pPr>
              <w:pStyle w:val="headertabella0"/>
              <w:rPr>
                <w:color w:val="002060"/>
              </w:rPr>
            </w:pPr>
            <w:r w:rsidRPr="0078156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D5D32"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D1D7C" w14:textId="77777777" w:rsidR="00584AD0" w:rsidRPr="00781567" w:rsidRDefault="00584AD0" w:rsidP="0053090A">
            <w:pPr>
              <w:pStyle w:val="headertabella0"/>
              <w:rPr>
                <w:color w:val="002060"/>
              </w:rPr>
            </w:pPr>
            <w:r w:rsidRPr="007815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0DB1C"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2C2CC"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7EF3D"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1DCE9"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4CA42" w14:textId="77777777" w:rsidR="00584AD0" w:rsidRPr="00781567" w:rsidRDefault="00584AD0" w:rsidP="0053090A">
            <w:pPr>
              <w:pStyle w:val="headertabella0"/>
              <w:rPr>
                <w:color w:val="002060"/>
              </w:rPr>
            </w:pPr>
            <w:r w:rsidRPr="00781567">
              <w:rPr>
                <w:color w:val="002060"/>
              </w:rPr>
              <w:t>Impianto</w:t>
            </w:r>
          </w:p>
        </w:tc>
      </w:tr>
      <w:tr w:rsidR="00584AD0" w:rsidRPr="00781567" w14:paraId="5244FBCF"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0F49F" w14:textId="77777777" w:rsidR="00584AD0" w:rsidRPr="002A7B88" w:rsidRDefault="00584AD0" w:rsidP="0053090A">
            <w:pPr>
              <w:pStyle w:val="rowtabella0"/>
              <w:rPr>
                <w:color w:val="002060"/>
                <w:highlight w:val="yellow"/>
              </w:rPr>
            </w:pPr>
            <w:r w:rsidRPr="002A7B88">
              <w:rPr>
                <w:color w:val="002060"/>
                <w:highlight w:val="yellow"/>
              </w:rPr>
              <w:t>29/09/2025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53C6" w14:textId="77777777" w:rsidR="00584AD0" w:rsidRPr="002A7B88" w:rsidRDefault="00584AD0" w:rsidP="0053090A">
            <w:pPr>
              <w:pStyle w:val="rowtabella0"/>
              <w:jc w:val="center"/>
              <w:rPr>
                <w:color w:val="002060"/>
                <w:highlight w:val="yellow"/>
              </w:rPr>
            </w:pPr>
            <w:r w:rsidRPr="002A7B88">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BAEDD" w14:textId="77777777" w:rsidR="00584AD0" w:rsidRPr="002A7B88" w:rsidRDefault="00584AD0" w:rsidP="0053090A">
            <w:pPr>
              <w:pStyle w:val="rowtabella0"/>
              <w:rPr>
                <w:color w:val="002060"/>
                <w:highlight w:val="yellow"/>
              </w:rPr>
            </w:pPr>
            <w:r w:rsidRPr="002A7B88">
              <w:rPr>
                <w:color w:val="002060"/>
                <w:highlight w:val="yellow"/>
              </w:rPr>
              <w:t>VERBENA C5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4F9D" w14:textId="77777777" w:rsidR="00584AD0" w:rsidRPr="002A7B88" w:rsidRDefault="00584AD0" w:rsidP="0053090A">
            <w:pPr>
              <w:pStyle w:val="rowtabella0"/>
              <w:rPr>
                <w:color w:val="002060"/>
                <w:highlight w:val="yellow"/>
              </w:rPr>
            </w:pPr>
            <w:r w:rsidRPr="002A7B88">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B397D" w14:textId="77777777" w:rsidR="00584AD0" w:rsidRPr="00781567" w:rsidRDefault="00584AD0" w:rsidP="0053090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94920" w14:textId="77777777" w:rsidR="00584AD0" w:rsidRPr="00781567" w:rsidRDefault="00584AD0" w:rsidP="0053090A">
            <w:pPr>
              <w:pStyle w:val="rowtabella0"/>
              <w:jc w:val="center"/>
              <w:rPr>
                <w:color w:val="002060"/>
              </w:rPr>
            </w:pPr>
            <w:r w:rsidRPr="002A7B88">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2CDD" w14:textId="77777777" w:rsidR="00584AD0" w:rsidRPr="00781567" w:rsidRDefault="00584AD0" w:rsidP="0053090A">
            <w:pPr>
              <w:pStyle w:val="rowtabella0"/>
              <w:jc w:val="center"/>
              <w:rPr>
                <w:color w:val="002060"/>
              </w:rPr>
            </w:pPr>
            <w:r w:rsidRPr="00781567">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0E4C4" w14:textId="77777777" w:rsidR="00584AD0" w:rsidRPr="00781567" w:rsidRDefault="00584AD0" w:rsidP="0053090A">
            <w:pPr>
              <w:rPr>
                <w:color w:val="002060"/>
              </w:rPr>
            </w:pPr>
          </w:p>
        </w:tc>
      </w:tr>
    </w:tbl>
    <w:p w14:paraId="3B7D0E6A" w14:textId="77777777" w:rsidR="00584AD0" w:rsidRPr="00781567" w:rsidRDefault="00584AD0" w:rsidP="00584AD0">
      <w:pPr>
        <w:pStyle w:val="breakline"/>
        <w:rPr>
          <w:rFonts w:eastAsiaTheme="minorEastAsia"/>
          <w:color w:val="002060"/>
        </w:rPr>
      </w:pPr>
    </w:p>
    <w:p w14:paraId="479EC6A8" w14:textId="77777777" w:rsidR="00584AD0" w:rsidRPr="00781567" w:rsidRDefault="00584AD0" w:rsidP="00584AD0">
      <w:pPr>
        <w:pStyle w:val="breakline"/>
        <w:rPr>
          <w:color w:val="002060"/>
        </w:rPr>
      </w:pPr>
    </w:p>
    <w:p w14:paraId="3138062E" w14:textId="77777777" w:rsidR="00584AD0" w:rsidRPr="00781567" w:rsidRDefault="00584AD0" w:rsidP="00584AD0">
      <w:pPr>
        <w:pStyle w:val="titoloprinc0"/>
        <w:rPr>
          <w:color w:val="002060"/>
        </w:rPr>
      </w:pPr>
      <w:r w:rsidRPr="00781567">
        <w:rPr>
          <w:color w:val="002060"/>
        </w:rPr>
        <w:t>RISULTATI</w:t>
      </w:r>
    </w:p>
    <w:p w14:paraId="4D51E2CF" w14:textId="77777777" w:rsidR="00584AD0" w:rsidRPr="00781567" w:rsidRDefault="00584AD0" w:rsidP="00584AD0">
      <w:pPr>
        <w:pStyle w:val="breakline"/>
        <w:rPr>
          <w:color w:val="002060"/>
        </w:rPr>
      </w:pPr>
    </w:p>
    <w:p w14:paraId="5976FFB5" w14:textId="77777777" w:rsidR="00584AD0" w:rsidRPr="00781567" w:rsidRDefault="00584AD0" w:rsidP="00584AD0">
      <w:pPr>
        <w:pStyle w:val="sottotitolocampionato10"/>
        <w:rPr>
          <w:color w:val="002060"/>
        </w:rPr>
      </w:pPr>
      <w:r w:rsidRPr="00781567">
        <w:rPr>
          <w:color w:val="002060"/>
        </w:rPr>
        <w:t>RISULTATI UFFICIALI GARE DEL 19/09/2025</w:t>
      </w:r>
    </w:p>
    <w:p w14:paraId="453C9ACB" w14:textId="77777777" w:rsidR="00584AD0" w:rsidRPr="00584AD0" w:rsidRDefault="00584AD0" w:rsidP="00584AD0">
      <w:pPr>
        <w:pStyle w:val="sottotitolocampionato20"/>
        <w:spacing w:before="0" w:beforeAutospacing="0" w:after="0" w:afterAutospacing="0"/>
        <w:rPr>
          <w:rFonts w:ascii="Arial" w:hAnsi="Arial" w:cs="Arial"/>
          <w:color w:val="002060"/>
          <w:sz w:val="20"/>
          <w:szCs w:val="20"/>
        </w:rPr>
      </w:pPr>
      <w:r w:rsidRPr="00584AD0">
        <w:rPr>
          <w:rFonts w:ascii="Arial" w:hAnsi="Arial" w:cs="Arial"/>
          <w:color w:val="002060"/>
          <w:sz w:val="20"/>
          <w:szCs w:val="20"/>
        </w:rPr>
        <w:t>Si trascrivono qui di seguito i risultati ufficiali delle gare disputate</w:t>
      </w:r>
    </w:p>
    <w:p w14:paraId="410B47FF" w14:textId="77777777" w:rsidR="00584AD0" w:rsidRPr="00781567" w:rsidRDefault="00584AD0" w:rsidP="00584A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0D92028D"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CD385B3"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5CAD7" w14:textId="77777777" w:rsidR="00584AD0" w:rsidRPr="00781567" w:rsidRDefault="00584AD0" w:rsidP="0053090A">
                  <w:pPr>
                    <w:pStyle w:val="headertabella0"/>
                    <w:rPr>
                      <w:color w:val="002060"/>
                    </w:rPr>
                  </w:pPr>
                  <w:r w:rsidRPr="00781567">
                    <w:rPr>
                      <w:color w:val="002060"/>
                    </w:rPr>
                    <w:t>GIRONE 1 - 2 Giornata - A</w:t>
                  </w:r>
                </w:p>
              </w:tc>
            </w:tr>
            <w:tr w:rsidR="00584AD0" w:rsidRPr="00781567" w14:paraId="30B84513"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BD1DF0" w14:textId="77777777" w:rsidR="00584AD0" w:rsidRPr="00781567" w:rsidRDefault="00584AD0" w:rsidP="0053090A">
                  <w:pPr>
                    <w:pStyle w:val="rowtabella0"/>
                    <w:rPr>
                      <w:color w:val="002060"/>
                    </w:rPr>
                  </w:pPr>
                  <w:r w:rsidRPr="00781567">
                    <w:rPr>
                      <w:color w:val="002060"/>
                    </w:rPr>
                    <w:t>ANKON NOVA MARMI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32480B" w14:textId="77777777" w:rsidR="00584AD0" w:rsidRPr="00781567" w:rsidRDefault="00584AD0" w:rsidP="0053090A">
                  <w:pPr>
                    <w:pStyle w:val="rowtabella0"/>
                    <w:rPr>
                      <w:color w:val="002060"/>
                    </w:rPr>
                  </w:pPr>
                  <w:r w:rsidRPr="00781567">
                    <w:rPr>
                      <w:color w:val="002060"/>
                    </w:rPr>
                    <w:t>- AVENALE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02AF41" w14:textId="77777777" w:rsidR="00584AD0" w:rsidRPr="00781567" w:rsidRDefault="00584AD0" w:rsidP="0053090A">
                  <w:pPr>
                    <w:pStyle w:val="rowtabella0"/>
                    <w:jc w:val="center"/>
                    <w:rPr>
                      <w:color w:val="002060"/>
                    </w:rPr>
                  </w:pPr>
                  <w:r w:rsidRPr="00781567">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A219C" w14:textId="77777777" w:rsidR="00584AD0" w:rsidRPr="00781567" w:rsidRDefault="00584AD0" w:rsidP="0053090A">
                  <w:pPr>
                    <w:pStyle w:val="rowtabella0"/>
                    <w:jc w:val="center"/>
                    <w:rPr>
                      <w:color w:val="002060"/>
                    </w:rPr>
                  </w:pPr>
                  <w:r w:rsidRPr="00781567">
                    <w:rPr>
                      <w:color w:val="002060"/>
                    </w:rPr>
                    <w:t> </w:t>
                  </w:r>
                </w:p>
              </w:tc>
            </w:tr>
          </w:tbl>
          <w:p w14:paraId="283EB6DB"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F125DDB"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9B7F1" w14:textId="77777777" w:rsidR="00584AD0" w:rsidRPr="00781567" w:rsidRDefault="00584AD0" w:rsidP="0053090A">
                  <w:pPr>
                    <w:pStyle w:val="headertabella0"/>
                    <w:rPr>
                      <w:color w:val="002060"/>
                    </w:rPr>
                  </w:pPr>
                  <w:r w:rsidRPr="00781567">
                    <w:rPr>
                      <w:color w:val="002060"/>
                    </w:rPr>
                    <w:t>GIRONE 2 - 2 Giornata - A</w:t>
                  </w:r>
                </w:p>
              </w:tc>
            </w:tr>
            <w:tr w:rsidR="00584AD0" w:rsidRPr="00781567" w14:paraId="63FB6EF5"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A79B70" w14:textId="77777777" w:rsidR="00584AD0" w:rsidRPr="00781567" w:rsidRDefault="00584AD0" w:rsidP="0053090A">
                  <w:pPr>
                    <w:pStyle w:val="rowtabella0"/>
                    <w:rPr>
                      <w:color w:val="002060"/>
                    </w:rPr>
                  </w:pPr>
                  <w:r w:rsidRPr="00781567">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2DB58" w14:textId="77777777" w:rsidR="00584AD0" w:rsidRPr="00781567" w:rsidRDefault="00584AD0" w:rsidP="0053090A">
                  <w:pPr>
                    <w:pStyle w:val="rowtabella0"/>
                    <w:rPr>
                      <w:color w:val="002060"/>
                    </w:rPr>
                  </w:pPr>
                  <w:r w:rsidRPr="00781567">
                    <w:rPr>
                      <w:color w:val="002060"/>
                    </w:rPr>
                    <w:t>- VILLA CECCOLINI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5BFFE" w14:textId="77777777" w:rsidR="00584AD0" w:rsidRPr="00781567" w:rsidRDefault="00584AD0" w:rsidP="0053090A">
                  <w:pPr>
                    <w:pStyle w:val="rowtabella0"/>
                    <w:jc w:val="center"/>
                    <w:rPr>
                      <w:color w:val="002060"/>
                    </w:rPr>
                  </w:pPr>
                  <w:r w:rsidRPr="00781567">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36B63" w14:textId="77777777" w:rsidR="00584AD0" w:rsidRPr="00781567" w:rsidRDefault="00584AD0" w:rsidP="0053090A">
                  <w:pPr>
                    <w:pStyle w:val="rowtabella0"/>
                    <w:jc w:val="center"/>
                    <w:rPr>
                      <w:color w:val="002060"/>
                    </w:rPr>
                  </w:pPr>
                  <w:r w:rsidRPr="00781567">
                    <w:rPr>
                      <w:color w:val="002060"/>
                    </w:rPr>
                    <w:t> </w:t>
                  </w:r>
                </w:p>
              </w:tc>
            </w:tr>
          </w:tbl>
          <w:p w14:paraId="3FDC9D79" w14:textId="77777777" w:rsidR="00584AD0" w:rsidRPr="00781567" w:rsidRDefault="00584AD0" w:rsidP="0053090A">
            <w:pPr>
              <w:rPr>
                <w:color w:val="002060"/>
              </w:rPr>
            </w:pPr>
          </w:p>
        </w:tc>
      </w:tr>
    </w:tbl>
    <w:p w14:paraId="35789BA9"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1165C9E2"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EF94D80"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88453" w14:textId="77777777" w:rsidR="00584AD0" w:rsidRPr="00781567" w:rsidRDefault="00584AD0" w:rsidP="0053090A">
                  <w:pPr>
                    <w:pStyle w:val="headertabella0"/>
                    <w:rPr>
                      <w:color w:val="002060"/>
                    </w:rPr>
                  </w:pPr>
                  <w:r w:rsidRPr="00781567">
                    <w:rPr>
                      <w:color w:val="002060"/>
                    </w:rPr>
                    <w:t>GIRONE 3 - 2 Giornata - A</w:t>
                  </w:r>
                </w:p>
              </w:tc>
            </w:tr>
            <w:tr w:rsidR="00584AD0" w:rsidRPr="00781567" w14:paraId="3C36A986"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1F1053" w14:textId="77777777" w:rsidR="00584AD0" w:rsidRPr="00781567" w:rsidRDefault="00584AD0" w:rsidP="0053090A">
                  <w:pPr>
                    <w:pStyle w:val="rowtabella0"/>
                    <w:rPr>
                      <w:color w:val="002060"/>
                    </w:rPr>
                  </w:pPr>
                  <w:r w:rsidRPr="00781567">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21E6A" w14:textId="77777777" w:rsidR="00584AD0" w:rsidRPr="00781567" w:rsidRDefault="00584AD0" w:rsidP="0053090A">
                  <w:pPr>
                    <w:pStyle w:val="rowtabella0"/>
                    <w:rPr>
                      <w:color w:val="002060"/>
                    </w:rPr>
                  </w:pPr>
                  <w:r w:rsidRPr="00781567">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58F51" w14:textId="77777777" w:rsidR="00584AD0" w:rsidRPr="00781567" w:rsidRDefault="00584AD0" w:rsidP="0053090A">
                  <w:pPr>
                    <w:pStyle w:val="rowtabella0"/>
                    <w:jc w:val="center"/>
                    <w:rPr>
                      <w:color w:val="002060"/>
                    </w:rPr>
                  </w:pPr>
                  <w:r w:rsidRPr="0078156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7E2DA" w14:textId="77777777" w:rsidR="00584AD0" w:rsidRPr="00781567" w:rsidRDefault="00584AD0" w:rsidP="0053090A">
                  <w:pPr>
                    <w:pStyle w:val="rowtabella0"/>
                    <w:jc w:val="center"/>
                    <w:rPr>
                      <w:color w:val="002060"/>
                    </w:rPr>
                  </w:pPr>
                  <w:r w:rsidRPr="00781567">
                    <w:rPr>
                      <w:color w:val="002060"/>
                    </w:rPr>
                    <w:t> </w:t>
                  </w:r>
                </w:p>
              </w:tc>
            </w:tr>
            <w:tr w:rsidR="00584AD0" w:rsidRPr="00781567" w14:paraId="31C26351"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125BD7" w14:textId="77777777" w:rsidR="00584AD0" w:rsidRPr="00781567" w:rsidRDefault="00584AD0" w:rsidP="0053090A">
                  <w:pPr>
                    <w:pStyle w:val="rowtabella0"/>
                    <w:rPr>
                      <w:color w:val="002060"/>
                    </w:rPr>
                  </w:pPr>
                  <w:r w:rsidRPr="00781567">
                    <w:rPr>
                      <w:color w:val="002060"/>
                    </w:rPr>
                    <w:t>(1) CDC 2018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9F8A3" w14:textId="77777777" w:rsidR="00584AD0" w:rsidRPr="00781567" w:rsidRDefault="00584AD0" w:rsidP="0053090A">
                  <w:pPr>
                    <w:pStyle w:val="rowtabella0"/>
                    <w:rPr>
                      <w:color w:val="002060"/>
                    </w:rPr>
                  </w:pPr>
                  <w:r w:rsidRPr="00781567">
                    <w:rPr>
                      <w:color w:val="002060"/>
                    </w:rPr>
                    <w:t>- MANTOVANI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43B29" w14:textId="77777777" w:rsidR="00584AD0" w:rsidRPr="00781567" w:rsidRDefault="00584AD0" w:rsidP="0053090A">
                  <w:pPr>
                    <w:pStyle w:val="rowtabella0"/>
                    <w:jc w:val="center"/>
                    <w:rPr>
                      <w:color w:val="002060"/>
                    </w:rPr>
                  </w:pPr>
                  <w:r w:rsidRPr="0078156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E8BB5" w14:textId="77777777" w:rsidR="00584AD0" w:rsidRPr="00781567" w:rsidRDefault="00584AD0" w:rsidP="0053090A">
                  <w:pPr>
                    <w:pStyle w:val="rowtabella0"/>
                    <w:jc w:val="center"/>
                    <w:rPr>
                      <w:color w:val="002060"/>
                    </w:rPr>
                  </w:pPr>
                  <w:r w:rsidRPr="00781567">
                    <w:rPr>
                      <w:color w:val="002060"/>
                    </w:rPr>
                    <w:t> </w:t>
                  </w:r>
                </w:p>
              </w:tc>
            </w:tr>
            <w:tr w:rsidR="00584AD0" w:rsidRPr="00781567" w14:paraId="15D7FB46"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0968D59F" w14:textId="77777777" w:rsidR="00584AD0" w:rsidRPr="00781567" w:rsidRDefault="00584AD0" w:rsidP="0053090A">
                  <w:pPr>
                    <w:pStyle w:val="rowtabella0"/>
                    <w:rPr>
                      <w:color w:val="002060"/>
                    </w:rPr>
                  </w:pPr>
                  <w:r w:rsidRPr="00781567">
                    <w:rPr>
                      <w:color w:val="002060"/>
                    </w:rPr>
                    <w:t>(1) - disputata il 20/09/2025</w:t>
                  </w:r>
                </w:p>
              </w:tc>
            </w:tr>
          </w:tbl>
          <w:p w14:paraId="19CF5CFC"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7CD3004A"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EFDFF" w14:textId="77777777" w:rsidR="00584AD0" w:rsidRPr="00781567" w:rsidRDefault="00584AD0" w:rsidP="0053090A">
                  <w:pPr>
                    <w:pStyle w:val="headertabella0"/>
                    <w:rPr>
                      <w:color w:val="002060"/>
                    </w:rPr>
                  </w:pPr>
                  <w:r w:rsidRPr="00781567">
                    <w:rPr>
                      <w:color w:val="002060"/>
                    </w:rPr>
                    <w:t>GIRONE 4 - 2 Giornata - A</w:t>
                  </w:r>
                </w:p>
              </w:tc>
            </w:tr>
            <w:tr w:rsidR="00584AD0" w:rsidRPr="00781567" w14:paraId="26749BA4"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BF2339" w14:textId="77777777" w:rsidR="00584AD0" w:rsidRPr="00781567" w:rsidRDefault="00584AD0" w:rsidP="0053090A">
                  <w:pPr>
                    <w:pStyle w:val="rowtabella0"/>
                    <w:rPr>
                      <w:color w:val="002060"/>
                    </w:rPr>
                  </w:pPr>
                  <w:r w:rsidRPr="00781567">
                    <w:rPr>
                      <w:color w:val="002060"/>
                    </w:rPr>
                    <w:t>FUTSAL CASTELFIDARDO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723CA" w14:textId="77777777" w:rsidR="00584AD0" w:rsidRPr="00781567" w:rsidRDefault="00584AD0" w:rsidP="0053090A">
                  <w:pPr>
                    <w:pStyle w:val="rowtabella0"/>
                    <w:rPr>
                      <w:color w:val="002060"/>
                    </w:rPr>
                  </w:pPr>
                  <w:r w:rsidRPr="00781567">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4CD4F" w14:textId="77777777" w:rsidR="00584AD0" w:rsidRPr="00781567" w:rsidRDefault="00584AD0" w:rsidP="0053090A">
                  <w:pPr>
                    <w:pStyle w:val="rowtabella0"/>
                    <w:jc w:val="center"/>
                    <w:rPr>
                      <w:color w:val="002060"/>
                    </w:rPr>
                  </w:pPr>
                  <w:r w:rsidRPr="0078156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509C6" w14:textId="77777777" w:rsidR="00584AD0" w:rsidRPr="00781567" w:rsidRDefault="00584AD0" w:rsidP="0053090A">
                  <w:pPr>
                    <w:pStyle w:val="rowtabella0"/>
                    <w:jc w:val="center"/>
                    <w:rPr>
                      <w:color w:val="002060"/>
                    </w:rPr>
                  </w:pPr>
                  <w:r w:rsidRPr="00781567">
                    <w:rPr>
                      <w:color w:val="002060"/>
                    </w:rPr>
                    <w:t> </w:t>
                  </w:r>
                </w:p>
              </w:tc>
            </w:tr>
            <w:tr w:rsidR="00584AD0" w:rsidRPr="00781567" w14:paraId="300AD51B"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83AA95" w14:textId="77777777" w:rsidR="00584AD0" w:rsidRPr="00781567" w:rsidRDefault="00584AD0" w:rsidP="0053090A">
                  <w:pPr>
                    <w:pStyle w:val="rowtabella0"/>
                    <w:rPr>
                      <w:color w:val="002060"/>
                    </w:rPr>
                  </w:pPr>
                  <w:r w:rsidRPr="00781567">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40552" w14:textId="77777777" w:rsidR="00584AD0" w:rsidRPr="00781567" w:rsidRDefault="00584AD0" w:rsidP="0053090A">
                  <w:pPr>
                    <w:pStyle w:val="rowtabella0"/>
                    <w:rPr>
                      <w:color w:val="002060"/>
                    </w:rPr>
                  </w:pPr>
                  <w:r w:rsidRPr="00781567">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D09E9" w14:textId="77777777" w:rsidR="00584AD0" w:rsidRPr="00781567" w:rsidRDefault="00584AD0" w:rsidP="0053090A">
                  <w:pPr>
                    <w:pStyle w:val="rowtabella0"/>
                    <w:jc w:val="center"/>
                    <w:rPr>
                      <w:color w:val="002060"/>
                    </w:rPr>
                  </w:pPr>
                  <w:r w:rsidRPr="00781567">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1F181" w14:textId="77777777" w:rsidR="00584AD0" w:rsidRPr="00781567" w:rsidRDefault="00584AD0" w:rsidP="0053090A">
                  <w:pPr>
                    <w:pStyle w:val="rowtabella0"/>
                    <w:jc w:val="center"/>
                    <w:rPr>
                      <w:color w:val="002060"/>
                    </w:rPr>
                  </w:pPr>
                  <w:r w:rsidRPr="00781567">
                    <w:rPr>
                      <w:color w:val="002060"/>
                    </w:rPr>
                    <w:t> </w:t>
                  </w:r>
                </w:p>
              </w:tc>
            </w:tr>
          </w:tbl>
          <w:p w14:paraId="2A9E2E5F" w14:textId="77777777" w:rsidR="00584AD0" w:rsidRPr="00781567" w:rsidRDefault="00584AD0" w:rsidP="0053090A">
            <w:pPr>
              <w:rPr>
                <w:color w:val="002060"/>
              </w:rPr>
            </w:pPr>
          </w:p>
        </w:tc>
      </w:tr>
    </w:tbl>
    <w:p w14:paraId="08FE8EA3"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4A2E3899"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E2832AA"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2CB26" w14:textId="77777777" w:rsidR="00584AD0" w:rsidRPr="00781567" w:rsidRDefault="00584AD0" w:rsidP="0053090A">
                  <w:pPr>
                    <w:pStyle w:val="headertabella0"/>
                    <w:rPr>
                      <w:color w:val="002060"/>
                    </w:rPr>
                  </w:pPr>
                  <w:r w:rsidRPr="00781567">
                    <w:rPr>
                      <w:color w:val="002060"/>
                    </w:rPr>
                    <w:t>GIRONE 5 - 2 Giornata - A</w:t>
                  </w:r>
                </w:p>
              </w:tc>
            </w:tr>
            <w:tr w:rsidR="00584AD0" w:rsidRPr="00781567" w14:paraId="17653A1B"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2C9700" w14:textId="77777777" w:rsidR="00584AD0" w:rsidRPr="00781567" w:rsidRDefault="00584AD0" w:rsidP="0053090A">
                  <w:pPr>
                    <w:pStyle w:val="rowtabella0"/>
                    <w:rPr>
                      <w:color w:val="002060"/>
                    </w:rPr>
                  </w:pPr>
                  <w:r w:rsidRPr="00781567">
                    <w:rPr>
                      <w:color w:val="002060"/>
                    </w:rPr>
                    <w:t>GIOVANI SANT IPPOLITO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99C90" w14:textId="77777777" w:rsidR="00584AD0" w:rsidRPr="00781567" w:rsidRDefault="00584AD0" w:rsidP="0053090A">
                  <w:pPr>
                    <w:pStyle w:val="rowtabella0"/>
                    <w:rPr>
                      <w:color w:val="002060"/>
                    </w:rPr>
                  </w:pPr>
                  <w:r w:rsidRPr="00781567">
                    <w:rPr>
                      <w:color w:val="002060"/>
                    </w:rPr>
                    <w:t>- SAN BIAGIO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E817AE" w14:textId="77777777" w:rsidR="00584AD0" w:rsidRPr="00781567" w:rsidRDefault="00584AD0" w:rsidP="0053090A">
                  <w:pPr>
                    <w:pStyle w:val="rowtabella0"/>
                    <w:jc w:val="center"/>
                    <w:rPr>
                      <w:color w:val="002060"/>
                    </w:rPr>
                  </w:pPr>
                  <w:r w:rsidRPr="00781567">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1401B" w14:textId="77777777" w:rsidR="00584AD0" w:rsidRPr="00781567" w:rsidRDefault="00584AD0" w:rsidP="0053090A">
                  <w:pPr>
                    <w:pStyle w:val="rowtabella0"/>
                    <w:jc w:val="center"/>
                    <w:rPr>
                      <w:color w:val="002060"/>
                    </w:rPr>
                  </w:pPr>
                  <w:r w:rsidRPr="00781567">
                    <w:rPr>
                      <w:color w:val="002060"/>
                    </w:rPr>
                    <w:t> </w:t>
                  </w:r>
                </w:p>
              </w:tc>
            </w:tr>
          </w:tbl>
          <w:p w14:paraId="2172DFAC"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24C42F33"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B965C" w14:textId="77777777" w:rsidR="00584AD0" w:rsidRPr="00781567" w:rsidRDefault="00584AD0" w:rsidP="0053090A">
                  <w:pPr>
                    <w:pStyle w:val="headertabella0"/>
                    <w:rPr>
                      <w:color w:val="002060"/>
                    </w:rPr>
                  </w:pPr>
                  <w:r w:rsidRPr="00781567">
                    <w:rPr>
                      <w:color w:val="002060"/>
                    </w:rPr>
                    <w:t>GIRONE 6 - 2 Giornata - A</w:t>
                  </w:r>
                </w:p>
              </w:tc>
            </w:tr>
            <w:tr w:rsidR="00584AD0" w:rsidRPr="00781567" w14:paraId="283290A2"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5380F6" w14:textId="77777777" w:rsidR="00584AD0" w:rsidRPr="00781567" w:rsidRDefault="00584AD0" w:rsidP="0053090A">
                  <w:pPr>
                    <w:pStyle w:val="rowtabella0"/>
                    <w:rPr>
                      <w:color w:val="002060"/>
                    </w:rPr>
                  </w:pPr>
                  <w:r w:rsidRPr="00781567">
                    <w:rPr>
                      <w:color w:val="002060"/>
                    </w:rPr>
                    <w:t>ACQUALAGNA CALCIO C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71125" w14:textId="77777777" w:rsidR="00584AD0" w:rsidRPr="00781567" w:rsidRDefault="00584AD0" w:rsidP="0053090A">
                  <w:pPr>
                    <w:pStyle w:val="rowtabella0"/>
                    <w:rPr>
                      <w:color w:val="002060"/>
                    </w:rPr>
                  </w:pPr>
                  <w:r w:rsidRPr="00781567">
                    <w:rPr>
                      <w:color w:val="002060"/>
                    </w:rPr>
                    <w:t>- VERBENA C5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97FA0" w14:textId="77777777" w:rsidR="00584AD0" w:rsidRPr="00781567" w:rsidRDefault="00584AD0" w:rsidP="0053090A">
                  <w:pPr>
                    <w:pStyle w:val="rowtabella0"/>
                    <w:jc w:val="center"/>
                    <w:rPr>
                      <w:color w:val="002060"/>
                    </w:rPr>
                  </w:pPr>
                  <w:r w:rsidRPr="00781567">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91E607" w14:textId="77777777" w:rsidR="00584AD0" w:rsidRPr="00781567" w:rsidRDefault="00584AD0" w:rsidP="0053090A">
                  <w:pPr>
                    <w:pStyle w:val="rowtabella0"/>
                    <w:jc w:val="center"/>
                    <w:rPr>
                      <w:color w:val="002060"/>
                    </w:rPr>
                  </w:pPr>
                  <w:r w:rsidRPr="00781567">
                    <w:rPr>
                      <w:color w:val="002060"/>
                    </w:rPr>
                    <w:t> </w:t>
                  </w:r>
                </w:p>
              </w:tc>
            </w:tr>
          </w:tbl>
          <w:p w14:paraId="36E35485" w14:textId="77777777" w:rsidR="00584AD0" w:rsidRPr="00781567" w:rsidRDefault="00584AD0" w:rsidP="0053090A">
            <w:pPr>
              <w:rPr>
                <w:color w:val="002060"/>
              </w:rPr>
            </w:pPr>
          </w:p>
        </w:tc>
      </w:tr>
    </w:tbl>
    <w:p w14:paraId="6A3E2DF4"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73C22C91"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3CBE3376"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5EAD1" w14:textId="77777777" w:rsidR="00584AD0" w:rsidRPr="00781567" w:rsidRDefault="00584AD0" w:rsidP="0053090A">
                  <w:pPr>
                    <w:pStyle w:val="headertabella0"/>
                    <w:rPr>
                      <w:color w:val="002060"/>
                    </w:rPr>
                  </w:pPr>
                  <w:r w:rsidRPr="00781567">
                    <w:rPr>
                      <w:color w:val="002060"/>
                    </w:rPr>
                    <w:t>GIRONE 7 - 2 Giornata - A</w:t>
                  </w:r>
                </w:p>
              </w:tc>
            </w:tr>
            <w:tr w:rsidR="00584AD0" w:rsidRPr="00781567" w14:paraId="273CF7B8"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9001E" w14:textId="77777777" w:rsidR="00584AD0" w:rsidRPr="00781567" w:rsidRDefault="00584AD0" w:rsidP="0053090A">
                  <w:pPr>
                    <w:pStyle w:val="rowtabella0"/>
                    <w:rPr>
                      <w:color w:val="002060"/>
                    </w:rPr>
                  </w:pPr>
                  <w:r w:rsidRPr="00781567">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67F54" w14:textId="77777777" w:rsidR="00584AD0" w:rsidRPr="00781567" w:rsidRDefault="00584AD0" w:rsidP="0053090A">
                  <w:pPr>
                    <w:pStyle w:val="rowtabella0"/>
                    <w:rPr>
                      <w:color w:val="002060"/>
                    </w:rPr>
                  </w:pPr>
                  <w:r w:rsidRPr="00781567">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F79BA" w14:textId="77777777" w:rsidR="00584AD0" w:rsidRPr="00781567" w:rsidRDefault="00584AD0" w:rsidP="0053090A">
                  <w:pPr>
                    <w:pStyle w:val="rowtabella0"/>
                    <w:jc w:val="center"/>
                    <w:rPr>
                      <w:color w:val="002060"/>
                    </w:rPr>
                  </w:pPr>
                  <w:r w:rsidRPr="00781567">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DC7F6" w14:textId="77777777" w:rsidR="00584AD0" w:rsidRPr="00781567" w:rsidRDefault="00584AD0" w:rsidP="0053090A">
                  <w:pPr>
                    <w:pStyle w:val="rowtabella0"/>
                    <w:jc w:val="center"/>
                    <w:rPr>
                      <w:color w:val="002060"/>
                    </w:rPr>
                  </w:pPr>
                  <w:r w:rsidRPr="00781567">
                    <w:rPr>
                      <w:color w:val="002060"/>
                    </w:rPr>
                    <w:t> </w:t>
                  </w:r>
                </w:p>
              </w:tc>
            </w:tr>
            <w:tr w:rsidR="00584AD0" w:rsidRPr="00781567" w14:paraId="5B8F552B"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80F07" w14:textId="77777777" w:rsidR="00584AD0" w:rsidRPr="00781567" w:rsidRDefault="00584AD0" w:rsidP="0053090A">
                  <w:pPr>
                    <w:pStyle w:val="rowtabella0"/>
                    <w:rPr>
                      <w:color w:val="002060"/>
                    </w:rPr>
                  </w:pPr>
                  <w:r w:rsidRPr="00781567">
                    <w:rPr>
                      <w:color w:val="002060"/>
                    </w:rPr>
                    <w:t>CALCETTO NUMANA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580CC" w14:textId="77777777" w:rsidR="00584AD0" w:rsidRPr="00781567" w:rsidRDefault="00584AD0" w:rsidP="0053090A">
                  <w:pPr>
                    <w:pStyle w:val="rowtabella0"/>
                    <w:rPr>
                      <w:color w:val="002060"/>
                    </w:rPr>
                  </w:pPr>
                  <w:r w:rsidRPr="00781567">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AD240" w14:textId="77777777" w:rsidR="00584AD0" w:rsidRPr="00781567" w:rsidRDefault="00584AD0" w:rsidP="0053090A">
                  <w:pPr>
                    <w:pStyle w:val="rowtabella0"/>
                    <w:jc w:val="center"/>
                    <w:rPr>
                      <w:color w:val="002060"/>
                    </w:rPr>
                  </w:pPr>
                  <w:r w:rsidRPr="00781567">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0A74E" w14:textId="77777777" w:rsidR="00584AD0" w:rsidRPr="00781567" w:rsidRDefault="00584AD0" w:rsidP="0053090A">
                  <w:pPr>
                    <w:pStyle w:val="rowtabella0"/>
                    <w:jc w:val="center"/>
                    <w:rPr>
                      <w:color w:val="002060"/>
                    </w:rPr>
                  </w:pPr>
                  <w:r w:rsidRPr="00781567">
                    <w:rPr>
                      <w:color w:val="002060"/>
                    </w:rPr>
                    <w:t> </w:t>
                  </w:r>
                </w:p>
              </w:tc>
            </w:tr>
          </w:tbl>
          <w:p w14:paraId="24C339F3"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E7207D7"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2E542" w14:textId="77777777" w:rsidR="00584AD0" w:rsidRPr="00781567" w:rsidRDefault="00584AD0" w:rsidP="0053090A">
                  <w:pPr>
                    <w:pStyle w:val="headertabella0"/>
                    <w:rPr>
                      <w:color w:val="002060"/>
                    </w:rPr>
                  </w:pPr>
                  <w:r w:rsidRPr="00781567">
                    <w:rPr>
                      <w:color w:val="002060"/>
                    </w:rPr>
                    <w:t>GIRONE 8 - 2 Giornata - A</w:t>
                  </w:r>
                </w:p>
              </w:tc>
            </w:tr>
            <w:tr w:rsidR="00584AD0" w:rsidRPr="00781567" w14:paraId="0751AA9E"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A3AE7B" w14:textId="77777777" w:rsidR="00584AD0" w:rsidRPr="00781567" w:rsidRDefault="00584AD0" w:rsidP="0053090A">
                  <w:pPr>
                    <w:pStyle w:val="rowtabella0"/>
                    <w:rPr>
                      <w:color w:val="002060"/>
                    </w:rPr>
                  </w:pPr>
                  <w:proofErr w:type="gramStart"/>
                  <w:r w:rsidRPr="00781567">
                    <w:rPr>
                      <w:color w:val="002060"/>
                    </w:rPr>
                    <w:t>CITTA</w:t>
                  </w:r>
                  <w:proofErr w:type="gramEnd"/>
                  <w:r w:rsidRPr="00781567">
                    <w:rPr>
                      <w:color w:val="002060"/>
                    </w:rPr>
                    <w:t xml:space="preserve"> DI OSTRA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96353" w14:textId="77777777" w:rsidR="00584AD0" w:rsidRPr="00781567" w:rsidRDefault="00584AD0" w:rsidP="0053090A">
                  <w:pPr>
                    <w:pStyle w:val="rowtabella0"/>
                    <w:rPr>
                      <w:color w:val="002060"/>
                    </w:rPr>
                  </w:pPr>
                  <w:r w:rsidRPr="00781567">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43B4C" w14:textId="77777777" w:rsidR="00584AD0" w:rsidRPr="00781567" w:rsidRDefault="00584AD0" w:rsidP="0053090A">
                  <w:pPr>
                    <w:pStyle w:val="rowtabella0"/>
                    <w:jc w:val="center"/>
                    <w:rPr>
                      <w:color w:val="002060"/>
                    </w:rPr>
                  </w:pPr>
                  <w:r w:rsidRPr="00781567">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3ABC7" w14:textId="77777777" w:rsidR="00584AD0" w:rsidRPr="00781567" w:rsidRDefault="00584AD0" w:rsidP="0053090A">
                  <w:pPr>
                    <w:pStyle w:val="rowtabella0"/>
                    <w:jc w:val="center"/>
                    <w:rPr>
                      <w:color w:val="002060"/>
                    </w:rPr>
                  </w:pPr>
                  <w:r w:rsidRPr="00781567">
                    <w:rPr>
                      <w:color w:val="002060"/>
                    </w:rPr>
                    <w:t> </w:t>
                  </w:r>
                </w:p>
              </w:tc>
            </w:tr>
            <w:tr w:rsidR="00584AD0" w:rsidRPr="00781567" w14:paraId="2B008E16"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0B2126" w14:textId="77777777" w:rsidR="00584AD0" w:rsidRPr="00781567" w:rsidRDefault="00584AD0" w:rsidP="0053090A">
                  <w:pPr>
                    <w:pStyle w:val="rowtabella0"/>
                    <w:rPr>
                      <w:color w:val="002060"/>
                    </w:rPr>
                  </w:pPr>
                  <w:r w:rsidRPr="00781567">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3A006" w14:textId="77777777" w:rsidR="00584AD0" w:rsidRPr="00781567" w:rsidRDefault="00584AD0" w:rsidP="0053090A">
                  <w:pPr>
                    <w:pStyle w:val="rowtabella0"/>
                    <w:rPr>
                      <w:color w:val="002060"/>
                    </w:rPr>
                  </w:pPr>
                  <w:r w:rsidRPr="00781567">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ECB43" w14:textId="77777777" w:rsidR="00584AD0" w:rsidRPr="00781567" w:rsidRDefault="00584AD0" w:rsidP="0053090A">
                  <w:pPr>
                    <w:pStyle w:val="rowtabella0"/>
                    <w:jc w:val="center"/>
                    <w:rPr>
                      <w:color w:val="002060"/>
                    </w:rPr>
                  </w:pPr>
                  <w:r w:rsidRPr="0078156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8B54F" w14:textId="77777777" w:rsidR="00584AD0" w:rsidRPr="00781567" w:rsidRDefault="00584AD0" w:rsidP="0053090A">
                  <w:pPr>
                    <w:pStyle w:val="rowtabella0"/>
                    <w:jc w:val="center"/>
                    <w:rPr>
                      <w:color w:val="002060"/>
                    </w:rPr>
                  </w:pPr>
                  <w:r w:rsidRPr="00781567">
                    <w:rPr>
                      <w:color w:val="002060"/>
                    </w:rPr>
                    <w:t> </w:t>
                  </w:r>
                </w:p>
              </w:tc>
            </w:tr>
          </w:tbl>
          <w:p w14:paraId="4F57BB88" w14:textId="77777777" w:rsidR="00584AD0" w:rsidRPr="00781567" w:rsidRDefault="00584AD0" w:rsidP="0053090A">
            <w:pPr>
              <w:rPr>
                <w:color w:val="002060"/>
              </w:rPr>
            </w:pPr>
          </w:p>
        </w:tc>
      </w:tr>
    </w:tbl>
    <w:p w14:paraId="7B34A08C"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2E43EB6B"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7626DD0F"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00E07" w14:textId="77777777" w:rsidR="00584AD0" w:rsidRPr="00781567" w:rsidRDefault="00584AD0" w:rsidP="0053090A">
                  <w:pPr>
                    <w:pStyle w:val="headertabella0"/>
                    <w:rPr>
                      <w:color w:val="002060"/>
                    </w:rPr>
                  </w:pPr>
                  <w:r w:rsidRPr="00781567">
                    <w:rPr>
                      <w:color w:val="002060"/>
                    </w:rPr>
                    <w:t>GIRONE 9 - 2 Giornata - A</w:t>
                  </w:r>
                </w:p>
              </w:tc>
            </w:tr>
            <w:tr w:rsidR="00584AD0" w:rsidRPr="00781567" w14:paraId="166E54D8"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FB8355" w14:textId="77777777" w:rsidR="00584AD0" w:rsidRPr="00781567" w:rsidRDefault="00584AD0" w:rsidP="0053090A">
                  <w:pPr>
                    <w:pStyle w:val="rowtabella0"/>
                    <w:rPr>
                      <w:color w:val="002060"/>
                    </w:rPr>
                  </w:pPr>
                  <w:r w:rsidRPr="00781567">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EA2987" w14:textId="77777777" w:rsidR="00584AD0" w:rsidRPr="00781567" w:rsidRDefault="00584AD0" w:rsidP="0053090A">
                  <w:pPr>
                    <w:pStyle w:val="rowtabella0"/>
                    <w:rPr>
                      <w:color w:val="002060"/>
                    </w:rPr>
                  </w:pPr>
                  <w:r w:rsidRPr="00781567">
                    <w:rPr>
                      <w:color w:val="002060"/>
                    </w:rPr>
                    <w:t>- AURORA TREIA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7C4C2" w14:textId="77777777" w:rsidR="00584AD0" w:rsidRPr="00781567" w:rsidRDefault="00584AD0" w:rsidP="0053090A">
                  <w:pPr>
                    <w:pStyle w:val="rowtabella0"/>
                    <w:jc w:val="center"/>
                    <w:rPr>
                      <w:color w:val="002060"/>
                    </w:rPr>
                  </w:pPr>
                  <w:r w:rsidRPr="00781567">
                    <w:rPr>
                      <w:color w:val="002060"/>
                    </w:rP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42077" w14:textId="77777777" w:rsidR="00584AD0" w:rsidRPr="00781567" w:rsidRDefault="00584AD0" w:rsidP="0053090A">
                  <w:pPr>
                    <w:pStyle w:val="rowtabella0"/>
                    <w:jc w:val="center"/>
                    <w:rPr>
                      <w:color w:val="002060"/>
                    </w:rPr>
                  </w:pPr>
                  <w:r w:rsidRPr="00781567">
                    <w:rPr>
                      <w:color w:val="002060"/>
                    </w:rPr>
                    <w:t> </w:t>
                  </w:r>
                </w:p>
              </w:tc>
            </w:tr>
          </w:tbl>
          <w:p w14:paraId="21B98D41"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75E4F690"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CC596" w14:textId="77777777" w:rsidR="00584AD0" w:rsidRPr="00781567" w:rsidRDefault="00584AD0" w:rsidP="0053090A">
                  <w:pPr>
                    <w:pStyle w:val="headertabella0"/>
                    <w:rPr>
                      <w:color w:val="002060"/>
                    </w:rPr>
                  </w:pPr>
                  <w:r w:rsidRPr="00781567">
                    <w:rPr>
                      <w:color w:val="002060"/>
                    </w:rPr>
                    <w:t>GIRONE 10 - 2 Giornata - A</w:t>
                  </w:r>
                </w:p>
              </w:tc>
            </w:tr>
            <w:tr w:rsidR="00584AD0" w:rsidRPr="00781567" w14:paraId="099B3739"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D3E1CE" w14:textId="77777777" w:rsidR="00584AD0" w:rsidRPr="00781567" w:rsidRDefault="00584AD0" w:rsidP="0053090A">
                  <w:pPr>
                    <w:pStyle w:val="rowtabella0"/>
                    <w:rPr>
                      <w:color w:val="002060"/>
                    </w:rPr>
                  </w:pPr>
                  <w:r w:rsidRPr="00781567">
                    <w:rPr>
                      <w:color w:val="002060"/>
                    </w:rPr>
                    <w:t>(1) PAGLIARE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8A8077" w14:textId="77777777" w:rsidR="00584AD0" w:rsidRPr="00781567" w:rsidRDefault="00584AD0" w:rsidP="0053090A">
                  <w:pPr>
                    <w:pStyle w:val="rowtabella0"/>
                    <w:rPr>
                      <w:color w:val="002060"/>
                    </w:rPr>
                  </w:pPr>
                  <w:r w:rsidRPr="00781567">
                    <w:rPr>
                      <w:color w:val="002060"/>
                    </w:rPr>
                    <w:t>- SAMBENEDETTESE C5 SSDARL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6F2CF8" w14:textId="77777777" w:rsidR="00584AD0" w:rsidRPr="00781567" w:rsidRDefault="00584AD0" w:rsidP="0053090A">
                  <w:pPr>
                    <w:pStyle w:val="rowtabella0"/>
                    <w:jc w:val="center"/>
                    <w:rPr>
                      <w:color w:val="002060"/>
                    </w:rPr>
                  </w:pPr>
                  <w:r w:rsidRPr="00781567">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D1AD5" w14:textId="77777777" w:rsidR="00584AD0" w:rsidRPr="00781567" w:rsidRDefault="00584AD0" w:rsidP="0053090A">
                  <w:pPr>
                    <w:pStyle w:val="rowtabella0"/>
                    <w:jc w:val="center"/>
                    <w:rPr>
                      <w:color w:val="002060"/>
                    </w:rPr>
                  </w:pPr>
                  <w:r w:rsidRPr="00781567">
                    <w:rPr>
                      <w:color w:val="002060"/>
                    </w:rPr>
                    <w:t> </w:t>
                  </w:r>
                </w:p>
              </w:tc>
            </w:tr>
            <w:tr w:rsidR="00584AD0" w:rsidRPr="00781567" w14:paraId="433F3FD8"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22A23105" w14:textId="77777777" w:rsidR="00584AD0" w:rsidRPr="00781567" w:rsidRDefault="00584AD0" w:rsidP="0053090A">
                  <w:pPr>
                    <w:pStyle w:val="rowtabella0"/>
                    <w:rPr>
                      <w:color w:val="002060"/>
                    </w:rPr>
                  </w:pPr>
                  <w:r w:rsidRPr="00781567">
                    <w:rPr>
                      <w:color w:val="002060"/>
                    </w:rPr>
                    <w:t>(1) - disputata il 17/09/2025</w:t>
                  </w:r>
                </w:p>
              </w:tc>
            </w:tr>
          </w:tbl>
          <w:p w14:paraId="6C810FB1" w14:textId="77777777" w:rsidR="00584AD0" w:rsidRPr="00781567" w:rsidRDefault="00584AD0" w:rsidP="0053090A">
            <w:pPr>
              <w:rPr>
                <w:color w:val="002060"/>
              </w:rPr>
            </w:pPr>
          </w:p>
        </w:tc>
      </w:tr>
    </w:tbl>
    <w:p w14:paraId="7EAB33EB"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300D7961"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0BFC670B"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CC97" w14:textId="77777777" w:rsidR="00584AD0" w:rsidRPr="00781567" w:rsidRDefault="00584AD0" w:rsidP="0053090A">
                  <w:pPr>
                    <w:pStyle w:val="headertabella0"/>
                    <w:rPr>
                      <w:color w:val="002060"/>
                    </w:rPr>
                  </w:pPr>
                  <w:r w:rsidRPr="00781567">
                    <w:rPr>
                      <w:color w:val="002060"/>
                    </w:rPr>
                    <w:t>GIRONE 11 - 2 Giornata - A</w:t>
                  </w:r>
                </w:p>
              </w:tc>
            </w:tr>
            <w:tr w:rsidR="00584AD0" w:rsidRPr="00781567" w14:paraId="24126131"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09CE96" w14:textId="77777777" w:rsidR="00584AD0" w:rsidRPr="00781567" w:rsidRDefault="00584AD0" w:rsidP="0053090A">
                  <w:pPr>
                    <w:pStyle w:val="rowtabella0"/>
                    <w:rPr>
                      <w:color w:val="002060"/>
                    </w:rPr>
                  </w:pPr>
                  <w:r w:rsidRPr="00781567">
                    <w:rPr>
                      <w:color w:val="002060"/>
                    </w:rPr>
                    <w:t>TRE TORRI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7362C" w14:textId="77777777" w:rsidR="00584AD0" w:rsidRPr="00781567" w:rsidRDefault="00584AD0" w:rsidP="0053090A">
                  <w:pPr>
                    <w:pStyle w:val="rowtabella0"/>
                    <w:rPr>
                      <w:color w:val="002060"/>
                    </w:rPr>
                  </w:pPr>
                  <w:r w:rsidRPr="00781567">
                    <w:rPr>
                      <w:color w:val="002060"/>
                    </w:rPr>
                    <w:t>- C.F. MACERATESE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5FC31" w14:textId="77777777" w:rsidR="00584AD0" w:rsidRPr="00781567" w:rsidRDefault="00584AD0" w:rsidP="0053090A">
                  <w:pPr>
                    <w:pStyle w:val="rowtabella0"/>
                    <w:jc w:val="center"/>
                    <w:rPr>
                      <w:color w:val="002060"/>
                    </w:rPr>
                  </w:pPr>
                  <w:r w:rsidRPr="00781567">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8C534" w14:textId="77777777" w:rsidR="00584AD0" w:rsidRPr="00781567" w:rsidRDefault="00584AD0" w:rsidP="0053090A">
                  <w:pPr>
                    <w:pStyle w:val="rowtabella0"/>
                    <w:jc w:val="center"/>
                    <w:rPr>
                      <w:color w:val="002060"/>
                    </w:rPr>
                  </w:pPr>
                  <w:r w:rsidRPr="00781567">
                    <w:rPr>
                      <w:color w:val="002060"/>
                    </w:rPr>
                    <w:t> </w:t>
                  </w:r>
                </w:p>
              </w:tc>
            </w:tr>
            <w:tr w:rsidR="00584AD0" w:rsidRPr="00781567" w14:paraId="0CA44804"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74DAB" w14:textId="77777777" w:rsidR="00584AD0" w:rsidRPr="00781567" w:rsidRDefault="00584AD0" w:rsidP="0053090A">
                  <w:pPr>
                    <w:pStyle w:val="rowtabella0"/>
                    <w:rPr>
                      <w:color w:val="002060"/>
                    </w:rPr>
                  </w:pPr>
                  <w:proofErr w:type="gramStart"/>
                  <w:r w:rsidRPr="00781567">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B9428" w14:textId="77777777" w:rsidR="00584AD0" w:rsidRPr="00781567" w:rsidRDefault="00584AD0" w:rsidP="0053090A">
                  <w:pPr>
                    <w:pStyle w:val="rowtabella0"/>
                    <w:rPr>
                      <w:color w:val="002060"/>
                    </w:rPr>
                  </w:pPr>
                  <w:r w:rsidRPr="00781567">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F7FE6" w14:textId="77777777" w:rsidR="00584AD0" w:rsidRPr="00781567" w:rsidRDefault="00584AD0" w:rsidP="0053090A">
                  <w:pPr>
                    <w:pStyle w:val="rowtabella0"/>
                    <w:jc w:val="center"/>
                    <w:rPr>
                      <w:color w:val="002060"/>
                    </w:rPr>
                  </w:pPr>
                  <w:r w:rsidRPr="00781567">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A6B55" w14:textId="77777777" w:rsidR="00584AD0" w:rsidRPr="00781567" w:rsidRDefault="00584AD0" w:rsidP="0053090A">
                  <w:pPr>
                    <w:pStyle w:val="rowtabella0"/>
                    <w:jc w:val="center"/>
                    <w:rPr>
                      <w:color w:val="002060"/>
                    </w:rPr>
                  </w:pPr>
                  <w:r w:rsidRPr="00781567">
                    <w:rPr>
                      <w:color w:val="002060"/>
                    </w:rPr>
                    <w:t> </w:t>
                  </w:r>
                </w:p>
              </w:tc>
            </w:tr>
          </w:tbl>
          <w:p w14:paraId="156B7468"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5C2C2C81"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D8109" w14:textId="77777777" w:rsidR="00584AD0" w:rsidRPr="00781567" w:rsidRDefault="00584AD0" w:rsidP="0053090A">
                  <w:pPr>
                    <w:pStyle w:val="headertabella0"/>
                    <w:rPr>
                      <w:color w:val="002060"/>
                    </w:rPr>
                  </w:pPr>
                  <w:r w:rsidRPr="00781567">
                    <w:rPr>
                      <w:color w:val="002060"/>
                    </w:rPr>
                    <w:t>GIRONE 12 - 2 Giornata - A</w:t>
                  </w:r>
                </w:p>
              </w:tc>
            </w:tr>
            <w:tr w:rsidR="00584AD0" w:rsidRPr="00781567" w14:paraId="4C687C78"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B442D5" w14:textId="77777777" w:rsidR="00584AD0" w:rsidRPr="00781567" w:rsidRDefault="00584AD0" w:rsidP="0053090A">
                  <w:pPr>
                    <w:pStyle w:val="rowtabella0"/>
                    <w:rPr>
                      <w:color w:val="002060"/>
                    </w:rPr>
                  </w:pPr>
                  <w:r w:rsidRPr="00781567">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4A36C" w14:textId="77777777" w:rsidR="00584AD0" w:rsidRPr="00781567" w:rsidRDefault="00584AD0" w:rsidP="0053090A">
                  <w:pPr>
                    <w:pStyle w:val="rowtabella0"/>
                    <w:rPr>
                      <w:color w:val="002060"/>
                    </w:rPr>
                  </w:pPr>
                  <w:r w:rsidRPr="00781567">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E2900" w14:textId="77777777" w:rsidR="00584AD0" w:rsidRPr="00781567" w:rsidRDefault="00584AD0" w:rsidP="0053090A">
                  <w:pPr>
                    <w:pStyle w:val="rowtabella0"/>
                    <w:jc w:val="center"/>
                    <w:rPr>
                      <w:color w:val="002060"/>
                    </w:rPr>
                  </w:pPr>
                  <w:r w:rsidRPr="00781567">
                    <w:rPr>
                      <w:color w:val="002060"/>
                    </w:rPr>
                    <w:t>14 - 1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79269" w14:textId="77777777" w:rsidR="00584AD0" w:rsidRPr="00781567" w:rsidRDefault="00584AD0" w:rsidP="0053090A">
                  <w:pPr>
                    <w:pStyle w:val="rowtabella0"/>
                    <w:jc w:val="center"/>
                    <w:rPr>
                      <w:color w:val="002060"/>
                    </w:rPr>
                  </w:pPr>
                  <w:r w:rsidRPr="00781567">
                    <w:rPr>
                      <w:color w:val="002060"/>
                    </w:rPr>
                    <w:t> </w:t>
                  </w:r>
                </w:p>
              </w:tc>
            </w:tr>
            <w:tr w:rsidR="00584AD0" w:rsidRPr="00781567" w14:paraId="1BA53FA7"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BD585" w14:textId="77777777" w:rsidR="00584AD0" w:rsidRPr="00781567" w:rsidRDefault="00584AD0" w:rsidP="0053090A">
                  <w:pPr>
                    <w:pStyle w:val="rowtabella0"/>
                    <w:rPr>
                      <w:color w:val="002060"/>
                    </w:rPr>
                  </w:pPr>
                  <w:r w:rsidRPr="00781567">
                    <w:rPr>
                      <w:color w:val="002060"/>
                    </w:rPr>
                    <w:t>POLISPORTIVA ROSSO BLU</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B258F" w14:textId="77777777" w:rsidR="00584AD0" w:rsidRPr="00781567" w:rsidRDefault="00584AD0" w:rsidP="0053090A">
                  <w:pPr>
                    <w:pStyle w:val="rowtabella0"/>
                    <w:rPr>
                      <w:color w:val="002060"/>
                    </w:rPr>
                  </w:pPr>
                  <w:r w:rsidRPr="00781567">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CBB6A" w14:textId="77777777" w:rsidR="00584AD0" w:rsidRPr="00781567" w:rsidRDefault="00584AD0" w:rsidP="0053090A">
                  <w:pPr>
                    <w:pStyle w:val="rowtabella0"/>
                    <w:jc w:val="center"/>
                    <w:rPr>
                      <w:color w:val="002060"/>
                    </w:rPr>
                  </w:pPr>
                  <w:r w:rsidRPr="00781567">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E8A87" w14:textId="77777777" w:rsidR="00584AD0" w:rsidRPr="00781567" w:rsidRDefault="00584AD0" w:rsidP="0053090A">
                  <w:pPr>
                    <w:pStyle w:val="rowtabella0"/>
                    <w:jc w:val="center"/>
                    <w:rPr>
                      <w:color w:val="002060"/>
                    </w:rPr>
                  </w:pPr>
                  <w:r w:rsidRPr="00781567">
                    <w:rPr>
                      <w:color w:val="002060"/>
                    </w:rPr>
                    <w:t> </w:t>
                  </w:r>
                </w:p>
              </w:tc>
            </w:tr>
            <w:tr w:rsidR="00584AD0" w:rsidRPr="00781567" w14:paraId="46DDE387"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2D879EA5" w14:textId="77777777" w:rsidR="00584AD0" w:rsidRPr="00781567" w:rsidRDefault="00584AD0" w:rsidP="0053090A">
                  <w:pPr>
                    <w:pStyle w:val="rowtabella0"/>
                    <w:rPr>
                      <w:color w:val="002060"/>
                    </w:rPr>
                  </w:pPr>
                  <w:r w:rsidRPr="00781567">
                    <w:rPr>
                      <w:color w:val="002060"/>
                    </w:rPr>
                    <w:t>(1) - disputata il 20/09/2025</w:t>
                  </w:r>
                </w:p>
              </w:tc>
            </w:tr>
          </w:tbl>
          <w:p w14:paraId="496E85BD" w14:textId="77777777" w:rsidR="00584AD0" w:rsidRPr="00781567" w:rsidRDefault="00584AD0" w:rsidP="0053090A">
            <w:pPr>
              <w:rPr>
                <w:color w:val="002060"/>
              </w:rPr>
            </w:pPr>
          </w:p>
        </w:tc>
      </w:tr>
    </w:tbl>
    <w:p w14:paraId="0FF6504A"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2610795F"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0B9773F4"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2D662" w14:textId="77777777" w:rsidR="00584AD0" w:rsidRPr="00781567" w:rsidRDefault="00584AD0" w:rsidP="0053090A">
                  <w:pPr>
                    <w:pStyle w:val="headertabella0"/>
                    <w:rPr>
                      <w:color w:val="002060"/>
                    </w:rPr>
                  </w:pPr>
                  <w:r w:rsidRPr="00781567">
                    <w:rPr>
                      <w:color w:val="002060"/>
                    </w:rPr>
                    <w:t>GIRONE 13 - 2 Giornata - A</w:t>
                  </w:r>
                </w:p>
              </w:tc>
            </w:tr>
            <w:tr w:rsidR="00584AD0" w:rsidRPr="00781567" w14:paraId="749635E8"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47FEFA" w14:textId="77777777" w:rsidR="00584AD0" w:rsidRPr="00781567" w:rsidRDefault="00584AD0" w:rsidP="0053090A">
                  <w:pPr>
                    <w:pStyle w:val="rowtabella0"/>
                    <w:rPr>
                      <w:color w:val="002060"/>
                    </w:rPr>
                  </w:pPr>
                  <w:r w:rsidRPr="00781567">
                    <w:rPr>
                      <w:color w:val="002060"/>
                    </w:rPr>
                    <w:t>FUTSAL CAMPIGLIONE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0DA486" w14:textId="77777777" w:rsidR="00584AD0" w:rsidRPr="00781567" w:rsidRDefault="00584AD0" w:rsidP="0053090A">
                  <w:pPr>
                    <w:pStyle w:val="rowtabella0"/>
                    <w:rPr>
                      <w:color w:val="002060"/>
                    </w:rPr>
                  </w:pPr>
                  <w:r w:rsidRPr="00781567">
                    <w:rPr>
                      <w:color w:val="002060"/>
                    </w:rPr>
                    <w:t>- C.U.S. CAMERINO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D6B25" w14:textId="77777777" w:rsidR="00584AD0" w:rsidRPr="00781567" w:rsidRDefault="00584AD0" w:rsidP="0053090A">
                  <w:pPr>
                    <w:pStyle w:val="rowtabella0"/>
                    <w:jc w:val="center"/>
                    <w:rPr>
                      <w:color w:val="002060"/>
                    </w:rPr>
                  </w:pPr>
                  <w:r w:rsidRPr="00781567">
                    <w:rPr>
                      <w:color w:val="002060"/>
                    </w:rPr>
                    <w:t>8 - 3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42258" w14:textId="77777777" w:rsidR="00584AD0" w:rsidRPr="00781567" w:rsidRDefault="00584AD0" w:rsidP="0053090A">
                  <w:pPr>
                    <w:pStyle w:val="rowtabella0"/>
                    <w:jc w:val="center"/>
                    <w:rPr>
                      <w:color w:val="002060"/>
                    </w:rPr>
                  </w:pPr>
                  <w:r w:rsidRPr="00781567">
                    <w:rPr>
                      <w:color w:val="002060"/>
                    </w:rPr>
                    <w:t> </w:t>
                  </w:r>
                </w:p>
              </w:tc>
            </w:tr>
          </w:tbl>
          <w:p w14:paraId="419EFF19"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0D513BE5"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D2AD7" w14:textId="77777777" w:rsidR="00584AD0" w:rsidRPr="00781567" w:rsidRDefault="00584AD0" w:rsidP="0053090A">
                  <w:pPr>
                    <w:pStyle w:val="headertabella0"/>
                    <w:rPr>
                      <w:color w:val="002060"/>
                    </w:rPr>
                  </w:pPr>
                  <w:r w:rsidRPr="00781567">
                    <w:rPr>
                      <w:color w:val="002060"/>
                    </w:rPr>
                    <w:t>GIRONE 14 - 2 Giornata - A</w:t>
                  </w:r>
                </w:p>
              </w:tc>
            </w:tr>
            <w:tr w:rsidR="00584AD0" w:rsidRPr="00781567" w14:paraId="254C0B08"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73861B" w14:textId="77777777" w:rsidR="00584AD0" w:rsidRPr="00781567" w:rsidRDefault="00584AD0" w:rsidP="0053090A">
                  <w:pPr>
                    <w:pStyle w:val="rowtabella0"/>
                    <w:rPr>
                      <w:color w:val="002060"/>
                    </w:rPr>
                  </w:pPr>
                  <w:r w:rsidRPr="00781567">
                    <w:rPr>
                      <w:color w:val="002060"/>
                    </w:rPr>
                    <w:t>REAL SAN 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C58FA" w14:textId="77777777" w:rsidR="00584AD0" w:rsidRPr="00781567" w:rsidRDefault="00584AD0" w:rsidP="0053090A">
                  <w:pPr>
                    <w:pStyle w:val="rowtabella0"/>
                    <w:rPr>
                      <w:color w:val="002060"/>
                    </w:rPr>
                  </w:pPr>
                  <w:r w:rsidRPr="00781567">
                    <w:rPr>
                      <w:color w:val="002060"/>
                    </w:rPr>
                    <w:t>- CASTRUM LAURI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E5E3E" w14:textId="77777777" w:rsidR="00584AD0" w:rsidRPr="00781567" w:rsidRDefault="00584AD0" w:rsidP="0053090A">
                  <w:pPr>
                    <w:pStyle w:val="rowtabella0"/>
                    <w:jc w:val="center"/>
                    <w:rPr>
                      <w:color w:val="002060"/>
                    </w:rPr>
                  </w:pPr>
                  <w:r w:rsidRPr="00781567">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23370" w14:textId="77777777" w:rsidR="00584AD0" w:rsidRPr="00781567" w:rsidRDefault="00584AD0" w:rsidP="0053090A">
                  <w:pPr>
                    <w:pStyle w:val="rowtabella0"/>
                    <w:jc w:val="center"/>
                    <w:rPr>
                      <w:color w:val="002060"/>
                    </w:rPr>
                  </w:pPr>
                  <w:r w:rsidRPr="00781567">
                    <w:rPr>
                      <w:color w:val="002060"/>
                    </w:rPr>
                    <w:t> </w:t>
                  </w:r>
                </w:p>
              </w:tc>
            </w:tr>
          </w:tbl>
          <w:p w14:paraId="71500659" w14:textId="77777777" w:rsidR="00584AD0" w:rsidRPr="00781567" w:rsidRDefault="00584AD0" w:rsidP="0053090A">
            <w:pPr>
              <w:rPr>
                <w:color w:val="002060"/>
              </w:rPr>
            </w:pPr>
          </w:p>
        </w:tc>
      </w:tr>
    </w:tbl>
    <w:p w14:paraId="610D00DC"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01E90472"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1617FFD9"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6DF79" w14:textId="77777777" w:rsidR="00584AD0" w:rsidRPr="00781567" w:rsidRDefault="00584AD0" w:rsidP="0053090A">
                  <w:pPr>
                    <w:pStyle w:val="headertabella0"/>
                    <w:rPr>
                      <w:color w:val="002060"/>
                    </w:rPr>
                  </w:pPr>
                  <w:r w:rsidRPr="00781567">
                    <w:rPr>
                      <w:color w:val="002060"/>
                    </w:rPr>
                    <w:t>GIRONE 15 - 2 Giornata - A</w:t>
                  </w:r>
                </w:p>
              </w:tc>
            </w:tr>
            <w:tr w:rsidR="00584AD0" w:rsidRPr="00781567" w14:paraId="60F0508D"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BEE7F9" w14:textId="77777777" w:rsidR="00584AD0" w:rsidRPr="00781567" w:rsidRDefault="00584AD0" w:rsidP="0053090A">
                  <w:pPr>
                    <w:pStyle w:val="rowtabella0"/>
                    <w:rPr>
                      <w:color w:val="002060"/>
                    </w:rPr>
                  </w:pPr>
                  <w:r w:rsidRPr="00781567">
                    <w:rPr>
                      <w:color w:val="002060"/>
                    </w:rPr>
                    <w:lastRenderedPageBreak/>
                    <w:t>ASCOLI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D60185" w14:textId="77777777" w:rsidR="00584AD0" w:rsidRPr="00781567" w:rsidRDefault="00584AD0" w:rsidP="0053090A">
                  <w:pPr>
                    <w:pStyle w:val="rowtabella0"/>
                    <w:rPr>
                      <w:color w:val="002060"/>
                    </w:rPr>
                  </w:pPr>
                  <w:r w:rsidRPr="00781567">
                    <w:rPr>
                      <w:color w:val="002060"/>
                    </w:rPr>
                    <w:t>- BORGOROSSO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4F86C" w14:textId="77777777" w:rsidR="00584AD0" w:rsidRPr="00781567" w:rsidRDefault="00584AD0" w:rsidP="0053090A">
                  <w:pPr>
                    <w:pStyle w:val="rowtabella0"/>
                    <w:jc w:val="center"/>
                    <w:rPr>
                      <w:color w:val="002060"/>
                    </w:rPr>
                  </w:pPr>
                  <w:r w:rsidRPr="00781567">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B2E6A" w14:textId="77777777" w:rsidR="00584AD0" w:rsidRPr="00781567" w:rsidRDefault="00584AD0" w:rsidP="0053090A">
                  <w:pPr>
                    <w:pStyle w:val="rowtabella0"/>
                    <w:jc w:val="center"/>
                    <w:rPr>
                      <w:color w:val="002060"/>
                    </w:rPr>
                  </w:pPr>
                  <w:r w:rsidRPr="00781567">
                    <w:rPr>
                      <w:color w:val="002060"/>
                    </w:rPr>
                    <w:t> </w:t>
                  </w:r>
                </w:p>
              </w:tc>
            </w:tr>
          </w:tbl>
          <w:p w14:paraId="7E4F2C54"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301EB40B"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47D10" w14:textId="77777777" w:rsidR="00584AD0" w:rsidRPr="00781567" w:rsidRDefault="00584AD0" w:rsidP="0053090A">
                  <w:pPr>
                    <w:pStyle w:val="headertabella0"/>
                    <w:rPr>
                      <w:color w:val="002060"/>
                    </w:rPr>
                  </w:pPr>
                  <w:r w:rsidRPr="00781567">
                    <w:rPr>
                      <w:color w:val="002060"/>
                    </w:rPr>
                    <w:lastRenderedPageBreak/>
                    <w:t>GIRONE 16 - 2 Giornata - A</w:t>
                  </w:r>
                </w:p>
              </w:tc>
            </w:tr>
            <w:tr w:rsidR="00584AD0" w:rsidRPr="00781567" w14:paraId="72D27563"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EDCCAF" w14:textId="77777777" w:rsidR="00584AD0" w:rsidRPr="00781567" w:rsidRDefault="00584AD0" w:rsidP="0053090A">
                  <w:pPr>
                    <w:pStyle w:val="rowtabella0"/>
                    <w:rPr>
                      <w:color w:val="002060"/>
                    </w:rPr>
                  </w:pPr>
                  <w:r w:rsidRPr="00781567">
                    <w:rPr>
                      <w:color w:val="002060"/>
                    </w:rPr>
                    <w:lastRenderedPageBreak/>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22260" w14:textId="77777777" w:rsidR="00584AD0" w:rsidRPr="00781567" w:rsidRDefault="00584AD0" w:rsidP="0053090A">
                  <w:pPr>
                    <w:pStyle w:val="rowtabella0"/>
                    <w:rPr>
                      <w:color w:val="002060"/>
                    </w:rPr>
                  </w:pPr>
                  <w:r w:rsidRPr="00781567">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D9DB0" w14:textId="77777777" w:rsidR="00584AD0" w:rsidRPr="00781567" w:rsidRDefault="00584AD0" w:rsidP="0053090A">
                  <w:pPr>
                    <w:pStyle w:val="rowtabella0"/>
                    <w:jc w:val="center"/>
                    <w:rPr>
                      <w:color w:val="002060"/>
                    </w:rPr>
                  </w:pPr>
                  <w:r w:rsidRPr="0078156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71020" w14:textId="77777777" w:rsidR="00584AD0" w:rsidRPr="00781567" w:rsidRDefault="00584AD0" w:rsidP="0053090A">
                  <w:pPr>
                    <w:pStyle w:val="rowtabella0"/>
                    <w:jc w:val="center"/>
                    <w:rPr>
                      <w:color w:val="002060"/>
                    </w:rPr>
                  </w:pPr>
                  <w:r w:rsidRPr="00781567">
                    <w:rPr>
                      <w:color w:val="002060"/>
                    </w:rPr>
                    <w:t> </w:t>
                  </w:r>
                </w:p>
              </w:tc>
            </w:tr>
            <w:tr w:rsidR="00584AD0" w:rsidRPr="00781567" w14:paraId="013E2579"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EE4809" w14:textId="77777777" w:rsidR="00584AD0" w:rsidRPr="00781567" w:rsidRDefault="00584AD0" w:rsidP="0053090A">
                  <w:pPr>
                    <w:pStyle w:val="rowtabella0"/>
                    <w:rPr>
                      <w:color w:val="002060"/>
                    </w:rPr>
                  </w:pPr>
                  <w:r w:rsidRPr="00781567">
                    <w:rPr>
                      <w:color w:val="002060"/>
                    </w:rPr>
                    <w:t>(1) FUTSAL CASTELRAIMONDO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E387D" w14:textId="77777777" w:rsidR="00584AD0" w:rsidRPr="00781567" w:rsidRDefault="00584AD0" w:rsidP="0053090A">
                  <w:pPr>
                    <w:pStyle w:val="rowtabella0"/>
                    <w:rPr>
                      <w:color w:val="002060"/>
                    </w:rPr>
                  </w:pPr>
                  <w:r w:rsidRPr="00781567">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A0E97" w14:textId="77777777" w:rsidR="00584AD0" w:rsidRPr="00781567" w:rsidRDefault="00584AD0" w:rsidP="0053090A">
                  <w:pPr>
                    <w:pStyle w:val="rowtabella0"/>
                    <w:jc w:val="center"/>
                    <w:rPr>
                      <w:color w:val="002060"/>
                    </w:rPr>
                  </w:pPr>
                  <w:r w:rsidRPr="00781567">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EA860" w14:textId="77777777" w:rsidR="00584AD0" w:rsidRPr="00781567" w:rsidRDefault="00584AD0" w:rsidP="0053090A">
                  <w:pPr>
                    <w:pStyle w:val="rowtabella0"/>
                    <w:jc w:val="center"/>
                    <w:rPr>
                      <w:color w:val="002060"/>
                    </w:rPr>
                  </w:pPr>
                  <w:r w:rsidRPr="00781567">
                    <w:rPr>
                      <w:color w:val="002060"/>
                    </w:rPr>
                    <w:t> </w:t>
                  </w:r>
                </w:p>
              </w:tc>
            </w:tr>
            <w:tr w:rsidR="00584AD0" w:rsidRPr="00781567" w14:paraId="7F4A1F26"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48304815" w14:textId="77777777" w:rsidR="00584AD0" w:rsidRPr="00781567" w:rsidRDefault="00584AD0" w:rsidP="0053090A">
                  <w:pPr>
                    <w:pStyle w:val="rowtabella0"/>
                    <w:rPr>
                      <w:color w:val="002060"/>
                    </w:rPr>
                  </w:pPr>
                  <w:r w:rsidRPr="00781567">
                    <w:rPr>
                      <w:color w:val="002060"/>
                    </w:rPr>
                    <w:t>(1) - disputata il 20/09/2025</w:t>
                  </w:r>
                </w:p>
              </w:tc>
            </w:tr>
          </w:tbl>
          <w:p w14:paraId="5999F215" w14:textId="77777777" w:rsidR="00584AD0" w:rsidRPr="00781567" w:rsidRDefault="00584AD0" w:rsidP="0053090A">
            <w:pPr>
              <w:rPr>
                <w:color w:val="002060"/>
              </w:rPr>
            </w:pPr>
          </w:p>
        </w:tc>
      </w:tr>
    </w:tbl>
    <w:p w14:paraId="635C43B5" w14:textId="77777777" w:rsidR="00584AD0" w:rsidRPr="00781567" w:rsidRDefault="00584AD0" w:rsidP="00584AD0">
      <w:pPr>
        <w:pStyle w:val="breakline"/>
        <w:rPr>
          <w:rFonts w:eastAsiaTheme="minorEastAsia"/>
          <w:color w:val="002060"/>
        </w:rPr>
      </w:pPr>
    </w:p>
    <w:p w14:paraId="659E5CBB" w14:textId="77777777" w:rsidR="00584AD0" w:rsidRPr="00781567" w:rsidRDefault="00584AD0" w:rsidP="00584AD0">
      <w:pPr>
        <w:pStyle w:val="breakline"/>
        <w:rPr>
          <w:color w:val="002060"/>
        </w:rPr>
      </w:pPr>
    </w:p>
    <w:p w14:paraId="07586AF2" w14:textId="77777777" w:rsidR="00584AD0" w:rsidRPr="00781567" w:rsidRDefault="00584AD0" w:rsidP="00584AD0">
      <w:pPr>
        <w:pStyle w:val="titoloprinc0"/>
        <w:rPr>
          <w:color w:val="002060"/>
        </w:rPr>
      </w:pPr>
      <w:r w:rsidRPr="00781567">
        <w:rPr>
          <w:color w:val="002060"/>
        </w:rPr>
        <w:t>GIUDICE SPORTIVO</w:t>
      </w:r>
    </w:p>
    <w:p w14:paraId="660B86CD" w14:textId="77777777" w:rsidR="00584AD0" w:rsidRPr="00781567" w:rsidRDefault="00584AD0" w:rsidP="00584AD0">
      <w:pPr>
        <w:pStyle w:val="diffida"/>
        <w:rPr>
          <w:color w:val="002060"/>
        </w:rPr>
      </w:pPr>
      <w:r w:rsidRPr="00781567">
        <w:rPr>
          <w:color w:val="002060"/>
        </w:rPr>
        <w:t>Il Giudice Sportivo Avv. Agnese Lazzaretti, con l'assistenza del Segretario Angelo Castellana, nella seduta del 23/09/2025, ha adottato le decisioni che di seguito integralmente si riportano:</w:t>
      </w:r>
    </w:p>
    <w:p w14:paraId="633F4BD9" w14:textId="77777777" w:rsidR="00584AD0" w:rsidRPr="00781567" w:rsidRDefault="00584AD0" w:rsidP="00584AD0">
      <w:pPr>
        <w:pStyle w:val="titolo10"/>
        <w:rPr>
          <w:color w:val="002060"/>
        </w:rPr>
      </w:pPr>
      <w:r w:rsidRPr="00781567">
        <w:rPr>
          <w:color w:val="002060"/>
        </w:rPr>
        <w:t xml:space="preserve">GARE DEL 19/ 9/2025 </w:t>
      </w:r>
    </w:p>
    <w:p w14:paraId="0E4DBAD2" w14:textId="77777777" w:rsidR="00584AD0" w:rsidRPr="00781567" w:rsidRDefault="00584AD0" w:rsidP="00584AD0">
      <w:pPr>
        <w:pStyle w:val="titolo60"/>
        <w:rPr>
          <w:color w:val="002060"/>
        </w:rPr>
      </w:pPr>
      <w:r w:rsidRPr="00781567">
        <w:rPr>
          <w:color w:val="002060"/>
        </w:rPr>
        <w:t xml:space="preserve">DECISIONI DEL GIUDICE SPORTIVO </w:t>
      </w:r>
    </w:p>
    <w:p w14:paraId="249B64FB" w14:textId="77777777" w:rsidR="00E65AAB" w:rsidRDefault="00584AD0" w:rsidP="00584AD0">
      <w:pPr>
        <w:pStyle w:val="diffida"/>
        <w:spacing w:before="80" w:beforeAutospacing="0" w:after="40" w:afterAutospacing="0"/>
        <w:jc w:val="left"/>
        <w:rPr>
          <w:color w:val="002060"/>
        </w:rPr>
      </w:pPr>
      <w:r w:rsidRPr="00781567">
        <w:rPr>
          <w:color w:val="002060"/>
        </w:rPr>
        <w:t xml:space="preserve">gara del 19/ 9/2025 ANKON NOVA MARMI - AVENALE </w:t>
      </w:r>
      <w:r w:rsidRPr="00781567">
        <w:rPr>
          <w:color w:val="002060"/>
        </w:rPr>
        <w:br/>
        <w:t xml:space="preserve">Il Giudice Sportivo, dopo aver esaminato il referto arbitrale relativo alla gara, nel quale era presente un provvedimento disciplinare di ammonizione nei confronti del giocatore n. 4 Sig. Masi Stefano della società </w:t>
      </w:r>
      <w:proofErr w:type="spellStart"/>
      <w:r w:rsidRPr="00781567">
        <w:rPr>
          <w:color w:val="002060"/>
        </w:rPr>
        <w:t>Ankon</w:t>
      </w:r>
      <w:proofErr w:type="spellEnd"/>
      <w:r w:rsidRPr="00781567">
        <w:rPr>
          <w:color w:val="002060"/>
        </w:rPr>
        <w:t xml:space="preserve"> Nuova Marmi e, avendo riscontrato, da un controllo del sistema informatico nonché dalle successive verifiche presso l'Ufficio tesseramenti, che il suddetto giocatore risulta svincolato e quindi non tesserato per la predetta Società sportiva, </w:t>
      </w:r>
    </w:p>
    <w:p w14:paraId="08986842" w14:textId="2B7519A4" w:rsidR="00E65AAB" w:rsidRDefault="00584AD0" w:rsidP="00E65AAB">
      <w:pPr>
        <w:pStyle w:val="diffida"/>
        <w:spacing w:before="80" w:beforeAutospacing="0" w:after="40" w:afterAutospacing="0"/>
        <w:jc w:val="center"/>
        <w:rPr>
          <w:color w:val="002060"/>
        </w:rPr>
      </w:pPr>
      <w:r w:rsidRPr="00781567">
        <w:rPr>
          <w:color w:val="002060"/>
        </w:rPr>
        <w:t>DELIBERA</w:t>
      </w:r>
    </w:p>
    <w:p w14:paraId="29513543" w14:textId="77777777" w:rsidR="00E65AAB" w:rsidRDefault="00584AD0" w:rsidP="00584AD0">
      <w:pPr>
        <w:pStyle w:val="diffida"/>
        <w:spacing w:before="80" w:beforeAutospacing="0" w:after="40" w:afterAutospacing="0"/>
        <w:jc w:val="left"/>
        <w:rPr>
          <w:color w:val="002060"/>
        </w:rPr>
      </w:pPr>
      <w:r w:rsidRPr="00781567">
        <w:rPr>
          <w:color w:val="002060"/>
        </w:rPr>
        <w:t xml:space="preserve">- di assegnare gara persa alla </w:t>
      </w:r>
      <w:proofErr w:type="spellStart"/>
      <w:r w:rsidRPr="00781567">
        <w:rPr>
          <w:color w:val="002060"/>
        </w:rPr>
        <w:t>Ankon</w:t>
      </w:r>
      <w:proofErr w:type="spellEnd"/>
      <w:r w:rsidRPr="00781567">
        <w:rPr>
          <w:color w:val="002060"/>
        </w:rPr>
        <w:t xml:space="preserve"> Nuova Marmi omologando il seguente risultato: ANKON NOVA MARMI 0 - AVENALE </w:t>
      </w:r>
      <w:proofErr w:type="gramStart"/>
      <w:r w:rsidRPr="00781567">
        <w:rPr>
          <w:color w:val="002060"/>
        </w:rPr>
        <w:t>6 ;</w:t>
      </w:r>
      <w:proofErr w:type="gramEnd"/>
      <w:r w:rsidRPr="00781567">
        <w:rPr>
          <w:color w:val="002060"/>
        </w:rPr>
        <w:t xml:space="preserve"> </w:t>
      </w:r>
    </w:p>
    <w:p w14:paraId="5704CED9" w14:textId="43630FDD" w:rsidR="00584AD0" w:rsidRPr="00781567" w:rsidRDefault="00584AD0" w:rsidP="00584AD0">
      <w:pPr>
        <w:pStyle w:val="diffida"/>
        <w:spacing w:before="80" w:beforeAutospacing="0" w:after="40" w:afterAutospacing="0"/>
        <w:jc w:val="left"/>
        <w:rPr>
          <w:color w:val="002060"/>
        </w:rPr>
      </w:pPr>
      <w:r w:rsidRPr="00781567">
        <w:rPr>
          <w:color w:val="002060"/>
        </w:rPr>
        <w:t>- di inibire fino al 1/10/2025 il dirigente accompagnatore Sig.</w:t>
      </w:r>
      <w:r w:rsidR="00E65AAB">
        <w:rPr>
          <w:color w:val="002060"/>
        </w:rPr>
        <w:t xml:space="preserve"> </w:t>
      </w:r>
      <w:proofErr w:type="spellStart"/>
      <w:r w:rsidRPr="00781567">
        <w:rPr>
          <w:color w:val="002060"/>
        </w:rPr>
        <w:t>Aurnia</w:t>
      </w:r>
      <w:proofErr w:type="spellEnd"/>
      <w:r w:rsidR="00E65AAB">
        <w:rPr>
          <w:color w:val="002060"/>
        </w:rPr>
        <w:t xml:space="preserve"> </w:t>
      </w:r>
      <w:r w:rsidRPr="00781567">
        <w:rPr>
          <w:color w:val="002060"/>
        </w:rPr>
        <w:t xml:space="preserve">Giuseppe. </w:t>
      </w:r>
    </w:p>
    <w:p w14:paraId="6E803C63" w14:textId="77777777" w:rsidR="00584AD0" w:rsidRPr="00781567" w:rsidRDefault="00584AD0" w:rsidP="00584AD0">
      <w:pPr>
        <w:pStyle w:val="titolo10"/>
        <w:rPr>
          <w:color w:val="002060"/>
        </w:rPr>
      </w:pPr>
      <w:r w:rsidRPr="00781567">
        <w:rPr>
          <w:color w:val="002060"/>
        </w:rPr>
        <w:t xml:space="preserve">GARE DEL 12/ 9/2025 </w:t>
      </w:r>
    </w:p>
    <w:p w14:paraId="48998ED6" w14:textId="77777777" w:rsidR="00584AD0" w:rsidRPr="00781567" w:rsidRDefault="00584AD0" w:rsidP="00584AD0">
      <w:pPr>
        <w:pStyle w:val="titolo7a"/>
        <w:rPr>
          <w:color w:val="002060"/>
        </w:rPr>
      </w:pPr>
      <w:r w:rsidRPr="00781567">
        <w:rPr>
          <w:color w:val="002060"/>
        </w:rPr>
        <w:t xml:space="preserve">PROVVEDIMENTI DISCIPLINARI </w:t>
      </w:r>
    </w:p>
    <w:p w14:paraId="46097EBC"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754FC7B6" w14:textId="77777777" w:rsidR="00584AD0" w:rsidRPr="00781567" w:rsidRDefault="00584AD0" w:rsidP="00584AD0">
      <w:pPr>
        <w:pStyle w:val="titolo30"/>
        <w:rPr>
          <w:color w:val="002060"/>
        </w:rPr>
      </w:pPr>
      <w:r w:rsidRPr="00781567">
        <w:rPr>
          <w:color w:val="002060"/>
        </w:rPr>
        <w:t xml:space="preserve">ALLENATORI </w:t>
      </w:r>
    </w:p>
    <w:p w14:paraId="10AD9405"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485CC220" w14:textId="77777777" w:rsidTr="0053090A">
        <w:tc>
          <w:tcPr>
            <w:tcW w:w="2200" w:type="dxa"/>
            <w:tcMar>
              <w:top w:w="20" w:type="dxa"/>
              <w:left w:w="20" w:type="dxa"/>
              <w:bottom w:w="20" w:type="dxa"/>
              <w:right w:w="20" w:type="dxa"/>
            </w:tcMar>
            <w:vAlign w:val="center"/>
            <w:hideMark/>
          </w:tcPr>
          <w:p w14:paraId="6E1443E1" w14:textId="77777777" w:rsidR="00584AD0" w:rsidRPr="00781567" w:rsidRDefault="00584AD0" w:rsidP="0053090A">
            <w:pPr>
              <w:pStyle w:val="movimento"/>
              <w:rPr>
                <w:color w:val="002060"/>
              </w:rPr>
            </w:pPr>
            <w:r w:rsidRPr="00781567">
              <w:rPr>
                <w:color w:val="002060"/>
              </w:rPr>
              <w:t>GIOVAGNOLI LUCA</w:t>
            </w:r>
          </w:p>
        </w:tc>
        <w:tc>
          <w:tcPr>
            <w:tcW w:w="2200" w:type="dxa"/>
            <w:tcMar>
              <w:top w:w="20" w:type="dxa"/>
              <w:left w:w="20" w:type="dxa"/>
              <w:bottom w:w="20" w:type="dxa"/>
              <w:right w:w="20" w:type="dxa"/>
            </w:tcMar>
            <w:vAlign w:val="center"/>
            <w:hideMark/>
          </w:tcPr>
          <w:p w14:paraId="1A7CF432" w14:textId="77777777" w:rsidR="00584AD0" w:rsidRPr="00781567" w:rsidRDefault="00584AD0" w:rsidP="0053090A">
            <w:pPr>
              <w:pStyle w:val="movimento2"/>
              <w:rPr>
                <w:color w:val="002060"/>
              </w:rPr>
            </w:pPr>
            <w:r w:rsidRPr="00781567">
              <w:rPr>
                <w:color w:val="002060"/>
              </w:rPr>
              <w:t xml:space="preserve">(OSIMO FIVE) </w:t>
            </w:r>
          </w:p>
        </w:tc>
        <w:tc>
          <w:tcPr>
            <w:tcW w:w="800" w:type="dxa"/>
            <w:tcMar>
              <w:top w:w="20" w:type="dxa"/>
              <w:left w:w="20" w:type="dxa"/>
              <w:bottom w:w="20" w:type="dxa"/>
              <w:right w:w="20" w:type="dxa"/>
            </w:tcMar>
            <w:vAlign w:val="center"/>
            <w:hideMark/>
          </w:tcPr>
          <w:p w14:paraId="46B0D38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8B049E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E0EC9B3" w14:textId="77777777" w:rsidR="00584AD0" w:rsidRPr="00781567" w:rsidRDefault="00584AD0" w:rsidP="0053090A">
            <w:pPr>
              <w:pStyle w:val="movimento2"/>
              <w:rPr>
                <w:color w:val="002060"/>
              </w:rPr>
            </w:pPr>
            <w:r w:rsidRPr="00781567">
              <w:rPr>
                <w:color w:val="002060"/>
              </w:rPr>
              <w:t> </w:t>
            </w:r>
          </w:p>
        </w:tc>
      </w:tr>
    </w:tbl>
    <w:p w14:paraId="29902742" w14:textId="77777777" w:rsidR="00584AD0" w:rsidRPr="00781567" w:rsidRDefault="00584AD0" w:rsidP="00584AD0">
      <w:pPr>
        <w:pStyle w:val="titolo10"/>
        <w:rPr>
          <w:rFonts w:eastAsiaTheme="minorEastAsia"/>
          <w:color w:val="002060"/>
        </w:rPr>
      </w:pPr>
      <w:r w:rsidRPr="00781567">
        <w:rPr>
          <w:color w:val="002060"/>
        </w:rPr>
        <w:t xml:space="preserve">GARE DEL 17/ 9/2025 </w:t>
      </w:r>
    </w:p>
    <w:p w14:paraId="1A3EDC74" w14:textId="77777777" w:rsidR="00584AD0" w:rsidRPr="00781567" w:rsidRDefault="00584AD0" w:rsidP="00584AD0">
      <w:pPr>
        <w:pStyle w:val="titolo7a"/>
        <w:rPr>
          <w:color w:val="002060"/>
        </w:rPr>
      </w:pPr>
      <w:r w:rsidRPr="00781567">
        <w:rPr>
          <w:color w:val="002060"/>
        </w:rPr>
        <w:t xml:space="preserve">PROVVEDIMENTI DISCIPLINARI </w:t>
      </w:r>
    </w:p>
    <w:p w14:paraId="789C20EF"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18A86604" w14:textId="77777777" w:rsidR="00584AD0" w:rsidRPr="00781567" w:rsidRDefault="00584AD0" w:rsidP="00584AD0">
      <w:pPr>
        <w:pStyle w:val="titolo30"/>
        <w:rPr>
          <w:color w:val="002060"/>
        </w:rPr>
      </w:pPr>
      <w:r w:rsidRPr="00781567">
        <w:rPr>
          <w:color w:val="002060"/>
        </w:rPr>
        <w:t xml:space="preserve">CALCIATORI NON ESPULSI </w:t>
      </w:r>
    </w:p>
    <w:p w14:paraId="0F5E5E3B"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66946CA4" w14:textId="77777777" w:rsidTr="0053090A">
        <w:tc>
          <w:tcPr>
            <w:tcW w:w="2200" w:type="dxa"/>
            <w:tcMar>
              <w:top w:w="20" w:type="dxa"/>
              <w:left w:w="20" w:type="dxa"/>
              <w:bottom w:w="20" w:type="dxa"/>
              <w:right w:w="20" w:type="dxa"/>
            </w:tcMar>
            <w:vAlign w:val="center"/>
            <w:hideMark/>
          </w:tcPr>
          <w:p w14:paraId="3251A872" w14:textId="77777777" w:rsidR="00584AD0" w:rsidRPr="00781567" w:rsidRDefault="00584AD0" w:rsidP="0053090A">
            <w:pPr>
              <w:pStyle w:val="movimento"/>
              <w:rPr>
                <w:color w:val="002060"/>
              </w:rPr>
            </w:pPr>
            <w:r w:rsidRPr="00781567">
              <w:rPr>
                <w:color w:val="002060"/>
              </w:rPr>
              <w:t>GALANTI MATTEO</w:t>
            </w:r>
          </w:p>
        </w:tc>
        <w:tc>
          <w:tcPr>
            <w:tcW w:w="2200" w:type="dxa"/>
            <w:tcMar>
              <w:top w:w="20" w:type="dxa"/>
              <w:left w:w="20" w:type="dxa"/>
              <w:bottom w:w="20" w:type="dxa"/>
              <w:right w:w="20" w:type="dxa"/>
            </w:tcMar>
            <w:vAlign w:val="center"/>
            <w:hideMark/>
          </w:tcPr>
          <w:p w14:paraId="01B7DAEF" w14:textId="77777777" w:rsidR="00584AD0" w:rsidRPr="00781567" w:rsidRDefault="00584AD0" w:rsidP="0053090A">
            <w:pPr>
              <w:pStyle w:val="movimento2"/>
              <w:rPr>
                <w:color w:val="002060"/>
              </w:rPr>
            </w:pPr>
            <w:r w:rsidRPr="00781567">
              <w:rPr>
                <w:color w:val="002060"/>
              </w:rPr>
              <w:t xml:space="preserve">(SAMBENEDETTESE C5 SSDARL) </w:t>
            </w:r>
          </w:p>
        </w:tc>
        <w:tc>
          <w:tcPr>
            <w:tcW w:w="800" w:type="dxa"/>
            <w:tcMar>
              <w:top w:w="20" w:type="dxa"/>
              <w:left w:w="20" w:type="dxa"/>
              <w:bottom w:w="20" w:type="dxa"/>
              <w:right w:w="20" w:type="dxa"/>
            </w:tcMar>
            <w:vAlign w:val="center"/>
            <w:hideMark/>
          </w:tcPr>
          <w:p w14:paraId="0556BB2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B57513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FD48239" w14:textId="77777777" w:rsidR="00584AD0" w:rsidRPr="00781567" w:rsidRDefault="00584AD0" w:rsidP="0053090A">
            <w:pPr>
              <w:pStyle w:val="movimento2"/>
              <w:rPr>
                <w:color w:val="002060"/>
              </w:rPr>
            </w:pPr>
            <w:r w:rsidRPr="00781567">
              <w:rPr>
                <w:color w:val="002060"/>
              </w:rPr>
              <w:t> </w:t>
            </w:r>
          </w:p>
        </w:tc>
      </w:tr>
    </w:tbl>
    <w:p w14:paraId="6718C8A9" w14:textId="77777777" w:rsidR="00584AD0" w:rsidRPr="00781567" w:rsidRDefault="00584AD0" w:rsidP="00584AD0">
      <w:pPr>
        <w:pStyle w:val="titolo10"/>
        <w:rPr>
          <w:rFonts w:eastAsiaTheme="minorEastAsia"/>
          <w:color w:val="002060"/>
        </w:rPr>
      </w:pPr>
      <w:r w:rsidRPr="00781567">
        <w:rPr>
          <w:color w:val="002060"/>
        </w:rPr>
        <w:t xml:space="preserve">GARE DEL 19/ 9/2025 </w:t>
      </w:r>
    </w:p>
    <w:p w14:paraId="3CD6E99D" w14:textId="77777777" w:rsidR="00584AD0" w:rsidRPr="00781567" w:rsidRDefault="00584AD0" w:rsidP="00584AD0">
      <w:pPr>
        <w:pStyle w:val="titolo7a"/>
        <w:rPr>
          <w:color w:val="002060"/>
        </w:rPr>
      </w:pPr>
      <w:r w:rsidRPr="00781567">
        <w:rPr>
          <w:color w:val="002060"/>
        </w:rPr>
        <w:t xml:space="preserve">PROVVEDIMENTI DISCIPLINARI </w:t>
      </w:r>
    </w:p>
    <w:p w14:paraId="1BCD0D4B"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2483C73F" w14:textId="77777777" w:rsidR="00584AD0" w:rsidRPr="00781567" w:rsidRDefault="00584AD0" w:rsidP="00584AD0">
      <w:pPr>
        <w:pStyle w:val="titolo30"/>
        <w:rPr>
          <w:color w:val="002060"/>
        </w:rPr>
      </w:pPr>
      <w:r w:rsidRPr="00781567">
        <w:rPr>
          <w:color w:val="002060"/>
        </w:rPr>
        <w:t xml:space="preserve">SOCIETA' </w:t>
      </w:r>
    </w:p>
    <w:p w14:paraId="6E7F7CEC" w14:textId="77777777" w:rsidR="00584AD0" w:rsidRPr="00781567" w:rsidRDefault="00584AD0" w:rsidP="00584AD0">
      <w:pPr>
        <w:pStyle w:val="titolo20"/>
        <w:rPr>
          <w:color w:val="002060"/>
        </w:rPr>
      </w:pPr>
      <w:r w:rsidRPr="00781567">
        <w:rPr>
          <w:color w:val="002060"/>
        </w:rPr>
        <w:t xml:space="preserve">PERDITA DELLA GARA: </w:t>
      </w:r>
    </w:p>
    <w:p w14:paraId="2BE85D0D" w14:textId="77777777" w:rsidR="00584AD0" w:rsidRPr="00781567" w:rsidRDefault="00584AD0" w:rsidP="00584AD0">
      <w:pPr>
        <w:pStyle w:val="diffida"/>
        <w:spacing w:before="80" w:beforeAutospacing="0" w:after="40" w:afterAutospacing="0"/>
        <w:jc w:val="left"/>
        <w:rPr>
          <w:color w:val="002060"/>
        </w:rPr>
      </w:pPr>
      <w:r w:rsidRPr="00781567">
        <w:rPr>
          <w:color w:val="002060"/>
        </w:rPr>
        <w:t xml:space="preserve">ANKON NOVA MARMI </w:t>
      </w:r>
      <w:r w:rsidRPr="00781567">
        <w:rPr>
          <w:color w:val="002060"/>
        </w:rPr>
        <w:br/>
        <w:t xml:space="preserve">V. delibera. </w:t>
      </w:r>
    </w:p>
    <w:p w14:paraId="0C46842F" w14:textId="77777777" w:rsidR="00584AD0" w:rsidRPr="00781567" w:rsidRDefault="00584AD0" w:rsidP="00584AD0">
      <w:pPr>
        <w:pStyle w:val="titolo30"/>
        <w:rPr>
          <w:color w:val="002060"/>
        </w:rPr>
      </w:pPr>
      <w:r w:rsidRPr="00781567">
        <w:rPr>
          <w:color w:val="002060"/>
        </w:rPr>
        <w:lastRenderedPageBreak/>
        <w:t xml:space="preserve">DIRIGENTI </w:t>
      </w:r>
    </w:p>
    <w:p w14:paraId="0849A4FE" w14:textId="77777777" w:rsidR="00584AD0" w:rsidRPr="00781567" w:rsidRDefault="00584AD0" w:rsidP="00584AD0">
      <w:pPr>
        <w:pStyle w:val="titolo20"/>
        <w:rPr>
          <w:color w:val="002060"/>
        </w:rPr>
      </w:pPr>
      <w:r w:rsidRPr="00781567">
        <w:rPr>
          <w:color w:val="002060"/>
        </w:rPr>
        <w:t xml:space="preserve">INIBIZIONE A TEMPO OPPURE SQUALIFICA A GARE: FINO AL 1/10/2025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75AD2C0E" w14:textId="77777777" w:rsidTr="0053090A">
        <w:tc>
          <w:tcPr>
            <w:tcW w:w="2200" w:type="dxa"/>
            <w:tcMar>
              <w:top w:w="20" w:type="dxa"/>
              <w:left w:w="20" w:type="dxa"/>
              <w:bottom w:w="20" w:type="dxa"/>
              <w:right w:w="20" w:type="dxa"/>
            </w:tcMar>
            <w:vAlign w:val="center"/>
            <w:hideMark/>
          </w:tcPr>
          <w:p w14:paraId="0C4B544E" w14:textId="77777777" w:rsidR="00584AD0" w:rsidRPr="00781567" w:rsidRDefault="00584AD0" w:rsidP="0053090A">
            <w:pPr>
              <w:pStyle w:val="movimento"/>
              <w:rPr>
                <w:color w:val="002060"/>
              </w:rPr>
            </w:pPr>
            <w:r w:rsidRPr="00781567">
              <w:rPr>
                <w:color w:val="002060"/>
              </w:rPr>
              <w:t>AURNIA GIUSEPPE</w:t>
            </w:r>
          </w:p>
        </w:tc>
        <w:tc>
          <w:tcPr>
            <w:tcW w:w="2200" w:type="dxa"/>
            <w:tcMar>
              <w:top w:w="20" w:type="dxa"/>
              <w:left w:w="20" w:type="dxa"/>
              <w:bottom w:w="20" w:type="dxa"/>
              <w:right w:w="20" w:type="dxa"/>
            </w:tcMar>
            <w:vAlign w:val="center"/>
            <w:hideMark/>
          </w:tcPr>
          <w:p w14:paraId="40EDF85F" w14:textId="77777777" w:rsidR="00584AD0" w:rsidRPr="00781567" w:rsidRDefault="00584AD0" w:rsidP="0053090A">
            <w:pPr>
              <w:pStyle w:val="movimento2"/>
              <w:rPr>
                <w:color w:val="002060"/>
              </w:rPr>
            </w:pPr>
            <w:r w:rsidRPr="00781567">
              <w:rPr>
                <w:color w:val="002060"/>
              </w:rPr>
              <w:t xml:space="preserve">(ANKON NOVA MARMI) </w:t>
            </w:r>
          </w:p>
        </w:tc>
        <w:tc>
          <w:tcPr>
            <w:tcW w:w="800" w:type="dxa"/>
            <w:tcMar>
              <w:top w:w="20" w:type="dxa"/>
              <w:left w:w="20" w:type="dxa"/>
              <w:bottom w:w="20" w:type="dxa"/>
              <w:right w:w="20" w:type="dxa"/>
            </w:tcMar>
            <w:vAlign w:val="center"/>
            <w:hideMark/>
          </w:tcPr>
          <w:p w14:paraId="045E2BA8"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BBD8906"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13E7F7A" w14:textId="77777777" w:rsidR="00584AD0" w:rsidRPr="00781567" w:rsidRDefault="00584AD0" w:rsidP="0053090A">
            <w:pPr>
              <w:pStyle w:val="movimento2"/>
              <w:rPr>
                <w:color w:val="002060"/>
              </w:rPr>
            </w:pPr>
            <w:r w:rsidRPr="00781567">
              <w:rPr>
                <w:color w:val="002060"/>
              </w:rPr>
              <w:t> </w:t>
            </w:r>
          </w:p>
        </w:tc>
      </w:tr>
    </w:tbl>
    <w:p w14:paraId="0F8012E5" w14:textId="77777777" w:rsidR="00584AD0" w:rsidRPr="00781567" w:rsidRDefault="00584AD0" w:rsidP="00584AD0">
      <w:pPr>
        <w:pStyle w:val="diffida"/>
        <w:spacing w:before="80" w:beforeAutospacing="0" w:after="40" w:afterAutospacing="0"/>
        <w:jc w:val="left"/>
        <w:rPr>
          <w:rFonts w:eastAsiaTheme="minorEastAsia"/>
          <w:color w:val="002060"/>
        </w:rPr>
      </w:pPr>
      <w:r w:rsidRPr="00781567">
        <w:rPr>
          <w:color w:val="002060"/>
        </w:rPr>
        <w:t xml:space="preserve">V.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2DE17A70" w14:textId="77777777" w:rsidTr="0053090A">
        <w:tc>
          <w:tcPr>
            <w:tcW w:w="2200" w:type="dxa"/>
            <w:tcMar>
              <w:top w:w="20" w:type="dxa"/>
              <w:left w:w="20" w:type="dxa"/>
              <w:bottom w:w="20" w:type="dxa"/>
              <w:right w:w="20" w:type="dxa"/>
            </w:tcMar>
            <w:vAlign w:val="center"/>
            <w:hideMark/>
          </w:tcPr>
          <w:p w14:paraId="3F618DC5" w14:textId="77777777" w:rsidR="00584AD0" w:rsidRPr="00781567" w:rsidRDefault="00584AD0" w:rsidP="0053090A">
            <w:pPr>
              <w:pStyle w:val="movimento"/>
              <w:rPr>
                <w:color w:val="002060"/>
              </w:rPr>
            </w:pPr>
            <w:r w:rsidRPr="00781567">
              <w:rPr>
                <w:color w:val="002060"/>
              </w:rPr>
              <w:t>CINCIRIPINI AUGUSTO</w:t>
            </w:r>
          </w:p>
        </w:tc>
        <w:tc>
          <w:tcPr>
            <w:tcW w:w="2200" w:type="dxa"/>
            <w:tcMar>
              <w:top w:w="20" w:type="dxa"/>
              <w:left w:w="20" w:type="dxa"/>
              <w:bottom w:w="20" w:type="dxa"/>
              <w:right w:w="20" w:type="dxa"/>
            </w:tcMar>
            <w:vAlign w:val="center"/>
            <w:hideMark/>
          </w:tcPr>
          <w:p w14:paraId="1C888959" w14:textId="77777777" w:rsidR="00584AD0" w:rsidRPr="00781567" w:rsidRDefault="00584AD0" w:rsidP="0053090A">
            <w:pPr>
              <w:pStyle w:val="movimento2"/>
              <w:rPr>
                <w:color w:val="002060"/>
              </w:rPr>
            </w:pPr>
            <w:r w:rsidRPr="00781567">
              <w:rPr>
                <w:color w:val="002060"/>
              </w:rPr>
              <w:t xml:space="preserve">(RIVIERA DELLE PALME) </w:t>
            </w:r>
          </w:p>
        </w:tc>
        <w:tc>
          <w:tcPr>
            <w:tcW w:w="800" w:type="dxa"/>
            <w:tcMar>
              <w:top w:w="20" w:type="dxa"/>
              <w:left w:w="20" w:type="dxa"/>
              <w:bottom w:w="20" w:type="dxa"/>
              <w:right w:w="20" w:type="dxa"/>
            </w:tcMar>
            <w:vAlign w:val="center"/>
            <w:hideMark/>
          </w:tcPr>
          <w:p w14:paraId="3D09D973"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DE7DA82"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2B67CE1" w14:textId="77777777" w:rsidR="00584AD0" w:rsidRPr="00781567" w:rsidRDefault="00584AD0" w:rsidP="0053090A">
            <w:pPr>
              <w:pStyle w:val="movimento2"/>
              <w:rPr>
                <w:color w:val="002060"/>
              </w:rPr>
            </w:pPr>
            <w:r w:rsidRPr="00781567">
              <w:rPr>
                <w:color w:val="002060"/>
              </w:rPr>
              <w:t> </w:t>
            </w:r>
          </w:p>
        </w:tc>
      </w:tr>
    </w:tbl>
    <w:p w14:paraId="3E22E518" w14:textId="4A645FCF" w:rsidR="00584AD0" w:rsidRPr="00781567" w:rsidRDefault="00584AD0" w:rsidP="00584AD0">
      <w:pPr>
        <w:pStyle w:val="diffida"/>
        <w:spacing w:before="80" w:beforeAutospacing="0" w:after="40" w:afterAutospacing="0"/>
        <w:jc w:val="left"/>
        <w:rPr>
          <w:rFonts w:eastAsiaTheme="minorEastAsia"/>
          <w:color w:val="002060"/>
        </w:rPr>
      </w:pPr>
      <w:r w:rsidRPr="00781567">
        <w:rPr>
          <w:color w:val="002060"/>
        </w:rPr>
        <w:t>Per frase offensiva nei confro</w:t>
      </w:r>
      <w:r w:rsidR="00E65AAB">
        <w:rPr>
          <w:color w:val="002060"/>
        </w:rPr>
        <w:t>n</w:t>
      </w:r>
      <w:r w:rsidRPr="00781567">
        <w:rPr>
          <w:color w:val="002060"/>
        </w:rPr>
        <w:t xml:space="preserve">ti dell'arbitro. Allontanato. </w:t>
      </w:r>
    </w:p>
    <w:p w14:paraId="5BBBA25C"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52092EBD" w14:textId="77777777" w:rsidTr="0053090A">
        <w:tc>
          <w:tcPr>
            <w:tcW w:w="2200" w:type="dxa"/>
            <w:tcMar>
              <w:top w:w="20" w:type="dxa"/>
              <w:left w:w="20" w:type="dxa"/>
              <w:bottom w:w="20" w:type="dxa"/>
              <w:right w:w="20" w:type="dxa"/>
            </w:tcMar>
            <w:vAlign w:val="center"/>
            <w:hideMark/>
          </w:tcPr>
          <w:p w14:paraId="485078B1" w14:textId="77777777" w:rsidR="00584AD0" w:rsidRPr="00781567" w:rsidRDefault="00584AD0" w:rsidP="0053090A">
            <w:pPr>
              <w:pStyle w:val="movimento"/>
              <w:rPr>
                <w:color w:val="002060"/>
              </w:rPr>
            </w:pPr>
            <w:r w:rsidRPr="00781567">
              <w:rPr>
                <w:color w:val="002060"/>
              </w:rPr>
              <w:t>SACCHI MATTEO</w:t>
            </w:r>
          </w:p>
        </w:tc>
        <w:tc>
          <w:tcPr>
            <w:tcW w:w="2200" w:type="dxa"/>
            <w:tcMar>
              <w:top w:w="20" w:type="dxa"/>
              <w:left w:w="20" w:type="dxa"/>
              <w:bottom w:w="20" w:type="dxa"/>
              <w:right w:w="20" w:type="dxa"/>
            </w:tcMar>
            <w:vAlign w:val="center"/>
            <w:hideMark/>
          </w:tcPr>
          <w:p w14:paraId="5232ECE6" w14:textId="77777777" w:rsidR="00584AD0" w:rsidRPr="00781567" w:rsidRDefault="00584AD0" w:rsidP="0053090A">
            <w:pPr>
              <w:pStyle w:val="movimento2"/>
              <w:rPr>
                <w:color w:val="002060"/>
              </w:rPr>
            </w:pPr>
            <w:r w:rsidRPr="00781567">
              <w:rPr>
                <w:color w:val="002060"/>
              </w:rPr>
              <w:t xml:space="preserve">(PIEVE D ICO CALCIO A 5) </w:t>
            </w:r>
          </w:p>
        </w:tc>
        <w:tc>
          <w:tcPr>
            <w:tcW w:w="800" w:type="dxa"/>
            <w:tcMar>
              <w:top w:w="20" w:type="dxa"/>
              <w:left w:w="20" w:type="dxa"/>
              <w:bottom w:w="20" w:type="dxa"/>
              <w:right w:w="20" w:type="dxa"/>
            </w:tcMar>
            <w:vAlign w:val="center"/>
            <w:hideMark/>
          </w:tcPr>
          <w:p w14:paraId="06B72227"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AA5E98A"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9FD35E4" w14:textId="77777777" w:rsidR="00584AD0" w:rsidRPr="00781567" w:rsidRDefault="00584AD0" w:rsidP="0053090A">
            <w:pPr>
              <w:pStyle w:val="movimento2"/>
              <w:rPr>
                <w:color w:val="002060"/>
              </w:rPr>
            </w:pPr>
            <w:r w:rsidRPr="00781567">
              <w:rPr>
                <w:color w:val="002060"/>
              </w:rPr>
              <w:t> </w:t>
            </w:r>
          </w:p>
        </w:tc>
      </w:tr>
    </w:tbl>
    <w:p w14:paraId="4552EA5E" w14:textId="77777777" w:rsidR="00584AD0" w:rsidRPr="00781567" w:rsidRDefault="00584AD0" w:rsidP="00584AD0">
      <w:pPr>
        <w:pStyle w:val="titolo30"/>
        <w:rPr>
          <w:rFonts w:eastAsiaTheme="minorEastAsia"/>
          <w:color w:val="002060"/>
        </w:rPr>
      </w:pPr>
      <w:r w:rsidRPr="00781567">
        <w:rPr>
          <w:color w:val="002060"/>
        </w:rPr>
        <w:t xml:space="preserve">ALLENATORI </w:t>
      </w:r>
    </w:p>
    <w:p w14:paraId="18F5EC98"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27102ED5" w14:textId="77777777" w:rsidTr="0053090A">
        <w:tc>
          <w:tcPr>
            <w:tcW w:w="2200" w:type="dxa"/>
            <w:tcMar>
              <w:top w:w="20" w:type="dxa"/>
              <w:left w:w="20" w:type="dxa"/>
              <w:bottom w:w="20" w:type="dxa"/>
              <w:right w:w="20" w:type="dxa"/>
            </w:tcMar>
            <w:vAlign w:val="center"/>
            <w:hideMark/>
          </w:tcPr>
          <w:p w14:paraId="2D8251E5" w14:textId="77777777" w:rsidR="00584AD0" w:rsidRPr="00781567" w:rsidRDefault="00584AD0" w:rsidP="0053090A">
            <w:pPr>
              <w:pStyle w:val="movimento"/>
              <w:rPr>
                <w:color w:val="002060"/>
              </w:rPr>
            </w:pPr>
            <w:r w:rsidRPr="00781567">
              <w:rPr>
                <w:color w:val="002060"/>
              </w:rPr>
              <w:t>HALIMI MENSUR</w:t>
            </w:r>
          </w:p>
        </w:tc>
        <w:tc>
          <w:tcPr>
            <w:tcW w:w="2200" w:type="dxa"/>
            <w:tcMar>
              <w:top w:w="20" w:type="dxa"/>
              <w:left w:w="20" w:type="dxa"/>
              <w:bottom w:w="20" w:type="dxa"/>
              <w:right w:w="20" w:type="dxa"/>
            </w:tcMar>
            <w:vAlign w:val="center"/>
            <w:hideMark/>
          </w:tcPr>
          <w:p w14:paraId="7B8C8D63" w14:textId="77777777" w:rsidR="00584AD0" w:rsidRPr="00781567" w:rsidRDefault="00584AD0" w:rsidP="0053090A">
            <w:pPr>
              <w:pStyle w:val="movimento2"/>
              <w:rPr>
                <w:color w:val="002060"/>
              </w:rPr>
            </w:pPr>
            <w:r w:rsidRPr="00781567">
              <w:rPr>
                <w:color w:val="002060"/>
              </w:rPr>
              <w:t xml:space="preserve">(ANKON NOVA MARMI) </w:t>
            </w:r>
          </w:p>
        </w:tc>
        <w:tc>
          <w:tcPr>
            <w:tcW w:w="800" w:type="dxa"/>
            <w:tcMar>
              <w:top w:w="20" w:type="dxa"/>
              <w:left w:w="20" w:type="dxa"/>
              <w:bottom w:w="20" w:type="dxa"/>
              <w:right w:w="20" w:type="dxa"/>
            </w:tcMar>
            <w:vAlign w:val="center"/>
            <w:hideMark/>
          </w:tcPr>
          <w:p w14:paraId="5A190EF1"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E5F16AF" w14:textId="77777777" w:rsidR="00584AD0" w:rsidRPr="00781567" w:rsidRDefault="00584AD0" w:rsidP="0053090A">
            <w:pPr>
              <w:pStyle w:val="movimento"/>
              <w:rPr>
                <w:color w:val="002060"/>
              </w:rPr>
            </w:pPr>
            <w:r w:rsidRPr="00781567">
              <w:rPr>
                <w:color w:val="002060"/>
              </w:rPr>
              <w:t>RADI ALESSANDRO</w:t>
            </w:r>
          </w:p>
        </w:tc>
        <w:tc>
          <w:tcPr>
            <w:tcW w:w="2200" w:type="dxa"/>
            <w:tcMar>
              <w:top w:w="20" w:type="dxa"/>
              <w:left w:w="20" w:type="dxa"/>
              <w:bottom w:w="20" w:type="dxa"/>
              <w:right w:w="20" w:type="dxa"/>
            </w:tcMar>
            <w:vAlign w:val="center"/>
            <w:hideMark/>
          </w:tcPr>
          <w:p w14:paraId="70F5F6F6" w14:textId="77777777" w:rsidR="00584AD0" w:rsidRPr="00781567" w:rsidRDefault="00584AD0" w:rsidP="0053090A">
            <w:pPr>
              <w:pStyle w:val="movimento2"/>
              <w:rPr>
                <w:color w:val="002060"/>
              </w:rPr>
            </w:pPr>
            <w:r w:rsidRPr="00781567">
              <w:rPr>
                <w:color w:val="002060"/>
              </w:rPr>
              <w:t xml:space="preserve">(GIOVANI SANT IPPOLITO) </w:t>
            </w:r>
          </w:p>
        </w:tc>
      </w:tr>
    </w:tbl>
    <w:p w14:paraId="32E177C6" w14:textId="77777777" w:rsidR="00584AD0" w:rsidRPr="00781567" w:rsidRDefault="00584AD0" w:rsidP="00584AD0">
      <w:pPr>
        <w:pStyle w:val="titolo30"/>
        <w:rPr>
          <w:rFonts w:eastAsiaTheme="minorEastAsia"/>
          <w:color w:val="002060"/>
        </w:rPr>
      </w:pPr>
      <w:r w:rsidRPr="00781567">
        <w:rPr>
          <w:color w:val="002060"/>
        </w:rPr>
        <w:t xml:space="preserve">CALCIATORI ESPULSI </w:t>
      </w:r>
    </w:p>
    <w:p w14:paraId="0EBCAAF8" w14:textId="77777777" w:rsidR="00584AD0" w:rsidRPr="00781567" w:rsidRDefault="00584AD0" w:rsidP="00584AD0">
      <w:pPr>
        <w:pStyle w:val="titolo20"/>
        <w:rPr>
          <w:color w:val="002060"/>
        </w:rPr>
      </w:pPr>
      <w:r w:rsidRPr="007815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3942DEAF" w14:textId="77777777" w:rsidTr="0053090A">
        <w:tc>
          <w:tcPr>
            <w:tcW w:w="2200" w:type="dxa"/>
            <w:tcMar>
              <w:top w:w="20" w:type="dxa"/>
              <w:left w:w="20" w:type="dxa"/>
              <w:bottom w:w="20" w:type="dxa"/>
              <w:right w:w="20" w:type="dxa"/>
            </w:tcMar>
            <w:vAlign w:val="center"/>
            <w:hideMark/>
          </w:tcPr>
          <w:p w14:paraId="76F79CDE" w14:textId="77777777" w:rsidR="00584AD0" w:rsidRPr="00781567" w:rsidRDefault="00584AD0" w:rsidP="0053090A">
            <w:pPr>
              <w:pStyle w:val="movimento"/>
              <w:rPr>
                <w:color w:val="002060"/>
              </w:rPr>
            </w:pPr>
            <w:r w:rsidRPr="00781567">
              <w:rPr>
                <w:color w:val="002060"/>
              </w:rPr>
              <w:t>IMERAJ SKANDILAJDI</w:t>
            </w:r>
          </w:p>
        </w:tc>
        <w:tc>
          <w:tcPr>
            <w:tcW w:w="2200" w:type="dxa"/>
            <w:tcMar>
              <w:top w:w="20" w:type="dxa"/>
              <w:left w:w="20" w:type="dxa"/>
              <w:bottom w:w="20" w:type="dxa"/>
              <w:right w:w="20" w:type="dxa"/>
            </w:tcMar>
            <w:vAlign w:val="center"/>
            <w:hideMark/>
          </w:tcPr>
          <w:p w14:paraId="1449FA5F" w14:textId="77777777" w:rsidR="00584AD0" w:rsidRPr="00781567" w:rsidRDefault="00584AD0" w:rsidP="0053090A">
            <w:pPr>
              <w:pStyle w:val="movimento2"/>
              <w:rPr>
                <w:color w:val="002060"/>
              </w:rPr>
            </w:pPr>
            <w:r w:rsidRPr="00781567">
              <w:rPr>
                <w:color w:val="002060"/>
              </w:rPr>
              <w:t xml:space="preserve">(C.F. MACERATESE A.S.D.) </w:t>
            </w:r>
          </w:p>
        </w:tc>
        <w:tc>
          <w:tcPr>
            <w:tcW w:w="800" w:type="dxa"/>
            <w:tcMar>
              <w:top w:w="20" w:type="dxa"/>
              <w:left w:w="20" w:type="dxa"/>
              <w:bottom w:w="20" w:type="dxa"/>
              <w:right w:w="20" w:type="dxa"/>
            </w:tcMar>
            <w:vAlign w:val="center"/>
            <w:hideMark/>
          </w:tcPr>
          <w:p w14:paraId="7516BC97"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44DE1E6" w14:textId="77777777" w:rsidR="00584AD0" w:rsidRPr="00781567" w:rsidRDefault="00584AD0" w:rsidP="0053090A">
            <w:pPr>
              <w:pStyle w:val="movimento"/>
              <w:rPr>
                <w:color w:val="002060"/>
              </w:rPr>
            </w:pPr>
            <w:r w:rsidRPr="00781567">
              <w:rPr>
                <w:color w:val="002060"/>
              </w:rPr>
              <w:t>EVANDRI ANDREA</w:t>
            </w:r>
          </w:p>
        </w:tc>
        <w:tc>
          <w:tcPr>
            <w:tcW w:w="2200" w:type="dxa"/>
            <w:tcMar>
              <w:top w:w="20" w:type="dxa"/>
              <w:left w:w="20" w:type="dxa"/>
              <w:bottom w:w="20" w:type="dxa"/>
              <w:right w:w="20" w:type="dxa"/>
            </w:tcMar>
            <w:vAlign w:val="center"/>
            <w:hideMark/>
          </w:tcPr>
          <w:p w14:paraId="3ADFDD8B" w14:textId="77777777" w:rsidR="00584AD0" w:rsidRPr="00781567" w:rsidRDefault="00584AD0" w:rsidP="0053090A">
            <w:pPr>
              <w:pStyle w:val="movimento2"/>
              <w:rPr>
                <w:color w:val="002060"/>
              </w:rPr>
            </w:pPr>
            <w:r w:rsidRPr="00781567">
              <w:rPr>
                <w:color w:val="002060"/>
              </w:rPr>
              <w:t xml:space="preserve">(FUTSAL CAMPIGLIONE) </w:t>
            </w:r>
          </w:p>
        </w:tc>
      </w:tr>
    </w:tbl>
    <w:p w14:paraId="5565BA76" w14:textId="77777777" w:rsidR="00584AD0" w:rsidRPr="00781567" w:rsidRDefault="00584AD0" w:rsidP="00584AD0">
      <w:pPr>
        <w:pStyle w:val="titolo30"/>
        <w:rPr>
          <w:rFonts w:eastAsiaTheme="minorEastAsia"/>
          <w:color w:val="002060"/>
        </w:rPr>
      </w:pPr>
      <w:r w:rsidRPr="00781567">
        <w:rPr>
          <w:color w:val="002060"/>
        </w:rPr>
        <w:t xml:space="preserve">CALCIATORI NON ESPULSI </w:t>
      </w:r>
    </w:p>
    <w:p w14:paraId="3AAF275F" w14:textId="77777777" w:rsidR="00584AD0" w:rsidRPr="00781567" w:rsidRDefault="00584AD0" w:rsidP="00584AD0">
      <w:pPr>
        <w:pStyle w:val="titolo20"/>
        <w:rPr>
          <w:color w:val="002060"/>
        </w:rPr>
      </w:pPr>
      <w:r w:rsidRPr="0078156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7E3D7830" w14:textId="77777777" w:rsidTr="0053090A">
        <w:tc>
          <w:tcPr>
            <w:tcW w:w="2200" w:type="dxa"/>
            <w:tcMar>
              <w:top w:w="20" w:type="dxa"/>
              <w:left w:w="20" w:type="dxa"/>
              <w:bottom w:w="20" w:type="dxa"/>
              <w:right w:w="20" w:type="dxa"/>
            </w:tcMar>
            <w:vAlign w:val="center"/>
            <w:hideMark/>
          </w:tcPr>
          <w:p w14:paraId="6C862D91" w14:textId="77777777" w:rsidR="00584AD0" w:rsidRPr="00781567" w:rsidRDefault="00584AD0" w:rsidP="0053090A">
            <w:pPr>
              <w:pStyle w:val="movimento"/>
              <w:rPr>
                <w:color w:val="002060"/>
              </w:rPr>
            </w:pPr>
            <w:r w:rsidRPr="00781567">
              <w:rPr>
                <w:color w:val="002060"/>
              </w:rPr>
              <w:t>DEZI TOMMASO</w:t>
            </w:r>
          </w:p>
        </w:tc>
        <w:tc>
          <w:tcPr>
            <w:tcW w:w="2200" w:type="dxa"/>
            <w:tcMar>
              <w:top w:w="20" w:type="dxa"/>
              <w:left w:w="20" w:type="dxa"/>
              <w:bottom w:w="20" w:type="dxa"/>
              <w:right w:w="20" w:type="dxa"/>
            </w:tcMar>
            <w:vAlign w:val="center"/>
            <w:hideMark/>
          </w:tcPr>
          <w:p w14:paraId="728F0D82" w14:textId="77777777" w:rsidR="00584AD0" w:rsidRPr="00781567" w:rsidRDefault="00584AD0" w:rsidP="0053090A">
            <w:pPr>
              <w:pStyle w:val="movimento2"/>
              <w:rPr>
                <w:color w:val="002060"/>
              </w:rPr>
            </w:pPr>
            <w:r w:rsidRPr="00781567">
              <w:rPr>
                <w:color w:val="002060"/>
              </w:rPr>
              <w:t xml:space="preserve">(C.F. MACERATESE A.S.D.) </w:t>
            </w:r>
          </w:p>
        </w:tc>
        <w:tc>
          <w:tcPr>
            <w:tcW w:w="800" w:type="dxa"/>
            <w:tcMar>
              <w:top w:w="20" w:type="dxa"/>
              <w:left w:w="20" w:type="dxa"/>
              <w:bottom w:w="20" w:type="dxa"/>
              <w:right w:w="20" w:type="dxa"/>
            </w:tcMar>
            <w:vAlign w:val="center"/>
            <w:hideMark/>
          </w:tcPr>
          <w:p w14:paraId="75061B8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65BDCA6" w14:textId="77777777" w:rsidR="00584AD0" w:rsidRPr="00781567" w:rsidRDefault="00584AD0" w:rsidP="0053090A">
            <w:pPr>
              <w:pStyle w:val="movimento"/>
              <w:rPr>
                <w:color w:val="002060"/>
              </w:rPr>
            </w:pPr>
            <w:r w:rsidRPr="00781567">
              <w:rPr>
                <w:color w:val="002060"/>
              </w:rPr>
              <w:t>SHQOPA XHOI</w:t>
            </w:r>
          </w:p>
        </w:tc>
        <w:tc>
          <w:tcPr>
            <w:tcW w:w="2200" w:type="dxa"/>
            <w:tcMar>
              <w:top w:w="20" w:type="dxa"/>
              <w:left w:w="20" w:type="dxa"/>
              <w:bottom w:w="20" w:type="dxa"/>
              <w:right w:w="20" w:type="dxa"/>
            </w:tcMar>
            <w:vAlign w:val="center"/>
            <w:hideMark/>
          </w:tcPr>
          <w:p w14:paraId="0D2C797D" w14:textId="77777777" w:rsidR="00584AD0" w:rsidRPr="00781567" w:rsidRDefault="00584AD0" w:rsidP="0053090A">
            <w:pPr>
              <w:pStyle w:val="movimento2"/>
              <w:rPr>
                <w:color w:val="002060"/>
              </w:rPr>
            </w:pPr>
            <w:r w:rsidRPr="00781567">
              <w:rPr>
                <w:color w:val="002060"/>
              </w:rPr>
              <w:t xml:space="preserve">(GNANO 04) </w:t>
            </w:r>
          </w:p>
        </w:tc>
      </w:tr>
      <w:tr w:rsidR="00584AD0" w:rsidRPr="00781567" w14:paraId="7B817AA3" w14:textId="77777777" w:rsidTr="0053090A">
        <w:tc>
          <w:tcPr>
            <w:tcW w:w="2200" w:type="dxa"/>
            <w:tcMar>
              <w:top w:w="20" w:type="dxa"/>
              <w:left w:w="20" w:type="dxa"/>
              <w:bottom w:w="20" w:type="dxa"/>
              <w:right w:w="20" w:type="dxa"/>
            </w:tcMar>
            <w:vAlign w:val="center"/>
            <w:hideMark/>
          </w:tcPr>
          <w:p w14:paraId="1738CA18" w14:textId="77777777" w:rsidR="00584AD0" w:rsidRPr="00781567" w:rsidRDefault="00584AD0" w:rsidP="0053090A">
            <w:pPr>
              <w:pStyle w:val="movimento"/>
              <w:rPr>
                <w:color w:val="002060"/>
              </w:rPr>
            </w:pPr>
            <w:r w:rsidRPr="00781567">
              <w:rPr>
                <w:color w:val="002060"/>
              </w:rPr>
              <w:t>LERRO DAVIDE</w:t>
            </w:r>
          </w:p>
        </w:tc>
        <w:tc>
          <w:tcPr>
            <w:tcW w:w="2200" w:type="dxa"/>
            <w:tcMar>
              <w:top w:w="20" w:type="dxa"/>
              <w:left w:w="20" w:type="dxa"/>
              <w:bottom w:w="20" w:type="dxa"/>
              <w:right w:w="20" w:type="dxa"/>
            </w:tcMar>
            <w:vAlign w:val="center"/>
            <w:hideMark/>
          </w:tcPr>
          <w:p w14:paraId="78ADA98C" w14:textId="77777777" w:rsidR="00584AD0" w:rsidRPr="00781567" w:rsidRDefault="00584AD0" w:rsidP="0053090A">
            <w:pPr>
              <w:pStyle w:val="movimento2"/>
              <w:rPr>
                <w:color w:val="002060"/>
              </w:rPr>
            </w:pPr>
            <w:r w:rsidRPr="00781567">
              <w:rPr>
                <w:color w:val="002060"/>
              </w:rPr>
              <w:t xml:space="preserve">(OSIMO FIVE) </w:t>
            </w:r>
          </w:p>
        </w:tc>
        <w:tc>
          <w:tcPr>
            <w:tcW w:w="800" w:type="dxa"/>
            <w:tcMar>
              <w:top w:w="20" w:type="dxa"/>
              <w:left w:w="20" w:type="dxa"/>
              <w:bottom w:w="20" w:type="dxa"/>
              <w:right w:w="20" w:type="dxa"/>
            </w:tcMar>
            <w:vAlign w:val="center"/>
            <w:hideMark/>
          </w:tcPr>
          <w:p w14:paraId="394E4DD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C0D96EA"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0634602" w14:textId="77777777" w:rsidR="00584AD0" w:rsidRPr="00781567" w:rsidRDefault="00584AD0" w:rsidP="0053090A">
            <w:pPr>
              <w:pStyle w:val="movimento2"/>
              <w:rPr>
                <w:color w:val="002060"/>
              </w:rPr>
            </w:pPr>
            <w:r w:rsidRPr="00781567">
              <w:rPr>
                <w:color w:val="002060"/>
              </w:rPr>
              <w:t> </w:t>
            </w:r>
          </w:p>
        </w:tc>
      </w:tr>
    </w:tbl>
    <w:p w14:paraId="314ABD19" w14:textId="77777777" w:rsidR="00584AD0" w:rsidRPr="00781567" w:rsidRDefault="00584AD0" w:rsidP="00584AD0">
      <w:pPr>
        <w:pStyle w:val="titolo20"/>
        <w:rPr>
          <w:rFonts w:eastAsiaTheme="minorEastAsia"/>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536C92F1" w14:textId="77777777" w:rsidTr="0053090A">
        <w:tc>
          <w:tcPr>
            <w:tcW w:w="2200" w:type="dxa"/>
            <w:tcMar>
              <w:top w:w="20" w:type="dxa"/>
              <w:left w:w="20" w:type="dxa"/>
              <w:bottom w:w="20" w:type="dxa"/>
              <w:right w:w="20" w:type="dxa"/>
            </w:tcMar>
            <w:vAlign w:val="center"/>
            <w:hideMark/>
          </w:tcPr>
          <w:p w14:paraId="1B452FF1" w14:textId="77777777" w:rsidR="00584AD0" w:rsidRPr="00781567" w:rsidRDefault="00584AD0" w:rsidP="0053090A">
            <w:pPr>
              <w:pStyle w:val="movimento"/>
              <w:rPr>
                <w:color w:val="002060"/>
              </w:rPr>
            </w:pPr>
            <w:r w:rsidRPr="00781567">
              <w:rPr>
                <w:color w:val="002060"/>
              </w:rPr>
              <w:t>BARZOTTI GIOVANNI</w:t>
            </w:r>
          </w:p>
        </w:tc>
        <w:tc>
          <w:tcPr>
            <w:tcW w:w="2200" w:type="dxa"/>
            <w:tcMar>
              <w:top w:w="20" w:type="dxa"/>
              <w:left w:w="20" w:type="dxa"/>
              <w:bottom w:w="20" w:type="dxa"/>
              <w:right w:w="20" w:type="dxa"/>
            </w:tcMar>
            <w:vAlign w:val="center"/>
            <w:hideMark/>
          </w:tcPr>
          <w:p w14:paraId="484CEB72" w14:textId="77777777" w:rsidR="00584AD0" w:rsidRPr="00781567" w:rsidRDefault="00584AD0" w:rsidP="0053090A">
            <w:pPr>
              <w:pStyle w:val="movimento2"/>
              <w:rPr>
                <w:color w:val="002060"/>
              </w:rPr>
            </w:pPr>
            <w:r w:rsidRPr="00781567">
              <w:rPr>
                <w:color w:val="002060"/>
              </w:rPr>
              <w:t xml:space="preserve">(ACQUALAGNA CALCIO C 5) </w:t>
            </w:r>
          </w:p>
        </w:tc>
        <w:tc>
          <w:tcPr>
            <w:tcW w:w="800" w:type="dxa"/>
            <w:tcMar>
              <w:top w:w="20" w:type="dxa"/>
              <w:left w:w="20" w:type="dxa"/>
              <w:bottom w:w="20" w:type="dxa"/>
              <w:right w:w="20" w:type="dxa"/>
            </w:tcMar>
            <w:vAlign w:val="center"/>
            <w:hideMark/>
          </w:tcPr>
          <w:p w14:paraId="49F1456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800B48C" w14:textId="77777777" w:rsidR="00584AD0" w:rsidRPr="00781567" w:rsidRDefault="00584AD0" w:rsidP="0053090A">
            <w:pPr>
              <w:pStyle w:val="movimento"/>
              <w:rPr>
                <w:color w:val="002060"/>
              </w:rPr>
            </w:pPr>
            <w:r w:rsidRPr="00781567">
              <w:rPr>
                <w:color w:val="002060"/>
              </w:rPr>
              <w:t>FINI DANIELE</w:t>
            </w:r>
          </w:p>
        </w:tc>
        <w:tc>
          <w:tcPr>
            <w:tcW w:w="2200" w:type="dxa"/>
            <w:tcMar>
              <w:top w:w="20" w:type="dxa"/>
              <w:left w:w="20" w:type="dxa"/>
              <w:bottom w:w="20" w:type="dxa"/>
              <w:right w:w="20" w:type="dxa"/>
            </w:tcMar>
            <w:vAlign w:val="center"/>
            <w:hideMark/>
          </w:tcPr>
          <w:p w14:paraId="5E1B2BCF" w14:textId="77777777" w:rsidR="00584AD0" w:rsidRPr="00781567" w:rsidRDefault="00584AD0" w:rsidP="0053090A">
            <w:pPr>
              <w:pStyle w:val="movimento2"/>
              <w:rPr>
                <w:color w:val="002060"/>
              </w:rPr>
            </w:pPr>
            <w:r w:rsidRPr="00781567">
              <w:rPr>
                <w:color w:val="002060"/>
              </w:rPr>
              <w:t xml:space="preserve">(ACQUALAGNA CALCIO C 5) </w:t>
            </w:r>
          </w:p>
        </w:tc>
      </w:tr>
      <w:tr w:rsidR="00584AD0" w:rsidRPr="00781567" w14:paraId="0EA2E252" w14:textId="77777777" w:rsidTr="0053090A">
        <w:tc>
          <w:tcPr>
            <w:tcW w:w="2200" w:type="dxa"/>
            <w:tcMar>
              <w:top w:w="20" w:type="dxa"/>
              <w:left w:w="20" w:type="dxa"/>
              <w:bottom w:w="20" w:type="dxa"/>
              <w:right w:w="20" w:type="dxa"/>
            </w:tcMar>
            <w:vAlign w:val="center"/>
            <w:hideMark/>
          </w:tcPr>
          <w:p w14:paraId="074E133A" w14:textId="77777777" w:rsidR="00584AD0" w:rsidRPr="00781567" w:rsidRDefault="00584AD0" w:rsidP="0053090A">
            <w:pPr>
              <w:pStyle w:val="movimento"/>
              <w:rPr>
                <w:color w:val="002060"/>
              </w:rPr>
            </w:pPr>
            <w:r w:rsidRPr="00781567">
              <w:rPr>
                <w:color w:val="002060"/>
              </w:rPr>
              <w:t>MARSILI FILIPPO</w:t>
            </w:r>
          </w:p>
        </w:tc>
        <w:tc>
          <w:tcPr>
            <w:tcW w:w="2200" w:type="dxa"/>
            <w:tcMar>
              <w:top w:w="20" w:type="dxa"/>
              <w:left w:w="20" w:type="dxa"/>
              <w:bottom w:w="20" w:type="dxa"/>
              <w:right w:w="20" w:type="dxa"/>
            </w:tcMar>
            <w:vAlign w:val="center"/>
            <w:hideMark/>
          </w:tcPr>
          <w:p w14:paraId="59444C38" w14:textId="77777777" w:rsidR="00584AD0" w:rsidRPr="00781567" w:rsidRDefault="00584AD0" w:rsidP="0053090A">
            <w:pPr>
              <w:pStyle w:val="movimento2"/>
              <w:rPr>
                <w:color w:val="002060"/>
              </w:rPr>
            </w:pPr>
            <w:r w:rsidRPr="00781567">
              <w:rPr>
                <w:color w:val="002060"/>
              </w:rPr>
              <w:t xml:space="preserve">(ACQUALAGNA CALCIO C 5) </w:t>
            </w:r>
          </w:p>
        </w:tc>
        <w:tc>
          <w:tcPr>
            <w:tcW w:w="800" w:type="dxa"/>
            <w:tcMar>
              <w:top w:w="20" w:type="dxa"/>
              <w:left w:w="20" w:type="dxa"/>
              <w:bottom w:w="20" w:type="dxa"/>
              <w:right w:w="20" w:type="dxa"/>
            </w:tcMar>
            <w:vAlign w:val="center"/>
            <w:hideMark/>
          </w:tcPr>
          <w:p w14:paraId="2C2CEA5E"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227F2D0" w14:textId="77777777" w:rsidR="00584AD0" w:rsidRPr="00781567" w:rsidRDefault="00584AD0" w:rsidP="0053090A">
            <w:pPr>
              <w:pStyle w:val="movimento"/>
              <w:rPr>
                <w:color w:val="002060"/>
              </w:rPr>
            </w:pPr>
            <w:r w:rsidRPr="00781567">
              <w:rPr>
                <w:color w:val="002060"/>
              </w:rPr>
              <w:t>MATTEUCCI EDOARDO</w:t>
            </w:r>
          </w:p>
        </w:tc>
        <w:tc>
          <w:tcPr>
            <w:tcW w:w="2200" w:type="dxa"/>
            <w:tcMar>
              <w:top w:w="20" w:type="dxa"/>
              <w:left w:w="20" w:type="dxa"/>
              <w:bottom w:w="20" w:type="dxa"/>
              <w:right w:w="20" w:type="dxa"/>
            </w:tcMar>
            <w:vAlign w:val="center"/>
            <w:hideMark/>
          </w:tcPr>
          <w:p w14:paraId="619AE728" w14:textId="77777777" w:rsidR="00584AD0" w:rsidRPr="00781567" w:rsidRDefault="00584AD0" w:rsidP="0053090A">
            <w:pPr>
              <w:pStyle w:val="movimento2"/>
              <w:rPr>
                <w:color w:val="002060"/>
              </w:rPr>
            </w:pPr>
            <w:r w:rsidRPr="00781567">
              <w:rPr>
                <w:color w:val="002060"/>
              </w:rPr>
              <w:t xml:space="preserve">(ACQUALAGNA CALCIO C 5) </w:t>
            </w:r>
          </w:p>
        </w:tc>
      </w:tr>
      <w:tr w:rsidR="00584AD0" w:rsidRPr="00781567" w14:paraId="1D4A4C51" w14:textId="77777777" w:rsidTr="0053090A">
        <w:tc>
          <w:tcPr>
            <w:tcW w:w="2200" w:type="dxa"/>
            <w:tcMar>
              <w:top w:w="20" w:type="dxa"/>
              <w:left w:w="20" w:type="dxa"/>
              <w:bottom w:w="20" w:type="dxa"/>
              <w:right w:w="20" w:type="dxa"/>
            </w:tcMar>
            <w:vAlign w:val="center"/>
            <w:hideMark/>
          </w:tcPr>
          <w:p w14:paraId="19D10FC6" w14:textId="77777777" w:rsidR="00584AD0" w:rsidRPr="00781567" w:rsidRDefault="00584AD0" w:rsidP="0053090A">
            <w:pPr>
              <w:pStyle w:val="movimento"/>
              <w:rPr>
                <w:color w:val="002060"/>
              </w:rPr>
            </w:pPr>
            <w:r w:rsidRPr="00781567">
              <w:rPr>
                <w:color w:val="002060"/>
              </w:rPr>
              <w:t>MONTEFUSCO LEONARDO</w:t>
            </w:r>
          </w:p>
        </w:tc>
        <w:tc>
          <w:tcPr>
            <w:tcW w:w="2200" w:type="dxa"/>
            <w:tcMar>
              <w:top w:w="20" w:type="dxa"/>
              <w:left w:w="20" w:type="dxa"/>
              <w:bottom w:w="20" w:type="dxa"/>
              <w:right w:w="20" w:type="dxa"/>
            </w:tcMar>
            <w:vAlign w:val="center"/>
            <w:hideMark/>
          </w:tcPr>
          <w:p w14:paraId="0456EA50" w14:textId="77777777" w:rsidR="00584AD0" w:rsidRPr="00781567" w:rsidRDefault="00584AD0" w:rsidP="0053090A">
            <w:pPr>
              <w:pStyle w:val="movimento2"/>
              <w:rPr>
                <w:color w:val="002060"/>
              </w:rPr>
            </w:pPr>
            <w:r w:rsidRPr="00781567">
              <w:rPr>
                <w:color w:val="002060"/>
              </w:rPr>
              <w:t xml:space="preserve">(AURORA TREIA) </w:t>
            </w:r>
          </w:p>
        </w:tc>
        <w:tc>
          <w:tcPr>
            <w:tcW w:w="800" w:type="dxa"/>
            <w:tcMar>
              <w:top w:w="20" w:type="dxa"/>
              <w:left w:w="20" w:type="dxa"/>
              <w:bottom w:w="20" w:type="dxa"/>
              <w:right w:w="20" w:type="dxa"/>
            </w:tcMar>
            <w:vAlign w:val="center"/>
            <w:hideMark/>
          </w:tcPr>
          <w:p w14:paraId="1567A833"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4AC7BA7" w14:textId="77777777" w:rsidR="00584AD0" w:rsidRPr="00781567" w:rsidRDefault="00584AD0" w:rsidP="0053090A">
            <w:pPr>
              <w:pStyle w:val="movimento"/>
              <w:rPr>
                <w:color w:val="002060"/>
              </w:rPr>
            </w:pPr>
            <w:r w:rsidRPr="00781567">
              <w:rPr>
                <w:color w:val="002060"/>
              </w:rPr>
              <w:t>PASQUI GIACOMO</w:t>
            </w:r>
          </w:p>
        </w:tc>
        <w:tc>
          <w:tcPr>
            <w:tcW w:w="2200" w:type="dxa"/>
            <w:tcMar>
              <w:top w:w="20" w:type="dxa"/>
              <w:left w:w="20" w:type="dxa"/>
              <w:bottom w:w="20" w:type="dxa"/>
              <w:right w:w="20" w:type="dxa"/>
            </w:tcMar>
            <w:vAlign w:val="center"/>
            <w:hideMark/>
          </w:tcPr>
          <w:p w14:paraId="28108851" w14:textId="77777777" w:rsidR="00584AD0" w:rsidRPr="00781567" w:rsidRDefault="00584AD0" w:rsidP="0053090A">
            <w:pPr>
              <w:pStyle w:val="movimento2"/>
              <w:rPr>
                <w:color w:val="002060"/>
              </w:rPr>
            </w:pPr>
            <w:r w:rsidRPr="00781567">
              <w:rPr>
                <w:color w:val="002060"/>
              </w:rPr>
              <w:t xml:space="preserve">(AVENALE) </w:t>
            </w:r>
          </w:p>
        </w:tc>
      </w:tr>
      <w:tr w:rsidR="00584AD0" w:rsidRPr="00781567" w14:paraId="2CB43874" w14:textId="77777777" w:rsidTr="0053090A">
        <w:tc>
          <w:tcPr>
            <w:tcW w:w="2200" w:type="dxa"/>
            <w:tcMar>
              <w:top w:w="20" w:type="dxa"/>
              <w:left w:w="20" w:type="dxa"/>
              <w:bottom w:w="20" w:type="dxa"/>
              <w:right w:w="20" w:type="dxa"/>
            </w:tcMar>
            <w:vAlign w:val="center"/>
            <w:hideMark/>
          </w:tcPr>
          <w:p w14:paraId="465E7E71" w14:textId="77777777" w:rsidR="00584AD0" w:rsidRPr="00781567" w:rsidRDefault="00584AD0" w:rsidP="0053090A">
            <w:pPr>
              <w:pStyle w:val="movimento"/>
              <w:rPr>
                <w:color w:val="002060"/>
              </w:rPr>
            </w:pPr>
            <w:r w:rsidRPr="00781567">
              <w:rPr>
                <w:color w:val="002060"/>
              </w:rPr>
              <w:t>APRUZZESE LORENZO</w:t>
            </w:r>
          </w:p>
        </w:tc>
        <w:tc>
          <w:tcPr>
            <w:tcW w:w="2200" w:type="dxa"/>
            <w:tcMar>
              <w:top w:w="20" w:type="dxa"/>
              <w:left w:w="20" w:type="dxa"/>
              <w:bottom w:w="20" w:type="dxa"/>
              <w:right w:w="20" w:type="dxa"/>
            </w:tcMar>
            <w:vAlign w:val="center"/>
            <w:hideMark/>
          </w:tcPr>
          <w:p w14:paraId="322585AD" w14:textId="77777777" w:rsidR="00584AD0" w:rsidRPr="00781567" w:rsidRDefault="00584AD0" w:rsidP="0053090A">
            <w:pPr>
              <w:pStyle w:val="movimento2"/>
              <w:rPr>
                <w:color w:val="002060"/>
              </w:rPr>
            </w:pPr>
            <w:r w:rsidRPr="00781567">
              <w:rPr>
                <w:color w:val="002060"/>
              </w:rPr>
              <w:t xml:space="preserve">(C.U.S. CAMERINO A.S.D.) </w:t>
            </w:r>
          </w:p>
        </w:tc>
        <w:tc>
          <w:tcPr>
            <w:tcW w:w="800" w:type="dxa"/>
            <w:tcMar>
              <w:top w:w="20" w:type="dxa"/>
              <w:left w:w="20" w:type="dxa"/>
              <w:bottom w:w="20" w:type="dxa"/>
              <w:right w:w="20" w:type="dxa"/>
            </w:tcMar>
            <w:vAlign w:val="center"/>
            <w:hideMark/>
          </w:tcPr>
          <w:p w14:paraId="64860268"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4173158" w14:textId="77777777" w:rsidR="00584AD0" w:rsidRPr="00781567" w:rsidRDefault="00584AD0" w:rsidP="0053090A">
            <w:pPr>
              <w:pStyle w:val="movimento"/>
              <w:rPr>
                <w:color w:val="002060"/>
              </w:rPr>
            </w:pPr>
            <w:r w:rsidRPr="00781567">
              <w:rPr>
                <w:color w:val="002060"/>
              </w:rPr>
              <w:t>CIAVATTINI FILIPPO</w:t>
            </w:r>
          </w:p>
        </w:tc>
        <w:tc>
          <w:tcPr>
            <w:tcW w:w="2200" w:type="dxa"/>
            <w:tcMar>
              <w:top w:w="20" w:type="dxa"/>
              <w:left w:w="20" w:type="dxa"/>
              <w:bottom w:w="20" w:type="dxa"/>
              <w:right w:w="20" w:type="dxa"/>
            </w:tcMar>
            <w:vAlign w:val="center"/>
            <w:hideMark/>
          </w:tcPr>
          <w:p w14:paraId="08CC9D1E" w14:textId="77777777" w:rsidR="00584AD0" w:rsidRPr="00781567" w:rsidRDefault="00584AD0" w:rsidP="0053090A">
            <w:pPr>
              <w:pStyle w:val="movimento2"/>
              <w:rPr>
                <w:color w:val="002060"/>
              </w:rPr>
            </w:pPr>
            <w:r w:rsidRPr="00781567">
              <w:rPr>
                <w:color w:val="002060"/>
              </w:rPr>
              <w:t xml:space="preserve">(C.U.S. CAMERINO A.S.D.) </w:t>
            </w:r>
          </w:p>
        </w:tc>
      </w:tr>
      <w:tr w:rsidR="00584AD0" w:rsidRPr="00781567" w14:paraId="12618E9A" w14:textId="77777777" w:rsidTr="0053090A">
        <w:tc>
          <w:tcPr>
            <w:tcW w:w="2200" w:type="dxa"/>
            <w:tcMar>
              <w:top w:w="20" w:type="dxa"/>
              <w:left w:w="20" w:type="dxa"/>
              <w:bottom w:w="20" w:type="dxa"/>
              <w:right w:w="20" w:type="dxa"/>
            </w:tcMar>
            <w:vAlign w:val="center"/>
            <w:hideMark/>
          </w:tcPr>
          <w:p w14:paraId="18E68898" w14:textId="77777777" w:rsidR="00584AD0" w:rsidRPr="00781567" w:rsidRDefault="00584AD0" w:rsidP="0053090A">
            <w:pPr>
              <w:pStyle w:val="movimento"/>
              <w:rPr>
                <w:color w:val="002060"/>
              </w:rPr>
            </w:pPr>
            <w:r w:rsidRPr="00781567">
              <w:rPr>
                <w:color w:val="002060"/>
              </w:rPr>
              <w:t>IMMOBILE SALVATORE</w:t>
            </w:r>
          </w:p>
        </w:tc>
        <w:tc>
          <w:tcPr>
            <w:tcW w:w="2200" w:type="dxa"/>
            <w:tcMar>
              <w:top w:w="20" w:type="dxa"/>
              <w:left w:w="20" w:type="dxa"/>
              <w:bottom w:w="20" w:type="dxa"/>
              <w:right w:w="20" w:type="dxa"/>
            </w:tcMar>
            <w:vAlign w:val="center"/>
            <w:hideMark/>
          </w:tcPr>
          <w:p w14:paraId="5F12E983" w14:textId="77777777" w:rsidR="00584AD0" w:rsidRPr="00781567" w:rsidRDefault="00584AD0" w:rsidP="0053090A">
            <w:pPr>
              <w:pStyle w:val="movimento2"/>
              <w:rPr>
                <w:color w:val="002060"/>
              </w:rPr>
            </w:pPr>
            <w:r w:rsidRPr="00781567">
              <w:rPr>
                <w:color w:val="002060"/>
              </w:rPr>
              <w:t xml:space="preserve">(CALCETTO NUMANA) </w:t>
            </w:r>
          </w:p>
        </w:tc>
        <w:tc>
          <w:tcPr>
            <w:tcW w:w="800" w:type="dxa"/>
            <w:tcMar>
              <w:top w:w="20" w:type="dxa"/>
              <w:left w:w="20" w:type="dxa"/>
              <w:bottom w:w="20" w:type="dxa"/>
              <w:right w:w="20" w:type="dxa"/>
            </w:tcMar>
            <w:vAlign w:val="center"/>
            <w:hideMark/>
          </w:tcPr>
          <w:p w14:paraId="73952C9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CDB98AF" w14:textId="77777777" w:rsidR="00584AD0" w:rsidRPr="00781567" w:rsidRDefault="00584AD0" w:rsidP="0053090A">
            <w:pPr>
              <w:pStyle w:val="movimento"/>
              <w:rPr>
                <w:color w:val="002060"/>
              </w:rPr>
            </w:pPr>
            <w:r w:rsidRPr="00781567">
              <w:rPr>
                <w:color w:val="002060"/>
              </w:rPr>
              <w:t>MORGANTI JONATHAN</w:t>
            </w:r>
          </w:p>
        </w:tc>
        <w:tc>
          <w:tcPr>
            <w:tcW w:w="2200" w:type="dxa"/>
            <w:tcMar>
              <w:top w:w="20" w:type="dxa"/>
              <w:left w:w="20" w:type="dxa"/>
              <w:bottom w:w="20" w:type="dxa"/>
              <w:right w:w="20" w:type="dxa"/>
            </w:tcMar>
            <w:vAlign w:val="center"/>
            <w:hideMark/>
          </w:tcPr>
          <w:p w14:paraId="4F7D3B87" w14:textId="77777777" w:rsidR="00584AD0" w:rsidRPr="00781567" w:rsidRDefault="00584AD0" w:rsidP="0053090A">
            <w:pPr>
              <w:pStyle w:val="movimento2"/>
              <w:rPr>
                <w:color w:val="002060"/>
              </w:rPr>
            </w:pPr>
            <w:r w:rsidRPr="00781567">
              <w:rPr>
                <w:color w:val="002060"/>
              </w:rPr>
              <w:t xml:space="preserve">(CASTRUM LAURI) </w:t>
            </w:r>
          </w:p>
        </w:tc>
      </w:tr>
      <w:tr w:rsidR="00584AD0" w:rsidRPr="00781567" w14:paraId="0F81DF68" w14:textId="77777777" w:rsidTr="0053090A">
        <w:tc>
          <w:tcPr>
            <w:tcW w:w="2200" w:type="dxa"/>
            <w:tcMar>
              <w:top w:w="20" w:type="dxa"/>
              <w:left w:w="20" w:type="dxa"/>
              <w:bottom w:w="20" w:type="dxa"/>
              <w:right w:w="20" w:type="dxa"/>
            </w:tcMar>
            <w:vAlign w:val="center"/>
            <w:hideMark/>
          </w:tcPr>
          <w:p w14:paraId="43A85448" w14:textId="77777777" w:rsidR="00584AD0" w:rsidRPr="00781567" w:rsidRDefault="00584AD0" w:rsidP="0053090A">
            <w:pPr>
              <w:pStyle w:val="movimento"/>
              <w:rPr>
                <w:color w:val="002060"/>
              </w:rPr>
            </w:pPr>
            <w:r w:rsidRPr="00781567">
              <w:rPr>
                <w:color w:val="002060"/>
              </w:rPr>
              <w:t>BALDARELLI ANDREA</w:t>
            </w:r>
          </w:p>
        </w:tc>
        <w:tc>
          <w:tcPr>
            <w:tcW w:w="2200" w:type="dxa"/>
            <w:tcMar>
              <w:top w:w="20" w:type="dxa"/>
              <w:left w:w="20" w:type="dxa"/>
              <w:bottom w:w="20" w:type="dxa"/>
              <w:right w:w="20" w:type="dxa"/>
            </w:tcMar>
            <w:vAlign w:val="center"/>
            <w:hideMark/>
          </w:tcPr>
          <w:p w14:paraId="2BB619AF" w14:textId="77777777" w:rsidR="00584AD0" w:rsidRPr="00781567" w:rsidRDefault="00584AD0" w:rsidP="0053090A">
            <w:pPr>
              <w:pStyle w:val="movimento2"/>
              <w:rPr>
                <w:color w:val="002060"/>
              </w:rPr>
            </w:pPr>
            <w:r w:rsidRPr="00781567">
              <w:rPr>
                <w:color w:val="002060"/>
              </w:rPr>
              <w:t>(</w:t>
            </w:r>
            <w:proofErr w:type="gramStart"/>
            <w:r w:rsidRPr="00781567">
              <w:rPr>
                <w:color w:val="002060"/>
              </w:rPr>
              <w:t>CITTA</w:t>
            </w:r>
            <w:proofErr w:type="gramEnd"/>
            <w:r w:rsidRPr="00781567">
              <w:rPr>
                <w:color w:val="002060"/>
              </w:rPr>
              <w:t xml:space="preserve"> DI OSTRA) </w:t>
            </w:r>
          </w:p>
        </w:tc>
        <w:tc>
          <w:tcPr>
            <w:tcW w:w="800" w:type="dxa"/>
            <w:tcMar>
              <w:top w:w="20" w:type="dxa"/>
              <w:left w:w="20" w:type="dxa"/>
              <w:bottom w:w="20" w:type="dxa"/>
              <w:right w:w="20" w:type="dxa"/>
            </w:tcMar>
            <w:vAlign w:val="center"/>
            <w:hideMark/>
          </w:tcPr>
          <w:p w14:paraId="04042C04"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F1935F9" w14:textId="77777777" w:rsidR="00584AD0" w:rsidRPr="00781567" w:rsidRDefault="00584AD0" w:rsidP="0053090A">
            <w:pPr>
              <w:pStyle w:val="movimento"/>
              <w:rPr>
                <w:color w:val="002060"/>
              </w:rPr>
            </w:pPr>
            <w:r w:rsidRPr="00781567">
              <w:rPr>
                <w:color w:val="002060"/>
              </w:rPr>
              <w:t>BOMBAGIONI ALESSIO</w:t>
            </w:r>
          </w:p>
        </w:tc>
        <w:tc>
          <w:tcPr>
            <w:tcW w:w="2200" w:type="dxa"/>
            <w:tcMar>
              <w:top w:w="20" w:type="dxa"/>
              <w:left w:w="20" w:type="dxa"/>
              <w:bottom w:w="20" w:type="dxa"/>
              <w:right w:w="20" w:type="dxa"/>
            </w:tcMar>
            <w:vAlign w:val="center"/>
            <w:hideMark/>
          </w:tcPr>
          <w:p w14:paraId="753864D9" w14:textId="77777777" w:rsidR="00584AD0" w:rsidRPr="00781567" w:rsidRDefault="00584AD0" w:rsidP="0053090A">
            <w:pPr>
              <w:pStyle w:val="movimento2"/>
              <w:rPr>
                <w:color w:val="002060"/>
              </w:rPr>
            </w:pPr>
            <w:r w:rsidRPr="00781567">
              <w:rPr>
                <w:color w:val="002060"/>
              </w:rPr>
              <w:t>(</w:t>
            </w:r>
            <w:proofErr w:type="gramStart"/>
            <w:r w:rsidRPr="00781567">
              <w:rPr>
                <w:color w:val="002060"/>
              </w:rPr>
              <w:t>CITTA</w:t>
            </w:r>
            <w:proofErr w:type="gramEnd"/>
            <w:r w:rsidRPr="00781567">
              <w:rPr>
                <w:color w:val="002060"/>
              </w:rPr>
              <w:t xml:space="preserve"> DI OSTRA) </w:t>
            </w:r>
          </w:p>
        </w:tc>
      </w:tr>
      <w:tr w:rsidR="00584AD0" w:rsidRPr="00781567" w14:paraId="7B695740" w14:textId="77777777" w:rsidTr="0053090A">
        <w:tc>
          <w:tcPr>
            <w:tcW w:w="2200" w:type="dxa"/>
            <w:tcMar>
              <w:top w:w="20" w:type="dxa"/>
              <w:left w:w="20" w:type="dxa"/>
              <w:bottom w:w="20" w:type="dxa"/>
              <w:right w:w="20" w:type="dxa"/>
            </w:tcMar>
            <w:vAlign w:val="center"/>
            <w:hideMark/>
          </w:tcPr>
          <w:p w14:paraId="046454F4" w14:textId="77777777" w:rsidR="00584AD0" w:rsidRPr="00781567" w:rsidRDefault="00584AD0" w:rsidP="0053090A">
            <w:pPr>
              <w:pStyle w:val="movimento"/>
              <w:rPr>
                <w:color w:val="002060"/>
              </w:rPr>
            </w:pPr>
            <w:r w:rsidRPr="00781567">
              <w:rPr>
                <w:color w:val="002060"/>
              </w:rPr>
              <w:t>PIERPAOLI MATTEO</w:t>
            </w:r>
          </w:p>
        </w:tc>
        <w:tc>
          <w:tcPr>
            <w:tcW w:w="2200" w:type="dxa"/>
            <w:tcMar>
              <w:top w:w="20" w:type="dxa"/>
              <w:left w:w="20" w:type="dxa"/>
              <w:bottom w:w="20" w:type="dxa"/>
              <w:right w:w="20" w:type="dxa"/>
            </w:tcMar>
            <w:vAlign w:val="center"/>
            <w:hideMark/>
          </w:tcPr>
          <w:p w14:paraId="181BC2A6" w14:textId="77777777" w:rsidR="00584AD0" w:rsidRPr="00781567" w:rsidRDefault="00584AD0" w:rsidP="0053090A">
            <w:pPr>
              <w:pStyle w:val="movimento2"/>
              <w:rPr>
                <w:color w:val="002060"/>
              </w:rPr>
            </w:pPr>
            <w:r w:rsidRPr="00781567">
              <w:rPr>
                <w:color w:val="002060"/>
              </w:rPr>
              <w:t>(</w:t>
            </w:r>
            <w:proofErr w:type="gramStart"/>
            <w:r w:rsidRPr="00781567">
              <w:rPr>
                <w:color w:val="002060"/>
              </w:rPr>
              <w:t>CITTA</w:t>
            </w:r>
            <w:proofErr w:type="gramEnd"/>
            <w:r w:rsidRPr="00781567">
              <w:rPr>
                <w:color w:val="002060"/>
              </w:rPr>
              <w:t xml:space="preserve"> DI OSTRA) </w:t>
            </w:r>
          </w:p>
        </w:tc>
        <w:tc>
          <w:tcPr>
            <w:tcW w:w="800" w:type="dxa"/>
            <w:tcMar>
              <w:top w:w="20" w:type="dxa"/>
              <w:left w:w="20" w:type="dxa"/>
              <w:bottom w:w="20" w:type="dxa"/>
              <w:right w:w="20" w:type="dxa"/>
            </w:tcMar>
            <w:vAlign w:val="center"/>
            <w:hideMark/>
          </w:tcPr>
          <w:p w14:paraId="7C072202"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8B0A069" w14:textId="77777777" w:rsidR="00584AD0" w:rsidRPr="00781567" w:rsidRDefault="00584AD0" w:rsidP="0053090A">
            <w:pPr>
              <w:pStyle w:val="movimento"/>
              <w:rPr>
                <w:color w:val="002060"/>
              </w:rPr>
            </w:pPr>
            <w:r w:rsidRPr="00781567">
              <w:rPr>
                <w:color w:val="002060"/>
              </w:rPr>
              <w:t>CROCI MATTEO</w:t>
            </w:r>
          </w:p>
        </w:tc>
        <w:tc>
          <w:tcPr>
            <w:tcW w:w="2200" w:type="dxa"/>
            <w:tcMar>
              <w:top w:w="20" w:type="dxa"/>
              <w:left w:w="20" w:type="dxa"/>
              <w:bottom w:w="20" w:type="dxa"/>
              <w:right w:w="20" w:type="dxa"/>
            </w:tcMar>
            <w:vAlign w:val="center"/>
            <w:hideMark/>
          </w:tcPr>
          <w:p w14:paraId="6B06B562" w14:textId="77777777" w:rsidR="00584AD0" w:rsidRPr="00781567" w:rsidRDefault="00584AD0" w:rsidP="0053090A">
            <w:pPr>
              <w:pStyle w:val="movimento2"/>
              <w:rPr>
                <w:color w:val="002060"/>
              </w:rPr>
            </w:pPr>
            <w:r w:rsidRPr="00781567">
              <w:rPr>
                <w:color w:val="002060"/>
              </w:rPr>
              <w:t xml:space="preserve">(CSI STELLA A.S.D.) </w:t>
            </w:r>
          </w:p>
        </w:tc>
      </w:tr>
      <w:tr w:rsidR="00584AD0" w:rsidRPr="00781567" w14:paraId="4C95D4E0" w14:textId="77777777" w:rsidTr="0053090A">
        <w:tc>
          <w:tcPr>
            <w:tcW w:w="2200" w:type="dxa"/>
            <w:tcMar>
              <w:top w:w="20" w:type="dxa"/>
              <w:left w:w="20" w:type="dxa"/>
              <w:bottom w:w="20" w:type="dxa"/>
              <w:right w:w="20" w:type="dxa"/>
            </w:tcMar>
            <w:vAlign w:val="center"/>
            <w:hideMark/>
          </w:tcPr>
          <w:p w14:paraId="13452CC3" w14:textId="77777777" w:rsidR="00584AD0" w:rsidRPr="00781567" w:rsidRDefault="00584AD0" w:rsidP="0053090A">
            <w:pPr>
              <w:pStyle w:val="movimento"/>
              <w:rPr>
                <w:color w:val="002060"/>
              </w:rPr>
            </w:pPr>
            <w:r w:rsidRPr="00781567">
              <w:rPr>
                <w:color w:val="002060"/>
              </w:rPr>
              <w:t>FELICIONI MICHELE</w:t>
            </w:r>
          </w:p>
        </w:tc>
        <w:tc>
          <w:tcPr>
            <w:tcW w:w="2200" w:type="dxa"/>
            <w:tcMar>
              <w:top w:w="20" w:type="dxa"/>
              <w:left w:w="20" w:type="dxa"/>
              <w:bottom w:w="20" w:type="dxa"/>
              <w:right w:w="20" w:type="dxa"/>
            </w:tcMar>
            <w:vAlign w:val="center"/>
            <w:hideMark/>
          </w:tcPr>
          <w:p w14:paraId="5FD2E7B7" w14:textId="77777777" w:rsidR="00584AD0" w:rsidRPr="00781567" w:rsidRDefault="00584AD0" w:rsidP="0053090A">
            <w:pPr>
              <w:pStyle w:val="movimento2"/>
              <w:rPr>
                <w:color w:val="002060"/>
              </w:rPr>
            </w:pPr>
            <w:r w:rsidRPr="00781567">
              <w:rPr>
                <w:color w:val="002060"/>
              </w:rPr>
              <w:t xml:space="preserve">(CSI STELLA A.S.D.) </w:t>
            </w:r>
          </w:p>
        </w:tc>
        <w:tc>
          <w:tcPr>
            <w:tcW w:w="800" w:type="dxa"/>
            <w:tcMar>
              <w:top w:w="20" w:type="dxa"/>
              <w:left w:w="20" w:type="dxa"/>
              <w:bottom w:w="20" w:type="dxa"/>
              <w:right w:w="20" w:type="dxa"/>
            </w:tcMar>
            <w:vAlign w:val="center"/>
            <w:hideMark/>
          </w:tcPr>
          <w:p w14:paraId="39103E22"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F2C7259" w14:textId="77777777" w:rsidR="00584AD0" w:rsidRPr="00781567" w:rsidRDefault="00584AD0" w:rsidP="0053090A">
            <w:pPr>
              <w:pStyle w:val="movimento"/>
              <w:rPr>
                <w:color w:val="002060"/>
              </w:rPr>
            </w:pPr>
            <w:r w:rsidRPr="00781567">
              <w:rPr>
                <w:color w:val="002060"/>
              </w:rPr>
              <w:t>LOSANI ALFREDO</w:t>
            </w:r>
          </w:p>
        </w:tc>
        <w:tc>
          <w:tcPr>
            <w:tcW w:w="2200" w:type="dxa"/>
            <w:tcMar>
              <w:top w:w="20" w:type="dxa"/>
              <w:left w:w="20" w:type="dxa"/>
              <w:bottom w:w="20" w:type="dxa"/>
              <w:right w:w="20" w:type="dxa"/>
            </w:tcMar>
            <w:vAlign w:val="center"/>
            <w:hideMark/>
          </w:tcPr>
          <w:p w14:paraId="272B8B90" w14:textId="77777777" w:rsidR="00584AD0" w:rsidRPr="00781567" w:rsidRDefault="00584AD0" w:rsidP="0053090A">
            <w:pPr>
              <w:pStyle w:val="movimento2"/>
              <w:rPr>
                <w:color w:val="002060"/>
              </w:rPr>
            </w:pPr>
            <w:r w:rsidRPr="00781567">
              <w:rPr>
                <w:color w:val="002060"/>
              </w:rPr>
              <w:t xml:space="preserve">(CSI STELLA A.S.D.) </w:t>
            </w:r>
          </w:p>
        </w:tc>
      </w:tr>
      <w:tr w:rsidR="00584AD0" w:rsidRPr="00781567" w14:paraId="7A26AF28" w14:textId="77777777" w:rsidTr="0053090A">
        <w:tc>
          <w:tcPr>
            <w:tcW w:w="2200" w:type="dxa"/>
            <w:tcMar>
              <w:top w:w="20" w:type="dxa"/>
              <w:left w:w="20" w:type="dxa"/>
              <w:bottom w:w="20" w:type="dxa"/>
              <w:right w:w="20" w:type="dxa"/>
            </w:tcMar>
            <w:vAlign w:val="center"/>
            <w:hideMark/>
          </w:tcPr>
          <w:p w14:paraId="2B146CBE" w14:textId="77777777" w:rsidR="00584AD0" w:rsidRPr="00781567" w:rsidRDefault="00584AD0" w:rsidP="0053090A">
            <w:pPr>
              <w:pStyle w:val="movimento"/>
              <w:rPr>
                <w:color w:val="002060"/>
              </w:rPr>
            </w:pPr>
            <w:r w:rsidRPr="00781567">
              <w:rPr>
                <w:color w:val="002060"/>
              </w:rPr>
              <w:t>MARINOZZI DIEGO</w:t>
            </w:r>
          </w:p>
        </w:tc>
        <w:tc>
          <w:tcPr>
            <w:tcW w:w="2200" w:type="dxa"/>
            <w:tcMar>
              <w:top w:w="20" w:type="dxa"/>
              <w:left w:w="20" w:type="dxa"/>
              <w:bottom w:w="20" w:type="dxa"/>
              <w:right w:w="20" w:type="dxa"/>
            </w:tcMar>
            <w:vAlign w:val="center"/>
            <w:hideMark/>
          </w:tcPr>
          <w:p w14:paraId="499C86EB" w14:textId="77777777" w:rsidR="00584AD0" w:rsidRPr="00781567" w:rsidRDefault="00584AD0" w:rsidP="0053090A">
            <w:pPr>
              <w:pStyle w:val="movimento2"/>
              <w:rPr>
                <w:color w:val="002060"/>
              </w:rPr>
            </w:pPr>
            <w:r w:rsidRPr="00781567">
              <w:rPr>
                <w:color w:val="002060"/>
              </w:rPr>
              <w:t xml:space="preserve">(FIGHT BULLS CORRIDONIA) </w:t>
            </w:r>
          </w:p>
        </w:tc>
        <w:tc>
          <w:tcPr>
            <w:tcW w:w="800" w:type="dxa"/>
            <w:tcMar>
              <w:top w:w="20" w:type="dxa"/>
              <w:left w:w="20" w:type="dxa"/>
              <w:bottom w:w="20" w:type="dxa"/>
              <w:right w:w="20" w:type="dxa"/>
            </w:tcMar>
            <w:vAlign w:val="center"/>
            <w:hideMark/>
          </w:tcPr>
          <w:p w14:paraId="14F0D3A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5F508FB" w14:textId="77777777" w:rsidR="00584AD0" w:rsidRPr="00781567" w:rsidRDefault="00584AD0" w:rsidP="0053090A">
            <w:pPr>
              <w:pStyle w:val="movimento"/>
              <w:rPr>
                <w:color w:val="002060"/>
              </w:rPr>
            </w:pPr>
            <w:r w:rsidRPr="00781567">
              <w:rPr>
                <w:color w:val="002060"/>
              </w:rPr>
              <w:t>MINCONE RAMON</w:t>
            </w:r>
          </w:p>
        </w:tc>
        <w:tc>
          <w:tcPr>
            <w:tcW w:w="2200" w:type="dxa"/>
            <w:tcMar>
              <w:top w:w="20" w:type="dxa"/>
              <w:left w:w="20" w:type="dxa"/>
              <w:bottom w:w="20" w:type="dxa"/>
              <w:right w:w="20" w:type="dxa"/>
            </w:tcMar>
            <w:vAlign w:val="center"/>
            <w:hideMark/>
          </w:tcPr>
          <w:p w14:paraId="5466786C" w14:textId="77777777" w:rsidR="00584AD0" w:rsidRPr="00781567" w:rsidRDefault="00584AD0" w:rsidP="0053090A">
            <w:pPr>
              <w:pStyle w:val="movimento2"/>
              <w:rPr>
                <w:color w:val="002060"/>
              </w:rPr>
            </w:pPr>
            <w:r w:rsidRPr="00781567">
              <w:rPr>
                <w:color w:val="002060"/>
              </w:rPr>
              <w:t xml:space="preserve">(FIGHT BULLS CORRIDONIA) </w:t>
            </w:r>
          </w:p>
        </w:tc>
      </w:tr>
      <w:tr w:rsidR="00584AD0" w:rsidRPr="00781567" w14:paraId="3FD8DEBF" w14:textId="77777777" w:rsidTr="0053090A">
        <w:tc>
          <w:tcPr>
            <w:tcW w:w="2200" w:type="dxa"/>
            <w:tcMar>
              <w:top w:w="20" w:type="dxa"/>
              <w:left w:w="20" w:type="dxa"/>
              <w:bottom w:w="20" w:type="dxa"/>
              <w:right w:w="20" w:type="dxa"/>
            </w:tcMar>
            <w:vAlign w:val="center"/>
            <w:hideMark/>
          </w:tcPr>
          <w:p w14:paraId="391A8F43" w14:textId="77777777" w:rsidR="00584AD0" w:rsidRPr="00781567" w:rsidRDefault="00584AD0" w:rsidP="0053090A">
            <w:pPr>
              <w:pStyle w:val="movimento"/>
              <w:rPr>
                <w:color w:val="002060"/>
              </w:rPr>
            </w:pPr>
            <w:r w:rsidRPr="00781567">
              <w:rPr>
                <w:color w:val="002060"/>
              </w:rPr>
              <w:t>SAMPAOLESI EMILIANO</w:t>
            </w:r>
          </w:p>
        </w:tc>
        <w:tc>
          <w:tcPr>
            <w:tcW w:w="2200" w:type="dxa"/>
            <w:tcMar>
              <w:top w:w="20" w:type="dxa"/>
              <w:left w:w="20" w:type="dxa"/>
              <w:bottom w:w="20" w:type="dxa"/>
              <w:right w:w="20" w:type="dxa"/>
            </w:tcMar>
            <w:vAlign w:val="center"/>
            <w:hideMark/>
          </w:tcPr>
          <w:p w14:paraId="4AF6CF63" w14:textId="77777777" w:rsidR="00584AD0" w:rsidRPr="00781567" w:rsidRDefault="00584AD0" w:rsidP="0053090A">
            <w:pPr>
              <w:pStyle w:val="movimento2"/>
              <w:rPr>
                <w:color w:val="002060"/>
              </w:rPr>
            </w:pPr>
            <w:r w:rsidRPr="00781567">
              <w:rPr>
                <w:color w:val="002060"/>
              </w:rPr>
              <w:t xml:space="preserve">(FUTSAL CASTELFIDARDO) </w:t>
            </w:r>
          </w:p>
        </w:tc>
        <w:tc>
          <w:tcPr>
            <w:tcW w:w="800" w:type="dxa"/>
            <w:tcMar>
              <w:top w:w="20" w:type="dxa"/>
              <w:left w:w="20" w:type="dxa"/>
              <w:bottom w:w="20" w:type="dxa"/>
              <w:right w:w="20" w:type="dxa"/>
            </w:tcMar>
            <w:vAlign w:val="center"/>
            <w:hideMark/>
          </w:tcPr>
          <w:p w14:paraId="797EDED4"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1337715D" w14:textId="77777777" w:rsidR="00584AD0" w:rsidRPr="00781567" w:rsidRDefault="00584AD0" w:rsidP="0053090A">
            <w:pPr>
              <w:pStyle w:val="movimento"/>
              <w:rPr>
                <w:color w:val="002060"/>
              </w:rPr>
            </w:pPr>
            <w:r w:rsidRPr="00781567">
              <w:rPr>
                <w:color w:val="002060"/>
              </w:rPr>
              <w:t>MENCARELLI ANDREA</w:t>
            </w:r>
          </w:p>
        </w:tc>
        <w:tc>
          <w:tcPr>
            <w:tcW w:w="2200" w:type="dxa"/>
            <w:tcMar>
              <w:top w:w="20" w:type="dxa"/>
              <w:left w:w="20" w:type="dxa"/>
              <w:bottom w:w="20" w:type="dxa"/>
              <w:right w:w="20" w:type="dxa"/>
            </w:tcMar>
            <w:vAlign w:val="center"/>
            <w:hideMark/>
          </w:tcPr>
          <w:p w14:paraId="5104CA7C" w14:textId="77777777" w:rsidR="00584AD0" w:rsidRPr="00781567" w:rsidRDefault="00584AD0" w:rsidP="0053090A">
            <w:pPr>
              <w:pStyle w:val="movimento2"/>
              <w:rPr>
                <w:color w:val="002060"/>
              </w:rPr>
            </w:pPr>
            <w:r w:rsidRPr="00781567">
              <w:rPr>
                <w:color w:val="002060"/>
              </w:rPr>
              <w:t xml:space="preserve">(GIOVANI SANT IPPOLITO) </w:t>
            </w:r>
          </w:p>
        </w:tc>
      </w:tr>
      <w:tr w:rsidR="00584AD0" w:rsidRPr="00781567" w14:paraId="77B0D3B0" w14:textId="77777777" w:rsidTr="0053090A">
        <w:tc>
          <w:tcPr>
            <w:tcW w:w="2200" w:type="dxa"/>
            <w:tcMar>
              <w:top w:w="20" w:type="dxa"/>
              <w:left w:w="20" w:type="dxa"/>
              <w:bottom w:w="20" w:type="dxa"/>
              <w:right w:w="20" w:type="dxa"/>
            </w:tcMar>
            <w:vAlign w:val="center"/>
            <w:hideMark/>
          </w:tcPr>
          <w:p w14:paraId="7DE62E35" w14:textId="77777777" w:rsidR="00584AD0" w:rsidRPr="00781567" w:rsidRDefault="00584AD0" w:rsidP="0053090A">
            <w:pPr>
              <w:pStyle w:val="movimento"/>
              <w:rPr>
                <w:color w:val="002060"/>
              </w:rPr>
            </w:pPr>
            <w:r w:rsidRPr="00781567">
              <w:rPr>
                <w:color w:val="002060"/>
              </w:rPr>
              <w:t>LONZI ANDREA</w:t>
            </w:r>
          </w:p>
        </w:tc>
        <w:tc>
          <w:tcPr>
            <w:tcW w:w="2200" w:type="dxa"/>
            <w:tcMar>
              <w:top w:w="20" w:type="dxa"/>
              <w:left w:w="20" w:type="dxa"/>
              <w:bottom w:w="20" w:type="dxa"/>
              <w:right w:w="20" w:type="dxa"/>
            </w:tcMar>
            <w:vAlign w:val="center"/>
            <w:hideMark/>
          </w:tcPr>
          <w:p w14:paraId="0287ABE2" w14:textId="77777777" w:rsidR="00584AD0" w:rsidRPr="00781567" w:rsidRDefault="00584AD0" w:rsidP="0053090A">
            <w:pPr>
              <w:pStyle w:val="movimento2"/>
              <w:rPr>
                <w:color w:val="002060"/>
              </w:rPr>
            </w:pPr>
            <w:r w:rsidRPr="00781567">
              <w:rPr>
                <w:color w:val="002060"/>
              </w:rPr>
              <w:t xml:space="preserve">(GNANO 04) </w:t>
            </w:r>
          </w:p>
        </w:tc>
        <w:tc>
          <w:tcPr>
            <w:tcW w:w="800" w:type="dxa"/>
            <w:tcMar>
              <w:top w:w="20" w:type="dxa"/>
              <w:left w:w="20" w:type="dxa"/>
              <w:bottom w:w="20" w:type="dxa"/>
              <w:right w:w="20" w:type="dxa"/>
            </w:tcMar>
            <w:vAlign w:val="center"/>
            <w:hideMark/>
          </w:tcPr>
          <w:p w14:paraId="29D99DB2"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1C839008" w14:textId="77777777" w:rsidR="00584AD0" w:rsidRPr="00781567" w:rsidRDefault="00584AD0" w:rsidP="0053090A">
            <w:pPr>
              <w:pStyle w:val="movimento"/>
              <w:rPr>
                <w:color w:val="002060"/>
              </w:rPr>
            </w:pPr>
            <w:r w:rsidRPr="00781567">
              <w:rPr>
                <w:color w:val="002060"/>
              </w:rPr>
              <w:t>REBISCINI TOMMASO</w:t>
            </w:r>
          </w:p>
        </w:tc>
        <w:tc>
          <w:tcPr>
            <w:tcW w:w="2200" w:type="dxa"/>
            <w:tcMar>
              <w:top w:w="20" w:type="dxa"/>
              <w:left w:w="20" w:type="dxa"/>
              <w:bottom w:w="20" w:type="dxa"/>
              <w:right w:w="20" w:type="dxa"/>
            </w:tcMar>
            <w:vAlign w:val="center"/>
            <w:hideMark/>
          </w:tcPr>
          <w:p w14:paraId="7E394FA1" w14:textId="77777777" w:rsidR="00584AD0" w:rsidRPr="00781567" w:rsidRDefault="00584AD0" w:rsidP="0053090A">
            <w:pPr>
              <w:pStyle w:val="movimento2"/>
              <w:rPr>
                <w:color w:val="002060"/>
              </w:rPr>
            </w:pPr>
            <w:r w:rsidRPr="00781567">
              <w:rPr>
                <w:color w:val="002060"/>
              </w:rPr>
              <w:t xml:space="preserve">(POL.CAGLI SPORT ASSOCIATI) </w:t>
            </w:r>
          </w:p>
        </w:tc>
      </w:tr>
      <w:tr w:rsidR="00584AD0" w:rsidRPr="00781567" w14:paraId="5E139ECE" w14:textId="77777777" w:rsidTr="0053090A">
        <w:tc>
          <w:tcPr>
            <w:tcW w:w="2200" w:type="dxa"/>
            <w:tcMar>
              <w:top w:w="20" w:type="dxa"/>
              <w:left w:w="20" w:type="dxa"/>
              <w:bottom w:w="20" w:type="dxa"/>
              <w:right w:w="20" w:type="dxa"/>
            </w:tcMar>
            <w:vAlign w:val="center"/>
            <w:hideMark/>
          </w:tcPr>
          <w:p w14:paraId="55B5FF0C" w14:textId="77777777" w:rsidR="00584AD0" w:rsidRPr="00781567" w:rsidRDefault="00584AD0" w:rsidP="0053090A">
            <w:pPr>
              <w:pStyle w:val="movimento"/>
              <w:rPr>
                <w:color w:val="002060"/>
              </w:rPr>
            </w:pPr>
            <w:r w:rsidRPr="00781567">
              <w:rPr>
                <w:color w:val="002060"/>
              </w:rPr>
              <w:t>CATALDI ANDREA</w:t>
            </w:r>
          </w:p>
        </w:tc>
        <w:tc>
          <w:tcPr>
            <w:tcW w:w="2200" w:type="dxa"/>
            <w:tcMar>
              <w:top w:w="20" w:type="dxa"/>
              <w:left w:w="20" w:type="dxa"/>
              <w:bottom w:w="20" w:type="dxa"/>
              <w:right w:w="20" w:type="dxa"/>
            </w:tcMar>
            <w:vAlign w:val="center"/>
            <w:hideMark/>
          </w:tcPr>
          <w:p w14:paraId="42064FCB" w14:textId="77777777" w:rsidR="00584AD0" w:rsidRPr="00781567" w:rsidRDefault="00584AD0" w:rsidP="0053090A">
            <w:pPr>
              <w:pStyle w:val="movimento2"/>
              <w:rPr>
                <w:color w:val="002060"/>
              </w:rPr>
            </w:pPr>
            <w:r w:rsidRPr="00781567">
              <w:rPr>
                <w:color w:val="002060"/>
              </w:rPr>
              <w:t xml:space="preserve">(REAL ANCARIA) </w:t>
            </w:r>
          </w:p>
        </w:tc>
        <w:tc>
          <w:tcPr>
            <w:tcW w:w="800" w:type="dxa"/>
            <w:tcMar>
              <w:top w:w="20" w:type="dxa"/>
              <w:left w:w="20" w:type="dxa"/>
              <w:bottom w:w="20" w:type="dxa"/>
              <w:right w:w="20" w:type="dxa"/>
            </w:tcMar>
            <w:vAlign w:val="center"/>
            <w:hideMark/>
          </w:tcPr>
          <w:p w14:paraId="072FEFD3"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510134B" w14:textId="77777777" w:rsidR="00584AD0" w:rsidRPr="00781567" w:rsidRDefault="00584AD0" w:rsidP="0053090A">
            <w:pPr>
              <w:pStyle w:val="movimento"/>
              <w:rPr>
                <w:color w:val="002060"/>
              </w:rPr>
            </w:pPr>
            <w:r w:rsidRPr="00781567">
              <w:rPr>
                <w:color w:val="002060"/>
              </w:rPr>
              <w:t>TARQUINI MIRCO</w:t>
            </w:r>
          </w:p>
        </w:tc>
        <w:tc>
          <w:tcPr>
            <w:tcW w:w="2200" w:type="dxa"/>
            <w:tcMar>
              <w:top w:w="20" w:type="dxa"/>
              <w:left w:w="20" w:type="dxa"/>
              <w:bottom w:w="20" w:type="dxa"/>
              <w:right w:w="20" w:type="dxa"/>
            </w:tcMar>
            <w:vAlign w:val="center"/>
            <w:hideMark/>
          </w:tcPr>
          <w:p w14:paraId="64C11370" w14:textId="77777777" w:rsidR="00584AD0" w:rsidRPr="00781567" w:rsidRDefault="00584AD0" w:rsidP="0053090A">
            <w:pPr>
              <w:pStyle w:val="movimento2"/>
              <w:rPr>
                <w:color w:val="002060"/>
              </w:rPr>
            </w:pPr>
            <w:r w:rsidRPr="00781567">
              <w:rPr>
                <w:color w:val="002060"/>
              </w:rPr>
              <w:t xml:space="preserve">(REAL ANCARIA) </w:t>
            </w:r>
          </w:p>
        </w:tc>
      </w:tr>
      <w:tr w:rsidR="00584AD0" w:rsidRPr="00781567" w14:paraId="4DA1524B" w14:textId="77777777" w:rsidTr="0053090A">
        <w:tc>
          <w:tcPr>
            <w:tcW w:w="2200" w:type="dxa"/>
            <w:tcMar>
              <w:top w:w="20" w:type="dxa"/>
              <w:left w:w="20" w:type="dxa"/>
              <w:bottom w:w="20" w:type="dxa"/>
              <w:right w:w="20" w:type="dxa"/>
            </w:tcMar>
            <w:vAlign w:val="center"/>
            <w:hideMark/>
          </w:tcPr>
          <w:p w14:paraId="31C02CFD" w14:textId="77777777" w:rsidR="00584AD0" w:rsidRPr="00781567" w:rsidRDefault="00584AD0" w:rsidP="0053090A">
            <w:pPr>
              <w:pStyle w:val="movimento"/>
              <w:rPr>
                <w:color w:val="002060"/>
              </w:rPr>
            </w:pPr>
            <w:r w:rsidRPr="00781567">
              <w:rPr>
                <w:color w:val="002060"/>
              </w:rPr>
              <w:t>BARTOLOMEI MICHELE</w:t>
            </w:r>
          </w:p>
        </w:tc>
        <w:tc>
          <w:tcPr>
            <w:tcW w:w="2200" w:type="dxa"/>
            <w:tcMar>
              <w:top w:w="20" w:type="dxa"/>
              <w:left w:w="20" w:type="dxa"/>
              <w:bottom w:w="20" w:type="dxa"/>
              <w:right w:w="20" w:type="dxa"/>
            </w:tcMar>
            <w:vAlign w:val="center"/>
            <w:hideMark/>
          </w:tcPr>
          <w:p w14:paraId="348AABD2" w14:textId="77777777" w:rsidR="00584AD0" w:rsidRPr="00781567" w:rsidRDefault="00584AD0" w:rsidP="0053090A">
            <w:pPr>
              <w:pStyle w:val="movimento2"/>
              <w:rPr>
                <w:color w:val="002060"/>
              </w:rPr>
            </w:pPr>
            <w:r w:rsidRPr="00781567">
              <w:rPr>
                <w:color w:val="002060"/>
              </w:rPr>
              <w:t xml:space="preserve">(RIVIERA DELLE PALME) </w:t>
            </w:r>
          </w:p>
        </w:tc>
        <w:tc>
          <w:tcPr>
            <w:tcW w:w="800" w:type="dxa"/>
            <w:tcMar>
              <w:top w:w="20" w:type="dxa"/>
              <w:left w:w="20" w:type="dxa"/>
              <w:bottom w:w="20" w:type="dxa"/>
              <w:right w:w="20" w:type="dxa"/>
            </w:tcMar>
            <w:vAlign w:val="center"/>
            <w:hideMark/>
          </w:tcPr>
          <w:p w14:paraId="46EE5CD3"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16BD3B5" w14:textId="77777777" w:rsidR="00584AD0" w:rsidRPr="00781567" w:rsidRDefault="00584AD0" w:rsidP="0053090A">
            <w:pPr>
              <w:pStyle w:val="movimento"/>
              <w:rPr>
                <w:color w:val="002060"/>
              </w:rPr>
            </w:pPr>
            <w:r w:rsidRPr="00781567">
              <w:rPr>
                <w:color w:val="002060"/>
              </w:rPr>
              <w:t>CARDI FRANCESCO</w:t>
            </w:r>
          </w:p>
        </w:tc>
        <w:tc>
          <w:tcPr>
            <w:tcW w:w="2200" w:type="dxa"/>
            <w:tcMar>
              <w:top w:w="20" w:type="dxa"/>
              <w:left w:w="20" w:type="dxa"/>
              <w:bottom w:w="20" w:type="dxa"/>
              <w:right w:w="20" w:type="dxa"/>
            </w:tcMar>
            <w:vAlign w:val="center"/>
            <w:hideMark/>
          </w:tcPr>
          <w:p w14:paraId="60A5A46A" w14:textId="77777777" w:rsidR="00584AD0" w:rsidRPr="00781567" w:rsidRDefault="00584AD0" w:rsidP="0053090A">
            <w:pPr>
              <w:pStyle w:val="movimento2"/>
              <w:rPr>
                <w:color w:val="002060"/>
              </w:rPr>
            </w:pPr>
            <w:r w:rsidRPr="00781567">
              <w:rPr>
                <w:color w:val="002060"/>
              </w:rPr>
              <w:t xml:space="preserve">(RIVIERA DELLE PALME) </w:t>
            </w:r>
          </w:p>
        </w:tc>
      </w:tr>
      <w:tr w:rsidR="00584AD0" w:rsidRPr="00781567" w14:paraId="7C34B4F3" w14:textId="77777777" w:rsidTr="0053090A">
        <w:tc>
          <w:tcPr>
            <w:tcW w:w="2200" w:type="dxa"/>
            <w:tcMar>
              <w:top w:w="20" w:type="dxa"/>
              <w:left w:w="20" w:type="dxa"/>
              <w:bottom w:w="20" w:type="dxa"/>
              <w:right w:w="20" w:type="dxa"/>
            </w:tcMar>
            <w:vAlign w:val="center"/>
            <w:hideMark/>
          </w:tcPr>
          <w:p w14:paraId="40DEF4A4" w14:textId="77777777" w:rsidR="00584AD0" w:rsidRPr="00781567" w:rsidRDefault="00584AD0" w:rsidP="0053090A">
            <w:pPr>
              <w:pStyle w:val="movimento"/>
              <w:rPr>
                <w:color w:val="002060"/>
              </w:rPr>
            </w:pPr>
            <w:r w:rsidRPr="00781567">
              <w:rPr>
                <w:color w:val="002060"/>
              </w:rPr>
              <w:t>PACI GIOVANNI</w:t>
            </w:r>
          </w:p>
        </w:tc>
        <w:tc>
          <w:tcPr>
            <w:tcW w:w="2200" w:type="dxa"/>
            <w:tcMar>
              <w:top w:w="20" w:type="dxa"/>
              <w:left w:w="20" w:type="dxa"/>
              <w:bottom w:w="20" w:type="dxa"/>
              <w:right w:w="20" w:type="dxa"/>
            </w:tcMar>
            <w:vAlign w:val="center"/>
            <w:hideMark/>
          </w:tcPr>
          <w:p w14:paraId="445C18E9" w14:textId="77777777" w:rsidR="00584AD0" w:rsidRPr="00781567" w:rsidRDefault="00584AD0" w:rsidP="0053090A">
            <w:pPr>
              <w:pStyle w:val="movimento2"/>
              <w:rPr>
                <w:color w:val="002060"/>
              </w:rPr>
            </w:pPr>
            <w:r w:rsidRPr="00781567">
              <w:rPr>
                <w:color w:val="002060"/>
              </w:rPr>
              <w:t xml:space="preserve">(RIVIERA DELLE PALME) </w:t>
            </w:r>
          </w:p>
        </w:tc>
        <w:tc>
          <w:tcPr>
            <w:tcW w:w="800" w:type="dxa"/>
            <w:tcMar>
              <w:top w:w="20" w:type="dxa"/>
              <w:left w:w="20" w:type="dxa"/>
              <w:bottom w:w="20" w:type="dxa"/>
              <w:right w:w="20" w:type="dxa"/>
            </w:tcMar>
            <w:vAlign w:val="center"/>
            <w:hideMark/>
          </w:tcPr>
          <w:p w14:paraId="1C347A9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45095F4" w14:textId="77777777" w:rsidR="00584AD0" w:rsidRPr="00781567" w:rsidRDefault="00584AD0" w:rsidP="0053090A">
            <w:pPr>
              <w:pStyle w:val="movimento"/>
              <w:rPr>
                <w:color w:val="002060"/>
              </w:rPr>
            </w:pPr>
            <w:r w:rsidRPr="00781567">
              <w:rPr>
                <w:color w:val="002060"/>
              </w:rPr>
              <w:t>FALCETELLI GABRIELE</w:t>
            </w:r>
          </w:p>
        </w:tc>
        <w:tc>
          <w:tcPr>
            <w:tcW w:w="2200" w:type="dxa"/>
            <w:tcMar>
              <w:top w:w="20" w:type="dxa"/>
              <w:left w:w="20" w:type="dxa"/>
              <w:bottom w:w="20" w:type="dxa"/>
              <w:right w:w="20" w:type="dxa"/>
            </w:tcMar>
            <w:vAlign w:val="center"/>
            <w:hideMark/>
          </w:tcPr>
          <w:p w14:paraId="42957EF7" w14:textId="77777777" w:rsidR="00584AD0" w:rsidRPr="00781567" w:rsidRDefault="00584AD0" w:rsidP="0053090A">
            <w:pPr>
              <w:pStyle w:val="movimento2"/>
              <w:rPr>
                <w:color w:val="002060"/>
              </w:rPr>
            </w:pPr>
            <w:r w:rsidRPr="00781567">
              <w:rPr>
                <w:color w:val="002060"/>
              </w:rPr>
              <w:t xml:space="preserve">(SAN BIAGIO) </w:t>
            </w:r>
          </w:p>
        </w:tc>
      </w:tr>
      <w:tr w:rsidR="00584AD0" w:rsidRPr="00781567" w14:paraId="7CC77412" w14:textId="77777777" w:rsidTr="0053090A">
        <w:tc>
          <w:tcPr>
            <w:tcW w:w="2200" w:type="dxa"/>
            <w:tcMar>
              <w:top w:w="20" w:type="dxa"/>
              <w:left w:w="20" w:type="dxa"/>
              <w:bottom w:w="20" w:type="dxa"/>
              <w:right w:w="20" w:type="dxa"/>
            </w:tcMar>
            <w:vAlign w:val="center"/>
            <w:hideMark/>
          </w:tcPr>
          <w:p w14:paraId="0D0ECBB6" w14:textId="77777777" w:rsidR="00584AD0" w:rsidRPr="00781567" w:rsidRDefault="00584AD0" w:rsidP="0053090A">
            <w:pPr>
              <w:pStyle w:val="movimento"/>
              <w:rPr>
                <w:color w:val="002060"/>
              </w:rPr>
            </w:pPr>
            <w:r w:rsidRPr="00781567">
              <w:rPr>
                <w:color w:val="002060"/>
              </w:rPr>
              <w:t>PASQUINI ALEX</w:t>
            </w:r>
          </w:p>
        </w:tc>
        <w:tc>
          <w:tcPr>
            <w:tcW w:w="2200" w:type="dxa"/>
            <w:tcMar>
              <w:top w:w="20" w:type="dxa"/>
              <w:left w:w="20" w:type="dxa"/>
              <w:bottom w:w="20" w:type="dxa"/>
              <w:right w:w="20" w:type="dxa"/>
            </w:tcMar>
            <w:vAlign w:val="center"/>
            <w:hideMark/>
          </w:tcPr>
          <w:p w14:paraId="0BA9BB4B" w14:textId="77777777" w:rsidR="00584AD0" w:rsidRPr="00781567" w:rsidRDefault="00584AD0" w:rsidP="0053090A">
            <w:pPr>
              <w:pStyle w:val="movimento2"/>
              <w:rPr>
                <w:color w:val="002060"/>
              </w:rPr>
            </w:pPr>
            <w:r w:rsidRPr="00781567">
              <w:rPr>
                <w:color w:val="002060"/>
              </w:rPr>
              <w:t xml:space="preserve">(SAN BIAGIO) </w:t>
            </w:r>
          </w:p>
        </w:tc>
        <w:tc>
          <w:tcPr>
            <w:tcW w:w="800" w:type="dxa"/>
            <w:tcMar>
              <w:top w:w="20" w:type="dxa"/>
              <w:left w:w="20" w:type="dxa"/>
              <w:bottom w:w="20" w:type="dxa"/>
              <w:right w:w="20" w:type="dxa"/>
            </w:tcMar>
            <w:vAlign w:val="center"/>
            <w:hideMark/>
          </w:tcPr>
          <w:p w14:paraId="0982EC3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EAD9847" w14:textId="77777777" w:rsidR="00584AD0" w:rsidRPr="00781567" w:rsidRDefault="00584AD0" w:rsidP="0053090A">
            <w:pPr>
              <w:pStyle w:val="movimento"/>
              <w:rPr>
                <w:color w:val="002060"/>
              </w:rPr>
            </w:pPr>
            <w:r w:rsidRPr="00781567">
              <w:rPr>
                <w:color w:val="002060"/>
              </w:rPr>
              <w:t>TORRIANI NICCOLO</w:t>
            </w:r>
          </w:p>
        </w:tc>
        <w:tc>
          <w:tcPr>
            <w:tcW w:w="2200" w:type="dxa"/>
            <w:tcMar>
              <w:top w:w="20" w:type="dxa"/>
              <w:left w:w="20" w:type="dxa"/>
              <w:bottom w:w="20" w:type="dxa"/>
              <w:right w:w="20" w:type="dxa"/>
            </w:tcMar>
            <w:vAlign w:val="center"/>
            <w:hideMark/>
          </w:tcPr>
          <w:p w14:paraId="64B7DDDE" w14:textId="77777777" w:rsidR="00584AD0" w:rsidRPr="00781567" w:rsidRDefault="00584AD0" w:rsidP="0053090A">
            <w:pPr>
              <w:pStyle w:val="movimento2"/>
              <w:rPr>
                <w:color w:val="002060"/>
              </w:rPr>
            </w:pPr>
            <w:r w:rsidRPr="00781567">
              <w:rPr>
                <w:color w:val="002060"/>
              </w:rPr>
              <w:t xml:space="preserve">(SAN BIAGIO) </w:t>
            </w:r>
          </w:p>
        </w:tc>
      </w:tr>
      <w:tr w:rsidR="00584AD0" w:rsidRPr="00781567" w14:paraId="12327C24" w14:textId="77777777" w:rsidTr="0053090A">
        <w:tc>
          <w:tcPr>
            <w:tcW w:w="2200" w:type="dxa"/>
            <w:tcMar>
              <w:top w:w="20" w:type="dxa"/>
              <w:left w:w="20" w:type="dxa"/>
              <w:bottom w:w="20" w:type="dxa"/>
              <w:right w:w="20" w:type="dxa"/>
            </w:tcMar>
            <w:vAlign w:val="center"/>
            <w:hideMark/>
          </w:tcPr>
          <w:p w14:paraId="0ABCE25C" w14:textId="77777777" w:rsidR="00584AD0" w:rsidRPr="00781567" w:rsidRDefault="00584AD0" w:rsidP="0053090A">
            <w:pPr>
              <w:pStyle w:val="movimento"/>
              <w:rPr>
                <w:color w:val="002060"/>
              </w:rPr>
            </w:pPr>
            <w:r w:rsidRPr="00781567">
              <w:rPr>
                <w:color w:val="002060"/>
              </w:rPr>
              <w:t>SECCACINI GIOVANNI DEYMAR</w:t>
            </w:r>
          </w:p>
        </w:tc>
        <w:tc>
          <w:tcPr>
            <w:tcW w:w="2200" w:type="dxa"/>
            <w:tcMar>
              <w:top w:w="20" w:type="dxa"/>
              <w:left w:w="20" w:type="dxa"/>
              <w:bottom w:w="20" w:type="dxa"/>
              <w:right w:w="20" w:type="dxa"/>
            </w:tcMar>
            <w:vAlign w:val="center"/>
            <w:hideMark/>
          </w:tcPr>
          <w:p w14:paraId="0B4494CE" w14:textId="77777777" w:rsidR="00584AD0" w:rsidRPr="00781567" w:rsidRDefault="00584AD0" w:rsidP="0053090A">
            <w:pPr>
              <w:pStyle w:val="movimento2"/>
              <w:rPr>
                <w:color w:val="002060"/>
              </w:rPr>
            </w:pPr>
            <w:r w:rsidRPr="00781567">
              <w:rPr>
                <w:color w:val="002060"/>
              </w:rPr>
              <w:t xml:space="preserve">(TRE TORRI A.S.D.) </w:t>
            </w:r>
          </w:p>
        </w:tc>
        <w:tc>
          <w:tcPr>
            <w:tcW w:w="800" w:type="dxa"/>
            <w:tcMar>
              <w:top w:w="20" w:type="dxa"/>
              <w:left w:w="20" w:type="dxa"/>
              <w:bottom w:w="20" w:type="dxa"/>
              <w:right w:w="20" w:type="dxa"/>
            </w:tcMar>
            <w:vAlign w:val="center"/>
            <w:hideMark/>
          </w:tcPr>
          <w:p w14:paraId="610D4AD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5FD4085" w14:textId="77777777" w:rsidR="00584AD0" w:rsidRPr="00781567" w:rsidRDefault="00584AD0" w:rsidP="0053090A">
            <w:pPr>
              <w:pStyle w:val="movimento"/>
              <w:rPr>
                <w:color w:val="002060"/>
              </w:rPr>
            </w:pPr>
            <w:r w:rsidRPr="00781567">
              <w:rPr>
                <w:color w:val="002060"/>
              </w:rPr>
              <w:t>BROCCHI YURI</w:t>
            </w:r>
          </w:p>
        </w:tc>
        <w:tc>
          <w:tcPr>
            <w:tcW w:w="2200" w:type="dxa"/>
            <w:tcMar>
              <w:top w:w="20" w:type="dxa"/>
              <w:left w:w="20" w:type="dxa"/>
              <w:bottom w:w="20" w:type="dxa"/>
              <w:right w:w="20" w:type="dxa"/>
            </w:tcMar>
            <w:vAlign w:val="center"/>
            <w:hideMark/>
          </w:tcPr>
          <w:p w14:paraId="6FA1186A" w14:textId="77777777" w:rsidR="00584AD0" w:rsidRPr="00781567" w:rsidRDefault="00584AD0" w:rsidP="0053090A">
            <w:pPr>
              <w:pStyle w:val="movimento2"/>
              <w:rPr>
                <w:color w:val="002060"/>
              </w:rPr>
            </w:pPr>
            <w:r w:rsidRPr="00781567">
              <w:rPr>
                <w:color w:val="002060"/>
              </w:rPr>
              <w:t>(</w:t>
            </w:r>
            <w:proofErr w:type="gramStart"/>
            <w:r w:rsidRPr="00781567">
              <w:rPr>
                <w:color w:val="002060"/>
              </w:rPr>
              <w:t>U.MANDOLESI</w:t>
            </w:r>
            <w:proofErr w:type="gramEnd"/>
            <w:r w:rsidRPr="00781567">
              <w:rPr>
                <w:color w:val="002060"/>
              </w:rPr>
              <w:t xml:space="preserve">) </w:t>
            </w:r>
          </w:p>
        </w:tc>
      </w:tr>
      <w:tr w:rsidR="00584AD0" w:rsidRPr="00781567" w14:paraId="185A07E9" w14:textId="77777777" w:rsidTr="0053090A">
        <w:tc>
          <w:tcPr>
            <w:tcW w:w="2200" w:type="dxa"/>
            <w:tcMar>
              <w:top w:w="20" w:type="dxa"/>
              <w:left w:w="20" w:type="dxa"/>
              <w:bottom w:w="20" w:type="dxa"/>
              <w:right w:w="20" w:type="dxa"/>
            </w:tcMar>
            <w:vAlign w:val="center"/>
            <w:hideMark/>
          </w:tcPr>
          <w:p w14:paraId="35D13EA1" w14:textId="77777777" w:rsidR="00584AD0" w:rsidRPr="00781567" w:rsidRDefault="00584AD0" w:rsidP="0053090A">
            <w:pPr>
              <w:pStyle w:val="movimento"/>
              <w:rPr>
                <w:color w:val="002060"/>
              </w:rPr>
            </w:pPr>
            <w:r w:rsidRPr="00781567">
              <w:rPr>
                <w:color w:val="002060"/>
              </w:rPr>
              <w:t>ALBORINO FRANCESCO</w:t>
            </w:r>
          </w:p>
        </w:tc>
        <w:tc>
          <w:tcPr>
            <w:tcW w:w="2200" w:type="dxa"/>
            <w:tcMar>
              <w:top w:w="20" w:type="dxa"/>
              <w:left w:w="20" w:type="dxa"/>
              <w:bottom w:w="20" w:type="dxa"/>
              <w:right w:w="20" w:type="dxa"/>
            </w:tcMar>
            <w:vAlign w:val="center"/>
            <w:hideMark/>
          </w:tcPr>
          <w:p w14:paraId="375C8041" w14:textId="77777777" w:rsidR="00584AD0" w:rsidRPr="00781567" w:rsidRDefault="00584AD0" w:rsidP="0053090A">
            <w:pPr>
              <w:pStyle w:val="movimento2"/>
              <w:rPr>
                <w:color w:val="002060"/>
              </w:rPr>
            </w:pPr>
            <w:r w:rsidRPr="00781567">
              <w:rPr>
                <w:color w:val="002060"/>
              </w:rPr>
              <w:t xml:space="preserve">(VERBENA C5 ANCONA) </w:t>
            </w:r>
          </w:p>
        </w:tc>
        <w:tc>
          <w:tcPr>
            <w:tcW w:w="800" w:type="dxa"/>
            <w:tcMar>
              <w:top w:w="20" w:type="dxa"/>
              <w:left w:w="20" w:type="dxa"/>
              <w:bottom w:w="20" w:type="dxa"/>
              <w:right w:w="20" w:type="dxa"/>
            </w:tcMar>
            <w:vAlign w:val="center"/>
            <w:hideMark/>
          </w:tcPr>
          <w:p w14:paraId="72B1085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C98E8F1" w14:textId="77777777" w:rsidR="00584AD0" w:rsidRPr="00781567" w:rsidRDefault="00584AD0" w:rsidP="0053090A">
            <w:pPr>
              <w:pStyle w:val="movimento"/>
              <w:rPr>
                <w:color w:val="002060"/>
              </w:rPr>
            </w:pPr>
            <w:r w:rsidRPr="00781567">
              <w:rPr>
                <w:color w:val="002060"/>
              </w:rPr>
              <w:t>DUBBINI ALESSIO</w:t>
            </w:r>
          </w:p>
        </w:tc>
        <w:tc>
          <w:tcPr>
            <w:tcW w:w="2200" w:type="dxa"/>
            <w:tcMar>
              <w:top w:w="20" w:type="dxa"/>
              <w:left w:w="20" w:type="dxa"/>
              <w:bottom w:w="20" w:type="dxa"/>
              <w:right w:w="20" w:type="dxa"/>
            </w:tcMar>
            <w:vAlign w:val="center"/>
            <w:hideMark/>
          </w:tcPr>
          <w:p w14:paraId="612D0D09" w14:textId="77777777" w:rsidR="00584AD0" w:rsidRPr="00781567" w:rsidRDefault="00584AD0" w:rsidP="0053090A">
            <w:pPr>
              <w:pStyle w:val="movimento2"/>
              <w:rPr>
                <w:color w:val="002060"/>
              </w:rPr>
            </w:pPr>
            <w:r w:rsidRPr="00781567">
              <w:rPr>
                <w:color w:val="002060"/>
              </w:rPr>
              <w:t xml:space="preserve">(VERBENA C5 ANCONA) </w:t>
            </w:r>
          </w:p>
        </w:tc>
      </w:tr>
      <w:tr w:rsidR="00584AD0" w:rsidRPr="00781567" w14:paraId="7610505B" w14:textId="77777777" w:rsidTr="0053090A">
        <w:tc>
          <w:tcPr>
            <w:tcW w:w="2200" w:type="dxa"/>
            <w:tcMar>
              <w:top w:w="20" w:type="dxa"/>
              <w:left w:w="20" w:type="dxa"/>
              <w:bottom w:w="20" w:type="dxa"/>
              <w:right w:w="20" w:type="dxa"/>
            </w:tcMar>
            <w:vAlign w:val="center"/>
            <w:hideMark/>
          </w:tcPr>
          <w:p w14:paraId="50EE2FDD" w14:textId="77777777" w:rsidR="00584AD0" w:rsidRPr="00781567" w:rsidRDefault="00584AD0" w:rsidP="0053090A">
            <w:pPr>
              <w:pStyle w:val="movimento"/>
              <w:rPr>
                <w:color w:val="002060"/>
              </w:rPr>
            </w:pPr>
            <w:r w:rsidRPr="00781567">
              <w:rPr>
                <w:color w:val="002060"/>
              </w:rPr>
              <w:t>GALEAZZI MICHEL</w:t>
            </w:r>
          </w:p>
        </w:tc>
        <w:tc>
          <w:tcPr>
            <w:tcW w:w="2200" w:type="dxa"/>
            <w:tcMar>
              <w:top w:w="20" w:type="dxa"/>
              <w:left w:w="20" w:type="dxa"/>
              <w:bottom w:w="20" w:type="dxa"/>
              <w:right w:w="20" w:type="dxa"/>
            </w:tcMar>
            <w:vAlign w:val="center"/>
            <w:hideMark/>
          </w:tcPr>
          <w:p w14:paraId="5CAF104B" w14:textId="77777777" w:rsidR="00584AD0" w:rsidRPr="00781567" w:rsidRDefault="00584AD0" w:rsidP="0053090A">
            <w:pPr>
              <w:pStyle w:val="movimento2"/>
              <w:rPr>
                <w:color w:val="002060"/>
              </w:rPr>
            </w:pPr>
            <w:r w:rsidRPr="00781567">
              <w:rPr>
                <w:color w:val="002060"/>
              </w:rPr>
              <w:t xml:space="preserve">(VERBENA C5 ANCONA) </w:t>
            </w:r>
          </w:p>
        </w:tc>
        <w:tc>
          <w:tcPr>
            <w:tcW w:w="800" w:type="dxa"/>
            <w:tcMar>
              <w:top w:w="20" w:type="dxa"/>
              <w:left w:w="20" w:type="dxa"/>
              <w:bottom w:w="20" w:type="dxa"/>
              <w:right w:w="20" w:type="dxa"/>
            </w:tcMar>
            <w:vAlign w:val="center"/>
            <w:hideMark/>
          </w:tcPr>
          <w:p w14:paraId="4310F36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C557374" w14:textId="77777777" w:rsidR="00584AD0" w:rsidRPr="00781567" w:rsidRDefault="00584AD0" w:rsidP="0053090A">
            <w:pPr>
              <w:pStyle w:val="movimento"/>
              <w:rPr>
                <w:color w:val="002060"/>
              </w:rPr>
            </w:pPr>
            <w:r w:rsidRPr="00781567">
              <w:rPr>
                <w:color w:val="002060"/>
              </w:rPr>
              <w:t>GENTILI LUCA</w:t>
            </w:r>
          </w:p>
        </w:tc>
        <w:tc>
          <w:tcPr>
            <w:tcW w:w="2200" w:type="dxa"/>
            <w:tcMar>
              <w:top w:w="20" w:type="dxa"/>
              <w:left w:w="20" w:type="dxa"/>
              <w:bottom w:w="20" w:type="dxa"/>
              <w:right w:w="20" w:type="dxa"/>
            </w:tcMar>
            <w:vAlign w:val="center"/>
            <w:hideMark/>
          </w:tcPr>
          <w:p w14:paraId="753B1137" w14:textId="77777777" w:rsidR="00584AD0" w:rsidRPr="00781567" w:rsidRDefault="00584AD0" w:rsidP="0053090A">
            <w:pPr>
              <w:pStyle w:val="movimento2"/>
              <w:rPr>
                <w:color w:val="002060"/>
              </w:rPr>
            </w:pPr>
            <w:r w:rsidRPr="00781567">
              <w:rPr>
                <w:color w:val="002060"/>
              </w:rPr>
              <w:t xml:space="preserve">(VERBENA C5 ANCONA) </w:t>
            </w:r>
          </w:p>
        </w:tc>
      </w:tr>
      <w:tr w:rsidR="00584AD0" w:rsidRPr="00781567" w14:paraId="613D6304" w14:textId="77777777" w:rsidTr="0053090A">
        <w:tc>
          <w:tcPr>
            <w:tcW w:w="2200" w:type="dxa"/>
            <w:tcMar>
              <w:top w:w="20" w:type="dxa"/>
              <w:left w:w="20" w:type="dxa"/>
              <w:bottom w:w="20" w:type="dxa"/>
              <w:right w:w="20" w:type="dxa"/>
            </w:tcMar>
            <w:vAlign w:val="center"/>
            <w:hideMark/>
          </w:tcPr>
          <w:p w14:paraId="6AE7AA1E" w14:textId="77777777" w:rsidR="00584AD0" w:rsidRPr="00781567" w:rsidRDefault="00584AD0" w:rsidP="0053090A">
            <w:pPr>
              <w:pStyle w:val="movimento"/>
              <w:rPr>
                <w:color w:val="002060"/>
              </w:rPr>
            </w:pPr>
            <w:r w:rsidRPr="00781567">
              <w:rPr>
                <w:color w:val="002060"/>
              </w:rPr>
              <w:t>MARUSIC DENIS</w:t>
            </w:r>
          </w:p>
        </w:tc>
        <w:tc>
          <w:tcPr>
            <w:tcW w:w="2200" w:type="dxa"/>
            <w:tcMar>
              <w:top w:w="20" w:type="dxa"/>
              <w:left w:w="20" w:type="dxa"/>
              <w:bottom w:w="20" w:type="dxa"/>
              <w:right w:w="20" w:type="dxa"/>
            </w:tcMar>
            <w:vAlign w:val="center"/>
            <w:hideMark/>
          </w:tcPr>
          <w:p w14:paraId="547632DD" w14:textId="77777777" w:rsidR="00584AD0" w:rsidRPr="00781567" w:rsidRDefault="00584AD0" w:rsidP="0053090A">
            <w:pPr>
              <w:pStyle w:val="movimento2"/>
              <w:rPr>
                <w:color w:val="002060"/>
              </w:rPr>
            </w:pPr>
            <w:r w:rsidRPr="00781567">
              <w:rPr>
                <w:color w:val="002060"/>
              </w:rPr>
              <w:t xml:space="preserve">(VILLA CECCOLINI CALCIO) </w:t>
            </w:r>
          </w:p>
        </w:tc>
        <w:tc>
          <w:tcPr>
            <w:tcW w:w="800" w:type="dxa"/>
            <w:tcMar>
              <w:top w:w="20" w:type="dxa"/>
              <w:left w:w="20" w:type="dxa"/>
              <w:bottom w:w="20" w:type="dxa"/>
              <w:right w:w="20" w:type="dxa"/>
            </w:tcMar>
            <w:vAlign w:val="center"/>
            <w:hideMark/>
          </w:tcPr>
          <w:p w14:paraId="558A2CC3"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0E424EF" w14:textId="77777777" w:rsidR="00584AD0" w:rsidRPr="00781567" w:rsidRDefault="00584AD0" w:rsidP="0053090A">
            <w:pPr>
              <w:pStyle w:val="movimento"/>
              <w:rPr>
                <w:color w:val="002060"/>
              </w:rPr>
            </w:pPr>
            <w:r w:rsidRPr="00781567">
              <w:rPr>
                <w:color w:val="002060"/>
              </w:rPr>
              <w:t>SABBATINI DIEGO</w:t>
            </w:r>
          </w:p>
        </w:tc>
        <w:tc>
          <w:tcPr>
            <w:tcW w:w="2200" w:type="dxa"/>
            <w:tcMar>
              <w:top w:w="20" w:type="dxa"/>
              <w:left w:w="20" w:type="dxa"/>
              <w:bottom w:w="20" w:type="dxa"/>
              <w:right w:w="20" w:type="dxa"/>
            </w:tcMar>
            <w:vAlign w:val="center"/>
            <w:hideMark/>
          </w:tcPr>
          <w:p w14:paraId="3B69B479" w14:textId="77777777" w:rsidR="00584AD0" w:rsidRPr="00781567" w:rsidRDefault="00584AD0" w:rsidP="0053090A">
            <w:pPr>
              <w:pStyle w:val="movimento2"/>
              <w:rPr>
                <w:color w:val="002060"/>
              </w:rPr>
            </w:pPr>
            <w:r w:rsidRPr="00781567">
              <w:rPr>
                <w:color w:val="002060"/>
              </w:rPr>
              <w:t xml:space="preserve">(VILLA CECCOLINI CALCIO) </w:t>
            </w:r>
          </w:p>
        </w:tc>
      </w:tr>
    </w:tbl>
    <w:p w14:paraId="0B0C8139" w14:textId="77777777" w:rsidR="00584AD0" w:rsidRPr="00781567" w:rsidRDefault="00584AD0" w:rsidP="00584AD0">
      <w:pPr>
        <w:pStyle w:val="titolo10"/>
        <w:rPr>
          <w:rFonts w:eastAsiaTheme="minorEastAsia"/>
          <w:color w:val="002060"/>
        </w:rPr>
      </w:pPr>
      <w:r w:rsidRPr="00781567">
        <w:rPr>
          <w:color w:val="002060"/>
        </w:rPr>
        <w:t xml:space="preserve">GARE DEL 20/ 9/2025 </w:t>
      </w:r>
    </w:p>
    <w:p w14:paraId="79C62957" w14:textId="77777777" w:rsidR="00584AD0" w:rsidRPr="00781567" w:rsidRDefault="00584AD0" w:rsidP="00584AD0">
      <w:pPr>
        <w:pStyle w:val="titolo7a"/>
        <w:rPr>
          <w:color w:val="002060"/>
        </w:rPr>
      </w:pPr>
      <w:r w:rsidRPr="00781567">
        <w:rPr>
          <w:color w:val="002060"/>
        </w:rPr>
        <w:t xml:space="preserve">PROVVEDIMENTI DISCIPLINARI </w:t>
      </w:r>
    </w:p>
    <w:p w14:paraId="422CF34E"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517EC530" w14:textId="77777777" w:rsidR="00584AD0" w:rsidRPr="00781567" w:rsidRDefault="00584AD0" w:rsidP="00584AD0">
      <w:pPr>
        <w:pStyle w:val="titolo30"/>
        <w:rPr>
          <w:color w:val="002060"/>
        </w:rPr>
      </w:pPr>
      <w:r w:rsidRPr="00781567">
        <w:rPr>
          <w:color w:val="002060"/>
        </w:rPr>
        <w:t xml:space="preserve">CALCIATORI NON ESPULSI </w:t>
      </w:r>
    </w:p>
    <w:p w14:paraId="075F91B7" w14:textId="77777777" w:rsidR="00584AD0" w:rsidRPr="00781567" w:rsidRDefault="00584AD0" w:rsidP="00584AD0">
      <w:pPr>
        <w:pStyle w:val="titolo20"/>
        <w:rPr>
          <w:color w:val="002060"/>
        </w:rPr>
      </w:pPr>
      <w:r w:rsidRPr="00781567">
        <w:rPr>
          <w:color w:val="002060"/>
        </w:rPr>
        <w:lastRenderedPageBreak/>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7BE16F29" w14:textId="77777777" w:rsidTr="0053090A">
        <w:tc>
          <w:tcPr>
            <w:tcW w:w="2200" w:type="dxa"/>
            <w:tcMar>
              <w:top w:w="20" w:type="dxa"/>
              <w:left w:w="20" w:type="dxa"/>
              <w:bottom w:w="20" w:type="dxa"/>
              <w:right w:w="20" w:type="dxa"/>
            </w:tcMar>
            <w:vAlign w:val="center"/>
            <w:hideMark/>
          </w:tcPr>
          <w:p w14:paraId="7865D3B2" w14:textId="77777777" w:rsidR="00584AD0" w:rsidRPr="00781567" w:rsidRDefault="00584AD0" w:rsidP="0053090A">
            <w:pPr>
              <w:pStyle w:val="movimento"/>
              <w:rPr>
                <w:color w:val="002060"/>
              </w:rPr>
            </w:pPr>
            <w:r w:rsidRPr="00781567">
              <w:rPr>
                <w:color w:val="002060"/>
              </w:rPr>
              <w:t>PUPILLI MARCO</w:t>
            </w:r>
          </w:p>
        </w:tc>
        <w:tc>
          <w:tcPr>
            <w:tcW w:w="2200" w:type="dxa"/>
            <w:tcMar>
              <w:top w:w="20" w:type="dxa"/>
              <w:left w:w="20" w:type="dxa"/>
              <w:bottom w:w="20" w:type="dxa"/>
              <w:right w:w="20" w:type="dxa"/>
            </w:tcMar>
            <w:vAlign w:val="center"/>
            <w:hideMark/>
          </w:tcPr>
          <w:p w14:paraId="75775909" w14:textId="77777777" w:rsidR="00584AD0" w:rsidRPr="00781567" w:rsidRDefault="00584AD0" w:rsidP="0053090A">
            <w:pPr>
              <w:pStyle w:val="movimento2"/>
              <w:rPr>
                <w:color w:val="002060"/>
              </w:rPr>
            </w:pPr>
            <w:r w:rsidRPr="00781567">
              <w:rPr>
                <w:color w:val="002060"/>
              </w:rPr>
              <w:t xml:space="preserve">(FUTSAL CASTELRAIMONDO) </w:t>
            </w:r>
          </w:p>
        </w:tc>
        <w:tc>
          <w:tcPr>
            <w:tcW w:w="800" w:type="dxa"/>
            <w:tcMar>
              <w:top w:w="20" w:type="dxa"/>
              <w:left w:w="20" w:type="dxa"/>
              <w:bottom w:w="20" w:type="dxa"/>
              <w:right w:w="20" w:type="dxa"/>
            </w:tcMar>
            <w:vAlign w:val="center"/>
            <w:hideMark/>
          </w:tcPr>
          <w:p w14:paraId="7E9F9465"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B0CD6B5"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695CCDF" w14:textId="77777777" w:rsidR="00584AD0" w:rsidRPr="00781567" w:rsidRDefault="00584AD0" w:rsidP="0053090A">
            <w:pPr>
              <w:pStyle w:val="movimento2"/>
              <w:rPr>
                <w:color w:val="002060"/>
              </w:rPr>
            </w:pPr>
            <w:r w:rsidRPr="00781567">
              <w:rPr>
                <w:color w:val="002060"/>
              </w:rPr>
              <w:t> </w:t>
            </w:r>
          </w:p>
        </w:tc>
      </w:tr>
    </w:tbl>
    <w:p w14:paraId="1272642B" w14:textId="77777777" w:rsidR="00584AD0" w:rsidRPr="00781567" w:rsidRDefault="00584AD0" w:rsidP="00584AD0">
      <w:pPr>
        <w:pStyle w:val="titolo20"/>
        <w:rPr>
          <w:rFonts w:eastAsiaTheme="minorEastAsia"/>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3068AC82" w14:textId="77777777" w:rsidTr="0053090A">
        <w:tc>
          <w:tcPr>
            <w:tcW w:w="2200" w:type="dxa"/>
            <w:tcMar>
              <w:top w:w="20" w:type="dxa"/>
              <w:left w:w="20" w:type="dxa"/>
              <w:bottom w:w="20" w:type="dxa"/>
              <w:right w:w="20" w:type="dxa"/>
            </w:tcMar>
            <w:vAlign w:val="center"/>
            <w:hideMark/>
          </w:tcPr>
          <w:p w14:paraId="49798B3B" w14:textId="77777777" w:rsidR="00584AD0" w:rsidRPr="00781567" w:rsidRDefault="00584AD0" w:rsidP="0053090A">
            <w:pPr>
              <w:pStyle w:val="movimento"/>
              <w:rPr>
                <w:color w:val="002060"/>
              </w:rPr>
            </w:pPr>
            <w:r w:rsidRPr="00781567">
              <w:rPr>
                <w:color w:val="002060"/>
              </w:rPr>
              <w:t>LIPPERA TOMMASO</w:t>
            </w:r>
          </w:p>
        </w:tc>
        <w:tc>
          <w:tcPr>
            <w:tcW w:w="2200" w:type="dxa"/>
            <w:tcMar>
              <w:top w:w="20" w:type="dxa"/>
              <w:left w:w="20" w:type="dxa"/>
              <w:bottom w:w="20" w:type="dxa"/>
              <w:right w:w="20" w:type="dxa"/>
            </w:tcMar>
            <w:vAlign w:val="center"/>
            <w:hideMark/>
          </w:tcPr>
          <w:p w14:paraId="56DF2675" w14:textId="77777777" w:rsidR="00584AD0" w:rsidRPr="00781567" w:rsidRDefault="00584AD0" w:rsidP="0053090A">
            <w:pPr>
              <w:pStyle w:val="movimento2"/>
              <w:rPr>
                <w:color w:val="002060"/>
              </w:rPr>
            </w:pPr>
            <w:r w:rsidRPr="00781567">
              <w:rPr>
                <w:color w:val="002060"/>
              </w:rPr>
              <w:t xml:space="preserve">(CERRETO D ESI C5 A.S.D.) </w:t>
            </w:r>
          </w:p>
        </w:tc>
        <w:tc>
          <w:tcPr>
            <w:tcW w:w="800" w:type="dxa"/>
            <w:tcMar>
              <w:top w:w="20" w:type="dxa"/>
              <w:left w:w="20" w:type="dxa"/>
              <w:bottom w:w="20" w:type="dxa"/>
              <w:right w:w="20" w:type="dxa"/>
            </w:tcMar>
            <w:vAlign w:val="center"/>
            <w:hideMark/>
          </w:tcPr>
          <w:p w14:paraId="49D3300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5E6F228" w14:textId="77777777" w:rsidR="00584AD0" w:rsidRPr="00781567" w:rsidRDefault="00584AD0" w:rsidP="0053090A">
            <w:pPr>
              <w:pStyle w:val="movimento"/>
              <w:rPr>
                <w:color w:val="002060"/>
              </w:rPr>
            </w:pPr>
            <w:r w:rsidRPr="00781567">
              <w:rPr>
                <w:color w:val="002060"/>
              </w:rPr>
              <w:t>CALZETTA RICCARDO</w:t>
            </w:r>
          </w:p>
        </w:tc>
        <w:tc>
          <w:tcPr>
            <w:tcW w:w="2200" w:type="dxa"/>
            <w:tcMar>
              <w:top w:w="20" w:type="dxa"/>
              <w:left w:w="20" w:type="dxa"/>
              <w:bottom w:w="20" w:type="dxa"/>
              <w:right w:w="20" w:type="dxa"/>
            </w:tcMar>
            <w:vAlign w:val="center"/>
            <w:hideMark/>
          </w:tcPr>
          <w:p w14:paraId="47E4D268" w14:textId="77777777" w:rsidR="00584AD0" w:rsidRPr="00781567" w:rsidRDefault="00584AD0" w:rsidP="0053090A">
            <w:pPr>
              <w:pStyle w:val="movimento2"/>
              <w:rPr>
                <w:color w:val="002060"/>
              </w:rPr>
            </w:pPr>
            <w:r w:rsidRPr="00781567">
              <w:rPr>
                <w:color w:val="002060"/>
              </w:rPr>
              <w:t xml:space="preserve">(FUTSAL CASTELRAIMONDO) </w:t>
            </w:r>
          </w:p>
        </w:tc>
      </w:tr>
      <w:tr w:rsidR="00584AD0" w:rsidRPr="00781567" w14:paraId="7D49FDBD" w14:textId="77777777" w:rsidTr="0053090A">
        <w:tc>
          <w:tcPr>
            <w:tcW w:w="2200" w:type="dxa"/>
            <w:tcMar>
              <w:top w:w="20" w:type="dxa"/>
              <w:left w:w="20" w:type="dxa"/>
              <w:bottom w:w="20" w:type="dxa"/>
              <w:right w:w="20" w:type="dxa"/>
            </w:tcMar>
            <w:vAlign w:val="center"/>
            <w:hideMark/>
          </w:tcPr>
          <w:p w14:paraId="3AAED111" w14:textId="77777777" w:rsidR="00584AD0" w:rsidRPr="00781567" w:rsidRDefault="00584AD0" w:rsidP="0053090A">
            <w:pPr>
              <w:pStyle w:val="movimento"/>
              <w:rPr>
                <w:color w:val="002060"/>
              </w:rPr>
            </w:pPr>
            <w:r w:rsidRPr="00781567">
              <w:rPr>
                <w:color w:val="002060"/>
              </w:rPr>
              <w:t>CORNELL PABLO</w:t>
            </w:r>
          </w:p>
        </w:tc>
        <w:tc>
          <w:tcPr>
            <w:tcW w:w="2200" w:type="dxa"/>
            <w:tcMar>
              <w:top w:w="20" w:type="dxa"/>
              <w:left w:w="20" w:type="dxa"/>
              <w:bottom w:w="20" w:type="dxa"/>
              <w:right w:w="20" w:type="dxa"/>
            </w:tcMar>
            <w:vAlign w:val="center"/>
            <w:hideMark/>
          </w:tcPr>
          <w:p w14:paraId="5F974AD9" w14:textId="77777777" w:rsidR="00584AD0" w:rsidRPr="00781567" w:rsidRDefault="00584AD0" w:rsidP="0053090A">
            <w:pPr>
              <w:pStyle w:val="movimento2"/>
              <w:rPr>
                <w:color w:val="002060"/>
              </w:rPr>
            </w:pPr>
            <w:r w:rsidRPr="00781567">
              <w:rPr>
                <w:color w:val="002060"/>
              </w:rPr>
              <w:t xml:space="preserve">(FUTSAL CASTELRAIMONDO) </w:t>
            </w:r>
          </w:p>
        </w:tc>
        <w:tc>
          <w:tcPr>
            <w:tcW w:w="800" w:type="dxa"/>
            <w:tcMar>
              <w:top w:w="20" w:type="dxa"/>
              <w:left w:w="20" w:type="dxa"/>
              <w:bottom w:w="20" w:type="dxa"/>
              <w:right w:w="20" w:type="dxa"/>
            </w:tcMar>
            <w:vAlign w:val="center"/>
            <w:hideMark/>
          </w:tcPr>
          <w:p w14:paraId="4A1F403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BEF98EF" w14:textId="77777777" w:rsidR="00584AD0" w:rsidRPr="00781567" w:rsidRDefault="00584AD0" w:rsidP="0053090A">
            <w:pPr>
              <w:pStyle w:val="movimento"/>
              <w:rPr>
                <w:color w:val="002060"/>
              </w:rPr>
            </w:pPr>
            <w:r w:rsidRPr="00781567">
              <w:rPr>
                <w:color w:val="002060"/>
              </w:rPr>
              <w:t>CALCABRINI ALESSANDRO</w:t>
            </w:r>
          </w:p>
        </w:tc>
        <w:tc>
          <w:tcPr>
            <w:tcW w:w="2200" w:type="dxa"/>
            <w:tcMar>
              <w:top w:w="20" w:type="dxa"/>
              <w:left w:w="20" w:type="dxa"/>
              <w:bottom w:w="20" w:type="dxa"/>
              <w:right w:w="20" w:type="dxa"/>
            </w:tcMar>
            <w:vAlign w:val="center"/>
            <w:hideMark/>
          </w:tcPr>
          <w:p w14:paraId="21CAD494" w14:textId="77777777" w:rsidR="00584AD0" w:rsidRPr="00781567" w:rsidRDefault="00584AD0" w:rsidP="0053090A">
            <w:pPr>
              <w:pStyle w:val="movimento2"/>
              <w:rPr>
                <w:color w:val="002060"/>
              </w:rPr>
            </w:pPr>
            <w:r w:rsidRPr="00781567">
              <w:rPr>
                <w:color w:val="002060"/>
              </w:rPr>
              <w:t xml:space="preserve">(FUTSAL SAMBUCHETO) </w:t>
            </w:r>
          </w:p>
        </w:tc>
      </w:tr>
      <w:tr w:rsidR="00584AD0" w:rsidRPr="00781567" w14:paraId="31A5152E" w14:textId="77777777" w:rsidTr="0053090A">
        <w:tc>
          <w:tcPr>
            <w:tcW w:w="2200" w:type="dxa"/>
            <w:tcMar>
              <w:top w:w="20" w:type="dxa"/>
              <w:left w:w="20" w:type="dxa"/>
              <w:bottom w:w="20" w:type="dxa"/>
              <w:right w:w="20" w:type="dxa"/>
            </w:tcMar>
            <w:vAlign w:val="center"/>
            <w:hideMark/>
          </w:tcPr>
          <w:p w14:paraId="1A9842E9" w14:textId="77777777" w:rsidR="00584AD0" w:rsidRPr="00781567" w:rsidRDefault="00584AD0" w:rsidP="0053090A">
            <w:pPr>
              <w:pStyle w:val="movimento"/>
              <w:rPr>
                <w:color w:val="002060"/>
              </w:rPr>
            </w:pPr>
            <w:r w:rsidRPr="00781567">
              <w:rPr>
                <w:color w:val="002060"/>
              </w:rPr>
              <w:t>LORENZINI SAMUELE</w:t>
            </w:r>
          </w:p>
        </w:tc>
        <w:tc>
          <w:tcPr>
            <w:tcW w:w="2200" w:type="dxa"/>
            <w:tcMar>
              <w:top w:w="20" w:type="dxa"/>
              <w:left w:w="20" w:type="dxa"/>
              <w:bottom w:w="20" w:type="dxa"/>
              <w:right w:w="20" w:type="dxa"/>
            </w:tcMar>
            <w:vAlign w:val="center"/>
            <w:hideMark/>
          </w:tcPr>
          <w:p w14:paraId="5E4B92E0" w14:textId="77777777" w:rsidR="00584AD0" w:rsidRPr="00781567" w:rsidRDefault="00584AD0" w:rsidP="0053090A">
            <w:pPr>
              <w:pStyle w:val="movimento2"/>
              <w:rPr>
                <w:color w:val="002060"/>
              </w:rPr>
            </w:pPr>
            <w:r w:rsidRPr="00781567">
              <w:rPr>
                <w:color w:val="002060"/>
              </w:rPr>
              <w:t xml:space="preserve">(MANTOVANI C5) </w:t>
            </w:r>
          </w:p>
        </w:tc>
        <w:tc>
          <w:tcPr>
            <w:tcW w:w="800" w:type="dxa"/>
            <w:tcMar>
              <w:top w:w="20" w:type="dxa"/>
              <w:left w:w="20" w:type="dxa"/>
              <w:bottom w:w="20" w:type="dxa"/>
              <w:right w:w="20" w:type="dxa"/>
            </w:tcMar>
            <w:vAlign w:val="center"/>
            <w:hideMark/>
          </w:tcPr>
          <w:p w14:paraId="144E77F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15DEBDF"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B2E7E03" w14:textId="77777777" w:rsidR="00584AD0" w:rsidRPr="00781567" w:rsidRDefault="00584AD0" w:rsidP="0053090A">
            <w:pPr>
              <w:pStyle w:val="movimento2"/>
              <w:rPr>
                <w:color w:val="002060"/>
              </w:rPr>
            </w:pPr>
            <w:r w:rsidRPr="00781567">
              <w:rPr>
                <w:color w:val="002060"/>
              </w:rPr>
              <w:t> </w:t>
            </w:r>
          </w:p>
        </w:tc>
      </w:tr>
    </w:tbl>
    <w:p w14:paraId="252A4241" w14:textId="77777777" w:rsidR="00584AD0" w:rsidRDefault="00584AD0" w:rsidP="00584AD0">
      <w:pPr>
        <w:pStyle w:val="breakline"/>
        <w:rPr>
          <w:color w:val="002060"/>
        </w:rPr>
      </w:pPr>
    </w:p>
    <w:p w14:paraId="613C8876" w14:textId="77777777" w:rsidR="00584AD0" w:rsidRPr="00BD581B" w:rsidRDefault="00584AD0" w:rsidP="00584AD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A4BF054" w14:textId="77777777" w:rsidR="00584AD0" w:rsidRPr="00BD581B" w:rsidRDefault="00584AD0" w:rsidP="00584AD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E4FC212" w14:textId="77777777" w:rsidR="00584AD0" w:rsidRDefault="00584AD0" w:rsidP="00584AD0">
      <w:pPr>
        <w:pStyle w:val="breakline"/>
        <w:rPr>
          <w:color w:val="002060"/>
        </w:rPr>
      </w:pPr>
    </w:p>
    <w:p w14:paraId="1D284FAC" w14:textId="77777777" w:rsidR="00E65AAB" w:rsidRPr="00781567" w:rsidRDefault="00E65AAB" w:rsidP="00E65AAB">
      <w:pPr>
        <w:pStyle w:val="titoloprinc0"/>
        <w:rPr>
          <w:color w:val="002060"/>
        </w:rPr>
      </w:pPr>
      <w:r>
        <w:rPr>
          <w:color w:val="002060"/>
        </w:rPr>
        <w:t>PROGRAMMA GARE</w:t>
      </w:r>
    </w:p>
    <w:p w14:paraId="5B606C51" w14:textId="77777777" w:rsidR="00E65AAB" w:rsidRDefault="00E65AAB" w:rsidP="00584AD0">
      <w:pPr>
        <w:pStyle w:val="breakline"/>
        <w:rPr>
          <w:color w:val="002060"/>
        </w:rPr>
      </w:pPr>
    </w:p>
    <w:p w14:paraId="79D4B249" w14:textId="77777777" w:rsidR="00FD2DBD" w:rsidRPr="00B9219E" w:rsidRDefault="00FD2DBD" w:rsidP="00FD2DBD">
      <w:pPr>
        <w:pStyle w:val="sottotitolocampionato10"/>
        <w:rPr>
          <w:color w:val="002060"/>
        </w:rPr>
      </w:pPr>
      <w:r w:rsidRPr="00B9219E">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4637A13D"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88DD5"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61332"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B57E2"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7302D"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FF53B"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FABD5"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FC43A"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26F704D8"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317588" w14:textId="77777777" w:rsidR="00FD2DBD" w:rsidRPr="00B9219E" w:rsidRDefault="00FD2DBD" w:rsidP="0053090A">
            <w:pPr>
              <w:pStyle w:val="rowtabella0"/>
              <w:rPr>
                <w:color w:val="002060"/>
              </w:rPr>
            </w:pPr>
            <w:r w:rsidRPr="00B9219E">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6C11F" w14:textId="77777777" w:rsidR="00FD2DBD" w:rsidRPr="00B9219E" w:rsidRDefault="00FD2DBD" w:rsidP="0053090A">
            <w:pPr>
              <w:pStyle w:val="rowtabella0"/>
              <w:rPr>
                <w:color w:val="002060"/>
              </w:rPr>
            </w:pPr>
            <w:r w:rsidRPr="00B9219E">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DB6626"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EAC03C" w14:textId="77777777" w:rsidR="00FD2DBD" w:rsidRPr="00B9219E" w:rsidRDefault="00FD2DBD" w:rsidP="0053090A">
            <w:pPr>
              <w:pStyle w:val="rowtabella0"/>
              <w:rPr>
                <w:color w:val="002060"/>
              </w:rPr>
            </w:pPr>
            <w:r w:rsidRPr="00B9219E">
              <w:rPr>
                <w:color w:val="002060"/>
              </w:rPr>
              <w:t>29/09/2025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D7E29" w14:textId="77777777" w:rsidR="00FD2DBD" w:rsidRPr="00B9219E" w:rsidRDefault="00FD2DBD" w:rsidP="0053090A">
            <w:pPr>
              <w:pStyle w:val="rowtabella0"/>
              <w:rPr>
                <w:color w:val="002060"/>
              </w:rPr>
            </w:pPr>
            <w:r w:rsidRPr="00B9219E">
              <w:rPr>
                <w:color w:val="002060"/>
              </w:rPr>
              <w:t xml:space="preserve">5429 PAL.COM. </w:t>
            </w:r>
            <w:proofErr w:type="gramStart"/>
            <w:r w:rsidRPr="00B9219E">
              <w:rPr>
                <w:color w:val="002060"/>
              </w:rPr>
              <w:t>S.MICHELE</w:t>
            </w:r>
            <w:proofErr w:type="gramEnd"/>
            <w:r w:rsidRPr="00B9219E">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DC5DC" w14:textId="77777777" w:rsidR="00FD2DBD" w:rsidRPr="00B9219E" w:rsidRDefault="00FD2DBD" w:rsidP="0053090A">
            <w:pPr>
              <w:pStyle w:val="rowtabella0"/>
              <w:rPr>
                <w:color w:val="002060"/>
              </w:rPr>
            </w:pPr>
            <w:r w:rsidRPr="00B9219E">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C5008" w14:textId="77777777" w:rsidR="00FD2DBD" w:rsidRPr="00B9219E" w:rsidRDefault="00FD2DBD" w:rsidP="0053090A">
            <w:pPr>
              <w:pStyle w:val="rowtabella0"/>
              <w:rPr>
                <w:color w:val="002060"/>
              </w:rPr>
            </w:pPr>
            <w:r w:rsidRPr="00B9219E">
              <w:rPr>
                <w:color w:val="002060"/>
              </w:rPr>
              <w:t>VIA LORETO</w:t>
            </w:r>
          </w:p>
        </w:tc>
      </w:tr>
    </w:tbl>
    <w:p w14:paraId="6D81A650" w14:textId="77777777" w:rsidR="00FD2DBD" w:rsidRPr="00B9219E" w:rsidRDefault="00FD2DBD" w:rsidP="00FD2DBD">
      <w:pPr>
        <w:pStyle w:val="breakline"/>
        <w:rPr>
          <w:rFonts w:eastAsiaTheme="minorEastAsia"/>
          <w:color w:val="002060"/>
        </w:rPr>
      </w:pPr>
    </w:p>
    <w:p w14:paraId="21D62EB8" w14:textId="77777777" w:rsidR="00FD2DBD" w:rsidRPr="00B9219E" w:rsidRDefault="00FD2DBD" w:rsidP="00FD2DBD">
      <w:pPr>
        <w:pStyle w:val="breakline"/>
        <w:rPr>
          <w:color w:val="002060"/>
        </w:rPr>
      </w:pPr>
    </w:p>
    <w:p w14:paraId="30CB12CD" w14:textId="77777777" w:rsidR="00FD2DBD" w:rsidRPr="00B9219E" w:rsidRDefault="00FD2DBD" w:rsidP="00FD2DBD">
      <w:pPr>
        <w:pStyle w:val="breakline"/>
        <w:rPr>
          <w:color w:val="002060"/>
        </w:rPr>
      </w:pPr>
    </w:p>
    <w:p w14:paraId="799D00A9" w14:textId="77777777" w:rsidR="00FD2DBD" w:rsidRPr="00B9219E" w:rsidRDefault="00FD2DBD" w:rsidP="00FD2DBD">
      <w:pPr>
        <w:pStyle w:val="sottotitolocampionato10"/>
        <w:rPr>
          <w:color w:val="002060"/>
        </w:rPr>
      </w:pPr>
      <w:r w:rsidRPr="00B9219E">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5EBA977E"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F4A75"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8361C"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08E36"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C96BE"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FCACC"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3AA6F"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E3240"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6D59F99"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52993C" w14:textId="77777777" w:rsidR="00FD2DBD" w:rsidRPr="00B9219E" w:rsidRDefault="00FD2DBD" w:rsidP="0053090A">
            <w:pPr>
              <w:pStyle w:val="rowtabella0"/>
              <w:rPr>
                <w:color w:val="002060"/>
              </w:rPr>
            </w:pPr>
            <w:r w:rsidRPr="00B9219E">
              <w:rPr>
                <w:color w:val="002060"/>
              </w:rPr>
              <w:t>VILLA CECCOLINI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CD722D" w14:textId="77777777" w:rsidR="00FD2DBD" w:rsidRPr="00B9219E" w:rsidRDefault="00FD2DBD" w:rsidP="0053090A">
            <w:pPr>
              <w:pStyle w:val="rowtabella0"/>
              <w:rPr>
                <w:color w:val="002060"/>
              </w:rPr>
            </w:pPr>
            <w:r w:rsidRPr="00B9219E">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A23151"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ACBC3" w14:textId="77777777" w:rsidR="00FD2DBD" w:rsidRPr="00B9219E" w:rsidRDefault="00FD2DBD" w:rsidP="0053090A">
            <w:pPr>
              <w:pStyle w:val="rowtabella0"/>
              <w:rPr>
                <w:color w:val="002060"/>
              </w:rPr>
            </w:pPr>
            <w:r w:rsidRPr="00B9219E">
              <w:rPr>
                <w:color w:val="002060"/>
              </w:rPr>
              <w:t>01/10/2025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77E1CA" w14:textId="77777777" w:rsidR="00FD2DBD" w:rsidRPr="00B9219E" w:rsidRDefault="00FD2DBD" w:rsidP="0053090A">
            <w:pPr>
              <w:pStyle w:val="rowtabella0"/>
              <w:rPr>
                <w:color w:val="002060"/>
              </w:rPr>
            </w:pPr>
            <w:r w:rsidRPr="00B9219E">
              <w:rPr>
                <w:color w:val="002060"/>
              </w:rPr>
              <w:t>5491 PALA 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DD614" w14:textId="77777777" w:rsidR="00FD2DBD" w:rsidRPr="00B9219E" w:rsidRDefault="00FD2DBD" w:rsidP="0053090A">
            <w:pPr>
              <w:pStyle w:val="rowtabella0"/>
              <w:rPr>
                <w:color w:val="002060"/>
              </w:rPr>
            </w:pPr>
            <w:r w:rsidRPr="00B9219E">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AA92FB" w14:textId="77777777" w:rsidR="00FD2DBD" w:rsidRPr="00B9219E" w:rsidRDefault="00FD2DBD" w:rsidP="0053090A">
            <w:pPr>
              <w:pStyle w:val="rowtabella0"/>
              <w:rPr>
                <w:color w:val="002060"/>
              </w:rPr>
            </w:pPr>
            <w:r w:rsidRPr="00B9219E">
              <w:rPr>
                <w:color w:val="002060"/>
              </w:rPr>
              <w:t>VIA LAGO DI MISURINA</w:t>
            </w:r>
          </w:p>
        </w:tc>
      </w:tr>
    </w:tbl>
    <w:p w14:paraId="1C586017" w14:textId="77777777" w:rsidR="00FD2DBD" w:rsidRPr="00B9219E" w:rsidRDefault="00FD2DBD" w:rsidP="00FD2DBD">
      <w:pPr>
        <w:pStyle w:val="breakline"/>
        <w:rPr>
          <w:rFonts w:eastAsiaTheme="minorEastAsia"/>
          <w:color w:val="002060"/>
        </w:rPr>
      </w:pPr>
    </w:p>
    <w:p w14:paraId="056B0BFB" w14:textId="77777777" w:rsidR="00FD2DBD" w:rsidRPr="00B9219E" w:rsidRDefault="00FD2DBD" w:rsidP="00FD2DBD">
      <w:pPr>
        <w:pStyle w:val="breakline"/>
        <w:rPr>
          <w:color w:val="002060"/>
        </w:rPr>
      </w:pPr>
    </w:p>
    <w:p w14:paraId="76B74371" w14:textId="77777777" w:rsidR="00FD2DBD" w:rsidRPr="00B9219E" w:rsidRDefault="00FD2DBD" w:rsidP="00FD2DBD">
      <w:pPr>
        <w:pStyle w:val="breakline"/>
        <w:rPr>
          <w:color w:val="002060"/>
        </w:rPr>
      </w:pPr>
    </w:p>
    <w:p w14:paraId="6FA34D25" w14:textId="77777777" w:rsidR="00FD2DBD" w:rsidRPr="00B9219E" w:rsidRDefault="00FD2DBD" w:rsidP="00FD2DBD">
      <w:pPr>
        <w:pStyle w:val="sottotitolocampionato10"/>
        <w:rPr>
          <w:color w:val="002060"/>
        </w:rPr>
      </w:pPr>
      <w:r w:rsidRPr="00B9219E">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FD2DBD" w:rsidRPr="00B9219E" w14:paraId="3A23ADA7"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37176"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4A0CB"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7F4A"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4F0CE"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6EE24"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ADD15"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027CD"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9D15866"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C9B2C4" w14:textId="77777777" w:rsidR="00FD2DBD" w:rsidRPr="00B9219E" w:rsidRDefault="00FD2DBD" w:rsidP="0053090A">
            <w:pPr>
              <w:pStyle w:val="rowtabella0"/>
              <w:rPr>
                <w:color w:val="002060"/>
              </w:rPr>
            </w:pPr>
            <w:r w:rsidRPr="00B9219E">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BCD8A" w14:textId="77777777" w:rsidR="00FD2DBD" w:rsidRPr="00B9219E" w:rsidRDefault="00FD2DBD" w:rsidP="0053090A">
            <w:pPr>
              <w:pStyle w:val="rowtabella0"/>
              <w:rPr>
                <w:color w:val="002060"/>
              </w:rPr>
            </w:pPr>
            <w:r w:rsidRPr="00B9219E">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8F3C8"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D38E3" w14:textId="77777777" w:rsidR="00FD2DBD" w:rsidRPr="00B9219E" w:rsidRDefault="00FD2DBD" w:rsidP="0053090A">
            <w:pPr>
              <w:pStyle w:val="rowtabella0"/>
              <w:rPr>
                <w:color w:val="002060"/>
              </w:rPr>
            </w:pPr>
            <w:r w:rsidRPr="00B9219E">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C58C5" w14:textId="77777777" w:rsidR="00FD2DBD" w:rsidRPr="00B9219E" w:rsidRDefault="00FD2DBD" w:rsidP="0053090A">
            <w:pPr>
              <w:pStyle w:val="rowtabella0"/>
              <w:rPr>
                <w:color w:val="002060"/>
              </w:rPr>
            </w:pPr>
            <w:r w:rsidRPr="00B9219E">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66486" w14:textId="77777777" w:rsidR="00FD2DBD" w:rsidRPr="00B9219E" w:rsidRDefault="00FD2DBD" w:rsidP="0053090A">
            <w:pPr>
              <w:pStyle w:val="rowtabella0"/>
              <w:rPr>
                <w:color w:val="002060"/>
              </w:rPr>
            </w:pPr>
            <w:r w:rsidRPr="00B9219E">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B0BD2" w14:textId="77777777" w:rsidR="00FD2DBD" w:rsidRPr="00B9219E" w:rsidRDefault="00FD2DBD" w:rsidP="0053090A">
            <w:pPr>
              <w:pStyle w:val="rowtabella0"/>
              <w:rPr>
                <w:color w:val="002060"/>
              </w:rPr>
            </w:pPr>
            <w:r w:rsidRPr="00B9219E">
              <w:rPr>
                <w:color w:val="002060"/>
              </w:rPr>
              <w:t>VIA VENEZIA 43</w:t>
            </w:r>
          </w:p>
        </w:tc>
      </w:tr>
      <w:tr w:rsidR="00FD2DBD" w:rsidRPr="00B9219E" w14:paraId="320156DE"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391B1D" w14:textId="77777777" w:rsidR="00FD2DBD" w:rsidRPr="00B9219E" w:rsidRDefault="00FD2DBD" w:rsidP="0053090A">
            <w:pPr>
              <w:pStyle w:val="rowtabella0"/>
              <w:rPr>
                <w:color w:val="002060"/>
              </w:rPr>
            </w:pPr>
            <w:r w:rsidRPr="00B9219E">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2347A" w14:textId="77777777" w:rsidR="00FD2DBD" w:rsidRPr="00B9219E" w:rsidRDefault="00FD2DBD" w:rsidP="0053090A">
            <w:pPr>
              <w:pStyle w:val="rowtabella0"/>
              <w:rPr>
                <w:color w:val="002060"/>
              </w:rPr>
            </w:pPr>
            <w:r w:rsidRPr="00B9219E">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3F96C"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47A8D" w14:textId="77777777" w:rsidR="00FD2DBD" w:rsidRPr="00B9219E" w:rsidRDefault="00FD2DBD" w:rsidP="0053090A">
            <w:pPr>
              <w:pStyle w:val="rowtabella0"/>
              <w:rPr>
                <w:color w:val="002060"/>
              </w:rPr>
            </w:pPr>
            <w:r w:rsidRPr="00B9219E">
              <w:rPr>
                <w:color w:val="002060"/>
              </w:rPr>
              <w:t>30/09/2025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E56A7" w14:textId="77777777" w:rsidR="00FD2DBD" w:rsidRPr="00B9219E" w:rsidRDefault="00FD2DBD" w:rsidP="0053090A">
            <w:pPr>
              <w:pStyle w:val="rowtabella0"/>
              <w:rPr>
                <w:color w:val="002060"/>
              </w:rPr>
            </w:pPr>
            <w:r w:rsidRPr="00B9219E">
              <w:rPr>
                <w:color w:val="002060"/>
              </w:rPr>
              <w:t xml:space="preserve">5429 PAL.COM. </w:t>
            </w:r>
            <w:proofErr w:type="gramStart"/>
            <w:r w:rsidRPr="00B9219E">
              <w:rPr>
                <w:color w:val="002060"/>
              </w:rPr>
              <w:t>S.MICHELE</w:t>
            </w:r>
            <w:proofErr w:type="gramEnd"/>
            <w:r w:rsidRPr="00B9219E">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F1FEE" w14:textId="77777777" w:rsidR="00FD2DBD" w:rsidRPr="00B9219E" w:rsidRDefault="00FD2DBD" w:rsidP="0053090A">
            <w:pPr>
              <w:pStyle w:val="rowtabella0"/>
              <w:rPr>
                <w:color w:val="002060"/>
              </w:rPr>
            </w:pPr>
            <w:r w:rsidRPr="00B9219E">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8D070" w14:textId="77777777" w:rsidR="00FD2DBD" w:rsidRPr="00B9219E" w:rsidRDefault="00FD2DBD" w:rsidP="0053090A">
            <w:pPr>
              <w:pStyle w:val="rowtabella0"/>
              <w:rPr>
                <w:color w:val="002060"/>
              </w:rPr>
            </w:pPr>
            <w:r w:rsidRPr="00B9219E">
              <w:rPr>
                <w:color w:val="002060"/>
              </w:rPr>
              <w:t>VIA LORETO</w:t>
            </w:r>
          </w:p>
        </w:tc>
      </w:tr>
    </w:tbl>
    <w:p w14:paraId="786E57FD" w14:textId="77777777" w:rsidR="00FD2DBD" w:rsidRPr="00B9219E" w:rsidRDefault="00FD2DBD" w:rsidP="00FD2DBD">
      <w:pPr>
        <w:pStyle w:val="breakline"/>
        <w:rPr>
          <w:rFonts w:eastAsiaTheme="minorEastAsia"/>
          <w:color w:val="002060"/>
        </w:rPr>
      </w:pPr>
    </w:p>
    <w:p w14:paraId="3C3280D8" w14:textId="77777777" w:rsidR="00FD2DBD" w:rsidRPr="00B9219E" w:rsidRDefault="00FD2DBD" w:rsidP="00FD2DBD">
      <w:pPr>
        <w:pStyle w:val="breakline"/>
        <w:rPr>
          <w:color w:val="002060"/>
        </w:rPr>
      </w:pPr>
    </w:p>
    <w:p w14:paraId="7885A2BA" w14:textId="77777777" w:rsidR="00FD2DBD" w:rsidRPr="00B9219E" w:rsidRDefault="00FD2DBD" w:rsidP="00FD2DBD">
      <w:pPr>
        <w:pStyle w:val="breakline"/>
        <w:rPr>
          <w:color w:val="002060"/>
        </w:rPr>
      </w:pPr>
    </w:p>
    <w:p w14:paraId="39C0A59E" w14:textId="77777777" w:rsidR="00FD2DBD" w:rsidRPr="00B9219E" w:rsidRDefault="00FD2DBD" w:rsidP="00FD2DBD">
      <w:pPr>
        <w:pStyle w:val="sottotitolocampionato10"/>
        <w:rPr>
          <w:color w:val="002060"/>
        </w:rPr>
      </w:pPr>
      <w:r w:rsidRPr="00B9219E">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FD2DBD" w:rsidRPr="00B9219E" w14:paraId="69568C40"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E758B"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0127E"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219B4"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0F57F"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6BA37"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2A8D8"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450A4"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E4EA8B1"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4F69F0" w14:textId="77777777" w:rsidR="00FD2DBD" w:rsidRPr="00B9219E" w:rsidRDefault="00FD2DBD" w:rsidP="0053090A">
            <w:pPr>
              <w:pStyle w:val="rowtabella0"/>
              <w:rPr>
                <w:color w:val="002060"/>
              </w:rPr>
            </w:pPr>
            <w:r w:rsidRPr="00B9219E">
              <w:rPr>
                <w:color w:val="002060"/>
              </w:rPr>
              <w:t>U.S. FORTUNA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FEB3C" w14:textId="77777777" w:rsidR="00FD2DBD" w:rsidRPr="00B9219E" w:rsidRDefault="00FD2DBD" w:rsidP="0053090A">
            <w:pPr>
              <w:pStyle w:val="rowtabella0"/>
              <w:rPr>
                <w:color w:val="002060"/>
              </w:rPr>
            </w:pPr>
            <w:r w:rsidRPr="00B9219E">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04ED6"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D531D" w14:textId="77777777" w:rsidR="00FD2DBD" w:rsidRPr="00B9219E" w:rsidRDefault="00FD2DBD" w:rsidP="0053090A">
            <w:pPr>
              <w:pStyle w:val="rowtabella0"/>
              <w:rPr>
                <w:color w:val="002060"/>
              </w:rPr>
            </w:pPr>
            <w:r w:rsidRPr="00B9219E">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A648A" w14:textId="77777777" w:rsidR="00FD2DBD" w:rsidRPr="00B9219E" w:rsidRDefault="00FD2DBD" w:rsidP="0053090A">
            <w:pPr>
              <w:pStyle w:val="rowtabella0"/>
              <w:rPr>
                <w:color w:val="002060"/>
              </w:rPr>
            </w:pPr>
            <w:r w:rsidRPr="00B9219E">
              <w:rPr>
                <w:color w:val="002060"/>
              </w:rPr>
              <w:t xml:space="preserve">5454 </w:t>
            </w:r>
            <w:proofErr w:type="gramStart"/>
            <w:r w:rsidRPr="00B9219E">
              <w:rPr>
                <w:color w:val="002060"/>
              </w:rPr>
              <w:t>C.COPERTO</w:t>
            </w:r>
            <w:proofErr w:type="gramEnd"/>
            <w:r w:rsidRPr="00B9219E">
              <w:rPr>
                <w:color w:val="002060"/>
              </w:rPr>
              <w:t xml:space="preserve"> </w:t>
            </w:r>
            <w:proofErr w:type="gramStart"/>
            <w:r w:rsidRPr="00B9219E">
              <w:rPr>
                <w:color w:val="002060"/>
              </w:rPr>
              <w:t>C.TENNIS</w:t>
            </w:r>
            <w:proofErr w:type="gramEnd"/>
            <w:r w:rsidRPr="00B9219E">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FD647" w14:textId="77777777" w:rsidR="00FD2DBD" w:rsidRPr="00B9219E" w:rsidRDefault="00FD2DBD" w:rsidP="0053090A">
            <w:pPr>
              <w:pStyle w:val="rowtabella0"/>
              <w:rPr>
                <w:color w:val="002060"/>
              </w:rPr>
            </w:pPr>
            <w:r w:rsidRPr="00B9219E">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C3AF6" w14:textId="77777777" w:rsidR="00FD2DBD" w:rsidRPr="00B9219E" w:rsidRDefault="00FD2DBD" w:rsidP="0053090A">
            <w:pPr>
              <w:pStyle w:val="rowtabella0"/>
              <w:rPr>
                <w:color w:val="002060"/>
              </w:rPr>
            </w:pPr>
            <w:r w:rsidRPr="00B9219E">
              <w:rPr>
                <w:color w:val="002060"/>
              </w:rPr>
              <w:t>VIA VILLA TOMBARI</w:t>
            </w:r>
          </w:p>
        </w:tc>
      </w:tr>
      <w:tr w:rsidR="00FD2DBD" w:rsidRPr="00B9219E" w14:paraId="23DF608F"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AA400D" w14:textId="77777777" w:rsidR="00FD2DBD" w:rsidRPr="00B9219E" w:rsidRDefault="00FD2DBD" w:rsidP="0053090A">
            <w:pPr>
              <w:pStyle w:val="rowtabella0"/>
              <w:rPr>
                <w:color w:val="002060"/>
              </w:rPr>
            </w:pPr>
            <w:r w:rsidRPr="00B9219E">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823F0" w14:textId="77777777" w:rsidR="00FD2DBD" w:rsidRPr="00B9219E" w:rsidRDefault="00FD2DBD" w:rsidP="0053090A">
            <w:pPr>
              <w:pStyle w:val="rowtabella0"/>
              <w:rPr>
                <w:color w:val="002060"/>
              </w:rPr>
            </w:pPr>
            <w:r w:rsidRPr="00B9219E">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799B5"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0A7C4" w14:textId="77777777" w:rsidR="00FD2DBD" w:rsidRPr="00B9219E" w:rsidRDefault="00FD2DBD" w:rsidP="0053090A">
            <w:pPr>
              <w:pStyle w:val="rowtabella0"/>
              <w:rPr>
                <w:color w:val="002060"/>
              </w:rPr>
            </w:pPr>
            <w:r w:rsidRPr="00B9219E">
              <w:rPr>
                <w:color w:val="002060"/>
              </w:rPr>
              <w:t>01/10/2025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1036F" w14:textId="77777777" w:rsidR="00FD2DBD" w:rsidRPr="00B9219E" w:rsidRDefault="00FD2DBD" w:rsidP="0053090A">
            <w:pPr>
              <w:pStyle w:val="rowtabella0"/>
              <w:rPr>
                <w:color w:val="002060"/>
              </w:rPr>
            </w:pPr>
            <w:r w:rsidRPr="00B9219E">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DB5A2" w14:textId="77777777" w:rsidR="00FD2DBD" w:rsidRPr="00B9219E" w:rsidRDefault="00FD2DBD" w:rsidP="0053090A">
            <w:pPr>
              <w:pStyle w:val="rowtabella0"/>
              <w:rPr>
                <w:color w:val="002060"/>
              </w:rPr>
            </w:pPr>
            <w:r w:rsidRPr="00B9219E">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DC871" w14:textId="77777777" w:rsidR="00FD2DBD" w:rsidRPr="00B9219E" w:rsidRDefault="00FD2DBD" w:rsidP="0053090A">
            <w:pPr>
              <w:pStyle w:val="rowtabella0"/>
              <w:rPr>
                <w:color w:val="002060"/>
              </w:rPr>
            </w:pPr>
            <w:r w:rsidRPr="00B9219E">
              <w:rPr>
                <w:color w:val="002060"/>
              </w:rPr>
              <w:t>VIA CERQUATTI</w:t>
            </w:r>
          </w:p>
        </w:tc>
      </w:tr>
    </w:tbl>
    <w:p w14:paraId="4B8808B1" w14:textId="77777777" w:rsidR="00FD2DBD" w:rsidRPr="00B9219E" w:rsidRDefault="00FD2DBD" w:rsidP="00FD2DBD">
      <w:pPr>
        <w:pStyle w:val="breakline"/>
        <w:rPr>
          <w:rFonts w:eastAsiaTheme="minorEastAsia"/>
          <w:color w:val="002060"/>
        </w:rPr>
      </w:pPr>
    </w:p>
    <w:p w14:paraId="3CC257BA" w14:textId="77777777" w:rsidR="00FD2DBD" w:rsidRPr="00B9219E" w:rsidRDefault="00FD2DBD" w:rsidP="00FD2DBD">
      <w:pPr>
        <w:pStyle w:val="breakline"/>
        <w:rPr>
          <w:color w:val="002060"/>
        </w:rPr>
      </w:pPr>
    </w:p>
    <w:p w14:paraId="06AC43DB" w14:textId="77777777" w:rsidR="00FD2DBD" w:rsidRPr="00B9219E" w:rsidRDefault="00FD2DBD" w:rsidP="00FD2DBD">
      <w:pPr>
        <w:pStyle w:val="breakline"/>
        <w:rPr>
          <w:color w:val="002060"/>
        </w:rPr>
      </w:pPr>
    </w:p>
    <w:p w14:paraId="19B3CE66" w14:textId="77777777" w:rsidR="00FD2DBD" w:rsidRPr="00B9219E" w:rsidRDefault="00FD2DBD" w:rsidP="00FD2DBD">
      <w:pPr>
        <w:pStyle w:val="sottotitolocampionato10"/>
        <w:rPr>
          <w:color w:val="002060"/>
        </w:rPr>
      </w:pPr>
      <w:r w:rsidRPr="00B9219E">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1DE55EE2"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1EE7B"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6ACD7"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18ADF"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973E4"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FB45E"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73903"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31125"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38F0BA65"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75BE8D" w14:textId="77777777" w:rsidR="00FD2DBD" w:rsidRPr="00B9219E" w:rsidRDefault="00FD2DBD" w:rsidP="0053090A">
            <w:pPr>
              <w:pStyle w:val="rowtabella0"/>
              <w:rPr>
                <w:color w:val="002060"/>
              </w:rPr>
            </w:pPr>
            <w:r w:rsidRPr="00B9219E">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BCE69" w14:textId="77777777" w:rsidR="00FD2DBD" w:rsidRPr="00B9219E" w:rsidRDefault="00FD2DBD" w:rsidP="0053090A">
            <w:pPr>
              <w:pStyle w:val="rowtabella0"/>
              <w:rPr>
                <w:color w:val="002060"/>
              </w:rPr>
            </w:pPr>
            <w:r w:rsidRPr="00B9219E">
              <w:rPr>
                <w:color w:val="002060"/>
              </w:rPr>
              <w:t>LUCREZIA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A6BE8"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A9459" w14:textId="77777777" w:rsidR="00FD2DBD" w:rsidRPr="00B9219E" w:rsidRDefault="00FD2DBD" w:rsidP="0053090A">
            <w:pPr>
              <w:pStyle w:val="rowtabella0"/>
              <w:rPr>
                <w:color w:val="002060"/>
              </w:rPr>
            </w:pPr>
            <w:r w:rsidRPr="00B9219E">
              <w:rPr>
                <w:color w:val="002060"/>
              </w:rPr>
              <w:t>01/10/2025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9F7D7" w14:textId="77777777" w:rsidR="00FD2DBD" w:rsidRPr="00B9219E" w:rsidRDefault="00FD2DBD" w:rsidP="0053090A">
            <w:pPr>
              <w:pStyle w:val="rowtabella0"/>
              <w:rPr>
                <w:color w:val="002060"/>
              </w:rPr>
            </w:pPr>
            <w:r w:rsidRPr="00B9219E">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E5E752" w14:textId="77777777" w:rsidR="00FD2DBD" w:rsidRPr="00B9219E" w:rsidRDefault="00FD2DBD" w:rsidP="0053090A">
            <w:pPr>
              <w:pStyle w:val="rowtabella0"/>
              <w:rPr>
                <w:color w:val="002060"/>
              </w:rPr>
            </w:pPr>
            <w:r w:rsidRPr="00B9219E">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E80411" w14:textId="77777777" w:rsidR="00FD2DBD" w:rsidRPr="00B9219E" w:rsidRDefault="00FD2DBD" w:rsidP="0053090A">
            <w:pPr>
              <w:pStyle w:val="rowtabella0"/>
              <w:rPr>
                <w:color w:val="002060"/>
              </w:rPr>
            </w:pPr>
            <w:r w:rsidRPr="00B9219E">
              <w:rPr>
                <w:color w:val="002060"/>
              </w:rPr>
              <w:t xml:space="preserve">VIA MANZONI FZ. </w:t>
            </w:r>
            <w:proofErr w:type="gramStart"/>
            <w:r w:rsidRPr="00B9219E">
              <w:rPr>
                <w:color w:val="002060"/>
              </w:rPr>
              <w:t>S.BIAGIO</w:t>
            </w:r>
            <w:proofErr w:type="gramEnd"/>
          </w:p>
        </w:tc>
      </w:tr>
    </w:tbl>
    <w:p w14:paraId="062B93B4" w14:textId="77777777" w:rsidR="00FD2DBD" w:rsidRPr="00B9219E" w:rsidRDefault="00FD2DBD" w:rsidP="00FD2DBD">
      <w:pPr>
        <w:pStyle w:val="breakline"/>
        <w:rPr>
          <w:rFonts w:eastAsiaTheme="minorEastAsia"/>
          <w:color w:val="002060"/>
        </w:rPr>
      </w:pPr>
    </w:p>
    <w:p w14:paraId="50CE2027" w14:textId="77777777" w:rsidR="00FD2DBD" w:rsidRPr="00B9219E" w:rsidRDefault="00FD2DBD" w:rsidP="00FD2DBD">
      <w:pPr>
        <w:pStyle w:val="breakline"/>
        <w:rPr>
          <w:color w:val="002060"/>
        </w:rPr>
      </w:pPr>
    </w:p>
    <w:p w14:paraId="0EB4681D" w14:textId="77777777" w:rsidR="00FD2DBD" w:rsidRPr="00B9219E" w:rsidRDefault="00FD2DBD" w:rsidP="00FD2DBD">
      <w:pPr>
        <w:pStyle w:val="breakline"/>
        <w:rPr>
          <w:color w:val="002060"/>
        </w:rPr>
      </w:pPr>
    </w:p>
    <w:p w14:paraId="3A0AE23F" w14:textId="77777777" w:rsidR="00FD2DBD" w:rsidRPr="00B9219E" w:rsidRDefault="00FD2DBD" w:rsidP="00FD2DBD">
      <w:pPr>
        <w:pStyle w:val="sottotitolocampionato10"/>
        <w:rPr>
          <w:color w:val="002060"/>
        </w:rPr>
      </w:pPr>
      <w:r w:rsidRPr="00B9219E">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FD2DBD" w:rsidRPr="00B9219E" w14:paraId="45FBDEA3"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67030"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AD174"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23E2F"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87269"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9D7C0"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69DAA"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B7673"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1EBC72F"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98EA47" w14:textId="77777777" w:rsidR="00FD2DBD" w:rsidRPr="00B9219E" w:rsidRDefault="00FD2DBD" w:rsidP="0053090A">
            <w:pPr>
              <w:pStyle w:val="rowtabella0"/>
              <w:rPr>
                <w:color w:val="002060"/>
              </w:rPr>
            </w:pPr>
            <w:r w:rsidRPr="00B9219E">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0A88C" w14:textId="77777777" w:rsidR="00FD2DBD" w:rsidRPr="00B9219E" w:rsidRDefault="00FD2DBD" w:rsidP="0053090A">
            <w:pPr>
              <w:pStyle w:val="rowtabella0"/>
              <w:rPr>
                <w:color w:val="002060"/>
              </w:rPr>
            </w:pPr>
            <w:r w:rsidRPr="00B9219E">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EB4EA"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F355E" w14:textId="77777777" w:rsidR="00FD2DBD" w:rsidRPr="00B9219E" w:rsidRDefault="00FD2DBD" w:rsidP="0053090A">
            <w:pPr>
              <w:pStyle w:val="rowtabella0"/>
              <w:rPr>
                <w:color w:val="002060"/>
              </w:rPr>
            </w:pPr>
            <w:r w:rsidRPr="00B9219E">
              <w:rPr>
                <w:color w:val="002060"/>
              </w:rPr>
              <w:t>29/09/2025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F587A" w14:textId="77777777" w:rsidR="00FD2DBD" w:rsidRPr="00B9219E" w:rsidRDefault="00FD2DBD" w:rsidP="0053090A">
            <w:pPr>
              <w:pStyle w:val="rowtabella0"/>
              <w:rPr>
                <w:color w:val="002060"/>
              </w:rPr>
            </w:pPr>
            <w:r w:rsidRPr="00B9219E">
              <w:rPr>
                <w:color w:val="002060"/>
              </w:rPr>
              <w:t>5004 PALLONE GEODETICO VERBENA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C20795" w14:textId="77777777" w:rsidR="00FD2DBD" w:rsidRPr="00B9219E" w:rsidRDefault="00FD2DBD" w:rsidP="0053090A">
            <w:pPr>
              <w:pStyle w:val="rowtabella0"/>
              <w:rPr>
                <w:color w:val="002060"/>
              </w:rPr>
            </w:pPr>
            <w:r w:rsidRPr="00B9219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988A3" w14:textId="77777777" w:rsidR="00FD2DBD" w:rsidRPr="00B9219E" w:rsidRDefault="00FD2DBD" w:rsidP="0053090A">
            <w:pPr>
              <w:pStyle w:val="rowtabella0"/>
              <w:rPr>
                <w:color w:val="002060"/>
              </w:rPr>
            </w:pPr>
            <w:r w:rsidRPr="00B9219E">
              <w:rPr>
                <w:color w:val="002060"/>
              </w:rPr>
              <w:t>VIA PETRARCA</w:t>
            </w:r>
          </w:p>
        </w:tc>
      </w:tr>
    </w:tbl>
    <w:p w14:paraId="1D45141E" w14:textId="77777777" w:rsidR="00FD2DBD" w:rsidRPr="00B9219E" w:rsidRDefault="00FD2DBD" w:rsidP="00FD2DBD">
      <w:pPr>
        <w:pStyle w:val="breakline"/>
        <w:rPr>
          <w:rFonts w:eastAsiaTheme="minorEastAsia"/>
          <w:color w:val="002060"/>
        </w:rPr>
      </w:pPr>
    </w:p>
    <w:p w14:paraId="7E2185A8" w14:textId="77777777" w:rsidR="00FD2DBD" w:rsidRPr="00B9219E" w:rsidRDefault="00FD2DBD" w:rsidP="00FD2DBD">
      <w:pPr>
        <w:pStyle w:val="breakline"/>
        <w:rPr>
          <w:color w:val="002060"/>
        </w:rPr>
      </w:pPr>
    </w:p>
    <w:p w14:paraId="6711782A" w14:textId="77777777" w:rsidR="00FD2DBD" w:rsidRPr="00B9219E" w:rsidRDefault="00FD2DBD" w:rsidP="00FD2DBD">
      <w:pPr>
        <w:pStyle w:val="breakline"/>
        <w:rPr>
          <w:color w:val="002060"/>
        </w:rPr>
      </w:pPr>
    </w:p>
    <w:p w14:paraId="243BC019" w14:textId="77777777" w:rsidR="00FD2DBD" w:rsidRPr="00B9219E" w:rsidRDefault="00FD2DBD" w:rsidP="00FD2DBD">
      <w:pPr>
        <w:pStyle w:val="sottotitolocampionato10"/>
        <w:rPr>
          <w:color w:val="002060"/>
        </w:rPr>
      </w:pPr>
      <w:r w:rsidRPr="00B9219E">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FD2DBD" w:rsidRPr="00B9219E" w14:paraId="326190EF"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53495"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F0621"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AFD33"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065DE"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0D567"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7D5DE"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46C7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26ACEBF5"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01DECA" w14:textId="77777777" w:rsidR="00FD2DBD" w:rsidRPr="00B9219E" w:rsidRDefault="00FD2DBD" w:rsidP="0053090A">
            <w:pPr>
              <w:pStyle w:val="rowtabella0"/>
              <w:rPr>
                <w:color w:val="002060"/>
              </w:rPr>
            </w:pPr>
            <w:r w:rsidRPr="00B9219E">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CCD8A" w14:textId="77777777" w:rsidR="00FD2DBD" w:rsidRPr="00B9219E" w:rsidRDefault="00FD2DBD" w:rsidP="0053090A">
            <w:pPr>
              <w:pStyle w:val="rowtabella0"/>
              <w:rPr>
                <w:color w:val="002060"/>
              </w:rPr>
            </w:pPr>
            <w:r w:rsidRPr="00B9219E">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5FF05"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5657E" w14:textId="77777777" w:rsidR="00FD2DBD" w:rsidRPr="00B9219E" w:rsidRDefault="00FD2DBD" w:rsidP="0053090A">
            <w:pPr>
              <w:pStyle w:val="rowtabella0"/>
              <w:rPr>
                <w:color w:val="002060"/>
              </w:rPr>
            </w:pPr>
            <w:r w:rsidRPr="00B9219E">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36439" w14:textId="77777777" w:rsidR="00FD2DBD" w:rsidRPr="00B9219E" w:rsidRDefault="00FD2DBD" w:rsidP="0053090A">
            <w:pPr>
              <w:pStyle w:val="rowtabella0"/>
              <w:rPr>
                <w:color w:val="002060"/>
              </w:rPr>
            </w:pPr>
            <w:r w:rsidRPr="00B9219E">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8A331" w14:textId="77777777" w:rsidR="00FD2DBD" w:rsidRPr="00B9219E" w:rsidRDefault="00FD2DBD" w:rsidP="0053090A">
            <w:pPr>
              <w:pStyle w:val="rowtabella0"/>
              <w:rPr>
                <w:color w:val="002060"/>
              </w:rPr>
            </w:pPr>
            <w:r w:rsidRPr="00B9219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96963" w14:textId="77777777" w:rsidR="00FD2DBD" w:rsidRPr="00B9219E" w:rsidRDefault="00FD2DBD" w:rsidP="0053090A">
            <w:pPr>
              <w:pStyle w:val="rowtabella0"/>
              <w:rPr>
                <w:color w:val="002060"/>
              </w:rPr>
            </w:pPr>
            <w:r w:rsidRPr="00B9219E">
              <w:rPr>
                <w:color w:val="002060"/>
              </w:rPr>
              <w:t>VIA DELLO STADIO</w:t>
            </w:r>
          </w:p>
        </w:tc>
      </w:tr>
      <w:tr w:rsidR="00FD2DBD" w:rsidRPr="00B9219E" w14:paraId="6A0F893F"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4EC8C" w14:textId="77777777" w:rsidR="00FD2DBD" w:rsidRPr="00B9219E" w:rsidRDefault="00FD2DBD" w:rsidP="0053090A">
            <w:pPr>
              <w:pStyle w:val="rowtabella0"/>
              <w:rPr>
                <w:color w:val="002060"/>
              </w:rPr>
            </w:pPr>
            <w:r w:rsidRPr="00B9219E">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388D5" w14:textId="77777777" w:rsidR="00FD2DBD" w:rsidRPr="00B9219E" w:rsidRDefault="00FD2DBD" w:rsidP="0053090A">
            <w:pPr>
              <w:pStyle w:val="rowtabella0"/>
              <w:rPr>
                <w:color w:val="002060"/>
              </w:rPr>
            </w:pPr>
            <w:r w:rsidRPr="00B9219E">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52248"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0E1E7" w14:textId="77777777" w:rsidR="00FD2DBD" w:rsidRPr="00B9219E" w:rsidRDefault="00FD2DBD" w:rsidP="0053090A">
            <w:pPr>
              <w:pStyle w:val="rowtabella0"/>
              <w:rPr>
                <w:color w:val="002060"/>
              </w:rPr>
            </w:pPr>
            <w:r w:rsidRPr="00B9219E">
              <w:rPr>
                <w:color w:val="002060"/>
              </w:rPr>
              <w:t>01/10/2025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701CE" w14:textId="77777777" w:rsidR="00FD2DBD" w:rsidRPr="00B9219E" w:rsidRDefault="00FD2DBD" w:rsidP="0053090A">
            <w:pPr>
              <w:pStyle w:val="rowtabella0"/>
              <w:rPr>
                <w:color w:val="002060"/>
              </w:rPr>
            </w:pPr>
            <w:r w:rsidRPr="00B9219E">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D2018" w14:textId="77777777" w:rsidR="00FD2DBD" w:rsidRPr="00B9219E" w:rsidRDefault="00FD2DBD" w:rsidP="0053090A">
            <w:pPr>
              <w:pStyle w:val="rowtabella0"/>
              <w:rPr>
                <w:color w:val="002060"/>
              </w:rPr>
            </w:pPr>
            <w:r w:rsidRPr="00B9219E">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4EDB1" w14:textId="77777777" w:rsidR="00FD2DBD" w:rsidRPr="00B9219E" w:rsidRDefault="00FD2DBD" w:rsidP="0053090A">
            <w:pPr>
              <w:pStyle w:val="rowtabella0"/>
              <w:rPr>
                <w:color w:val="002060"/>
              </w:rPr>
            </w:pPr>
            <w:r w:rsidRPr="00B9219E">
              <w:rPr>
                <w:color w:val="002060"/>
              </w:rPr>
              <w:t>VIA FONTE ANTICA 6</w:t>
            </w:r>
          </w:p>
        </w:tc>
      </w:tr>
    </w:tbl>
    <w:p w14:paraId="71112FF1" w14:textId="77777777" w:rsidR="00FD2DBD" w:rsidRPr="00B9219E" w:rsidRDefault="00FD2DBD" w:rsidP="00FD2DBD">
      <w:pPr>
        <w:pStyle w:val="breakline"/>
        <w:rPr>
          <w:rFonts w:eastAsiaTheme="minorEastAsia"/>
          <w:color w:val="002060"/>
        </w:rPr>
      </w:pPr>
    </w:p>
    <w:p w14:paraId="3B692CA2" w14:textId="77777777" w:rsidR="00FD2DBD" w:rsidRPr="00B9219E" w:rsidRDefault="00FD2DBD" w:rsidP="00FD2DBD">
      <w:pPr>
        <w:pStyle w:val="breakline"/>
        <w:rPr>
          <w:color w:val="002060"/>
        </w:rPr>
      </w:pPr>
    </w:p>
    <w:p w14:paraId="4CE214E6" w14:textId="77777777" w:rsidR="00FD2DBD" w:rsidRPr="00B9219E" w:rsidRDefault="00FD2DBD" w:rsidP="00FD2DBD">
      <w:pPr>
        <w:pStyle w:val="breakline"/>
        <w:rPr>
          <w:color w:val="002060"/>
        </w:rPr>
      </w:pPr>
    </w:p>
    <w:p w14:paraId="1848916D" w14:textId="77777777" w:rsidR="00FD2DBD" w:rsidRPr="00B9219E" w:rsidRDefault="00FD2DBD" w:rsidP="00FD2DBD">
      <w:pPr>
        <w:pStyle w:val="sottotitolocampionato10"/>
        <w:rPr>
          <w:color w:val="002060"/>
        </w:rPr>
      </w:pPr>
      <w:r w:rsidRPr="00B9219E">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FD2DBD" w:rsidRPr="00B9219E" w14:paraId="119F5DA9"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FBC38"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47DF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173D4"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5529A"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E9577"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8E6ED"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FCCC5"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32AB21E"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D8E9CC" w14:textId="77777777" w:rsidR="00FD2DBD" w:rsidRPr="00B9219E" w:rsidRDefault="00FD2DBD" w:rsidP="0053090A">
            <w:pPr>
              <w:pStyle w:val="rowtabella0"/>
              <w:rPr>
                <w:color w:val="002060"/>
              </w:rPr>
            </w:pPr>
            <w:r w:rsidRPr="00B9219E">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E02F1" w14:textId="77777777" w:rsidR="00FD2DBD" w:rsidRPr="00B9219E" w:rsidRDefault="00FD2DBD" w:rsidP="0053090A">
            <w:pPr>
              <w:pStyle w:val="rowtabella0"/>
              <w:rPr>
                <w:color w:val="002060"/>
              </w:rPr>
            </w:pPr>
            <w:r w:rsidRPr="00B9219E">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38422"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0E91D" w14:textId="77777777" w:rsidR="00FD2DBD" w:rsidRPr="00B9219E" w:rsidRDefault="00FD2DBD" w:rsidP="0053090A">
            <w:pPr>
              <w:pStyle w:val="rowtabella0"/>
              <w:rPr>
                <w:color w:val="002060"/>
              </w:rPr>
            </w:pPr>
            <w:r w:rsidRPr="00B9219E">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BDDE4" w14:textId="77777777" w:rsidR="00FD2DBD" w:rsidRPr="00B9219E" w:rsidRDefault="00FD2DBD" w:rsidP="0053090A">
            <w:pPr>
              <w:pStyle w:val="rowtabella0"/>
              <w:rPr>
                <w:color w:val="002060"/>
              </w:rPr>
            </w:pPr>
            <w:r w:rsidRPr="00B9219E">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C644C" w14:textId="77777777" w:rsidR="00FD2DBD" w:rsidRPr="00B9219E" w:rsidRDefault="00FD2DBD" w:rsidP="0053090A">
            <w:pPr>
              <w:pStyle w:val="rowtabella0"/>
              <w:rPr>
                <w:color w:val="002060"/>
              </w:rPr>
            </w:pPr>
            <w:r w:rsidRPr="00B9219E">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083BC" w14:textId="77777777" w:rsidR="00FD2DBD" w:rsidRPr="00B9219E" w:rsidRDefault="00FD2DBD" w:rsidP="0053090A">
            <w:pPr>
              <w:pStyle w:val="rowtabella0"/>
              <w:rPr>
                <w:color w:val="002060"/>
              </w:rPr>
            </w:pPr>
            <w:r w:rsidRPr="00B9219E">
              <w:rPr>
                <w:color w:val="002060"/>
              </w:rPr>
              <w:t>VIA DELL'INDUSTRIA</w:t>
            </w:r>
          </w:p>
        </w:tc>
      </w:tr>
      <w:tr w:rsidR="00FD2DBD" w:rsidRPr="00B9219E" w14:paraId="243376D5"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FFF52D" w14:textId="77777777" w:rsidR="00FD2DBD" w:rsidRPr="00B9219E" w:rsidRDefault="00FD2DBD" w:rsidP="0053090A">
            <w:pPr>
              <w:pStyle w:val="rowtabella0"/>
              <w:rPr>
                <w:color w:val="002060"/>
              </w:rPr>
            </w:pPr>
            <w:r w:rsidRPr="00B9219E">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D95BE" w14:textId="77777777" w:rsidR="00FD2DBD" w:rsidRPr="00B9219E" w:rsidRDefault="00FD2DBD" w:rsidP="0053090A">
            <w:pPr>
              <w:pStyle w:val="rowtabella0"/>
              <w:rPr>
                <w:color w:val="002060"/>
              </w:rPr>
            </w:pPr>
            <w:proofErr w:type="gramStart"/>
            <w:r w:rsidRPr="00B9219E">
              <w:rPr>
                <w:color w:val="002060"/>
              </w:rPr>
              <w:t>CITTA</w:t>
            </w:r>
            <w:proofErr w:type="gramEnd"/>
            <w:r w:rsidRPr="00B9219E">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65E0F"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33C97" w14:textId="77777777" w:rsidR="00FD2DBD" w:rsidRPr="00B9219E" w:rsidRDefault="00FD2DBD" w:rsidP="0053090A">
            <w:pPr>
              <w:pStyle w:val="rowtabella0"/>
              <w:rPr>
                <w:color w:val="002060"/>
              </w:rPr>
            </w:pPr>
            <w:r w:rsidRPr="00B9219E">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85036" w14:textId="77777777" w:rsidR="00FD2DBD" w:rsidRPr="00B9219E" w:rsidRDefault="00FD2DBD" w:rsidP="0053090A">
            <w:pPr>
              <w:pStyle w:val="rowtabella0"/>
              <w:rPr>
                <w:color w:val="002060"/>
              </w:rPr>
            </w:pPr>
            <w:r w:rsidRPr="00B9219E">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9FBEA" w14:textId="77777777" w:rsidR="00FD2DBD" w:rsidRPr="00B9219E" w:rsidRDefault="00FD2DBD" w:rsidP="0053090A">
            <w:pPr>
              <w:pStyle w:val="rowtabella0"/>
              <w:rPr>
                <w:color w:val="002060"/>
              </w:rPr>
            </w:pPr>
            <w:r w:rsidRPr="00B9219E">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200BF" w14:textId="77777777" w:rsidR="00FD2DBD" w:rsidRPr="00B9219E" w:rsidRDefault="00FD2DBD" w:rsidP="0053090A">
            <w:pPr>
              <w:pStyle w:val="rowtabella0"/>
              <w:rPr>
                <w:color w:val="002060"/>
              </w:rPr>
            </w:pPr>
            <w:r w:rsidRPr="00B9219E">
              <w:rPr>
                <w:color w:val="002060"/>
              </w:rPr>
              <w:t>VIA IV NOVEMBRE</w:t>
            </w:r>
          </w:p>
        </w:tc>
      </w:tr>
    </w:tbl>
    <w:p w14:paraId="65628758" w14:textId="77777777" w:rsidR="00FD2DBD" w:rsidRPr="00B9219E" w:rsidRDefault="00FD2DBD" w:rsidP="00FD2DBD">
      <w:pPr>
        <w:pStyle w:val="breakline"/>
        <w:rPr>
          <w:rFonts w:eastAsiaTheme="minorEastAsia"/>
          <w:color w:val="002060"/>
        </w:rPr>
      </w:pPr>
    </w:p>
    <w:p w14:paraId="0FEF1D21" w14:textId="77777777" w:rsidR="00FD2DBD" w:rsidRPr="00B9219E" w:rsidRDefault="00FD2DBD" w:rsidP="00FD2DBD">
      <w:pPr>
        <w:pStyle w:val="breakline"/>
        <w:rPr>
          <w:color w:val="002060"/>
        </w:rPr>
      </w:pPr>
    </w:p>
    <w:p w14:paraId="633D2C84" w14:textId="77777777" w:rsidR="00FD2DBD" w:rsidRPr="00B9219E" w:rsidRDefault="00FD2DBD" w:rsidP="00FD2DBD">
      <w:pPr>
        <w:pStyle w:val="breakline"/>
        <w:rPr>
          <w:color w:val="002060"/>
        </w:rPr>
      </w:pPr>
    </w:p>
    <w:p w14:paraId="3CE1A044" w14:textId="77777777" w:rsidR="00FD2DBD" w:rsidRPr="00B9219E" w:rsidRDefault="00FD2DBD" w:rsidP="00FD2DBD">
      <w:pPr>
        <w:pStyle w:val="sottotitolocampionato10"/>
        <w:rPr>
          <w:color w:val="002060"/>
        </w:rPr>
      </w:pPr>
      <w:r w:rsidRPr="00B9219E">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0"/>
        <w:gridCol w:w="385"/>
        <w:gridCol w:w="898"/>
        <w:gridCol w:w="1200"/>
        <w:gridCol w:w="1548"/>
        <w:gridCol w:w="1548"/>
      </w:tblGrid>
      <w:tr w:rsidR="00FD2DBD" w:rsidRPr="00B9219E" w14:paraId="299EE86C"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E2227"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0F6A8"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33F42"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E919C"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4BDDB"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4262C"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90E8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2791244"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47447C" w14:textId="77777777" w:rsidR="00FD2DBD" w:rsidRPr="00B9219E" w:rsidRDefault="00FD2DBD" w:rsidP="0053090A">
            <w:pPr>
              <w:pStyle w:val="rowtabella0"/>
              <w:rPr>
                <w:color w:val="002060"/>
              </w:rPr>
            </w:pPr>
            <w:r w:rsidRPr="00B9219E">
              <w:rPr>
                <w:color w:val="002060"/>
              </w:rPr>
              <w:t>AURORA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1B2D4D" w14:textId="77777777" w:rsidR="00FD2DBD" w:rsidRPr="00B9219E" w:rsidRDefault="00FD2DBD" w:rsidP="0053090A">
            <w:pPr>
              <w:pStyle w:val="rowtabella0"/>
              <w:rPr>
                <w:color w:val="002060"/>
              </w:rPr>
            </w:pPr>
            <w:r w:rsidRPr="00B9219E">
              <w:rPr>
                <w:color w:val="002060"/>
              </w:rPr>
              <w:t>G.S.A. LE DUE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A5BE2A"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7D06E8" w14:textId="77777777" w:rsidR="00FD2DBD" w:rsidRPr="00B9219E" w:rsidRDefault="00FD2DBD" w:rsidP="0053090A">
            <w:pPr>
              <w:pStyle w:val="rowtabella0"/>
              <w:rPr>
                <w:color w:val="002060"/>
              </w:rPr>
            </w:pPr>
            <w:r w:rsidRPr="00B9219E">
              <w:rPr>
                <w:color w:val="002060"/>
              </w:rPr>
              <w:t>29/09/2025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ECE38" w14:textId="77777777" w:rsidR="00FD2DBD" w:rsidRPr="00B9219E" w:rsidRDefault="00FD2DBD" w:rsidP="0053090A">
            <w:pPr>
              <w:pStyle w:val="rowtabella0"/>
              <w:rPr>
                <w:color w:val="002060"/>
              </w:rPr>
            </w:pPr>
            <w:r w:rsidRPr="00B9219E">
              <w:rPr>
                <w:color w:val="002060"/>
              </w:rPr>
              <w:t>5296 PALESTRA COM. LOC.CHIESANUOVA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A2650" w14:textId="77777777" w:rsidR="00FD2DBD" w:rsidRPr="00B9219E" w:rsidRDefault="00FD2DBD" w:rsidP="0053090A">
            <w:pPr>
              <w:pStyle w:val="rowtabella0"/>
              <w:rPr>
                <w:color w:val="002060"/>
              </w:rPr>
            </w:pPr>
            <w:r w:rsidRPr="00B9219E">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5CC185" w14:textId="77777777" w:rsidR="00FD2DBD" w:rsidRPr="00B9219E" w:rsidRDefault="00FD2DBD" w:rsidP="0053090A">
            <w:pPr>
              <w:pStyle w:val="rowtabella0"/>
              <w:rPr>
                <w:color w:val="002060"/>
              </w:rPr>
            </w:pPr>
            <w:r w:rsidRPr="00B9219E">
              <w:rPr>
                <w:color w:val="002060"/>
              </w:rPr>
              <w:t>VIA DON LUIGI STURZO 4</w:t>
            </w:r>
          </w:p>
        </w:tc>
      </w:tr>
    </w:tbl>
    <w:p w14:paraId="79BE736C" w14:textId="77777777" w:rsidR="00FD2DBD" w:rsidRPr="00B9219E" w:rsidRDefault="00FD2DBD" w:rsidP="00FD2DBD">
      <w:pPr>
        <w:pStyle w:val="breakline"/>
        <w:rPr>
          <w:rFonts w:eastAsiaTheme="minorEastAsia"/>
          <w:color w:val="002060"/>
        </w:rPr>
      </w:pPr>
    </w:p>
    <w:p w14:paraId="1A5EE356" w14:textId="77777777" w:rsidR="00FD2DBD" w:rsidRPr="00B9219E" w:rsidRDefault="00FD2DBD" w:rsidP="00FD2DBD">
      <w:pPr>
        <w:pStyle w:val="breakline"/>
        <w:rPr>
          <w:color w:val="002060"/>
        </w:rPr>
      </w:pPr>
    </w:p>
    <w:p w14:paraId="4544106A" w14:textId="77777777" w:rsidR="00FD2DBD" w:rsidRPr="00B9219E" w:rsidRDefault="00FD2DBD" w:rsidP="00FD2DBD">
      <w:pPr>
        <w:pStyle w:val="breakline"/>
        <w:rPr>
          <w:color w:val="002060"/>
        </w:rPr>
      </w:pPr>
    </w:p>
    <w:p w14:paraId="5F3698DC" w14:textId="77777777" w:rsidR="00FD2DBD" w:rsidRPr="00B9219E" w:rsidRDefault="00FD2DBD" w:rsidP="00FD2DBD">
      <w:pPr>
        <w:pStyle w:val="sottotitolocampionato10"/>
        <w:rPr>
          <w:color w:val="002060"/>
        </w:rPr>
      </w:pPr>
      <w:r w:rsidRPr="00B9219E">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7"/>
        <w:gridCol w:w="385"/>
        <w:gridCol w:w="898"/>
        <w:gridCol w:w="1176"/>
        <w:gridCol w:w="1555"/>
        <w:gridCol w:w="1547"/>
      </w:tblGrid>
      <w:tr w:rsidR="00FD2DBD" w:rsidRPr="00B9219E" w14:paraId="4C4F08B5"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30E68"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C877E"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6D333"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130FB"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0E4C6"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566BB"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2F5DD"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583277F"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0DF766" w14:textId="77777777" w:rsidR="00FD2DBD" w:rsidRPr="00B9219E" w:rsidRDefault="00FD2DBD" w:rsidP="0053090A">
            <w:pPr>
              <w:pStyle w:val="rowtabella0"/>
              <w:rPr>
                <w:color w:val="002060"/>
              </w:rPr>
            </w:pPr>
            <w:r w:rsidRPr="00B9219E">
              <w:rPr>
                <w:color w:val="002060"/>
              </w:rPr>
              <w:t>SAMBENEDETTESE C5 SSDARL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8D042" w14:textId="77777777" w:rsidR="00FD2DBD" w:rsidRPr="00B9219E" w:rsidRDefault="00FD2DBD" w:rsidP="0053090A">
            <w:pPr>
              <w:pStyle w:val="rowtabella0"/>
              <w:rPr>
                <w:color w:val="002060"/>
              </w:rPr>
            </w:pPr>
            <w:r w:rsidRPr="00B9219E">
              <w:rPr>
                <w:color w:val="002060"/>
              </w:rPr>
              <w:t>SAN SEVERINO MARCHE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BA4367"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88E93" w14:textId="77777777" w:rsidR="00FD2DBD" w:rsidRPr="00B9219E" w:rsidRDefault="00FD2DBD" w:rsidP="0053090A">
            <w:pPr>
              <w:pStyle w:val="rowtabella0"/>
              <w:rPr>
                <w:color w:val="002060"/>
              </w:rPr>
            </w:pPr>
            <w:r w:rsidRPr="00B9219E">
              <w:rPr>
                <w:color w:val="002060"/>
              </w:rPr>
              <w:t>29/09/2025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2742B" w14:textId="77777777" w:rsidR="00FD2DBD" w:rsidRPr="00B9219E" w:rsidRDefault="00FD2DBD" w:rsidP="0053090A">
            <w:pPr>
              <w:pStyle w:val="rowtabella0"/>
              <w:rPr>
                <w:color w:val="002060"/>
              </w:rPr>
            </w:pPr>
            <w:r w:rsidRPr="00B9219E">
              <w:rPr>
                <w:color w:val="002060"/>
              </w:rPr>
              <w:t>5749 CAMPO C5 "SPORTING VILLAGE"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F7C80" w14:textId="77777777" w:rsidR="00FD2DBD" w:rsidRPr="00B9219E" w:rsidRDefault="00FD2DBD" w:rsidP="0053090A">
            <w:pPr>
              <w:pStyle w:val="rowtabella0"/>
              <w:rPr>
                <w:color w:val="002060"/>
              </w:rPr>
            </w:pPr>
            <w:r w:rsidRPr="00B9219E">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7FD0A" w14:textId="77777777" w:rsidR="00FD2DBD" w:rsidRPr="00B9219E" w:rsidRDefault="00FD2DBD" w:rsidP="0053090A">
            <w:pPr>
              <w:pStyle w:val="rowtabella0"/>
              <w:rPr>
                <w:color w:val="002060"/>
              </w:rPr>
            </w:pPr>
            <w:r w:rsidRPr="00B9219E">
              <w:rPr>
                <w:color w:val="002060"/>
              </w:rPr>
              <w:t>VIA PERTINI</w:t>
            </w:r>
          </w:p>
        </w:tc>
      </w:tr>
    </w:tbl>
    <w:p w14:paraId="238F1C30" w14:textId="77777777" w:rsidR="00FD2DBD" w:rsidRPr="00B9219E" w:rsidRDefault="00FD2DBD" w:rsidP="00FD2DBD">
      <w:pPr>
        <w:pStyle w:val="breakline"/>
        <w:rPr>
          <w:rFonts w:eastAsiaTheme="minorEastAsia"/>
          <w:color w:val="002060"/>
        </w:rPr>
      </w:pPr>
    </w:p>
    <w:p w14:paraId="44392A3D" w14:textId="77777777" w:rsidR="00FD2DBD" w:rsidRPr="00B9219E" w:rsidRDefault="00FD2DBD" w:rsidP="00FD2DBD">
      <w:pPr>
        <w:pStyle w:val="breakline"/>
        <w:rPr>
          <w:color w:val="002060"/>
        </w:rPr>
      </w:pPr>
    </w:p>
    <w:p w14:paraId="601646F7" w14:textId="77777777" w:rsidR="00FD2DBD" w:rsidRPr="00B9219E" w:rsidRDefault="00FD2DBD" w:rsidP="00FD2DBD">
      <w:pPr>
        <w:pStyle w:val="breakline"/>
        <w:rPr>
          <w:color w:val="002060"/>
        </w:rPr>
      </w:pPr>
    </w:p>
    <w:p w14:paraId="51AD65A5" w14:textId="77777777" w:rsidR="00FD2DBD" w:rsidRPr="00B9219E" w:rsidRDefault="00FD2DBD" w:rsidP="00FD2DBD">
      <w:pPr>
        <w:pStyle w:val="sottotitolocampionato10"/>
        <w:rPr>
          <w:color w:val="002060"/>
        </w:rPr>
      </w:pPr>
      <w:r w:rsidRPr="00B9219E">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FD2DBD" w:rsidRPr="00B9219E" w14:paraId="076796FC"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144B6"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59E76"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CCC03"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B834D"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916B0"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81F33"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1C963"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4020672"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807FB" w14:textId="77777777" w:rsidR="00FD2DBD" w:rsidRPr="00B9219E" w:rsidRDefault="00FD2DBD" w:rsidP="0053090A">
            <w:pPr>
              <w:pStyle w:val="rowtabella0"/>
              <w:rPr>
                <w:color w:val="002060"/>
              </w:rPr>
            </w:pPr>
            <w:r w:rsidRPr="00B9219E">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6F822" w14:textId="77777777" w:rsidR="00FD2DBD" w:rsidRPr="00B9219E" w:rsidRDefault="00FD2DBD" w:rsidP="0053090A">
            <w:pPr>
              <w:pStyle w:val="rowtabella0"/>
              <w:rPr>
                <w:color w:val="002060"/>
              </w:rPr>
            </w:pPr>
            <w:r w:rsidRPr="00B9219E">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A02ED"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EF804" w14:textId="77777777" w:rsidR="00FD2DBD" w:rsidRPr="00B9219E" w:rsidRDefault="00FD2DBD" w:rsidP="0053090A">
            <w:pPr>
              <w:pStyle w:val="rowtabella0"/>
              <w:rPr>
                <w:color w:val="002060"/>
              </w:rPr>
            </w:pPr>
            <w:r w:rsidRPr="00B9219E">
              <w:rPr>
                <w:color w:val="002060"/>
              </w:rPr>
              <w:t>29/09/2025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D9AF5" w14:textId="77777777" w:rsidR="00FD2DBD" w:rsidRPr="00B9219E" w:rsidRDefault="00FD2DBD" w:rsidP="0053090A">
            <w:pPr>
              <w:pStyle w:val="rowtabella0"/>
              <w:rPr>
                <w:color w:val="002060"/>
              </w:rPr>
            </w:pPr>
            <w:r w:rsidRPr="00B9219E">
              <w:rPr>
                <w:color w:val="002060"/>
              </w:rPr>
              <w:t xml:space="preserve">5295 TENSOSTRUTTURA VIA </w:t>
            </w:r>
            <w:proofErr w:type="gramStart"/>
            <w:r w:rsidRPr="00B9219E">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E52E3" w14:textId="77777777" w:rsidR="00FD2DBD" w:rsidRPr="00B9219E" w:rsidRDefault="00FD2DBD" w:rsidP="0053090A">
            <w:pPr>
              <w:pStyle w:val="rowtabella0"/>
              <w:rPr>
                <w:color w:val="002060"/>
              </w:rPr>
            </w:pPr>
            <w:r w:rsidRPr="00B9219E">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EBCE9" w14:textId="77777777" w:rsidR="00FD2DBD" w:rsidRPr="00B9219E" w:rsidRDefault="00FD2DBD" w:rsidP="0053090A">
            <w:pPr>
              <w:pStyle w:val="rowtabella0"/>
              <w:rPr>
                <w:color w:val="002060"/>
              </w:rPr>
            </w:pPr>
            <w:r w:rsidRPr="00B9219E">
              <w:rPr>
                <w:color w:val="002060"/>
              </w:rPr>
              <w:t xml:space="preserve">VIA </w:t>
            </w:r>
            <w:proofErr w:type="gramStart"/>
            <w:r w:rsidRPr="00B9219E">
              <w:rPr>
                <w:color w:val="002060"/>
              </w:rPr>
              <w:t>E.MATTEI</w:t>
            </w:r>
            <w:proofErr w:type="gramEnd"/>
          </w:p>
        </w:tc>
      </w:tr>
      <w:tr w:rsidR="00FD2DBD" w:rsidRPr="00B9219E" w14:paraId="69FF008F"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BE080C" w14:textId="77777777" w:rsidR="00FD2DBD" w:rsidRPr="00B9219E" w:rsidRDefault="00FD2DBD" w:rsidP="0053090A">
            <w:pPr>
              <w:pStyle w:val="rowtabella0"/>
              <w:rPr>
                <w:color w:val="002060"/>
              </w:rPr>
            </w:pPr>
            <w:r w:rsidRPr="00B9219E">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79CE3" w14:textId="77777777" w:rsidR="00FD2DBD" w:rsidRPr="00B9219E" w:rsidRDefault="00FD2DBD" w:rsidP="0053090A">
            <w:pPr>
              <w:pStyle w:val="rowtabella0"/>
              <w:rPr>
                <w:color w:val="002060"/>
              </w:rPr>
            </w:pPr>
            <w:proofErr w:type="gramStart"/>
            <w:r w:rsidRPr="00B9219E">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A72DA"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4EC7D" w14:textId="77777777" w:rsidR="00FD2DBD" w:rsidRPr="00B9219E" w:rsidRDefault="00FD2DBD" w:rsidP="0053090A">
            <w:pPr>
              <w:pStyle w:val="rowtabella0"/>
              <w:rPr>
                <w:color w:val="002060"/>
              </w:rPr>
            </w:pPr>
            <w:r w:rsidRPr="00B9219E">
              <w:rPr>
                <w:color w:val="002060"/>
              </w:rPr>
              <w:t>29/09/2025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14DD7" w14:textId="77777777" w:rsidR="00FD2DBD" w:rsidRPr="00B9219E" w:rsidRDefault="00FD2DBD" w:rsidP="0053090A">
            <w:pPr>
              <w:pStyle w:val="rowtabella0"/>
              <w:rPr>
                <w:color w:val="002060"/>
              </w:rPr>
            </w:pPr>
            <w:r w:rsidRPr="00B9219E">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40BCF" w14:textId="77777777" w:rsidR="00FD2DBD" w:rsidRPr="00B9219E" w:rsidRDefault="00FD2DBD" w:rsidP="0053090A">
            <w:pPr>
              <w:pStyle w:val="rowtabella0"/>
              <w:rPr>
                <w:color w:val="002060"/>
              </w:rPr>
            </w:pPr>
            <w:r w:rsidRPr="00B9219E">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5C623" w14:textId="77777777" w:rsidR="00FD2DBD" w:rsidRPr="00B9219E" w:rsidRDefault="00FD2DBD" w:rsidP="0053090A">
            <w:pPr>
              <w:pStyle w:val="rowtabella0"/>
              <w:rPr>
                <w:color w:val="002060"/>
              </w:rPr>
            </w:pPr>
            <w:r w:rsidRPr="00B9219E">
              <w:rPr>
                <w:color w:val="002060"/>
              </w:rPr>
              <w:t>VIA LUDOVICO SCARFIOTTI</w:t>
            </w:r>
          </w:p>
        </w:tc>
      </w:tr>
    </w:tbl>
    <w:p w14:paraId="76C5519A" w14:textId="77777777" w:rsidR="00FD2DBD" w:rsidRPr="00B9219E" w:rsidRDefault="00FD2DBD" w:rsidP="00FD2DBD">
      <w:pPr>
        <w:pStyle w:val="breakline"/>
        <w:rPr>
          <w:rFonts w:eastAsiaTheme="minorEastAsia"/>
          <w:color w:val="002060"/>
        </w:rPr>
      </w:pPr>
    </w:p>
    <w:p w14:paraId="0AD8711E" w14:textId="77777777" w:rsidR="00FD2DBD" w:rsidRPr="00B9219E" w:rsidRDefault="00FD2DBD" w:rsidP="00FD2DBD">
      <w:pPr>
        <w:pStyle w:val="breakline"/>
        <w:rPr>
          <w:color w:val="002060"/>
        </w:rPr>
      </w:pPr>
    </w:p>
    <w:p w14:paraId="2C783C3B" w14:textId="77777777" w:rsidR="00FD2DBD" w:rsidRPr="00B9219E" w:rsidRDefault="00FD2DBD" w:rsidP="00FD2DBD">
      <w:pPr>
        <w:pStyle w:val="breakline"/>
        <w:rPr>
          <w:color w:val="002060"/>
        </w:rPr>
      </w:pPr>
    </w:p>
    <w:p w14:paraId="1BAB5CFB" w14:textId="77777777" w:rsidR="00FD2DBD" w:rsidRPr="00B9219E" w:rsidRDefault="00FD2DBD" w:rsidP="00FD2DBD">
      <w:pPr>
        <w:pStyle w:val="sottotitolocampionato10"/>
        <w:rPr>
          <w:color w:val="002060"/>
        </w:rPr>
      </w:pPr>
      <w:r w:rsidRPr="00B9219E">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FD2DBD" w:rsidRPr="00B9219E" w14:paraId="098C7A54"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ACFD8"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44FF5"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C5693"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226CF"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7B221"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9A182"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5EC72"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6A44FDB0"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3DA2BC" w14:textId="77777777" w:rsidR="00FD2DBD" w:rsidRPr="00B9219E" w:rsidRDefault="00FD2DBD" w:rsidP="0053090A">
            <w:pPr>
              <w:pStyle w:val="rowtabella0"/>
              <w:rPr>
                <w:color w:val="002060"/>
              </w:rPr>
            </w:pPr>
            <w:r w:rsidRPr="00B9219E">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8E54E" w14:textId="77777777" w:rsidR="00FD2DBD" w:rsidRPr="00B9219E" w:rsidRDefault="00FD2DBD" w:rsidP="0053090A">
            <w:pPr>
              <w:pStyle w:val="rowtabella0"/>
              <w:rPr>
                <w:color w:val="002060"/>
              </w:rPr>
            </w:pPr>
            <w:r w:rsidRPr="00B9219E">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1C777"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DE9E3" w14:textId="77777777" w:rsidR="00FD2DBD" w:rsidRPr="00B9219E" w:rsidRDefault="00FD2DBD" w:rsidP="0053090A">
            <w:pPr>
              <w:pStyle w:val="rowtabella0"/>
              <w:rPr>
                <w:color w:val="002060"/>
              </w:rPr>
            </w:pPr>
            <w:r w:rsidRPr="00B9219E">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27225" w14:textId="77777777" w:rsidR="00FD2DBD" w:rsidRPr="00B9219E" w:rsidRDefault="00FD2DBD" w:rsidP="0053090A">
            <w:pPr>
              <w:pStyle w:val="rowtabella0"/>
              <w:rPr>
                <w:color w:val="002060"/>
              </w:rPr>
            </w:pPr>
            <w:r w:rsidRPr="00B9219E">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1D6A0" w14:textId="77777777" w:rsidR="00FD2DBD" w:rsidRPr="00B9219E" w:rsidRDefault="00FD2DBD" w:rsidP="0053090A">
            <w:pPr>
              <w:pStyle w:val="rowtabella0"/>
              <w:rPr>
                <w:color w:val="002060"/>
              </w:rPr>
            </w:pPr>
            <w:r w:rsidRPr="00B9219E">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38228" w14:textId="77777777" w:rsidR="00FD2DBD" w:rsidRPr="00B9219E" w:rsidRDefault="00FD2DBD" w:rsidP="0053090A">
            <w:pPr>
              <w:pStyle w:val="rowtabella0"/>
              <w:rPr>
                <w:color w:val="002060"/>
              </w:rPr>
            </w:pPr>
            <w:r w:rsidRPr="00B9219E">
              <w:rPr>
                <w:color w:val="002060"/>
              </w:rPr>
              <w:t>VIA ALDO MORO</w:t>
            </w:r>
          </w:p>
        </w:tc>
      </w:tr>
      <w:tr w:rsidR="00FD2DBD" w:rsidRPr="00B9219E" w14:paraId="79E4B41D"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C53BE0" w14:textId="77777777" w:rsidR="00FD2DBD" w:rsidRPr="00B9219E" w:rsidRDefault="00FD2DBD" w:rsidP="0053090A">
            <w:pPr>
              <w:pStyle w:val="rowtabella0"/>
              <w:rPr>
                <w:color w:val="002060"/>
              </w:rPr>
            </w:pPr>
            <w:r w:rsidRPr="00B9219E">
              <w:rPr>
                <w:color w:val="002060"/>
              </w:rPr>
              <w:t>POLISPORTIVA ROSSO BLU</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6F2A3" w14:textId="77777777" w:rsidR="00FD2DBD" w:rsidRPr="00B9219E" w:rsidRDefault="00FD2DBD" w:rsidP="0053090A">
            <w:pPr>
              <w:pStyle w:val="rowtabella0"/>
              <w:rPr>
                <w:color w:val="002060"/>
              </w:rPr>
            </w:pPr>
            <w:r w:rsidRPr="00B9219E">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75791"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7355B" w14:textId="77777777" w:rsidR="00FD2DBD" w:rsidRPr="00B9219E" w:rsidRDefault="00FD2DBD" w:rsidP="0053090A">
            <w:pPr>
              <w:pStyle w:val="rowtabella0"/>
              <w:rPr>
                <w:color w:val="002060"/>
              </w:rPr>
            </w:pPr>
            <w:r w:rsidRPr="00B9219E">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6E289" w14:textId="77777777" w:rsidR="00FD2DBD" w:rsidRPr="00B9219E" w:rsidRDefault="00FD2DBD" w:rsidP="0053090A">
            <w:pPr>
              <w:pStyle w:val="rowtabella0"/>
              <w:rPr>
                <w:color w:val="002060"/>
              </w:rPr>
            </w:pPr>
            <w:r w:rsidRPr="00B9219E">
              <w:rPr>
                <w:color w:val="002060"/>
              </w:rPr>
              <w:t>5280 TENSOSTRUTTURA S.</w:t>
            </w:r>
            <w:proofErr w:type="gramStart"/>
            <w:r w:rsidRPr="00B9219E">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D92FD" w14:textId="77777777" w:rsidR="00FD2DBD" w:rsidRPr="00B9219E" w:rsidRDefault="00FD2DBD" w:rsidP="0053090A">
            <w:pPr>
              <w:pStyle w:val="rowtabella0"/>
              <w:rPr>
                <w:color w:val="002060"/>
              </w:rPr>
            </w:pPr>
            <w:r w:rsidRPr="00B9219E">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CB911" w14:textId="77777777" w:rsidR="00FD2DBD" w:rsidRPr="00B9219E" w:rsidRDefault="00FD2DBD" w:rsidP="0053090A">
            <w:pPr>
              <w:pStyle w:val="rowtabella0"/>
              <w:rPr>
                <w:color w:val="002060"/>
              </w:rPr>
            </w:pPr>
            <w:r w:rsidRPr="00B9219E">
              <w:rPr>
                <w:color w:val="002060"/>
              </w:rPr>
              <w:t>VIA LORENZO LOTTO</w:t>
            </w:r>
          </w:p>
        </w:tc>
      </w:tr>
    </w:tbl>
    <w:p w14:paraId="55DEAECD" w14:textId="77777777" w:rsidR="00FD2DBD" w:rsidRPr="00B9219E" w:rsidRDefault="00FD2DBD" w:rsidP="00FD2DBD">
      <w:pPr>
        <w:pStyle w:val="breakline"/>
        <w:rPr>
          <w:rFonts w:eastAsiaTheme="minorEastAsia"/>
          <w:color w:val="002060"/>
        </w:rPr>
      </w:pPr>
    </w:p>
    <w:p w14:paraId="5AE4C876" w14:textId="77777777" w:rsidR="00FD2DBD" w:rsidRPr="00B9219E" w:rsidRDefault="00FD2DBD" w:rsidP="00FD2DBD">
      <w:pPr>
        <w:pStyle w:val="breakline"/>
        <w:rPr>
          <w:color w:val="002060"/>
        </w:rPr>
      </w:pPr>
    </w:p>
    <w:p w14:paraId="15EB367B" w14:textId="77777777" w:rsidR="00FD2DBD" w:rsidRPr="00B9219E" w:rsidRDefault="00FD2DBD" w:rsidP="00FD2DBD">
      <w:pPr>
        <w:pStyle w:val="breakline"/>
        <w:rPr>
          <w:color w:val="002060"/>
        </w:rPr>
      </w:pPr>
    </w:p>
    <w:p w14:paraId="7B95B777" w14:textId="77777777" w:rsidR="00FD2DBD" w:rsidRPr="00B9219E" w:rsidRDefault="00FD2DBD" w:rsidP="00FD2DBD">
      <w:pPr>
        <w:pStyle w:val="sottotitolocampionato10"/>
        <w:rPr>
          <w:color w:val="002060"/>
        </w:rPr>
      </w:pPr>
      <w:r w:rsidRPr="00B9219E">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2"/>
        <w:gridCol w:w="385"/>
        <w:gridCol w:w="898"/>
        <w:gridCol w:w="1177"/>
        <w:gridCol w:w="1548"/>
        <w:gridCol w:w="1571"/>
      </w:tblGrid>
      <w:tr w:rsidR="00FD2DBD" w:rsidRPr="00B9219E" w14:paraId="32B075D8"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C4592"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5B6E6"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66CA0"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1EC27"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D4637"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BB912"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7C293"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D9A6A69"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A59D49" w14:textId="77777777" w:rsidR="00FD2DBD" w:rsidRPr="00B9219E" w:rsidRDefault="00FD2DBD" w:rsidP="0053090A">
            <w:pPr>
              <w:pStyle w:val="rowtabella0"/>
              <w:rPr>
                <w:color w:val="002060"/>
              </w:rPr>
            </w:pPr>
            <w:r w:rsidRPr="00B9219E">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FCDBE" w14:textId="77777777" w:rsidR="00FD2DBD" w:rsidRPr="00B9219E" w:rsidRDefault="00FD2DBD" w:rsidP="0053090A">
            <w:pPr>
              <w:pStyle w:val="rowtabella0"/>
              <w:rPr>
                <w:color w:val="002060"/>
              </w:rPr>
            </w:pPr>
            <w:r w:rsidRPr="00B9219E">
              <w:rPr>
                <w:color w:val="002060"/>
              </w:rPr>
              <w:t>FUTSAL CAMPIGLIONE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D4ABC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CF664E" w14:textId="77777777" w:rsidR="00FD2DBD" w:rsidRPr="00B9219E" w:rsidRDefault="00FD2DBD" w:rsidP="0053090A">
            <w:pPr>
              <w:pStyle w:val="rowtabella0"/>
              <w:rPr>
                <w:color w:val="002060"/>
              </w:rPr>
            </w:pPr>
            <w:r w:rsidRPr="00B9219E">
              <w:rPr>
                <w:color w:val="002060"/>
              </w:rPr>
              <w:t>01/10/2025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94BD30" w14:textId="77777777" w:rsidR="00FD2DBD" w:rsidRPr="00B9219E" w:rsidRDefault="00FD2DBD" w:rsidP="0053090A">
            <w:pPr>
              <w:pStyle w:val="rowtabella0"/>
              <w:rPr>
                <w:color w:val="002060"/>
              </w:rPr>
            </w:pPr>
            <w:r w:rsidRPr="00B9219E">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AC835" w14:textId="77777777" w:rsidR="00FD2DBD" w:rsidRPr="00B9219E" w:rsidRDefault="00FD2DBD" w:rsidP="0053090A">
            <w:pPr>
              <w:pStyle w:val="rowtabella0"/>
              <w:rPr>
                <w:color w:val="002060"/>
              </w:rPr>
            </w:pPr>
            <w:r w:rsidRPr="00B9219E">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F7724" w14:textId="77777777" w:rsidR="00FD2DBD" w:rsidRPr="00B9219E" w:rsidRDefault="00FD2DBD" w:rsidP="0053090A">
            <w:pPr>
              <w:pStyle w:val="rowtabella0"/>
              <w:rPr>
                <w:color w:val="002060"/>
              </w:rPr>
            </w:pPr>
            <w:r w:rsidRPr="00B9219E">
              <w:rPr>
                <w:color w:val="002060"/>
              </w:rPr>
              <w:t xml:space="preserve">LOC.MONTEROCCO VIA </w:t>
            </w:r>
            <w:proofErr w:type="gramStart"/>
            <w:r w:rsidRPr="00B9219E">
              <w:rPr>
                <w:color w:val="002060"/>
              </w:rPr>
              <w:t>A.MANCINI</w:t>
            </w:r>
            <w:proofErr w:type="gramEnd"/>
          </w:p>
        </w:tc>
      </w:tr>
    </w:tbl>
    <w:p w14:paraId="77F0F8CF" w14:textId="77777777" w:rsidR="00FD2DBD" w:rsidRPr="00B9219E" w:rsidRDefault="00FD2DBD" w:rsidP="00FD2DBD">
      <w:pPr>
        <w:pStyle w:val="breakline"/>
        <w:rPr>
          <w:rFonts w:eastAsiaTheme="minorEastAsia"/>
          <w:color w:val="002060"/>
        </w:rPr>
      </w:pPr>
    </w:p>
    <w:p w14:paraId="72862604" w14:textId="77777777" w:rsidR="00FD2DBD" w:rsidRPr="00B9219E" w:rsidRDefault="00FD2DBD" w:rsidP="00FD2DBD">
      <w:pPr>
        <w:pStyle w:val="breakline"/>
        <w:rPr>
          <w:color w:val="002060"/>
        </w:rPr>
      </w:pPr>
    </w:p>
    <w:p w14:paraId="1F6D5B5F" w14:textId="77777777" w:rsidR="00FD2DBD" w:rsidRPr="00B9219E" w:rsidRDefault="00FD2DBD" w:rsidP="00FD2DBD">
      <w:pPr>
        <w:pStyle w:val="breakline"/>
        <w:rPr>
          <w:color w:val="002060"/>
        </w:rPr>
      </w:pPr>
    </w:p>
    <w:p w14:paraId="4156FEFD" w14:textId="77777777" w:rsidR="00FD2DBD" w:rsidRPr="00B9219E" w:rsidRDefault="00FD2DBD" w:rsidP="00FD2DBD">
      <w:pPr>
        <w:pStyle w:val="sottotitolocampionato10"/>
        <w:rPr>
          <w:color w:val="002060"/>
        </w:rPr>
      </w:pPr>
      <w:r w:rsidRPr="00B9219E">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FD2DBD" w:rsidRPr="00B9219E" w14:paraId="35DB998A"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10195" w14:textId="77777777" w:rsidR="00FD2DBD" w:rsidRPr="00B9219E" w:rsidRDefault="00FD2DBD" w:rsidP="0053090A">
            <w:pPr>
              <w:pStyle w:val="headertabella0"/>
              <w:rPr>
                <w:color w:val="002060"/>
              </w:rPr>
            </w:pPr>
            <w:r w:rsidRPr="00B9219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68A86"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CDE8B"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24640"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DD13A"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07EF4"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32B2A"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604952FB"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9E0E36" w14:textId="77777777" w:rsidR="00FD2DBD" w:rsidRPr="00B9219E" w:rsidRDefault="00FD2DBD" w:rsidP="0053090A">
            <w:pPr>
              <w:pStyle w:val="rowtabella0"/>
              <w:rPr>
                <w:color w:val="002060"/>
              </w:rPr>
            </w:pPr>
            <w:r w:rsidRPr="00B9219E">
              <w:rPr>
                <w:color w:val="002060"/>
              </w:rPr>
              <w:t>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4079A" w14:textId="77777777" w:rsidR="00FD2DBD" w:rsidRPr="00B9219E" w:rsidRDefault="00FD2DBD" w:rsidP="0053090A">
            <w:pPr>
              <w:pStyle w:val="rowtabella0"/>
              <w:rPr>
                <w:color w:val="002060"/>
              </w:rPr>
            </w:pPr>
            <w:r w:rsidRPr="00B9219E">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F4A4EC"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679C85" w14:textId="77777777" w:rsidR="00FD2DBD" w:rsidRPr="00B9219E" w:rsidRDefault="00FD2DBD" w:rsidP="0053090A">
            <w:pPr>
              <w:pStyle w:val="rowtabella0"/>
              <w:rPr>
                <w:color w:val="002060"/>
              </w:rPr>
            </w:pPr>
            <w:r w:rsidRPr="00B9219E">
              <w:rPr>
                <w:color w:val="002060"/>
              </w:rPr>
              <w:t>29/09/2025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EC694B" w14:textId="77777777" w:rsidR="00FD2DBD" w:rsidRPr="00B9219E" w:rsidRDefault="00FD2DBD" w:rsidP="0053090A">
            <w:pPr>
              <w:pStyle w:val="rowtabella0"/>
              <w:rPr>
                <w:color w:val="002060"/>
              </w:rPr>
            </w:pPr>
            <w:r w:rsidRPr="00B9219E">
              <w:rPr>
                <w:color w:val="002060"/>
              </w:rPr>
              <w:t>5284 PALAZZETTO POLIFUNZIONALE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026F5" w14:textId="77777777" w:rsidR="00FD2DBD" w:rsidRPr="00B9219E" w:rsidRDefault="00FD2DBD" w:rsidP="0053090A">
            <w:pPr>
              <w:pStyle w:val="rowtabella0"/>
              <w:rPr>
                <w:color w:val="002060"/>
              </w:rPr>
            </w:pPr>
            <w:r w:rsidRPr="00B9219E">
              <w:rPr>
                <w:color w:val="002060"/>
              </w:rPr>
              <w:t>RIPE 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34E23" w14:textId="77777777" w:rsidR="00FD2DBD" w:rsidRPr="00B9219E" w:rsidRDefault="00FD2DBD" w:rsidP="0053090A">
            <w:pPr>
              <w:pStyle w:val="rowtabella0"/>
              <w:rPr>
                <w:color w:val="002060"/>
              </w:rPr>
            </w:pPr>
            <w:r w:rsidRPr="00B9219E">
              <w:rPr>
                <w:color w:val="002060"/>
              </w:rPr>
              <w:t>VIA FAVETO</w:t>
            </w:r>
          </w:p>
        </w:tc>
      </w:tr>
    </w:tbl>
    <w:p w14:paraId="78013ED9" w14:textId="77777777" w:rsidR="00FD2DBD" w:rsidRPr="00B9219E" w:rsidRDefault="00FD2DBD" w:rsidP="00FD2DBD">
      <w:pPr>
        <w:pStyle w:val="breakline"/>
        <w:rPr>
          <w:rFonts w:eastAsiaTheme="minorEastAsia"/>
          <w:color w:val="002060"/>
        </w:rPr>
      </w:pPr>
    </w:p>
    <w:p w14:paraId="62D4F89A" w14:textId="77777777" w:rsidR="00FD2DBD" w:rsidRPr="00B9219E" w:rsidRDefault="00FD2DBD" w:rsidP="00FD2DBD">
      <w:pPr>
        <w:pStyle w:val="breakline"/>
        <w:rPr>
          <w:color w:val="002060"/>
        </w:rPr>
      </w:pPr>
    </w:p>
    <w:p w14:paraId="1F5209D5" w14:textId="77777777" w:rsidR="00FD2DBD" w:rsidRPr="00B9219E" w:rsidRDefault="00FD2DBD" w:rsidP="00FD2DBD">
      <w:pPr>
        <w:pStyle w:val="breakline"/>
        <w:rPr>
          <w:color w:val="002060"/>
        </w:rPr>
      </w:pPr>
    </w:p>
    <w:p w14:paraId="294FFAB6" w14:textId="77777777" w:rsidR="00FD2DBD" w:rsidRPr="00B9219E" w:rsidRDefault="00FD2DBD" w:rsidP="00FD2DBD">
      <w:pPr>
        <w:pStyle w:val="sottotitolocampionato10"/>
        <w:rPr>
          <w:color w:val="002060"/>
        </w:rPr>
      </w:pPr>
      <w:r w:rsidRPr="00B9219E">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FD2DBD" w:rsidRPr="00B9219E" w14:paraId="2527274F"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1D2C8"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04B7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C54E0"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0C8C6"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344FF"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AC826"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D27A7"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0BA58A8"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1BBBEB" w14:textId="77777777" w:rsidR="00FD2DBD" w:rsidRPr="00B9219E" w:rsidRDefault="00FD2DBD" w:rsidP="0053090A">
            <w:pPr>
              <w:pStyle w:val="rowtabella0"/>
              <w:rPr>
                <w:color w:val="002060"/>
              </w:rPr>
            </w:pPr>
            <w:r w:rsidRPr="00B9219E">
              <w:rPr>
                <w:color w:val="002060"/>
              </w:rPr>
              <w:t>BAYER CAPPUCCINI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50561" w14:textId="77777777" w:rsidR="00FD2DBD" w:rsidRPr="00B9219E" w:rsidRDefault="00FD2DBD" w:rsidP="0053090A">
            <w:pPr>
              <w:pStyle w:val="rowtabella0"/>
              <w:rPr>
                <w:color w:val="002060"/>
              </w:rPr>
            </w:pPr>
            <w:r w:rsidRPr="00B9219E">
              <w:rPr>
                <w:color w:val="002060"/>
              </w:rPr>
              <w:t>ASCOLI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AC405D"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E1FBB" w14:textId="77777777" w:rsidR="00FD2DBD" w:rsidRPr="00B9219E" w:rsidRDefault="00FD2DBD" w:rsidP="0053090A">
            <w:pPr>
              <w:pStyle w:val="rowtabella0"/>
              <w:rPr>
                <w:color w:val="002060"/>
              </w:rPr>
            </w:pPr>
            <w:r w:rsidRPr="00B9219E">
              <w:rPr>
                <w:color w:val="002060"/>
              </w:rPr>
              <w:t>29/09/2025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40ACC" w14:textId="77777777" w:rsidR="00FD2DBD" w:rsidRPr="00B9219E" w:rsidRDefault="00FD2DBD" w:rsidP="0053090A">
            <w:pPr>
              <w:pStyle w:val="rowtabella0"/>
              <w:rPr>
                <w:color w:val="002060"/>
              </w:rPr>
            </w:pPr>
            <w:r w:rsidRPr="00B9219E">
              <w:rPr>
                <w:color w:val="002060"/>
              </w:rPr>
              <w:t xml:space="preserve">5286 PALESTRA </w:t>
            </w:r>
            <w:proofErr w:type="gramStart"/>
            <w:r w:rsidRPr="00B9219E">
              <w:rPr>
                <w:color w:val="002060"/>
              </w:rPr>
              <w:t>C.SPORTIVO</w:t>
            </w:r>
            <w:proofErr w:type="gramEnd"/>
            <w:r w:rsidRPr="00B9219E">
              <w:rPr>
                <w:color w:val="002060"/>
              </w:rPr>
              <w:t>"DON BOSCO"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F00FC" w14:textId="77777777" w:rsidR="00FD2DBD" w:rsidRPr="00B9219E" w:rsidRDefault="00FD2DBD" w:rsidP="0053090A">
            <w:pPr>
              <w:pStyle w:val="rowtabella0"/>
              <w:rPr>
                <w:color w:val="002060"/>
              </w:rPr>
            </w:pPr>
            <w:r w:rsidRPr="00B9219E">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5AB53" w14:textId="77777777" w:rsidR="00FD2DBD" w:rsidRPr="00B9219E" w:rsidRDefault="00FD2DBD" w:rsidP="0053090A">
            <w:pPr>
              <w:pStyle w:val="rowtabella0"/>
              <w:rPr>
                <w:color w:val="002060"/>
              </w:rPr>
            </w:pPr>
            <w:r w:rsidRPr="00B9219E">
              <w:rPr>
                <w:color w:val="002060"/>
              </w:rPr>
              <w:t>VIA ALFIERI SNC</w:t>
            </w:r>
          </w:p>
        </w:tc>
      </w:tr>
    </w:tbl>
    <w:p w14:paraId="17E80624" w14:textId="77777777" w:rsidR="00FD2DBD" w:rsidRPr="00B9219E" w:rsidRDefault="00FD2DBD" w:rsidP="00FD2DBD">
      <w:pPr>
        <w:pStyle w:val="breakline"/>
        <w:rPr>
          <w:rFonts w:eastAsiaTheme="minorEastAsia"/>
          <w:color w:val="002060"/>
        </w:rPr>
      </w:pPr>
    </w:p>
    <w:p w14:paraId="3B405624" w14:textId="77777777" w:rsidR="00FD2DBD" w:rsidRPr="00B9219E" w:rsidRDefault="00FD2DBD" w:rsidP="00FD2DBD">
      <w:pPr>
        <w:pStyle w:val="breakline"/>
        <w:rPr>
          <w:color w:val="002060"/>
        </w:rPr>
      </w:pPr>
    </w:p>
    <w:p w14:paraId="2E356C5C" w14:textId="77777777" w:rsidR="00FD2DBD" w:rsidRPr="00B9219E" w:rsidRDefault="00FD2DBD" w:rsidP="00FD2DBD">
      <w:pPr>
        <w:pStyle w:val="breakline"/>
        <w:rPr>
          <w:color w:val="002060"/>
        </w:rPr>
      </w:pPr>
    </w:p>
    <w:p w14:paraId="528AD1A0" w14:textId="77777777" w:rsidR="00FD2DBD" w:rsidRPr="00B9219E" w:rsidRDefault="00FD2DBD" w:rsidP="00FD2DBD">
      <w:pPr>
        <w:pStyle w:val="sottotitolocampionato10"/>
        <w:rPr>
          <w:color w:val="002060"/>
        </w:rPr>
      </w:pPr>
      <w:r w:rsidRPr="00B9219E">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9"/>
        <w:gridCol w:w="385"/>
        <w:gridCol w:w="898"/>
        <w:gridCol w:w="1175"/>
        <w:gridCol w:w="1561"/>
        <w:gridCol w:w="1545"/>
      </w:tblGrid>
      <w:tr w:rsidR="00FD2DBD" w:rsidRPr="00B9219E" w14:paraId="6D015681"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8B68D"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00761"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7EB01"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F6C3C"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84910"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7A9AD"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53AE5"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692C85BC"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6081AE" w14:textId="77777777" w:rsidR="00FD2DBD" w:rsidRPr="00B9219E" w:rsidRDefault="00FD2DBD" w:rsidP="0053090A">
            <w:pPr>
              <w:pStyle w:val="rowtabella0"/>
              <w:rPr>
                <w:color w:val="002060"/>
              </w:rPr>
            </w:pPr>
            <w:r w:rsidRPr="00B9219E">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BE2EC" w14:textId="77777777" w:rsidR="00FD2DBD" w:rsidRPr="00B9219E" w:rsidRDefault="00FD2DBD" w:rsidP="0053090A">
            <w:pPr>
              <w:pStyle w:val="rowtabella0"/>
              <w:rPr>
                <w:color w:val="002060"/>
              </w:rPr>
            </w:pPr>
            <w:r w:rsidRPr="00B9219E">
              <w:rPr>
                <w:color w:val="002060"/>
              </w:rPr>
              <w:t>FUTSAL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D7B75"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61DEE" w14:textId="77777777" w:rsidR="00FD2DBD" w:rsidRPr="00B9219E" w:rsidRDefault="00FD2DBD" w:rsidP="0053090A">
            <w:pPr>
              <w:pStyle w:val="rowtabella0"/>
              <w:rPr>
                <w:color w:val="002060"/>
              </w:rPr>
            </w:pPr>
            <w:r w:rsidRPr="00B9219E">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718FD" w14:textId="77777777" w:rsidR="00FD2DBD" w:rsidRPr="00B9219E" w:rsidRDefault="00FD2DBD" w:rsidP="0053090A">
            <w:pPr>
              <w:pStyle w:val="rowtabella0"/>
              <w:rPr>
                <w:color w:val="002060"/>
              </w:rPr>
            </w:pPr>
            <w:r w:rsidRPr="00B9219E">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68079" w14:textId="77777777" w:rsidR="00FD2DBD" w:rsidRPr="00B9219E" w:rsidRDefault="00FD2DBD" w:rsidP="0053090A">
            <w:pPr>
              <w:pStyle w:val="rowtabella0"/>
              <w:rPr>
                <w:color w:val="002060"/>
              </w:rPr>
            </w:pPr>
            <w:r w:rsidRPr="00B9219E">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B5E46" w14:textId="77777777" w:rsidR="00FD2DBD" w:rsidRPr="00B9219E" w:rsidRDefault="00FD2DBD" w:rsidP="0053090A">
            <w:pPr>
              <w:pStyle w:val="rowtabella0"/>
              <w:rPr>
                <w:color w:val="002060"/>
              </w:rPr>
            </w:pPr>
            <w:r w:rsidRPr="00B9219E">
              <w:rPr>
                <w:color w:val="002060"/>
              </w:rPr>
              <w:t>VIA CORRADI</w:t>
            </w:r>
          </w:p>
        </w:tc>
      </w:tr>
      <w:tr w:rsidR="00FD2DBD" w:rsidRPr="00B9219E" w14:paraId="5682B9CA"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13631F" w14:textId="77777777" w:rsidR="00FD2DBD" w:rsidRPr="00B9219E" w:rsidRDefault="00FD2DBD" w:rsidP="0053090A">
            <w:pPr>
              <w:pStyle w:val="rowtabella0"/>
              <w:rPr>
                <w:color w:val="002060"/>
              </w:rPr>
            </w:pPr>
            <w:r w:rsidRPr="00B9219E">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E96B2" w14:textId="77777777" w:rsidR="00FD2DBD" w:rsidRPr="00B9219E" w:rsidRDefault="00FD2DBD" w:rsidP="0053090A">
            <w:pPr>
              <w:pStyle w:val="rowtabella0"/>
              <w:rPr>
                <w:color w:val="002060"/>
              </w:rPr>
            </w:pPr>
            <w:r w:rsidRPr="00B9219E">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7FD03"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22779" w14:textId="77777777" w:rsidR="00FD2DBD" w:rsidRPr="00B9219E" w:rsidRDefault="00FD2DBD" w:rsidP="0053090A">
            <w:pPr>
              <w:pStyle w:val="rowtabella0"/>
              <w:rPr>
                <w:color w:val="002060"/>
              </w:rPr>
            </w:pPr>
            <w:r w:rsidRPr="00B9219E">
              <w:rPr>
                <w:color w:val="002060"/>
              </w:rPr>
              <w:t>01/10/2025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0F617" w14:textId="77777777" w:rsidR="00FD2DBD" w:rsidRPr="00B9219E" w:rsidRDefault="00FD2DBD" w:rsidP="0053090A">
            <w:pPr>
              <w:pStyle w:val="rowtabella0"/>
              <w:rPr>
                <w:color w:val="002060"/>
              </w:rPr>
            </w:pPr>
            <w:r w:rsidRPr="00B9219E">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DC5D9" w14:textId="77777777" w:rsidR="00FD2DBD" w:rsidRPr="00B9219E" w:rsidRDefault="00FD2DBD" w:rsidP="0053090A">
            <w:pPr>
              <w:pStyle w:val="rowtabella0"/>
              <w:rPr>
                <w:color w:val="002060"/>
              </w:rPr>
            </w:pPr>
            <w:r w:rsidRPr="00B9219E">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BC21E" w14:textId="77777777" w:rsidR="00FD2DBD" w:rsidRPr="00B9219E" w:rsidRDefault="00FD2DBD" w:rsidP="0053090A">
            <w:pPr>
              <w:pStyle w:val="rowtabella0"/>
              <w:rPr>
                <w:color w:val="002060"/>
              </w:rPr>
            </w:pPr>
            <w:r w:rsidRPr="00B9219E">
              <w:rPr>
                <w:color w:val="002060"/>
              </w:rPr>
              <w:t>LOC. SAN LIBERATO</w:t>
            </w:r>
          </w:p>
        </w:tc>
      </w:tr>
    </w:tbl>
    <w:p w14:paraId="76B43150" w14:textId="77777777" w:rsidR="00FD2DBD" w:rsidRDefault="00FD2DBD" w:rsidP="00584AD0">
      <w:pPr>
        <w:pStyle w:val="breakline"/>
        <w:rPr>
          <w:color w:val="002060"/>
        </w:rPr>
      </w:pPr>
    </w:p>
    <w:p w14:paraId="46AA6493" w14:textId="77777777" w:rsidR="00E65AAB" w:rsidRPr="00781567" w:rsidRDefault="00E65AAB" w:rsidP="00584AD0">
      <w:pPr>
        <w:pStyle w:val="breakline"/>
        <w:rPr>
          <w:color w:val="002060"/>
        </w:rPr>
      </w:pPr>
    </w:p>
    <w:p w14:paraId="54D51A88" w14:textId="77777777" w:rsidR="00584AD0" w:rsidRPr="00781567" w:rsidRDefault="00584AD0" w:rsidP="00584AD0">
      <w:pPr>
        <w:pStyle w:val="titolocampionato0"/>
        <w:shd w:val="clear" w:color="auto" w:fill="CCCCCC"/>
        <w:spacing w:before="80" w:after="40"/>
        <w:rPr>
          <w:color w:val="002060"/>
        </w:rPr>
      </w:pPr>
      <w:r w:rsidRPr="00781567">
        <w:rPr>
          <w:color w:val="002060"/>
        </w:rPr>
        <w:t>COPPA MARCHE CALCIO 5 serie D</w:t>
      </w:r>
    </w:p>
    <w:p w14:paraId="0E67C620" w14:textId="77777777" w:rsidR="00584AD0" w:rsidRPr="00781567" w:rsidRDefault="00584AD0" w:rsidP="00584AD0">
      <w:pPr>
        <w:pStyle w:val="titoloprinc0"/>
        <w:rPr>
          <w:color w:val="002060"/>
        </w:rPr>
      </w:pPr>
      <w:r w:rsidRPr="00781567">
        <w:rPr>
          <w:color w:val="002060"/>
        </w:rPr>
        <w:t>VARIAZIONI AL PROGRAMMA GARE</w:t>
      </w:r>
    </w:p>
    <w:p w14:paraId="3E28709F" w14:textId="77777777" w:rsidR="00584AD0" w:rsidRPr="00781567" w:rsidRDefault="00584AD0" w:rsidP="00584AD0">
      <w:pPr>
        <w:pStyle w:val="breakline"/>
        <w:rPr>
          <w:color w:val="002060"/>
        </w:rPr>
      </w:pPr>
    </w:p>
    <w:p w14:paraId="30756A0A" w14:textId="77777777" w:rsidR="00584AD0" w:rsidRPr="00781567" w:rsidRDefault="00584AD0" w:rsidP="00584AD0">
      <w:pPr>
        <w:pStyle w:val="breakline"/>
        <w:rPr>
          <w:color w:val="002060"/>
        </w:rPr>
      </w:pPr>
    </w:p>
    <w:p w14:paraId="2371D927" w14:textId="77777777" w:rsidR="00584AD0" w:rsidRPr="00781567" w:rsidRDefault="00584AD0" w:rsidP="00584AD0">
      <w:pPr>
        <w:pStyle w:val="sottotitolocampionato10"/>
        <w:rPr>
          <w:color w:val="002060"/>
        </w:rPr>
      </w:pPr>
      <w:r w:rsidRPr="00781567">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584AD0" w:rsidRPr="00781567" w14:paraId="700840F7" w14:textId="77777777" w:rsidTr="0053090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466A3"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26144"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A56AE"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C171F"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FC5CB"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3EC2B"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7E4FE"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8C707" w14:textId="77777777" w:rsidR="00584AD0" w:rsidRPr="00781567" w:rsidRDefault="00584AD0" w:rsidP="0053090A">
            <w:pPr>
              <w:pStyle w:val="headertabella0"/>
              <w:rPr>
                <w:color w:val="002060"/>
              </w:rPr>
            </w:pPr>
            <w:r w:rsidRPr="00781567">
              <w:rPr>
                <w:color w:val="002060"/>
              </w:rPr>
              <w:t>Impianto</w:t>
            </w:r>
          </w:p>
        </w:tc>
      </w:tr>
      <w:tr w:rsidR="00584AD0" w:rsidRPr="00781567" w14:paraId="72DC1E42" w14:textId="77777777" w:rsidTr="0053090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3361" w14:textId="77777777" w:rsidR="00584AD0" w:rsidRPr="00E571A0" w:rsidRDefault="00584AD0" w:rsidP="0053090A">
            <w:pPr>
              <w:pStyle w:val="rowtabella0"/>
              <w:rPr>
                <w:color w:val="002060"/>
                <w:highlight w:val="yellow"/>
              </w:rPr>
            </w:pPr>
            <w:r w:rsidRPr="00E571A0">
              <w:rPr>
                <w:color w:val="002060"/>
                <w:highlight w:val="yellow"/>
              </w:rPr>
              <w:t>29/09/2025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B63A" w14:textId="77777777" w:rsidR="00584AD0" w:rsidRPr="00E571A0" w:rsidRDefault="00584AD0" w:rsidP="0053090A">
            <w:pPr>
              <w:pStyle w:val="rowtabella0"/>
              <w:jc w:val="center"/>
              <w:rPr>
                <w:color w:val="002060"/>
                <w:highlight w:val="yellow"/>
              </w:rPr>
            </w:pPr>
            <w:r w:rsidRPr="00E571A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7AC6E" w14:textId="77777777" w:rsidR="00584AD0" w:rsidRPr="00E571A0" w:rsidRDefault="00584AD0" w:rsidP="0053090A">
            <w:pPr>
              <w:pStyle w:val="rowtabella0"/>
              <w:rPr>
                <w:color w:val="002060"/>
                <w:highlight w:val="yellow"/>
              </w:rPr>
            </w:pPr>
            <w:r w:rsidRPr="00E571A0">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DE3D" w14:textId="77777777" w:rsidR="00584AD0" w:rsidRPr="00E571A0" w:rsidRDefault="00584AD0" w:rsidP="0053090A">
            <w:pPr>
              <w:pStyle w:val="rowtabella0"/>
              <w:rPr>
                <w:color w:val="002060"/>
                <w:highlight w:val="yellow"/>
              </w:rPr>
            </w:pPr>
            <w:r w:rsidRPr="00E571A0">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A1AD" w14:textId="77777777" w:rsidR="00584AD0" w:rsidRPr="00E571A0" w:rsidRDefault="00584AD0" w:rsidP="0053090A">
            <w:pPr>
              <w:rPr>
                <w:rFonts w:ascii="Arial" w:hAnsi="Arial" w:cs="Arial"/>
                <w:color w:val="002060"/>
                <w:sz w:val="12"/>
                <w:szCs w:val="12"/>
              </w:rPr>
            </w:pPr>
            <w:r w:rsidRPr="00E571A0">
              <w:rPr>
                <w:rFonts w:ascii="Arial" w:hAnsi="Arial" w:cs="Arial"/>
                <w:color w:val="002060"/>
                <w:sz w:val="12"/>
                <w:szCs w:val="12"/>
              </w:rPr>
              <w:t>27/09/2025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49AF" w14:textId="77777777" w:rsidR="00584AD0" w:rsidRPr="00781567" w:rsidRDefault="00584AD0" w:rsidP="0053090A">
            <w:pPr>
              <w:pStyle w:val="rowtabella0"/>
              <w:jc w:val="center"/>
              <w:rPr>
                <w:color w:val="002060"/>
              </w:rPr>
            </w:pPr>
            <w:r w:rsidRPr="00E571A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7E44" w14:textId="77777777" w:rsidR="00584AD0" w:rsidRPr="00E571A0" w:rsidRDefault="00584AD0" w:rsidP="0053090A">
            <w:pPr>
              <w:jc w:val="center"/>
              <w:rPr>
                <w:rFonts w:ascii="Arial" w:hAnsi="Arial" w:cs="Arial"/>
                <w:color w:val="002060"/>
                <w:sz w:val="12"/>
                <w:szCs w:val="12"/>
              </w:rPr>
            </w:pPr>
            <w:r>
              <w:rPr>
                <w:rFonts w:ascii="Arial" w:hAnsi="Arial" w:cs="Arial"/>
                <w:color w:val="002060"/>
                <w:sz w:val="12"/>
                <w:szCs w:val="12"/>
              </w:rPr>
              <w:t>17:30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B951" w14:textId="77777777" w:rsidR="00584AD0" w:rsidRPr="00781567" w:rsidRDefault="00584AD0" w:rsidP="0053090A">
            <w:pPr>
              <w:pStyle w:val="rowtabella0"/>
              <w:rPr>
                <w:color w:val="002060"/>
              </w:rPr>
            </w:pPr>
            <w:r w:rsidRPr="00E571A0">
              <w:rPr>
                <w:color w:val="002060"/>
                <w:highlight w:val="yellow"/>
              </w:rPr>
              <w:t>PALLONE GEODETICO POLVERIGI VIA CIRCONVALLAZIONE</w:t>
            </w:r>
          </w:p>
        </w:tc>
      </w:tr>
    </w:tbl>
    <w:p w14:paraId="0181C5E9" w14:textId="77777777" w:rsidR="00584AD0" w:rsidRPr="00781567" w:rsidRDefault="00584AD0" w:rsidP="00584AD0">
      <w:pPr>
        <w:pStyle w:val="breakline"/>
        <w:rPr>
          <w:rFonts w:eastAsiaTheme="minorEastAsia"/>
          <w:color w:val="002060"/>
        </w:rPr>
      </w:pPr>
    </w:p>
    <w:p w14:paraId="6A923FE7" w14:textId="77777777" w:rsidR="00584AD0" w:rsidRPr="00781567" w:rsidRDefault="00584AD0" w:rsidP="00584AD0">
      <w:pPr>
        <w:pStyle w:val="breakline"/>
        <w:rPr>
          <w:color w:val="002060"/>
        </w:rPr>
      </w:pPr>
    </w:p>
    <w:p w14:paraId="07AA6CF8" w14:textId="77777777" w:rsidR="00584AD0" w:rsidRPr="00781567" w:rsidRDefault="00584AD0" w:rsidP="00584AD0">
      <w:pPr>
        <w:pStyle w:val="sottotitolocampionato10"/>
        <w:rPr>
          <w:color w:val="002060"/>
        </w:rPr>
      </w:pPr>
      <w:r w:rsidRPr="00781567">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49B2723E"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32230"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358D6"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3FBF0"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D2C6"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6AC55"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DFE6A"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5F190"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0FEF9" w14:textId="77777777" w:rsidR="00584AD0" w:rsidRPr="00781567" w:rsidRDefault="00584AD0" w:rsidP="0053090A">
            <w:pPr>
              <w:pStyle w:val="headertabella0"/>
              <w:rPr>
                <w:color w:val="002060"/>
              </w:rPr>
            </w:pPr>
            <w:r w:rsidRPr="00781567">
              <w:rPr>
                <w:color w:val="002060"/>
              </w:rPr>
              <w:t>Impianto</w:t>
            </w:r>
          </w:p>
        </w:tc>
      </w:tr>
      <w:tr w:rsidR="00584AD0" w:rsidRPr="00781567" w14:paraId="39830E26"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A1EB" w14:textId="77777777" w:rsidR="00584AD0" w:rsidRPr="008E7564" w:rsidRDefault="00584AD0" w:rsidP="0053090A">
            <w:pPr>
              <w:pStyle w:val="rowtabella0"/>
              <w:rPr>
                <w:color w:val="002060"/>
                <w:highlight w:val="yellow"/>
              </w:rPr>
            </w:pPr>
            <w:r w:rsidRPr="008E7564">
              <w:rPr>
                <w:color w:val="002060"/>
                <w:highlight w:val="yellow"/>
              </w:rPr>
              <w:t>05/10/2025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95B3" w14:textId="77777777" w:rsidR="00584AD0" w:rsidRPr="008E7564" w:rsidRDefault="00584AD0" w:rsidP="0053090A">
            <w:pPr>
              <w:pStyle w:val="rowtabella0"/>
              <w:jc w:val="center"/>
              <w:rPr>
                <w:color w:val="002060"/>
                <w:highlight w:val="yellow"/>
              </w:rPr>
            </w:pPr>
            <w:r w:rsidRPr="008E756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F25C" w14:textId="77777777" w:rsidR="00584AD0" w:rsidRPr="008E7564" w:rsidRDefault="00584AD0" w:rsidP="0053090A">
            <w:pPr>
              <w:pStyle w:val="rowtabella0"/>
              <w:rPr>
                <w:color w:val="002060"/>
                <w:highlight w:val="yellow"/>
              </w:rPr>
            </w:pPr>
            <w:r w:rsidRPr="008E7564">
              <w:rPr>
                <w:color w:val="002060"/>
                <w:highlight w:val="yellow"/>
              </w:rPr>
              <w:t>UNION 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7057" w14:textId="77777777" w:rsidR="00584AD0" w:rsidRPr="008E7564" w:rsidRDefault="00584AD0" w:rsidP="0053090A">
            <w:pPr>
              <w:pStyle w:val="rowtabella0"/>
              <w:rPr>
                <w:color w:val="002060"/>
                <w:highlight w:val="yellow"/>
              </w:rPr>
            </w:pPr>
            <w:r w:rsidRPr="008E7564">
              <w:rPr>
                <w:color w:val="002060"/>
                <w:highlight w:val="yellow"/>
              </w:rPr>
              <w:t>ESANATOGLIA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86EF" w14:textId="77777777" w:rsidR="00584AD0" w:rsidRPr="00E571A0" w:rsidRDefault="00584AD0" w:rsidP="0053090A">
            <w:pPr>
              <w:rPr>
                <w:rFonts w:ascii="Arial" w:hAnsi="Arial" w:cs="Arial"/>
                <w:color w:val="002060"/>
                <w:sz w:val="12"/>
                <w:szCs w:val="12"/>
              </w:rPr>
            </w:pPr>
            <w:r w:rsidRPr="00E571A0">
              <w:rPr>
                <w:rFonts w:ascii="Arial" w:hAnsi="Arial" w:cs="Arial"/>
                <w:color w:val="002060"/>
                <w:sz w:val="12"/>
                <w:szCs w:val="12"/>
              </w:rPr>
              <w:t>04/10/2025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43AF" w14:textId="77777777" w:rsidR="00584AD0" w:rsidRPr="00781567" w:rsidRDefault="00584AD0" w:rsidP="0053090A">
            <w:pPr>
              <w:pStyle w:val="rowtabella0"/>
              <w:jc w:val="center"/>
              <w:rPr>
                <w:color w:val="002060"/>
              </w:rPr>
            </w:pPr>
            <w:r w:rsidRPr="008E756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67A4" w14:textId="77777777" w:rsidR="00584AD0" w:rsidRPr="00E571A0" w:rsidRDefault="00584AD0" w:rsidP="0053090A">
            <w:pPr>
              <w:jc w:val="center"/>
              <w:rPr>
                <w:rFonts w:ascii="Arial" w:hAnsi="Arial" w:cs="Arial"/>
                <w:color w:val="002060"/>
                <w:sz w:val="12"/>
                <w:szCs w:val="12"/>
              </w:rPr>
            </w:pPr>
            <w:r w:rsidRPr="00E571A0">
              <w:rPr>
                <w:rFonts w:ascii="Arial" w:hAnsi="Arial" w:cs="Arial"/>
                <w:color w:val="002060"/>
                <w:sz w:val="12"/>
                <w:szCs w:val="12"/>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DAF8" w14:textId="77777777" w:rsidR="00584AD0" w:rsidRPr="008E7564" w:rsidRDefault="00584AD0" w:rsidP="0053090A">
            <w:pPr>
              <w:pStyle w:val="rowtabella0"/>
              <w:rPr>
                <w:color w:val="002060"/>
                <w:highlight w:val="yellow"/>
              </w:rPr>
            </w:pPr>
            <w:r w:rsidRPr="008E7564">
              <w:rPr>
                <w:color w:val="002060"/>
                <w:highlight w:val="yellow"/>
              </w:rPr>
              <w:t>PALAZZETTO DELLO SPORT POTENZA PICENA VIA PIEMONTE-PORTO POTENZA P.</w:t>
            </w:r>
          </w:p>
        </w:tc>
      </w:tr>
    </w:tbl>
    <w:p w14:paraId="73C2882A" w14:textId="77777777" w:rsidR="00584AD0" w:rsidRPr="00781567" w:rsidRDefault="00584AD0" w:rsidP="00584AD0">
      <w:pPr>
        <w:pStyle w:val="breakline"/>
        <w:rPr>
          <w:rFonts w:eastAsiaTheme="minorEastAsia"/>
          <w:color w:val="002060"/>
        </w:rPr>
      </w:pPr>
    </w:p>
    <w:p w14:paraId="08EEB496" w14:textId="77777777" w:rsidR="00584AD0" w:rsidRPr="00781567" w:rsidRDefault="00584AD0" w:rsidP="00584AD0">
      <w:pPr>
        <w:pStyle w:val="breakline"/>
        <w:rPr>
          <w:color w:val="002060"/>
        </w:rPr>
      </w:pPr>
    </w:p>
    <w:p w14:paraId="4892A5C0" w14:textId="77777777" w:rsidR="00584AD0" w:rsidRPr="00781567" w:rsidRDefault="00584AD0" w:rsidP="00584AD0">
      <w:pPr>
        <w:pStyle w:val="sottotitolocampionato10"/>
        <w:rPr>
          <w:color w:val="002060"/>
        </w:rPr>
      </w:pPr>
      <w:r w:rsidRPr="00781567">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16ADB848"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D86A0"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273B9"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E8AFA"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65B95"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436E7"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AF23E"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C0273"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6CC06" w14:textId="77777777" w:rsidR="00584AD0" w:rsidRPr="00781567" w:rsidRDefault="00584AD0" w:rsidP="0053090A">
            <w:pPr>
              <w:pStyle w:val="headertabella0"/>
              <w:rPr>
                <w:color w:val="002060"/>
              </w:rPr>
            </w:pPr>
            <w:r w:rsidRPr="00781567">
              <w:rPr>
                <w:color w:val="002060"/>
              </w:rPr>
              <w:t>Impianto</w:t>
            </w:r>
          </w:p>
        </w:tc>
      </w:tr>
      <w:tr w:rsidR="00584AD0" w:rsidRPr="00781567" w14:paraId="4010BC59"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5B2E" w14:textId="77777777" w:rsidR="00584AD0" w:rsidRPr="00E571A0" w:rsidRDefault="00584AD0" w:rsidP="0053090A">
            <w:pPr>
              <w:pStyle w:val="rowtabella0"/>
              <w:rPr>
                <w:color w:val="002060"/>
                <w:highlight w:val="yellow"/>
              </w:rPr>
            </w:pPr>
            <w:r w:rsidRPr="00E571A0">
              <w:rPr>
                <w:color w:val="002060"/>
                <w:highlight w:val="yellow"/>
              </w:rPr>
              <w:t>29/09/2025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AFF4" w14:textId="77777777" w:rsidR="00584AD0" w:rsidRPr="00E571A0" w:rsidRDefault="00584AD0" w:rsidP="0053090A">
            <w:pPr>
              <w:pStyle w:val="rowtabella0"/>
              <w:jc w:val="center"/>
              <w:rPr>
                <w:color w:val="002060"/>
                <w:highlight w:val="yellow"/>
              </w:rPr>
            </w:pPr>
            <w:r w:rsidRPr="00E571A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FEFB" w14:textId="77777777" w:rsidR="00584AD0" w:rsidRPr="00E571A0" w:rsidRDefault="00584AD0" w:rsidP="0053090A">
            <w:pPr>
              <w:pStyle w:val="rowtabella0"/>
              <w:rPr>
                <w:color w:val="002060"/>
                <w:highlight w:val="yellow"/>
              </w:rPr>
            </w:pPr>
            <w:r w:rsidRPr="00E571A0">
              <w:rPr>
                <w:color w:val="002060"/>
                <w:highlight w:val="yellow"/>
              </w:rPr>
              <w:t>SANTA MARIA APPARENTE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A6C5" w14:textId="77777777" w:rsidR="00584AD0" w:rsidRPr="00E571A0" w:rsidRDefault="00584AD0" w:rsidP="0053090A">
            <w:pPr>
              <w:pStyle w:val="rowtabella0"/>
              <w:rPr>
                <w:color w:val="002060"/>
                <w:highlight w:val="yellow"/>
              </w:rPr>
            </w:pPr>
            <w:r w:rsidRPr="00E571A0">
              <w:rPr>
                <w:color w:val="002060"/>
                <w:highlight w:val="yellow"/>
              </w:rPr>
              <w:t>AMATORI STESE 2007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A742" w14:textId="77777777" w:rsidR="00584AD0" w:rsidRPr="00781567" w:rsidRDefault="00584AD0" w:rsidP="0053090A">
            <w:pPr>
              <w:rPr>
                <w:color w:val="002060"/>
              </w:rPr>
            </w:pPr>
            <w:r>
              <w:rPr>
                <w:rFonts w:ascii="Arial" w:hAnsi="Arial" w:cs="Arial"/>
                <w:color w:val="002060"/>
                <w:sz w:val="12"/>
                <w:szCs w:val="12"/>
              </w:rPr>
              <w:t>26</w:t>
            </w:r>
            <w:r w:rsidRPr="00E571A0">
              <w:rPr>
                <w:rFonts w:ascii="Arial" w:hAnsi="Arial" w:cs="Arial"/>
                <w:color w:val="002060"/>
                <w:sz w:val="12"/>
                <w:szCs w:val="12"/>
              </w:rPr>
              <w:t>/</w:t>
            </w:r>
            <w:r>
              <w:rPr>
                <w:rFonts w:ascii="Arial" w:hAnsi="Arial" w:cs="Arial"/>
                <w:color w:val="002060"/>
                <w:sz w:val="12"/>
                <w:szCs w:val="12"/>
              </w:rPr>
              <w:t>09</w:t>
            </w:r>
            <w:r w:rsidRPr="00E571A0">
              <w:rPr>
                <w:rFonts w:ascii="Arial" w:hAnsi="Arial" w:cs="Arial"/>
                <w:color w:val="002060"/>
                <w:sz w:val="12"/>
                <w:szCs w:val="12"/>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8B0F" w14:textId="77777777" w:rsidR="00584AD0" w:rsidRPr="00781567" w:rsidRDefault="00584AD0" w:rsidP="0053090A">
            <w:pPr>
              <w:pStyle w:val="rowtabella0"/>
              <w:jc w:val="center"/>
              <w:rPr>
                <w:color w:val="002060"/>
              </w:rPr>
            </w:pPr>
            <w:r w:rsidRPr="00E571A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907F" w14:textId="77777777" w:rsidR="00584AD0" w:rsidRPr="00781567" w:rsidRDefault="00584AD0" w:rsidP="0053090A">
            <w:pPr>
              <w:pStyle w:val="rowtabella0"/>
              <w:jc w:val="center"/>
              <w:rPr>
                <w:color w:val="002060"/>
              </w:rPr>
            </w:pPr>
            <w:r w:rsidRPr="00781567">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2E02" w14:textId="77777777" w:rsidR="00584AD0" w:rsidRPr="00781567" w:rsidRDefault="00584AD0" w:rsidP="0053090A">
            <w:pPr>
              <w:rPr>
                <w:color w:val="002060"/>
              </w:rPr>
            </w:pPr>
          </w:p>
        </w:tc>
      </w:tr>
    </w:tbl>
    <w:p w14:paraId="5D166FF5" w14:textId="77777777" w:rsidR="00584AD0" w:rsidRPr="00781567" w:rsidRDefault="00584AD0" w:rsidP="00584AD0">
      <w:pPr>
        <w:pStyle w:val="breakline"/>
        <w:rPr>
          <w:rFonts w:eastAsiaTheme="minorEastAsia"/>
          <w:color w:val="002060"/>
        </w:rPr>
      </w:pPr>
    </w:p>
    <w:p w14:paraId="40D1EABD" w14:textId="77777777" w:rsidR="00584AD0" w:rsidRPr="00781567" w:rsidRDefault="00584AD0" w:rsidP="00584AD0">
      <w:pPr>
        <w:pStyle w:val="breakline"/>
        <w:rPr>
          <w:color w:val="002060"/>
        </w:rPr>
      </w:pPr>
    </w:p>
    <w:p w14:paraId="50271B3E" w14:textId="77777777" w:rsidR="00584AD0" w:rsidRPr="00781567" w:rsidRDefault="00584AD0" w:rsidP="00584AD0">
      <w:pPr>
        <w:pStyle w:val="sottotitolocampionato10"/>
        <w:rPr>
          <w:color w:val="002060"/>
        </w:rPr>
      </w:pPr>
      <w:r w:rsidRPr="00781567">
        <w:rPr>
          <w:color w:val="002060"/>
        </w:rPr>
        <w:t>GIRONE 13</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74B6A2DD"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CF76A"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C417A"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89FFE"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E8F5E"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ED68D"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9AB0C"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3E4AB"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850F6" w14:textId="77777777" w:rsidR="00584AD0" w:rsidRPr="00781567" w:rsidRDefault="00584AD0" w:rsidP="0053090A">
            <w:pPr>
              <w:pStyle w:val="headertabella0"/>
              <w:rPr>
                <w:color w:val="002060"/>
              </w:rPr>
            </w:pPr>
            <w:r w:rsidRPr="00781567">
              <w:rPr>
                <w:color w:val="002060"/>
              </w:rPr>
              <w:t>Impianto</w:t>
            </w:r>
          </w:p>
        </w:tc>
      </w:tr>
      <w:tr w:rsidR="00584AD0" w:rsidRPr="00781567" w14:paraId="51515BFA"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ECA7" w14:textId="77777777" w:rsidR="00584AD0" w:rsidRPr="00E571A0" w:rsidRDefault="00584AD0" w:rsidP="0053090A">
            <w:pPr>
              <w:pStyle w:val="rowtabella0"/>
              <w:rPr>
                <w:color w:val="002060"/>
                <w:highlight w:val="yellow"/>
              </w:rPr>
            </w:pPr>
            <w:r w:rsidRPr="00E571A0">
              <w:rPr>
                <w:color w:val="002060"/>
                <w:highlight w:val="yellow"/>
              </w:rPr>
              <w:t>26/09/2025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7998" w14:textId="77777777" w:rsidR="00584AD0" w:rsidRPr="00E571A0" w:rsidRDefault="00584AD0" w:rsidP="0053090A">
            <w:pPr>
              <w:pStyle w:val="rowtabella0"/>
              <w:jc w:val="center"/>
              <w:rPr>
                <w:color w:val="002060"/>
                <w:highlight w:val="yellow"/>
              </w:rPr>
            </w:pPr>
            <w:r w:rsidRPr="00E571A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752A" w14:textId="77777777" w:rsidR="00584AD0" w:rsidRPr="00E571A0" w:rsidRDefault="00584AD0" w:rsidP="0053090A">
            <w:pPr>
              <w:pStyle w:val="rowtabella0"/>
              <w:rPr>
                <w:color w:val="002060"/>
                <w:highlight w:val="yellow"/>
              </w:rPr>
            </w:pPr>
            <w:r w:rsidRPr="00E571A0">
              <w:rPr>
                <w:color w:val="002060"/>
                <w:highlight w:val="yellow"/>
              </w:rPr>
              <w:t>MANSARDA PAGLIARE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A7E5" w14:textId="77777777" w:rsidR="00584AD0" w:rsidRPr="00E571A0" w:rsidRDefault="00584AD0" w:rsidP="0053090A">
            <w:pPr>
              <w:pStyle w:val="rowtabella0"/>
              <w:rPr>
                <w:color w:val="002060"/>
                <w:highlight w:val="yellow"/>
              </w:rPr>
            </w:pPr>
            <w:r w:rsidRPr="00E571A0">
              <w:rPr>
                <w:color w:val="002060"/>
                <w:highlight w:val="yellow"/>
              </w:rPr>
              <w:t>VAL TENNA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2DBA6" w14:textId="77777777" w:rsidR="00584AD0" w:rsidRPr="00781567" w:rsidRDefault="00584AD0" w:rsidP="0053090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58E1" w14:textId="77777777" w:rsidR="00584AD0" w:rsidRPr="00781567" w:rsidRDefault="00584AD0" w:rsidP="0053090A">
            <w:pPr>
              <w:pStyle w:val="rowtabella0"/>
              <w:jc w:val="center"/>
              <w:rPr>
                <w:color w:val="002060"/>
              </w:rPr>
            </w:pPr>
            <w:r w:rsidRPr="00E571A0">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86F4" w14:textId="77777777" w:rsidR="00584AD0" w:rsidRPr="00781567" w:rsidRDefault="00584AD0" w:rsidP="0053090A">
            <w:pPr>
              <w:pStyle w:val="rowtabella0"/>
              <w:jc w:val="center"/>
              <w:rPr>
                <w:color w:val="002060"/>
              </w:rPr>
            </w:pPr>
            <w:r w:rsidRPr="00781567">
              <w:rPr>
                <w:color w:val="002060"/>
              </w:rPr>
              <w:t>21:</w:t>
            </w:r>
            <w:r>
              <w:rPr>
                <w:color w:val="002060"/>
              </w:rPr>
              <w:t>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28F8" w14:textId="77777777" w:rsidR="00584AD0" w:rsidRPr="00781567" w:rsidRDefault="00584AD0" w:rsidP="0053090A">
            <w:pPr>
              <w:pStyle w:val="rowtabella0"/>
              <w:rPr>
                <w:color w:val="002060"/>
              </w:rPr>
            </w:pPr>
            <w:r w:rsidRPr="00E571A0">
              <w:rPr>
                <w:color w:val="002060"/>
                <w:highlight w:val="yellow"/>
              </w:rPr>
              <w:t>PALESTRA COM. CALCIO A 5 CASTEL DI LAMA VIA ADIGE, 35</w:t>
            </w:r>
          </w:p>
        </w:tc>
      </w:tr>
    </w:tbl>
    <w:p w14:paraId="39427444" w14:textId="77777777" w:rsidR="00584AD0" w:rsidRPr="00781567" w:rsidRDefault="00584AD0" w:rsidP="00584AD0">
      <w:pPr>
        <w:pStyle w:val="breakline"/>
        <w:rPr>
          <w:rFonts w:eastAsiaTheme="minorEastAsia"/>
          <w:color w:val="002060"/>
        </w:rPr>
      </w:pPr>
    </w:p>
    <w:p w14:paraId="45732480" w14:textId="77777777" w:rsidR="00584AD0" w:rsidRPr="00781567" w:rsidRDefault="00584AD0" w:rsidP="00584AD0">
      <w:pPr>
        <w:pStyle w:val="breakline"/>
        <w:rPr>
          <w:color w:val="002060"/>
        </w:rPr>
      </w:pPr>
    </w:p>
    <w:p w14:paraId="6D4C2D7F" w14:textId="77777777" w:rsidR="00584AD0" w:rsidRPr="00781567" w:rsidRDefault="00584AD0" w:rsidP="00584AD0">
      <w:pPr>
        <w:pStyle w:val="sottotitolocampionato10"/>
        <w:rPr>
          <w:color w:val="002060"/>
        </w:rPr>
      </w:pPr>
      <w:r w:rsidRPr="00781567">
        <w:rPr>
          <w:color w:val="002060"/>
        </w:rPr>
        <w:t>GIRONE 14</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73C668F2"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A49AA" w14:textId="77777777" w:rsidR="00584AD0" w:rsidRPr="00781567" w:rsidRDefault="00584AD0" w:rsidP="0053090A">
            <w:pPr>
              <w:pStyle w:val="headertabella0"/>
              <w:rPr>
                <w:color w:val="002060"/>
              </w:rPr>
            </w:pPr>
            <w:r w:rsidRPr="0078156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8C138"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95F9A" w14:textId="77777777" w:rsidR="00584AD0" w:rsidRPr="00781567" w:rsidRDefault="00584AD0" w:rsidP="0053090A">
            <w:pPr>
              <w:pStyle w:val="headertabella0"/>
              <w:rPr>
                <w:color w:val="002060"/>
              </w:rPr>
            </w:pPr>
            <w:r w:rsidRPr="007815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5841E"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A3F54"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C377B"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94BD7"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F4F00" w14:textId="77777777" w:rsidR="00584AD0" w:rsidRPr="00781567" w:rsidRDefault="00584AD0" w:rsidP="0053090A">
            <w:pPr>
              <w:pStyle w:val="headertabella0"/>
              <w:rPr>
                <w:color w:val="002060"/>
              </w:rPr>
            </w:pPr>
            <w:r w:rsidRPr="00781567">
              <w:rPr>
                <w:color w:val="002060"/>
              </w:rPr>
              <w:t>Impianto</w:t>
            </w:r>
          </w:p>
        </w:tc>
      </w:tr>
      <w:tr w:rsidR="00584AD0" w:rsidRPr="00781567" w14:paraId="59F9D6DB"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03BA" w14:textId="77777777" w:rsidR="00584AD0" w:rsidRPr="00E571A0" w:rsidRDefault="00584AD0" w:rsidP="0053090A">
            <w:pPr>
              <w:pStyle w:val="rowtabella0"/>
              <w:rPr>
                <w:color w:val="002060"/>
                <w:highlight w:val="yellow"/>
              </w:rPr>
            </w:pPr>
            <w:r w:rsidRPr="00E571A0">
              <w:rPr>
                <w:color w:val="002060"/>
                <w:highlight w:val="yellow"/>
              </w:rPr>
              <w:t>27/09/2025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BB21" w14:textId="77777777" w:rsidR="00584AD0" w:rsidRPr="00E571A0" w:rsidRDefault="00584AD0" w:rsidP="0053090A">
            <w:pPr>
              <w:pStyle w:val="rowtabella0"/>
              <w:jc w:val="center"/>
              <w:rPr>
                <w:color w:val="002060"/>
                <w:highlight w:val="yellow"/>
              </w:rPr>
            </w:pPr>
            <w:r w:rsidRPr="00E571A0">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C28C" w14:textId="77777777" w:rsidR="00584AD0" w:rsidRPr="00E571A0" w:rsidRDefault="00584AD0" w:rsidP="0053090A">
            <w:pPr>
              <w:pStyle w:val="rowtabella0"/>
              <w:rPr>
                <w:color w:val="002060"/>
                <w:highlight w:val="yellow"/>
              </w:rPr>
            </w:pPr>
            <w:r w:rsidRPr="00E571A0">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3B5E" w14:textId="77777777" w:rsidR="00584AD0" w:rsidRPr="00E571A0" w:rsidRDefault="00584AD0" w:rsidP="0053090A">
            <w:pPr>
              <w:pStyle w:val="rowtabella0"/>
              <w:rPr>
                <w:color w:val="002060"/>
                <w:highlight w:val="yellow"/>
              </w:rPr>
            </w:pPr>
            <w:r w:rsidRPr="00E571A0">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15C11" w14:textId="77777777" w:rsidR="00584AD0" w:rsidRPr="00E571A0" w:rsidRDefault="00584AD0" w:rsidP="0053090A">
            <w:pPr>
              <w:rPr>
                <w:rFonts w:ascii="Arial" w:hAnsi="Arial" w:cs="Arial"/>
                <w:color w:val="002060"/>
                <w:sz w:val="12"/>
                <w:szCs w:val="12"/>
              </w:rPr>
            </w:pPr>
            <w:r w:rsidRPr="00E571A0">
              <w:rPr>
                <w:rFonts w:ascii="Arial" w:hAnsi="Arial" w:cs="Arial"/>
                <w:color w:val="002060"/>
                <w:sz w:val="12"/>
                <w:szCs w:val="12"/>
              </w:rPr>
              <w:t>26/09/2025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5C6A1" w14:textId="77777777" w:rsidR="00584AD0" w:rsidRPr="00781567" w:rsidRDefault="00584AD0" w:rsidP="0053090A">
            <w:pPr>
              <w:pStyle w:val="rowtabella0"/>
              <w:jc w:val="center"/>
              <w:rPr>
                <w:color w:val="002060"/>
              </w:rPr>
            </w:pPr>
            <w:r w:rsidRPr="00E571A0">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C8C8" w14:textId="77777777" w:rsidR="00584AD0" w:rsidRPr="00781567" w:rsidRDefault="00584AD0" w:rsidP="0053090A">
            <w:pPr>
              <w:pStyle w:val="rowtabella0"/>
              <w:jc w:val="center"/>
              <w:rPr>
                <w:color w:val="002060"/>
              </w:rPr>
            </w:pPr>
            <w:r w:rsidRPr="00781567">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86A3" w14:textId="77777777" w:rsidR="00584AD0" w:rsidRPr="00781567" w:rsidRDefault="00584AD0" w:rsidP="0053090A">
            <w:pPr>
              <w:rPr>
                <w:color w:val="002060"/>
              </w:rPr>
            </w:pPr>
          </w:p>
        </w:tc>
      </w:tr>
    </w:tbl>
    <w:p w14:paraId="60B47FE0" w14:textId="77777777" w:rsidR="00584AD0" w:rsidRPr="00781567" w:rsidRDefault="00584AD0" w:rsidP="00584AD0">
      <w:pPr>
        <w:pStyle w:val="breakline"/>
        <w:rPr>
          <w:rFonts w:eastAsiaTheme="minorEastAsia"/>
          <w:color w:val="002060"/>
        </w:rPr>
      </w:pPr>
    </w:p>
    <w:p w14:paraId="079A98EF" w14:textId="77777777" w:rsidR="00584AD0" w:rsidRPr="00781567" w:rsidRDefault="00584AD0" w:rsidP="00584AD0">
      <w:pPr>
        <w:pStyle w:val="breakline"/>
        <w:rPr>
          <w:color w:val="002060"/>
        </w:rPr>
      </w:pPr>
    </w:p>
    <w:p w14:paraId="50E9B328" w14:textId="77777777" w:rsidR="00584AD0" w:rsidRPr="00781567" w:rsidRDefault="00584AD0" w:rsidP="00584AD0">
      <w:pPr>
        <w:pStyle w:val="sottotitolocampionato10"/>
        <w:rPr>
          <w:color w:val="002060"/>
        </w:rPr>
      </w:pPr>
      <w:r w:rsidRPr="00781567">
        <w:rPr>
          <w:color w:val="002060"/>
        </w:rP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4AD0" w:rsidRPr="00781567" w14:paraId="45A2F62A" w14:textId="77777777" w:rsidTr="005309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AF76C" w14:textId="77777777" w:rsidR="00584AD0" w:rsidRPr="00781567" w:rsidRDefault="00584AD0" w:rsidP="0053090A">
            <w:pPr>
              <w:pStyle w:val="headertabella0"/>
              <w:rPr>
                <w:color w:val="002060"/>
              </w:rPr>
            </w:pPr>
            <w:r w:rsidRPr="007815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2C7AB" w14:textId="77777777" w:rsidR="00584AD0" w:rsidRPr="00781567" w:rsidRDefault="00584AD0" w:rsidP="0053090A">
            <w:pPr>
              <w:pStyle w:val="headertabella0"/>
              <w:rPr>
                <w:color w:val="002060"/>
              </w:rPr>
            </w:pPr>
            <w:r w:rsidRPr="00781567">
              <w:rPr>
                <w:color w:val="002060"/>
              </w:rPr>
              <w:t xml:space="preserve">N° </w:t>
            </w:r>
            <w:proofErr w:type="spellStart"/>
            <w:r w:rsidRPr="00781567">
              <w:rPr>
                <w:color w:val="002060"/>
              </w:rPr>
              <w:t>Gior</w:t>
            </w:r>
            <w:proofErr w:type="spellEnd"/>
            <w:r w:rsidRPr="007815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D85E" w14:textId="77777777" w:rsidR="00584AD0" w:rsidRPr="00781567" w:rsidRDefault="00584AD0" w:rsidP="0053090A">
            <w:pPr>
              <w:pStyle w:val="headertabella0"/>
              <w:rPr>
                <w:color w:val="002060"/>
              </w:rPr>
            </w:pPr>
            <w:r w:rsidRPr="007815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3618A" w14:textId="77777777" w:rsidR="00584AD0" w:rsidRPr="00781567" w:rsidRDefault="00584AD0" w:rsidP="0053090A">
            <w:pPr>
              <w:pStyle w:val="headertabella0"/>
              <w:rPr>
                <w:color w:val="002060"/>
              </w:rPr>
            </w:pPr>
            <w:r w:rsidRPr="007815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1F1B3" w14:textId="77777777" w:rsidR="00584AD0" w:rsidRPr="00781567" w:rsidRDefault="00584AD0" w:rsidP="0053090A">
            <w:pPr>
              <w:pStyle w:val="headertabella0"/>
              <w:rPr>
                <w:color w:val="002060"/>
              </w:rPr>
            </w:pPr>
            <w:r w:rsidRPr="00781567">
              <w:rPr>
                <w:color w:val="002060"/>
              </w:rPr>
              <w:t xml:space="preserve">Data </w:t>
            </w:r>
            <w:proofErr w:type="spellStart"/>
            <w:r w:rsidRPr="00781567">
              <w:rPr>
                <w:color w:val="002060"/>
              </w:rPr>
              <w:t>Orig</w:t>
            </w:r>
            <w:proofErr w:type="spellEnd"/>
            <w:r w:rsidRPr="007815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268ED" w14:textId="77777777" w:rsidR="00584AD0" w:rsidRPr="00781567" w:rsidRDefault="00584AD0" w:rsidP="0053090A">
            <w:pPr>
              <w:pStyle w:val="headertabella0"/>
              <w:rPr>
                <w:color w:val="002060"/>
              </w:rPr>
            </w:pPr>
            <w:r w:rsidRPr="007815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FFA2D" w14:textId="77777777" w:rsidR="00584AD0" w:rsidRPr="00781567" w:rsidRDefault="00584AD0" w:rsidP="0053090A">
            <w:pPr>
              <w:pStyle w:val="headertabella0"/>
              <w:rPr>
                <w:color w:val="002060"/>
              </w:rPr>
            </w:pPr>
            <w:r w:rsidRPr="00781567">
              <w:rPr>
                <w:color w:val="002060"/>
              </w:rPr>
              <w:t xml:space="preserve">Ora </w:t>
            </w:r>
            <w:proofErr w:type="spellStart"/>
            <w:r w:rsidRPr="00781567">
              <w:rPr>
                <w:color w:val="002060"/>
              </w:rPr>
              <w:t>Orig</w:t>
            </w:r>
            <w:proofErr w:type="spellEnd"/>
            <w:r w:rsidRPr="007815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D8563" w14:textId="77777777" w:rsidR="00584AD0" w:rsidRPr="00781567" w:rsidRDefault="00584AD0" w:rsidP="0053090A">
            <w:pPr>
              <w:pStyle w:val="headertabella0"/>
              <w:rPr>
                <w:color w:val="002060"/>
              </w:rPr>
            </w:pPr>
            <w:r w:rsidRPr="00781567">
              <w:rPr>
                <w:color w:val="002060"/>
              </w:rPr>
              <w:t>Impianto</w:t>
            </w:r>
          </w:p>
        </w:tc>
      </w:tr>
      <w:tr w:rsidR="00584AD0" w:rsidRPr="00781567" w14:paraId="149E9DC2"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A82E0" w14:textId="77777777" w:rsidR="00584AD0" w:rsidRPr="00CF0FF0" w:rsidRDefault="00584AD0" w:rsidP="0053090A">
            <w:pPr>
              <w:pStyle w:val="rowtabella0"/>
              <w:rPr>
                <w:color w:val="002060"/>
                <w:highlight w:val="yellow"/>
              </w:rPr>
            </w:pPr>
            <w:r w:rsidRPr="00CF0FF0">
              <w:rPr>
                <w:color w:val="002060"/>
                <w:highlight w:val="yellow"/>
              </w:rPr>
              <w:t>23/09/2025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B8824" w14:textId="77777777" w:rsidR="00584AD0" w:rsidRPr="00CF0FF0" w:rsidRDefault="00584AD0" w:rsidP="0053090A">
            <w:pPr>
              <w:pStyle w:val="rowtabella0"/>
              <w:jc w:val="center"/>
              <w:rPr>
                <w:color w:val="002060"/>
                <w:highlight w:val="yellow"/>
              </w:rPr>
            </w:pPr>
            <w:r w:rsidRPr="00CF0FF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2B2D6" w14:textId="77777777" w:rsidR="00584AD0" w:rsidRPr="00CF0FF0" w:rsidRDefault="00584AD0" w:rsidP="0053090A">
            <w:pPr>
              <w:pStyle w:val="rowtabella0"/>
              <w:rPr>
                <w:color w:val="002060"/>
                <w:highlight w:val="yellow"/>
              </w:rPr>
            </w:pPr>
            <w:r w:rsidRPr="00CF0FF0">
              <w:rPr>
                <w:color w:val="002060"/>
                <w:highlight w:val="yellow"/>
              </w:rPr>
              <w:t>FUTSAL L.C.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3627B" w14:textId="77777777" w:rsidR="00584AD0" w:rsidRPr="00CF0FF0" w:rsidRDefault="00584AD0" w:rsidP="0053090A">
            <w:pPr>
              <w:pStyle w:val="rowtabella0"/>
              <w:rPr>
                <w:color w:val="002060"/>
                <w:highlight w:val="yellow"/>
              </w:rPr>
            </w:pPr>
            <w:r w:rsidRPr="00CF0FF0">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5DF00" w14:textId="77777777" w:rsidR="00584AD0" w:rsidRPr="002A7B88" w:rsidRDefault="00584AD0" w:rsidP="0053090A">
            <w:pPr>
              <w:rPr>
                <w:rFonts w:ascii="Arial" w:hAnsi="Arial" w:cs="Arial"/>
                <w:color w:val="002060"/>
                <w:sz w:val="12"/>
                <w:szCs w:val="12"/>
              </w:rPr>
            </w:pPr>
            <w:r w:rsidRPr="002A7B88">
              <w:rPr>
                <w:rFonts w:ascii="Arial" w:hAnsi="Arial" w:cs="Arial"/>
                <w:color w:val="002060"/>
                <w:sz w:val="12"/>
                <w:szCs w:val="12"/>
              </w:rPr>
              <w:t>26/09/2025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8E66E" w14:textId="77777777" w:rsidR="00584AD0" w:rsidRPr="00CF0FF0" w:rsidRDefault="00584AD0" w:rsidP="0053090A">
            <w:pPr>
              <w:pStyle w:val="rowtabella0"/>
              <w:jc w:val="center"/>
              <w:rPr>
                <w:color w:val="002060"/>
                <w:highlight w:val="yellow"/>
              </w:rPr>
            </w:pPr>
            <w:r w:rsidRPr="00CF0FF0">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CE53A" w14:textId="77777777" w:rsidR="00584AD0" w:rsidRPr="00781567" w:rsidRDefault="00584AD0" w:rsidP="0053090A">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29EAF" w14:textId="77777777" w:rsidR="00584AD0" w:rsidRPr="00781567" w:rsidRDefault="00584AD0" w:rsidP="0053090A">
            <w:pPr>
              <w:rPr>
                <w:color w:val="002060"/>
              </w:rPr>
            </w:pPr>
          </w:p>
        </w:tc>
      </w:tr>
      <w:tr w:rsidR="00584AD0" w:rsidRPr="00781567" w14:paraId="049BC3CB"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6CA75" w14:textId="77777777" w:rsidR="00584AD0" w:rsidRPr="00CF0FF0" w:rsidRDefault="00584AD0" w:rsidP="0053090A">
            <w:pPr>
              <w:pStyle w:val="rowtabella0"/>
              <w:rPr>
                <w:color w:val="002060"/>
                <w:highlight w:val="yellow"/>
              </w:rPr>
            </w:pPr>
            <w:r w:rsidRPr="00CF0FF0">
              <w:rPr>
                <w:color w:val="002060"/>
                <w:highlight w:val="yellow"/>
              </w:rPr>
              <w:lastRenderedPageBreak/>
              <w:t>26/09/2025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C013" w14:textId="77777777" w:rsidR="00584AD0" w:rsidRPr="00CF0FF0" w:rsidRDefault="00584AD0" w:rsidP="0053090A">
            <w:pPr>
              <w:pStyle w:val="rowtabella0"/>
              <w:jc w:val="center"/>
              <w:rPr>
                <w:color w:val="002060"/>
                <w:highlight w:val="yellow"/>
              </w:rPr>
            </w:pPr>
            <w:r w:rsidRPr="00CF0FF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5D03" w14:textId="77777777" w:rsidR="00584AD0" w:rsidRPr="00CF0FF0" w:rsidRDefault="00584AD0" w:rsidP="0053090A">
            <w:pPr>
              <w:pStyle w:val="rowtabella0"/>
              <w:rPr>
                <w:color w:val="002060"/>
                <w:highlight w:val="yellow"/>
              </w:rPr>
            </w:pPr>
            <w:r w:rsidRPr="00CF0FF0">
              <w:rPr>
                <w:color w:val="002060"/>
                <w:highlight w:val="yellow"/>
              </w:rPr>
              <w:t>CASTORANESE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1A34" w14:textId="77777777" w:rsidR="00584AD0" w:rsidRPr="00CF0FF0" w:rsidRDefault="00584AD0" w:rsidP="0053090A">
            <w:pPr>
              <w:pStyle w:val="rowtabella0"/>
              <w:rPr>
                <w:color w:val="002060"/>
                <w:highlight w:val="yellow"/>
              </w:rPr>
            </w:pPr>
            <w:r w:rsidRPr="00CF0FF0">
              <w:rPr>
                <w:color w:val="002060"/>
                <w:highlight w:val="yellow"/>
              </w:rPr>
              <w:t>ACQUAVIVA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F5C2" w14:textId="77777777" w:rsidR="00584AD0" w:rsidRPr="00781567" w:rsidRDefault="00584AD0" w:rsidP="0053090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0E83" w14:textId="77777777" w:rsidR="00584AD0" w:rsidRPr="00CF0FF0" w:rsidRDefault="00584AD0" w:rsidP="0053090A">
            <w:pPr>
              <w:pStyle w:val="rowtabella0"/>
              <w:jc w:val="center"/>
              <w:rPr>
                <w:color w:val="002060"/>
                <w:highlight w:val="yellow"/>
              </w:rPr>
            </w:pPr>
            <w:r w:rsidRPr="00CF0FF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74F5" w14:textId="77777777" w:rsidR="00584AD0" w:rsidRPr="00781567" w:rsidRDefault="00584AD0" w:rsidP="0053090A">
            <w:pPr>
              <w:pStyle w:val="rowtabella0"/>
              <w:jc w:val="center"/>
              <w:rPr>
                <w:color w:val="002060"/>
              </w:rPr>
            </w:pPr>
            <w:r w:rsidRPr="00781567">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ABC7" w14:textId="77777777" w:rsidR="00584AD0" w:rsidRPr="00781567" w:rsidRDefault="00584AD0" w:rsidP="0053090A">
            <w:pPr>
              <w:rPr>
                <w:color w:val="002060"/>
              </w:rPr>
            </w:pPr>
          </w:p>
        </w:tc>
      </w:tr>
      <w:tr w:rsidR="00584AD0" w:rsidRPr="00781567" w14:paraId="6B6AF37F" w14:textId="77777777" w:rsidTr="005309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F5B2" w14:textId="77777777" w:rsidR="00584AD0" w:rsidRPr="00CF0FF0" w:rsidRDefault="00584AD0" w:rsidP="0053090A">
            <w:pPr>
              <w:pStyle w:val="rowtabella0"/>
              <w:rPr>
                <w:color w:val="002060"/>
                <w:highlight w:val="yellow"/>
              </w:rPr>
            </w:pPr>
            <w:r w:rsidRPr="00CF0FF0">
              <w:rPr>
                <w:color w:val="002060"/>
                <w:highlight w:val="yellow"/>
              </w:rPr>
              <w:t>03/10/2025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9B48" w14:textId="77777777" w:rsidR="00584AD0" w:rsidRPr="00CF0FF0" w:rsidRDefault="00584AD0" w:rsidP="0053090A">
            <w:pPr>
              <w:pStyle w:val="rowtabella0"/>
              <w:jc w:val="center"/>
              <w:rPr>
                <w:color w:val="002060"/>
                <w:highlight w:val="yellow"/>
              </w:rPr>
            </w:pPr>
            <w:r w:rsidRPr="00CF0FF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0F64" w14:textId="77777777" w:rsidR="00584AD0" w:rsidRPr="00CF0FF0" w:rsidRDefault="00584AD0" w:rsidP="0053090A">
            <w:pPr>
              <w:pStyle w:val="rowtabella0"/>
              <w:rPr>
                <w:color w:val="002060"/>
                <w:highlight w:val="yellow"/>
              </w:rPr>
            </w:pPr>
            <w:r w:rsidRPr="00CF0FF0">
              <w:rPr>
                <w:color w:val="002060"/>
                <w:highlight w:val="yellow"/>
              </w:rPr>
              <w:t>CASTORANESE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6172" w14:textId="77777777" w:rsidR="00584AD0" w:rsidRPr="00CF0FF0" w:rsidRDefault="00584AD0" w:rsidP="0053090A">
            <w:pPr>
              <w:pStyle w:val="rowtabella0"/>
              <w:rPr>
                <w:color w:val="002060"/>
                <w:highlight w:val="yellow"/>
              </w:rPr>
            </w:pPr>
            <w:r w:rsidRPr="00CF0FF0">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1E65" w14:textId="77777777" w:rsidR="00584AD0" w:rsidRPr="00781567" w:rsidRDefault="00584AD0" w:rsidP="0053090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C337" w14:textId="77777777" w:rsidR="00584AD0" w:rsidRPr="00CF0FF0" w:rsidRDefault="00584AD0" w:rsidP="0053090A">
            <w:pPr>
              <w:pStyle w:val="rowtabella0"/>
              <w:jc w:val="center"/>
              <w:rPr>
                <w:color w:val="002060"/>
                <w:highlight w:val="yellow"/>
              </w:rPr>
            </w:pPr>
            <w:r w:rsidRPr="00CF0FF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C324" w14:textId="77777777" w:rsidR="00584AD0" w:rsidRPr="00781567" w:rsidRDefault="00584AD0" w:rsidP="0053090A">
            <w:pPr>
              <w:pStyle w:val="rowtabella0"/>
              <w:jc w:val="center"/>
              <w:rPr>
                <w:color w:val="002060"/>
              </w:rPr>
            </w:pPr>
            <w:r w:rsidRPr="00781567">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EB5C" w14:textId="77777777" w:rsidR="00584AD0" w:rsidRPr="00781567" w:rsidRDefault="00584AD0" w:rsidP="0053090A">
            <w:pPr>
              <w:rPr>
                <w:color w:val="002060"/>
              </w:rPr>
            </w:pPr>
          </w:p>
        </w:tc>
      </w:tr>
    </w:tbl>
    <w:p w14:paraId="010C4F7E" w14:textId="77777777" w:rsidR="00584AD0" w:rsidRPr="00781567" w:rsidRDefault="00584AD0" w:rsidP="00584AD0">
      <w:pPr>
        <w:pStyle w:val="breakline"/>
        <w:rPr>
          <w:rFonts w:eastAsiaTheme="minorEastAsia"/>
          <w:color w:val="002060"/>
        </w:rPr>
      </w:pPr>
    </w:p>
    <w:p w14:paraId="50524E18" w14:textId="77777777" w:rsidR="00584AD0" w:rsidRPr="00781567" w:rsidRDefault="00584AD0" w:rsidP="00584AD0">
      <w:pPr>
        <w:pStyle w:val="breakline"/>
        <w:rPr>
          <w:color w:val="002060"/>
        </w:rPr>
      </w:pPr>
    </w:p>
    <w:p w14:paraId="008AC6D7" w14:textId="77777777" w:rsidR="00584AD0" w:rsidRPr="00781567" w:rsidRDefault="00584AD0" w:rsidP="00584AD0">
      <w:pPr>
        <w:pStyle w:val="titoloprinc0"/>
        <w:rPr>
          <w:color w:val="002060"/>
        </w:rPr>
      </w:pPr>
      <w:r w:rsidRPr="00781567">
        <w:rPr>
          <w:color w:val="002060"/>
        </w:rPr>
        <w:t>RISULTATI</w:t>
      </w:r>
    </w:p>
    <w:p w14:paraId="66FAD60F" w14:textId="77777777" w:rsidR="00584AD0" w:rsidRPr="00781567" w:rsidRDefault="00584AD0" w:rsidP="00584AD0">
      <w:pPr>
        <w:pStyle w:val="breakline"/>
        <w:rPr>
          <w:color w:val="002060"/>
        </w:rPr>
      </w:pPr>
    </w:p>
    <w:p w14:paraId="3FF2E0E1" w14:textId="77777777" w:rsidR="00584AD0" w:rsidRPr="00781567" w:rsidRDefault="00584AD0" w:rsidP="00584AD0">
      <w:pPr>
        <w:pStyle w:val="sottotitolocampionato10"/>
        <w:rPr>
          <w:color w:val="002060"/>
        </w:rPr>
      </w:pPr>
      <w:r w:rsidRPr="00781567">
        <w:rPr>
          <w:color w:val="002060"/>
        </w:rPr>
        <w:t>RISULTATI UFFICIALI GARE DEL 19/09/2025</w:t>
      </w:r>
    </w:p>
    <w:p w14:paraId="2F466A2A" w14:textId="77777777" w:rsidR="00584AD0" w:rsidRPr="00584AD0" w:rsidRDefault="00584AD0" w:rsidP="00584AD0">
      <w:pPr>
        <w:pStyle w:val="sottotitolocampionato20"/>
        <w:spacing w:before="0" w:beforeAutospacing="0" w:after="0" w:afterAutospacing="0"/>
        <w:rPr>
          <w:rFonts w:ascii="Arial" w:hAnsi="Arial" w:cs="Arial"/>
          <w:color w:val="002060"/>
          <w:sz w:val="20"/>
          <w:szCs w:val="20"/>
        </w:rPr>
      </w:pPr>
      <w:r w:rsidRPr="00584AD0">
        <w:rPr>
          <w:rFonts w:ascii="Arial" w:hAnsi="Arial" w:cs="Arial"/>
          <w:color w:val="002060"/>
          <w:sz w:val="20"/>
          <w:szCs w:val="20"/>
        </w:rPr>
        <w:t>Si trascrivono qui di seguito i risultati ufficiali delle gare disputate</w:t>
      </w:r>
    </w:p>
    <w:p w14:paraId="0B93F632" w14:textId="77777777" w:rsidR="00584AD0" w:rsidRPr="00781567" w:rsidRDefault="00584AD0" w:rsidP="00584A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173CEC43"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517C765E"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8A345" w14:textId="77777777" w:rsidR="00584AD0" w:rsidRPr="00781567" w:rsidRDefault="00584AD0" w:rsidP="0053090A">
                  <w:pPr>
                    <w:pStyle w:val="headertabella0"/>
                    <w:rPr>
                      <w:color w:val="002060"/>
                    </w:rPr>
                  </w:pPr>
                  <w:r w:rsidRPr="00781567">
                    <w:rPr>
                      <w:color w:val="002060"/>
                    </w:rPr>
                    <w:t>GIRONE 1 - 1 Giornata - A</w:t>
                  </w:r>
                </w:p>
              </w:tc>
            </w:tr>
            <w:tr w:rsidR="00584AD0" w:rsidRPr="00781567" w14:paraId="469EF7BB"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D5C7FF" w14:textId="77777777" w:rsidR="00584AD0" w:rsidRPr="00781567" w:rsidRDefault="00584AD0" w:rsidP="0053090A">
                  <w:pPr>
                    <w:pStyle w:val="rowtabella0"/>
                    <w:rPr>
                      <w:color w:val="002060"/>
                    </w:rPr>
                  </w:pPr>
                  <w:r w:rsidRPr="00781567">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63EED" w14:textId="77777777" w:rsidR="00584AD0" w:rsidRPr="00781567" w:rsidRDefault="00584AD0" w:rsidP="0053090A">
                  <w:pPr>
                    <w:pStyle w:val="rowtabella0"/>
                    <w:rPr>
                      <w:color w:val="002060"/>
                    </w:rPr>
                  </w:pPr>
                  <w:r w:rsidRPr="00781567">
                    <w:rPr>
                      <w:color w:val="002060"/>
                    </w:rPr>
                    <w:t>- MONTECCHIO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8FA45" w14:textId="77777777" w:rsidR="00584AD0" w:rsidRPr="00781567" w:rsidRDefault="00584AD0" w:rsidP="0053090A">
                  <w:pPr>
                    <w:pStyle w:val="rowtabella0"/>
                    <w:jc w:val="center"/>
                    <w:rPr>
                      <w:color w:val="002060"/>
                    </w:rPr>
                  </w:pPr>
                  <w:r w:rsidRPr="00781567">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5D951" w14:textId="77777777" w:rsidR="00584AD0" w:rsidRPr="00781567" w:rsidRDefault="00584AD0" w:rsidP="0053090A">
                  <w:pPr>
                    <w:pStyle w:val="rowtabella0"/>
                    <w:jc w:val="center"/>
                    <w:rPr>
                      <w:color w:val="002060"/>
                    </w:rPr>
                  </w:pPr>
                  <w:r w:rsidRPr="00781567">
                    <w:rPr>
                      <w:color w:val="002060"/>
                    </w:rPr>
                    <w:t> </w:t>
                  </w:r>
                </w:p>
              </w:tc>
            </w:tr>
            <w:tr w:rsidR="00584AD0" w:rsidRPr="00781567" w14:paraId="76C13B2D"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928BB6" w14:textId="77777777" w:rsidR="00584AD0" w:rsidRPr="00781567" w:rsidRDefault="00584AD0" w:rsidP="0053090A">
                  <w:pPr>
                    <w:pStyle w:val="rowtabella0"/>
                    <w:rPr>
                      <w:color w:val="002060"/>
                    </w:rPr>
                  </w:pPr>
                  <w:r w:rsidRPr="00781567">
                    <w:rPr>
                      <w:color w:val="002060"/>
                    </w:rPr>
                    <w:t>DURANTINA SANTA CECILIA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6A999" w14:textId="77777777" w:rsidR="00584AD0" w:rsidRPr="00781567" w:rsidRDefault="00584AD0" w:rsidP="0053090A">
                  <w:pPr>
                    <w:pStyle w:val="rowtabella0"/>
                    <w:rPr>
                      <w:color w:val="002060"/>
                    </w:rPr>
                  </w:pPr>
                  <w:r w:rsidRPr="00781567">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51C50" w14:textId="77777777" w:rsidR="00584AD0" w:rsidRPr="00781567" w:rsidRDefault="00584AD0" w:rsidP="0053090A">
                  <w:pPr>
                    <w:pStyle w:val="rowtabella0"/>
                    <w:jc w:val="center"/>
                    <w:rPr>
                      <w:color w:val="002060"/>
                    </w:rPr>
                  </w:pPr>
                  <w:r w:rsidRPr="00781567">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BF8B5" w14:textId="77777777" w:rsidR="00584AD0" w:rsidRPr="00781567" w:rsidRDefault="00584AD0" w:rsidP="0053090A">
                  <w:pPr>
                    <w:pStyle w:val="rowtabella0"/>
                    <w:jc w:val="center"/>
                    <w:rPr>
                      <w:color w:val="002060"/>
                    </w:rPr>
                  </w:pPr>
                  <w:r w:rsidRPr="00781567">
                    <w:rPr>
                      <w:color w:val="002060"/>
                    </w:rPr>
                    <w:t> </w:t>
                  </w:r>
                </w:p>
              </w:tc>
            </w:tr>
          </w:tbl>
          <w:p w14:paraId="6E081E43"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20FAE7D5"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DE65A" w14:textId="77777777" w:rsidR="00584AD0" w:rsidRPr="00781567" w:rsidRDefault="00584AD0" w:rsidP="0053090A">
                  <w:pPr>
                    <w:pStyle w:val="headertabella0"/>
                    <w:rPr>
                      <w:color w:val="002060"/>
                    </w:rPr>
                  </w:pPr>
                  <w:r w:rsidRPr="00781567">
                    <w:rPr>
                      <w:color w:val="002060"/>
                    </w:rPr>
                    <w:t>GIRONE 2 - 1 Giornata - A</w:t>
                  </w:r>
                </w:p>
              </w:tc>
            </w:tr>
            <w:tr w:rsidR="00584AD0" w:rsidRPr="00781567" w14:paraId="3527A3B9"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9CA7C0" w14:textId="77777777" w:rsidR="00584AD0" w:rsidRPr="00781567" w:rsidRDefault="00584AD0" w:rsidP="0053090A">
                  <w:pPr>
                    <w:pStyle w:val="rowtabella0"/>
                    <w:rPr>
                      <w:color w:val="002060"/>
                    </w:rPr>
                  </w:pPr>
                  <w:r w:rsidRPr="00781567">
                    <w:rPr>
                      <w:color w:val="002060"/>
                    </w:rPr>
                    <w:t>ANGELI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DC54A2" w14:textId="77777777" w:rsidR="00584AD0" w:rsidRPr="00781567" w:rsidRDefault="00584AD0" w:rsidP="0053090A">
                  <w:pPr>
                    <w:pStyle w:val="rowtabella0"/>
                    <w:rPr>
                      <w:color w:val="002060"/>
                    </w:rPr>
                  </w:pPr>
                  <w:r w:rsidRPr="00781567">
                    <w:rPr>
                      <w:color w:val="002060"/>
                    </w:rPr>
                    <w:t>- VIRTUS AURORA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A78332" w14:textId="77777777" w:rsidR="00584AD0" w:rsidRPr="00781567" w:rsidRDefault="00584AD0" w:rsidP="0053090A">
                  <w:pPr>
                    <w:pStyle w:val="rowtabella0"/>
                    <w:jc w:val="center"/>
                    <w:rPr>
                      <w:color w:val="002060"/>
                    </w:rPr>
                  </w:pPr>
                  <w:r w:rsidRPr="00781567">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6105C8" w14:textId="77777777" w:rsidR="00584AD0" w:rsidRPr="00781567" w:rsidRDefault="00584AD0" w:rsidP="0053090A">
                  <w:pPr>
                    <w:pStyle w:val="rowtabella0"/>
                    <w:jc w:val="center"/>
                    <w:rPr>
                      <w:color w:val="002060"/>
                    </w:rPr>
                  </w:pPr>
                  <w:r w:rsidRPr="00781567">
                    <w:rPr>
                      <w:color w:val="002060"/>
                    </w:rPr>
                    <w:t> </w:t>
                  </w:r>
                </w:p>
              </w:tc>
            </w:tr>
          </w:tbl>
          <w:p w14:paraId="4CC0B06C" w14:textId="77777777" w:rsidR="00584AD0" w:rsidRPr="00781567" w:rsidRDefault="00584AD0" w:rsidP="0053090A">
            <w:pPr>
              <w:rPr>
                <w:color w:val="002060"/>
              </w:rPr>
            </w:pPr>
          </w:p>
        </w:tc>
      </w:tr>
    </w:tbl>
    <w:p w14:paraId="174095B1"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5853C816"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7A45E4C"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B687E" w14:textId="77777777" w:rsidR="00584AD0" w:rsidRPr="00781567" w:rsidRDefault="00584AD0" w:rsidP="0053090A">
                  <w:pPr>
                    <w:pStyle w:val="headertabella0"/>
                    <w:rPr>
                      <w:color w:val="002060"/>
                    </w:rPr>
                  </w:pPr>
                  <w:r w:rsidRPr="00781567">
                    <w:rPr>
                      <w:color w:val="002060"/>
                    </w:rPr>
                    <w:t>GIRONE 3 - 1 Giornata - A</w:t>
                  </w:r>
                </w:p>
              </w:tc>
            </w:tr>
            <w:tr w:rsidR="00584AD0" w:rsidRPr="00781567" w14:paraId="1C18F1F3"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C2701D" w14:textId="77777777" w:rsidR="00584AD0" w:rsidRPr="00781567" w:rsidRDefault="00584AD0" w:rsidP="0053090A">
                  <w:pPr>
                    <w:pStyle w:val="rowtabella0"/>
                    <w:rPr>
                      <w:color w:val="002060"/>
                    </w:rPr>
                  </w:pPr>
                  <w:r w:rsidRPr="00781567">
                    <w:rPr>
                      <w:color w:val="002060"/>
                    </w:rPr>
                    <w:t>(1) GRADARA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53CE97" w14:textId="77777777" w:rsidR="00584AD0" w:rsidRPr="00781567" w:rsidRDefault="00584AD0" w:rsidP="0053090A">
                  <w:pPr>
                    <w:pStyle w:val="rowtabella0"/>
                    <w:rPr>
                      <w:color w:val="002060"/>
                      <w:lang w:val="es-ES"/>
                    </w:rPr>
                  </w:pPr>
                  <w:r w:rsidRPr="00781567">
                    <w:rPr>
                      <w:color w:val="002060"/>
                      <w:lang w:val="es-ES"/>
                    </w:rPr>
                    <w:t>- VALMISA FUTSAL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970B0" w14:textId="77777777" w:rsidR="00584AD0" w:rsidRPr="00781567" w:rsidRDefault="00584AD0" w:rsidP="0053090A">
                  <w:pPr>
                    <w:pStyle w:val="rowtabella0"/>
                    <w:jc w:val="center"/>
                    <w:rPr>
                      <w:color w:val="002060"/>
                    </w:rPr>
                  </w:pPr>
                  <w:r w:rsidRPr="00781567">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D4F71E" w14:textId="77777777" w:rsidR="00584AD0" w:rsidRPr="00781567" w:rsidRDefault="00584AD0" w:rsidP="0053090A">
                  <w:pPr>
                    <w:pStyle w:val="rowtabella0"/>
                    <w:jc w:val="center"/>
                    <w:rPr>
                      <w:color w:val="002060"/>
                    </w:rPr>
                  </w:pPr>
                  <w:r w:rsidRPr="00781567">
                    <w:rPr>
                      <w:color w:val="002060"/>
                    </w:rPr>
                    <w:t> </w:t>
                  </w:r>
                </w:p>
              </w:tc>
            </w:tr>
            <w:tr w:rsidR="00584AD0" w:rsidRPr="00781567" w14:paraId="0E0E0895"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0406A5A9" w14:textId="77777777" w:rsidR="00584AD0" w:rsidRPr="00781567" w:rsidRDefault="00584AD0" w:rsidP="0053090A">
                  <w:pPr>
                    <w:pStyle w:val="rowtabella0"/>
                    <w:rPr>
                      <w:color w:val="002060"/>
                    </w:rPr>
                  </w:pPr>
                  <w:r w:rsidRPr="00781567">
                    <w:rPr>
                      <w:color w:val="002060"/>
                    </w:rPr>
                    <w:t>(1) - disputata il 20/09/2025</w:t>
                  </w:r>
                </w:p>
              </w:tc>
            </w:tr>
          </w:tbl>
          <w:p w14:paraId="4B6BFAD8"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2660282D"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30B96" w14:textId="77777777" w:rsidR="00584AD0" w:rsidRPr="00781567" w:rsidRDefault="00584AD0" w:rsidP="0053090A">
                  <w:pPr>
                    <w:pStyle w:val="headertabella0"/>
                    <w:rPr>
                      <w:color w:val="002060"/>
                    </w:rPr>
                  </w:pPr>
                  <w:r w:rsidRPr="00781567">
                    <w:rPr>
                      <w:color w:val="002060"/>
                    </w:rPr>
                    <w:t>GIRONE 4 - 1 Giornata - A</w:t>
                  </w:r>
                </w:p>
              </w:tc>
            </w:tr>
            <w:tr w:rsidR="00584AD0" w:rsidRPr="00781567" w14:paraId="746AFC95"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F2000B" w14:textId="77777777" w:rsidR="00584AD0" w:rsidRPr="00781567" w:rsidRDefault="00584AD0" w:rsidP="0053090A">
                  <w:pPr>
                    <w:pStyle w:val="rowtabella0"/>
                    <w:rPr>
                      <w:color w:val="002060"/>
                    </w:rPr>
                  </w:pPr>
                  <w:proofErr w:type="gramStart"/>
                  <w:r w:rsidRPr="00781567">
                    <w:rPr>
                      <w:color w:val="002060"/>
                    </w:rPr>
                    <w:t>CITTA</w:t>
                  </w:r>
                  <w:proofErr w:type="gramEnd"/>
                  <w:r w:rsidRPr="00781567">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87A97" w14:textId="77777777" w:rsidR="00584AD0" w:rsidRPr="00781567" w:rsidRDefault="00584AD0" w:rsidP="0053090A">
                  <w:pPr>
                    <w:pStyle w:val="rowtabella0"/>
                    <w:rPr>
                      <w:color w:val="002060"/>
                    </w:rPr>
                  </w:pPr>
                  <w:r w:rsidRPr="00781567">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3CF78" w14:textId="77777777" w:rsidR="00584AD0" w:rsidRPr="00781567" w:rsidRDefault="00584AD0" w:rsidP="0053090A">
                  <w:pPr>
                    <w:pStyle w:val="rowtabella0"/>
                    <w:jc w:val="center"/>
                    <w:rPr>
                      <w:color w:val="002060"/>
                    </w:rPr>
                  </w:pPr>
                  <w:r w:rsidRPr="0078156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AF58D" w14:textId="77777777" w:rsidR="00584AD0" w:rsidRPr="00781567" w:rsidRDefault="00584AD0" w:rsidP="0053090A">
                  <w:pPr>
                    <w:pStyle w:val="rowtabella0"/>
                    <w:jc w:val="center"/>
                    <w:rPr>
                      <w:color w:val="002060"/>
                    </w:rPr>
                  </w:pPr>
                  <w:r w:rsidRPr="00781567">
                    <w:rPr>
                      <w:color w:val="002060"/>
                    </w:rPr>
                    <w:t> </w:t>
                  </w:r>
                </w:p>
              </w:tc>
            </w:tr>
            <w:tr w:rsidR="00584AD0" w:rsidRPr="00781567" w14:paraId="167B345E"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68E294" w14:textId="77777777" w:rsidR="00584AD0" w:rsidRPr="00781567" w:rsidRDefault="00584AD0" w:rsidP="0053090A">
                  <w:pPr>
                    <w:pStyle w:val="rowtabella0"/>
                    <w:rPr>
                      <w:color w:val="002060"/>
                    </w:rPr>
                  </w:pPr>
                  <w:r w:rsidRPr="00781567">
                    <w:rPr>
                      <w:color w:val="002060"/>
                    </w:rPr>
                    <w:t>MONTEMARCIANESE SSDARL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92AC0" w14:textId="77777777" w:rsidR="00584AD0" w:rsidRPr="00781567" w:rsidRDefault="00584AD0" w:rsidP="0053090A">
                  <w:pPr>
                    <w:pStyle w:val="rowtabella0"/>
                    <w:rPr>
                      <w:color w:val="002060"/>
                    </w:rPr>
                  </w:pPr>
                  <w:r w:rsidRPr="00781567">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9B934" w14:textId="77777777" w:rsidR="00584AD0" w:rsidRPr="00781567" w:rsidRDefault="00584AD0" w:rsidP="0053090A">
                  <w:pPr>
                    <w:pStyle w:val="rowtabella0"/>
                    <w:jc w:val="center"/>
                    <w:rPr>
                      <w:color w:val="002060"/>
                    </w:rPr>
                  </w:pPr>
                  <w:r w:rsidRPr="0078156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2D53C" w14:textId="77777777" w:rsidR="00584AD0" w:rsidRPr="00781567" w:rsidRDefault="00584AD0" w:rsidP="0053090A">
                  <w:pPr>
                    <w:pStyle w:val="rowtabella0"/>
                    <w:jc w:val="center"/>
                    <w:rPr>
                      <w:color w:val="002060"/>
                    </w:rPr>
                  </w:pPr>
                  <w:r w:rsidRPr="00781567">
                    <w:rPr>
                      <w:color w:val="002060"/>
                    </w:rPr>
                    <w:t> </w:t>
                  </w:r>
                </w:p>
              </w:tc>
            </w:tr>
          </w:tbl>
          <w:p w14:paraId="0F94BE43" w14:textId="77777777" w:rsidR="00584AD0" w:rsidRPr="00781567" w:rsidRDefault="00584AD0" w:rsidP="0053090A">
            <w:pPr>
              <w:rPr>
                <w:color w:val="002060"/>
              </w:rPr>
            </w:pPr>
          </w:p>
        </w:tc>
      </w:tr>
    </w:tbl>
    <w:p w14:paraId="212FD33A"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631CAA38"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E0C323D"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72CBD" w14:textId="77777777" w:rsidR="00584AD0" w:rsidRPr="00781567" w:rsidRDefault="00584AD0" w:rsidP="0053090A">
                  <w:pPr>
                    <w:pStyle w:val="headertabella0"/>
                    <w:rPr>
                      <w:color w:val="002060"/>
                    </w:rPr>
                  </w:pPr>
                  <w:r w:rsidRPr="00781567">
                    <w:rPr>
                      <w:color w:val="002060"/>
                    </w:rPr>
                    <w:t>GIRONE 5 - 1 Giornata - A</w:t>
                  </w:r>
                </w:p>
              </w:tc>
            </w:tr>
            <w:tr w:rsidR="00584AD0" w:rsidRPr="00781567" w14:paraId="774F2D15"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0375C" w14:textId="77777777" w:rsidR="00584AD0" w:rsidRPr="00781567" w:rsidRDefault="00584AD0" w:rsidP="0053090A">
                  <w:pPr>
                    <w:pStyle w:val="rowtabella0"/>
                    <w:rPr>
                      <w:color w:val="002060"/>
                    </w:rPr>
                  </w:pPr>
                  <w:r w:rsidRPr="00781567">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89F28" w14:textId="77777777" w:rsidR="00584AD0" w:rsidRPr="00781567" w:rsidRDefault="00584AD0" w:rsidP="0053090A">
                  <w:pPr>
                    <w:pStyle w:val="rowtabella0"/>
                    <w:rPr>
                      <w:color w:val="002060"/>
                    </w:rPr>
                  </w:pPr>
                  <w:r w:rsidRPr="00781567">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EC077" w14:textId="77777777" w:rsidR="00584AD0" w:rsidRPr="00781567" w:rsidRDefault="00584AD0" w:rsidP="0053090A">
                  <w:pPr>
                    <w:pStyle w:val="rowtabella0"/>
                    <w:jc w:val="center"/>
                    <w:rPr>
                      <w:color w:val="002060"/>
                    </w:rPr>
                  </w:pPr>
                  <w:r w:rsidRPr="0078156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A3D52" w14:textId="77777777" w:rsidR="00584AD0" w:rsidRPr="00781567" w:rsidRDefault="00584AD0" w:rsidP="0053090A">
                  <w:pPr>
                    <w:pStyle w:val="rowtabella0"/>
                    <w:jc w:val="center"/>
                    <w:rPr>
                      <w:color w:val="002060"/>
                    </w:rPr>
                  </w:pPr>
                  <w:r w:rsidRPr="00781567">
                    <w:rPr>
                      <w:color w:val="002060"/>
                    </w:rPr>
                    <w:t> </w:t>
                  </w:r>
                </w:p>
              </w:tc>
            </w:tr>
            <w:tr w:rsidR="00584AD0" w:rsidRPr="00781567" w14:paraId="779A6AA5"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81649B" w14:textId="77777777" w:rsidR="00584AD0" w:rsidRPr="00781567" w:rsidRDefault="00584AD0" w:rsidP="0053090A">
                  <w:pPr>
                    <w:pStyle w:val="rowtabella0"/>
                    <w:rPr>
                      <w:color w:val="002060"/>
                    </w:rPr>
                  </w:pPr>
                  <w:r w:rsidRPr="00781567">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D7065" w14:textId="77777777" w:rsidR="00584AD0" w:rsidRPr="00781567" w:rsidRDefault="00584AD0" w:rsidP="0053090A">
                  <w:pPr>
                    <w:pStyle w:val="rowtabella0"/>
                    <w:rPr>
                      <w:color w:val="002060"/>
                    </w:rPr>
                  </w:pPr>
                  <w:r w:rsidRPr="00781567">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CD7D40" w14:textId="77777777" w:rsidR="00584AD0" w:rsidRPr="00781567" w:rsidRDefault="00584AD0" w:rsidP="0053090A">
                  <w:pPr>
                    <w:pStyle w:val="rowtabella0"/>
                    <w:jc w:val="center"/>
                    <w:rPr>
                      <w:color w:val="002060"/>
                    </w:rPr>
                  </w:pPr>
                  <w:r w:rsidRPr="00781567">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AE0AE" w14:textId="77777777" w:rsidR="00584AD0" w:rsidRPr="00781567" w:rsidRDefault="00584AD0" w:rsidP="0053090A">
                  <w:pPr>
                    <w:pStyle w:val="rowtabella0"/>
                    <w:jc w:val="center"/>
                    <w:rPr>
                      <w:color w:val="002060"/>
                    </w:rPr>
                  </w:pPr>
                  <w:r w:rsidRPr="00781567">
                    <w:rPr>
                      <w:color w:val="002060"/>
                    </w:rPr>
                    <w:t> </w:t>
                  </w:r>
                </w:p>
              </w:tc>
            </w:tr>
          </w:tbl>
          <w:p w14:paraId="79FA2A75"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96958AC"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BC7B6" w14:textId="77777777" w:rsidR="00584AD0" w:rsidRPr="00781567" w:rsidRDefault="00584AD0" w:rsidP="0053090A">
                  <w:pPr>
                    <w:pStyle w:val="headertabella0"/>
                    <w:rPr>
                      <w:color w:val="002060"/>
                    </w:rPr>
                  </w:pPr>
                  <w:r w:rsidRPr="00781567">
                    <w:rPr>
                      <w:color w:val="002060"/>
                    </w:rPr>
                    <w:t>GIRONE 6 - 1 Giornata - A</w:t>
                  </w:r>
                </w:p>
              </w:tc>
            </w:tr>
            <w:tr w:rsidR="00584AD0" w:rsidRPr="00781567" w14:paraId="248E20A7"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7BAA3B" w14:textId="77777777" w:rsidR="00584AD0" w:rsidRPr="00781567" w:rsidRDefault="00584AD0" w:rsidP="0053090A">
                  <w:pPr>
                    <w:pStyle w:val="rowtabella0"/>
                    <w:rPr>
                      <w:color w:val="002060"/>
                    </w:rPr>
                  </w:pPr>
                  <w:r w:rsidRPr="00781567">
                    <w:rPr>
                      <w:color w:val="002060"/>
                    </w:rPr>
                    <w:t>FRASASSI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E7AEA" w14:textId="77777777" w:rsidR="00584AD0" w:rsidRPr="00781567" w:rsidRDefault="00584AD0" w:rsidP="0053090A">
                  <w:pPr>
                    <w:pStyle w:val="rowtabella0"/>
                    <w:rPr>
                      <w:color w:val="002060"/>
                    </w:rPr>
                  </w:pPr>
                  <w:r w:rsidRPr="00781567">
                    <w:rPr>
                      <w:color w:val="002060"/>
                    </w:rPr>
                    <w:t>- FABRIANO CALCIO A 5 2023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E48EA" w14:textId="77777777" w:rsidR="00584AD0" w:rsidRPr="00781567" w:rsidRDefault="00584AD0" w:rsidP="0053090A">
                  <w:pPr>
                    <w:pStyle w:val="rowtabella0"/>
                    <w:jc w:val="center"/>
                    <w:rPr>
                      <w:color w:val="002060"/>
                    </w:rPr>
                  </w:pPr>
                  <w:r w:rsidRPr="0078156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FEDAE" w14:textId="77777777" w:rsidR="00584AD0" w:rsidRPr="00781567" w:rsidRDefault="00584AD0" w:rsidP="0053090A">
                  <w:pPr>
                    <w:pStyle w:val="rowtabella0"/>
                    <w:jc w:val="center"/>
                    <w:rPr>
                      <w:color w:val="002060"/>
                    </w:rPr>
                  </w:pPr>
                  <w:r w:rsidRPr="00781567">
                    <w:rPr>
                      <w:color w:val="002060"/>
                    </w:rPr>
                    <w:t> </w:t>
                  </w:r>
                </w:p>
              </w:tc>
            </w:tr>
            <w:tr w:rsidR="00584AD0" w:rsidRPr="00781567" w14:paraId="3ABC6559"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8764A1" w14:textId="77777777" w:rsidR="00584AD0" w:rsidRPr="00781567" w:rsidRDefault="00584AD0" w:rsidP="0053090A">
                  <w:pPr>
                    <w:pStyle w:val="rowtabella0"/>
                    <w:rPr>
                      <w:color w:val="002060"/>
                    </w:rPr>
                  </w:pPr>
                  <w:r w:rsidRPr="00781567">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C7D03" w14:textId="77777777" w:rsidR="00584AD0" w:rsidRPr="00781567" w:rsidRDefault="00584AD0" w:rsidP="0053090A">
                  <w:pPr>
                    <w:pStyle w:val="rowtabella0"/>
                    <w:rPr>
                      <w:color w:val="002060"/>
                    </w:rPr>
                  </w:pPr>
                  <w:r w:rsidRPr="00781567">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48DC5" w14:textId="77777777" w:rsidR="00584AD0" w:rsidRPr="00781567" w:rsidRDefault="00584AD0" w:rsidP="0053090A">
                  <w:pPr>
                    <w:pStyle w:val="rowtabella0"/>
                    <w:jc w:val="center"/>
                    <w:rPr>
                      <w:color w:val="002060"/>
                    </w:rPr>
                  </w:pPr>
                  <w:r w:rsidRPr="00781567">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F8273" w14:textId="77777777" w:rsidR="00584AD0" w:rsidRPr="00781567" w:rsidRDefault="00584AD0" w:rsidP="0053090A">
                  <w:pPr>
                    <w:pStyle w:val="rowtabella0"/>
                    <w:jc w:val="center"/>
                    <w:rPr>
                      <w:color w:val="002060"/>
                    </w:rPr>
                  </w:pPr>
                  <w:r w:rsidRPr="00781567">
                    <w:rPr>
                      <w:color w:val="002060"/>
                    </w:rPr>
                    <w:t> </w:t>
                  </w:r>
                </w:p>
              </w:tc>
            </w:tr>
          </w:tbl>
          <w:p w14:paraId="6888CC90" w14:textId="77777777" w:rsidR="00584AD0" w:rsidRPr="00781567" w:rsidRDefault="00584AD0" w:rsidP="0053090A">
            <w:pPr>
              <w:rPr>
                <w:color w:val="002060"/>
              </w:rPr>
            </w:pPr>
          </w:p>
        </w:tc>
      </w:tr>
    </w:tbl>
    <w:p w14:paraId="5DBB147D"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03E290A0"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7657D25"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DD9B2" w14:textId="77777777" w:rsidR="00584AD0" w:rsidRPr="00781567" w:rsidRDefault="00584AD0" w:rsidP="0053090A">
                  <w:pPr>
                    <w:pStyle w:val="headertabella0"/>
                    <w:rPr>
                      <w:color w:val="002060"/>
                    </w:rPr>
                  </w:pPr>
                  <w:r w:rsidRPr="00781567">
                    <w:rPr>
                      <w:color w:val="002060"/>
                    </w:rPr>
                    <w:t>GIRONE 7 - 1 Giornata - A</w:t>
                  </w:r>
                </w:p>
              </w:tc>
            </w:tr>
            <w:tr w:rsidR="00584AD0" w:rsidRPr="00781567" w14:paraId="5370A04B"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7EDB78" w14:textId="77777777" w:rsidR="00584AD0" w:rsidRPr="00781567" w:rsidRDefault="00584AD0" w:rsidP="0053090A">
                  <w:pPr>
                    <w:pStyle w:val="rowtabella0"/>
                    <w:rPr>
                      <w:color w:val="002060"/>
                    </w:rPr>
                  </w:pPr>
                  <w:r w:rsidRPr="00781567">
                    <w:rPr>
                      <w:color w:val="002060"/>
                    </w:rPr>
                    <w:t>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65B10" w14:textId="77777777" w:rsidR="00584AD0" w:rsidRPr="00781567" w:rsidRDefault="00584AD0" w:rsidP="0053090A">
                  <w:pPr>
                    <w:pStyle w:val="rowtabella0"/>
                    <w:rPr>
                      <w:color w:val="002060"/>
                    </w:rPr>
                  </w:pPr>
                  <w:r w:rsidRPr="00781567">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0782A" w14:textId="77777777" w:rsidR="00584AD0" w:rsidRPr="00781567" w:rsidRDefault="00584AD0" w:rsidP="0053090A">
                  <w:pPr>
                    <w:pStyle w:val="rowtabella0"/>
                    <w:jc w:val="center"/>
                    <w:rPr>
                      <w:color w:val="002060"/>
                    </w:rPr>
                  </w:pPr>
                  <w:r w:rsidRPr="0078156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EA6C5" w14:textId="77777777" w:rsidR="00584AD0" w:rsidRPr="00781567" w:rsidRDefault="00584AD0" w:rsidP="0053090A">
                  <w:pPr>
                    <w:pStyle w:val="rowtabella0"/>
                    <w:jc w:val="center"/>
                    <w:rPr>
                      <w:color w:val="002060"/>
                    </w:rPr>
                  </w:pPr>
                  <w:r w:rsidRPr="00781567">
                    <w:rPr>
                      <w:color w:val="002060"/>
                    </w:rPr>
                    <w:t> </w:t>
                  </w:r>
                </w:p>
              </w:tc>
            </w:tr>
            <w:tr w:rsidR="00584AD0" w:rsidRPr="00781567" w14:paraId="22CD21A9"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C23716" w14:textId="77777777" w:rsidR="00584AD0" w:rsidRPr="00781567" w:rsidRDefault="00584AD0" w:rsidP="0053090A">
                  <w:pPr>
                    <w:pStyle w:val="rowtabella0"/>
                    <w:rPr>
                      <w:color w:val="002060"/>
                    </w:rPr>
                  </w:pPr>
                  <w:r w:rsidRPr="00781567">
                    <w:rPr>
                      <w:color w:val="002060"/>
                    </w:rPr>
                    <w:t>(1) OSIMO STAZIONE SSD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818AB" w14:textId="77777777" w:rsidR="00584AD0" w:rsidRPr="00781567" w:rsidRDefault="00584AD0" w:rsidP="0053090A">
                  <w:pPr>
                    <w:pStyle w:val="rowtabella0"/>
                    <w:rPr>
                      <w:color w:val="002060"/>
                    </w:rPr>
                  </w:pPr>
                  <w:r w:rsidRPr="00781567">
                    <w:rPr>
                      <w:color w:val="002060"/>
                    </w:rPr>
                    <w:t>- FUTSAL SENTINUM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70B27" w14:textId="77777777" w:rsidR="00584AD0" w:rsidRPr="00781567" w:rsidRDefault="00584AD0" w:rsidP="0053090A">
                  <w:pPr>
                    <w:pStyle w:val="rowtabella0"/>
                    <w:jc w:val="center"/>
                    <w:rPr>
                      <w:color w:val="002060"/>
                    </w:rPr>
                  </w:pPr>
                  <w:r w:rsidRPr="00781567">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37F08" w14:textId="77777777" w:rsidR="00584AD0" w:rsidRPr="00781567" w:rsidRDefault="00584AD0" w:rsidP="0053090A">
                  <w:pPr>
                    <w:pStyle w:val="rowtabella0"/>
                    <w:jc w:val="center"/>
                    <w:rPr>
                      <w:color w:val="002060"/>
                    </w:rPr>
                  </w:pPr>
                  <w:r w:rsidRPr="00781567">
                    <w:rPr>
                      <w:color w:val="002060"/>
                    </w:rPr>
                    <w:t> </w:t>
                  </w:r>
                </w:p>
              </w:tc>
            </w:tr>
            <w:tr w:rsidR="00584AD0" w:rsidRPr="00781567" w14:paraId="03FA4966"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32911C5F" w14:textId="77777777" w:rsidR="00584AD0" w:rsidRPr="00781567" w:rsidRDefault="00584AD0" w:rsidP="0053090A">
                  <w:pPr>
                    <w:pStyle w:val="rowtabella0"/>
                    <w:rPr>
                      <w:color w:val="002060"/>
                    </w:rPr>
                  </w:pPr>
                  <w:r w:rsidRPr="00781567">
                    <w:rPr>
                      <w:color w:val="002060"/>
                    </w:rPr>
                    <w:t>(1) - disputata il 20/09/2025</w:t>
                  </w:r>
                </w:p>
              </w:tc>
            </w:tr>
          </w:tbl>
          <w:p w14:paraId="33DE7C36"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0C1A4A6C"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FF942" w14:textId="77777777" w:rsidR="00584AD0" w:rsidRPr="00781567" w:rsidRDefault="00584AD0" w:rsidP="0053090A">
                  <w:pPr>
                    <w:pStyle w:val="headertabella0"/>
                    <w:rPr>
                      <w:color w:val="002060"/>
                    </w:rPr>
                  </w:pPr>
                  <w:r w:rsidRPr="00781567">
                    <w:rPr>
                      <w:color w:val="002060"/>
                    </w:rPr>
                    <w:t>GIRONE 8 - 1 Giornata - A</w:t>
                  </w:r>
                </w:p>
              </w:tc>
            </w:tr>
            <w:tr w:rsidR="00584AD0" w:rsidRPr="00781567" w14:paraId="0D127EC3"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A5C502" w14:textId="77777777" w:rsidR="00584AD0" w:rsidRPr="00781567" w:rsidRDefault="00584AD0" w:rsidP="0053090A">
                  <w:pPr>
                    <w:pStyle w:val="rowtabella0"/>
                    <w:rPr>
                      <w:color w:val="002060"/>
                    </w:rPr>
                  </w:pPr>
                  <w:r w:rsidRPr="00781567">
                    <w:rPr>
                      <w:color w:val="002060"/>
                    </w:rPr>
                    <w:t>POLISPORTIVA FUTURA A.D.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3CB45" w14:textId="77777777" w:rsidR="00584AD0" w:rsidRPr="00781567" w:rsidRDefault="00584AD0" w:rsidP="0053090A">
                  <w:pPr>
                    <w:pStyle w:val="rowtabella0"/>
                    <w:rPr>
                      <w:color w:val="002060"/>
                    </w:rPr>
                  </w:pPr>
                  <w:r w:rsidRPr="00781567">
                    <w:rPr>
                      <w:color w:val="002060"/>
                    </w:rPr>
                    <w:t>- FUTSAL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A0556" w14:textId="77777777" w:rsidR="00584AD0" w:rsidRPr="00781567" w:rsidRDefault="00584AD0" w:rsidP="0053090A">
                  <w:pPr>
                    <w:pStyle w:val="rowtabella0"/>
                    <w:jc w:val="center"/>
                    <w:rPr>
                      <w:color w:val="002060"/>
                    </w:rPr>
                  </w:pPr>
                  <w:r w:rsidRPr="00781567">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4B83F8" w14:textId="77777777" w:rsidR="00584AD0" w:rsidRPr="00781567" w:rsidRDefault="00584AD0" w:rsidP="0053090A">
                  <w:pPr>
                    <w:pStyle w:val="rowtabella0"/>
                    <w:jc w:val="center"/>
                    <w:rPr>
                      <w:color w:val="002060"/>
                    </w:rPr>
                  </w:pPr>
                  <w:r w:rsidRPr="00781567">
                    <w:rPr>
                      <w:color w:val="002060"/>
                    </w:rPr>
                    <w:t> </w:t>
                  </w:r>
                </w:p>
              </w:tc>
            </w:tr>
            <w:tr w:rsidR="00584AD0" w:rsidRPr="00781567" w14:paraId="489CA372"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95C520" w14:textId="77777777" w:rsidR="00584AD0" w:rsidRPr="00781567" w:rsidRDefault="00584AD0" w:rsidP="0053090A">
                  <w:pPr>
                    <w:pStyle w:val="rowtabella0"/>
                    <w:rPr>
                      <w:color w:val="002060"/>
                    </w:rPr>
                  </w:pPr>
                  <w:r w:rsidRPr="00781567">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81EA4" w14:textId="77777777" w:rsidR="00584AD0" w:rsidRPr="00781567" w:rsidRDefault="00584AD0" w:rsidP="0053090A">
                  <w:pPr>
                    <w:pStyle w:val="rowtabella0"/>
                    <w:rPr>
                      <w:color w:val="002060"/>
                    </w:rPr>
                  </w:pPr>
                  <w:r w:rsidRPr="00781567">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C2E07" w14:textId="77777777" w:rsidR="00584AD0" w:rsidRPr="00781567" w:rsidRDefault="00584AD0" w:rsidP="0053090A">
                  <w:pPr>
                    <w:pStyle w:val="rowtabella0"/>
                    <w:jc w:val="center"/>
                    <w:rPr>
                      <w:color w:val="002060"/>
                    </w:rPr>
                  </w:pPr>
                  <w:r w:rsidRPr="00781567">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EA214" w14:textId="77777777" w:rsidR="00584AD0" w:rsidRPr="00781567" w:rsidRDefault="00584AD0" w:rsidP="0053090A">
                  <w:pPr>
                    <w:pStyle w:val="rowtabella0"/>
                    <w:jc w:val="center"/>
                    <w:rPr>
                      <w:color w:val="002060"/>
                    </w:rPr>
                  </w:pPr>
                  <w:r w:rsidRPr="00781567">
                    <w:rPr>
                      <w:color w:val="002060"/>
                    </w:rPr>
                    <w:t> </w:t>
                  </w:r>
                </w:p>
              </w:tc>
            </w:tr>
            <w:tr w:rsidR="00584AD0" w:rsidRPr="00781567" w14:paraId="29C0A8ED"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3C371F83" w14:textId="77777777" w:rsidR="00584AD0" w:rsidRPr="00781567" w:rsidRDefault="00584AD0" w:rsidP="0053090A">
                  <w:pPr>
                    <w:pStyle w:val="rowtabella0"/>
                    <w:rPr>
                      <w:color w:val="002060"/>
                    </w:rPr>
                  </w:pPr>
                  <w:r w:rsidRPr="00781567">
                    <w:rPr>
                      <w:color w:val="002060"/>
                    </w:rPr>
                    <w:t>(1) - disputata il 20/09/2025</w:t>
                  </w:r>
                </w:p>
              </w:tc>
            </w:tr>
          </w:tbl>
          <w:p w14:paraId="5F1D58BF" w14:textId="77777777" w:rsidR="00584AD0" w:rsidRPr="00781567" w:rsidRDefault="00584AD0" w:rsidP="0053090A">
            <w:pPr>
              <w:rPr>
                <w:color w:val="002060"/>
              </w:rPr>
            </w:pPr>
          </w:p>
        </w:tc>
      </w:tr>
    </w:tbl>
    <w:p w14:paraId="25D2F98E"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2ACDEF08"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2C406B1"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C959A" w14:textId="77777777" w:rsidR="00584AD0" w:rsidRPr="00781567" w:rsidRDefault="00584AD0" w:rsidP="0053090A">
                  <w:pPr>
                    <w:pStyle w:val="headertabella0"/>
                    <w:rPr>
                      <w:color w:val="002060"/>
                    </w:rPr>
                  </w:pPr>
                  <w:r w:rsidRPr="00781567">
                    <w:rPr>
                      <w:color w:val="002060"/>
                    </w:rPr>
                    <w:t>GIRONE 9 - 1 Giornata - A</w:t>
                  </w:r>
                </w:p>
              </w:tc>
            </w:tr>
            <w:tr w:rsidR="00584AD0" w:rsidRPr="00781567" w14:paraId="207C50F4"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4194A8" w14:textId="77777777" w:rsidR="00584AD0" w:rsidRPr="00781567" w:rsidRDefault="00584AD0" w:rsidP="0053090A">
                  <w:pPr>
                    <w:pStyle w:val="rowtabella0"/>
                    <w:rPr>
                      <w:color w:val="002060"/>
                    </w:rPr>
                  </w:pPr>
                  <w:r w:rsidRPr="00781567">
                    <w:rPr>
                      <w:color w:val="002060"/>
                    </w:rPr>
                    <w:t>ESANATOGLIA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0E17F" w14:textId="77777777" w:rsidR="00584AD0" w:rsidRPr="00781567" w:rsidRDefault="00584AD0" w:rsidP="0053090A">
                  <w:pPr>
                    <w:pStyle w:val="rowtabella0"/>
                    <w:rPr>
                      <w:color w:val="002060"/>
                    </w:rPr>
                  </w:pPr>
                  <w:r w:rsidRPr="00781567">
                    <w:rPr>
                      <w:color w:val="002060"/>
                    </w:rPr>
                    <w:t>- EUROPE TT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7B7B5" w14:textId="77777777" w:rsidR="00584AD0" w:rsidRPr="00781567" w:rsidRDefault="00584AD0" w:rsidP="0053090A">
                  <w:pPr>
                    <w:pStyle w:val="rowtabella0"/>
                    <w:jc w:val="center"/>
                    <w:rPr>
                      <w:color w:val="002060"/>
                    </w:rPr>
                  </w:pPr>
                  <w:r w:rsidRPr="00781567">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F43E4" w14:textId="77777777" w:rsidR="00584AD0" w:rsidRPr="00781567" w:rsidRDefault="00584AD0" w:rsidP="0053090A">
                  <w:pPr>
                    <w:pStyle w:val="rowtabella0"/>
                    <w:jc w:val="center"/>
                    <w:rPr>
                      <w:color w:val="002060"/>
                    </w:rPr>
                  </w:pPr>
                  <w:r w:rsidRPr="00781567">
                    <w:rPr>
                      <w:color w:val="002060"/>
                    </w:rPr>
                    <w:t> </w:t>
                  </w:r>
                </w:p>
              </w:tc>
            </w:tr>
            <w:tr w:rsidR="00584AD0" w:rsidRPr="00781567" w14:paraId="0BE906B2"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3A7349" w14:textId="77777777" w:rsidR="00584AD0" w:rsidRPr="00781567" w:rsidRDefault="00584AD0" w:rsidP="0053090A">
                  <w:pPr>
                    <w:pStyle w:val="rowtabella0"/>
                    <w:rPr>
                      <w:color w:val="002060"/>
                    </w:rPr>
                  </w:pPr>
                  <w:r w:rsidRPr="00781567">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59EC5" w14:textId="77777777" w:rsidR="00584AD0" w:rsidRPr="00781567" w:rsidRDefault="00584AD0" w:rsidP="0053090A">
                  <w:pPr>
                    <w:pStyle w:val="rowtabella0"/>
                    <w:rPr>
                      <w:color w:val="002060"/>
                    </w:rPr>
                  </w:pPr>
                  <w:r w:rsidRPr="00781567">
                    <w:rPr>
                      <w:color w:val="002060"/>
                    </w:rPr>
                    <w:t>- RIPE SAN GINESIO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8D0F1" w14:textId="77777777" w:rsidR="00584AD0" w:rsidRPr="00781567" w:rsidRDefault="00584AD0" w:rsidP="0053090A">
                  <w:pPr>
                    <w:pStyle w:val="rowtabella0"/>
                    <w:jc w:val="center"/>
                    <w:rPr>
                      <w:color w:val="002060"/>
                    </w:rPr>
                  </w:pPr>
                  <w:r w:rsidRPr="00781567">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4A489" w14:textId="77777777" w:rsidR="00584AD0" w:rsidRPr="00781567" w:rsidRDefault="00584AD0" w:rsidP="0053090A">
                  <w:pPr>
                    <w:pStyle w:val="rowtabella0"/>
                    <w:jc w:val="center"/>
                    <w:rPr>
                      <w:color w:val="002060"/>
                    </w:rPr>
                  </w:pPr>
                  <w:r w:rsidRPr="00781567">
                    <w:rPr>
                      <w:color w:val="002060"/>
                    </w:rPr>
                    <w:t> </w:t>
                  </w:r>
                </w:p>
              </w:tc>
            </w:tr>
            <w:tr w:rsidR="00584AD0" w:rsidRPr="00781567" w14:paraId="2F2BDF6E"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05B295DC" w14:textId="77777777" w:rsidR="00584AD0" w:rsidRPr="00781567" w:rsidRDefault="00584AD0" w:rsidP="0053090A">
                  <w:pPr>
                    <w:pStyle w:val="rowtabella0"/>
                    <w:rPr>
                      <w:color w:val="002060"/>
                    </w:rPr>
                  </w:pPr>
                  <w:r w:rsidRPr="00781567">
                    <w:rPr>
                      <w:color w:val="002060"/>
                    </w:rPr>
                    <w:t>(1) - disputata il 21/09/2025</w:t>
                  </w:r>
                </w:p>
              </w:tc>
            </w:tr>
          </w:tbl>
          <w:p w14:paraId="412755E1"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7F817D17"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66731" w14:textId="77777777" w:rsidR="00584AD0" w:rsidRPr="00781567" w:rsidRDefault="00584AD0" w:rsidP="0053090A">
                  <w:pPr>
                    <w:pStyle w:val="headertabella0"/>
                    <w:rPr>
                      <w:color w:val="002060"/>
                    </w:rPr>
                  </w:pPr>
                  <w:r w:rsidRPr="00781567">
                    <w:rPr>
                      <w:color w:val="002060"/>
                    </w:rPr>
                    <w:t>GIRONE 10 - 1 Giornata - A</w:t>
                  </w:r>
                </w:p>
              </w:tc>
            </w:tr>
            <w:tr w:rsidR="00584AD0" w:rsidRPr="00781567" w14:paraId="25FAB180"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A8E7B3" w14:textId="77777777" w:rsidR="00584AD0" w:rsidRPr="00781567" w:rsidRDefault="00584AD0" w:rsidP="0053090A">
                  <w:pPr>
                    <w:pStyle w:val="rowtabella0"/>
                    <w:rPr>
                      <w:color w:val="002060"/>
                    </w:rPr>
                  </w:pPr>
                  <w:r w:rsidRPr="00781567">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D79BE" w14:textId="77777777" w:rsidR="00584AD0" w:rsidRPr="00781567" w:rsidRDefault="00584AD0" w:rsidP="0053090A">
                  <w:pPr>
                    <w:pStyle w:val="rowtabella0"/>
                    <w:rPr>
                      <w:color w:val="002060"/>
                    </w:rPr>
                  </w:pPr>
                  <w:r w:rsidRPr="00781567">
                    <w:rPr>
                      <w:color w:val="002060"/>
                    </w:rPr>
                    <w:t>- POLISPORTIVA S.C. LORETO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C4654E" w14:textId="77777777" w:rsidR="00584AD0" w:rsidRPr="00781567" w:rsidRDefault="00584AD0" w:rsidP="0053090A">
                  <w:pPr>
                    <w:pStyle w:val="rowtabella0"/>
                    <w:jc w:val="center"/>
                    <w:rPr>
                      <w:color w:val="002060"/>
                    </w:rPr>
                  </w:pPr>
                  <w:r w:rsidRPr="00781567">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6F6822" w14:textId="77777777" w:rsidR="00584AD0" w:rsidRPr="00781567" w:rsidRDefault="00584AD0" w:rsidP="0053090A">
                  <w:pPr>
                    <w:pStyle w:val="rowtabella0"/>
                    <w:jc w:val="center"/>
                    <w:rPr>
                      <w:color w:val="002060"/>
                    </w:rPr>
                  </w:pPr>
                  <w:r w:rsidRPr="00781567">
                    <w:rPr>
                      <w:color w:val="002060"/>
                    </w:rPr>
                    <w:t> </w:t>
                  </w:r>
                </w:p>
              </w:tc>
            </w:tr>
          </w:tbl>
          <w:p w14:paraId="1D784A7A" w14:textId="77777777" w:rsidR="00584AD0" w:rsidRPr="00781567" w:rsidRDefault="00584AD0" w:rsidP="0053090A">
            <w:pPr>
              <w:rPr>
                <w:color w:val="002060"/>
              </w:rPr>
            </w:pPr>
          </w:p>
        </w:tc>
      </w:tr>
    </w:tbl>
    <w:p w14:paraId="3957CF09"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78C5F258"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572DFF38"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E70E5" w14:textId="77777777" w:rsidR="00584AD0" w:rsidRPr="00781567" w:rsidRDefault="00584AD0" w:rsidP="0053090A">
                  <w:pPr>
                    <w:pStyle w:val="headertabella0"/>
                    <w:rPr>
                      <w:color w:val="002060"/>
                    </w:rPr>
                  </w:pPr>
                  <w:r w:rsidRPr="00781567">
                    <w:rPr>
                      <w:color w:val="002060"/>
                    </w:rPr>
                    <w:t>GIRONE 11 - 1 Giornata - A</w:t>
                  </w:r>
                </w:p>
              </w:tc>
            </w:tr>
            <w:tr w:rsidR="00584AD0" w:rsidRPr="00781567" w14:paraId="4D4B85F6"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A4F544" w14:textId="77777777" w:rsidR="00584AD0" w:rsidRPr="00781567" w:rsidRDefault="00584AD0" w:rsidP="0053090A">
                  <w:pPr>
                    <w:pStyle w:val="rowtabella0"/>
                    <w:rPr>
                      <w:color w:val="002060"/>
                    </w:rPr>
                  </w:pPr>
                  <w:r w:rsidRPr="00781567">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1F716" w14:textId="77777777" w:rsidR="00584AD0" w:rsidRPr="00781567" w:rsidRDefault="00584AD0" w:rsidP="0053090A">
                  <w:pPr>
                    <w:pStyle w:val="rowtabella0"/>
                    <w:rPr>
                      <w:color w:val="002060"/>
                    </w:rPr>
                  </w:pPr>
                  <w:r w:rsidRPr="00781567">
                    <w:rPr>
                      <w:color w:val="002060"/>
                    </w:rPr>
                    <w:t>- CASTIGNANO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0E879" w14:textId="77777777" w:rsidR="00584AD0" w:rsidRPr="00781567" w:rsidRDefault="00584AD0" w:rsidP="0053090A">
                  <w:pPr>
                    <w:pStyle w:val="rowtabella0"/>
                    <w:jc w:val="center"/>
                    <w:rPr>
                      <w:color w:val="002060"/>
                    </w:rPr>
                  </w:pPr>
                  <w:r w:rsidRPr="00781567">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34FDB" w14:textId="77777777" w:rsidR="00584AD0" w:rsidRPr="00781567" w:rsidRDefault="00584AD0" w:rsidP="0053090A">
                  <w:pPr>
                    <w:pStyle w:val="rowtabella0"/>
                    <w:jc w:val="center"/>
                    <w:rPr>
                      <w:color w:val="002060"/>
                    </w:rPr>
                  </w:pPr>
                  <w:r w:rsidRPr="00781567">
                    <w:rPr>
                      <w:color w:val="002060"/>
                    </w:rPr>
                    <w:t> </w:t>
                  </w:r>
                </w:p>
              </w:tc>
            </w:tr>
            <w:tr w:rsidR="00584AD0" w:rsidRPr="00781567" w14:paraId="2E541768"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EFC84" w14:textId="77777777" w:rsidR="00584AD0" w:rsidRPr="00781567" w:rsidRDefault="00584AD0" w:rsidP="0053090A">
                  <w:pPr>
                    <w:pStyle w:val="rowtabella0"/>
                    <w:rPr>
                      <w:color w:val="002060"/>
                    </w:rPr>
                  </w:pPr>
                  <w:r w:rsidRPr="00781567">
                    <w:rPr>
                      <w:color w:val="002060"/>
                    </w:rPr>
                    <w:t xml:space="preserve">CALCIO </w:t>
                  </w:r>
                  <w:proofErr w:type="gramStart"/>
                  <w:r w:rsidRPr="00781567">
                    <w:rPr>
                      <w:color w:val="002060"/>
                    </w:rPr>
                    <w:t>S.ELPIDIO</w:t>
                  </w:r>
                  <w:proofErr w:type="gramEnd"/>
                  <w:r w:rsidRPr="00781567">
                    <w:rPr>
                      <w:color w:val="002060"/>
                    </w:rPr>
                    <w:t xml:space="preserve"> A 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A3F1B" w14:textId="77777777" w:rsidR="00584AD0" w:rsidRPr="00781567" w:rsidRDefault="00584AD0" w:rsidP="0053090A">
                  <w:pPr>
                    <w:pStyle w:val="rowtabella0"/>
                    <w:rPr>
                      <w:color w:val="002060"/>
                    </w:rPr>
                  </w:pPr>
                  <w:r w:rsidRPr="00781567">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3988C" w14:textId="77777777" w:rsidR="00584AD0" w:rsidRPr="00781567" w:rsidRDefault="00584AD0" w:rsidP="0053090A">
                  <w:pPr>
                    <w:pStyle w:val="rowtabella0"/>
                    <w:jc w:val="center"/>
                    <w:rPr>
                      <w:color w:val="002060"/>
                    </w:rPr>
                  </w:pPr>
                  <w:r w:rsidRPr="0078156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FED01" w14:textId="77777777" w:rsidR="00584AD0" w:rsidRPr="00781567" w:rsidRDefault="00584AD0" w:rsidP="0053090A">
                  <w:pPr>
                    <w:pStyle w:val="rowtabella0"/>
                    <w:jc w:val="center"/>
                    <w:rPr>
                      <w:color w:val="002060"/>
                    </w:rPr>
                  </w:pPr>
                  <w:r w:rsidRPr="00781567">
                    <w:rPr>
                      <w:color w:val="002060"/>
                    </w:rPr>
                    <w:t> </w:t>
                  </w:r>
                </w:p>
              </w:tc>
            </w:tr>
          </w:tbl>
          <w:p w14:paraId="6B12B4AA"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5836D4D3"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9CD53" w14:textId="77777777" w:rsidR="00584AD0" w:rsidRPr="00781567" w:rsidRDefault="00584AD0" w:rsidP="0053090A">
                  <w:pPr>
                    <w:pStyle w:val="headertabella0"/>
                    <w:rPr>
                      <w:color w:val="002060"/>
                    </w:rPr>
                  </w:pPr>
                  <w:r w:rsidRPr="00781567">
                    <w:rPr>
                      <w:color w:val="002060"/>
                    </w:rPr>
                    <w:t>GIRONE 12 - 1 Giornata - A</w:t>
                  </w:r>
                </w:p>
              </w:tc>
            </w:tr>
            <w:tr w:rsidR="00584AD0" w:rsidRPr="00781567" w14:paraId="14FCF5A1"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8F7D2A" w14:textId="77777777" w:rsidR="00584AD0" w:rsidRPr="00781567" w:rsidRDefault="00584AD0" w:rsidP="0053090A">
                  <w:pPr>
                    <w:pStyle w:val="rowtabella0"/>
                    <w:rPr>
                      <w:color w:val="002060"/>
                    </w:rPr>
                  </w:pPr>
                  <w:r w:rsidRPr="00781567">
                    <w:rPr>
                      <w:color w:val="002060"/>
                    </w:rPr>
                    <w:t>CAPODARCO CASABIANCA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C19E47" w14:textId="77777777" w:rsidR="00584AD0" w:rsidRPr="00781567" w:rsidRDefault="00584AD0" w:rsidP="0053090A">
                  <w:pPr>
                    <w:pStyle w:val="rowtabella0"/>
                    <w:rPr>
                      <w:color w:val="002060"/>
                    </w:rPr>
                  </w:pPr>
                  <w:r w:rsidRPr="00781567">
                    <w:rPr>
                      <w:color w:val="002060"/>
                    </w:rPr>
                    <w:t>- FUTSAL OTTRANO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20AD3" w14:textId="77777777" w:rsidR="00584AD0" w:rsidRPr="00781567" w:rsidRDefault="00584AD0" w:rsidP="0053090A">
                  <w:pPr>
                    <w:pStyle w:val="rowtabella0"/>
                    <w:jc w:val="center"/>
                    <w:rPr>
                      <w:color w:val="002060"/>
                    </w:rPr>
                  </w:pPr>
                  <w:r w:rsidRPr="00781567">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5EC0A" w14:textId="77777777" w:rsidR="00584AD0" w:rsidRPr="00781567" w:rsidRDefault="00584AD0" w:rsidP="0053090A">
                  <w:pPr>
                    <w:pStyle w:val="rowtabella0"/>
                    <w:jc w:val="center"/>
                    <w:rPr>
                      <w:color w:val="002060"/>
                    </w:rPr>
                  </w:pPr>
                  <w:r w:rsidRPr="00781567">
                    <w:rPr>
                      <w:color w:val="002060"/>
                    </w:rPr>
                    <w:t> </w:t>
                  </w:r>
                </w:p>
              </w:tc>
            </w:tr>
          </w:tbl>
          <w:p w14:paraId="4767EB98" w14:textId="77777777" w:rsidR="00584AD0" w:rsidRPr="00781567" w:rsidRDefault="00584AD0" w:rsidP="0053090A">
            <w:pPr>
              <w:rPr>
                <w:color w:val="002060"/>
              </w:rPr>
            </w:pPr>
          </w:p>
        </w:tc>
      </w:tr>
    </w:tbl>
    <w:p w14:paraId="5CEF08C9"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685D2A8A"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6E97EA8"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0F9BC" w14:textId="77777777" w:rsidR="00584AD0" w:rsidRPr="00781567" w:rsidRDefault="00584AD0" w:rsidP="0053090A">
                  <w:pPr>
                    <w:pStyle w:val="headertabella0"/>
                    <w:rPr>
                      <w:color w:val="002060"/>
                    </w:rPr>
                  </w:pPr>
                  <w:r w:rsidRPr="00781567">
                    <w:rPr>
                      <w:color w:val="002060"/>
                    </w:rPr>
                    <w:t>GIRONE 13 - 1 Giornata - A</w:t>
                  </w:r>
                </w:p>
              </w:tc>
            </w:tr>
            <w:tr w:rsidR="00584AD0" w:rsidRPr="00781567" w14:paraId="5980F102"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CD950" w14:textId="77777777" w:rsidR="00584AD0" w:rsidRPr="00781567" w:rsidRDefault="00584AD0" w:rsidP="0053090A">
                  <w:pPr>
                    <w:pStyle w:val="rowtabella0"/>
                    <w:rPr>
                      <w:color w:val="002060"/>
                    </w:rPr>
                  </w:pPr>
                  <w:r w:rsidRPr="00781567">
                    <w:rPr>
                      <w:color w:val="002060"/>
                    </w:rPr>
                    <w:t>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98337" w14:textId="77777777" w:rsidR="00584AD0" w:rsidRPr="00781567" w:rsidRDefault="00584AD0" w:rsidP="0053090A">
                  <w:pPr>
                    <w:pStyle w:val="rowtabella0"/>
                    <w:rPr>
                      <w:color w:val="002060"/>
                    </w:rPr>
                  </w:pPr>
                  <w:r w:rsidRPr="00781567">
                    <w:rPr>
                      <w:color w:val="002060"/>
                    </w:rPr>
                    <w:t>- MANSARDA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BB4D0" w14:textId="77777777" w:rsidR="00584AD0" w:rsidRPr="00781567" w:rsidRDefault="00584AD0" w:rsidP="0053090A">
                  <w:pPr>
                    <w:pStyle w:val="rowtabella0"/>
                    <w:jc w:val="center"/>
                    <w:rPr>
                      <w:color w:val="002060"/>
                    </w:rPr>
                  </w:pPr>
                  <w:r w:rsidRPr="00781567">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4759D" w14:textId="77777777" w:rsidR="00584AD0" w:rsidRPr="00781567" w:rsidRDefault="00584AD0" w:rsidP="0053090A">
                  <w:pPr>
                    <w:pStyle w:val="rowtabella0"/>
                    <w:jc w:val="center"/>
                    <w:rPr>
                      <w:color w:val="002060"/>
                    </w:rPr>
                  </w:pPr>
                  <w:r w:rsidRPr="00781567">
                    <w:rPr>
                      <w:color w:val="002060"/>
                    </w:rPr>
                    <w:t> </w:t>
                  </w:r>
                </w:p>
              </w:tc>
            </w:tr>
            <w:tr w:rsidR="00584AD0" w:rsidRPr="00781567" w14:paraId="6D1F33FF"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AAC600" w14:textId="77777777" w:rsidR="00584AD0" w:rsidRPr="00781567" w:rsidRDefault="00584AD0" w:rsidP="0053090A">
                  <w:pPr>
                    <w:pStyle w:val="rowtabella0"/>
                    <w:rPr>
                      <w:color w:val="002060"/>
                    </w:rPr>
                  </w:pPr>
                  <w:r w:rsidRPr="00781567">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AB389" w14:textId="77777777" w:rsidR="00584AD0" w:rsidRPr="00781567" w:rsidRDefault="00584AD0" w:rsidP="0053090A">
                  <w:pPr>
                    <w:pStyle w:val="rowtabella0"/>
                    <w:rPr>
                      <w:color w:val="002060"/>
                    </w:rPr>
                  </w:pPr>
                  <w:r w:rsidRPr="00781567">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657D2" w14:textId="77777777" w:rsidR="00584AD0" w:rsidRPr="00781567" w:rsidRDefault="00584AD0" w:rsidP="0053090A">
                  <w:pPr>
                    <w:pStyle w:val="rowtabella0"/>
                    <w:jc w:val="center"/>
                    <w:rPr>
                      <w:color w:val="002060"/>
                    </w:rPr>
                  </w:pPr>
                  <w:r w:rsidRPr="00781567">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4174F" w14:textId="77777777" w:rsidR="00584AD0" w:rsidRPr="00781567" w:rsidRDefault="00584AD0" w:rsidP="0053090A">
                  <w:pPr>
                    <w:pStyle w:val="rowtabella0"/>
                    <w:jc w:val="center"/>
                    <w:rPr>
                      <w:color w:val="002060"/>
                    </w:rPr>
                  </w:pPr>
                  <w:r w:rsidRPr="00781567">
                    <w:rPr>
                      <w:color w:val="002060"/>
                    </w:rPr>
                    <w:t> </w:t>
                  </w:r>
                </w:p>
              </w:tc>
            </w:tr>
          </w:tbl>
          <w:p w14:paraId="611AB90B"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16CCBC8E"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9BB21" w14:textId="77777777" w:rsidR="00584AD0" w:rsidRPr="00781567" w:rsidRDefault="00584AD0" w:rsidP="0053090A">
                  <w:pPr>
                    <w:pStyle w:val="headertabella0"/>
                    <w:rPr>
                      <w:color w:val="002060"/>
                    </w:rPr>
                  </w:pPr>
                  <w:r w:rsidRPr="00781567">
                    <w:rPr>
                      <w:color w:val="002060"/>
                    </w:rPr>
                    <w:t>GIRONE 14 - 1 Giornata - A</w:t>
                  </w:r>
                </w:p>
              </w:tc>
            </w:tr>
            <w:tr w:rsidR="00584AD0" w:rsidRPr="00781567" w14:paraId="23609E45"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6A45B6" w14:textId="77777777" w:rsidR="00584AD0" w:rsidRPr="00781567" w:rsidRDefault="00584AD0" w:rsidP="0053090A">
                  <w:pPr>
                    <w:pStyle w:val="rowtabella0"/>
                    <w:rPr>
                      <w:color w:val="002060"/>
                    </w:rPr>
                  </w:pPr>
                  <w:r w:rsidRPr="00781567">
                    <w:rPr>
                      <w:color w:val="002060"/>
                    </w:rPr>
                    <w:t>POLISPORTIVA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144D0" w14:textId="77777777" w:rsidR="00584AD0" w:rsidRPr="00781567" w:rsidRDefault="00584AD0" w:rsidP="0053090A">
                  <w:pPr>
                    <w:pStyle w:val="rowtabella0"/>
                    <w:rPr>
                      <w:color w:val="002060"/>
                    </w:rPr>
                  </w:pPr>
                  <w:r w:rsidRPr="00781567">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9B667" w14:textId="77777777" w:rsidR="00584AD0" w:rsidRPr="00781567" w:rsidRDefault="00584AD0" w:rsidP="0053090A">
                  <w:pPr>
                    <w:pStyle w:val="rowtabella0"/>
                    <w:jc w:val="center"/>
                    <w:rPr>
                      <w:color w:val="002060"/>
                    </w:rPr>
                  </w:pPr>
                  <w:r w:rsidRPr="00781567">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77B43" w14:textId="77777777" w:rsidR="00584AD0" w:rsidRPr="00781567" w:rsidRDefault="00584AD0" w:rsidP="0053090A">
                  <w:pPr>
                    <w:pStyle w:val="rowtabella0"/>
                    <w:jc w:val="center"/>
                    <w:rPr>
                      <w:color w:val="002060"/>
                    </w:rPr>
                  </w:pPr>
                  <w:r w:rsidRPr="00781567">
                    <w:rPr>
                      <w:color w:val="002060"/>
                    </w:rPr>
                    <w:t> </w:t>
                  </w:r>
                </w:p>
              </w:tc>
            </w:tr>
            <w:tr w:rsidR="00584AD0" w:rsidRPr="00781567" w14:paraId="1C3CACBF"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A48A3E" w14:textId="77777777" w:rsidR="00584AD0" w:rsidRPr="00781567" w:rsidRDefault="00584AD0" w:rsidP="0053090A">
                  <w:pPr>
                    <w:pStyle w:val="rowtabella0"/>
                    <w:rPr>
                      <w:color w:val="002060"/>
                    </w:rPr>
                  </w:pPr>
                  <w:r w:rsidRPr="00781567">
                    <w:rPr>
                      <w:color w:val="002060"/>
                    </w:rPr>
                    <w:t>POLISPORTIVA VILLA PIGNA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849CF" w14:textId="77777777" w:rsidR="00584AD0" w:rsidRPr="00781567" w:rsidRDefault="00584AD0" w:rsidP="0053090A">
                  <w:pPr>
                    <w:pStyle w:val="rowtabella0"/>
                    <w:rPr>
                      <w:color w:val="002060"/>
                    </w:rPr>
                  </w:pPr>
                  <w:r w:rsidRPr="00781567">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46982" w14:textId="77777777" w:rsidR="00584AD0" w:rsidRPr="00781567" w:rsidRDefault="00584AD0" w:rsidP="0053090A">
                  <w:pPr>
                    <w:pStyle w:val="rowtabella0"/>
                    <w:jc w:val="center"/>
                    <w:rPr>
                      <w:color w:val="002060"/>
                    </w:rPr>
                  </w:pPr>
                  <w:r w:rsidRPr="0078156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07BDC" w14:textId="77777777" w:rsidR="00584AD0" w:rsidRPr="00781567" w:rsidRDefault="00584AD0" w:rsidP="0053090A">
                  <w:pPr>
                    <w:pStyle w:val="rowtabella0"/>
                    <w:jc w:val="center"/>
                    <w:rPr>
                      <w:color w:val="002060"/>
                    </w:rPr>
                  </w:pPr>
                  <w:r w:rsidRPr="00781567">
                    <w:rPr>
                      <w:color w:val="002060"/>
                    </w:rPr>
                    <w:t> </w:t>
                  </w:r>
                </w:p>
              </w:tc>
            </w:tr>
          </w:tbl>
          <w:p w14:paraId="5EBBDEBF" w14:textId="77777777" w:rsidR="00584AD0" w:rsidRPr="00781567" w:rsidRDefault="00584AD0" w:rsidP="0053090A">
            <w:pPr>
              <w:rPr>
                <w:color w:val="002060"/>
              </w:rPr>
            </w:pPr>
          </w:p>
        </w:tc>
      </w:tr>
    </w:tbl>
    <w:p w14:paraId="5935D236"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5CA7D392"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0735765B"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E58E8" w14:textId="77777777" w:rsidR="00584AD0" w:rsidRPr="00781567" w:rsidRDefault="00584AD0" w:rsidP="0053090A">
                  <w:pPr>
                    <w:pStyle w:val="headertabella0"/>
                    <w:rPr>
                      <w:color w:val="002060"/>
                    </w:rPr>
                  </w:pPr>
                  <w:r w:rsidRPr="00781567">
                    <w:rPr>
                      <w:color w:val="002060"/>
                    </w:rPr>
                    <w:t>GIRONE 15 - 1 Giornata - A</w:t>
                  </w:r>
                </w:p>
              </w:tc>
            </w:tr>
            <w:tr w:rsidR="00584AD0" w:rsidRPr="00781567" w14:paraId="1D2BFA80"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A2BC5" w14:textId="77777777" w:rsidR="00584AD0" w:rsidRPr="00781567" w:rsidRDefault="00584AD0" w:rsidP="0053090A">
                  <w:pPr>
                    <w:pStyle w:val="rowtabella0"/>
                    <w:rPr>
                      <w:color w:val="002060"/>
                    </w:rPr>
                  </w:pPr>
                  <w:r w:rsidRPr="00781567">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DF814" w14:textId="77777777" w:rsidR="00584AD0" w:rsidRPr="00781567" w:rsidRDefault="00584AD0" w:rsidP="0053090A">
                  <w:pPr>
                    <w:pStyle w:val="rowtabella0"/>
                    <w:rPr>
                      <w:color w:val="002060"/>
                    </w:rPr>
                  </w:pPr>
                  <w:r w:rsidRPr="00781567">
                    <w:rPr>
                      <w:color w:val="002060"/>
                    </w:rPr>
                    <w:t>-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2C862" w14:textId="77777777" w:rsidR="00584AD0" w:rsidRPr="00781567" w:rsidRDefault="00584AD0" w:rsidP="0053090A">
                  <w:pPr>
                    <w:pStyle w:val="rowtabella0"/>
                    <w:jc w:val="center"/>
                    <w:rPr>
                      <w:color w:val="002060"/>
                    </w:rPr>
                  </w:pPr>
                  <w:r w:rsidRPr="00781567">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E20C4" w14:textId="77777777" w:rsidR="00584AD0" w:rsidRPr="00781567" w:rsidRDefault="00584AD0" w:rsidP="0053090A">
                  <w:pPr>
                    <w:pStyle w:val="rowtabella0"/>
                    <w:jc w:val="center"/>
                    <w:rPr>
                      <w:color w:val="002060"/>
                    </w:rPr>
                  </w:pPr>
                  <w:r w:rsidRPr="00781567">
                    <w:rPr>
                      <w:color w:val="002060"/>
                    </w:rPr>
                    <w:t> </w:t>
                  </w:r>
                </w:p>
              </w:tc>
            </w:tr>
            <w:tr w:rsidR="00584AD0" w:rsidRPr="00781567" w14:paraId="2C7E159A"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35C2F6" w14:textId="77777777" w:rsidR="00584AD0" w:rsidRPr="00781567" w:rsidRDefault="00584AD0" w:rsidP="0053090A">
                  <w:pPr>
                    <w:pStyle w:val="rowtabella0"/>
                    <w:rPr>
                      <w:color w:val="002060"/>
                    </w:rPr>
                  </w:pPr>
                  <w:r w:rsidRPr="00781567">
                    <w:rPr>
                      <w:color w:val="002060"/>
                    </w:rPr>
                    <w:t>(2) FROGS CLUB SPORT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535A1" w14:textId="77777777" w:rsidR="00584AD0" w:rsidRPr="00781567" w:rsidRDefault="00584AD0" w:rsidP="0053090A">
                  <w:pPr>
                    <w:pStyle w:val="rowtabella0"/>
                    <w:rPr>
                      <w:color w:val="002060"/>
                    </w:rPr>
                  </w:pPr>
                  <w:r w:rsidRPr="00781567">
                    <w:rPr>
                      <w:color w:val="002060"/>
                    </w:rPr>
                    <w:t xml:space="preserve">- </w:t>
                  </w:r>
                  <w:proofErr w:type="gramStart"/>
                  <w:r w:rsidRPr="00781567">
                    <w:rPr>
                      <w:color w:val="002060"/>
                    </w:rPr>
                    <w:t>CITTA</w:t>
                  </w:r>
                  <w:proofErr w:type="gramEnd"/>
                  <w:r w:rsidRPr="00781567">
                    <w:rPr>
                      <w:color w:val="002060"/>
                    </w:rPr>
                    <w:t xml:space="preserve"> DI MARTINSICURO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7284C" w14:textId="77777777" w:rsidR="00584AD0" w:rsidRPr="00781567" w:rsidRDefault="00584AD0" w:rsidP="0053090A">
                  <w:pPr>
                    <w:pStyle w:val="rowtabella0"/>
                    <w:jc w:val="center"/>
                    <w:rPr>
                      <w:color w:val="002060"/>
                    </w:rPr>
                  </w:pPr>
                  <w:r w:rsidRPr="00781567">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1B80A" w14:textId="77777777" w:rsidR="00584AD0" w:rsidRPr="00781567" w:rsidRDefault="00584AD0" w:rsidP="0053090A">
                  <w:pPr>
                    <w:pStyle w:val="rowtabella0"/>
                    <w:jc w:val="center"/>
                    <w:rPr>
                      <w:color w:val="002060"/>
                    </w:rPr>
                  </w:pPr>
                  <w:r w:rsidRPr="00781567">
                    <w:rPr>
                      <w:color w:val="002060"/>
                    </w:rPr>
                    <w:t> </w:t>
                  </w:r>
                </w:p>
              </w:tc>
            </w:tr>
            <w:tr w:rsidR="00584AD0" w:rsidRPr="00781567" w14:paraId="7764DA8C"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7C0F70BC" w14:textId="77777777" w:rsidR="00584AD0" w:rsidRPr="00781567" w:rsidRDefault="00584AD0" w:rsidP="0053090A">
                  <w:pPr>
                    <w:pStyle w:val="rowtabella0"/>
                    <w:rPr>
                      <w:color w:val="002060"/>
                    </w:rPr>
                  </w:pPr>
                  <w:r w:rsidRPr="00781567">
                    <w:rPr>
                      <w:color w:val="002060"/>
                    </w:rPr>
                    <w:t>(1) - disputata il 20/09/2025</w:t>
                  </w:r>
                </w:p>
              </w:tc>
            </w:tr>
            <w:tr w:rsidR="00584AD0" w:rsidRPr="00781567" w14:paraId="5B2C4C29"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73212F9B" w14:textId="77777777" w:rsidR="00584AD0" w:rsidRPr="00781567" w:rsidRDefault="00584AD0" w:rsidP="0053090A">
                  <w:pPr>
                    <w:pStyle w:val="rowtabella0"/>
                    <w:rPr>
                      <w:color w:val="002060"/>
                    </w:rPr>
                  </w:pPr>
                  <w:r w:rsidRPr="00781567">
                    <w:rPr>
                      <w:color w:val="002060"/>
                    </w:rPr>
                    <w:t>(2) - disputata il 18/09/2025</w:t>
                  </w:r>
                </w:p>
              </w:tc>
            </w:tr>
          </w:tbl>
          <w:p w14:paraId="4D72AEAA"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747ADD66"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38D91" w14:textId="77777777" w:rsidR="00584AD0" w:rsidRPr="00781567" w:rsidRDefault="00584AD0" w:rsidP="0053090A">
                  <w:pPr>
                    <w:pStyle w:val="headertabella0"/>
                    <w:rPr>
                      <w:color w:val="002060"/>
                    </w:rPr>
                  </w:pPr>
                  <w:r w:rsidRPr="00781567">
                    <w:rPr>
                      <w:color w:val="002060"/>
                    </w:rPr>
                    <w:t>GIRONE 16 - 1 Giornata - A</w:t>
                  </w:r>
                </w:p>
              </w:tc>
            </w:tr>
            <w:tr w:rsidR="00584AD0" w:rsidRPr="00781567" w14:paraId="10F930C8"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8C7736" w14:textId="77777777" w:rsidR="00584AD0" w:rsidRPr="00781567" w:rsidRDefault="00584AD0" w:rsidP="0053090A">
                  <w:pPr>
                    <w:pStyle w:val="rowtabella0"/>
                    <w:rPr>
                      <w:color w:val="002060"/>
                    </w:rPr>
                  </w:pPr>
                  <w:r w:rsidRPr="00781567">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60E7C" w14:textId="77777777" w:rsidR="00584AD0" w:rsidRPr="00781567" w:rsidRDefault="00584AD0" w:rsidP="0053090A">
                  <w:pPr>
                    <w:pStyle w:val="rowtabella0"/>
                    <w:rPr>
                      <w:color w:val="002060"/>
                    </w:rPr>
                  </w:pPr>
                  <w:r w:rsidRPr="00781567">
                    <w:rPr>
                      <w:color w:val="002060"/>
                    </w:rPr>
                    <w:t>- FUTSAL L.C.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689E8" w14:textId="77777777" w:rsidR="00584AD0" w:rsidRPr="00781567" w:rsidRDefault="00584AD0" w:rsidP="0053090A">
                  <w:pPr>
                    <w:pStyle w:val="rowtabella0"/>
                    <w:jc w:val="center"/>
                    <w:rPr>
                      <w:color w:val="002060"/>
                    </w:rPr>
                  </w:pPr>
                  <w:r w:rsidRPr="00781567">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56179" w14:textId="77777777" w:rsidR="00584AD0" w:rsidRPr="00781567" w:rsidRDefault="00584AD0" w:rsidP="0053090A">
                  <w:pPr>
                    <w:pStyle w:val="rowtabella0"/>
                    <w:jc w:val="center"/>
                    <w:rPr>
                      <w:color w:val="002060"/>
                    </w:rPr>
                  </w:pPr>
                  <w:r w:rsidRPr="00781567">
                    <w:rPr>
                      <w:color w:val="002060"/>
                    </w:rPr>
                    <w:t> </w:t>
                  </w:r>
                </w:p>
              </w:tc>
            </w:tr>
            <w:tr w:rsidR="00584AD0" w:rsidRPr="00781567" w14:paraId="3DB842BF"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D1299F" w14:textId="77777777" w:rsidR="00584AD0" w:rsidRPr="00781567" w:rsidRDefault="00584AD0" w:rsidP="0053090A">
                  <w:pPr>
                    <w:pStyle w:val="rowtabella0"/>
                    <w:rPr>
                      <w:color w:val="002060"/>
                    </w:rPr>
                  </w:pPr>
                  <w:r w:rsidRPr="00781567">
                    <w:rPr>
                      <w:color w:val="002060"/>
                    </w:rPr>
                    <w:t>CSI MONTEFIORE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67EBE" w14:textId="77777777" w:rsidR="00584AD0" w:rsidRPr="00781567" w:rsidRDefault="00584AD0" w:rsidP="0053090A">
                  <w:pPr>
                    <w:pStyle w:val="rowtabella0"/>
                    <w:rPr>
                      <w:color w:val="002060"/>
                    </w:rPr>
                  </w:pPr>
                  <w:r w:rsidRPr="00781567">
                    <w:rPr>
                      <w:color w:val="002060"/>
                    </w:rPr>
                    <w:t>- CASTORANESE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931E3" w14:textId="77777777" w:rsidR="00584AD0" w:rsidRPr="00781567" w:rsidRDefault="00584AD0" w:rsidP="0053090A">
                  <w:pPr>
                    <w:pStyle w:val="rowtabella0"/>
                    <w:jc w:val="center"/>
                    <w:rPr>
                      <w:color w:val="002060"/>
                    </w:rPr>
                  </w:pPr>
                  <w:r w:rsidRPr="00781567">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BBCD7" w14:textId="77777777" w:rsidR="00584AD0" w:rsidRPr="00781567" w:rsidRDefault="00584AD0" w:rsidP="0053090A">
                  <w:pPr>
                    <w:pStyle w:val="rowtabella0"/>
                    <w:jc w:val="center"/>
                    <w:rPr>
                      <w:color w:val="002060"/>
                    </w:rPr>
                  </w:pPr>
                  <w:r w:rsidRPr="00781567">
                    <w:rPr>
                      <w:color w:val="002060"/>
                    </w:rPr>
                    <w:t> </w:t>
                  </w:r>
                </w:p>
              </w:tc>
            </w:tr>
          </w:tbl>
          <w:p w14:paraId="60E56D88" w14:textId="77777777" w:rsidR="00584AD0" w:rsidRPr="00781567" w:rsidRDefault="00584AD0" w:rsidP="0053090A">
            <w:pPr>
              <w:rPr>
                <w:color w:val="002060"/>
              </w:rPr>
            </w:pPr>
          </w:p>
        </w:tc>
      </w:tr>
    </w:tbl>
    <w:p w14:paraId="2D6C67B9" w14:textId="77777777" w:rsidR="00584AD0" w:rsidRPr="00781567" w:rsidRDefault="00584AD0" w:rsidP="00584AD0">
      <w:pPr>
        <w:pStyle w:val="breakline"/>
        <w:rPr>
          <w:rFonts w:eastAsiaTheme="minorEastAsia"/>
          <w:color w:val="002060"/>
        </w:rPr>
      </w:pPr>
    </w:p>
    <w:p w14:paraId="32D3FC53" w14:textId="77777777" w:rsidR="00584AD0" w:rsidRPr="00781567" w:rsidRDefault="00584AD0" w:rsidP="00584AD0">
      <w:pPr>
        <w:pStyle w:val="breakline"/>
        <w:rPr>
          <w:color w:val="002060"/>
        </w:rPr>
      </w:pPr>
    </w:p>
    <w:p w14:paraId="0983C702" w14:textId="77777777" w:rsidR="00584AD0" w:rsidRPr="00781567" w:rsidRDefault="00584AD0" w:rsidP="00584AD0">
      <w:pPr>
        <w:pStyle w:val="titoloprinc0"/>
        <w:rPr>
          <w:color w:val="002060"/>
        </w:rPr>
      </w:pPr>
      <w:r w:rsidRPr="00781567">
        <w:rPr>
          <w:color w:val="002060"/>
        </w:rPr>
        <w:t>GIUDICE SPORTIVO</w:t>
      </w:r>
    </w:p>
    <w:p w14:paraId="1F765CD0" w14:textId="77777777" w:rsidR="00584AD0" w:rsidRPr="00781567" w:rsidRDefault="00584AD0" w:rsidP="00584AD0">
      <w:pPr>
        <w:pStyle w:val="diffida"/>
        <w:rPr>
          <w:color w:val="002060"/>
        </w:rPr>
      </w:pPr>
      <w:r w:rsidRPr="00781567">
        <w:rPr>
          <w:color w:val="002060"/>
        </w:rPr>
        <w:t>Il Giudice Sportivo Avv. Agnese Lazzaretti, con l'assistenza del Segretario Angelo Castellana, nella seduta del 23/09/2025, ha adottato le decisioni che di seguito integralmente si riportano:</w:t>
      </w:r>
    </w:p>
    <w:p w14:paraId="1AD35D2C" w14:textId="77777777" w:rsidR="00584AD0" w:rsidRPr="00781567" w:rsidRDefault="00584AD0" w:rsidP="00584AD0">
      <w:pPr>
        <w:pStyle w:val="titolo10"/>
        <w:rPr>
          <w:color w:val="002060"/>
        </w:rPr>
      </w:pPr>
      <w:r w:rsidRPr="00781567">
        <w:rPr>
          <w:color w:val="002060"/>
        </w:rPr>
        <w:t xml:space="preserve">GARE DEL 18/ 9/2025 </w:t>
      </w:r>
    </w:p>
    <w:p w14:paraId="39AA3102" w14:textId="77777777" w:rsidR="00584AD0" w:rsidRPr="00781567" w:rsidRDefault="00584AD0" w:rsidP="00584AD0">
      <w:pPr>
        <w:pStyle w:val="titolo7a"/>
        <w:rPr>
          <w:color w:val="002060"/>
        </w:rPr>
      </w:pPr>
      <w:r w:rsidRPr="00781567">
        <w:rPr>
          <w:color w:val="002060"/>
        </w:rPr>
        <w:t xml:space="preserve">PROVVEDIMENTI DISCIPLINARI </w:t>
      </w:r>
    </w:p>
    <w:p w14:paraId="5126F344"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5E4F53DD" w14:textId="77777777" w:rsidR="00584AD0" w:rsidRPr="00781567" w:rsidRDefault="00584AD0" w:rsidP="00584AD0">
      <w:pPr>
        <w:pStyle w:val="titolo30"/>
        <w:rPr>
          <w:color w:val="002060"/>
        </w:rPr>
      </w:pPr>
      <w:r w:rsidRPr="00781567">
        <w:rPr>
          <w:color w:val="002060"/>
        </w:rPr>
        <w:t xml:space="preserve">CALCIATORI NON ESPULSI </w:t>
      </w:r>
    </w:p>
    <w:p w14:paraId="24512F29"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3001B36D" w14:textId="77777777" w:rsidTr="0053090A">
        <w:tc>
          <w:tcPr>
            <w:tcW w:w="2200" w:type="dxa"/>
            <w:tcMar>
              <w:top w:w="20" w:type="dxa"/>
              <w:left w:w="20" w:type="dxa"/>
              <w:bottom w:w="20" w:type="dxa"/>
              <w:right w:w="20" w:type="dxa"/>
            </w:tcMar>
            <w:vAlign w:val="center"/>
            <w:hideMark/>
          </w:tcPr>
          <w:p w14:paraId="598B049F" w14:textId="77777777" w:rsidR="00584AD0" w:rsidRPr="00781567" w:rsidRDefault="00584AD0" w:rsidP="0053090A">
            <w:pPr>
              <w:pStyle w:val="movimento"/>
              <w:rPr>
                <w:color w:val="002060"/>
              </w:rPr>
            </w:pPr>
            <w:r w:rsidRPr="00781567">
              <w:rPr>
                <w:color w:val="002060"/>
              </w:rPr>
              <w:t>BEVILACQUA MARCO</w:t>
            </w:r>
          </w:p>
        </w:tc>
        <w:tc>
          <w:tcPr>
            <w:tcW w:w="2200" w:type="dxa"/>
            <w:tcMar>
              <w:top w:w="20" w:type="dxa"/>
              <w:left w:w="20" w:type="dxa"/>
              <w:bottom w:w="20" w:type="dxa"/>
              <w:right w:w="20" w:type="dxa"/>
            </w:tcMar>
            <w:vAlign w:val="center"/>
            <w:hideMark/>
          </w:tcPr>
          <w:p w14:paraId="453D219A" w14:textId="77777777" w:rsidR="00584AD0" w:rsidRPr="00781567" w:rsidRDefault="00584AD0" w:rsidP="0053090A">
            <w:pPr>
              <w:pStyle w:val="movimento2"/>
              <w:rPr>
                <w:color w:val="002060"/>
              </w:rPr>
            </w:pPr>
            <w:r w:rsidRPr="00781567">
              <w:rPr>
                <w:color w:val="002060"/>
              </w:rPr>
              <w:t>(</w:t>
            </w:r>
            <w:proofErr w:type="gramStart"/>
            <w:r w:rsidRPr="00781567">
              <w:rPr>
                <w:color w:val="002060"/>
              </w:rPr>
              <w:t>CITTA</w:t>
            </w:r>
            <w:proofErr w:type="gramEnd"/>
            <w:r w:rsidRPr="00781567">
              <w:rPr>
                <w:color w:val="002060"/>
              </w:rPr>
              <w:t xml:space="preserve"> DI MARTINSICURO C5) </w:t>
            </w:r>
          </w:p>
        </w:tc>
        <w:tc>
          <w:tcPr>
            <w:tcW w:w="800" w:type="dxa"/>
            <w:tcMar>
              <w:top w:w="20" w:type="dxa"/>
              <w:left w:w="20" w:type="dxa"/>
              <w:bottom w:w="20" w:type="dxa"/>
              <w:right w:w="20" w:type="dxa"/>
            </w:tcMar>
            <w:vAlign w:val="center"/>
            <w:hideMark/>
          </w:tcPr>
          <w:p w14:paraId="553EE29E"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888A0C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C8D339B" w14:textId="77777777" w:rsidR="00584AD0" w:rsidRPr="00781567" w:rsidRDefault="00584AD0" w:rsidP="0053090A">
            <w:pPr>
              <w:pStyle w:val="movimento2"/>
              <w:rPr>
                <w:color w:val="002060"/>
              </w:rPr>
            </w:pPr>
            <w:r w:rsidRPr="00781567">
              <w:rPr>
                <w:color w:val="002060"/>
              </w:rPr>
              <w:t> </w:t>
            </w:r>
          </w:p>
        </w:tc>
      </w:tr>
    </w:tbl>
    <w:p w14:paraId="4C4D2893" w14:textId="77777777" w:rsidR="00584AD0" w:rsidRPr="00781567" w:rsidRDefault="00584AD0" w:rsidP="00584AD0">
      <w:pPr>
        <w:pStyle w:val="titolo10"/>
        <w:rPr>
          <w:rFonts w:eastAsiaTheme="minorEastAsia"/>
          <w:color w:val="002060"/>
        </w:rPr>
      </w:pPr>
      <w:r w:rsidRPr="00781567">
        <w:rPr>
          <w:color w:val="002060"/>
        </w:rPr>
        <w:t xml:space="preserve">GARE DEL 19/ 9/2025 </w:t>
      </w:r>
    </w:p>
    <w:p w14:paraId="471A7049" w14:textId="77777777" w:rsidR="00584AD0" w:rsidRPr="00781567" w:rsidRDefault="00584AD0" w:rsidP="00584AD0">
      <w:pPr>
        <w:pStyle w:val="titolo7a"/>
        <w:rPr>
          <w:color w:val="002060"/>
        </w:rPr>
      </w:pPr>
      <w:r w:rsidRPr="00781567">
        <w:rPr>
          <w:color w:val="002060"/>
        </w:rPr>
        <w:t xml:space="preserve">PROVVEDIMENTI DISCIPLINARI </w:t>
      </w:r>
    </w:p>
    <w:p w14:paraId="5C52750A" w14:textId="77777777" w:rsidR="00584AD0" w:rsidRPr="00781567" w:rsidRDefault="00584AD0" w:rsidP="00584AD0">
      <w:pPr>
        <w:pStyle w:val="titolo7b0"/>
        <w:rPr>
          <w:color w:val="002060"/>
        </w:rPr>
      </w:pPr>
      <w:r w:rsidRPr="00781567">
        <w:rPr>
          <w:color w:val="002060"/>
        </w:rPr>
        <w:lastRenderedPageBreak/>
        <w:t xml:space="preserve">In base alle risultanze degli atti ufficiali sono state deliberate le seguenti sanzioni disciplinari. </w:t>
      </w:r>
    </w:p>
    <w:p w14:paraId="6260D646" w14:textId="77777777" w:rsidR="00584AD0" w:rsidRPr="00781567" w:rsidRDefault="00584AD0" w:rsidP="00584AD0">
      <w:pPr>
        <w:pStyle w:val="titolo30"/>
        <w:rPr>
          <w:color w:val="002060"/>
        </w:rPr>
      </w:pPr>
      <w:r w:rsidRPr="00781567">
        <w:rPr>
          <w:color w:val="002060"/>
        </w:rPr>
        <w:t xml:space="preserve">DIRIGENTI </w:t>
      </w:r>
    </w:p>
    <w:p w14:paraId="38092CDF" w14:textId="77777777" w:rsidR="00584AD0" w:rsidRPr="00781567" w:rsidRDefault="00584AD0" w:rsidP="00584AD0">
      <w:pPr>
        <w:pStyle w:val="titolo20"/>
        <w:rPr>
          <w:color w:val="002060"/>
        </w:rPr>
      </w:pPr>
      <w:r w:rsidRPr="00781567">
        <w:rPr>
          <w:color w:val="002060"/>
        </w:rPr>
        <w:t xml:space="preserve">INIBIZIONE A TEMPO OPPURE SQUALIFICA A GARE: FINO AL 29/10/2025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6FA606AD" w14:textId="77777777" w:rsidTr="0053090A">
        <w:tc>
          <w:tcPr>
            <w:tcW w:w="2200" w:type="dxa"/>
            <w:tcMar>
              <w:top w:w="20" w:type="dxa"/>
              <w:left w:w="20" w:type="dxa"/>
              <w:bottom w:w="20" w:type="dxa"/>
              <w:right w:w="20" w:type="dxa"/>
            </w:tcMar>
            <w:vAlign w:val="center"/>
            <w:hideMark/>
          </w:tcPr>
          <w:p w14:paraId="530B4100" w14:textId="77777777" w:rsidR="00584AD0" w:rsidRPr="00781567" w:rsidRDefault="00584AD0" w:rsidP="0053090A">
            <w:pPr>
              <w:pStyle w:val="movimento"/>
              <w:rPr>
                <w:color w:val="002060"/>
              </w:rPr>
            </w:pPr>
            <w:r w:rsidRPr="00781567">
              <w:rPr>
                <w:color w:val="002060"/>
              </w:rPr>
              <w:t>BELEGNI VALENTINO</w:t>
            </w:r>
          </w:p>
        </w:tc>
        <w:tc>
          <w:tcPr>
            <w:tcW w:w="2200" w:type="dxa"/>
            <w:tcMar>
              <w:top w:w="20" w:type="dxa"/>
              <w:left w:w="20" w:type="dxa"/>
              <w:bottom w:w="20" w:type="dxa"/>
              <w:right w:w="20" w:type="dxa"/>
            </w:tcMar>
            <w:vAlign w:val="center"/>
            <w:hideMark/>
          </w:tcPr>
          <w:p w14:paraId="71C97C9B" w14:textId="77777777" w:rsidR="00584AD0" w:rsidRPr="00781567" w:rsidRDefault="00584AD0" w:rsidP="0053090A">
            <w:pPr>
              <w:pStyle w:val="movimento2"/>
              <w:rPr>
                <w:color w:val="002060"/>
              </w:rPr>
            </w:pPr>
            <w:r w:rsidRPr="00781567">
              <w:rPr>
                <w:color w:val="002060"/>
              </w:rPr>
              <w:t xml:space="preserve">(VADO C5) </w:t>
            </w:r>
          </w:p>
        </w:tc>
        <w:tc>
          <w:tcPr>
            <w:tcW w:w="800" w:type="dxa"/>
            <w:tcMar>
              <w:top w:w="20" w:type="dxa"/>
              <w:left w:w="20" w:type="dxa"/>
              <w:bottom w:w="20" w:type="dxa"/>
              <w:right w:w="20" w:type="dxa"/>
            </w:tcMar>
            <w:vAlign w:val="center"/>
            <w:hideMark/>
          </w:tcPr>
          <w:p w14:paraId="59BE3DD1"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2567056"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9208548" w14:textId="77777777" w:rsidR="00584AD0" w:rsidRPr="00781567" w:rsidRDefault="00584AD0" w:rsidP="0053090A">
            <w:pPr>
              <w:pStyle w:val="movimento2"/>
              <w:rPr>
                <w:color w:val="002060"/>
              </w:rPr>
            </w:pPr>
            <w:r w:rsidRPr="00781567">
              <w:rPr>
                <w:color w:val="002060"/>
              </w:rPr>
              <w:t> </w:t>
            </w:r>
          </w:p>
        </w:tc>
      </w:tr>
    </w:tbl>
    <w:p w14:paraId="4F5B0DDD" w14:textId="77777777" w:rsidR="00584AD0" w:rsidRPr="00781567" w:rsidRDefault="00584AD0" w:rsidP="00584AD0">
      <w:pPr>
        <w:pStyle w:val="diffida"/>
        <w:spacing w:before="80" w:beforeAutospacing="0" w:after="40" w:afterAutospacing="0"/>
        <w:rPr>
          <w:rFonts w:eastAsiaTheme="minorEastAsia"/>
          <w:color w:val="002060"/>
        </w:rPr>
      </w:pPr>
      <w:r w:rsidRPr="00781567">
        <w:rPr>
          <w:color w:val="002060"/>
        </w:rPr>
        <w:t xml:space="preserve">Per proteste nei confronti dell'arbitro. Allontanato. </w:t>
      </w:r>
    </w:p>
    <w:p w14:paraId="732FAA3A"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02D1F4E7" w14:textId="77777777" w:rsidTr="0053090A">
        <w:tc>
          <w:tcPr>
            <w:tcW w:w="2200" w:type="dxa"/>
            <w:tcMar>
              <w:top w:w="20" w:type="dxa"/>
              <w:left w:w="20" w:type="dxa"/>
              <w:bottom w:w="20" w:type="dxa"/>
              <w:right w:w="20" w:type="dxa"/>
            </w:tcMar>
            <w:vAlign w:val="center"/>
            <w:hideMark/>
          </w:tcPr>
          <w:p w14:paraId="06A27633" w14:textId="77777777" w:rsidR="00584AD0" w:rsidRPr="00781567" w:rsidRDefault="00584AD0" w:rsidP="0053090A">
            <w:pPr>
              <w:pStyle w:val="movimento"/>
              <w:rPr>
                <w:color w:val="002060"/>
              </w:rPr>
            </w:pPr>
            <w:r w:rsidRPr="00781567">
              <w:rPr>
                <w:color w:val="002060"/>
              </w:rPr>
              <w:t>MERENDONI FILIPPO</w:t>
            </w:r>
          </w:p>
        </w:tc>
        <w:tc>
          <w:tcPr>
            <w:tcW w:w="2200" w:type="dxa"/>
            <w:tcMar>
              <w:top w:w="20" w:type="dxa"/>
              <w:left w:w="20" w:type="dxa"/>
              <w:bottom w:w="20" w:type="dxa"/>
              <w:right w:w="20" w:type="dxa"/>
            </w:tcMar>
            <w:vAlign w:val="center"/>
            <w:hideMark/>
          </w:tcPr>
          <w:p w14:paraId="219D3136" w14:textId="77777777" w:rsidR="00584AD0" w:rsidRPr="00781567" w:rsidRDefault="00584AD0" w:rsidP="0053090A">
            <w:pPr>
              <w:pStyle w:val="movimento2"/>
              <w:rPr>
                <w:color w:val="002060"/>
              </w:rPr>
            </w:pPr>
            <w:r w:rsidRPr="00781567">
              <w:rPr>
                <w:color w:val="002060"/>
              </w:rPr>
              <w:t xml:space="preserve">(AUDAX PIOBBICO CALCIO) </w:t>
            </w:r>
          </w:p>
        </w:tc>
        <w:tc>
          <w:tcPr>
            <w:tcW w:w="800" w:type="dxa"/>
            <w:tcMar>
              <w:top w:w="20" w:type="dxa"/>
              <w:left w:w="20" w:type="dxa"/>
              <w:bottom w:w="20" w:type="dxa"/>
              <w:right w:w="20" w:type="dxa"/>
            </w:tcMar>
            <w:vAlign w:val="center"/>
            <w:hideMark/>
          </w:tcPr>
          <w:p w14:paraId="26759E5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94737A9" w14:textId="77777777" w:rsidR="00584AD0" w:rsidRPr="00781567" w:rsidRDefault="00584AD0" w:rsidP="0053090A">
            <w:pPr>
              <w:pStyle w:val="movimento"/>
              <w:rPr>
                <w:color w:val="002060"/>
              </w:rPr>
            </w:pPr>
            <w:r w:rsidRPr="00781567">
              <w:rPr>
                <w:color w:val="002060"/>
              </w:rPr>
              <w:t>MICCIO SERGIO</w:t>
            </w:r>
          </w:p>
        </w:tc>
        <w:tc>
          <w:tcPr>
            <w:tcW w:w="2200" w:type="dxa"/>
            <w:tcMar>
              <w:top w:w="20" w:type="dxa"/>
              <w:left w:w="20" w:type="dxa"/>
              <w:bottom w:w="20" w:type="dxa"/>
              <w:right w:w="20" w:type="dxa"/>
            </w:tcMar>
            <w:vAlign w:val="center"/>
            <w:hideMark/>
          </w:tcPr>
          <w:p w14:paraId="0C2F04A5" w14:textId="77777777" w:rsidR="00584AD0" w:rsidRPr="00781567" w:rsidRDefault="00584AD0" w:rsidP="0053090A">
            <w:pPr>
              <w:pStyle w:val="movimento2"/>
              <w:rPr>
                <w:color w:val="002060"/>
              </w:rPr>
            </w:pPr>
            <w:r w:rsidRPr="00781567">
              <w:rPr>
                <w:color w:val="002060"/>
              </w:rPr>
              <w:t xml:space="preserve">(MONTECCHIO SPORT) </w:t>
            </w:r>
          </w:p>
        </w:tc>
      </w:tr>
      <w:tr w:rsidR="00584AD0" w:rsidRPr="00781567" w14:paraId="4FA7521A" w14:textId="77777777" w:rsidTr="0053090A">
        <w:tc>
          <w:tcPr>
            <w:tcW w:w="2200" w:type="dxa"/>
            <w:tcMar>
              <w:top w:w="20" w:type="dxa"/>
              <w:left w:w="20" w:type="dxa"/>
              <w:bottom w:w="20" w:type="dxa"/>
              <w:right w:w="20" w:type="dxa"/>
            </w:tcMar>
            <w:vAlign w:val="center"/>
            <w:hideMark/>
          </w:tcPr>
          <w:p w14:paraId="4BACF5EB" w14:textId="77777777" w:rsidR="00584AD0" w:rsidRPr="00781567" w:rsidRDefault="00584AD0" w:rsidP="0053090A">
            <w:pPr>
              <w:pStyle w:val="movimento"/>
              <w:rPr>
                <w:color w:val="002060"/>
              </w:rPr>
            </w:pPr>
            <w:r w:rsidRPr="00781567">
              <w:rPr>
                <w:color w:val="002060"/>
              </w:rPr>
              <w:t>PACIONI PAOLO</w:t>
            </w:r>
          </w:p>
        </w:tc>
        <w:tc>
          <w:tcPr>
            <w:tcW w:w="2200" w:type="dxa"/>
            <w:tcMar>
              <w:top w:w="20" w:type="dxa"/>
              <w:left w:w="20" w:type="dxa"/>
              <w:bottom w:w="20" w:type="dxa"/>
              <w:right w:w="20" w:type="dxa"/>
            </w:tcMar>
            <w:vAlign w:val="center"/>
            <w:hideMark/>
          </w:tcPr>
          <w:p w14:paraId="45631476" w14:textId="77777777" w:rsidR="00584AD0" w:rsidRPr="00781567" w:rsidRDefault="00584AD0" w:rsidP="0053090A">
            <w:pPr>
              <w:pStyle w:val="movimento2"/>
              <w:rPr>
                <w:color w:val="002060"/>
              </w:rPr>
            </w:pPr>
            <w:r w:rsidRPr="00781567">
              <w:rPr>
                <w:color w:val="002060"/>
              </w:rPr>
              <w:t xml:space="preserve">(PICENO UNITED MMX A R.L.) </w:t>
            </w:r>
          </w:p>
        </w:tc>
        <w:tc>
          <w:tcPr>
            <w:tcW w:w="800" w:type="dxa"/>
            <w:tcMar>
              <w:top w:w="20" w:type="dxa"/>
              <w:left w:w="20" w:type="dxa"/>
              <w:bottom w:w="20" w:type="dxa"/>
              <w:right w:w="20" w:type="dxa"/>
            </w:tcMar>
            <w:vAlign w:val="center"/>
            <w:hideMark/>
          </w:tcPr>
          <w:p w14:paraId="0514C66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90C984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33B292C" w14:textId="77777777" w:rsidR="00584AD0" w:rsidRPr="00781567" w:rsidRDefault="00584AD0" w:rsidP="0053090A">
            <w:pPr>
              <w:pStyle w:val="movimento2"/>
              <w:rPr>
                <w:color w:val="002060"/>
              </w:rPr>
            </w:pPr>
            <w:r w:rsidRPr="00781567">
              <w:rPr>
                <w:color w:val="002060"/>
              </w:rPr>
              <w:t> </w:t>
            </w:r>
          </w:p>
        </w:tc>
      </w:tr>
    </w:tbl>
    <w:p w14:paraId="61059678" w14:textId="77777777" w:rsidR="00584AD0" w:rsidRPr="00781567" w:rsidRDefault="00584AD0" w:rsidP="00584AD0">
      <w:pPr>
        <w:pStyle w:val="titolo30"/>
        <w:rPr>
          <w:rFonts w:eastAsiaTheme="minorEastAsia"/>
          <w:color w:val="002060"/>
        </w:rPr>
      </w:pPr>
      <w:r w:rsidRPr="00781567">
        <w:rPr>
          <w:color w:val="002060"/>
        </w:rPr>
        <w:t xml:space="preserve">ALLENATORI </w:t>
      </w:r>
    </w:p>
    <w:p w14:paraId="2E6A706E"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7508D9DB" w14:textId="77777777" w:rsidTr="0053090A">
        <w:tc>
          <w:tcPr>
            <w:tcW w:w="2200" w:type="dxa"/>
            <w:tcMar>
              <w:top w:w="20" w:type="dxa"/>
              <w:left w:w="20" w:type="dxa"/>
              <w:bottom w:w="20" w:type="dxa"/>
              <w:right w:w="20" w:type="dxa"/>
            </w:tcMar>
            <w:vAlign w:val="center"/>
            <w:hideMark/>
          </w:tcPr>
          <w:p w14:paraId="446808F2" w14:textId="77777777" w:rsidR="00584AD0" w:rsidRPr="00781567" w:rsidRDefault="00584AD0" w:rsidP="0053090A">
            <w:pPr>
              <w:pStyle w:val="movimento"/>
              <w:rPr>
                <w:color w:val="002060"/>
              </w:rPr>
            </w:pPr>
            <w:r w:rsidRPr="00781567">
              <w:rPr>
                <w:color w:val="002060"/>
              </w:rPr>
              <w:t>FABBRETTI FRANCESCO</w:t>
            </w:r>
          </w:p>
        </w:tc>
        <w:tc>
          <w:tcPr>
            <w:tcW w:w="2200" w:type="dxa"/>
            <w:tcMar>
              <w:top w:w="20" w:type="dxa"/>
              <w:left w:w="20" w:type="dxa"/>
              <w:bottom w:w="20" w:type="dxa"/>
              <w:right w:w="20" w:type="dxa"/>
            </w:tcMar>
            <w:vAlign w:val="center"/>
            <w:hideMark/>
          </w:tcPr>
          <w:p w14:paraId="662C15B6" w14:textId="77777777" w:rsidR="00584AD0" w:rsidRPr="00781567" w:rsidRDefault="00584AD0" w:rsidP="0053090A">
            <w:pPr>
              <w:pStyle w:val="movimento2"/>
              <w:rPr>
                <w:color w:val="002060"/>
              </w:rPr>
            </w:pPr>
            <w:r w:rsidRPr="00781567">
              <w:rPr>
                <w:color w:val="002060"/>
              </w:rPr>
              <w:t xml:space="preserve">(FUTSAL OTTRANO) </w:t>
            </w:r>
          </w:p>
        </w:tc>
        <w:tc>
          <w:tcPr>
            <w:tcW w:w="800" w:type="dxa"/>
            <w:tcMar>
              <w:top w:w="20" w:type="dxa"/>
              <w:left w:w="20" w:type="dxa"/>
              <w:bottom w:w="20" w:type="dxa"/>
              <w:right w:w="20" w:type="dxa"/>
            </w:tcMar>
            <w:vAlign w:val="center"/>
            <w:hideMark/>
          </w:tcPr>
          <w:p w14:paraId="4449D33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F39A91E" w14:textId="77777777" w:rsidR="00584AD0" w:rsidRPr="00781567" w:rsidRDefault="00584AD0" w:rsidP="0053090A">
            <w:pPr>
              <w:pStyle w:val="movimento"/>
              <w:rPr>
                <w:color w:val="002060"/>
              </w:rPr>
            </w:pPr>
            <w:r w:rsidRPr="00781567">
              <w:rPr>
                <w:color w:val="002060"/>
              </w:rPr>
              <w:t>MORELLI NICOLA</w:t>
            </w:r>
          </w:p>
        </w:tc>
        <w:tc>
          <w:tcPr>
            <w:tcW w:w="2200" w:type="dxa"/>
            <w:tcMar>
              <w:top w:w="20" w:type="dxa"/>
              <w:left w:w="20" w:type="dxa"/>
              <w:bottom w:w="20" w:type="dxa"/>
              <w:right w:w="20" w:type="dxa"/>
            </w:tcMar>
            <w:vAlign w:val="center"/>
            <w:hideMark/>
          </w:tcPr>
          <w:p w14:paraId="4219DB8F" w14:textId="77777777" w:rsidR="00584AD0" w:rsidRPr="00781567" w:rsidRDefault="00584AD0" w:rsidP="0053090A">
            <w:pPr>
              <w:pStyle w:val="movimento2"/>
              <w:rPr>
                <w:color w:val="002060"/>
              </w:rPr>
            </w:pPr>
            <w:r w:rsidRPr="00781567">
              <w:rPr>
                <w:color w:val="002060"/>
              </w:rPr>
              <w:t xml:space="preserve">(MONTECCHIO SPORT) </w:t>
            </w:r>
          </w:p>
        </w:tc>
      </w:tr>
      <w:tr w:rsidR="00584AD0" w:rsidRPr="00781567" w14:paraId="17660FE1" w14:textId="77777777" w:rsidTr="0053090A">
        <w:tc>
          <w:tcPr>
            <w:tcW w:w="2200" w:type="dxa"/>
            <w:tcMar>
              <w:top w:w="20" w:type="dxa"/>
              <w:left w:w="20" w:type="dxa"/>
              <w:bottom w:w="20" w:type="dxa"/>
              <w:right w:w="20" w:type="dxa"/>
            </w:tcMar>
            <w:vAlign w:val="center"/>
            <w:hideMark/>
          </w:tcPr>
          <w:p w14:paraId="6F9AAFC0" w14:textId="77777777" w:rsidR="00584AD0" w:rsidRPr="00781567" w:rsidRDefault="00584AD0" w:rsidP="0053090A">
            <w:pPr>
              <w:pStyle w:val="movimento"/>
              <w:rPr>
                <w:color w:val="002060"/>
              </w:rPr>
            </w:pPr>
            <w:r w:rsidRPr="00781567">
              <w:rPr>
                <w:color w:val="002060"/>
              </w:rPr>
              <w:t>AUSILI SIMONE</w:t>
            </w:r>
          </w:p>
        </w:tc>
        <w:tc>
          <w:tcPr>
            <w:tcW w:w="2200" w:type="dxa"/>
            <w:tcMar>
              <w:top w:w="20" w:type="dxa"/>
              <w:left w:w="20" w:type="dxa"/>
              <w:bottom w:w="20" w:type="dxa"/>
              <w:right w:w="20" w:type="dxa"/>
            </w:tcMar>
            <w:vAlign w:val="center"/>
            <w:hideMark/>
          </w:tcPr>
          <w:p w14:paraId="1C554912" w14:textId="77777777" w:rsidR="00584AD0" w:rsidRPr="00781567" w:rsidRDefault="00584AD0" w:rsidP="0053090A">
            <w:pPr>
              <w:pStyle w:val="movimento2"/>
              <w:rPr>
                <w:color w:val="002060"/>
              </w:rPr>
            </w:pPr>
            <w:r w:rsidRPr="00781567">
              <w:rPr>
                <w:color w:val="002060"/>
              </w:rPr>
              <w:t xml:space="preserve">(POLISPORTIVA FUTURA A.D.) </w:t>
            </w:r>
          </w:p>
        </w:tc>
        <w:tc>
          <w:tcPr>
            <w:tcW w:w="800" w:type="dxa"/>
            <w:tcMar>
              <w:top w:w="20" w:type="dxa"/>
              <w:left w:w="20" w:type="dxa"/>
              <w:bottom w:w="20" w:type="dxa"/>
              <w:right w:w="20" w:type="dxa"/>
            </w:tcMar>
            <w:vAlign w:val="center"/>
            <w:hideMark/>
          </w:tcPr>
          <w:p w14:paraId="0EE0F5CF"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742B780" w14:textId="77777777" w:rsidR="00584AD0" w:rsidRPr="00781567" w:rsidRDefault="00584AD0" w:rsidP="0053090A">
            <w:pPr>
              <w:pStyle w:val="movimento"/>
              <w:rPr>
                <w:color w:val="002060"/>
              </w:rPr>
            </w:pPr>
            <w:r w:rsidRPr="00781567">
              <w:rPr>
                <w:color w:val="002060"/>
              </w:rPr>
              <w:t>VIGNETTI MAURO</w:t>
            </w:r>
          </w:p>
        </w:tc>
        <w:tc>
          <w:tcPr>
            <w:tcW w:w="2200" w:type="dxa"/>
            <w:tcMar>
              <w:top w:w="20" w:type="dxa"/>
              <w:left w:w="20" w:type="dxa"/>
              <w:bottom w:w="20" w:type="dxa"/>
              <w:right w:w="20" w:type="dxa"/>
            </w:tcMar>
            <w:vAlign w:val="center"/>
            <w:hideMark/>
          </w:tcPr>
          <w:p w14:paraId="05869746" w14:textId="77777777" w:rsidR="00584AD0" w:rsidRPr="00781567" w:rsidRDefault="00584AD0" w:rsidP="0053090A">
            <w:pPr>
              <w:pStyle w:val="movimento2"/>
              <w:rPr>
                <w:color w:val="002060"/>
              </w:rPr>
            </w:pPr>
            <w:r w:rsidRPr="00781567">
              <w:rPr>
                <w:color w:val="002060"/>
              </w:rPr>
              <w:t xml:space="preserve">(VAL TENNA UNITED) </w:t>
            </w:r>
          </w:p>
        </w:tc>
      </w:tr>
    </w:tbl>
    <w:p w14:paraId="417BEE19" w14:textId="77777777" w:rsidR="00584AD0" w:rsidRPr="00781567" w:rsidRDefault="00584AD0" w:rsidP="00584AD0">
      <w:pPr>
        <w:pStyle w:val="titolo30"/>
        <w:rPr>
          <w:rFonts w:eastAsiaTheme="minorEastAsia"/>
          <w:color w:val="002060"/>
        </w:rPr>
      </w:pPr>
      <w:r w:rsidRPr="00781567">
        <w:rPr>
          <w:color w:val="002060"/>
        </w:rPr>
        <w:t xml:space="preserve">CALCIATORI ESPULSI </w:t>
      </w:r>
    </w:p>
    <w:p w14:paraId="4A6A1A3C" w14:textId="77777777" w:rsidR="00584AD0" w:rsidRPr="00781567" w:rsidRDefault="00584AD0" w:rsidP="00584AD0">
      <w:pPr>
        <w:pStyle w:val="titolo20"/>
        <w:rPr>
          <w:color w:val="002060"/>
        </w:rPr>
      </w:pPr>
      <w:r w:rsidRPr="0078156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062D545C" w14:textId="77777777" w:rsidTr="0053090A">
        <w:tc>
          <w:tcPr>
            <w:tcW w:w="2200" w:type="dxa"/>
            <w:tcMar>
              <w:top w:w="20" w:type="dxa"/>
              <w:left w:w="20" w:type="dxa"/>
              <w:bottom w:w="20" w:type="dxa"/>
              <w:right w:w="20" w:type="dxa"/>
            </w:tcMar>
            <w:vAlign w:val="center"/>
            <w:hideMark/>
          </w:tcPr>
          <w:p w14:paraId="637D51E0" w14:textId="77777777" w:rsidR="00584AD0" w:rsidRPr="00781567" w:rsidRDefault="00584AD0" w:rsidP="0053090A">
            <w:pPr>
              <w:pStyle w:val="movimento"/>
              <w:rPr>
                <w:color w:val="002060"/>
              </w:rPr>
            </w:pPr>
            <w:r w:rsidRPr="00781567">
              <w:rPr>
                <w:color w:val="002060"/>
              </w:rPr>
              <w:t>ZINGARETTI ANDREA</w:t>
            </w:r>
          </w:p>
        </w:tc>
        <w:tc>
          <w:tcPr>
            <w:tcW w:w="2200" w:type="dxa"/>
            <w:tcMar>
              <w:top w:w="20" w:type="dxa"/>
              <w:left w:w="20" w:type="dxa"/>
              <w:bottom w:w="20" w:type="dxa"/>
              <w:right w:w="20" w:type="dxa"/>
            </w:tcMar>
            <w:vAlign w:val="center"/>
            <w:hideMark/>
          </w:tcPr>
          <w:p w14:paraId="59BAF5A9" w14:textId="77777777" w:rsidR="00584AD0" w:rsidRPr="00781567" w:rsidRDefault="00584AD0" w:rsidP="0053090A">
            <w:pPr>
              <w:pStyle w:val="movimento2"/>
              <w:rPr>
                <w:color w:val="002060"/>
              </w:rPr>
            </w:pPr>
            <w:r w:rsidRPr="00781567">
              <w:rPr>
                <w:color w:val="002060"/>
              </w:rPr>
              <w:t xml:space="preserve">(FABRIANO CALCIO A 5 2023) </w:t>
            </w:r>
          </w:p>
        </w:tc>
        <w:tc>
          <w:tcPr>
            <w:tcW w:w="800" w:type="dxa"/>
            <w:tcMar>
              <w:top w:w="20" w:type="dxa"/>
              <w:left w:w="20" w:type="dxa"/>
              <w:bottom w:w="20" w:type="dxa"/>
              <w:right w:w="20" w:type="dxa"/>
            </w:tcMar>
            <w:vAlign w:val="center"/>
            <w:hideMark/>
          </w:tcPr>
          <w:p w14:paraId="746F34D3"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94A7A16" w14:textId="77777777" w:rsidR="00584AD0" w:rsidRPr="00781567" w:rsidRDefault="00584AD0" w:rsidP="0053090A">
            <w:pPr>
              <w:pStyle w:val="movimento"/>
              <w:rPr>
                <w:color w:val="002060"/>
              </w:rPr>
            </w:pPr>
            <w:r w:rsidRPr="00781567">
              <w:rPr>
                <w:color w:val="002060"/>
              </w:rPr>
              <w:t>FELICI ANDREA</w:t>
            </w:r>
          </w:p>
        </w:tc>
        <w:tc>
          <w:tcPr>
            <w:tcW w:w="2200" w:type="dxa"/>
            <w:tcMar>
              <w:top w:w="20" w:type="dxa"/>
              <w:left w:w="20" w:type="dxa"/>
              <w:bottom w:w="20" w:type="dxa"/>
              <w:right w:w="20" w:type="dxa"/>
            </w:tcMar>
            <w:vAlign w:val="center"/>
            <w:hideMark/>
          </w:tcPr>
          <w:p w14:paraId="693A8C82" w14:textId="77777777" w:rsidR="00584AD0" w:rsidRPr="00781567" w:rsidRDefault="00584AD0" w:rsidP="0053090A">
            <w:pPr>
              <w:pStyle w:val="movimento2"/>
              <w:rPr>
                <w:color w:val="002060"/>
              </w:rPr>
            </w:pPr>
            <w:r w:rsidRPr="00781567">
              <w:rPr>
                <w:color w:val="002060"/>
              </w:rPr>
              <w:t xml:space="preserve">(FUTSAL OTTRANO) </w:t>
            </w:r>
          </w:p>
        </w:tc>
      </w:tr>
      <w:tr w:rsidR="00584AD0" w:rsidRPr="00781567" w14:paraId="7B1D2BA7" w14:textId="77777777" w:rsidTr="0053090A">
        <w:tc>
          <w:tcPr>
            <w:tcW w:w="2200" w:type="dxa"/>
            <w:tcMar>
              <w:top w:w="20" w:type="dxa"/>
              <w:left w:w="20" w:type="dxa"/>
              <w:bottom w:w="20" w:type="dxa"/>
              <w:right w:w="20" w:type="dxa"/>
            </w:tcMar>
            <w:vAlign w:val="center"/>
            <w:hideMark/>
          </w:tcPr>
          <w:p w14:paraId="140A0DF0" w14:textId="77777777" w:rsidR="00584AD0" w:rsidRPr="00781567" w:rsidRDefault="00584AD0" w:rsidP="0053090A">
            <w:pPr>
              <w:pStyle w:val="movimento"/>
              <w:rPr>
                <w:color w:val="002060"/>
              </w:rPr>
            </w:pPr>
            <w:r w:rsidRPr="00781567">
              <w:rPr>
                <w:color w:val="002060"/>
              </w:rPr>
              <w:t>FETH ANOUAR</w:t>
            </w:r>
          </w:p>
        </w:tc>
        <w:tc>
          <w:tcPr>
            <w:tcW w:w="2200" w:type="dxa"/>
            <w:tcMar>
              <w:top w:w="20" w:type="dxa"/>
              <w:left w:w="20" w:type="dxa"/>
              <w:bottom w:w="20" w:type="dxa"/>
              <w:right w:w="20" w:type="dxa"/>
            </w:tcMar>
            <w:vAlign w:val="center"/>
            <w:hideMark/>
          </w:tcPr>
          <w:p w14:paraId="60C572B9" w14:textId="77777777" w:rsidR="00584AD0" w:rsidRPr="00781567" w:rsidRDefault="00584AD0" w:rsidP="0053090A">
            <w:pPr>
              <w:pStyle w:val="movimento2"/>
              <w:rPr>
                <w:color w:val="002060"/>
              </w:rPr>
            </w:pPr>
            <w:r w:rsidRPr="00781567">
              <w:rPr>
                <w:color w:val="002060"/>
              </w:rPr>
              <w:t xml:space="preserve">(POLISPORTIVA UROBORO) </w:t>
            </w:r>
          </w:p>
        </w:tc>
        <w:tc>
          <w:tcPr>
            <w:tcW w:w="800" w:type="dxa"/>
            <w:tcMar>
              <w:top w:w="20" w:type="dxa"/>
              <w:left w:w="20" w:type="dxa"/>
              <w:bottom w:w="20" w:type="dxa"/>
              <w:right w:w="20" w:type="dxa"/>
            </w:tcMar>
            <w:vAlign w:val="center"/>
            <w:hideMark/>
          </w:tcPr>
          <w:p w14:paraId="11CF087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E83736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3EDF6AE" w14:textId="77777777" w:rsidR="00584AD0" w:rsidRPr="00781567" w:rsidRDefault="00584AD0" w:rsidP="0053090A">
            <w:pPr>
              <w:pStyle w:val="movimento2"/>
              <w:rPr>
                <w:color w:val="002060"/>
              </w:rPr>
            </w:pPr>
            <w:r w:rsidRPr="00781567">
              <w:rPr>
                <w:color w:val="002060"/>
              </w:rPr>
              <w:t> </w:t>
            </w:r>
          </w:p>
        </w:tc>
      </w:tr>
    </w:tbl>
    <w:p w14:paraId="29209995" w14:textId="77777777" w:rsidR="00584AD0" w:rsidRPr="00781567" w:rsidRDefault="00584AD0" w:rsidP="00584AD0">
      <w:pPr>
        <w:pStyle w:val="titolo20"/>
        <w:rPr>
          <w:rFonts w:eastAsiaTheme="minorEastAsia"/>
          <w:color w:val="002060"/>
        </w:rPr>
      </w:pPr>
      <w:r w:rsidRPr="007815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06BE949A" w14:textId="77777777" w:rsidTr="0053090A">
        <w:tc>
          <w:tcPr>
            <w:tcW w:w="2200" w:type="dxa"/>
            <w:tcMar>
              <w:top w:w="20" w:type="dxa"/>
              <w:left w:w="20" w:type="dxa"/>
              <w:bottom w:w="20" w:type="dxa"/>
              <w:right w:w="20" w:type="dxa"/>
            </w:tcMar>
            <w:vAlign w:val="center"/>
            <w:hideMark/>
          </w:tcPr>
          <w:p w14:paraId="62B0C2F7" w14:textId="77777777" w:rsidR="00584AD0" w:rsidRPr="00781567" w:rsidRDefault="00584AD0" w:rsidP="0053090A">
            <w:pPr>
              <w:pStyle w:val="movimento"/>
              <w:rPr>
                <w:color w:val="002060"/>
              </w:rPr>
            </w:pPr>
            <w:r w:rsidRPr="00781567">
              <w:rPr>
                <w:color w:val="002060"/>
              </w:rPr>
              <w:t>CROCI ANDREA</w:t>
            </w:r>
          </w:p>
        </w:tc>
        <w:tc>
          <w:tcPr>
            <w:tcW w:w="2200" w:type="dxa"/>
            <w:tcMar>
              <w:top w:w="20" w:type="dxa"/>
              <w:left w:w="20" w:type="dxa"/>
              <w:bottom w:w="20" w:type="dxa"/>
              <w:right w:w="20" w:type="dxa"/>
            </w:tcMar>
            <w:vAlign w:val="center"/>
            <w:hideMark/>
          </w:tcPr>
          <w:p w14:paraId="323475C4" w14:textId="77777777" w:rsidR="00584AD0" w:rsidRPr="00781567" w:rsidRDefault="00584AD0" w:rsidP="0053090A">
            <w:pPr>
              <w:pStyle w:val="movimento2"/>
              <w:rPr>
                <w:color w:val="002060"/>
              </w:rPr>
            </w:pPr>
            <w:r w:rsidRPr="00781567">
              <w:rPr>
                <w:color w:val="002060"/>
              </w:rPr>
              <w:t xml:space="preserve">(ACQUAVIVA CALCIO) </w:t>
            </w:r>
          </w:p>
        </w:tc>
        <w:tc>
          <w:tcPr>
            <w:tcW w:w="800" w:type="dxa"/>
            <w:tcMar>
              <w:top w:w="20" w:type="dxa"/>
              <w:left w:w="20" w:type="dxa"/>
              <w:bottom w:w="20" w:type="dxa"/>
              <w:right w:w="20" w:type="dxa"/>
            </w:tcMar>
            <w:vAlign w:val="center"/>
            <w:hideMark/>
          </w:tcPr>
          <w:p w14:paraId="2196B998"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E5ACA72" w14:textId="77777777" w:rsidR="00584AD0" w:rsidRPr="00781567" w:rsidRDefault="00584AD0" w:rsidP="0053090A">
            <w:pPr>
              <w:pStyle w:val="movimento"/>
              <w:rPr>
                <w:color w:val="002060"/>
              </w:rPr>
            </w:pPr>
            <w:r w:rsidRPr="00781567">
              <w:rPr>
                <w:color w:val="002060"/>
              </w:rPr>
              <w:t>DIOMEDI RICCARDO</w:t>
            </w:r>
          </w:p>
        </w:tc>
        <w:tc>
          <w:tcPr>
            <w:tcW w:w="2200" w:type="dxa"/>
            <w:tcMar>
              <w:top w:w="20" w:type="dxa"/>
              <w:left w:w="20" w:type="dxa"/>
              <w:bottom w:w="20" w:type="dxa"/>
              <w:right w:w="20" w:type="dxa"/>
            </w:tcMar>
            <w:vAlign w:val="center"/>
            <w:hideMark/>
          </w:tcPr>
          <w:p w14:paraId="6C15432A" w14:textId="77777777" w:rsidR="00584AD0" w:rsidRPr="00781567" w:rsidRDefault="00584AD0" w:rsidP="0053090A">
            <w:pPr>
              <w:pStyle w:val="movimento2"/>
              <w:rPr>
                <w:color w:val="002060"/>
              </w:rPr>
            </w:pPr>
            <w:r w:rsidRPr="00781567">
              <w:rPr>
                <w:color w:val="002060"/>
              </w:rPr>
              <w:t xml:space="preserve">(CALCIO </w:t>
            </w:r>
            <w:proofErr w:type="gramStart"/>
            <w:r w:rsidRPr="00781567">
              <w:rPr>
                <w:color w:val="002060"/>
              </w:rPr>
              <w:t>S.ELPIDIO</w:t>
            </w:r>
            <w:proofErr w:type="gramEnd"/>
            <w:r w:rsidRPr="00781567">
              <w:rPr>
                <w:color w:val="002060"/>
              </w:rPr>
              <w:t xml:space="preserve"> A MARE) </w:t>
            </w:r>
          </w:p>
        </w:tc>
      </w:tr>
      <w:tr w:rsidR="00584AD0" w:rsidRPr="00781567" w14:paraId="468C6F02" w14:textId="77777777" w:rsidTr="0053090A">
        <w:tc>
          <w:tcPr>
            <w:tcW w:w="2200" w:type="dxa"/>
            <w:tcMar>
              <w:top w:w="20" w:type="dxa"/>
              <w:left w:w="20" w:type="dxa"/>
              <w:bottom w:w="20" w:type="dxa"/>
              <w:right w:w="20" w:type="dxa"/>
            </w:tcMar>
            <w:vAlign w:val="center"/>
            <w:hideMark/>
          </w:tcPr>
          <w:p w14:paraId="5857929D" w14:textId="77777777" w:rsidR="00584AD0" w:rsidRPr="00781567" w:rsidRDefault="00584AD0" w:rsidP="0053090A">
            <w:pPr>
              <w:pStyle w:val="movimento"/>
              <w:rPr>
                <w:color w:val="002060"/>
              </w:rPr>
            </w:pPr>
            <w:r w:rsidRPr="00781567">
              <w:rPr>
                <w:color w:val="002060"/>
              </w:rPr>
              <w:t>BARDELLA ANDREA</w:t>
            </w:r>
          </w:p>
        </w:tc>
        <w:tc>
          <w:tcPr>
            <w:tcW w:w="2200" w:type="dxa"/>
            <w:tcMar>
              <w:top w:w="20" w:type="dxa"/>
              <w:left w:w="20" w:type="dxa"/>
              <w:bottom w:w="20" w:type="dxa"/>
              <w:right w:w="20" w:type="dxa"/>
            </w:tcMar>
            <w:vAlign w:val="center"/>
            <w:hideMark/>
          </w:tcPr>
          <w:p w14:paraId="32A0737E" w14:textId="77777777" w:rsidR="00584AD0" w:rsidRPr="00781567" w:rsidRDefault="00584AD0" w:rsidP="0053090A">
            <w:pPr>
              <w:pStyle w:val="movimento2"/>
              <w:rPr>
                <w:color w:val="002060"/>
              </w:rPr>
            </w:pPr>
            <w:r w:rsidRPr="00781567">
              <w:rPr>
                <w:color w:val="002060"/>
              </w:rPr>
              <w:t xml:space="preserve">(FRASASSI C5) </w:t>
            </w:r>
          </w:p>
        </w:tc>
        <w:tc>
          <w:tcPr>
            <w:tcW w:w="800" w:type="dxa"/>
            <w:tcMar>
              <w:top w:w="20" w:type="dxa"/>
              <w:left w:w="20" w:type="dxa"/>
              <w:bottom w:w="20" w:type="dxa"/>
              <w:right w:w="20" w:type="dxa"/>
            </w:tcMar>
            <w:vAlign w:val="center"/>
            <w:hideMark/>
          </w:tcPr>
          <w:p w14:paraId="507B762C"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B71682D" w14:textId="77777777" w:rsidR="00584AD0" w:rsidRPr="00781567" w:rsidRDefault="00584AD0" w:rsidP="0053090A">
            <w:pPr>
              <w:pStyle w:val="movimento"/>
              <w:rPr>
                <w:color w:val="002060"/>
              </w:rPr>
            </w:pPr>
            <w:r w:rsidRPr="00781567">
              <w:rPr>
                <w:color w:val="002060"/>
              </w:rPr>
              <w:t>FIENGO FERDINANDO</w:t>
            </w:r>
          </w:p>
        </w:tc>
        <w:tc>
          <w:tcPr>
            <w:tcW w:w="2200" w:type="dxa"/>
            <w:tcMar>
              <w:top w:w="20" w:type="dxa"/>
              <w:left w:w="20" w:type="dxa"/>
              <w:bottom w:w="20" w:type="dxa"/>
              <w:right w:w="20" w:type="dxa"/>
            </w:tcMar>
            <w:vAlign w:val="center"/>
            <w:hideMark/>
          </w:tcPr>
          <w:p w14:paraId="38B6594B" w14:textId="77777777" w:rsidR="00584AD0" w:rsidRPr="00781567" w:rsidRDefault="00584AD0" w:rsidP="0053090A">
            <w:pPr>
              <w:pStyle w:val="movimento2"/>
              <w:rPr>
                <w:color w:val="002060"/>
              </w:rPr>
            </w:pPr>
            <w:r w:rsidRPr="00781567">
              <w:rPr>
                <w:color w:val="002060"/>
              </w:rPr>
              <w:t xml:space="preserve">(FRASASSI C5) </w:t>
            </w:r>
          </w:p>
        </w:tc>
      </w:tr>
    </w:tbl>
    <w:p w14:paraId="148B74A0" w14:textId="77777777" w:rsidR="00584AD0" w:rsidRPr="00781567" w:rsidRDefault="00584AD0" w:rsidP="00584AD0">
      <w:pPr>
        <w:pStyle w:val="titolo30"/>
        <w:rPr>
          <w:rFonts w:eastAsiaTheme="minorEastAsia"/>
          <w:color w:val="002060"/>
        </w:rPr>
      </w:pPr>
      <w:r w:rsidRPr="00781567">
        <w:rPr>
          <w:color w:val="002060"/>
        </w:rPr>
        <w:t xml:space="preserve">CALCIATORI NON ESPULSI </w:t>
      </w:r>
    </w:p>
    <w:p w14:paraId="4505C9E2"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3B5A5060" w14:textId="77777777" w:rsidTr="0053090A">
        <w:tc>
          <w:tcPr>
            <w:tcW w:w="2200" w:type="dxa"/>
            <w:tcMar>
              <w:top w:w="20" w:type="dxa"/>
              <w:left w:w="20" w:type="dxa"/>
              <w:bottom w:w="20" w:type="dxa"/>
              <w:right w:w="20" w:type="dxa"/>
            </w:tcMar>
            <w:vAlign w:val="center"/>
            <w:hideMark/>
          </w:tcPr>
          <w:p w14:paraId="0A1EBFF1" w14:textId="77777777" w:rsidR="00584AD0" w:rsidRPr="00781567" w:rsidRDefault="00584AD0" w:rsidP="0053090A">
            <w:pPr>
              <w:pStyle w:val="movimento"/>
              <w:rPr>
                <w:color w:val="002060"/>
              </w:rPr>
            </w:pPr>
            <w:r w:rsidRPr="00781567">
              <w:rPr>
                <w:color w:val="002060"/>
              </w:rPr>
              <w:t>CIMINARI CLAUDIO</w:t>
            </w:r>
          </w:p>
        </w:tc>
        <w:tc>
          <w:tcPr>
            <w:tcW w:w="2200" w:type="dxa"/>
            <w:tcMar>
              <w:top w:w="20" w:type="dxa"/>
              <w:left w:w="20" w:type="dxa"/>
              <w:bottom w:w="20" w:type="dxa"/>
              <w:right w:w="20" w:type="dxa"/>
            </w:tcMar>
            <w:vAlign w:val="center"/>
            <w:hideMark/>
          </w:tcPr>
          <w:p w14:paraId="58B6360C" w14:textId="77777777" w:rsidR="00584AD0" w:rsidRPr="00781567" w:rsidRDefault="00584AD0" w:rsidP="0053090A">
            <w:pPr>
              <w:pStyle w:val="movimento2"/>
              <w:rPr>
                <w:color w:val="002060"/>
              </w:rPr>
            </w:pPr>
            <w:r w:rsidRPr="00781567">
              <w:rPr>
                <w:color w:val="002060"/>
              </w:rPr>
              <w:t xml:space="preserve">(ACLI AUDAX MONTECOSARO C5) </w:t>
            </w:r>
          </w:p>
        </w:tc>
        <w:tc>
          <w:tcPr>
            <w:tcW w:w="800" w:type="dxa"/>
            <w:tcMar>
              <w:top w:w="20" w:type="dxa"/>
              <w:left w:w="20" w:type="dxa"/>
              <w:bottom w:w="20" w:type="dxa"/>
              <w:right w:w="20" w:type="dxa"/>
            </w:tcMar>
            <w:vAlign w:val="center"/>
            <w:hideMark/>
          </w:tcPr>
          <w:p w14:paraId="61445EB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16F2BC6C" w14:textId="77777777" w:rsidR="00584AD0" w:rsidRPr="00781567" w:rsidRDefault="00584AD0" w:rsidP="0053090A">
            <w:pPr>
              <w:pStyle w:val="movimento"/>
              <w:rPr>
                <w:color w:val="002060"/>
              </w:rPr>
            </w:pPr>
            <w:r w:rsidRPr="00781567">
              <w:rPr>
                <w:color w:val="002060"/>
              </w:rPr>
              <w:t>TRANQUILLI SAMUELE</w:t>
            </w:r>
          </w:p>
        </w:tc>
        <w:tc>
          <w:tcPr>
            <w:tcW w:w="2200" w:type="dxa"/>
            <w:tcMar>
              <w:top w:w="20" w:type="dxa"/>
              <w:left w:w="20" w:type="dxa"/>
              <w:bottom w:w="20" w:type="dxa"/>
              <w:right w:w="20" w:type="dxa"/>
            </w:tcMar>
            <w:vAlign w:val="center"/>
            <w:hideMark/>
          </w:tcPr>
          <w:p w14:paraId="79332D35" w14:textId="77777777" w:rsidR="00584AD0" w:rsidRPr="00781567" w:rsidRDefault="00584AD0" w:rsidP="0053090A">
            <w:pPr>
              <w:pStyle w:val="movimento2"/>
              <w:rPr>
                <w:color w:val="002060"/>
              </w:rPr>
            </w:pPr>
            <w:r w:rsidRPr="00781567">
              <w:rPr>
                <w:color w:val="002060"/>
              </w:rPr>
              <w:t xml:space="preserve">(ACQUAVIVA CALCIO) </w:t>
            </w:r>
          </w:p>
        </w:tc>
      </w:tr>
      <w:tr w:rsidR="00584AD0" w:rsidRPr="00781567" w14:paraId="39669994" w14:textId="77777777" w:rsidTr="0053090A">
        <w:tc>
          <w:tcPr>
            <w:tcW w:w="2200" w:type="dxa"/>
            <w:tcMar>
              <w:top w:w="20" w:type="dxa"/>
              <w:left w:w="20" w:type="dxa"/>
              <w:bottom w:w="20" w:type="dxa"/>
              <w:right w:w="20" w:type="dxa"/>
            </w:tcMar>
            <w:vAlign w:val="center"/>
            <w:hideMark/>
          </w:tcPr>
          <w:p w14:paraId="12CA521D" w14:textId="77777777" w:rsidR="00584AD0" w:rsidRPr="00781567" w:rsidRDefault="00584AD0" w:rsidP="0053090A">
            <w:pPr>
              <w:pStyle w:val="movimento"/>
              <w:rPr>
                <w:color w:val="002060"/>
              </w:rPr>
            </w:pPr>
            <w:r w:rsidRPr="00781567">
              <w:rPr>
                <w:color w:val="002060"/>
              </w:rPr>
              <w:t>MAGRINI RICCARDO</w:t>
            </w:r>
          </w:p>
        </w:tc>
        <w:tc>
          <w:tcPr>
            <w:tcW w:w="2200" w:type="dxa"/>
            <w:tcMar>
              <w:top w:w="20" w:type="dxa"/>
              <w:left w:w="20" w:type="dxa"/>
              <w:bottom w:w="20" w:type="dxa"/>
              <w:right w:w="20" w:type="dxa"/>
            </w:tcMar>
            <w:vAlign w:val="center"/>
            <w:hideMark/>
          </w:tcPr>
          <w:p w14:paraId="76BCD0D6" w14:textId="77777777" w:rsidR="00584AD0" w:rsidRPr="00781567" w:rsidRDefault="00584AD0" w:rsidP="0053090A">
            <w:pPr>
              <w:pStyle w:val="movimento2"/>
              <w:rPr>
                <w:color w:val="002060"/>
              </w:rPr>
            </w:pPr>
            <w:r w:rsidRPr="00781567">
              <w:rPr>
                <w:color w:val="002060"/>
              </w:rPr>
              <w:t xml:space="preserve">(AMATORI STESE 2007 SRL) </w:t>
            </w:r>
          </w:p>
        </w:tc>
        <w:tc>
          <w:tcPr>
            <w:tcW w:w="800" w:type="dxa"/>
            <w:tcMar>
              <w:top w:w="20" w:type="dxa"/>
              <w:left w:w="20" w:type="dxa"/>
              <w:bottom w:w="20" w:type="dxa"/>
              <w:right w:w="20" w:type="dxa"/>
            </w:tcMar>
            <w:vAlign w:val="center"/>
            <w:hideMark/>
          </w:tcPr>
          <w:p w14:paraId="44A4ABAF"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C5B41D8" w14:textId="77777777" w:rsidR="00584AD0" w:rsidRPr="00781567" w:rsidRDefault="00584AD0" w:rsidP="0053090A">
            <w:pPr>
              <w:pStyle w:val="movimento"/>
              <w:rPr>
                <w:color w:val="002060"/>
              </w:rPr>
            </w:pPr>
            <w:r w:rsidRPr="00781567">
              <w:rPr>
                <w:color w:val="002060"/>
              </w:rPr>
              <w:t>PETRINI FEDERICO</w:t>
            </w:r>
          </w:p>
        </w:tc>
        <w:tc>
          <w:tcPr>
            <w:tcW w:w="2200" w:type="dxa"/>
            <w:tcMar>
              <w:top w:w="20" w:type="dxa"/>
              <w:left w:w="20" w:type="dxa"/>
              <w:bottom w:w="20" w:type="dxa"/>
              <w:right w:w="20" w:type="dxa"/>
            </w:tcMar>
            <w:vAlign w:val="center"/>
            <w:hideMark/>
          </w:tcPr>
          <w:p w14:paraId="53FA038A" w14:textId="77777777" w:rsidR="00584AD0" w:rsidRPr="00781567" w:rsidRDefault="00584AD0" w:rsidP="0053090A">
            <w:pPr>
              <w:pStyle w:val="movimento2"/>
              <w:rPr>
                <w:color w:val="002060"/>
              </w:rPr>
            </w:pPr>
            <w:r w:rsidRPr="00781567">
              <w:rPr>
                <w:color w:val="002060"/>
              </w:rPr>
              <w:t xml:space="preserve">(AMATORI STESE 2007 SRL) </w:t>
            </w:r>
          </w:p>
        </w:tc>
      </w:tr>
      <w:tr w:rsidR="00584AD0" w:rsidRPr="00781567" w14:paraId="0D89D372" w14:textId="77777777" w:rsidTr="0053090A">
        <w:tc>
          <w:tcPr>
            <w:tcW w:w="2200" w:type="dxa"/>
            <w:tcMar>
              <w:top w:w="20" w:type="dxa"/>
              <w:left w:w="20" w:type="dxa"/>
              <w:bottom w:w="20" w:type="dxa"/>
              <w:right w:w="20" w:type="dxa"/>
            </w:tcMar>
            <w:vAlign w:val="center"/>
            <w:hideMark/>
          </w:tcPr>
          <w:p w14:paraId="301E9171" w14:textId="77777777" w:rsidR="00584AD0" w:rsidRPr="00781567" w:rsidRDefault="00584AD0" w:rsidP="0053090A">
            <w:pPr>
              <w:pStyle w:val="movimento"/>
              <w:rPr>
                <w:color w:val="002060"/>
              </w:rPr>
            </w:pPr>
            <w:r w:rsidRPr="00781567">
              <w:rPr>
                <w:color w:val="002060"/>
              </w:rPr>
              <w:t>MANSI MATTEO</w:t>
            </w:r>
          </w:p>
        </w:tc>
        <w:tc>
          <w:tcPr>
            <w:tcW w:w="2200" w:type="dxa"/>
            <w:tcMar>
              <w:top w:w="20" w:type="dxa"/>
              <w:left w:w="20" w:type="dxa"/>
              <w:bottom w:w="20" w:type="dxa"/>
              <w:right w:w="20" w:type="dxa"/>
            </w:tcMar>
            <w:vAlign w:val="center"/>
            <w:hideMark/>
          </w:tcPr>
          <w:p w14:paraId="1FBE6B41" w14:textId="77777777" w:rsidR="00584AD0" w:rsidRPr="00781567" w:rsidRDefault="00584AD0" w:rsidP="0053090A">
            <w:pPr>
              <w:pStyle w:val="movimento2"/>
              <w:rPr>
                <w:color w:val="002060"/>
              </w:rPr>
            </w:pPr>
            <w:r w:rsidRPr="00781567">
              <w:rPr>
                <w:color w:val="002060"/>
              </w:rPr>
              <w:t xml:space="preserve">(ANGELI) </w:t>
            </w:r>
          </w:p>
        </w:tc>
        <w:tc>
          <w:tcPr>
            <w:tcW w:w="800" w:type="dxa"/>
            <w:tcMar>
              <w:top w:w="20" w:type="dxa"/>
              <w:left w:w="20" w:type="dxa"/>
              <w:bottom w:w="20" w:type="dxa"/>
              <w:right w:w="20" w:type="dxa"/>
            </w:tcMar>
            <w:vAlign w:val="center"/>
            <w:hideMark/>
          </w:tcPr>
          <w:p w14:paraId="67254FD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1D75B46B" w14:textId="77777777" w:rsidR="00584AD0" w:rsidRPr="00781567" w:rsidRDefault="00584AD0" w:rsidP="0053090A">
            <w:pPr>
              <w:pStyle w:val="movimento"/>
              <w:rPr>
                <w:color w:val="002060"/>
              </w:rPr>
            </w:pPr>
            <w:r w:rsidRPr="00781567">
              <w:rPr>
                <w:color w:val="002060"/>
              </w:rPr>
              <w:t>MAZZIERI JONATHAN</w:t>
            </w:r>
          </w:p>
        </w:tc>
        <w:tc>
          <w:tcPr>
            <w:tcW w:w="2200" w:type="dxa"/>
            <w:tcMar>
              <w:top w:w="20" w:type="dxa"/>
              <w:left w:w="20" w:type="dxa"/>
              <w:bottom w:w="20" w:type="dxa"/>
              <w:right w:w="20" w:type="dxa"/>
            </w:tcMar>
            <w:vAlign w:val="center"/>
            <w:hideMark/>
          </w:tcPr>
          <w:p w14:paraId="47972C43" w14:textId="77777777" w:rsidR="00584AD0" w:rsidRPr="00781567" w:rsidRDefault="00584AD0" w:rsidP="0053090A">
            <w:pPr>
              <w:pStyle w:val="movimento2"/>
              <w:rPr>
                <w:color w:val="002060"/>
              </w:rPr>
            </w:pPr>
            <w:r w:rsidRPr="00781567">
              <w:rPr>
                <w:color w:val="002060"/>
              </w:rPr>
              <w:t xml:space="preserve">(ATLETICO CHIARAVALLE) </w:t>
            </w:r>
          </w:p>
        </w:tc>
      </w:tr>
      <w:tr w:rsidR="00584AD0" w:rsidRPr="00781567" w14:paraId="6BDA02AE" w14:textId="77777777" w:rsidTr="0053090A">
        <w:tc>
          <w:tcPr>
            <w:tcW w:w="2200" w:type="dxa"/>
            <w:tcMar>
              <w:top w:w="20" w:type="dxa"/>
              <w:left w:w="20" w:type="dxa"/>
              <w:bottom w:w="20" w:type="dxa"/>
              <w:right w:w="20" w:type="dxa"/>
            </w:tcMar>
            <w:vAlign w:val="center"/>
            <w:hideMark/>
          </w:tcPr>
          <w:p w14:paraId="7B816C5D" w14:textId="77777777" w:rsidR="00584AD0" w:rsidRPr="00781567" w:rsidRDefault="00584AD0" w:rsidP="0053090A">
            <w:pPr>
              <w:pStyle w:val="movimento"/>
              <w:rPr>
                <w:color w:val="002060"/>
              </w:rPr>
            </w:pPr>
            <w:r w:rsidRPr="00781567">
              <w:rPr>
                <w:color w:val="002060"/>
              </w:rPr>
              <w:t>PELLEGRINI FEDERICO</w:t>
            </w:r>
          </w:p>
        </w:tc>
        <w:tc>
          <w:tcPr>
            <w:tcW w:w="2200" w:type="dxa"/>
            <w:tcMar>
              <w:top w:w="20" w:type="dxa"/>
              <w:left w:w="20" w:type="dxa"/>
              <w:bottom w:w="20" w:type="dxa"/>
              <w:right w:w="20" w:type="dxa"/>
            </w:tcMar>
            <w:vAlign w:val="center"/>
            <w:hideMark/>
          </w:tcPr>
          <w:p w14:paraId="2F273594" w14:textId="77777777" w:rsidR="00584AD0" w:rsidRPr="00781567" w:rsidRDefault="00584AD0" w:rsidP="0053090A">
            <w:pPr>
              <w:pStyle w:val="movimento2"/>
              <w:rPr>
                <w:color w:val="002060"/>
              </w:rPr>
            </w:pPr>
            <w:r w:rsidRPr="00781567">
              <w:rPr>
                <w:color w:val="002060"/>
              </w:rPr>
              <w:t xml:space="preserve">(ATLETICO CHIARAVALLE) </w:t>
            </w:r>
          </w:p>
        </w:tc>
        <w:tc>
          <w:tcPr>
            <w:tcW w:w="800" w:type="dxa"/>
            <w:tcMar>
              <w:top w:w="20" w:type="dxa"/>
              <w:left w:w="20" w:type="dxa"/>
              <w:bottom w:w="20" w:type="dxa"/>
              <w:right w:w="20" w:type="dxa"/>
            </w:tcMar>
            <w:vAlign w:val="center"/>
            <w:hideMark/>
          </w:tcPr>
          <w:p w14:paraId="0E3F4A1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D0AB165" w14:textId="77777777" w:rsidR="00584AD0" w:rsidRPr="00781567" w:rsidRDefault="00584AD0" w:rsidP="0053090A">
            <w:pPr>
              <w:pStyle w:val="movimento"/>
              <w:rPr>
                <w:color w:val="002060"/>
              </w:rPr>
            </w:pPr>
            <w:r w:rsidRPr="00781567">
              <w:rPr>
                <w:color w:val="002060"/>
              </w:rPr>
              <w:t>FERRI FEDERICO</w:t>
            </w:r>
          </w:p>
        </w:tc>
        <w:tc>
          <w:tcPr>
            <w:tcW w:w="2200" w:type="dxa"/>
            <w:tcMar>
              <w:top w:w="20" w:type="dxa"/>
              <w:left w:w="20" w:type="dxa"/>
              <w:bottom w:w="20" w:type="dxa"/>
              <w:right w:w="20" w:type="dxa"/>
            </w:tcMar>
            <w:vAlign w:val="center"/>
            <w:hideMark/>
          </w:tcPr>
          <w:p w14:paraId="0E444364" w14:textId="77777777" w:rsidR="00584AD0" w:rsidRPr="00781567" w:rsidRDefault="00584AD0" w:rsidP="0053090A">
            <w:pPr>
              <w:pStyle w:val="movimento2"/>
              <w:rPr>
                <w:color w:val="002060"/>
              </w:rPr>
            </w:pPr>
            <w:r w:rsidRPr="00781567">
              <w:rPr>
                <w:color w:val="002060"/>
              </w:rPr>
              <w:t xml:space="preserve">(AUDAX PIOBBICO CALCIO) </w:t>
            </w:r>
          </w:p>
        </w:tc>
      </w:tr>
      <w:tr w:rsidR="00584AD0" w:rsidRPr="00781567" w14:paraId="1FD6A13D" w14:textId="77777777" w:rsidTr="0053090A">
        <w:tc>
          <w:tcPr>
            <w:tcW w:w="2200" w:type="dxa"/>
            <w:tcMar>
              <w:top w:w="20" w:type="dxa"/>
              <w:left w:w="20" w:type="dxa"/>
              <w:bottom w:w="20" w:type="dxa"/>
              <w:right w:w="20" w:type="dxa"/>
            </w:tcMar>
            <w:vAlign w:val="center"/>
            <w:hideMark/>
          </w:tcPr>
          <w:p w14:paraId="25A5C59F" w14:textId="77777777" w:rsidR="00584AD0" w:rsidRPr="00781567" w:rsidRDefault="00584AD0" w:rsidP="0053090A">
            <w:pPr>
              <w:pStyle w:val="movimento"/>
              <w:rPr>
                <w:color w:val="002060"/>
              </w:rPr>
            </w:pPr>
            <w:r w:rsidRPr="00781567">
              <w:rPr>
                <w:color w:val="002060"/>
              </w:rPr>
              <w:t>RIDOLFI ALESSANDRO</w:t>
            </w:r>
          </w:p>
        </w:tc>
        <w:tc>
          <w:tcPr>
            <w:tcW w:w="2200" w:type="dxa"/>
            <w:tcMar>
              <w:top w:w="20" w:type="dxa"/>
              <w:left w:w="20" w:type="dxa"/>
              <w:bottom w:w="20" w:type="dxa"/>
              <w:right w:w="20" w:type="dxa"/>
            </w:tcMar>
            <w:vAlign w:val="center"/>
            <w:hideMark/>
          </w:tcPr>
          <w:p w14:paraId="639B3AB4" w14:textId="77777777" w:rsidR="00584AD0" w:rsidRPr="00781567" w:rsidRDefault="00584AD0" w:rsidP="0053090A">
            <w:pPr>
              <w:pStyle w:val="movimento2"/>
              <w:rPr>
                <w:color w:val="002060"/>
              </w:rPr>
            </w:pPr>
            <w:r w:rsidRPr="00781567">
              <w:rPr>
                <w:color w:val="002060"/>
              </w:rPr>
              <w:t xml:space="preserve">(AUDAX PIOBBICO CALCIO) </w:t>
            </w:r>
          </w:p>
        </w:tc>
        <w:tc>
          <w:tcPr>
            <w:tcW w:w="800" w:type="dxa"/>
            <w:tcMar>
              <w:top w:w="20" w:type="dxa"/>
              <w:left w:w="20" w:type="dxa"/>
              <w:bottom w:w="20" w:type="dxa"/>
              <w:right w:w="20" w:type="dxa"/>
            </w:tcMar>
            <w:vAlign w:val="center"/>
            <w:hideMark/>
          </w:tcPr>
          <w:p w14:paraId="5527F257"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888E378" w14:textId="77777777" w:rsidR="00584AD0" w:rsidRPr="00781567" w:rsidRDefault="00584AD0" w:rsidP="0053090A">
            <w:pPr>
              <w:pStyle w:val="movimento"/>
              <w:rPr>
                <w:color w:val="002060"/>
              </w:rPr>
            </w:pPr>
            <w:r w:rsidRPr="00781567">
              <w:rPr>
                <w:color w:val="002060"/>
              </w:rPr>
              <w:t>DIOMEDI RICCARDO</w:t>
            </w:r>
          </w:p>
        </w:tc>
        <w:tc>
          <w:tcPr>
            <w:tcW w:w="2200" w:type="dxa"/>
            <w:tcMar>
              <w:top w:w="20" w:type="dxa"/>
              <w:left w:w="20" w:type="dxa"/>
              <w:bottom w:w="20" w:type="dxa"/>
              <w:right w:w="20" w:type="dxa"/>
            </w:tcMar>
            <w:vAlign w:val="center"/>
            <w:hideMark/>
          </w:tcPr>
          <w:p w14:paraId="368B7A11" w14:textId="77777777" w:rsidR="00584AD0" w:rsidRPr="00781567" w:rsidRDefault="00584AD0" w:rsidP="0053090A">
            <w:pPr>
              <w:pStyle w:val="movimento2"/>
              <w:rPr>
                <w:color w:val="002060"/>
              </w:rPr>
            </w:pPr>
            <w:r w:rsidRPr="00781567">
              <w:rPr>
                <w:color w:val="002060"/>
              </w:rPr>
              <w:t xml:space="preserve">(CALCIO </w:t>
            </w:r>
            <w:proofErr w:type="gramStart"/>
            <w:r w:rsidRPr="00781567">
              <w:rPr>
                <w:color w:val="002060"/>
              </w:rPr>
              <w:t>S.ELPIDIO</w:t>
            </w:r>
            <w:proofErr w:type="gramEnd"/>
            <w:r w:rsidRPr="00781567">
              <w:rPr>
                <w:color w:val="002060"/>
              </w:rPr>
              <w:t xml:space="preserve"> A MARE) </w:t>
            </w:r>
          </w:p>
        </w:tc>
      </w:tr>
      <w:tr w:rsidR="00584AD0" w:rsidRPr="00781567" w14:paraId="5EBE11AE" w14:textId="77777777" w:rsidTr="0053090A">
        <w:tc>
          <w:tcPr>
            <w:tcW w:w="2200" w:type="dxa"/>
            <w:tcMar>
              <w:top w:w="20" w:type="dxa"/>
              <w:left w:w="20" w:type="dxa"/>
              <w:bottom w:w="20" w:type="dxa"/>
              <w:right w:w="20" w:type="dxa"/>
            </w:tcMar>
            <w:vAlign w:val="center"/>
            <w:hideMark/>
          </w:tcPr>
          <w:p w14:paraId="07F46A72" w14:textId="77777777" w:rsidR="00584AD0" w:rsidRPr="00781567" w:rsidRDefault="00584AD0" w:rsidP="0053090A">
            <w:pPr>
              <w:pStyle w:val="movimento"/>
              <w:rPr>
                <w:color w:val="002060"/>
              </w:rPr>
            </w:pPr>
            <w:r w:rsidRPr="00781567">
              <w:rPr>
                <w:color w:val="002060"/>
              </w:rPr>
              <w:t>CIRILLI CHRISTIAN</w:t>
            </w:r>
          </w:p>
        </w:tc>
        <w:tc>
          <w:tcPr>
            <w:tcW w:w="2200" w:type="dxa"/>
            <w:tcMar>
              <w:top w:w="20" w:type="dxa"/>
              <w:left w:w="20" w:type="dxa"/>
              <w:bottom w:w="20" w:type="dxa"/>
              <w:right w:w="20" w:type="dxa"/>
            </w:tcMar>
            <w:vAlign w:val="center"/>
            <w:hideMark/>
          </w:tcPr>
          <w:p w14:paraId="46A43D41" w14:textId="77777777" w:rsidR="00584AD0" w:rsidRPr="00781567" w:rsidRDefault="00584AD0" w:rsidP="0053090A">
            <w:pPr>
              <w:pStyle w:val="movimento2"/>
              <w:rPr>
                <w:color w:val="002060"/>
              </w:rPr>
            </w:pPr>
            <w:r w:rsidRPr="00781567">
              <w:rPr>
                <w:color w:val="002060"/>
              </w:rPr>
              <w:t xml:space="preserve">(CANDIA BARACCOLA ASPIO) </w:t>
            </w:r>
          </w:p>
        </w:tc>
        <w:tc>
          <w:tcPr>
            <w:tcW w:w="800" w:type="dxa"/>
            <w:tcMar>
              <w:top w:w="20" w:type="dxa"/>
              <w:left w:w="20" w:type="dxa"/>
              <w:bottom w:w="20" w:type="dxa"/>
              <w:right w:w="20" w:type="dxa"/>
            </w:tcMar>
            <w:vAlign w:val="center"/>
            <w:hideMark/>
          </w:tcPr>
          <w:p w14:paraId="25CEB60A"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62A65CB" w14:textId="77777777" w:rsidR="00584AD0" w:rsidRPr="00781567" w:rsidRDefault="00584AD0" w:rsidP="0053090A">
            <w:pPr>
              <w:pStyle w:val="movimento"/>
              <w:rPr>
                <w:color w:val="002060"/>
              </w:rPr>
            </w:pPr>
            <w:r w:rsidRPr="00781567">
              <w:rPr>
                <w:color w:val="002060"/>
              </w:rPr>
              <w:t>LUCCHETTI MATHIAS</w:t>
            </w:r>
          </w:p>
        </w:tc>
        <w:tc>
          <w:tcPr>
            <w:tcW w:w="2200" w:type="dxa"/>
            <w:tcMar>
              <w:top w:w="20" w:type="dxa"/>
              <w:left w:w="20" w:type="dxa"/>
              <w:bottom w:w="20" w:type="dxa"/>
              <w:right w:w="20" w:type="dxa"/>
            </w:tcMar>
            <w:vAlign w:val="center"/>
            <w:hideMark/>
          </w:tcPr>
          <w:p w14:paraId="238FCD27" w14:textId="77777777" w:rsidR="00584AD0" w:rsidRPr="00781567" w:rsidRDefault="00584AD0" w:rsidP="0053090A">
            <w:pPr>
              <w:pStyle w:val="movimento2"/>
              <w:rPr>
                <w:color w:val="002060"/>
              </w:rPr>
            </w:pPr>
            <w:r w:rsidRPr="00781567">
              <w:rPr>
                <w:color w:val="002060"/>
              </w:rPr>
              <w:t xml:space="preserve">(CANDIA BARACCOLA ASPIO) </w:t>
            </w:r>
          </w:p>
        </w:tc>
      </w:tr>
      <w:tr w:rsidR="00584AD0" w:rsidRPr="00781567" w14:paraId="5DFE071B" w14:textId="77777777" w:rsidTr="0053090A">
        <w:tc>
          <w:tcPr>
            <w:tcW w:w="2200" w:type="dxa"/>
            <w:tcMar>
              <w:top w:w="20" w:type="dxa"/>
              <w:left w:w="20" w:type="dxa"/>
              <w:bottom w:w="20" w:type="dxa"/>
              <w:right w:w="20" w:type="dxa"/>
            </w:tcMar>
            <w:vAlign w:val="center"/>
            <w:hideMark/>
          </w:tcPr>
          <w:p w14:paraId="3CB9291C" w14:textId="77777777" w:rsidR="00584AD0" w:rsidRPr="00781567" w:rsidRDefault="00584AD0" w:rsidP="0053090A">
            <w:pPr>
              <w:pStyle w:val="movimento"/>
              <w:rPr>
                <w:color w:val="002060"/>
              </w:rPr>
            </w:pPr>
            <w:r w:rsidRPr="00781567">
              <w:rPr>
                <w:color w:val="002060"/>
              </w:rPr>
              <w:t>PETTINARI DAVIDE</w:t>
            </w:r>
          </w:p>
        </w:tc>
        <w:tc>
          <w:tcPr>
            <w:tcW w:w="2200" w:type="dxa"/>
            <w:tcMar>
              <w:top w:w="20" w:type="dxa"/>
              <w:left w:w="20" w:type="dxa"/>
              <w:bottom w:w="20" w:type="dxa"/>
              <w:right w:w="20" w:type="dxa"/>
            </w:tcMar>
            <w:vAlign w:val="center"/>
            <w:hideMark/>
          </w:tcPr>
          <w:p w14:paraId="266AFC67" w14:textId="77777777" w:rsidR="00584AD0" w:rsidRPr="00781567" w:rsidRDefault="00584AD0" w:rsidP="0053090A">
            <w:pPr>
              <w:pStyle w:val="movimento2"/>
              <w:rPr>
                <w:color w:val="002060"/>
              </w:rPr>
            </w:pPr>
            <w:r w:rsidRPr="00781567">
              <w:rPr>
                <w:color w:val="002060"/>
              </w:rPr>
              <w:t xml:space="preserve">(CASENUOVE) </w:t>
            </w:r>
          </w:p>
        </w:tc>
        <w:tc>
          <w:tcPr>
            <w:tcW w:w="800" w:type="dxa"/>
            <w:tcMar>
              <w:top w:w="20" w:type="dxa"/>
              <w:left w:w="20" w:type="dxa"/>
              <w:bottom w:w="20" w:type="dxa"/>
              <w:right w:w="20" w:type="dxa"/>
            </w:tcMar>
            <w:vAlign w:val="center"/>
            <w:hideMark/>
          </w:tcPr>
          <w:p w14:paraId="7161BE1A"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DC6DE9C" w14:textId="77777777" w:rsidR="00584AD0" w:rsidRPr="00781567" w:rsidRDefault="00584AD0" w:rsidP="0053090A">
            <w:pPr>
              <w:pStyle w:val="movimento"/>
              <w:rPr>
                <w:color w:val="002060"/>
              </w:rPr>
            </w:pPr>
            <w:r w:rsidRPr="00781567">
              <w:rPr>
                <w:color w:val="002060"/>
              </w:rPr>
              <w:t>BORGOGNONI GIACOMO</w:t>
            </w:r>
          </w:p>
        </w:tc>
        <w:tc>
          <w:tcPr>
            <w:tcW w:w="2200" w:type="dxa"/>
            <w:tcMar>
              <w:top w:w="20" w:type="dxa"/>
              <w:left w:w="20" w:type="dxa"/>
              <w:bottom w:w="20" w:type="dxa"/>
              <w:right w:w="20" w:type="dxa"/>
            </w:tcMar>
            <w:vAlign w:val="center"/>
            <w:hideMark/>
          </w:tcPr>
          <w:p w14:paraId="6156E78D" w14:textId="77777777" w:rsidR="00584AD0" w:rsidRPr="00781567" w:rsidRDefault="00584AD0" w:rsidP="0053090A">
            <w:pPr>
              <w:pStyle w:val="movimento2"/>
              <w:rPr>
                <w:color w:val="002060"/>
              </w:rPr>
            </w:pPr>
            <w:r w:rsidRPr="00781567">
              <w:rPr>
                <w:color w:val="002060"/>
              </w:rPr>
              <w:t>(</w:t>
            </w:r>
            <w:proofErr w:type="gramStart"/>
            <w:r w:rsidRPr="00781567">
              <w:rPr>
                <w:color w:val="002060"/>
              </w:rPr>
              <w:t>CITTA</w:t>
            </w:r>
            <w:proofErr w:type="gramEnd"/>
            <w:r w:rsidRPr="00781567">
              <w:rPr>
                <w:color w:val="002060"/>
              </w:rPr>
              <w:t xml:space="preserve"> DI FALCONARA) </w:t>
            </w:r>
          </w:p>
        </w:tc>
      </w:tr>
      <w:tr w:rsidR="00584AD0" w:rsidRPr="00781567" w14:paraId="7BA59C9F" w14:textId="77777777" w:rsidTr="0053090A">
        <w:tc>
          <w:tcPr>
            <w:tcW w:w="2200" w:type="dxa"/>
            <w:tcMar>
              <w:top w:w="20" w:type="dxa"/>
              <w:left w:w="20" w:type="dxa"/>
              <w:bottom w:w="20" w:type="dxa"/>
              <w:right w:w="20" w:type="dxa"/>
            </w:tcMar>
            <w:vAlign w:val="center"/>
            <w:hideMark/>
          </w:tcPr>
          <w:p w14:paraId="75636C73" w14:textId="77777777" w:rsidR="00584AD0" w:rsidRPr="00781567" w:rsidRDefault="00584AD0" w:rsidP="0053090A">
            <w:pPr>
              <w:pStyle w:val="movimento"/>
              <w:rPr>
                <w:color w:val="002060"/>
              </w:rPr>
            </w:pPr>
            <w:r w:rsidRPr="00781567">
              <w:rPr>
                <w:color w:val="002060"/>
              </w:rPr>
              <w:t>MORRESI NICOLO</w:t>
            </w:r>
          </w:p>
        </w:tc>
        <w:tc>
          <w:tcPr>
            <w:tcW w:w="2200" w:type="dxa"/>
            <w:tcMar>
              <w:top w:w="20" w:type="dxa"/>
              <w:left w:w="20" w:type="dxa"/>
              <w:bottom w:w="20" w:type="dxa"/>
              <w:right w:w="20" w:type="dxa"/>
            </w:tcMar>
            <w:vAlign w:val="center"/>
            <w:hideMark/>
          </w:tcPr>
          <w:p w14:paraId="02446939" w14:textId="77777777" w:rsidR="00584AD0" w:rsidRPr="00781567" w:rsidRDefault="00584AD0" w:rsidP="0053090A">
            <w:pPr>
              <w:pStyle w:val="movimento2"/>
              <w:rPr>
                <w:color w:val="002060"/>
              </w:rPr>
            </w:pPr>
            <w:r w:rsidRPr="00781567">
              <w:rPr>
                <w:color w:val="002060"/>
              </w:rPr>
              <w:t>(</w:t>
            </w:r>
            <w:proofErr w:type="gramStart"/>
            <w:r w:rsidRPr="00781567">
              <w:rPr>
                <w:color w:val="002060"/>
              </w:rPr>
              <w:t>CITTA</w:t>
            </w:r>
            <w:proofErr w:type="gramEnd"/>
            <w:r w:rsidRPr="00781567">
              <w:rPr>
                <w:color w:val="002060"/>
              </w:rPr>
              <w:t xml:space="preserve"> DI FALCONARA) </w:t>
            </w:r>
          </w:p>
        </w:tc>
        <w:tc>
          <w:tcPr>
            <w:tcW w:w="800" w:type="dxa"/>
            <w:tcMar>
              <w:top w:w="20" w:type="dxa"/>
              <w:left w:w="20" w:type="dxa"/>
              <w:bottom w:w="20" w:type="dxa"/>
              <w:right w:w="20" w:type="dxa"/>
            </w:tcMar>
            <w:vAlign w:val="center"/>
            <w:hideMark/>
          </w:tcPr>
          <w:p w14:paraId="1585637C"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946533B" w14:textId="77777777" w:rsidR="00584AD0" w:rsidRPr="00781567" w:rsidRDefault="00584AD0" w:rsidP="0053090A">
            <w:pPr>
              <w:pStyle w:val="movimento"/>
              <w:rPr>
                <w:color w:val="002060"/>
              </w:rPr>
            </w:pPr>
            <w:r w:rsidRPr="00781567">
              <w:rPr>
                <w:color w:val="002060"/>
              </w:rPr>
              <w:t>HAOIT FATTAH</w:t>
            </w:r>
          </w:p>
        </w:tc>
        <w:tc>
          <w:tcPr>
            <w:tcW w:w="2200" w:type="dxa"/>
            <w:tcMar>
              <w:top w:w="20" w:type="dxa"/>
              <w:left w:w="20" w:type="dxa"/>
              <w:bottom w:w="20" w:type="dxa"/>
              <w:right w:w="20" w:type="dxa"/>
            </w:tcMar>
            <w:vAlign w:val="center"/>
            <w:hideMark/>
          </w:tcPr>
          <w:p w14:paraId="59F3DE57" w14:textId="77777777" w:rsidR="00584AD0" w:rsidRPr="00781567" w:rsidRDefault="00584AD0" w:rsidP="0053090A">
            <w:pPr>
              <w:pStyle w:val="movimento2"/>
              <w:rPr>
                <w:color w:val="002060"/>
              </w:rPr>
            </w:pPr>
            <w:r w:rsidRPr="00781567">
              <w:rPr>
                <w:color w:val="002060"/>
              </w:rPr>
              <w:t xml:space="preserve">(CSI MONTEFIORE) </w:t>
            </w:r>
          </w:p>
        </w:tc>
      </w:tr>
      <w:tr w:rsidR="00584AD0" w:rsidRPr="00781567" w14:paraId="20E5F620" w14:textId="77777777" w:rsidTr="0053090A">
        <w:tc>
          <w:tcPr>
            <w:tcW w:w="2200" w:type="dxa"/>
            <w:tcMar>
              <w:top w:w="20" w:type="dxa"/>
              <w:left w:w="20" w:type="dxa"/>
              <w:bottom w:w="20" w:type="dxa"/>
              <w:right w:w="20" w:type="dxa"/>
            </w:tcMar>
            <w:vAlign w:val="center"/>
            <w:hideMark/>
          </w:tcPr>
          <w:p w14:paraId="1B768AFB" w14:textId="77777777" w:rsidR="00584AD0" w:rsidRPr="00781567" w:rsidRDefault="00584AD0" w:rsidP="0053090A">
            <w:pPr>
              <w:pStyle w:val="movimento"/>
              <w:rPr>
                <w:color w:val="002060"/>
              </w:rPr>
            </w:pPr>
            <w:r w:rsidRPr="00781567">
              <w:rPr>
                <w:color w:val="002060"/>
              </w:rPr>
              <w:t>PENNACCHIETTI ALESSIO</w:t>
            </w:r>
          </w:p>
        </w:tc>
        <w:tc>
          <w:tcPr>
            <w:tcW w:w="2200" w:type="dxa"/>
            <w:tcMar>
              <w:top w:w="20" w:type="dxa"/>
              <w:left w:w="20" w:type="dxa"/>
              <w:bottom w:w="20" w:type="dxa"/>
              <w:right w:w="20" w:type="dxa"/>
            </w:tcMar>
            <w:vAlign w:val="center"/>
            <w:hideMark/>
          </w:tcPr>
          <w:p w14:paraId="2DBE858B" w14:textId="77777777" w:rsidR="00584AD0" w:rsidRPr="00781567" w:rsidRDefault="00584AD0" w:rsidP="0053090A">
            <w:pPr>
              <w:pStyle w:val="movimento2"/>
              <w:rPr>
                <w:color w:val="002060"/>
              </w:rPr>
            </w:pPr>
            <w:r w:rsidRPr="00781567">
              <w:rPr>
                <w:color w:val="002060"/>
              </w:rPr>
              <w:t xml:space="preserve">(CSI MONTEFIORE) </w:t>
            </w:r>
          </w:p>
        </w:tc>
        <w:tc>
          <w:tcPr>
            <w:tcW w:w="800" w:type="dxa"/>
            <w:tcMar>
              <w:top w:w="20" w:type="dxa"/>
              <w:left w:w="20" w:type="dxa"/>
              <w:bottom w:w="20" w:type="dxa"/>
              <w:right w:w="20" w:type="dxa"/>
            </w:tcMar>
            <w:vAlign w:val="center"/>
            <w:hideMark/>
          </w:tcPr>
          <w:p w14:paraId="0115EE7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16A9503" w14:textId="77777777" w:rsidR="00584AD0" w:rsidRPr="00781567" w:rsidRDefault="00584AD0" w:rsidP="0053090A">
            <w:pPr>
              <w:pStyle w:val="movimento"/>
              <w:rPr>
                <w:color w:val="002060"/>
              </w:rPr>
            </w:pPr>
            <w:r w:rsidRPr="00781567">
              <w:rPr>
                <w:color w:val="002060"/>
              </w:rPr>
              <w:t>GRASSI ALESSANDRO</w:t>
            </w:r>
          </w:p>
        </w:tc>
        <w:tc>
          <w:tcPr>
            <w:tcW w:w="2200" w:type="dxa"/>
            <w:tcMar>
              <w:top w:w="20" w:type="dxa"/>
              <w:left w:w="20" w:type="dxa"/>
              <w:bottom w:w="20" w:type="dxa"/>
              <w:right w:w="20" w:type="dxa"/>
            </w:tcMar>
            <w:vAlign w:val="center"/>
            <w:hideMark/>
          </w:tcPr>
          <w:p w14:paraId="30E37400" w14:textId="77777777" w:rsidR="00584AD0" w:rsidRPr="00781567" w:rsidRDefault="00584AD0" w:rsidP="0053090A">
            <w:pPr>
              <w:pStyle w:val="movimento2"/>
              <w:rPr>
                <w:color w:val="002060"/>
              </w:rPr>
            </w:pPr>
            <w:r w:rsidRPr="00781567">
              <w:rPr>
                <w:color w:val="002060"/>
              </w:rPr>
              <w:t xml:space="preserve">(DURANTINA SANTA CECILIA) </w:t>
            </w:r>
          </w:p>
        </w:tc>
      </w:tr>
      <w:tr w:rsidR="00584AD0" w:rsidRPr="00781567" w14:paraId="6FE13254" w14:textId="77777777" w:rsidTr="0053090A">
        <w:tc>
          <w:tcPr>
            <w:tcW w:w="2200" w:type="dxa"/>
            <w:tcMar>
              <w:top w:w="20" w:type="dxa"/>
              <w:left w:w="20" w:type="dxa"/>
              <w:bottom w:w="20" w:type="dxa"/>
              <w:right w:w="20" w:type="dxa"/>
            </w:tcMar>
            <w:vAlign w:val="center"/>
            <w:hideMark/>
          </w:tcPr>
          <w:p w14:paraId="311FE019" w14:textId="77777777" w:rsidR="00584AD0" w:rsidRPr="00781567" w:rsidRDefault="00584AD0" w:rsidP="0053090A">
            <w:pPr>
              <w:pStyle w:val="movimento"/>
              <w:rPr>
                <w:color w:val="002060"/>
              </w:rPr>
            </w:pPr>
            <w:r w:rsidRPr="00781567">
              <w:rPr>
                <w:color w:val="002060"/>
              </w:rPr>
              <w:t>PROCACCINI FIORENZO</w:t>
            </w:r>
          </w:p>
        </w:tc>
        <w:tc>
          <w:tcPr>
            <w:tcW w:w="2200" w:type="dxa"/>
            <w:tcMar>
              <w:top w:w="20" w:type="dxa"/>
              <w:left w:w="20" w:type="dxa"/>
              <w:bottom w:w="20" w:type="dxa"/>
              <w:right w:w="20" w:type="dxa"/>
            </w:tcMar>
            <w:vAlign w:val="center"/>
            <w:hideMark/>
          </w:tcPr>
          <w:p w14:paraId="2EE4FAF2" w14:textId="77777777" w:rsidR="00584AD0" w:rsidRPr="00781567" w:rsidRDefault="00584AD0" w:rsidP="0053090A">
            <w:pPr>
              <w:pStyle w:val="movimento2"/>
              <w:rPr>
                <w:color w:val="002060"/>
              </w:rPr>
            </w:pPr>
            <w:r w:rsidRPr="00781567">
              <w:rPr>
                <w:color w:val="002060"/>
              </w:rPr>
              <w:t xml:space="preserve">(ESANATOGLIA) </w:t>
            </w:r>
          </w:p>
        </w:tc>
        <w:tc>
          <w:tcPr>
            <w:tcW w:w="800" w:type="dxa"/>
            <w:tcMar>
              <w:top w:w="20" w:type="dxa"/>
              <w:left w:w="20" w:type="dxa"/>
              <w:bottom w:w="20" w:type="dxa"/>
              <w:right w:w="20" w:type="dxa"/>
            </w:tcMar>
            <w:vAlign w:val="center"/>
            <w:hideMark/>
          </w:tcPr>
          <w:p w14:paraId="217BE3E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8E36538" w14:textId="77777777" w:rsidR="00584AD0" w:rsidRPr="00781567" w:rsidRDefault="00584AD0" w:rsidP="0053090A">
            <w:pPr>
              <w:pStyle w:val="movimento"/>
              <w:rPr>
                <w:color w:val="002060"/>
              </w:rPr>
            </w:pPr>
            <w:r w:rsidRPr="00781567">
              <w:rPr>
                <w:color w:val="002060"/>
              </w:rPr>
              <w:t>FRABONI MICHELE</w:t>
            </w:r>
          </w:p>
        </w:tc>
        <w:tc>
          <w:tcPr>
            <w:tcW w:w="2200" w:type="dxa"/>
            <w:tcMar>
              <w:top w:w="20" w:type="dxa"/>
              <w:left w:w="20" w:type="dxa"/>
              <w:bottom w:w="20" w:type="dxa"/>
              <w:right w:w="20" w:type="dxa"/>
            </w:tcMar>
            <w:vAlign w:val="center"/>
            <w:hideMark/>
          </w:tcPr>
          <w:p w14:paraId="36AEEDAF" w14:textId="77777777" w:rsidR="00584AD0" w:rsidRPr="00781567" w:rsidRDefault="00584AD0" w:rsidP="0053090A">
            <w:pPr>
              <w:pStyle w:val="movimento2"/>
              <w:rPr>
                <w:color w:val="002060"/>
              </w:rPr>
            </w:pPr>
            <w:r w:rsidRPr="00781567">
              <w:rPr>
                <w:color w:val="002060"/>
              </w:rPr>
              <w:t xml:space="preserve">(EUROPE TT) </w:t>
            </w:r>
          </w:p>
        </w:tc>
      </w:tr>
      <w:tr w:rsidR="00584AD0" w:rsidRPr="00781567" w14:paraId="1A00A22C" w14:textId="77777777" w:rsidTr="0053090A">
        <w:tc>
          <w:tcPr>
            <w:tcW w:w="2200" w:type="dxa"/>
            <w:tcMar>
              <w:top w:w="20" w:type="dxa"/>
              <w:left w:w="20" w:type="dxa"/>
              <w:bottom w:w="20" w:type="dxa"/>
              <w:right w:w="20" w:type="dxa"/>
            </w:tcMar>
            <w:vAlign w:val="center"/>
            <w:hideMark/>
          </w:tcPr>
          <w:p w14:paraId="2D54C5F7" w14:textId="77777777" w:rsidR="00584AD0" w:rsidRPr="00781567" w:rsidRDefault="00584AD0" w:rsidP="0053090A">
            <w:pPr>
              <w:pStyle w:val="movimento"/>
              <w:rPr>
                <w:color w:val="002060"/>
              </w:rPr>
            </w:pPr>
            <w:r w:rsidRPr="00781567">
              <w:rPr>
                <w:color w:val="002060"/>
              </w:rPr>
              <w:t>MUSTAFI ADIS</w:t>
            </w:r>
          </w:p>
        </w:tc>
        <w:tc>
          <w:tcPr>
            <w:tcW w:w="2200" w:type="dxa"/>
            <w:tcMar>
              <w:top w:w="20" w:type="dxa"/>
              <w:left w:w="20" w:type="dxa"/>
              <w:bottom w:w="20" w:type="dxa"/>
              <w:right w:w="20" w:type="dxa"/>
            </w:tcMar>
            <w:vAlign w:val="center"/>
            <w:hideMark/>
          </w:tcPr>
          <w:p w14:paraId="283B5B8A" w14:textId="77777777" w:rsidR="00584AD0" w:rsidRPr="00781567" w:rsidRDefault="00584AD0" w:rsidP="0053090A">
            <w:pPr>
              <w:pStyle w:val="movimento2"/>
              <w:rPr>
                <w:color w:val="002060"/>
              </w:rPr>
            </w:pPr>
            <w:r w:rsidRPr="00781567">
              <w:rPr>
                <w:color w:val="002060"/>
              </w:rPr>
              <w:t xml:space="preserve">(FABRIANO CALCIO A 5 2023) </w:t>
            </w:r>
          </w:p>
        </w:tc>
        <w:tc>
          <w:tcPr>
            <w:tcW w:w="800" w:type="dxa"/>
            <w:tcMar>
              <w:top w:w="20" w:type="dxa"/>
              <w:left w:w="20" w:type="dxa"/>
              <w:bottom w:w="20" w:type="dxa"/>
              <w:right w:w="20" w:type="dxa"/>
            </w:tcMar>
            <w:vAlign w:val="center"/>
            <w:hideMark/>
          </w:tcPr>
          <w:p w14:paraId="0833899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C311747" w14:textId="77777777" w:rsidR="00584AD0" w:rsidRPr="00781567" w:rsidRDefault="00584AD0" w:rsidP="0053090A">
            <w:pPr>
              <w:pStyle w:val="movimento"/>
              <w:rPr>
                <w:color w:val="002060"/>
              </w:rPr>
            </w:pPr>
            <w:r w:rsidRPr="00781567">
              <w:rPr>
                <w:color w:val="002060"/>
              </w:rPr>
              <w:t>BARDELLA ANDREA</w:t>
            </w:r>
          </w:p>
        </w:tc>
        <w:tc>
          <w:tcPr>
            <w:tcW w:w="2200" w:type="dxa"/>
            <w:tcMar>
              <w:top w:w="20" w:type="dxa"/>
              <w:left w:w="20" w:type="dxa"/>
              <w:bottom w:w="20" w:type="dxa"/>
              <w:right w:w="20" w:type="dxa"/>
            </w:tcMar>
            <w:vAlign w:val="center"/>
            <w:hideMark/>
          </w:tcPr>
          <w:p w14:paraId="4256E0F3" w14:textId="77777777" w:rsidR="00584AD0" w:rsidRPr="00781567" w:rsidRDefault="00584AD0" w:rsidP="0053090A">
            <w:pPr>
              <w:pStyle w:val="movimento2"/>
              <w:rPr>
                <w:color w:val="002060"/>
              </w:rPr>
            </w:pPr>
            <w:r w:rsidRPr="00781567">
              <w:rPr>
                <w:color w:val="002060"/>
              </w:rPr>
              <w:t xml:space="preserve">(FRASASSI C5) </w:t>
            </w:r>
          </w:p>
        </w:tc>
      </w:tr>
      <w:tr w:rsidR="00584AD0" w:rsidRPr="00781567" w14:paraId="66B5EB28" w14:textId="77777777" w:rsidTr="0053090A">
        <w:tc>
          <w:tcPr>
            <w:tcW w:w="2200" w:type="dxa"/>
            <w:tcMar>
              <w:top w:w="20" w:type="dxa"/>
              <w:left w:w="20" w:type="dxa"/>
              <w:bottom w:w="20" w:type="dxa"/>
              <w:right w:w="20" w:type="dxa"/>
            </w:tcMar>
            <w:vAlign w:val="center"/>
            <w:hideMark/>
          </w:tcPr>
          <w:p w14:paraId="255A27EF" w14:textId="77777777" w:rsidR="00584AD0" w:rsidRPr="00781567" w:rsidRDefault="00584AD0" w:rsidP="0053090A">
            <w:pPr>
              <w:pStyle w:val="movimento"/>
              <w:rPr>
                <w:color w:val="002060"/>
              </w:rPr>
            </w:pPr>
            <w:r w:rsidRPr="00781567">
              <w:rPr>
                <w:color w:val="002060"/>
              </w:rPr>
              <w:t>BALDONI MICHELE</w:t>
            </w:r>
          </w:p>
        </w:tc>
        <w:tc>
          <w:tcPr>
            <w:tcW w:w="2200" w:type="dxa"/>
            <w:tcMar>
              <w:top w:w="20" w:type="dxa"/>
              <w:left w:w="20" w:type="dxa"/>
              <w:bottom w:w="20" w:type="dxa"/>
              <w:right w:w="20" w:type="dxa"/>
            </w:tcMar>
            <w:vAlign w:val="center"/>
            <w:hideMark/>
          </w:tcPr>
          <w:p w14:paraId="0EBACD46" w14:textId="77777777" w:rsidR="00584AD0" w:rsidRPr="00781567" w:rsidRDefault="00584AD0" w:rsidP="0053090A">
            <w:pPr>
              <w:pStyle w:val="movimento2"/>
              <w:rPr>
                <w:color w:val="002060"/>
              </w:rPr>
            </w:pPr>
            <w:r w:rsidRPr="00781567">
              <w:rPr>
                <w:color w:val="002060"/>
              </w:rPr>
              <w:t xml:space="preserve">(FUTSAL ANCONA) </w:t>
            </w:r>
          </w:p>
        </w:tc>
        <w:tc>
          <w:tcPr>
            <w:tcW w:w="800" w:type="dxa"/>
            <w:tcMar>
              <w:top w:w="20" w:type="dxa"/>
              <w:left w:w="20" w:type="dxa"/>
              <w:bottom w:w="20" w:type="dxa"/>
              <w:right w:w="20" w:type="dxa"/>
            </w:tcMar>
            <w:vAlign w:val="center"/>
            <w:hideMark/>
          </w:tcPr>
          <w:p w14:paraId="2F61BAEA"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34C7D98" w14:textId="77777777" w:rsidR="00584AD0" w:rsidRPr="00781567" w:rsidRDefault="00584AD0" w:rsidP="0053090A">
            <w:pPr>
              <w:pStyle w:val="movimento"/>
              <w:rPr>
                <w:color w:val="002060"/>
              </w:rPr>
            </w:pPr>
            <w:r w:rsidRPr="00781567">
              <w:rPr>
                <w:color w:val="002060"/>
              </w:rPr>
              <w:t>GABBANELLI MATTEO</w:t>
            </w:r>
          </w:p>
        </w:tc>
        <w:tc>
          <w:tcPr>
            <w:tcW w:w="2200" w:type="dxa"/>
            <w:tcMar>
              <w:top w:w="20" w:type="dxa"/>
              <w:left w:w="20" w:type="dxa"/>
              <w:bottom w:w="20" w:type="dxa"/>
              <w:right w:w="20" w:type="dxa"/>
            </w:tcMar>
            <w:vAlign w:val="center"/>
            <w:hideMark/>
          </w:tcPr>
          <w:p w14:paraId="387B2136" w14:textId="77777777" w:rsidR="00584AD0" w:rsidRPr="00781567" w:rsidRDefault="00584AD0" w:rsidP="0053090A">
            <w:pPr>
              <w:pStyle w:val="movimento2"/>
              <w:rPr>
                <w:color w:val="002060"/>
              </w:rPr>
            </w:pPr>
            <w:r w:rsidRPr="00781567">
              <w:rPr>
                <w:color w:val="002060"/>
              </w:rPr>
              <w:t xml:space="preserve">(FUTSAL ANCONA) </w:t>
            </w:r>
          </w:p>
        </w:tc>
      </w:tr>
      <w:tr w:rsidR="00584AD0" w:rsidRPr="00781567" w14:paraId="7FDAAB13" w14:textId="77777777" w:rsidTr="0053090A">
        <w:tc>
          <w:tcPr>
            <w:tcW w:w="2200" w:type="dxa"/>
            <w:tcMar>
              <w:top w:w="20" w:type="dxa"/>
              <w:left w:w="20" w:type="dxa"/>
              <w:bottom w:w="20" w:type="dxa"/>
              <w:right w:w="20" w:type="dxa"/>
            </w:tcMar>
            <w:vAlign w:val="center"/>
            <w:hideMark/>
          </w:tcPr>
          <w:p w14:paraId="6C0B55DD" w14:textId="77777777" w:rsidR="00584AD0" w:rsidRPr="00781567" w:rsidRDefault="00584AD0" w:rsidP="0053090A">
            <w:pPr>
              <w:pStyle w:val="movimento"/>
              <w:rPr>
                <w:color w:val="002060"/>
              </w:rPr>
            </w:pPr>
            <w:r w:rsidRPr="00781567">
              <w:rPr>
                <w:color w:val="002060"/>
              </w:rPr>
              <w:t>BEANI SERI EDOARDO</w:t>
            </w:r>
          </w:p>
        </w:tc>
        <w:tc>
          <w:tcPr>
            <w:tcW w:w="2200" w:type="dxa"/>
            <w:tcMar>
              <w:top w:w="20" w:type="dxa"/>
              <w:left w:w="20" w:type="dxa"/>
              <w:bottom w:w="20" w:type="dxa"/>
              <w:right w:w="20" w:type="dxa"/>
            </w:tcMar>
            <w:vAlign w:val="center"/>
            <w:hideMark/>
          </w:tcPr>
          <w:p w14:paraId="09E9F48D" w14:textId="77777777" w:rsidR="00584AD0" w:rsidRPr="00781567" w:rsidRDefault="00584AD0" w:rsidP="0053090A">
            <w:pPr>
              <w:pStyle w:val="movimento2"/>
              <w:rPr>
                <w:color w:val="002060"/>
              </w:rPr>
            </w:pPr>
            <w:r w:rsidRPr="00781567">
              <w:rPr>
                <w:color w:val="002060"/>
              </w:rPr>
              <w:t xml:space="preserve">(FUTSAL COMUNANZA A.S.D.) </w:t>
            </w:r>
          </w:p>
        </w:tc>
        <w:tc>
          <w:tcPr>
            <w:tcW w:w="800" w:type="dxa"/>
            <w:tcMar>
              <w:top w:w="20" w:type="dxa"/>
              <w:left w:w="20" w:type="dxa"/>
              <w:bottom w:w="20" w:type="dxa"/>
              <w:right w:w="20" w:type="dxa"/>
            </w:tcMar>
            <w:vAlign w:val="center"/>
            <w:hideMark/>
          </w:tcPr>
          <w:p w14:paraId="6F57830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B4AEADB" w14:textId="77777777" w:rsidR="00584AD0" w:rsidRPr="00781567" w:rsidRDefault="00584AD0" w:rsidP="0053090A">
            <w:pPr>
              <w:pStyle w:val="movimento"/>
              <w:rPr>
                <w:color w:val="002060"/>
              </w:rPr>
            </w:pPr>
            <w:r w:rsidRPr="00781567">
              <w:rPr>
                <w:color w:val="002060"/>
              </w:rPr>
              <w:t>BIBA URIM</w:t>
            </w:r>
          </w:p>
        </w:tc>
        <w:tc>
          <w:tcPr>
            <w:tcW w:w="2200" w:type="dxa"/>
            <w:tcMar>
              <w:top w:w="20" w:type="dxa"/>
              <w:left w:w="20" w:type="dxa"/>
              <w:bottom w:w="20" w:type="dxa"/>
              <w:right w:w="20" w:type="dxa"/>
            </w:tcMar>
            <w:vAlign w:val="center"/>
            <w:hideMark/>
          </w:tcPr>
          <w:p w14:paraId="54208D54" w14:textId="77777777" w:rsidR="00584AD0" w:rsidRPr="00781567" w:rsidRDefault="00584AD0" w:rsidP="0053090A">
            <w:pPr>
              <w:pStyle w:val="movimento2"/>
              <w:rPr>
                <w:color w:val="002060"/>
              </w:rPr>
            </w:pPr>
            <w:r w:rsidRPr="00781567">
              <w:rPr>
                <w:color w:val="002060"/>
              </w:rPr>
              <w:t xml:space="preserve">(FUTSAL L.C.) </w:t>
            </w:r>
          </w:p>
        </w:tc>
      </w:tr>
      <w:tr w:rsidR="00584AD0" w:rsidRPr="00781567" w14:paraId="25FD997D" w14:textId="77777777" w:rsidTr="0053090A">
        <w:tc>
          <w:tcPr>
            <w:tcW w:w="2200" w:type="dxa"/>
            <w:tcMar>
              <w:top w:w="20" w:type="dxa"/>
              <w:left w:w="20" w:type="dxa"/>
              <w:bottom w:w="20" w:type="dxa"/>
              <w:right w:w="20" w:type="dxa"/>
            </w:tcMar>
            <w:vAlign w:val="center"/>
            <w:hideMark/>
          </w:tcPr>
          <w:p w14:paraId="02E1F6C3" w14:textId="77777777" w:rsidR="00584AD0" w:rsidRPr="00781567" w:rsidRDefault="00584AD0" w:rsidP="0053090A">
            <w:pPr>
              <w:pStyle w:val="movimento"/>
              <w:rPr>
                <w:color w:val="002060"/>
              </w:rPr>
            </w:pPr>
            <w:r w:rsidRPr="00781567">
              <w:rPr>
                <w:color w:val="002060"/>
              </w:rPr>
              <w:t>FANNI FEDERICO</w:t>
            </w:r>
          </w:p>
        </w:tc>
        <w:tc>
          <w:tcPr>
            <w:tcW w:w="2200" w:type="dxa"/>
            <w:tcMar>
              <w:top w:w="20" w:type="dxa"/>
              <w:left w:w="20" w:type="dxa"/>
              <w:bottom w:w="20" w:type="dxa"/>
              <w:right w:w="20" w:type="dxa"/>
            </w:tcMar>
            <w:vAlign w:val="center"/>
            <w:hideMark/>
          </w:tcPr>
          <w:p w14:paraId="31C437E2" w14:textId="77777777" w:rsidR="00584AD0" w:rsidRPr="00781567" w:rsidRDefault="00584AD0" w:rsidP="0053090A">
            <w:pPr>
              <w:pStyle w:val="movimento2"/>
              <w:rPr>
                <w:color w:val="002060"/>
              </w:rPr>
            </w:pPr>
            <w:r w:rsidRPr="00781567">
              <w:rPr>
                <w:color w:val="002060"/>
              </w:rPr>
              <w:t xml:space="preserve">(FUTSAL L.C.) </w:t>
            </w:r>
          </w:p>
        </w:tc>
        <w:tc>
          <w:tcPr>
            <w:tcW w:w="800" w:type="dxa"/>
            <w:tcMar>
              <w:top w:w="20" w:type="dxa"/>
              <w:left w:w="20" w:type="dxa"/>
              <w:bottom w:w="20" w:type="dxa"/>
              <w:right w:w="20" w:type="dxa"/>
            </w:tcMar>
            <w:vAlign w:val="center"/>
            <w:hideMark/>
          </w:tcPr>
          <w:p w14:paraId="4FA0B6EA"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396095F" w14:textId="77777777" w:rsidR="00584AD0" w:rsidRPr="00781567" w:rsidRDefault="00584AD0" w:rsidP="0053090A">
            <w:pPr>
              <w:pStyle w:val="movimento"/>
              <w:rPr>
                <w:color w:val="002060"/>
              </w:rPr>
            </w:pPr>
            <w:r w:rsidRPr="00781567">
              <w:rPr>
                <w:color w:val="002060"/>
              </w:rPr>
              <w:t>KORAC STEVAN</w:t>
            </w:r>
          </w:p>
        </w:tc>
        <w:tc>
          <w:tcPr>
            <w:tcW w:w="2200" w:type="dxa"/>
            <w:tcMar>
              <w:top w:w="20" w:type="dxa"/>
              <w:left w:w="20" w:type="dxa"/>
              <w:bottom w:w="20" w:type="dxa"/>
              <w:right w:w="20" w:type="dxa"/>
            </w:tcMar>
            <w:vAlign w:val="center"/>
            <w:hideMark/>
          </w:tcPr>
          <w:p w14:paraId="0DF25D9A" w14:textId="77777777" w:rsidR="00584AD0" w:rsidRPr="00781567" w:rsidRDefault="00584AD0" w:rsidP="0053090A">
            <w:pPr>
              <w:pStyle w:val="movimento2"/>
              <w:rPr>
                <w:color w:val="002060"/>
              </w:rPr>
            </w:pPr>
            <w:r w:rsidRPr="00781567">
              <w:rPr>
                <w:color w:val="002060"/>
              </w:rPr>
              <w:t xml:space="preserve">(FUTSAL L.C.) </w:t>
            </w:r>
          </w:p>
        </w:tc>
      </w:tr>
      <w:tr w:rsidR="00584AD0" w:rsidRPr="00781567" w14:paraId="2BD8B57C" w14:textId="77777777" w:rsidTr="0053090A">
        <w:tc>
          <w:tcPr>
            <w:tcW w:w="2200" w:type="dxa"/>
            <w:tcMar>
              <w:top w:w="20" w:type="dxa"/>
              <w:left w:w="20" w:type="dxa"/>
              <w:bottom w:w="20" w:type="dxa"/>
              <w:right w:w="20" w:type="dxa"/>
            </w:tcMar>
            <w:vAlign w:val="center"/>
            <w:hideMark/>
          </w:tcPr>
          <w:p w14:paraId="0CF62143" w14:textId="77777777" w:rsidR="00584AD0" w:rsidRPr="00781567" w:rsidRDefault="00584AD0" w:rsidP="0053090A">
            <w:pPr>
              <w:pStyle w:val="movimento"/>
              <w:rPr>
                <w:color w:val="002060"/>
              </w:rPr>
            </w:pPr>
            <w:r w:rsidRPr="00781567">
              <w:rPr>
                <w:color w:val="002060"/>
              </w:rPr>
              <w:t>NICOLOSI ENEA</w:t>
            </w:r>
          </w:p>
        </w:tc>
        <w:tc>
          <w:tcPr>
            <w:tcW w:w="2200" w:type="dxa"/>
            <w:tcMar>
              <w:top w:w="20" w:type="dxa"/>
              <w:left w:w="20" w:type="dxa"/>
              <w:bottom w:w="20" w:type="dxa"/>
              <w:right w:w="20" w:type="dxa"/>
            </w:tcMar>
            <w:vAlign w:val="center"/>
            <w:hideMark/>
          </w:tcPr>
          <w:p w14:paraId="5966BA71" w14:textId="77777777" w:rsidR="00584AD0" w:rsidRPr="00781567" w:rsidRDefault="00584AD0" w:rsidP="0053090A">
            <w:pPr>
              <w:pStyle w:val="movimento2"/>
              <w:rPr>
                <w:color w:val="002060"/>
              </w:rPr>
            </w:pPr>
            <w:r w:rsidRPr="00781567">
              <w:rPr>
                <w:color w:val="002060"/>
              </w:rPr>
              <w:t xml:space="preserve">(FUTSAL L.C.) </w:t>
            </w:r>
          </w:p>
        </w:tc>
        <w:tc>
          <w:tcPr>
            <w:tcW w:w="800" w:type="dxa"/>
            <w:tcMar>
              <w:top w:w="20" w:type="dxa"/>
              <w:left w:w="20" w:type="dxa"/>
              <w:bottom w:w="20" w:type="dxa"/>
              <w:right w:w="20" w:type="dxa"/>
            </w:tcMar>
            <w:vAlign w:val="center"/>
            <w:hideMark/>
          </w:tcPr>
          <w:p w14:paraId="550B563E"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EF87685" w14:textId="77777777" w:rsidR="00584AD0" w:rsidRPr="00781567" w:rsidRDefault="00584AD0" w:rsidP="0053090A">
            <w:pPr>
              <w:pStyle w:val="movimento"/>
              <w:rPr>
                <w:color w:val="002060"/>
              </w:rPr>
            </w:pPr>
            <w:r w:rsidRPr="00781567">
              <w:rPr>
                <w:color w:val="002060"/>
              </w:rPr>
              <w:t>IACHINI RICCARDO</w:t>
            </w:r>
          </w:p>
        </w:tc>
        <w:tc>
          <w:tcPr>
            <w:tcW w:w="2200" w:type="dxa"/>
            <w:tcMar>
              <w:top w:w="20" w:type="dxa"/>
              <w:left w:w="20" w:type="dxa"/>
              <w:bottom w:w="20" w:type="dxa"/>
              <w:right w:w="20" w:type="dxa"/>
            </w:tcMar>
            <w:vAlign w:val="center"/>
            <w:hideMark/>
          </w:tcPr>
          <w:p w14:paraId="0CE798AC" w14:textId="77777777" w:rsidR="00584AD0" w:rsidRPr="00781567" w:rsidRDefault="00584AD0" w:rsidP="0053090A">
            <w:pPr>
              <w:pStyle w:val="movimento2"/>
              <w:rPr>
                <w:color w:val="002060"/>
              </w:rPr>
            </w:pPr>
            <w:r w:rsidRPr="00781567">
              <w:rPr>
                <w:color w:val="002060"/>
              </w:rPr>
              <w:t xml:space="preserve">(FUTSAL OTTRANO) </w:t>
            </w:r>
          </w:p>
        </w:tc>
      </w:tr>
      <w:tr w:rsidR="00584AD0" w:rsidRPr="00781567" w14:paraId="1A319088" w14:textId="77777777" w:rsidTr="0053090A">
        <w:tc>
          <w:tcPr>
            <w:tcW w:w="2200" w:type="dxa"/>
            <w:tcMar>
              <w:top w:w="20" w:type="dxa"/>
              <w:left w:w="20" w:type="dxa"/>
              <w:bottom w:w="20" w:type="dxa"/>
              <w:right w:w="20" w:type="dxa"/>
            </w:tcMar>
            <w:vAlign w:val="center"/>
            <w:hideMark/>
          </w:tcPr>
          <w:p w14:paraId="33B715F6" w14:textId="77777777" w:rsidR="00584AD0" w:rsidRPr="00781567" w:rsidRDefault="00584AD0" w:rsidP="0053090A">
            <w:pPr>
              <w:pStyle w:val="movimento"/>
              <w:rPr>
                <w:color w:val="002060"/>
              </w:rPr>
            </w:pPr>
            <w:r w:rsidRPr="00781567">
              <w:rPr>
                <w:color w:val="002060"/>
              </w:rPr>
              <w:t>GUERRA EMANUELE</w:t>
            </w:r>
          </w:p>
        </w:tc>
        <w:tc>
          <w:tcPr>
            <w:tcW w:w="2200" w:type="dxa"/>
            <w:tcMar>
              <w:top w:w="20" w:type="dxa"/>
              <w:left w:w="20" w:type="dxa"/>
              <w:bottom w:w="20" w:type="dxa"/>
              <w:right w:w="20" w:type="dxa"/>
            </w:tcMar>
            <w:vAlign w:val="center"/>
            <w:hideMark/>
          </w:tcPr>
          <w:p w14:paraId="11D255E3" w14:textId="77777777" w:rsidR="00584AD0" w:rsidRPr="00781567" w:rsidRDefault="00584AD0" w:rsidP="0053090A">
            <w:pPr>
              <w:pStyle w:val="movimento2"/>
              <w:rPr>
                <w:color w:val="002060"/>
              </w:rPr>
            </w:pPr>
            <w:r w:rsidRPr="00781567">
              <w:rPr>
                <w:color w:val="002060"/>
              </w:rPr>
              <w:t xml:space="preserve">(MONTECCHIO SPORT) </w:t>
            </w:r>
          </w:p>
        </w:tc>
        <w:tc>
          <w:tcPr>
            <w:tcW w:w="800" w:type="dxa"/>
            <w:tcMar>
              <w:top w:w="20" w:type="dxa"/>
              <w:left w:w="20" w:type="dxa"/>
              <w:bottom w:w="20" w:type="dxa"/>
              <w:right w:w="20" w:type="dxa"/>
            </w:tcMar>
            <w:vAlign w:val="center"/>
            <w:hideMark/>
          </w:tcPr>
          <w:p w14:paraId="4D359EEF"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1D1F1CE1" w14:textId="77777777" w:rsidR="00584AD0" w:rsidRPr="00781567" w:rsidRDefault="00584AD0" w:rsidP="0053090A">
            <w:pPr>
              <w:pStyle w:val="movimento"/>
              <w:rPr>
                <w:color w:val="002060"/>
              </w:rPr>
            </w:pPr>
            <w:r w:rsidRPr="00781567">
              <w:rPr>
                <w:color w:val="002060"/>
              </w:rPr>
              <w:t>SPALVIERI FEDERICO</w:t>
            </w:r>
          </w:p>
        </w:tc>
        <w:tc>
          <w:tcPr>
            <w:tcW w:w="2200" w:type="dxa"/>
            <w:tcMar>
              <w:top w:w="20" w:type="dxa"/>
              <w:left w:w="20" w:type="dxa"/>
              <w:bottom w:w="20" w:type="dxa"/>
              <w:right w:w="20" w:type="dxa"/>
            </w:tcMar>
            <w:vAlign w:val="center"/>
            <w:hideMark/>
          </w:tcPr>
          <w:p w14:paraId="4DA3A659" w14:textId="77777777" w:rsidR="00584AD0" w:rsidRPr="00781567" w:rsidRDefault="00584AD0" w:rsidP="0053090A">
            <w:pPr>
              <w:pStyle w:val="movimento2"/>
              <w:rPr>
                <w:color w:val="002060"/>
              </w:rPr>
            </w:pPr>
            <w:r w:rsidRPr="00781567">
              <w:rPr>
                <w:color w:val="002060"/>
              </w:rPr>
              <w:t xml:space="preserve">(MONTEMARCIANESE SSDARL) </w:t>
            </w:r>
          </w:p>
        </w:tc>
      </w:tr>
      <w:tr w:rsidR="00584AD0" w:rsidRPr="00781567" w14:paraId="4DC30AAE" w14:textId="77777777" w:rsidTr="0053090A">
        <w:tc>
          <w:tcPr>
            <w:tcW w:w="2200" w:type="dxa"/>
            <w:tcMar>
              <w:top w:w="20" w:type="dxa"/>
              <w:left w:w="20" w:type="dxa"/>
              <w:bottom w:w="20" w:type="dxa"/>
              <w:right w:w="20" w:type="dxa"/>
            </w:tcMar>
            <w:vAlign w:val="center"/>
            <w:hideMark/>
          </w:tcPr>
          <w:p w14:paraId="7A826FF8" w14:textId="77777777" w:rsidR="00584AD0" w:rsidRPr="00781567" w:rsidRDefault="00584AD0" w:rsidP="0053090A">
            <w:pPr>
              <w:pStyle w:val="movimento"/>
              <w:rPr>
                <w:color w:val="002060"/>
              </w:rPr>
            </w:pPr>
            <w:r w:rsidRPr="00781567">
              <w:rPr>
                <w:color w:val="002060"/>
              </w:rPr>
              <w:t>D ANSELMO DIEGO</w:t>
            </w:r>
          </w:p>
        </w:tc>
        <w:tc>
          <w:tcPr>
            <w:tcW w:w="2200" w:type="dxa"/>
            <w:tcMar>
              <w:top w:w="20" w:type="dxa"/>
              <w:left w:w="20" w:type="dxa"/>
              <w:bottom w:w="20" w:type="dxa"/>
              <w:right w:w="20" w:type="dxa"/>
            </w:tcMar>
            <w:vAlign w:val="center"/>
            <w:hideMark/>
          </w:tcPr>
          <w:p w14:paraId="790E70A1" w14:textId="77777777" w:rsidR="00584AD0" w:rsidRPr="00781567" w:rsidRDefault="00584AD0" w:rsidP="0053090A">
            <w:pPr>
              <w:pStyle w:val="movimento2"/>
              <w:rPr>
                <w:color w:val="002060"/>
              </w:rPr>
            </w:pPr>
            <w:r w:rsidRPr="00781567">
              <w:rPr>
                <w:color w:val="002060"/>
              </w:rPr>
              <w:t xml:space="preserve">(PICENO UNITED MMX A R.L.) </w:t>
            </w:r>
          </w:p>
        </w:tc>
        <w:tc>
          <w:tcPr>
            <w:tcW w:w="800" w:type="dxa"/>
            <w:tcMar>
              <w:top w:w="20" w:type="dxa"/>
              <w:left w:w="20" w:type="dxa"/>
              <w:bottom w:w="20" w:type="dxa"/>
              <w:right w:w="20" w:type="dxa"/>
            </w:tcMar>
            <w:vAlign w:val="center"/>
            <w:hideMark/>
          </w:tcPr>
          <w:p w14:paraId="3A03D44A"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FF3E1D7" w14:textId="77777777" w:rsidR="00584AD0" w:rsidRPr="00781567" w:rsidRDefault="00584AD0" w:rsidP="0053090A">
            <w:pPr>
              <w:pStyle w:val="movimento"/>
              <w:rPr>
                <w:color w:val="002060"/>
              </w:rPr>
            </w:pPr>
            <w:r w:rsidRPr="00781567">
              <w:rPr>
                <w:color w:val="002060"/>
              </w:rPr>
              <w:t>DE ANGELIS MANUEL</w:t>
            </w:r>
          </w:p>
        </w:tc>
        <w:tc>
          <w:tcPr>
            <w:tcW w:w="2200" w:type="dxa"/>
            <w:tcMar>
              <w:top w:w="20" w:type="dxa"/>
              <w:left w:w="20" w:type="dxa"/>
              <w:bottom w:w="20" w:type="dxa"/>
              <w:right w:w="20" w:type="dxa"/>
            </w:tcMar>
            <w:vAlign w:val="center"/>
            <w:hideMark/>
          </w:tcPr>
          <w:p w14:paraId="0A2BCF79" w14:textId="77777777" w:rsidR="00584AD0" w:rsidRPr="00781567" w:rsidRDefault="00584AD0" w:rsidP="0053090A">
            <w:pPr>
              <w:pStyle w:val="movimento2"/>
              <w:rPr>
                <w:color w:val="002060"/>
              </w:rPr>
            </w:pPr>
            <w:r w:rsidRPr="00781567">
              <w:rPr>
                <w:color w:val="002060"/>
              </w:rPr>
              <w:t xml:space="preserve">(PICENO UNITED MMX A R.L.) </w:t>
            </w:r>
          </w:p>
        </w:tc>
      </w:tr>
      <w:tr w:rsidR="00584AD0" w:rsidRPr="00781567" w14:paraId="7CD28FB7" w14:textId="77777777" w:rsidTr="0053090A">
        <w:tc>
          <w:tcPr>
            <w:tcW w:w="2200" w:type="dxa"/>
            <w:tcMar>
              <w:top w:w="20" w:type="dxa"/>
              <w:left w:w="20" w:type="dxa"/>
              <w:bottom w:w="20" w:type="dxa"/>
              <w:right w:w="20" w:type="dxa"/>
            </w:tcMar>
            <w:vAlign w:val="center"/>
            <w:hideMark/>
          </w:tcPr>
          <w:p w14:paraId="4E7D981E" w14:textId="77777777" w:rsidR="00584AD0" w:rsidRPr="00781567" w:rsidRDefault="00584AD0" w:rsidP="0053090A">
            <w:pPr>
              <w:pStyle w:val="movimento"/>
              <w:rPr>
                <w:color w:val="002060"/>
              </w:rPr>
            </w:pPr>
            <w:r w:rsidRPr="00781567">
              <w:rPr>
                <w:color w:val="002060"/>
              </w:rPr>
              <w:t>FETH ANOUAR</w:t>
            </w:r>
          </w:p>
        </w:tc>
        <w:tc>
          <w:tcPr>
            <w:tcW w:w="2200" w:type="dxa"/>
            <w:tcMar>
              <w:top w:w="20" w:type="dxa"/>
              <w:left w:w="20" w:type="dxa"/>
              <w:bottom w:w="20" w:type="dxa"/>
              <w:right w:w="20" w:type="dxa"/>
            </w:tcMar>
            <w:vAlign w:val="center"/>
            <w:hideMark/>
          </w:tcPr>
          <w:p w14:paraId="434187BF" w14:textId="77777777" w:rsidR="00584AD0" w:rsidRPr="00781567" w:rsidRDefault="00584AD0" w:rsidP="0053090A">
            <w:pPr>
              <w:pStyle w:val="movimento2"/>
              <w:rPr>
                <w:color w:val="002060"/>
              </w:rPr>
            </w:pPr>
            <w:r w:rsidRPr="00781567">
              <w:rPr>
                <w:color w:val="002060"/>
              </w:rPr>
              <w:t xml:space="preserve">(POLISPORTIVA UROBORO) </w:t>
            </w:r>
          </w:p>
        </w:tc>
        <w:tc>
          <w:tcPr>
            <w:tcW w:w="800" w:type="dxa"/>
            <w:tcMar>
              <w:top w:w="20" w:type="dxa"/>
              <w:left w:w="20" w:type="dxa"/>
              <w:bottom w:w="20" w:type="dxa"/>
              <w:right w:w="20" w:type="dxa"/>
            </w:tcMar>
            <w:vAlign w:val="center"/>
            <w:hideMark/>
          </w:tcPr>
          <w:p w14:paraId="440183DA"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92C1764" w14:textId="77777777" w:rsidR="00584AD0" w:rsidRPr="00781567" w:rsidRDefault="00584AD0" w:rsidP="0053090A">
            <w:pPr>
              <w:pStyle w:val="movimento"/>
              <w:rPr>
                <w:color w:val="002060"/>
              </w:rPr>
            </w:pPr>
            <w:r w:rsidRPr="00781567">
              <w:rPr>
                <w:color w:val="002060"/>
              </w:rPr>
              <w:t>BIONDI MANUEL</w:t>
            </w:r>
          </w:p>
        </w:tc>
        <w:tc>
          <w:tcPr>
            <w:tcW w:w="2200" w:type="dxa"/>
            <w:tcMar>
              <w:top w:w="20" w:type="dxa"/>
              <w:left w:w="20" w:type="dxa"/>
              <w:bottom w:w="20" w:type="dxa"/>
              <w:right w:w="20" w:type="dxa"/>
            </w:tcMar>
            <w:vAlign w:val="center"/>
            <w:hideMark/>
          </w:tcPr>
          <w:p w14:paraId="7B8A1EF5" w14:textId="77777777" w:rsidR="00584AD0" w:rsidRPr="00781567" w:rsidRDefault="00584AD0" w:rsidP="0053090A">
            <w:pPr>
              <w:pStyle w:val="movimento2"/>
              <w:rPr>
                <w:color w:val="002060"/>
              </w:rPr>
            </w:pPr>
            <w:r w:rsidRPr="00781567">
              <w:rPr>
                <w:color w:val="002060"/>
              </w:rPr>
              <w:t xml:space="preserve">(POLISPORTIVA VILLA PIGNA) </w:t>
            </w:r>
          </w:p>
        </w:tc>
      </w:tr>
      <w:tr w:rsidR="00584AD0" w:rsidRPr="00781567" w14:paraId="291B50C4" w14:textId="77777777" w:rsidTr="0053090A">
        <w:tc>
          <w:tcPr>
            <w:tcW w:w="2200" w:type="dxa"/>
            <w:tcMar>
              <w:top w:w="20" w:type="dxa"/>
              <w:left w:w="20" w:type="dxa"/>
              <w:bottom w:w="20" w:type="dxa"/>
              <w:right w:w="20" w:type="dxa"/>
            </w:tcMar>
            <w:vAlign w:val="center"/>
            <w:hideMark/>
          </w:tcPr>
          <w:p w14:paraId="34E06348" w14:textId="77777777" w:rsidR="00584AD0" w:rsidRPr="00781567" w:rsidRDefault="00584AD0" w:rsidP="0053090A">
            <w:pPr>
              <w:pStyle w:val="movimento"/>
              <w:rPr>
                <w:color w:val="002060"/>
              </w:rPr>
            </w:pPr>
            <w:r w:rsidRPr="00781567">
              <w:rPr>
                <w:color w:val="002060"/>
              </w:rPr>
              <w:t>MIGLIO ALESSIO</w:t>
            </w:r>
          </w:p>
        </w:tc>
        <w:tc>
          <w:tcPr>
            <w:tcW w:w="2200" w:type="dxa"/>
            <w:tcMar>
              <w:top w:w="20" w:type="dxa"/>
              <w:left w:w="20" w:type="dxa"/>
              <w:bottom w:w="20" w:type="dxa"/>
              <w:right w:w="20" w:type="dxa"/>
            </w:tcMar>
            <w:vAlign w:val="center"/>
            <w:hideMark/>
          </w:tcPr>
          <w:p w14:paraId="1F4D881E" w14:textId="77777777" w:rsidR="00584AD0" w:rsidRPr="00781567" w:rsidRDefault="00584AD0" w:rsidP="0053090A">
            <w:pPr>
              <w:pStyle w:val="movimento2"/>
              <w:rPr>
                <w:color w:val="002060"/>
              </w:rPr>
            </w:pPr>
            <w:r w:rsidRPr="00781567">
              <w:rPr>
                <w:color w:val="002060"/>
              </w:rPr>
              <w:t xml:space="preserve">(POLVERIGI C/5) </w:t>
            </w:r>
          </w:p>
        </w:tc>
        <w:tc>
          <w:tcPr>
            <w:tcW w:w="800" w:type="dxa"/>
            <w:tcMar>
              <w:top w:w="20" w:type="dxa"/>
              <w:left w:w="20" w:type="dxa"/>
              <w:bottom w:w="20" w:type="dxa"/>
              <w:right w:w="20" w:type="dxa"/>
            </w:tcMar>
            <w:vAlign w:val="center"/>
            <w:hideMark/>
          </w:tcPr>
          <w:p w14:paraId="7C6B9AE5"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72245A4" w14:textId="77777777" w:rsidR="00584AD0" w:rsidRPr="00781567" w:rsidRDefault="00584AD0" w:rsidP="0053090A">
            <w:pPr>
              <w:pStyle w:val="movimento"/>
              <w:rPr>
                <w:color w:val="002060"/>
              </w:rPr>
            </w:pPr>
            <w:r w:rsidRPr="00781567">
              <w:rPr>
                <w:color w:val="002060"/>
              </w:rPr>
              <w:t>BIRICOCOLI ALESSIO</w:t>
            </w:r>
          </w:p>
        </w:tc>
        <w:tc>
          <w:tcPr>
            <w:tcW w:w="2200" w:type="dxa"/>
            <w:tcMar>
              <w:top w:w="20" w:type="dxa"/>
              <w:left w:w="20" w:type="dxa"/>
              <w:bottom w:w="20" w:type="dxa"/>
              <w:right w:w="20" w:type="dxa"/>
            </w:tcMar>
            <w:vAlign w:val="center"/>
            <w:hideMark/>
          </w:tcPr>
          <w:p w14:paraId="08D68790" w14:textId="77777777" w:rsidR="00584AD0" w:rsidRPr="00781567" w:rsidRDefault="00584AD0" w:rsidP="0053090A">
            <w:pPr>
              <w:pStyle w:val="movimento2"/>
              <w:rPr>
                <w:color w:val="002060"/>
              </w:rPr>
            </w:pPr>
            <w:r w:rsidRPr="00781567">
              <w:rPr>
                <w:color w:val="002060"/>
              </w:rPr>
              <w:t xml:space="preserve">(RIPABERARDA) </w:t>
            </w:r>
          </w:p>
        </w:tc>
      </w:tr>
      <w:tr w:rsidR="00584AD0" w:rsidRPr="00781567" w14:paraId="6283F9CD" w14:textId="77777777" w:rsidTr="0053090A">
        <w:tc>
          <w:tcPr>
            <w:tcW w:w="2200" w:type="dxa"/>
            <w:tcMar>
              <w:top w:w="20" w:type="dxa"/>
              <w:left w:w="20" w:type="dxa"/>
              <w:bottom w:w="20" w:type="dxa"/>
              <w:right w:w="20" w:type="dxa"/>
            </w:tcMar>
            <w:vAlign w:val="center"/>
            <w:hideMark/>
          </w:tcPr>
          <w:p w14:paraId="17F6448D" w14:textId="77777777" w:rsidR="00584AD0" w:rsidRPr="00781567" w:rsidRDefault="00584AD0" w:rsidP="0053090A">
            <w:pPr>
              <w:pStyle w:val="movimento"/>
              <w:rPr>
                <w:color w:val="002060"/>
              </w:rPr>
            </w:pPr>
            <w:r w:rsidRPr="00781567">
              <w:rPr>
                <w:color w:val="002060"/>
              </w:rPr>
              <w:t>COSTANTINI ROBERTO</w:t>
            </w:r>
          </w:p>
        </w:tc>
        <w:tc>
          <w:tcPr>
            <w:tcW w:w="2200" w:type="dxa"/>
            <w:tcMar>
              <w:top w:w="20" w:type="dxa"/>
              <w:left w:w="20" w:type="dxa"/>
              <w:bottom w:w="20" w:type="dxa"/>
              <w:right w:w="20" w:type="dxa"/>
            </w:tcMar>
            <w:vAlign w:val="center"/>
            <w:hideMark/>
          </w:tcPr>
          <w:p w14:paraId="5DB0846D" w14:textId="77777777" w:rsidR="00584AD0" w:rsidRPr="00781567" w:rsidRDefault="00584AD0" w:rsidP="0053090A">
            <w:pPr>
              <w:pStyle w:val="movimento2"/>
              <w:rPr>
                <w:color w:val="002060"/>
              </w:rPr>
            </w:pPr>
            <w:r w:rsidRPr="00781567">
              <w:rPr>
                <w:color w:val="002060"/>
              </w:rPr>
              <w:t xml:space="preserve">(RIPABERARDA) </w:t>
            </w:r>
          </w:p>
        </w:tc>
        <w:tc>
          <w:tcPr>
            <w:tcW w:w="800" w:type="dxa"/>
            <w:tcMar>
              <w:top w:w="20" w:type="dxa"/>
              <w:left w:w="20" w:type="dxa"/>
              <w:bottom w:w="20" w:type="dxa"/>
              <w:right w:w="20" w:type="dxa"/>
            </w:tcMar>
            <w:vAlign w:val="center"/>
            <w:hideMark/>
          </w:tcPr>
          <w:p w14:paraId="57D53412"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93B74A7" w14:textId="77777777" w:rsidR="00584AD0" w:rsidRPr="00781567" w:rsidRDefault="00584AD0" w:rsidP="0053090A">
            <w:pPr>
              <w:pStyle w:val="movimento"/>
              <w:rPr>
                <w:color w:val="002060"/>
              </w:rPr>
            </w:pPr>
            <w:r w:rsidRPr="00781567">
              <w:rPr>
                <w:color w:val="002060"/>
              </w:rPr>
              <w:t>LAUDADIO MARCO</w:t>
            </w:r>
          </w:p>
        </w:tc>
        <w:tc>
          <w:tcPr>
            <w:tcW w:w="2200" w:type="dxa"/>
            <w:tcMar>
              <w:top w:w="20" w:type="dxa"/>
              <w:left w:w="20" w:type="dxa"/>
              <w:bottom w:w="20" w:type="dxa"/>
              <w:right w:w="20" w:type="dxa"/>
            </w:tcMar>
            <w:vAlign w:val="center"/>
            <w:hideMark/>
          </w:tcPr>
          <w:p w14:paraId="68F6E389" w14:textId="77777777" w:rsidR="00584AD0" w:rsidRPr="00781567" w:rsidRDefault="00584AD0" w:rsidP="0053090A">
            <w:pPr>
              <w:pStyle w:val="movimento2"/>
              <w:rPr>
                <w:color w:val="002060"/>
              </w:rPr>
            </w:pPr>
            <w:r w:rsidRPr="00781567">
              <w:rPr>
                <w:color w:val="002060"/>
              </w:rPr>
              <w:t xml:space="preserve">(RIPABERARDA) </w:t>
            </w:r>
          </w:p>
        </w:tc>
      </w:tr>
      <w:tr w:rsidR="00584AD0" w:rsidRPr="00781567" w14:paraId="4418EC34" w14:textId="77777777" w:rsidTr="0053090A">
        <w:tc>
          <w:tcPr>
            <w:tcW w:w="2200" w:type="dxa"/>
            <w:tcMar>
              <w:top w:w="20" w:type="dxa"/>
              <w:left w:w="20" w:type="dxa"/>
              <w:bottom w:w="20" w:type="dxa"/>
              <w:right w:w="20" w:type="dxa"/>
            </w:tcMar>
            <w:vAlign w:val="center"/>
            <w:hideMark/>
          </w:tcPr>
          <w:p w14:paraId="7C13110D" w14:textId="77777777" w:rsidR="00584AD0" w:rsidRPr="00781567" w:rsidRDefault="00584AD0" w:rsidP="0053090A">
            <w:pPr>
              <w:pStyle w:val="movimento"/>
              <w:rPr>
                <w:color w:val="002060"/>
              </w:rPr>
            </w:pPr>
            <w:r w:rsidRPr="00781567">
              <w:rPr>
                <w:color w:val="002060"/>
              </w:rPr>
              <w:t>AGOUZAL ANWAR</w:t>
            </w:r>
          </w:p>
        </w:tc>
        <w:tc>
          <w:tcPr>
            <w:tcW w:w="2200" w:type="dxa"/>
            <w:tcMar>
              <w:top w:w="20" w:type="dxa"/>
              <w:left w:w="20" w:type="dxa"/>
              <w:bottom w:w="20" w:type="dxa"/>
              <w:right w:w="20" w:type="dxa"/>
            </w:tcMar>
            <w:vAlign w:val="center"/>
            <w:hideMark/>
          </w:tcPr>
          <w:p w14:paraId="028208ED" w14:textId="77777777" w:rsidR="00584AD0" w:rsidRPr="00781567" w:rsidRDefault="00584AD0" w:rsidP="0053090A">
            <w:pPr>
              <w:pStyle w:val="movimento2"/>
              <w:rPr>
                <w:color w:val="002060"/>
              </w:rPr>
            </w:pPr>
            <w:r w:rsidRPr="00781567">
              <w:rPr>
                <w:color w:val="002060"/>
              </w:rPr>
              <w:t xml:space="preserve">(SPECIAL ONE SPORTING CLUB) </w:t>
            </w:r>
          </w:p>
        </w:tc>
        <w:tc>
          <w:tcPr>
            <w:tcW w:w="800" w:type="dxa"/>
            <w:tcMar>
              <w:top w:w="20" w:type="dxa"/>
              <w:left w:w="20" w:type="dxa"/>
              <w:bottom w:w="20" w:type="dxa"/>
              <w:right w:w="20" w:type="dxa"/>
            </w:tcMar>
            <w:vAlign w:val="center"/>
            <w:hideMark/>
          </w:tcPr>
          <w:p w14:paraId="519D207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13F39A87" w14:textId="77777777" w:rsidR="00584AD0" w:rsidRPr="00781567" w:rsidRDefault="00584AD0" w:rsidP="0053090A">
            <w:pPr>
              <w:pStyle w:val="movimento"/>
              <w:rPr>
                <w:color w:val="002060"/>
              </w:rPr>
            </w:pPr>
            <w:r w:rsidRPr="00781567">
              <w:rPr>
                <w:color w:val="002060"/>
              </w:rPr>
              <w:t>EUSEBI MATTIA</w:t>
            </w:r>
          </w:p>
        </w:tc>
        <w:tc>
          <w:tcPr>
            <w:tcW w:w="2200" w:type="dxa"/>
            <w:tcMar>
              <w:top w:w="20" w:type="dxa"/>
              <w:left w:w="20" w:type="dxa"/>
              <w:bottom w:w="20" w:type="dxa"/>
              <w:right w:w="20" w:type="dxa"/>
            </w:tcMar>
            <w:vAlign w:val="center"/>
            <w:hideMark/>
          </w:tcPr>
          <w:p w14:paraId="037BEBFD" w14:textId="77777777" w:rsidR="00584AD0" w:rsidRPr="00781567" w:rsidRDefault="00584AD0" w:rsidP="0053090A">
            <w:pPr>
              <w:pStyle w:val="movimento2"/>
              <w:rPr>
                <w:color w:val="002060"/>
              </w:rPr>
            </w:pPr>
            <w:r w:rsidRPr="00781567">
              <w:rPr>
                <w:color w:val="002060"/>
              </w:rPr>
              <w:t xml:space="preserve">(SPECIAL ONE SPORTING CLUB) </w:t>
            </w:r>
          </w:p>
        </w:tc>
      </w:tr>
      <w:tr w:rsidR="00584AD0" w:rsidRPr="00781567" w14:paraId="4940FC8D" w14:textId="77777777" w:rsidTr="0053090A">
        <w:tc>
          <w:tcPr>
            <w:tcW w:w="2200" w:type="dxa"/>
            <w:tcMar>
              <w:top w:w="20" w:type="dxa"/>
              <w:left w:w="20" w:type="dxa"/>
              <w:bottom w:w="20" w:type="dxa"/>
              <w:right w:w="20" w:type="dxa"/>
            </w:tcMar>
            <w:vAlign w:val="center"/>
            <w:hideMark/>
          </w:tcPr>
          <w:p w14:paraId="0B2A4F93" w14:textId="77777777" w:rsidR="00584AD0" w:rsidRPr="00781567" w:rsidRDefault="00584AD0" w:rsidP="0053090A">
            <w:pPr>
              <w:pStyle w:val="movimento"/>
              <w:rPr>
                <w:color w:val="002060"/>
              </w:rPr>
            </w:pPr>
            <w:r w:rsidRPr="00781567">
              <w:rPr>
                <w:color w:val="002060"/>
              </w:rPr>
              <w:t>MONTI FILIPPO</w:t>
            </w:r>
          </w:p>
        </w:tc>
        <w:tc>
          <w:tcPr>
            <w:tcW w:w="2200" w:type="dxa"/>
            <w:tcMar>
              <w:top w:w="20" w:type="dxa"/>
              <w:left w:w="20" w:type="dxa"/>
              <w:bottom w:w="20" w:type="dxa"/>
              <w:right w:w="20" w:type="dxa"/>
            </w:tcMar>
            <w:vAlign w:val="center"/>
            <w:hideMark/>
          </w:tcPr>
          <w:p w14:paraId="713B7538" w14:textId="77777777" w:rsidR="00584AD0" w:rsidRPr="00781567" w:rsidRDefault="00584AD0" w:rsidP="0053090A">
            <w:pPr>
              <w:pStyle w:val="movimento2"/>
              <w:rPr>
                <w:color w:val="002060"/>
              </w:rPr>
            </w:pPr>
            <w:r w:rsidRPr="00781567">
              <w:rPr>
                <w:color w:val="002060"/>
              </w:rPr>
              <w:t xml:space="preserve">(SPECIAL ONE SPORTING CLUB) </w:t>
            </w:r>
          </w:p>
        </w:tc>
        <w:tc>
          <w:tcPr>
            <w:tcW w:w="800" w:type="dxa"/>
            <w:tcMar>
              <w:top w:w="20" w:type="dxa"/>
              <w:left w:w="20" w:type="dxa"/>
              <w:bottom w:w="20" w:type="dxa"/>
              <w:right w:w="20" w:type="dxa"/>
            </w:tcMar>
            <w:vAlign w:val="center"/>
            <w:hideMark/>
          </w:tcPr>
          <w:p w14:paraId="110CD5B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47078D2" w14:textId="77777777" w:rsidR="00584AD0" w:rsidRPr="00781567" w:rsidRDefault="00584AD0" w:rsidP="0053090A">
            <w:pPr>
              <w:pStyle w:val="movimento"/>
              <w:rPr>
                <w:color w:val="002060"/>
              </w:rPr>
            </w:pPr>
            <w:r w:rsidRPr="00781567">
              <w:rPr>
                <w:color w:val="002060"/>
              </w:rPr>
              <w:t>CONTI FRANCESCO</w:t>
            </w:r>
          </w:p>
        </w:tc>
        <w:tc>
          <w:tcPr>
            <w:tcW w:w="2200" w:type="dxa"/>
            <w:tcMar>
              <w:top w:w="20" w:type="dxa"/>
              <w:left w:w="20" w:type="dxa"/>
              <w:bottom w:w="20" w:type="dxa"/>
              <w:right w:w="20" w:type="dxa"/>
            </w:tcMar>
            <w:vAlign w:val="center"/>
            <w:hideMark/>
          </w:tcPr>
          <w:p w14:paraId="59D7DCDD" w14:textId="77777777" w:rsidR="00584AD0" w:rsidRPr="00781567" w:rsidRDefault="00584AD0" w:rsidP="0053090A">
            <w:pPr>
              <w:pStyle w:val="movimento2"/>
              <w:rPr>
                <w:color w:val="002060"/>
              </w:rPr>
            </w:pPr>
            <w:r w:rsidRPr="00781567">
              <w:rPr>
                <w:color w:val="002060"/>
              </w:rPr>
              <w:t xml:space="preserve">(SPORTING GROTTAMMARE) </w:t>
            </w:r>
          </w:p>
        </w:tc>
      </w:tr>
      <w:tr w:rsidR="00584AD0" w:rsidRPr="00781567" w14:paraId="4D9001B9" w14:textId="77777777" w:rsidTr="0053090A">
        <w:tc>
          <w:tcPr>
            <w:tcW w:w="2200" w:type="dxa"/>
            <w:tcMar>
              <w:top w:w="20" w:type="dxa"/>
              <w:left w:w="20" w:type="dxa"/>
              <w:bottom w:w="20" w:type="dxa"/>
              <w:right w:w="20" w:type="dxa"/>
            </w:tcMar>
            <w:vAlign w:val="center"/>
            <w:hideMark/>
          </w:tcPr>
          <w:p w14:paraId="5D258723" w14:textId="77777777" w:rsidR="00584AD0" w:rsidRPr="00781567" w:rsidRDefault="00584AD0" w:rsidP="0053090A">
            <w:pPr>
              <w:pStyle w:val="movimento"/>
              <w:rPr>
                <w:color w:val="002060"/>
              </w:rPr>
            </w:pPr>
            <w:r w:rsidRPr="00781567">
              <w:rPr>
                <w:color w:val="002060"/>
              </w:rPr>
              <w:t>DEOGRATIAS DAVIDE</w:t>
            </w:r>
          </w:p>
        </w:tc>
        <w:tc>
          <w:tcPr>
            <w:tcW w:w="2200" w:type="dxa"/>
            <w:tcMar>
              <w:top w:w="20" w:type="dxa"/>
              <w:left w:w="20" w:type="dxa"/>
              <w:bottom w:w="20" w:type="dxa"/>
              <w:right w:w="20" w:type="dxa"/>
            </w:tcMar>
            <w:vAlign w:val="center"/>
            <w:hideMark/>
          </w:tcPr>
          <w:p w14:paraId="03BE225C" w14:textId="77777777" w:rsidR="00584AD0" w:rsidRPr="00781567" w:rsidRDefault="00584AD0" w:rsidP="0053090A">
            <w:pPr>
              <w:pStyle w:val="movimento2"/>
              <w:rPr>
                <w:color w:val="002060"/>
              </w:rPr>
            </w:pPr>
            <w:r w:rsidRPr="00781567">
              <w:rPr>
                <w:color w:val="002060"/>
              </w:rPr>
              <w:t xml:space="preserve">(SPORTING GROTTAMMARE) </w:t>
            </w:r>
          </w:p>
        </w:tc>
        <w:tc>
          <w:tcPr>
            <w:tcW w:w="800" w:type="dxa"/>
            <w:tcMar>
              <w:top w:w="20" w:type="dxa"/>
              <w:left w:w="20" w:type="dxa"/>
              <w:bottom w:w="20" w:type="dxa"/>
              <w:right w:w="20" w:type="dxa"/>
            </w:tcMar>
            <w:vAlign w:val="center"/>
            <w:hideMark/>
          </w:tcPr>
          <w:p w14:paraId="3038D254"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EE9AF1E" w14:textId="77777777" w:rsidR="00584AD0" w:rsidRPr="00781567" w:rsidRDefault="00584AD0" w:rsidP="0053090A">
            <w:pPr>
              <w:pStyle w:val="movimento"/>
              <w:rPr>
                <w:color w:val="002060"/>
              </w:rPr>
            </w:pPr>
            <w:r w:rsidRPr="00781567">
              <w:rPr>
                <w:color w:val="002060"/>
              </w:rPr>
              <w:t>ASTELLI ALESSIO</w:t>
            </w:r>
          </w:p>
        </w:tc>
        <w:tc>
          <w:tcPr>
            <w:tcW w:w="2200" w:type="dxa"/>
            <w:tcMar>
              <w:top w:w="20" w:type="dxa"/>
              <w:left w:w="20" w:type="dxa"/>
              <w:bottom w:w="20" w:type="dxa"/>
              <w:right w:w="20" w:type="dxa"/>
            </w:tcMar>
            <w:vAlign w:val="center"/>
            <w:hideMark/>
          </w:tcPr>
          <w:p w14:paraId="35EFDA21" w14:textId="77777777" w:rsidR="00584AD0" w:rsidRPr="00781567" w:rsidRDefault="00584AD0" w:rsidP="0053090A">
            <w:pPr>
              <w:pStyle w:val="movimento2"/>
              <w:rPr>
                <w:color w:val="002060"/>
              </w:rPr>
            </w:pPr>
            <w:r w:rsidRPr="00781567">
              <w:rPr>
                <w:color w:val="002060"/>
              </w:rPr>
              <w:t xml:space="preserve">(VAL TENNA UNITED) </w:t>
            </w:r>
          </w:p>
        </w:tc>
      </w:tr>
      <w:tr w:rsidR="00584AD0" w:rsidRPr="00781567" w14:paraId="0C7A19FC" w14:textId="77777777" w:rsidTr="0053090A">
        <w:tc>
          <w:tcPr>
            <w:tcW w:w="2200" w:type="dxa"/>
            <w:tcMar>
              <w:top w:w="20" w:type="dxa"/>
              <w:left w:w="20" w:type="dxa"/>
              <w:bottom w:w="20" w:type="dxa"/>
              <w:right w:w="20" w:type="dxa"/>
            </w:tcMar>
            <w:vAlign w:val="center"/>
            <w:hideMark/>
          </w:tcPr>
          <w:p w14:paraId="289EF8F7" w14:textId="77777777" w:rsidR="00584AD0" w:rsidRPr="00781567" w:rsidRDefault="00584AD0" w:rsidP="0053090A">
            <w:pPr>
              <w:pStyle w:val="movimento"/>
              <w:rPr>
                <w:color w:val="002060"/>
              </w:rPr>
            </w:pPr>
            <w:r w:rsidRPr="00781567">
              <w:rPr>
                <w:color w:val="002060"/>
              </w:rPr>
              <w:t>GIRONACCI EMANUELE</w:t>
            </w:r>
          </w:p>
        </w:tc>
        <w:tc>
          <w:tcPr>
            <w:tcW w:w="2200" w:type="dxa"/>
            <w:tcMar>
              <w:top w:w="20" w:type="dxa"/>
              <w:left w:w="20" w:type="dxa"/>
              <w:bottom w:w="20" w:type="dxa"/>
              <w:right w:w="20" w:type="dxa"/>
            </w:tcMar>
            <w:vAlign w:val="center"/>
            <w:hideMark/>
          </w:tcPr>
          <w:p w14:paraId="75C1DEA3" w14:textId="77777777" w:rsidR="00584AD0" w:rsidRPr="00781567" w:rsidRDefault="00584AD0" w:rsidP="0053090A">
            <w:pPr>
              <w:pStyle w:val="movimento2"/>
              <w:rPr>
                <w:color w:val="002060"/>
              </w:rPr>
            </w:pPr>
            <w:r w:rsidRPr="00781567">
              <w:rPr>
                <w:color w:val="002060"/>
              </w:rPr>
              <w:t xml:space="preserve">(VAL TENNA UNITED) </w:t>
            </w:r>
          </w:p>
        </w:tc>
        <w:tc>
          <w:tcPr>
            <w:tcW w:w="800" w:type="dxa"/>
            <w:tcMar>
              <w:top w:w="20" w:type="dxa"/>
              <w:left w:w="20" w:type="dxa"/>
              <w:bottom w:w="20" w:type="dxa"/>
              <w:right w:w="20" w:type="dxa"/>
            </w:tcMar>
            <w:vAlign w:val="center"/>
            <w:hideMark/>
          </w:tcPr>
          <w:p w14:paraId="29871B4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F2E93F7" w14:textId="77777777" w:rsidR="00584AD0" w:rsidRPr="00781567" w:rsidRDefault="00584AD0" w:rsidP="0053090A">
            <w:pPr>
              <w:pStyle w:val="movimento"/>
              <w:rPr>
                <w:color w:val="002060"/>
              </w:rPr>
            </w:pPr>
            <w:r w:rsidRPr="00781567">
              <w:rPr>
                <w:color w:val="002060"/>
              </w:rPr>
              <w:t>MORELLI NICLI</w:t>
            </w:r>
          </w:p>
        </w:tc>
        <w:tc>
          <w:tcPr>
            <w:tcW w:w="2200" w:type="dxa"/>
            <w:tcMar>
              <w:top w:w="20" w:type="dxa"/>
              <w:left w:w="20" w:type="dxa"/>
              <w:bottom w:w="20" w:type="dxa"/>
              <w:right w:w="20" w:type="dxa"/>
            </w:tcMar>
            <w:vAlign w:val="center"/>
            <w:hideMark/>
          </w:tcPr>
          <w:p w14:paraId="78EF3967" w14:textId="77777777" w:rsidR="00584AD0" w:rsidRPr="00781567" w:rsidRDefault="00584AD0" w:rsidP="0053090A">
            <w:pPr>
              <w:pStyle w:val="movimento2"/>
              <w:rPr>
                <w:color w:val="002060"/>
              </w:rPr>
            </w:pPr>
            <w:r w:rsidRPr="00781567">
              <w:rPr>
                <w:color w:val="002060"/>
              </w:rPr>
              <w:t xml:space="preserve">(VAL TENNA UNITED) </w:t>
            </w:r>
          </w:p>
        </w:tc>
      </w:tr>
      <w:tr w:rsidR="00584AD0" w:rsidRPr="00781567" w14:paraId="5F0078BF" w14:textId="77777777" w:rsidTr="0053090A">
        <w:tc>
          <w:tcPr>
            <w:tcW w:w="2200" w:type="dxa"/>
            <w:tcMar>
              <w:top w:w="20" w:type="dxa"/>
              <w:left w:w="20" w:type="dxa"/>
              <w:bottom w:w="20" w:type="dxa"/>
              <w:right w:w="20" w:type="dxa"/>
            </w:tcMar>
            <w:vAlign w:val="center"/>
            <w:hideMark/>
          </w:tcPr>
          <w:p w14:paraId="43438BDF" w14:textId="77777777" w:rsidR="00584AD0" w:rsidRPr="00781567" w:rsidRDefault="00584AD0" w:rsidP="0053090A">
            <w:pPr>
              <w:pStyle w:val="movimento"/>
              <w:rPr>
                <w:color w:val="002060"/>
              </w:rPr>
            </w:pPr>
            <w:r w:rsidRPr="00781567">
              <w:rPr>
                <w:color w:val="002060"/>
              </w:rPr>
              <w:lastRenderedPageBreak/>
              <w:t>TABOUBI KALIL</w:t>
            </w:r>
          </w:p>
        </w:tc>
        <w:tc>
          <w:tcPr>
            <w:tcW w:w="2200" w:type="dxa"/>
            <w:tcMar>
              <w:top w:w="20" w:type="dxa"/>
              <w:left w:w="20" w:type="dxa"/>
              <w:bottom w:w="20" w:type="dxa"/>
              <w:right w:w="20" w:type="dxa"/>
            </w:tcMar>
            <w:vAlign w:val="center"/>
            <w:hideMark/>
          </w:tcPr>
          <w:p w14:paraId="1159D41D" w14:textId="77777777" w:rsidR="00584AD0" w:rsidRPr="00781567" w:rsidRDefault="00584AD0" w:rsidP="0053090A">
            <w:pPr>
              <w:pStyle w:val="movimento2"/>
              <w:rPr>
                <w:color w:val="002060"/>
              </w:rPr>
            </w:pPr>
            <w:r w:rsidRPr="00781567">
              <w:rPr>
                <w:color w:val="002060"/>
              </w:rPr>
              <w:t xml:space="preserve">(VIRTUS AURORA C5) </w:t>
            </w:r>
          </w:p>
        </w:tc>
        <w:tc>
          <w:tcPr>
            <w:tcW w:w="800" w:type="dxa"/>
            <w:tcMar>
              <w:top w:w="20" w:type="dxa"/>
              <w:left w:w="20" w:type="dxa"/>
              <w:bottom w:w="20" w:type="dxa"/>
              <w:right w:w="20" w:type="dxa"/>
            </w:tcMar>
            <w:vAlign w:val="center"/>
            <w:hideMark/>
          </w:tcPr>
          <w:p w14:paraId="3E2B17CE"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163D0751"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E4E5ADC" w14:textId="77777777" w:rsidR="00584AD0" w:rsidRPr="00781567" w:rsidRDefault="00584AD0" w:rsidP="0053090A">
            <w:pPr>
              <w:pStyle w:val="movimento2"/>
              <w:rPr>
                <w:color w:val="002060"/>
              </w:rPr>
            </w:pPr>
            <w:r w:rsidRPr="00781567">
              <w:rPr>
                <w:color w:val="002060"/>
              </w:rPr>
              <w:t> </w:t>
            </w:r>
          </w:p>
        </w:tc>
      </w:tr>
    </w:tbl>
    <w:p w14:paraId="30251486" w14:textId="77777777" w:rsidR="00584AD0" w:rsidRPr="00781567" w:rsidRDefault="00584AD0" w:rsidP="00584AD0">
      <w:pPr>
        <w:pStyle w:val="titolo10"/>
        <w:rPr>
          <w:rFonts w:eastAsiaTheme="minorEastAsia"/>
          <w:color w:val="002060"/>
        </w:rPr>
      </w:pPr>
      <w:r w:rsidRPr="00781567">
        <w:rPr>
          <w:color w:val="002060"/>
        </w:rPr>
        <w:t xml:space="preserve">GARE DEL 20/ 9/2025 </w:t>
      </w:r>
    </w:p>
    <w:p w14:paraId="19912A0E" w14:textId="77777777" w:rsidR="00584AD0" w:rsidRPr="00781567" w:rsidRDefault="00584AD0" w:rsidP="00584AD0">
      <w:pPr>
        <w:pStyle w:val="titolo7a"/>
        <w:rPr>
          <w:color w:val="002060"/>
        </w:rPr>
      </w:pPr>
      <w:r w:rsidRPr="00781567">
        <w:rPr>
          <w:color w:val="002060"/>
        </w:rPr>
        <w:t xml:space="preserve">PROVVEDIMENTI DISCIPLINARI </w:t>
      </w:r>
    </w:p>
    <w:p w14:paraId="71071899"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3847AAA8" w14:textId="77777777" w:rsidR="00584AD0" w:rsidRPr="00781567" w:rsidRDefault="00584AD0" w:rsidP="00584AD0">
      <w:pPr>
        <w:pStyle w:val="titolo30"/>
        <w:rPr>
          <w:color w:val="002060"/>
        </w:rPr>
      </w:pPr>
      <w:r w:rsidRPr="00781567">
        <w:rPr>
          <w:color w:val="002060"/>
        </w:rPr>
        <w:t xml:space="preserve">CALCIATORI NON ESPULSI </w:t>
      </w:r>
    </w:p>
    <w:p w14:paraId="306AB949"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3874B5E6" w14:textId="77777777" w:rsidTr="0053090A">
        <w:tc>
          <w:tcPr>
            <w:tcW w:w="2200" w:type="dxa"/>
            <w:tcMar>
              <w:top w:w="20" w:type="dxa"/>
              <w:left w:w="20" w:type="dxa"/>
              <w:bottom w:w="20" w:type="dxa"/>
              <w:right w:w="20" w:type="dxa"/>
            </w:tcMar>
            <w:vAlign w:val="center"/>
            <w:hideMark/>
          </w:tcPr>
          <w:p w14:paraId="0952FF96" w14:textId="77777777" w:rsidR="00584AD0" w:rsidRPr="00781567" w:rsidRDefault="00584AD0" w:rsidP="0053090A">
            <w:pPr>
              <w:pStyle w:val="movimento"/>
              <w:rPr>
                <w:color w:val="002060"/>
              </w:rPr>
            </w:pPr>
            <w:r w:rsidRPr="00781567">
              <w:rPr>
                <w:color w:val="002060"/>
              </w:rPr>
              <w:t>ESPOSITO RAFFAELE</w:t>
            </w:r>
          </w:p>
        </w:tc>
        <w:tc>
          <w:tcPr>
            <w:tcW w:w="2200" w:type="dxa"/>
            <w:tcMar>
              <w:top w:w="20" w:type="dxa"/>
              <w:left w:w="20" w:type="dxa"/>
              <w:bottom w:w="20" w:type="dxa"/>
              <w:right w:w="20" w:type="dxa"/>
            </w:tcMar>
            <w:vAlign w:val="center"/>
            <w:hideMark/>
          </w:tcPr>
          <w:p w14:paraId="5023DDB4" w14:textId="77777777" w:rsidR="00584AD0" w:rsidRPr="00781567" w:rsidRDefault="00584AD0" w:rsidP="0053090A">
            <w:pPr>
              <w:pStyle w:val="movimento2"/>
              <w:rPr>
                <w:color w:val="002060"/>
              </w:rPr>
            </w:pPr>
            <w:r w:rsidRPr="00781567">
              <w:rPr>
                <w:color w:val="002060"/>
              </w:rPr>
              <w:t xml:space="preserve">(ASPIO 2005) </w:t>
            </w:r>
          </w:p>
        </w:tc>
        <w:tc>
          <w:tcPr>
            <w:tcW w:w="800" w:type="dxa"/>
            <w:tcMar>
              <w:top w:w="20" w:type="dxa"/>
              <w:left w:w="20" w:type="dxa"/>
              <w:bottom w:w="20" w:type="dxa"/>
              <w:right w:w="20" w:type="dxa"/>
            </w:tcMar>
            <w:vAlign w:val="center"/>
            <w:hideMark/>
          </w:tcPr>
          <w:p w14:paraId="0AFD35C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F050902" w14:textId="77777777" w:rsidR="00584AD0" w:rsidRPr="00781567" w:rsidRDefault="00584AD0" w:rsidP="0053090A">
            <w:pPr>
              <w:pStyle w:val="movimento"/>
              <w:rPr>
                <w:color w:val="002060"/>
              </w:rPr>
            </w:pPr>
            <w:r w:rsidRPr="00781567">
              <w:rPr>
                <w:color w:val="002060"/>
              </w:rPr>
              <w:t>FRATINI GUIDO</w:t>
            </w:r>
          </w:p>
        </w:tc>
        <w:tc>
          <w:tcPr>
            <w:tcW w:w="2200" w:type="dxa"/>
            <w:tcMar>
              <w:top w:w="20" w:type="dxa"/>
              <w:left w:w="20" w:type="dxa"/>
              <w:bottom w:w="20" w:type="dxa"/>
              <w:right w:w="20" w:type="dxa"/>
            </w:tcMar>
            <w:vAlign w:val="center"/>
            <w:hideMark/>
          </w:tcPr>
          <w:p w14:paraId="6F3752E9" w14:textId="77777777" w:rsidR="00584AD0" w:rsidRPr="00781567" w:rsidRDefault="00584AD0" w:rsidP="0053090A">
            <w:pPr>
              <w:pStyle w:val="movimento2"/>
              <w:rPr>
                <w:color w:val="002060"/>
              </w:rPr>
            </w:pPr>
            <w:r w:rsidRPr="00781567">
              <w:rPr>
                <w:color w:val="002060"/>
              </w:rPr>
              <w:t xml:space="preserve">(CASELLE) </w:t>
            </w:r>
          </w:p>
        </w:tc>
      </w:tr>
      <w:tr w:rsidR="00584AD0" w:rsidRPr="00781567" w14:paraId="66748652" w14:textId="77777777" w:rsidTr="0053090A">
        <w:tc>
          <w:tcPr>
            <w:tcW w:w="2200" w:type="dxa"/>
            <w:tcMar>
              <w:top w:w="20" w:type="dxa"/>
              <w:left w:w="20" w:type="dxa"/>
              <w:bottom w:w="20" w:type="dxa"/>
              <w:right w:w="20" w:type="dxa"/>
            </w:tcMar>
            <w:vAlign w:val="center"/>
            <w:hideMark/>
          </w:tcPr>
          <w:p w14:paraId="7072F8C4" w14:textId="77777777" w:rsidR="00584AD0" w:rsidRPr="00781567" w:rsidRDefault="00584AD0" w:rsidP="0053090A">
            <w:pPr>
              <w:pStyle w:val="movimento"/>
              <w:rPr>
                <w:color w:val="002060"/>
              </w:rPr>
            </w:pPr>
            <w:r w:rsidRPr="00781567">
              <w:rPr>
                <w:color w:val="002060"/>
              </w:rPr>
              <w:t>LOGGI CRISTIANO</w:t>
            </w:r>
          </w:p>
        </w:tc>
        <w:tc>
          <w:tcPr>
            <w:tcW w:w="2200" w:type="dxa"/>
            <w:tcMar>
              <w:top w:w="20" w:type="dxa"/>
              <w:left w:w="20" w:type="dxa"/>
              <w:bottom w:w="20" w:type="dxa"/>
              <w:right w:w="20" w:type="dxa"/>
            </w:tcMar>
            <w:vAlign w:val="center"/>
            <w:hideMark/>
          </w:tcPr>
          <w:p w14:paraId="05BE6A99" w14:textId="77777777" w:rsidR="00584AD0" w:rsidRPr="00781567" w:rsidRDefault="00584AD0" w:rsidP="0053090A">
            <w:pPr>
              <w:pStyle w:val="movimento2"/>
              <w:rPr>
                <w:color w:val="002060"/>
              </w:rPr>
            </w:pPr>
            <w:r w:rsidRPr="00781567">
              <w:rPr>
                <w:color w:val="002060"/>
              </w:rPr>
              <w:t xml:space="preserve">(CSI STELLA A.S.D.) </w:t>
            </w:r>
          </w:p>
        </w:tc>
        <w:tc>
          <w:tcPr>
            <w:tcW w:w="800" w:type="dxa"/>
            <w:tcMar>
              <w:top w:w="20" w:type="dxa"/>
              <w:left w:w="20" w:type="dxa"/>
              <w:bottom w:w="20" w:type="dxa"/>
              <w:right w:w="20" w:type="dxa"/>
            </w:tcMar>
            <w:vAlign w:val="center"/>
            <w:hideMark/>
          </w:tcPr>
          <w:p w14:paraId="750C1891"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C175A39" w14:textId="77777777" w:rsidR="00584AD0" w:rsidRPr="00781567" w:rsidRDefault="00584AD0" w:rsidP="0053090A">
            <w:pPr>
              <w:pStyle w:val="movimento"/>
              <w:rPr>
                <w:color w:val="002060"/>
              </w:rPr>
            </w:pPr>
            <w:r w:rsidRPr="00781567">
              <w:rPr>
                <w:color w:val="002060"/>
              </w:rPr>
              <w:t>MARINI DAVIDE</w:t>
            </w:r>
          </w:p>
        </w:tc>
        <w:tc>
          <w:tcPr>
            <w:tcW w:w="2200" w:type="dxa"/>
            <w:tcMar>
              <w:top w:w="20" w:type="dxa"/>
              <w:left w:w="20" w:type="dxa"/>
              <w:bottom w:w="20" w:type="dxa"/>
              <w:right w:w="20" w:type="dxa"/>
            </w:tcMar>
            <w:vAlign w:val="center"/>
            <w:hideMark/>
          </w:tcPr>
          <w:p w14:paraId="56ED3E1B" w14:textId="77777777" w:rsidR="00584AD0" w:rsidRPr="00781567" w:rsidRDefault="00584AD0" w:rsidP="0053090A">
            <w:pPr>
              <w:pStyle w:val="movimento2"/>
              <w:rPr>
                <w:color w:val="002060"/>
              </w:rPr>
            </w:pPr>
            <w:r w:rsidRPr="00781567">
              <w:rPr>
                <w:color w:val="002060"/>
              </w:rPr>
              <w:t xml:space="preserve">(CSI STELLA A.S.D.) </w:t>
            </w:r>
          </w:p>
        </w:tc>
      </w:tr>
      <w:tr w:rsidR="00584AD0" w:rsidRPr="00781567" w14:paraId="22C1A272" w14:textId="77777777" w:rsidTr="0053090A">
        <w:tc>
          <w:tcPr>
            <w:tcW w:w="2200" w:type="dxa"/>
            <w:tcMar>
              <w:top w:w="20" w:type="dxa"/>
              <w:left w:w="20" w:type="dxa"/>
              <w:bottom w:w="20" w:type="dxa"/>
              <w:right w:w="20" w:type="dxa"/>
            </w:tcMar>
            <w:vAlign w:val="center"/>
            <w:hideMark/>
          </w:tcPr>
          <w:p w14:paraId="1F51E2F0" w14:textId="77777777" w:rsidR="00584AD0" w:rsidRPr="00781567" w:rsidRDefault="00584AD0" w:rsidP="0053090A">
            <w:pPr>
              <w:pStyle w:val="movimento"/>
              <w:rPr>
                <w:color w:val="002060"/>
              </w:rPr>
            </w:pPr>
            <w:r w:rsidRPr="00781567">
              <w:rPr>
                <w:color w:val="002060"/>
              </w:rPr>
              <w:t>TRUFELLI JOSE</w:t>
            </w:r>
          </w:p>
        </w:tc>
        <w:tc>
          <w:tcPr>
            <w:tcW w:w="2200" w:type="dxa"/>
            <w:tcMar>
              <w:top w:w="20" w:type="dxa"/>
              <w:left w:w="20" w:type="dxa"/>
              <w:bottom w:w="20" w:type="dxa"/>
              <w:right w:w="20" w:type="dxa"/>
            </w:tcMar>
            <w:vAlign w:val="center"/>
            <w:hideMark/>
          </w:tcPr>
          <w:p w14:paraId="237BE14A" w14:textId="77777777" w:rsidR="00584AD0" w:rsidRPr="00781567" w:rsidRDefault="00584AD0" w:rsidP="0053090A">
            <w:pPr>
              <w:pStyle w:val="movimento2"/>
              <w:rPr>
                <w:color w:val="002060"/>
              </w:rPr>
            </w:pPr>
            <w:r w:rsidRPr="00781567">
              <w:rPr>
                <w:color w:val="002060"/>
              </w:rPr>
              <w:t xml:space="preserve">(FUTSAL SENTINUM) </w:t>
            </w:r>
          </w:p>
        </w:tc>
        <w:tc>
          <w:tcPr>
            <w:tcW w:w="800" w:type="dxa"/>
            <w:tcMar>
              <w:top w:w="20" w:type="dxa"/>
              <w:left w:w="20" w:type="dxa"/>
              <w:bottom w:w="20" w:type="dxa"/>
              <w:right w:w="20" w:type="dxa"/>
            </w:tcMar>
            <w:vAlign w:val="center"/>
            <w:hideMark/>
          </w:tcPr>
          <w:p w14:paraId="627E8E07"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C1B7A96" w14:textId="77777777" w:rsidR="00584AD0" w:rsidRPr="00781567" w:rsidRDefault="00584AD0" w:rsidP="0053090A">
            <w:pPr>
              <w:pStyle w:val="movimento"/>
              <w:rPr>
                <w:color w:val="002060"/>
              </w:rPr>
            </w:pPr>
            <w:r w:rsidRPr="00781567">
              <w:rPr>
                <w:color w:val="002060"/>
              </w:rPr>
              <w:t>MARQUES DE AQUINO RAFAEL</w:t>
            </w:r>
          </w:p>
        </w:tc>
        <w:tc>
          <w:tcPr>
            <w:tcW w:w="2200" w:type="dxa"/>
            <w:tcMar>
              <w:top w:w="20" w:type="dxa"/>
              <w:left w:w="20" w:type="dxa"/>
              <w:bottom w:w="20" w:type="dxa"/>
              <w:right w:w="20" w:type="dxa"/>
            </w:tcMar>
            <w:vAlign w:val="center"/>
            <w:hideMark/>
          </w:tcPr>
          <w:p w14:paraId="353A9061" w14:textId="77777777" w:rsidR="00584AD0" w:rsidRPr="00781567" w:rsidRDefault="00584AD0" w:rsidP="0053090A">
            <w:pPr>
              <w:pStyle w:val="movimento2"/>
              <w:rPr>
                <w:color w:val="002060"/>
              </w:rPr>
            </w:pPr>
            <w:r w:rsidRPr="00781567">
              <w:rPr>
                <w:color w:val="002060"/>
              </w:rPr>
              <w:t xml:space="preserve">(GRADARA CALCIO) </w:t>
            </w:r>
          </w:p>
        </w:tc>
      </w:tr>
      <w:tr w:rsidR="00584AD0" w:rsidRPr="00781567" w14:paraId="2135DD28" w14:textId="77777777" w:rsidTr="0053090A">
        <w:tc>
          <w:tcPr>
            <w:tcW w:w="2200" w:type="dxa"/>
            <w:tcMar>
              <w:top w:w="20" w:type="dxa"/>
              <w:left w:w="20" w:type="dxa"/>
              <w:bottom w:w="20" w:type="dxa"/>
              <w:right w:w="20" w:type="dxa"/>
            </w:tcMar>
            <w:vAlign w:val="center"/>
            <w:hideMark/>
          </w:tcPr>
          <w:p w14:paraId="7981B4A5" w14:textId="77777777" w:rsidR="00584AD0" w:rsidRPr="00781567" w:rsidRDefault="00584AD0" w:rsidP="0053090A">
            <w:pPr>
              <w:pStyle w:val="movimento"/>
              <w:rPr>
                <w:color w:val="002060"/>
              </w:rPr>
            </w:pPr>
            <w:r w:rsidRPr="00781567">
              <w:rPr>
                <w:color w:val="002060"/>
              </w:rPr>
              <w:t>MORICONI MATTEO</w:t>
            </w:r>
          </w:p>
        </w:tc>
        <w:tc>
          <w:tcPr>
            <w:tcW w:w="2200" w:type="dxa"/>
            <w:tcMar>
              <w:top w:w="20" w:type="dxa"/>
              <w:left w:w="20" w:type="dxa"/>
              <w:bottom w:w="20" w:type="dxa"/>
              <w:right w:w="20" w:type="dxa"/>
            </w:tcMar>
            <w:vAlign w:val="center"/>
            <w:hideMark/>
          </w:tcPr>
          <w:p w14:paraId="7FFC17D9" w14:textId="77777777" w:rsidR="00584AD0" w:rsidRPr="00781567" w:rsidRDefault="00584AD0" w:rsidP="0053090A">
            <w:pPr>
              <w:pStyle w:val="movimento2"/>
              <w:rPr>
                <w:color w:val="002060"/>
              </w:rPr>
            </w:pPr>
            <w:r w:rsidRPr="00781567">
              <w:rPr>
                <w:color w:val="002060"/>
              </w:rPr>
              <w:t xml:space="preserve">(OSIMO STAZIONE SSD A R.L.) </w:t>
            </w:r>
          </w:p>
        </w:tc>
        <w:tc>
          <w:tcPr>
            <w:tcW w:w="800" w:type="dxa"/>
            <w:tcMar>
              <w:top w:w="20" w:type="dxa"/>
              <w:left w:w="20" w:type="dxa"/>
              <w:bottom w:w="20" w:type="dxa"/>
              <w:right w:w="20" w:type="dxa"/>
            </w:tcMar>
            <w:vAlign w:val="center"/>
            <w:hideMark/>
          </w:tcPr>
          <w:p w14:paraId="052BCE0E"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C8CAA0D" w14:textId="77777777" w:rsidR="00584AD0" w:rsidRPr="00781567" w:rsidRDefault="00584AD0" w:rsidP="0053090A">
            <w:pPr>
              <w:pStyle w:val="movimento"/>
              <w:rPr>
                <w:color w:val="002060"/>
              </w:rPr>
            </w:pPr>
            <w:r w:rsidRPr="00781567">
              <w:rPr>
                <w:color w:val="002060"/>
              </w:rPr>
              <w:t>PIZZICOTTI DAVIDE</w:t>
            </w:r>
          </w:p>
        </w:tc>
        <w:tc>
          <w:tcPr>
            <w:tcW w:w="2200" w:type="dxa"/>
            <w:tcMar>
              <w:top w:w="20" w:type="dxa"/>
              <w:left w:w="20" w:type="dxa"/>
              <w:bottom w:w="20" w:type="dxa"/>
              <w:right w:w="20" w:type="dxa"/>
            </w:tcMar>
            <w:vAlign w:val="center"/>
            <w:hideMark/>
          </w:tcPr>
          <w:p w14:paraId="3B64B30D" w14:textId="77777777" w:rsidR="00584AD0" w:rsidRPr="00781567" w:rsidRDefault="00584AD0" w:rsidP="0053090A">
            <w:pPr>
              <w:pStyle w:val="movimento2"/>
              <w:rPr>
                <w:color w:val="002060"/>
              </w:rPr>
            </w:pPr>
            <w:r w:rsidRPr="00781567">
              <w:rPr>
                <w:color w:val="002060"/>
              </w:rPr>
              <w:t xml:space="preserve">(OSIMO STAZIONE SSD A R.L.) </w:t>
            </w:r>
          </w:p>
        </w:tc>
      </w:tr>
      <w:tr w:rsidR="00584AD0" w:rsidRPr="00781567" w14:paraId="5A29C53A" w14:textId="77777777" w:rsidTr="0053090A">
        <w:tc>
          <w:tcPr>
            <w:tcW w:w="2200" w:type="dxa"/>
            <w:tcMar>
              <w:top w:w="20" w:type="dxa"/>
              <w:left w:w="20" w:type="dxa"/>
              <w:bottom w:w="20" w:type="dxa"/>
              <w:right w:w="20" w:type="dxa"/>
            </w:tcMar>
            <w:vAlign w:val="center"/>
            <w:hideMark/>
          </w:tcPr>
          <w:p w14:paraId="2A71FC6F" w14:textId="77777777" w:rsidR="00584AD0" w:rsidRPr="00781567" w:rsidRDefault="00584AD0" w:rsidP="0053090A">
            <w:pPr>
              <w:pStyle w:val="movimento"/>
              <w:rPr>
                <w:color w:val="002060"/>
              </w:rPr>
            </w:pPr>
            <w:r w:rsidRPr="00781567">
              <w:rPr>
                <w:color w:val="002060"/>
              </w:rPr>
              <w:t>RICCIO DANIELE</w:t>
            </w:r>
          </w:p>
        </w:tc>
        <w:tc>
          <w:tcPr>
            <w:tcW w:w="2200" w:type="dxa"/>
            <w:tcMar>
              <w:top w:w="20" w:type="dxa"/>
              <w:left w:w="20" w:type="dxa"/>
              <w:bottom w:w="20" w:type="dxa"/>
              <w:right w:w="20" w:type="dxa"/>
            </w:tcMar>
            <w:vAlign w:val="center"/>
            <w:hideMark/>
          </w:tcPr>
          <w:p w14:paraId="71EDEAF0" w14:textId="77777777" w:rsidR="00584AD0" w:rsidRPr="00781567" w:rsidRDefault="00584AD0" w:rsidP="0053090A">
            <w:pPr>
              <w:pStyle w:val="movimento2"/>
              <w:rPr>
                <w:color w:val="002060"/>
                <w:lang w:val="es-ES"/>
              </w:rPr>
            </w:pPr>
            <w:r w:rsidRPr="00781567">
              <w:rPr>
                <w:color w:val="002060"/>
                <w:lang w:val="es-ES"/>
              </w:rPr>
              <w:t xml:space="preserve">(VALMISA FUTSAL A.S.D.) </w:t>
            </w:r>
          </w:p>
        </w:tc>
        <w:tc>
          <w:tcPr>
            <w:tcW w:w="800" w:type="dxa"/>
            <w:tcMar>
              <w:top w:w="20" w:type="dxa"/>
              <w:left w:w="20" w:type="dxa"/>
              <w:bottom w:w="20" w:type="dxa"/>
              <w:right w:w="20" w:type="dxa"/>
            </w:tcMar>
            <w:vAlign w:val="center"/>
            <w:hideMark/>
          </w:tcPr>
          <w:p w14:paraId="4F5AF75E" w14:textId="77777777" w:rsidR="00584AD0" w:rsidRPr="00781567" w:rsidRDefault="00584AD0" w:rsidP="0053090A">
            <w:pPr>
              <w:pStyle w:val="movimento"/>
              <w:rPr>
                <w:color w:val="002060"/>
                <w:lang w:val="es-ES"/>
              </w:rPr>
            </w:pPr>
            <w:r w:rsidRPr="00781567">
              <w:rPr>
                <w:color w:val="002060"/>
                <w:lang w:val="es-ES"/>
              </w:rPr>
              <w:t> </w:t>
            </w:r>
          </w:p>
        </w:tc>
        <w:tc>
          <w:tcPr>
            <w:tcW w:w="2200" w:type="dxa"/>
            <w:tcMar>
              <w:top w:w="20" w:type="dxa"/>
              <w:left w:w="20" w:type="dxa"/>
              <w:bottom w:w="20" w:type="dxa"/>
              <w:right w:w="20" w:type="dxa"/>
            </w:tcMar>
            <w:vAlign w:val="center"/>
            <w:hideMark/>
          </w:tcPr>
          <w:p w14:paraId="6FD0A67D" w14:textId="77777777" w:rsidR="00584AD0" w:rsidRPr="00781567" w:rsidRDefault="00584AD0" w:rsidP="0053090A">
            <w:pPr>
              <w:pStyle w:val="movimento"/>
              <w:rPr>
                <w:color w:val="002060"/>
              </w:rPr>
            </w:pPr>
            <w:r w:rsidRPr="00781567">
              <w:rPr>
                <w:color w:val="002060"/>
              </w:rPr>
              <w:t>BRUGIAFERRI LUCA</w:t>
            </w:r>
          </w:p>
        </w:tc>
        <w:tc>
          <w:tcPr>
            <w:tcW w:w="2200" w:type="dxa"/>
            <w:tcMar>
              <w:top w:w="20" w:type="dxa"/>
              <w:left w:w="20" w:type="dxa"/>
              <w:bottom w:w="20" w:type="dxa"/>
              <w:right w:w="20" w:type="dxa"/>
            </w:tcMar>
            <w:vAlign w:val="center"/>
            <w:hideMark/>
          </w:tcPr>
          <w:p w14:paraId="32900558" w14:textId="77777777" w:rsidR="00584AD0" w:rsidRPr="00781567" w:rsidRDefault="00584AD0" w:rsidP="0053090A">
            <w:pPr>
              <w:pStyle w:val="movimento2"/>
              <w:rPr>
                <w:color w:val="002060"/>
              </w:rPr>
            </w:pPr>
            <w:r w:rsidRPr="00781567">
              <w:rPr>
                <w:color w:val="002060"/>
              </w:rPr>
              <w:t xml:space="preserve">(VIRTUS ASD) </w:t>
            </w:r>
          </w:p>
        </w:tc>
      </w:tr>
    </w:tbl>
    <w:p w14:paraId="0F802E1F" w14:textId="77777777" w:rsidR="00584AD0" w:rsidRPr="00781567" w:rsidRDefault="00584AD0" w:rsidP="00584AD0">
      <w:pPr>
        <w:pStyle w:val="titolo10"/>
        <w:rPr>
          <w:rFonts w:eastAsiaTheme="minorEastAsia"/>
          <w:color w:val="002060"/>
        </w:rPr>
      </w:pPr>
      <w:r w:rsidRPr="00781567">
        <w:rPr>
          <w:color w:val="002060"/>
        </w:rPr>
        <w:t xml:space="preserve">GARE DEL 21/ 9/2025 </w:t>
      </w:r>
    </w:p>
    <w:p w14:paraId="43760BE4" w14:textId="77777777" w:rsidR="00584AD0" w:rsidRPr="00781567" w:rsidRDefault="00584AD0" w:rsidP="00584AD0">
      <w:pPr>
        <w:pStyle w:val="titolo7a"/>
        <w:rPr>
          <w:color w:val="002060"/>
        </w:rPr>
      </w:pPr>
      <w:r w:rsidRPr="00781567">
        <w:rPr>
          <w:color w:val="002060"/>
        </w:rPr>
        <w:t xml:space="preserve">PROVVEDIMENTI DISCIPLINARI </w:t>
      </w:r>
    </w:p>
    <w:p w14:paraId="22B2FF40"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47F6F06C" w14:textId="77777777" w:rsidR="00584AD0" w:rsidRPr="00781567" w:rsidRDefault="00584AD0" w:rsidP="00584AD0">
      <w:pPr>
        <w:pStyle w:val="titolo30"/>
        <w:rPr>
          <w:color w:val="002060"/>
        </w:rPr>
      </w:pPr>
      <w:r w:rsidRPr="00781567">
        <w:rPr>
          <w:color w:val="002060"/>
        </w:rPr>
        <w:t xml:space="preserve">CALCIATORI NON ESPULSI </w:t>
      </w:r>
    </w:p>
    <w:p w14:paraId="67724596"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29C264E6" w14:textId="77777777" w:rsidTr="0053090A">
        <w:tc>
          <w:tcPr>
            <w:tcW w:w="2200" w:type="dxa"/>
            <w:tcMar>
              <w:top w:w="20" w:type="dxa"/>
              <w:left w:w="20" w:type="dxa"/>
              <w:bottom w:w="20" w:type="dxa"/>
              <w:right w:w="20" w:type="dxa"/>
            </w:tcMar>
            <w:vAlign w:val="center"/>
            <w:hideMark/>
          </w:tcPr>
          <w:p w14:paraId="25E469FB" w14:textId="77777777" w:rsidR="00584AD0" w:rsidRPr="00781567" w:rsidRDefault="00584AD0" w:rsidP="0053090A">
            <w:pPr>
              <w:pStyle w:val="movimento"/>
              <w:rPr>
                <w:color w:val="002060"/>
              </w:rPr>
            </w:pPr>
            <w:r w:rsidRPr="00781567">
              <w:rPr>
                <w:color w:val="002060"/>
              </w:rPr>
              <w:t>CURI ANDREA</w:t>
            </w:r>
          </w:p>
        </w:tc>
        <w:tc>
          <w:tcPr>
            <w:tcW w:w="2200" w:type="dxa"/>
            <w:tcMar>
              <w:top w:w="20" w:type="dxa"/>
              <w:left w:w="20" w:type="dxa"/>
              <w:bottom w:w="20" w:type="dxa"/>
              <w:right w:w="20" w:type="dxa"/>
            </w:tcMar>
            <w:vAlign w:val="center"/>
            <w:hideMark/>
          </w:tcPr>
          <w:p w14:paraId="46C27788" w14:textId="77777777" w:rsidR="00584AD0" w:rsidRPr="00781567" w:rsidRDefault="00584AD0" w:rsidP="0053090A">
            <w:pPr>
              <w:pStyle w:val="movimento2"/>
              <w:rPr>
                <w:color w:val="002060"/>
              </w:rPr>
            </w:pPr>
            <w:r w:rsidRPr="00781567">
              <w:rPr>
                <w:color w:val="002060"/>
              </w:rPr>
              <w:t xml:space="preserve">(RIPE SAN GINESIO A.S.D.) </w:t>
            </w:r>
          </w:p>
        </w:tc>
        <w:tc>
          <w:tcPr>
            <w:tcW w:w="800" w:type="dxa"/>
            <w:tcMar>
              <w:top w:w="20" w:type="dxa"/>
              <w:left w:w="20" w:type="dxa"/>
              <w:bottom w:w="20" w:type="dxa"/>
              <w:right w:w="20" w:type="dxa"/>
            </w:tcMar>
            <w:vAlign w:val="center"/>
            <w:hideMark/>
          </w:tcPr>
          <w:p w14:paraId="2D7082D6"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0580AD5" w14:textId="77777777" w:rsidR="00584AD0" w:rsidRPr="00781567" w:rsidRDefault="00584AD0" w:rsidP="0053090A">
            <w:pPr>
              <w:pStyle w:val="movimento"/>
              <w:rPr>
                <w:color w:val="002060"/>
              </w:rPr>
            </w:pPr>
            <w:r w:rsidRPr="00781567">
              <w:rPr>
                <w:color w:val="002060"/>
              </w:rPr>
              <w:t>MIGLIORI NICOLAS</w:t>
            </w:r>
          </w:p>
        </w:tc>
        <w:tc>
          <w:tcPr>
            <w:tcW w:w="2200" w:type="dxa"/>
            <w:tcMar>
              <w:top w:w="20" w:type="dxa"/>
              <w:left w:w="20" w:type="dxa"/>
              <w:bottom w:w="20" w:type="dxa"/>
              <w:right w:w="20" w:type="dxa"/>
            </w:tcMar>
            <w:vAlign w:val="center"/>
            <w:hideMark/>
          </w:tcPr>
          <w:p w14:paraId="5CA464F8" w14:textId="77777777" w:rsidR="00584AD0" w:rsidRPr="00781567" w:rsidRDefault="00584AD0" w:rsidP="0053090A">
            <w:pPr>
              <w:pStyle w:val="movimento2"/>
              <w:rPr>
                <w:color w:val="002060"/>
              </w:rPr>
            </w:pPr>
            <w:r w:rsidRPr="00781567">
              <w:rPr>
                <w:color w:val="002060"/>
              </w:rPr>
              <w:t xml:space="preserve">(RIPE SAN GINESIO A.S.D.) </w:t>
            </w:r>
          </w:p>
        </w:tc>
      </w:tr>
    </w:tbl>
    <w:p w14:paraId="21A58720" w14:textId="77777777" w:rsidR="00584AD0" w:rsidRDefault="00584AD0" w:rsidP="00584AD0">
      <w:pPr>
        <w:pStyle w:val="breakline"/>
        <w:rPr>
          <w:color w:val="002060"/>
        </w:rPr>
      </w:pPr>
    </w:p>
    <w:p w14:paraId="663D999C" w14:textId="77777777" w:rsidR="00584AD0" w:rsidRPr="00BD581B" w:rsidRDefault="00584AD0" w:rsidP="00584AD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43ADE58" w14:textId="77777777" w:rsidR="00584AD0" w:rsidRPr="00BD581B" w:rsidRDefault="00584AD0" w:rsidP="00584AD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170CCA8" w14:textId="77777777" w:rsidR="00584AD0" w:rsidRDefault="00584AD0" w:rsidP="00584AD0">
      <w:pPr>
        <w:pStyle w:val="breakline"/>
        <w:rPr>
          <w:color w:val="002060"/>
        </w:rPr>
      </w:pPr>
    </w:p>
    <w:p w14:paraId="5A1FA818" w14:textId="77777777" w:rsidR="00E65AAB" w:rsidRPr="00781567" w:rsidRDefault="00E65AAB" w:rsidP="00E65AAB">
      <w:pPr>
        <w:pStyle w:val="titoloprinc0"/>
        <w:rPr>
          <w:color w:val="002060"/>
        </w:rPr>
      </w:pPr>
      <w:r>
        <w:rPr>
          <w:color w:val="002060"/>
        </w:rPr>
        <w:t>PROGRAMMA GARE</w:t>
      </w:r>
    </w:p>
    <w:p w14:paraId="1F681815" w14:textId="77777777" w:rsidR="00584AD0" w:rsidRDefault="00584AD0" w:rsidP="00584AD0">
      <w:pPr>
        <w:pStyle w:val="breakline"/>
        <w:rPr>
          <w:rFonts w:eastAsiaTheme="minorEastAsia"/>
          <w:color w:val="002060"/>
        </w:rPr>
      </w:pPr>
    </w:p>
    <w:p w14:paraId="5EC005BA" w14:textId="77777777" w:rsidR="00FD2DBD" w:rsidRPr="00B9219E" w:rsidRDefault="00FD2DBD" w:rsidP="00FD2DBD">
      <w:pPr>
        <w:pStyle w:val="sottotitolocampionato10"/>
        <w:rPr>
          <w:color w:val="002060"/>
        </w:rPr>
      </w:pPr>
      <w:r w:rsidRPr="00B9219E">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FD2DBD" w:rsidRPr="00B9219E" w14:paraId="42290F05"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88E4F"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82917"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D40A0"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54232"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94C9B"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CCB59"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E487"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38AD1A7"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3215F2" w14:textId="77777777" w:rsidR="00FD2DBD" w:rsidRPr="00B9219E" w:rsidRDefault="00FD2DBD" w:rsidP="0053090A">
            <w:pPr>
              <w:pStyle w:val="rowtabella0"/>
              <w:rPr>
                <w:color w:val="002060"/>
              </w:rPr>
            </w:pPr>
            <w:r w:rsidRPr="00B9219E">
              <w:rPr>
                <w:color w:val="002060"/>
              </w:rPr>
              <w:t>MONTECCHIO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0CAAA" w14:textId="77777777" w:rsidR="00FD2DBD" w:rsidRPr="00B9219E" w:rsidRDefault="00FD2DBD" w:rsidP="0053090A">
            <w:pPr>
              <w:pStyle w:val="rowtabella0"/>
              <w:rPr>
                <w:color w:val="002060"/>
              </w:rPr>
            </w:pPr>
            <w:r w:rsidRPr="00B9219E">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BCF39"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99407" w14:textId="77777777" w:rsidR="00FD2DBD" w:rsidRPr="00B9219E" w:rsidRDefault="00FD2DBD" w:rsidP="0053090A">
            <w:pPr>
              <w:pStyle w:val="rowtabella0"/>
              <w:rPr>
                <w:color w:val="002060"/>
              </w:rPr>
            </w:pPr>
            <w:r w:rsidRPr="00B9219E">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08D9C" w14:textId="77777777" w:rsidR="00FD2DBD" w:rsidRPr="00B9219E" w:rsidRDefault="00FD2DBD" w:rsidP="0053090A">
            <w:pPr>
              <w:pStyle w:val="rowtabella0"/>
              <w:rPr>
                <w:color w:val="002060"/>
              </w:rPr>
            </w:pPr>
            <w:r w:rsidRPr="00B9219E">
              <w:rPr>
                <w:color w:val="002060"/>
              </w:rPr>
              <w:t>5414 PALESTRA PIAN DEL BRUSCOLO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574F0" w14:textId="77777777" w:rsidR="00FD2DBD" w:rsidRPr="00B9219E" w:rsidRDefault="00FD2DBD" w:rsidP="0053090A">
            <w:pPr>
              <w:pStyle w:val="rowtabella0"/>
              <w:rPr>
                <w:color w:val="002060"/>
              </w:rPr>
            </w:pPr>
            <w:r w:rsidRPr="00B9219E">
              <w:rPr>
                <w:color w:val="002060"/>
              </w:rPr>
              <w:t>TAVULLIA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3D7CE" w14:textId="77777777" w:rsidR="00FD2DBD" w:rsidRPr="00B9219E" w:rsidRDefault="00FD2DBD" w:rsidP="0053090A">
            <w:pPr>
              <w:pStyle w:val="rowtabella0"/>
              <w:rPr>
                <w:color w:val="002060"/>
              </w:rPr>
            </w:pPr>
            <w:r w:rsidRPr="00B9219E">
              <w:rPr>
                <w:color w:val="002060"/>
              </w:rPr>
              <w:t>PIAN DEL BRUSCOLO</w:t>
            </w:r>
          </w:p>
        </w:tc>
      </w:tr>
      <w:tr w:rsidR="00FD2DBD" w:rsidRPr="00B9219E" w14:paraId="15046C0D"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99C904" w14:textId="77777777" w:rsidR="00FD2DBD" w:rsidRPr="00B9219E" w:rsidRDefault="00FD2DBD" w:rsidP="0053090A">
            <w:pPr>
              <w:pStyle w:val="rowtabella0"/>
              <w:rPr>
                <w:color w:val="002060"/>
              </w:rPr>
            </w:pPr>
            <w:r w:rsidRPr="00B9219E">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14DA9" w14:textId="77777777" w:rsidR="00FD2DBD" w:rsidRPr="00B9219E" w:rsidRDefault="00FD2DBD" w:rsidP="0053090A">
            <w:pPr>
              <w:pStyle w:val="rowtabella0"/>
              <w:rPr>
                <w:color w:val="002060"/>
              </w:rPr>
            </w:pPr>
            <w:r w:rsidRPr="00B9219E">
              <w:rPr>
                <w:color w:val="002060"/>
              </w:rPr>
              <w:t>AUDAX PIOBBICO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D1082"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F02FA" w14:textId="77777777" w:rsidR="00FD2DBD" w:rsidRPr="00B9219E" w:rsidRDefault="00FD2DBD" w:rsidP="0053090A">
            <w:pPr>
              <w:pStyle w:val="rowtabella0"/>
              <w:rPr>
                <w:color w:val="002060"/>
              </w:rPr>
            </w:pPr>
            <w:r w:rsidRPr="00B9219E">
              <w:rPr>
                <w:color w:val="002060"/>
              </w:rPr>
              <w:t>27/09/2025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1E9B1" w14:textId="77777777" w:rsidR="00FD2DBD" w:rsidRPr="00B9219E" w:rsidRDefault="00FD2DBD" w:rsidP="0053090A">
            <w:pPr>
              <w:pStyle w:val="rowtabella0"/>
              <w:rPr>
                <w:color w:val="002060"/>
              </w:rPr>
            </w:pPr>
            <w:r w:rsidRPr="00B9219E">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EFFF8" w14:textId="77777777" w:rsidR="00FD2DBD" w:rsidRPr="00B9219E" w:rsidRDefault="00FD2DBD" w:rsidP="0053090A">
            <w:pPr>
              <w:pStyle w:val="rowtabella0"/>
              <w:rPr>
                <w:color w:val="002060"/>
              </w:rPr>
            </w:pPr>
            <w:r w:rsidRPr="00B9219E">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EBC24" w14:textId="77777777" w:rsidR="00FD2DBD" w:rsidRPr="00B9219E" w:rsidRDefault="00FD2DBD" w:rsidP="0053090A">
            <w:pPr>
              <w:pStyle w:val="rowtabella0"/>
              <w:rPr>
                <w:color w:val="002060"/>
              </w:rPr>
            </w:pPr>
            <w:r w:rsidRPr="00B9219E">
              <w:rPr>
                <w:color w:val="002060"/>
              </w:rPr>
              <w:t>VIA MOLINELLO</w:t>
            </w:r>
          </w:p>
        </w:tc>
      </w:tr>
    </w:tbl>
    <w:p w14:paraId="65B1E053" w14:textId="77777777" w:rsidR="00FD2DBD" w:rsidRPr="00B9219E" w:rsidRDefault="00FD2DBD" w:rsidP="00FD2DBD">
      <w:pPr>
        <w:pStyle w:val="breakline"/>
        <w:rPr>
          <w:rFonts w:eastAsiaTheme="minorEastAsia"/>
          <w:color w:val="002060"/>
        </w:rPr>
      </w:pPr>
    </w:p>
    <w:p w14:paraId="73F7B36E" w14:textId="77777777" w:rsidR="00FD2DBD" w:rsidRPr="00B9219E" w:rsidRDefault="00FD2DBD" w:rsidP="00FD2DBD">
      <w:pPr>
        <w:pStyle w:val="breakline"/>
        <w:rPr>
          <w:color w:val="002060"/>
        </w:rPr>
      </w:pPr>
    </w:p>
    <w:p w14:paraId="00AB76A8" w14:textId="77777777" w:rsidR="00FD2DBD" w:rsidRPr="00B9219E" w:rsidRDefault="00FD2DBD" w:rsidP="00FD2DBD">
      <w:pPr>
        <w:pStyle w:val="breakline"/>
        <w:rPr>
          <w:color w:val="002060"/>
        </w:rPr>
      </w:pPr>
    </w:p>
    <w:p w14:paraId="4CF3A987" w14:textId="77777777" w:rsidR="00FD2DBD" w:rsidRPr="00B9219E" w:rsidRDefault="00FD2DBD" w:rsidP="00FD2DBD">
      <w:pPr>
        <w:pStyle w:val="sottotitolocampionato10"/>
        <w:rPr>
          <w:color w:val="002060"/>
        </w:rPr>
      </w:pPr>
      <w:r w:rsidRPr="00B9219E">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2"/>
        <w:gridCol w:w="1552"/>
      </w:tblGrid>
      <w:tr w:rsidR="00FD2DBD" w:rsidRPr="00B9219E" w14:paraId="4D572E50"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B771D"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55506"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B9794"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2DEC8"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98C93"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2CF3A"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4A629"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8B834BE"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988E7A" w14:textId="77777777" w:rsidR="00FD2DBD" w:rsidRPr="00B9219E" w:rsidRDefault="00FD2DBD" w:rsidP="0053090A">
            <w:pPr>
              <w:pStyle w:val="rowtabella0"/>
              <w:rPr>
                <w:color w:val="002060"/>
              </w:rPr>
            </w:pPr>
            <w:r w:rsidRPr="00B9219E">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EA8E1" w14:textId="77777777" w:rsidR="00FD2DBD" w:rsidRPr="00B9219E" w:rsidRDefault="00FD2DBD" w:rsidP="0053090A">
            <w:pPr>
              <w:pStyle w:val="rowtabella0"/>
              <w:rPr>
                <w:color w:val="002060"/>
              </w:rPr>
            </w:pPr>
            <w:r w:rsidRPr="00B9219E">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168F2"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4085E" w14:textId="77777777" w:rsidR="00FD2DBD" w:rsidRPr="00B9219E" w:rsidRDefault="00FD2DBD" w:rsidP="0053090A">
            <w:pPr>
              <w:pStyle w:val="rowtabella0"/>
              <w:rPr>
                <w:color w:val="002060"/>
              </w:rPr>
            </w:pPr>
            <w:r w:rsidRPr="00B9219E">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1F30A" w14:textId="77777777" w:rsidR="00FD2DBD" w:rsidRPr="00B9219E" w:rsidRDefault="00FD2DBD" w:rsidP="0053090A">
            <w:pPr>
              <w:pStyle w:val="rowtabella0"/>
              <w:rPr>
                <w:color w:val="002060"/>
              </w:rPr>
            </w:pPr>
            <w:r w:rsidRPr="00B9219E">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587E6" w14:textId="77777777" w:rsidR="00FD2DBD" w:rsidRPr="00B9219E" w:rsidRDefault="00FD2DBD" w:rsidP="0053090A">
            <w:pPr>
              <w:pStyle w:val="rowtabella0"/>
              <w:rPr>
                <w:color w:val="002060"/>
              </w:rPr>
            </w:pPr>
            <w:r w:rsidRPr="00B9219E">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B3E0D" w14:textId="77777777" w:rsidR="00FD2DBD" w:rsidRPr="00B9219E" w:rsidRDefault="00FD2DBD" w:rsidP="0053090A">
            <w:pPr>
              <w:pStyle w:val="rowtabella0"/>
              <w:rPr>
                <w:color w:val="002060"/>
              </w:rPr>
            </w:pPr>
            <w:r w:rsidRPr="00B9219E">
              <w:rPr>
                <w:color w:val="002060"/>
              </w:rPr>
              <w:t>VIA GIOVANNI XXIII</w:t>
            </w:r>
          </w:p>
        </w:tc>
      </w:tr>
      <w:tr w:rsidR="00FD2DBD" w:rsidRPr="00B9219E" w14:paraId="3345CD53"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CC2375" w14:textId="77777777" w:rsidR="00FD2DBD" w:rsidRPr="00B9219E" w:rsidRDefault="00FD2DBD" w:rsidP="0053090A">
            <w:pPr>
              <w:pStyle w:val="rowtabella0"/>
              <w:rPr>
                <w:color w:val="002060"/>
              </w:rPr>
            </w:pPr>
            <w:r w:rsidRPr="00B9219E">
              <w:rPr>
                <w:color w:val="002060"/>
              </w:rPr>
              <w:t>MONTECCHIO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90F74" w14:textId="77777777" w:rsidR="00FD2DBD" w:rsidRPr="00B9219E" w:rsidRDefault="00FD2DBD" w:rsidP="0053090A">
            <w:pPr>
              <w:pStyle w:val="rowtabella0"/>
              <w:rPr>
                <w:color w:val="002060"/>
              </w:rPr>
            </w:pPr>
            <w:r w:rsidRPr="00B9219E">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2A7B7"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8D167" w14:textId="77777777" w:rsidR="00FD2DBD" w:rsidRPr="00B9219E" w:rsidRDefault="00FD2DBD" w:rsidP="0053090A">
            <w:pPr>
              <w:pStyle w:val="rowtabella0"/>
              <w:rPr>
                <w:color w:val="002060"/>
              </w:rPr>
            </w:pPr>
            <w:r w:rsidRPr="00B9219E">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61F8D" w14:textId="77777777" w:rsidR="00FD2DBD" w:rsidRPr="00B9219E" w:rsidRDefault="00FD2DBD" w:rsidP="0053090A">
            <w:pPr>
              <w:pStyle w:val="rowtabella0"/>
              <w:rPr>
                <w:color w:val="002060"/>
              </w:rPr>
            </w:pPr>
            <w:r w:rsidRPr="00B9219E">
              <w:rPr>
                <w:color w:val="002060"/>
              </w:rPr>
              <w:t>5414 PALESTRA PIAN DEL BRUSCOLO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55AD6" w14:textId="77777777" w:rsidR="00FD2DBD" w:rsidRPr="00B9219E" w:rsidRDefault="00FD2DBD" w:rsidP="0053090A">
            <w:pPr>
              <w:pStyle w:val="rowtabella0"/>
              <w:rPr>
                <w:color w:val="002060"/>
              </w:rPr>
            </w:pPr>
            <w:r w:rsidRPr="00B9219E">
              <w:rPr>
                <w:color w:val="002060"/>
              </w:rPr>
              <w:t>TAVULLIA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A8BE7" w14:textId="77777777" w:rsidR="00FD2DBD" w:rsidRPr="00B9219E" w:rsidRDefault="00FD2DBD" w:rsidP="0053090A">
            <w:pPr>
              <w:pStyle w:val="rowtabella0"/>
              <w:rPr>
                <w:color w:val="002060"/>
              </w:rPr>
            </w:pPr>
            <w:r w:rsidRPr="00B9219E">
              <w:rPr>
                <w:color w:val="002060"/>
              </w:rPr>
              <w:t>PIAN DEL BRUSCOLO</w:t>
            </w:r>
          </w:p>
        </w:tc>
      </w:tr>
    </w:tbl>
    <w:p w14:paraId="17E2A9AB" w14:textId="77777777" w:rsidR="00FD2DBD" w:rsidRPr="00B9219E" w:rsidRDefault="00FD2DBD" w:rsidP="00FD2DBD">
      <w:pPr>
        <w:pStyle w:val="breakline"/>
        <w:rPr>
          <w:rFonts w:eastAsiaTheme="minorEastAsia"/>
          <w:color w:val="002060"/>
        </w:rPr>
      </w:pPr>
    </w:p>
    <w:p w14:paraId="6D93C7A8" w14:textId="77777777" w:rsidR="00FD2DBD" w:rsidRPr="00B9219E" w:rsidRDefault="00FD2DBD" w:rsidP="00FD2DBD">
      <w:pPr>
        <w:pStyle w:val="breakline"/>
        <w:rPr>
          <w:color w:val="002060"/>
        </w:rPr>
      </w:pPr>
    </w:p>
    <w:p w14:paraId="595F5D42" w14:textId="77777777" w:rsidR="00FD2DBD" w:rsidRPr="00B9219E" w:rsidRDefault="00FD2DBD" w:rsidP="00FD2DBD">
      <w:pPr>
        <w:pStyle w:val="breakline"/>
        <w:rPr>
          <w:color w:val="002060"/>
        </w:rPr>
      </w:pPr>
    </w:p>
    <w:p w14:paraId="3A89961A" w14:textId="77777777" w:rsidR="00FD2DBD" w:rsidRPr="00B9219E" w:rsidRDefault="00FD2DBD" w:rsidP="00FD2DBD">
      <w:pPr>
        <w:pStyle w:val="sottotitolocampionato10"/>
        <w:rPr>
          <w:color w:val="002060"/>
        </w:rPr>
      </w:pPr>
      <w:r w:rsidRPr="00B9219E">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9"/>
        <w:gridCol w:w="385"/>
        <w:gridCol w:w="898"/>
        <w:gridCol w:w="1176"/>
        <w:gridCol w:w="1565"/>
        <w:gridCol w:w="1548"/>
      </w:tblGrid>
      <w:tr w:rsidR="00FD2DBD" w:rsidRPr="00B9219E" w14:paraId="634B1491"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03737"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315AA"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30F0B"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5159A"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A917B"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C0209"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6F1E8"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48643AA"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60DCDC" w14:textId="77777777" w:rsidR="00FD2DBD" w:rsidRPr="00B9219E" w:rsidRDefault="00FD2DBD" w:rsidP="0053090A">
            <w:pPr>
              <w:pStyle w:val="rowtabella0"/>
              <w:rPr>
                <w:color w:val="002060"/>
              </w:rPr>
            </w:pPr>
            <w:r w:rsidRPr="00B9219E">
              <w:rPr>
                <w:color w:val="002060"/>
              </w:rPr>
              <w:t>REAL CASEBRUCIATE W.FIRE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5CA1F" w14:textId="77777777" w:rsidR="00FD2DBD" w:rsidRPr="00B9219E" w:rsidRDefault="00FD2DBD" w:rsidP="0053090A">
            <w:pPr>
              <w:pStyle w:val="rowtabella0"/>
              <w:rPr>
                <w:color w:val="002060"/>
              </w:rPr>
            </w:pPr>
            <w:r w:rsidRPr="00B9219E">
              <w:rPr>
                <w:color w:val="002060"/>
              </w:rPr>
              <w:t>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7FE2D"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4EC1EF" w14:textId="77777777" w:rsidR="00FD2DBD" w:rsidRPr="00B9219E" w:rsidRDefault="00FD2DBD" w:rsidP="0053090A">
            <w:pPr>
              <w:pStyle w:val="rowtabella0"/>
              <w:rPr>
                <w:color w:val="002060"/>
              </w:rPr>
            </w:pPr>
            <w:r w:rsidRPr="00B9219E">
              <w:rPr>
                <w:color w:val="002060"/>
              </w:rPr>
              <w:t>26/09/2025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2F9DE" w14:textId="77777777" w:rsidR="00FD2DBD" w:rsidRPr="00B9219E" w:rsidRDefault="00FD2DBD" w:rsidP="0053090A">
            <w:pPr>
              <w:pStyle w:val="rowtabella0"/>
              <w:rPr>
                <w:color w:val="002060"/>
              </w:rPr>
            </w:pPr>
            <w:r w:rsidRPr="00B9219E">
              <w:rPr>
                <w:color w:val="002060"/>
              </w:rPr>
              <w:t>5041 PALLONE GEODETICO LOC.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87FDB" w14:textId="77777777" w:rsidR="00FD2DBD" w:rsidRPr="00B9219E" w:rsidRDefault="00FD2DBD" w:rsidP="0053090A">
            <w:pPr>
              <w:pStyle w:val="rowtabella0"/>
              <w:rPr>
                <w:color w:val="002060"/>
              </w:rPr>
            </w:pPr>
            <w:r w:rsidRPr="00B9219E">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DD5F6" w14:textId="77777777" w:rsidR="00FD2DBD" w:rsidRPr="00B9219E" w:rsidRDefault="00FD2DBD" w:rsidP="0053090A">
            <w:pPr>
              <w:pStyle w:val="rowtabella0"/>
              <w:rPr>
                <w:color w:val="002060"/>
              </w:rPr>
            </w:pPr>
            <w:r w:rsidRPr="00B9219E">
              <w:rPr>
                <w:color w:val="002060"/>
              </w:rPr>
              <w:t>VIA GRAZIA DELEDDA</w:t>
            </w:r>
          </w:p>
        </w:tc>
      </w:tr>
    </w:tbl>
    <w:p w14:paraId="3DDEAFFE" w14:textId="77777777" w:rsidR="00FD2DBD" w:rsidRPr="00B9219E" w:rsidRDefault="00FD2DBD" w:rsidP="00FD2DBD">
      <w:pPr>
        <w:pStyle w:val="breakline"/>
        <w:rPr>
          <w:rFonts w:eastAsiaTheme="minorEastAsia"/>
          <w:color w:val="002060"/>
        </w:rPr>
      </w:pPr>
    </w:p>
    <w:p w14:paraId="231277F2" w14:textId="77777777" w:rsidR="00FD2DBD" w:rsidRPr="00B9219E" w:rsidRDefault="00FD2DBD" w:rsidP="00FD2DBD">
      <w:pPr>
        <w:pStyle w:val="breakline"/>
        <w:rPr>
          <w:color w:val="002060"/>
        </w:rPr>
      </w:pPr>
    </w:p>
    <w:p w14:paraId="16903C22" w14:textId="77777777" w:rsidR="00FD2DBD" w:rsidRPr="00B9219E" w:rsidRDefault="00FD2DBD" w:rsidP="00FD2DBD">
      <w:pPr>
        <w:pStyle w:val="breakline"/>
        <w:rPr>
          <w:color w:val="002060"/>
        </w:rPr>
      </w:pPr>
    </w:p>
    <w:p w14:paraId="365FA730" w14:textId="77777777" w:rsidR="00FD2DBD" w:rsidRPr="00B9219E" w:rsidRDefault="00FD2DBD" w:rsidP="00FD2DBD">
      <w:pPr>
        <w:pStyle w:val="sottotitolocampionato10"/>
        <w:rPr>
          <w:color w:val="002060"/>
        </w:rPr>
      </w:pPr>
      <w:r w:rsidRPr="00B9219E">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FD2DBD" w:rsidRPr="00B9219E" w14:paraId="3F5C254F"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DB72E" w14:textId="77777777" w:rsidR="00FD2DBD" w:rsidRPr="00B9219E" w:rsidRDefault="00FD2DBD" w:rsidP="0053090A">
            <w:pPr>
              <w:pStyle w:val="headertabella0"/>
              <w:rPr>
                <w:color w:val="002060"/>
              </w:rPr>
            </w:pPr>
            <w:r w:rsidRPr="00B9219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911E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10C4F"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2056C"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6C817"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6FB9E"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F8708"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DB80C32"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1014A6" w14:textId="77777777" w:rsidR="00FD2DBD" w:rsidRPr="00B9219E" w:rsidRDefault="00FD2DBD" w:rsidP="0053090A">
            <w:pPr>
              <w:pStyle w:val="rowtabella0"/>
              <w:rPr>
                <w:color w:val="002060"/>
              </w:rPr>
            </w:pPr>
            <w:r w:rsidRPr="00B9219E">
              <w:rPr>
                <w:color w:val="002060"/>
              </w:rPr>
              <w:t>VIRTUS AURORA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5130C" w14:textId="77777777" w:rsidR="00FD2DBD" w:rsidRPr="00B9219E" w:rsidRDefault="00FD2DBD" w:rsidP="0053090A">
            <w:pPr>
              <w:pStyle w:val="rowtabella0"/>
              <w:rPr>
                <w:color w:val="002060"/>
              </w:rPr>
            </w:pPr>
            <w:r w:rsidRPr="00B9219E">
              <w:rPr>
                <w:color w:val="002060"/>
              </w:rPr>
              <w:t>REAL CASEBRUCIATE W.FIRE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E89F08"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29D07E" w14:textId="77777777" w:rsidR="00FD2DBD" w:rsidRPr="00B9219E" w:rsidRDefault="00FD2DBD" w:rsidP="0053090A">
            <w:pPr>
              <w:pStyle w:val="rowtabella0"/>
              <w:rPr>
                <w:color w:val="002060"/>
              </w:rPr>
            </w:pPr>
            <w:r w:rsidRPr="00B9219E">
              <w:rPr>
                <w:color w:val="002060"/>
              </w:rPr>
              <w:t>03/10/2025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3062C3" w14:textId="77777777" w:rsidR="00FD2DBD" w:rsidRPr="00B9219E" w:rsidRDefault="00FD2DBD" w:rsidP="0053090A">
            <w:pPr>
              <w:pStyle w:val="rowtabella0"/>
              <w:rPr>
                <w:color w:val="002060"/>
              </w:rPr>
            </w:pPr>
            <w:r w:rsidRPr="00B9219E">
              <w:rPr>
                <w:color w:val="002060"/>
              </w:rPr>
              <w:t>5089 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49CFBF" w14:textId="77777777" w:rsidR="00FD2DBD" w:rsidRPr="00B9219E" w:rsidRDefault="00FD2DBD" w:rsidP="0053090A">
            <w:pPr>
              <w:pStyle w:val="rowtabella0"/>
              <w:rPr>
                <w:color w:val="002060"/>
              </w:rPr>
            </w:pPr>
            <w:r w:rsidRPr="00B9219E">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B3A470" w14:textId="77777777" w:rsidR="00FD2DBD" w:rsidRPr="00B9219E" w:rsidRDefault="00FD2DBD" w:rsidP="0053090A">
            <w:pPr>
              <w:pStyle w:val="rowtabella0"/>
              <w:rPr>
                <w:color w:val="002060"/>
              </w:rPr>
            </w:pPr>
            <w:r w:rsidRPr="00B9219E">
              <w:rPr>
                <w:color w:val="002060"/>
              </w:rPr>
              <w:t>VIA ZANNONI</w:t>
            </w:r>
          </w:p>
        </w:tc>
      </w:tr>
    </w:tbl>
    <w:p w14:paraId="38B893C9" w14:textId="77777777" w:rsidR="00FD2DBD" w:rsidRPr="00B9219E" w:rsidRDefault="00FD2DBD" w:rsidP="00FD2DBD">
      <w:pPr>
        <w:pStyle w:val="breakline"/>
        <w:rPr>
          <w:rFonts w:eastAsiaTheme="minorEastAsia"/>
          <w:color w:val="002060"/>
        </w:rPr>
      </w:pPr>
    </w:p>
    <w:p w14:paraId="1C0A53A6" w14:textId="77777777" w:rsidR="00FD2DBD" w:rsidRPr="00B9219E" w:rsidRDefault="00FD2DBD" w:rsidP="00FD2DBD">
      <w:pPr>
        <w:pStyle w:val="breakline"/>
        <w:rPr>
          <w:color w:val="002060"/>
        </w:rPr>
      </w:pPr>
    </w:p>
    <w:p w14:paraId="5337C1AC" w14:textId="77777777" w:rsidR="00FD2DBD" w:rsidRPr="00B9219E" w:rsidRDefault="00FD2DBD" w:rsidP="00FD2DBD">
      <w:pPr>
        <w:pStyle w:val="breakline"/>
        <w:rPr>
          <w:color w:val="002060"/>
        </w:rPr>
      </w:pPr>
    </w:p>
    <w:p w14:paraId="1D0DD06F" w14:textId="77777777" w:rsidR="00FD2DBD" w:rsidRPr="00B9219E" w:rsidRDefault="00FD2DBD" w:rsidP="00FD2DBD">
      <w:pPr>
        <w:pStyle w:val="sottotitolocampionato10"/>
        <w:rPr>
          <w:color w:val="002060"/>
        </w:rPr>
      </w:pPr>
      <w:r w:rsidRPr="00B9219E">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88"/>
        <w:gridCol w:w="1547"/>
        <w:gridCol w:w="1566"/>
      </w:tblGrid>
      <w:tr w:rsidR="00FD2DBD" w:rsidRPr="00B9219E" w14:paraId="6354F251"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1E9D9"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4F42A"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7A9ED"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ECB8F"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3EAFE"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D509"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B8E09"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6811F800"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E101CA" w14:textId="77777777" w:rsidR="00FD2DBD" w:rsidRPr="00B9219E" w:rsidRDefault="00FD2DBD" w:rsidP="0053090A">
            <w:pPr>
              <w:pStyle w:val="rowtabella0"/>
              <w:rPr>
                <w:color w:val="002060"/>
              </w:rPr>
            </w:pPr>
            <w:r w:rsidRPr="00B9219E">
              <w:rPr>
                <w:color w:val="002060"/>
              </w:rPr>
              <w:t>URBINO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E7F97" w14:textId="77777777" w:rsidR="00FD2DBD" w:rsidRPr="00B9219E" w:rsidRDefault="00FD2DBD" w:rsidP="0053090A">
            <w:pPr>
              <w:pStyle w:val="rowtabella0"/>
              <w:rPr>
                <w:color w:val="002060"/>
              </w:rPr>
            </w:pPr>
            <w:r w:rsidRPr="00B9219E">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1C29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1C7C8" w14:textId="77777777" w:rsidR="00FD2DBD" w:rsidRPr="00B9219E" w:rsidRDefault="00FD2DBD" w:rsidP="0053090A">
            <w:pPr>
              <w:pStyle w:val="rowtabella0"/>
              <w:rPr>
                <w:color w:val="002060"/>
              </w:rPr>
            </w:pPr>
            <w:r w:rsidRPr="00B9219E">
              <w:rPr>
                <w:color w:val="002060"/>
              </w:rPr>
              <w:t>25/09/2025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A29B5" w14:textId="77777777" w:rsidR="00FD2DBD" w:rsidRPr="00B9219E" w:rsidRDefault="00FD2DBD" w:rsidP="0053090A">
            <w:pPr>
              <w:pStyle w:val="rowtabella0"/>
              <w:rPr>
                <w:color w:val="002060"/>
              </w:rPr>
            </w:pPr>
            <w:r w:rsidRPr="00B9219E">
              <w:rPr>
                <w:color w:val="002060"/>
              </w:rPr>
              <w:t>5422 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EEDBB" w14:textId="77777777" w:rsidR="00FD2DBD" w:rsidRPr="00B9219E" w:rsidRDefault="00FD2DBD" w:rsidP="0053090A">
            <w:pPr>
              <w:pStyle w:val="rowtabella0"/>
              <w:rPr>
                <w:color w:val="002060"/>
              </w:rPr>
            </w:pPr>
            <w:r w:rsidRPr="00B9219E">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2E4D7" w14:textId="77777777" w:rsidR="00FD2DBD" w:rsidRPr="00B9219E" w:rsidRDefault="00FD2DBD" w:rsidP="0053090A">
            <w:pPr>
              <w:pStyle w:val="rowtabella0"/>
              <w:rPr>
                <w:color w:val="002060"/>
              </w:rPr>
            </w:pPr>
            <w:r w:rsidRPr="00B9219E">
              <w:rPr>
                <w:color w:val="002060"/>
              </w:rPr>
              <w:t>VIA DELL'ANNUNZIATA</w:t>
            </w:r>
          </w:p>
        </w:tc>
      </w:tr>
      <w:tr w:rsidR="00FD2DBD" w:rsidRPr="00B9219E" w14:paraId="182D50CA"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4076C" w14:textId="77777777" w:rsidR="00FD2DBD" w:rsidRPr="00B9219E" w:rsidRDefault="00FD2DBD" w:rsidP="0053090A">
            <w:pPr>
              <w:pStyle w:val="rowtabella0"/>
              <w:rPr>
                <w:color w:val="002060"/>
                <w:lang w:val="es-ES"/>
              </w:rPr>
            </w:pPr>
            <w:r w:rsidRPr="00B9219E">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D7188" w14:textId="77777777" w:rsidR="00FD2DBD" w:rsidRPr="00B9219E" w:rsidRDefault="00FD2DBD" w:rsidP="0053090A">
            <w:pPr>
              <w:pStyle w:val="rowtabella0"/>
              <w:rPr>
                <w:color w:val="002060"/>
              </w:rPr>
            </w:pPr>
            <w:r w:rsidRPr="00B9219E">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94A31"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02732" w14:textId="77777777" w:rsidR="00FD2DBD" w:rsidRPr="00B9219E" w:rsidRDefault="00FD2DBD" w:rsidP="0053090A">
            <w:pPr>
              <w:pStyle w:val="rowtabella0"/>
              <w:rPr>
                <w:color w:val="002060"/>
              </w:rPr>
            </w:pPr>
            <w:r w:rsidRPr="00B9219E">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C8A7F" w14:textId="77777777" w:rsidR="00FD2DBD" w:rsidRPr="00B9219E" w:rsidRDefault="00FD2DBD" w:rsidP="0053090A">
            <w:pPr>
              <w:pStyle w:val="rowtabella0"/>
              <w:rPr>
                <w:color w:val="002060"/>
              </w:rPr>
            </w:pPr>
            <w:r w:rsidRPr="00B9219E">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A022E" w14:textId="77777777" w:rsidR="00FD2DBD" w:rsidRPr="00B9219E" w:rsidRDefault="00FD2DBD" w:rsidP="0053090A">
            <w:pPr>
              <w:pStyle w:val="rowtabella0"/>
              <w:rPr>
                <w:color w:val="002060"/>
              </w:rPr>
            </w:pPr>
            <w:r w:rsidRPr="00B9219E">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26298" w14:textId="77777777" w:rsidR="00FD2DBD" w:rsidRPr="00B9219E" w:rsidRDefault="00FD2DBD" w:rsidP="0053090A">
            <w:pPr>
              <w:pStyle w:val="rowtabella0"/>
              <w:rPr>
                <w:color w:val="002060"/>
              </w:rPr>
            </w:pPr>
            <w:r w:rsidRPr="00B9219E">
              <w:rPr>
                <w:color w:val="002060"/>
              </w:rPr>
              <w:t>VIA CELLINI</w:t>
            </w:r>
          </w:p>
        </w:tc>
      </w:tr>
    </w:tbl>
    <w:p w14:paraId="1D811A9E" w14:textId="77777777" w:rsidR="00FD2DBD" w:rsidRPr="00B9219E" w:rsidRDefault="00FD2DBD" w:rsidP="00FD2DBD">
      <w:pPr>
        <w:pStyle w:val="breakline"/>
        <w:rPr>
          <w:rFonts w:eastAsiaTheme="minorEastAsia"/>
          <w:color w:val="002060"/>
        </w:rPr>
      </w:pPr>
    </w:p>
    <w:p w14:paraId="7CE6F2F1" w14:textId="77777777" w:rsidR="00FD2DBD" w:rsidRPr="00B9219E" w:rsidRDefault="00FD2DBD" w:rsidP="00FD2DBD">
      <w:pPr>
        <w:pStyle w:val="breakline"/>
        <w:rPr>
          <w:color w:val="002060"/>
        </w:rPr>
      </w:pPr>
    </w:p>
    <w:p w14:paraId="4302F5B2" w14:textId="77777777" w:rsidR="00FD2DBD" w:rsidRPr="00B9219E" w:rsidRDefault="00FD2DBD" w:rsidP="00FD2DBD">
      <w:pPr>
        <w:pStyle w:val="breakline"/>
        <w:rPr>
          <w:color w:val="002060"/>
        </w:rPr>
      </w:pPr>
    </w:p>
    <w:p w14:paraId="6398881A" w14:textId="77777777" w:rsidR="00FD2DBD" w:rsidRPr="00B9219E" w:rsidRDefault="00FD2DBD" w:rsidP="00FD2DBD">
      <w:pPr>
        <w:pStyle w:val="sottotitolocampionato10"/>
        <w:rPr>
          <w:color w:val="002060"/>
        </w:rPr>
      </w:pPr>
      <w:r w:rsidRPr="00B9219E">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6"/>
        <w:gridCol w:w="2032"/>
        <w:gridCol w:w="385"/>
        <w:gridCol w:w="898"/>
        <w:gridCol w:w="1191"/>
        <w:gridCol w:w="1558"/>
        <w:gridCol w:w="1540"/>
      </w:tblGrid>
      <w:tr w:rsidR="00FD2DBD" w:rsidRPr="00B9219E" w14:paraId="097345D9"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3080"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37D4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A2AD1"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970D6"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AA493"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86548"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258BD"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1F3F92D"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4B3AA0" w14:textId="77777777" w:rsidR="00FD2DBD" w:rsidRPr="00B9219E" w:rsidRDefault="00FD2DBD" w:rsidP="0053090A">
            <w:pPr>
              <w:pStyle w:val="rowtabella0"/>
              <w:rPr>
                <w:color w:val="002060"/>
              </w:rPr>
            </w:pPr>
            <w:r w:rsidRPr="00B9219E">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4C6B8" w14:textId="77777777" w:rsidR="00FD2DBD" w:rsidRPr="00B9219E" w:rsidRDefault="00FD2DBD" w:rsidP="0053090A">
            <w:pPr>
              <w:pStyle w:val="rowtabella0"/>
              <w:rPr>
                <w:color w:val="002060"/>
              </w:rPr>
            </w:pPr>
            <w:proofErr w:type="gramStart"/>
            <w:r w:rsidRPr="00B9219E">
              <w:rPr>
                <w:color w:val="002060"/>
              </w:rPr>
              <w:t>CITTA</w:t>
            </w:r>
            <w:proofErr w:type="gramEnd"/>
            <w:r w:rsidRPr="00B9219E">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85C55"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AFA68" w14:textId="77777777" w:rsidR="00FD2DBD" w:rsidRPr="00B9219E" w:rsidRDefault="00FD2DBD" w:rsidP="0053090A">
            <w:pPr>
              <w:pStyle w:val="rowtabella0"/>
              <w:rPr>
                <w:color w:val="002060"/>
              </w:rPr>
            </w:pPr>
            <w:r w:rsidRPr="00B9219E">
              <w:rPr>
                <w:color w:val="002060"/>
              </w:rPr>
              <w:t>26/09/2025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50CDF" w14:textId="77777777" w:rsidR="00FD2DBD" w:rsidRPr="00B9219E" w:rsidRDefault="00FD2DBD" w:rsidP="0053090A">
            <w:pPr>
              <w:pStyle w:val="rowtabella0"/>
              <w:rPr>
                <w:color w:val="002060"/>
              </w:rPr>
            </w:pPr>
            <w:r w:rsidRPr="00B9219E">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B9D7C" w14:textId="77777777" w:rsidR="00FD2DBD" w:rsidRPr="00B9219E" w:rsidRDefault="00FD2DBD" w:rsidP="0053090A">
            <w:pPr>
              <w:pStyle w:val="rowtabella0"/>
              <w:rPr>
                <w:color w:val="002060"/>
              </w:rPr>
            </w:pPr>
            <w:r w:rsidRPr="00B9219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54E26" w14:textId="77777777" w:rsidR="00FD2DBD" w:rsidRPr="00B9219E" w:rsidRDefault="00FD2DBD" w:rsidP="0053090A">
            <w:pPr>
              <w:pStyle w:val="rowtabella0"/>
              <w:rPr>
                <w:color w:val="002060"/>
              </w:rPr>
            </w:pPr>
            <w:r w:rsidRPr="00B9219E">
              <w:rPr>
                <w:color w:val="002060"/>
              </w:rPr>
              <w:t>VIA ANTONIO ROSMINI 22/B</w:t>
            </w:r>
          </w:p>
        </w:tc>
      </w:tr>
      <w:tr w:rsidR="00FD2DBD" w:rsidRPr="00B9219E" w14:paraId="516A11EA"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AAE001" w14:textId="77777777" w:rsidR="00FD2DBD" w:rsidRPr="00B9219E" w:rsidRDefault="00FD2DBD" w:rsidP="0053090A">
            <w:pPr>
              <w:pStyle w:val="rowtabella0"/>
              <w:rPr>
                <w:color w:val="002060"/>
              </w:rPr>
            </w:pPr>
            <w:r w:rsidRPr="00B9219E">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06A18" w14:textId="77777777" w:rsidR="00FD2DBD" w:rsidRPr="00B9219E" w:rsidRDefault="00FD2DBD" w:rsidP="0053090A">
            <w:pPr>
              <w:pStyle w:val="rowtabella0"/>
              <w:rPr>
                <w:color w:val="002060"/>
              </w:rPr>
            </w:pPr>
            <w:r w:rsidRPr="00B9219E">
              <w:rPr>
                <w:color w:val="002060"/>
              </w:rPr>
              <w:t>MONTEMARCIANESE SSDARL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D2EB7D"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11346" w14:textId="77777777" w:rsidR="00FD2DBD" w:rsidRPr="00B9219E" w:rsidRDefault="00FD2DBD" w:rsidP="0053090A">
            <w:pPr>
              <w:pStyle w:val="rowtabella0"/>
              <w:rPr>
                <w:color w:val="002060"/>
              </w:rPr>
            </w:pPr>
            <w:r w:rsidRPr="00B9219E">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D1775" w14:textId="77777777" w:rsidR="00FD2DBD" w:rsidRPr="00B9219E" w:rsidRDefault="00FD2DBD" w:rsidP="0053090A">
            <w:pPr>
              <w:pStyle w:val="rowtabella0"/>
              <w:rPr>
                <w:color w:val="002060"/>
              </w:rPr>
            </w:pPr>
            <w:r w:rsidRPr="00B9219E">
              <w:rPr>
                <w:color w:val="002060"/>
              </w:rPr>
              <w:t>5481 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9B1BB" w14:textId="77777777" w:rsidR="00FD2DBD" w:rsidRPr="00B9219E" w:rsidRDefault="00FD2DBD" w:rsidP="0053090A">
            <w:pPr>
              <w:pStyle w:val="rowtabella0"/>
              <w:rPr>
                <w:color w:val="002060"/>
              </w:rPr>
            </w:pPr>
            <w:r w:rsidRPr="00B9219E">
              <w:rPr>
                <w:color w:val="00206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41EAF" w14:textId="77777777" w:rsidR="00FD2DBD" w:rsidRPr="00B9219E" w:rsidRDefault="00FD2DBD" w:rsidP="0053090A">
            <w:pPr>
              <w:pStyle w:val="rowtabella0"/>
              <w:rPr>
                <w:color w:val="002060"/>
              </w:rPr>
            </w:pPr>
            <w:r w:rsidRPr="00B9219E">
              <w:rPr>
                <w:color w:val="002060"/>
              </w:rPr>
              <w:t>VIA DEI PIOPPI 2</w:t>
            </w:r>
          </w:p>
        </w:tc>
      </w:tr>
    </w:tbl>
    <w:p w14:paraId="6D3E1EE3" w14:textId="77777777" w:rsidR="00FD2DBD" w:rsidRPr="00B9219E" w:rsidRDefault="00FD2DBD" w:rsidP="00FD2DBD">
      <w:pPr>
        <w:pStyle w:val="breakline"/>
        <w:rPr>
          <w:rFonts w:eastAsiaTheme="minorEastAsia"/>
          <w:color w:val="002060"/>
        </w:rPr>
      </w:pPr>
    </w:p>
    <w:p w14:paraId="0333E55A" w14:textId="77777777" w:rsidR="00FD2DBD" w:rsidRPr="00B9219E" w:rsidRDefault="00FD2DBD" w:rsidP="00FD2DBD">
      <w:pPr>
        <w:pStyle w:val="breakline"/>
        <w:rPr>
          <w:color w:val="002060"/>
        </w:rPr>
      </w:pPr>
    </w:p>
    <w:p w14:paraId="78F25CF9" w14:textId="77777777" w:rsidR="00FD2DBD" w:rsidRPr="00B9219E" w:rsidRDefault="00FD2DBD" w:rsidP="00FD2DBD">
      <w:pPr>
        <w:pStyle w:val="breakline"/>
        <w:rPr>
          <w:color w:val="002060"/>
        </w:rPr>
      </w:pPr>
    </w:p>
    <w:p w14:paraId="04E5ADE8" w14:textId="77777777" w:rsidR="00FD2DBD" w:rsidRPr="00B9219E" w:rsidRDefault="00FD2DBD" w:rsidP="00FD2DBD">
      <w:pPr>
        <w:pStyle w:val="sottotitolocampionato10"/>
        <w:rPr>
          <w:color w:val="002060"/>
        </w:rPr>
      </w:pPr>
      <w:r w:rsidRPr="00B9219E">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2"/>
        <w:gridCol w:w="385"/>
        <w:gridCol w:w="898"/>
        <w:gridCol w:w="1175"/>
        <w:gridCol w:w="1563"/>
        <w:gridCol w:w="1543"/>
      </w:tblGrid>
      <w:tr w:rsidR="00FD2DBD" w:rsidRPr="00B9219E" w14:paraId="72BD8F14"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D419E"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B4E47"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6A147"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6166F"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76616"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41196"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39F28"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3A752F8B"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26F264" w14:textId="77777777" w:rsidR="00FD2DBD" w:rsidRPr="00B9219E" w:rsidRDefault="00FD2DBD" w:rsidP="0053090A">
            <w:pPr>
              <w:pStyle w:val="rowtabella0"/>
              <w:rPr>
                <w:color w:val="002060"/>
              </w:rPr>
            </w:pPr>
            <w:r w:rsidRPr="00B9219E">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DD78C" w14:textId="77777777" w:rsidR="00FD2DBD" w:rsidRPr="00B9219E" w:rsidRDefault="00FD2DBD" w:rsidP="0053090A">
            <w:pPr>
              <w:pStyle w:val="rowtabella0"/>
              <w:rPr>
                <w:color w:val="002060"/>
              </w:rPr>
            </w:pPr>
            <w:r w:rsidRPr="00B9219E">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2DB05"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91B65" w14:textId="77777777" w:rsidR="00FD2DBD" w:rsidRPr="00B9219E" w:rsidRDefault="00FD2DBD" w:rsidP="0053090A">
            <w:pPr>
              <w:pStyle w:val="rowtabella0"/>
              <w:rPr>
                <w:color w:val="002060"/>
              </w:rPr>
            </w:pPr>
            <w:r w:rsidRPr="00B9219E">
              <w:rPr>
                <w:color w:val="002060"/>
              </w:rPr>
              <w:t>03/10/2025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CBD99" w14:textId="77777777" w:rsidR="00FD2DBD" w:rsidRPr="00B9219E" w:rsidRDefault="00FD2DBD" w:rsidP="0053090A">
            <w:pPr>
              <w:pStyle w:val="rowtabella0"/>
              <w:rPr>
                <w:color w:val="002060"/>
              </w:rPr>
            </w:pPr>
            <w:r w:rsidRPr="00B9219E">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24A23" w14:textId="77777777" w:rsidR="00FD2DBD" w:rsidRPr="00B9219E" w:rsidRDefault="00FD2DBD" w:rsidP="0053090A">
            <w:pPr>
              <w:pStyle w:val="rowtabella0"/>
              <w:rPr>
                <w:color w:val="002060"/>
              </w:rPr>
            </w:pPr>
            <w:r w:rsidRPr="00B9219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2D2FE" w14:textId="77777777" w:rsidR="00FD2DBD" w:rsidRPr="00B9219E" w:rsidRDefault="00FD2DBD" w:rsidP="0053090A">
            <w:pPr>
              <w:pStyle w:val="rowtabella0"/>
              <w:rPr>
                <w:color w:val="002060"/>
              </w:rPr>
            </w:pPr>
            <w:r w:rsidRPr="00B9219E">
              <w:rPr>
                <w:color w:val="002060"/>
              </w:rPr>
              <w:t>VIA ANTONIO ROSMINI 22/B</w:t>
            </w:r>
          </w:p>
        </w:tc>
      </w:tr>
      <w:tr w:rsidR="00FD2DBD" w:rsidRPr="00B9219E" w14:paraId="6F4C185D"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DB619" w14:textId="77777777" w:rsidR="00FD2DBD" w:rsidRPr="00B9219E" w:rsidRDefault="00FD2DBD" w:rsidP="0053090A">
            <w:pPr>
              <w:pStyle w:val="rowtabella0"/>
              <w:rPr>
                <w:color w:val="002060"/>
              </w:rPr>
            </w:pPr>
            <w:r w:rsidRPr="00B9219E">
              <w:rPr>
                <w:color w:val="002060"/>
              </w:rPr>
              <w:t>MONTEMARCIANESE SSDARL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FA54F" w14:textId="77777777" w:rsidR="00FD2DBD" w:rsidRPr="00B9219E" w:rsidRDefault="00FD2DBD" w:rsidP="0053090A">
            <w:pPr>
              <w:pStyle w:val="rowtabella0"/>
              <w:rPr>
                <w:color w:val="002060"/>
              </w:rPr>
            </w:pPr>
            <w:proofErr w:type="gramStart"/>
            <w:r w:rsidRPr="00B9219E">
              <w:rPr>
                <w:color w:val="002060"/>
              </w:rPr>
              <w:t>CITTA</w:t>
            </w:r>
            <w:proofErr w:type="gramEnd"/>
            <w:r w:rsidRPr="00B9219E">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5CBCD"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833F1" w14:textId="77777777" w:rsidR="00FD2DBD" w:rsidRPr="00B9219E" w:rsidRDefault="00FD2DBD" w:rsidP="0053090A">
            <w:pPr>
              <w:pStyle w:val="rowtabella0"/>
              <w:rPr>
                <w:color w:val="002060"/>
              </w:rPr>
            </w:pPr>
            <w:r w:rsidRPr="00B9219E">
              <w:rPr>
                <w:color w:val="002060"/>
              </w:rPr>
              <w:t>03/10/2025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D6E6F" w14:textId="77777777" w:rsidR="00FD2DBD" w:rsidRPr="00B9219E" w:rsidRDefault="00FD2DBD" w:rsidP="0053090A">
            <w:pPr>
              <w:pStyle w:val="rowtabella0"/>
              <w:rPr>
                <w:color w:val="002060"/>
              </w:rPr>
            </w:pPr>
            <w:r w:rsidRPr="00B9219E">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24F8B" w14:textId="77777777" w:rsidR="00FD2DBD" w:rsidRPr="00B9219E" w:rsidRDefault="00FD2DBD" w:rsidP="0053090A">
            <w:pPr>
              <w:pStyle w:val="rowtabella0"/>
              <w:rPr>
                <w:color w:val="002060"/>
              </w:rPr>
            </w:pPr>
            <w:r w:rsidRPr="00B9219E">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282AE" w14:textId="77777777" w:rsidR="00FD2DBD" w:rsidRPr="00B9219E" w:rsidRDefault="00FD2DBD" w:rsidP="0053090A">
            <w:pPr>
              <w:pStyle w:val="rowtabella0"/>
              <w:rPr>
                <w:color w:val="002060"/>
              </w:rPr>
            </w:pPr>
            <w:r w:rsidRPr="00B9219E">
              <w:rPr>
                <w:color w:val="002060"/>
              </w:rPr>
              <w:t>VIA GRAZIA DELEDDA</w:t>
            </w:r>
          </w:p>
        </w:tc>
      </w:tr>
    </w:tbl>
    <w:p w14:paraId="554F88BE" w14:textId="77777777" w:rsidR="00FD2DBD" w:rsidRPr="00B9219E" w:rsidRDefault="00FD2DBD" w:rsidP="00FD2DBD">
      <w:pPr>
        <w:pStyle w:val="breakline"/>
        <w:rPr>
          <w:rFonts w:eastAsiaTheme="minorEastAsia"/>
          <w:color w:val="002060"/>
        </w:rPr>
      </w:pPr>
    </w:p>
    <w:p w14:paraId="673DBCA9" w14:textId="77777777" w:rsidR="00FD2DBD" w:rsidRPr="00B9219E" w:rsidRDefault="00FD2DBD" w:rsidP="00FD2DBD">
      <w:pPr>
        <w:pStyle w:val="breakline"/>
        <w:rPr>
          <w:color w:val="002060"/>
        </w:rPr>
      </w:pPr>
    </w:p>
    <w:p w14:paraId="467B7EDA" w14:textId="77777777" w:rsidR="00FD2DBD" w:rsidRPr="00B9219E" w:rsidRDefault="00FD2DBD" w:rsidP="00FD2DBD">
      <w:pPr>
        <w:pStyle w:val="breakline"/>
        <w:rPr>
          <w:color w:val="002060"/>
        </w:rPr>
      </w:pPr>
    </w:p>
    <w:p w14:paraId="0ABE5AC6" w14:textId="77777777" w:rsidR="00FD2DBD" w:rsidRPr="00B9219E" w:rsidRDefault="00FD2DBD" w:rsidP="00FD2DBD">
      <w:pPr>
        <w:pStyle w:val="sottotitolocampionato10"/>
        <w:rPr>
          <w:color w:val="002060"/>
        </w:rPr>
      </w:pPr>
      <w:r w:rsidRPr="00B9219E">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8"/>
        <w:gridCol w:w="385"/>
        <w:gridCol w:w="898"/>
        <w:gridCol w:w="1176"/>
        <w:gridCol w:w="1547"/>
        <w:gridCol w:w="1575"/>
      </w:tblGrid>
      <w:tr w:rsidR="00FD2DBD" w:rsidRPr="00B9219E" w14:paraId="685D0EC7"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D0EC8"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CF8FA"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8855C"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0DB89"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2EAB1"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24C8F"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FF5FE"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EBB0E5A"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0CCBB9" w14:textId="77777777" w:rsidR="00FD2DBD" w:rsidRPr="00B9219E" w:rsidRDefault="00FD2DBD" w:rsidP="0053090A">
            <w:pPr>
              <w:pStyle w:val="rowtabella0"/>
              <w:rPr>
                <w:color w:val="002060"/>
              </w:rPr>
            </w:pPr>
            <w:r w:rsidRPr="00B9219E">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05378" w14:textId="77777777" w:rsidR="00FD2DBD" w:rsidRPr="00B9219E" w:rsidRDefault="00FD2DBD" w:rsidP="0053090A">
            <w:pPr>
              <w:pStyle w:val="rowtabella0"/>
              <w:rPr>
                <w:color w:val="002060"/>
              </w:rPr>
            </w:pPr>
            <w:r w:rsidRPr="00B9219E">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F0593"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5B038" w14:textId="77777777" w:rsidR="00FD2DBD" w:rsidRPr="00B9219E" w:rsidRDefault="00FD2DBD" w:rsidP="0053090A">
            <w:pPr>
              <w:pStyle w:val="rowtabella0"/>
              <w:rPr>
                <w:color w:val="002060"/>
              </w:rPr>
            </w:pPr>
            <w:r w:rsidRPr="00B9219E">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629B1" w14:textId="77777777" w:rsidR="00FD2DBD" w:rsidRPr="00B9219E" w:rsidRDefault="00FD2DBD" w:rsidP="0053090A">
            <w:pPr>
              <w:pStyle w:val="rowtabella0"/>
              <w:rPr>
                <w:color w:val="002060"/>
              </w:rPr>
            </w:pPr>
            <w:r w:rsidRPr="00B9219E">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A1A82" w14:textId="77777777" w:rsidR="00FD2DBD" w:rsidRPr="00B9219E" w:rsidRDefault="00FD2DBD" w:rsidP="0053090A">
            <w:pPr>
              <w:pStyle w:val="rowtabella0"/>
              <w:rPr>
                <w:color w:val="002060"/>
              </w:rPr>
            </w:pPr>
            <w:r w:rsidRPr="00B9219E">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7B156" w14:textId="77777777" w:rsidR="00FD2DBD" w:rsidRPr="00B9219E" w:rsidRDefault="00FD2DBD" w:rsidP="0053090A">
            <w:pPr>
              <w:pStyle w:val="rowtabella0"/>
              <w:rPr>
                <w:color w:val="002060"/>
              </w:rPr>
            </w:pPr>
            <w:r w:rsidRPr="00B9219E">
              <w:rPr>
                <w:color w:val="002060"/>
              </w:rPr>
              <w:t>VIA VESCOVARA, 7</w:t>
            </w:r>
          </w:p>
        </w:tc>
      </w:tr>
      <w:tr w:rsidR="00FD2DBD" w:rsidRPr="00B9219E" w14:paraId="4BF683EC"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2271ED" w14:textId="77777777" w:rsidR="00FD2DBD" w:rsidRPr="00B9219E" w:rsidRDefault="00FD2DBD" w:rsidP="0053090A">
            <w:pPr>
              <w:pStyle w:val="rowtabella0"/>
              <w:rPr>
                <w:color w:val="002060"/>
              </w:rPr>
            </w:pPr>
            <w:r w:rsidRPr="00B9219E">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98C21" w14:textId="77777777" w:rsidR="00FD2DBD" w:rsidRPr="00B9219E" w:rsidRDefault="00FD2DBD" w:rsidP="0053090A">
            <w:pPr>
              <w:pStyle w:val="rowtabella0"/>
              <w:rPr>
                <w:color w:val="002060"/>
              </w:rPr>
            </w:pPr>
            <w:r w:rsidRPr="00B9219E">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1B1B9"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BB09D" w14:textId="77777777" w:rsidR="00FD2DBD" w:rsidRPr="00B9219E" w:rsidRDefault="00FD2DBD" w:rsidP="0053090A">
            <w:pPr>
              <w:pStyle w:val="rowtabella0"/>
              <w:rPr>
                <w:color w:val="002060"/>
              </w:rPr>
            </w:pPr>
            <w:r w:rsidRPr="00B9219E">
              <w:rPr>
                <w:color w:val="002060"/>
              </w:rPr>
              <w:t>29/09/2025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36FE5" w14:textId="77777777" w:rsidR="00FD2DBD" w:rsidRPr="00B9219E" w:rsidRDefault="00FD2DBD" w:rsidP="0053090A">
            <w:pPr>
              <w:pStyle w:val="rowtabella0"/>
              <w:rPr>
                <w:color w:val="002060"/>
              </w:rPr>
            </w:pPr>
            <w:r w:rsidRPr="00B9219E">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87D82" w14:textId="77777777" w:rsidR="00FD2DBD" w:rsidRPr="00B9219E" w:rsidRDefault="00FD2DBD" w:rsidP="0053090A">
            <w:pPr>
              <w:pStyle w:val="rowtabella0"/>
              <w:rPr>
                <w:color w:val="002060"/>
              </w:rPr>
            </w:pPr>
            <w:r w:rsidRPr="00B9219E">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3AB7C" w14:textId="77777777" w:rsidR="00FD2DBD" w:rsidRPr="00B9219E" w:rsidRDefault="00FD2DBD" w:rsidP="0053090A">
            <w:pPr>
              <w:pStyle w:val="rowtabella0"/>
              <w:rPr>
                <w:color w:val="002060"/>
              </w:rPr>
            </w:pPr>
            <w:r w:rsidRPr="00B9219E">
              <w:rPr>
                <w:color w:val="002060"/>
              </w:rPr>
              <w:t>VIA CIRCONVALLAZIONE</w:t>
            </w:r>
          </w:p>
        </w:tc>
      </w:tr>
    </w:tbl>
    <w:p w14:paraId="4B2FC056" w14:textId="77777777" w:rsidR="00FD2DBD" w:rsidRPr="00B9219E" w:rsidRDefault="00FD2DBD" w:rsidP="00FD2DBD">
      <w:pPr>
        <w:pStyle w:val="breakline"/>
        <w:rPr>
          <w:rFonts w:eastAsiaTheme="minorEastAsia"/>
          <w:color w:val="002060"/>
        </w:rPr>
      </w:pPr>
    </w:p>
    <w:p w14:paraId="01F287A6" w14:textId="77777777" w:rsidR="00FD2DBD" w:rsidRPr="00B9219E" w:rsidRDefault="00FD2DBD" w:rsidP="00FD2DBD">
      <w:pPr>
        <w:pStyle w:val="breakline"/>
        <w:rPr>
          <w:color w:val="002060"/>
        </w:rPr>
      </w:pPr>
    </w:p>
    <w:p w14:paraId="504AAE11" w14:textId="77777777" w:rsidR="00FD2DBD" w:rsidRPr="00B9219E" w:rsidRDefault="00FD2DBD" w:rsidP="00FD2DBD">
      <w:pPr>
        <w:pStyle w:val="breakline"/>
        <w:rPr>
          <w:color w:val="002060"/>
        </w:rPr>
      </w:pPr>
    </w:p>
    <w:p w14:paraId="5C0495F2" w14:textId="77777777" w:rsidR="00FD2DBD" w:rsidRPr="00B9219E" w:rsidRDefault="00FD2DBD" w:rsidP="00FD2DBD">
      <w:pPr>
        <w:pStyle w:val="sottotitolocampionato10"/>
        <w:rPr>
          <w:color w:val="002060"/>
        </w:rPr>
      </w:pPr>
      <w:r w:rsidRPr="00B9219E">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FD2DBD" w:rsidRPr="00B9219E" w14:paraId="385FECB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9589B"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8F72C"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F03B0"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D535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26F92"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EF468"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2EE61"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4825909"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08C40E" w14:textId="77777777" w:rsidR="00FD2DBD" w:rsidRPr="00B9219E" w:rsidRDefault="00FD2DBD" w:rsidP="0053090A">
            <w:pPr>
              <w:pStyle w:val="rowtabella0"/>
              <w:rPr>
                <w:color w:val="002060"/>
              </w:rPr>
            </w:pPr>
            <w:r w:rsidRPr="00B9219E">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620EF" w14:textId="77777777" w:rsidR="00FD2DBD" w:rsidRPr="00B9219E" w:rsidRDefault="00FD2DBD" w:rsidP="0053090A">
            <w:pPr>
              <w:pStyle w:val="rowtabella0"/>
              <w:rPr>
                <w:color w:val="002060"/>
              </w:rPr>
            </w:pPr>
            <w:r w:rsidRPr="00B9219E">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A2E1E"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7FEB5" w14:textId="77777777" w:rsidR="00FD2DBD" w:rsidRPr="00B9219E" w:rsidRDefault="00FD2DBD" w:rsidP="0053090A">
            <w:pPr>
              <w:pStyle w:val="rowtabella0"/>
              <w:rPr>
                <w:color w:val="002060"/>
              </w:rPr>
            </w:pPr>
            <w:r w:rsidRPr="00B9219E">
              <w:rPr>
                <w:color w:val="002060"/>
              </w:rPr>
              <w:t>04/10/2025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31602" w14:textId="77777777" w:rsidR="00FD2DBD" w:rsidRPr="00B9219E" w:rsidRDefault="00FD2DBD" w:rsidP="0053090A">
            <w:pPr>
              <w:pStyle w:val="rowtabella0"/>
              <w:rPr>
                <w:color w:val="002060"/>
              </w:rPr>
            </w:pPr>
            <w:r w:rsidRPr="00B9219E">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023AB" w14:textId="77777777" w:rsidR="00FD2DBD" w:rsidRPr="00B9219E" w:rsidRDefault="00FD2DBD" w:rsidP="0053090A">
            <w:pPr>
              <w:pStyle w:val="rowtabella0"/>
              <w:rPr>
                <w:color w:val="002060"/>
              </w:rPr>
            </w:pPr>
            <w:r w:rsidRPr="00B921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521E7" w14:textId="77777777" w:rsidR="00FD2DBD" w:rsidRPr="00B9219E" w:rsidRDefault="00FD2DBD" w:rsidP="0053090A">
            <w:pPr>
              <w:pStyle w:val="rowtabella0"/>
              <w:rPr>
                <w:color w:val="002060"/>
              </w:rPr>
            </w:pPr>
            <w:r w:rsidRPr="00B9219E">
              <w:rPr>
                <w:color w:val="002060"/>
              </w:rPr>
              <w:t>LOCALITA' CANDIA</w:t>
            </w:r>
          </w:p>
        </w:tc>
      </w:tr>
      <w:tr w:rsidR="00FD2DBD" w:rsidRPr="00B9219E" w14:paraId="45C7C13C"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9E77FF" w14:textId="77777777" w:rsidR="00FD2DBD" w:rsidRPr="00B9219E" w:rsidRDefault="00FD2DBD" w:rsidP="0053090A">
            <w:pPr>
              <w:pStyle w:val="rowtabella0"/>
              <w:rPr>
                <w:color w:val="002060"/>
              </w:rPr>
            </w:pPr>
            <w:r w:rsidRPr="00B9219E">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E67A6" w14:textId="77777777" w:rsidR="00FD2DBD" w:rsidRPr="00B9219E" w:rsidRDefault="00FD2DBD" w:rsidP="0053090A">
            <w:pPr>
              <w:pStyle w:val="rowtabella0"/>
              <w:rPr>
                <w:color w:val="002060"/>
              </w:rPr>
            </w:pPr>
            <w:r w:rsidRPr="00B9219E">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B285E"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8688D" w14:textId="77777777" w:rsidR="00FD2DBD" w:rsidRPr="00B9219E" w:rsidRDefault="00FD2DBD" w:rsidP="0053090A">
            <w:pPr>
              <w:pStyle w:val="rowtabella0"/>
              <w:rPr>
                <w:color w:val="002060"/>
              </w:rPr>
            </w:pPr>
            <w:r w:rsidRPr="00B9219E">
              <w:rPr>
                <w:color w:val="002060"/>
              </w:rPr>
              <w:t>04/10/2025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FD13A" w14:textId="77777777" w:rsidR="00FD2DBD" w:rsidRPr="00B9219E" w:rsidRDefault="00FD2DBD" w:rsidP="0053090A">
            <w:pPr>
              <w:pStyle w:val="rowtabella0"/>
              <w:rPr>
                <w:color w:val="002060"/>
              </w:rPr>
            </w:pPr>
            <w:r w:rsidRPr="00B9219E">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A560C" w14:textId="77777777" w:rsidR="00FD2DBD" w:rsidRPr="00B9219E" w:rsidRDefault="00FD2DBD" w:rsidP="0053090A">
            <w:pPr>
              <w:pStyle w:val="rowtabella0"/>
              <w:rPr>
                <w:color w:val="002060"/>
              </w:rPr>
            </w:pPr>
            <w:r w:rsidRPr="00B9219E">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3B1C6" w14:textId="77777777" w:rsidR="00FD2DBD" w:rsidRPr="00B9219E" w:rsidRDefault="00FD2DBD" w:rsidP="0053090A">
            <w:pPr>
              <w:pStyle w:val="rowtabella0"/>
              <w:rPr>
                <w:color w:val="002060"/>
              </w:rPr>
            </w:pPr>
            <w:r w:rsidRPr="00B9219E">
              <w:rPr>
                <w:color w:val="002060"/>
              </w:rPr>
              <w:t>VIA FALCONARA</w:t>
            </w:r>
          </w:p>
        </w:tc>
      </w:tr>
    </w:tbl>
    <w:p w14:paraId="1B4CFF81" w14:textId="77777777" w:rsidR="00FD2DBD" w:rsidRPr="00B9219E" w:rsidRDefault="00FD2DBD" w:rsidP="00FD2DBD">
      <w:pPr>
        <w:pStyle w:val="breakline"/>
        <w:rPr>
          <w:rFonts w:eastAsiaTheme="minorEastAsia"/>
          <w:color w:val="002060"/>
        </w:rPr>
      </w:pPr>
    </w:p>
    <w:p w14:paraId="73F2B022" w14:textId="77777777" w:rsidR="00FD2DBD" w:rsidRPr="00B9219E" w:rsidRDefault="00FD2DBD" w:rsidP="00FD2DBD">
      <w:pPr>
        <w:pStyle w:val="breakline"/>
        <w:rPr>
          <w:color w:val="002060"/>
        </w:rPr>
      </w:pPr>
    </w:p>
    <w:p w14:paraId="405BF200" w14:textId="77777777" w:rsidR="00FD2DBD" w:rsidRPr="00B9219E" w:rsidRDefault="00FD2DBD" w:rsidP="00FD2DBD">
      <w:pPr>
        <w:pStyle w:val="breakline"/>
        <w:rPr>
          <w:color w:val="002060"/>
        </w:rPr>
      </w:pPr>
    </w:p>
    <w:p w14:paraId="225FC856" w14:textId="77777777" w:rsidR="00FD2DBD" w:rsidRPr="00B9219E" w:rsidRDefault="00FD2DBD" w:rsidP="00FD2DBD">
      <w:pPr>
        <w:pStyle w:val="sottotitolocampionato10"/>
        <w:rPr>
          <w:color w:val="002060"/>
        </w:rPr>
      </w:pPr>
      <w:r w:rsidRPr="00B9219E">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FD2DBD" w:rsidRPr="00B9219E" w14:paraId="2E073283"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55904"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4DD20"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3D2F8"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12C5D"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D56F"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BE182"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71E6E"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27E1BD13"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29892E" w14:textId="77777777" w:rsidR="00FD2DBD" w:rsidRPr="00B9219E" w:rsidRDefault="00FD2DBD" w:rsidP="0053090A">
            <w:pPr>
              <w:pStyle w:val="rowtabella0"/>
              <w:rPr>
                <w:color w:val="002060"/>
              </w:rPr>
            </w:pPr>
            <w:r w:rsidRPr="00B9219E">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08F64" w14:textId="77777777" w:rsidR="00FD2DBD" w:rsidRPr="00B9219E" w:rsidRDefault="00FD2DBD" w:rsidP="0053090A">
            <w:pPr>
              <w:pStyle w:val="rowtabella0"/>
              <w:rPr>
                <w:color w:val="002060"/>
              </w:rPr>
            </w:pPr>
            <w:r w:rsidRPr="00B9219E">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9B576"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34A4D" w14:textId="77777777" w:rsidR="00FD2DBD" w:rsidRPr="00B9219E" w:rsidRDefault="00FD2DBD" w:rsidP="0053090A">
            <w:pPr>
              <w:pStyle w:val="rowtabella0"/>
              <w:rPr>
                <w:color w:val="002060"/>
              </w:rPr>
            </w:pPr>
            <w:r w:rsidRPr="00B9219E">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67564" w14:textId="77777777" w:rsidR="00FD2DBD" w:rsidRPr="00B9219E" w:rsidRDefault="00FD2DBD" w:rsidP="0053090A">
            <w:pPr>
              <w:pStyle w:val="rowtabella0"/>
              <w:rPr>
                <w:color w:val="002060"/>
              </w:rPr>
            </w:pPr>
            <w:r w:rsidRPr="00B9219E">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25C43" w14:textId="77777777" w:rsidR="00FD2DBD" w:rsidRPr="00B9219E" w:rsidRDefault="00FD2DBD" w:rsidP="0053090A">
            <w:pPr>
              <w:pStyle w:val="rowtabella0"/>
              <w:rPr>
                <w:color w:val="002060"/>
              </w:rPr>
            </w:pPr>
            <w:r w:rsidRPr="00B9219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A5593" w14:textId="77777777" w:rsidR="00FD2DBD" w:rsidRPr="00B9219E" w:rsidRDefault="00FD2DBD" w:rsidP="0053090A">
            <w:pPr>
              <w:pStyle w:val="rowtabella0"/>
              <w:rPr>
                <w:color w:val="002060"/>
              </w:rPr>
            </w:pPr>
            <w:r w:rsidRPr="00B9219E">
              <w:rPr>
                <w:color w:val="002060"/>
              </w:rPr>
              <w:t>VIA VERDI</w:t>
            </w:r>
          </w:p>
        </w:tc>
      </w:tr>
      <w:tr w:rsidR="00FD2DBD" w:rsidRPr="00B9219E" w14:paraId="65B4B741"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1F3F1F" w14:textId="77777777" w:rsidR="00FD2DBD" w:rsidRPr="00B9219E" w:rsidRDefault="00FD2DBD" w:rsidP="0053090A">
            <w:pPr>
              <w:pStyle w:val="rowtabella0"/>
              <w:rPr>
                <w:color w:val="002060"/>
              </w:rPr>
            </w:pPr>
            <w:r w:rsidRPr="00B9219E">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54B19" w14:textId="77777777" w:rsidR="00FD2DBD" w:rsidRPr="00B9219E" w:rsidRDefault="00FD2DBD" w:rsidP="0053090A">
            <w:pPr>
              <w:pStyle w:val="rowtabella0"/>
              <w:rPr>
                <w:color w:val="002060"/>
              </w:rPr>
            </w:pPr>
            <w:r w:rsidRPr="00B9219E">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ED8D3"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0C8DA" w14:textId="77777777" w:rsidR="00FD2DBD" w:rsidRPr="00B9219E" w:rsidRDefault="00FD2DBD" w:rsidP="0053090A">
            <w:pPr>
              <w:pStyle w:val="rowtabella0"/>
              <w:rPr>
                <w:color w:val="002060"/>
              </w:rPr>
            </w:pPr>
            <w:r w:rsidRPr="00B9219E">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647DC" w14:textId="77777777" w:rsidR="00FD2DBD" w:rsidRPr="00B9219E" w:rsidRDefault="00FD2DBD" w:rsidP="0053090A">
            <w:pPr>
              <w:pStyle w:val="rowtabella0"/>
              <w:rPr>
                <w:color w:val="002060"/>
              </w:rPr>
            </w:pPr>
            <w:r w:rsidRPr="00B9219E">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F95B8" w14:textId="77777777" w:rsidR="00FD2DBD" w:rsidRPr="00B9219E" w:rsidRDefault="00FD2DBD" w:rsidP="0053090A">
            <w:pPr>
              <w:pStyle w:val="rowtabella0"/>
              <w:rPr>
                <w:color w:val="002060"/>
              </w:rPr>
            </w:pPr>
            <w:r w:rsidRPr="00B9219E">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F82AC" w14:textId="77777777" w:rsidR="00FD2DBD" w:rsidRPr="00B9219E" w:rsidRDefault="00FD2DBD" w:rsidP="0053090A">
            <w:pPr>
              <w:pStyle w:val="rowtabella0"/>
              <w:rPr>
                <w:color w:val="002060"/>
              </w:rPr>
            </w:pPr>
            <w:r w:rsidRPr="00B9219E">
              <w:rPr>
                <w:color w:val="002060"/>
              </w:rPr>
              <w:t>VIA GAETANO RAVAGLI</w:t>
            </w:r>
          </w:p>
        </w:tc>
      </w:tr>
    </w:tbl>
    <w:p w14:paraId="60E73059" w14:textId="77777777" w:rsidR="00FD2DBD" w:rsidRPr="00B9219E" w:rsidRDefault="00FD2DBD" w:rsidP="00FD2DBD">
      <w:pPr>
        <w:pStyle w:val="breakline"/>
        <w:rPr>
          <w:rFonts w:eastAsiaTheme="minorEastAsia"/>
          <w:color w:val="002060"/>
        </w:rPr>
      </w:pPr>
    </w:p>
    <w:p w14:paraId="2036AA37" w14:textId="77777777" w:rsidR="00FD2DBD" w:rsidRPr="00B9219E" w:rsidRDefault="00FD2DBD" w:rsidP="00FD2DBD">
      <w:pPr>
        <w:pStyle w:val="breakline"/>
        <w:rPr>
          <w:color w:val="002060"/>
        </w:rPr>
      </w:pPr>
    </w:p>
    <w:p w14:paraId="6C2CB853" w14:textId="77777777" w:rsidR="00FD2DBD" w:rsidRPr="00B9219E" w:rsidRDefault="00FD2DBD" w:rsidP="00FD2DBD">
      <w:pPr>
        <w:pStyle w:val="breakline"/>
        <w:rPr>
          <w:color w:val="002060"/>
        </w:rPr>
      </w:pPr>
    </w:p>
    <w:p w14:paraId="0AA838C6" w14:textId="77777777" w:rsidR="00FD2DBD" w:rsidRPr="00B9219E" w:rsidRDefault="00FD2DBD" w:rsidP="00FD2DBD">
      <w:pPr>
        <w:pStyle w:val="sottotitolocampionato10"/>
        <w:rPr>
          <w:color w:val="002060"/>
        </w:rPr>
      </w:pPr>
      <w:r w:rsidRPr="00B9219E">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FD2DBD" w:rsidRPr="00B9219E" w14:paraId="5BF18A71"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6B7B4" w14:textId="77777777" w:rsidR="00FD2DBD" w:rsidRPr="00B9219E" w:rsidRDefault="00FD2DBD" w:rsidP="0053090A">
            <w:pPr>
              <w:pStyle w:val="headertabella0"/>
              <w:rPr>
                <w:color w:val="002060"/>
              </w:rPr>
            </w:pPr>
            <w:r w:rsidRPr="00B9219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261F0"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3FD3F"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7112E"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B13DD"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5CC51"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C20C1"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B8E4444"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58F47B" w14:textId="77777777" w:rsidR="00FD2DBD" w:rsidRPr="00B9219E" w:rsidRDefault="00FD2DBD" w:rsidP="0053090A">
            <w:pPr>
              <w:pStyle w:val="rowtabella0"/>
              <w:rPr>
                <w:color w:val="002060"/>
              </w:rPr>
            </w:pPr>
            <w:r w:rsidRPr="00B9219E">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7EDF2" w14:textId="77777777" w:rsidR="00FD2DBD" w:rsidRPr="00B9219E" w:rsidRDefault="00FD2DBD" w:rsidP="0053090A">
            <w:pPr>
              <w:pStyle w:val="rowtabella0"/>
              <w:rPr>
                <w:color w:val="002060"/>
              </w:rPr>
            </w:pPr>
            <w:r w:rsidRPr="00B9219E">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03FE5"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00C03" w14:textId="77777777" w:rsidR="00FD2DBD" w:rsidRPr="00B9219E" w:rsidRDefault="00FD2DBD" w:rsidP="0053090A">
            <w:pPr>
              <w:pStyle w:val="rowtabella0"/>
              <w:rPr>
                <w:color w:val="002060"/>
              </w:rPr>
            </w:pPr>
            <w:r w:rsidRPr="00B9219E">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97E12" w14:textId="77777777" w:rsidR="00FD2DBD" w:rsidRPr="00B9219E" w:rsidRDefault="00FD2DBD" w:rsidP="0053090A">
            <w:pPr>
              <w:pStyle w:val="rowtabella0"/>
              <w:rPr>
                <w:color w:val="002060"/>
              </w:rPr>
            </w:pPr>
            <w:r w:rsidRPr="00B9219E">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64E1B" w14:textId="77777777" w:rsidR="00FD2DBD" w:rsidRPr="00B9219E" w:rsidRDefault="00FD2DBD" w:rsidP="0053090A">
            <w:pPr>
              <w:pStyle w:val="rowtabella0"/>
              <w:rPr>
                <w:color w:val="002060"/>
              </w:rPr>
            </w:pPr>
            <w:r w:rsidRPr="00B9219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F4C48" w14:textId="77777777" w:rsidR="00FD2DBD" w:rsidRPr="00B9219E" w:rsidRDefault="00FD2DBD" w:rsidP="0053090A">
            <w:pPr>
              <w:pStyle w:val="rowtabella0"/>
              <w:rPr>
                <w:color w:val="002060"/>
              </w:rPr>
            </w:pPr>
            <w:r w:rsidRPr="00B9219E">
              <w:rPr>
                <w:color w:val="002060"/>
              </w:rPr>
              <w:t>VIA VERDI</w:t>
            </w:r>
          </w:p>
        </w:tc>
      </w:tr>
      <w:tr w:rsidR="00FD2DBD" w:rsidRPr="00B9219E" w14:paraId="14E945FA"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DDC3EF" w14:textId="77777777" w:rsidR="00FD2DBD" w:rsidRPr="00B9219E" w:rsidRDefault="00FD2DBD" w:rsidP="0053090A">
            <w:pPr>
              <w:pStyle w:val="rowtabella0"/>
              <w:rPr>
                <w:color w:val="002060"/>
              </w:rPr>
            </w:pPr>
            <w:r w:rsidRPr="00B9219E">
              <w:rPr>
                <w:color w:val="002060"/>
              </w:rPr>
              <w:t>FRASASSI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2A2DC" w14:textId="77777777" w:rsidR="00FD2DBD" w:rsidRPr="00B9219E" w:rsidRDefault="00FD2DBD" w:rsidP="0053090A">
            <w:pPr>
              <w:pStyle w:val="rowtabella0"/>
              <w:rPr>
                <w:color w:val="002060"/>
              </w:rPr>
            </w:pPr>
            <w:r w:rsidRPr="00B9219E">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E8F4A"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BDAA7" w14:textId="77777777" w:rsidR="00FD2DBD" w:rsidRPr="00B9219E" w:rsidRDefault="00FD2DBD" w:rsidP="0053090A">
            <w:pPr>
              <w:pStyle w:val="rowtabella0"/>
              <w:rPr>
                <w:color w:val="002060"/>
              </w:rPr>
            </w:pPr>
            <w:r w:rsidRPr="00B9219E">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03187" w14:textId="77777777" w:rsidR="00FD2DBD" w:rsidRPr="00B9219E" w:rsidRDefault="00FD2DBD" w:rsidP="0053090A">
            <w:pPr>
              <w:pStyle w:val="rowtabella0"/>
              <w:rPr>
                <w:color w:val="002060"/>
              </w:rPr>
            </w:pPr>
            <w:r w:rsidRPr="00B9219E">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8E16F" w14:textId="77777777" w:rsidR="00FD2DBD" w:rsidRPr="00B9219E" w:rsidRDefault="00FD2DBD" w:rsidP="0053090A">
            <w:pPr>
              <w:pStyle w:val="rowtabella0"/>
              <w:rPr>
                <w:color w:val="002060"/>
              </w:rPr>
            </w:pPr>
            <w:r w:rsidRPr="00B9219E">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D2D8C" w14:textId="77777777" w:rsidR="00FD2DBD" w:rsidRPr="00B9219E" w:rsidRDefault="00FD2DBD" w:rsidP="0053090A">
            <w:pPr>
              <w:pStyle w:val="rowtabella0"/>
              <w:rPr>
                <w:color w:val="002060"/>
              </w:rPr>
            </w:pPr>
            <w:r w:rsidRPr="00B9219E">
              <w:rPr>
                <w:color w:val="002060"/>
              </w:rPr>
              <w:t>VIA MARCONI GENGA STAZIONE</w:t>
            </w:r>
          </w:p>
        </w:tc>
      </w:tr>
    </w:tbl>
    <w:p w14:paraId="542E53CC" w14:textId="77777777" w:rsidR="00FD2DBD" w:rsidRPr="00B9219E" w:rsidRDefault="00FD2DBD" w:rsidP="00FD2DBD">
      <w:pPr>
        <w:pStyle w:val="breakline"/>
        <w:rPr>
          <w:rFonts w:eastAsiaTheme="minorEastAsia"/>
          <w:color w:val="002060"/>
        </w:rPr>
      </w:pPr>
    </w:p>
    <w:p w14:paraId="105199FF" w14:textId="77777777" w:rsidR="00FD2DBD" w:rsidRPr="00B9219E" w:rsidRDefault="00FD2DBD" w:rsidP="00FD2DBD">
      <w:pPr>
        <w:pStyle w:val="breakline"/>
        <w:rPr>
          <w:color w:val="002060"/>
        </w:rPr>
      </w:pPr>
    </w:p>
    <w:p w14:paraId="258D79CB" w14:textId="77777777" w:rsidR="00FD2DBD" w:rsidRPr="00B9219E" w:rsidRDefault="00FD2DBD" w:rsidP="00FD2DBD">
      <w:pPr>
        <w:pStyle w:val="breakline"/>
        <w:rPr>
          <w:color w:val="002060"/>
        </w:rPr>
      </w:pPr>
    </w:p>
    <w:p w14:paraId="3F863664" w14:textId="77777777" w:rsidR="00FD2DBD" w:rsidRPr="00B9219E" w:rsidRDefault="00FD2DBD" w:rsidP="00FD2DBD">
      <w:pPr>
        <w:pStyle w:val="sottotitolocampionato10"/>
        <w:rPr>
          <w:color w:val="002060"/>
        </w:rPr>
      </w:pPr>
      <w:r w:rsidRPr="00B9219E">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78"/>
        <w:gridCol w:w="1561"/>
        <w:gridCol w:w="1550"/>
      </w:tblGrid>
      <w:tr w:rsidR="00FD2DBD" w:rsidRPr="00B9219E" w14:paraId="56B7E815"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16569"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C20C5"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2052E"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D607F"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BB71C"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C983E"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97204"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44B35B9"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4F454B" w14:textId="77777777" w:rsidR="00FD2DBD" w:rsidRPr="00B9219E" w:rsidRDefault="00FD2DBD" w:rsidP="0053090A">
            <w:pPr>
              <w:pStyle w:val="rowtabella0"/>
              <w:rPr>
                <w:color w:val="002060"/>
              </w:rPr>
            </w:pPr>
            <w:r w:rsidRPr="00B9219E">
              <w:rPr>
                <w:color w:val="002060"/>
              </w:rPr>
              <w:t>FUTSAL SENTINUM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23C04" w14:textId="77777777" w:rsidR="00FD2DBD" w:rsidRPr="00B9219E" w:rsidRDefault="00FD2DBD" w:rsidP="0053090A">
            <w:pPr>
              <w:pStyle w:val="rowtabella0"/>
              <w:rPr>
                <w:color w:val="002060"/>
              </w:rPr>
            </w:pPr>
            <w:r w:rsidRPr="00B9219E">
              <w:rPr>
                <w:color w:val="002060"/>
              </w:rPr>
              <w:t>ATLETICO CHIARAVALLE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54343"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24B10" w14:textId="77777777" w:rsidR="00FD2DBD" w:rsidRPr="00B9219E" w:rsidRDefault="00FD2DBD" w:rsidP="0053090A">
            <w:pPr>
              <w:pStyle w:val="rowtabella0"/>
              <w:rPr>
                <w:color w:val="002060"/>
              </w:rPr>
            </w:pPr>
            <w:r w:rsidRPr="00B9219E">
              <w:rPr>
                <w:color w:val="002060"/>
              </w:rPr>
              <w:t>26/09/2025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68A0A" w14:textId="77777777" w:rsidR="00FD2DBD" w:rsidRPr="00B9219E" w:rsidRDefault="00FD2DBD" w:rsidP="0053090A">
            <w:pPr>
              <w:pStyle w:val="rowtabella0"/>
              <w:rPr>
                <w:color w:val="002060"/>
              </w:rPr>
            </w:pPr>
            <w:r w:rsidRPr="00B9219E">
              <w:rPr>
                <w:color w:val="002060"/>
              </w:rPr>
              <w:t>5141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A8AC1" w14:textId="77777777" w:rsidR="00FD2DBD" w:rsidRPr="00B9219E" w:rsidRDefault="00FD2DBD" w:rsidP="0053090A">
            <w:pPr>
              <w:pStyle w:val="rowtabella0"/>
              <w:rPr>
                <w:color w:val="002060"/>
              </w:rPr>
            </w:pPr>
            <w:r w:rsidRPr="00B9219E">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A0840" w14:textId="77777777" w:rsidR="00FD2DBD" w:rsidRPr="00B9219E" w:rsidRDefault="00FD2DBD" w:rsidP="0053090A">
            <w:pPr>
              <w:pStyle w:val="rowtabella0"/>
              <w:rPr>
                <w:color w:val="002060"/>
              </w:rPr>
            </w:pPr>
            <w:r w:rsidRPr="00B9219E">
              <w:rPr>
                <w:color w:val="002060"/>
              </w:rPr>
              <w:t>VIA FABIO RULLIANO</w:t>
            </w:r>
          </w:p>
        </w:tc>
      </w:tr>
      <w:tr w:rsidR="00FD2DBD" w:rsidRPr="00B9219E" w14:paraId="4E9CD384"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8D612" w14:textId="77777777" w:rsidR="00FD2DBD" w:rsidRPr="00B9219E" w:rsidRDefault="00FD2DBD" w:rsidP="0053090A">
            <w:pPr>
              <w:pStyle w:val="rowtabella0"/>
              <w:rPr>
                <w:color w:val="002060"/>
              </w:rPr>
            </w:pPr>
            <w:r w:rsidRPr="00B9219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93E8A" w14:textId="77777777" w:rsidR="00FD2DBD" w:rsidRPr="00B9219E" w:rsidRDefault="00FD2DBD" w:rsidP="0053090A">
            <w:pPr>
              <w:pStyle w:val="rowtabella0"/>
              <w:rPr>
                <w:color w:val="002060"/>
              </w:rPr>
            </w:pPr>
            <w:r w:rsidRPr="00B9219E">
              <w:rPr>
                <w:color w:val="002060"/>
              </w:rPr>
              <w:t>OSIMO STAZIONE SSD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11157"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3354F" w14:textId="77777777" w:rsidR="00FD2DBD" w:rsidRPr="00B9219E" w:rsidRDefault="00FD2DBD" w:rsidP="0053090A">
            <w:pPr>
              <w:pStyle w:val="rowtabella0"/>
              <w:rPr>
                <w:color w:val="002060"/>
              </w:rPr>
            </w:pPr>
            <w:r w:rsidRPr="00B9219E">
              <w:rPr>
                <w:color w:val="002060"/>
              </w:rPr>
              <w:t>27/09/2025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0F788" w14:textId="77777777" w:rsidR="00FD2DBD" w:rsidRPr="00B9219E" w:rsidRDefault="00FD2DBD" w:rsidP="0053090A">
            <w:pPr>
              <w:pStyle w:val="rowtabella0"/>
              <w:rPr>
                <w:color w:val="002060"/>
              </w:rPr>
            </w:pPr>
            <w:r w:rsidRPr="00B9219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50276" w14:textId="77777777" w:rsidR="00FD2DBD" w:rsidRPr="00B9219E" w:rsidRDefault="00FD2DBD" w:rsidP="0053090A">
            <w:pPr>
              <w:pStyle w:val="rowtabella0"/>
              <w:rPr>
                <w:color w:val="002060"/>
              </w:rPr>
            </w:pPr>
            <w:r w:rsidRPr="00B9219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C2B7A" w14:textId="77777777" w:rsidR="00FD2DBD" w:rsidRPr="00B9219E" w:rsidRDefault="00FD2DBD" w:rsidP="0053090A">
            <w:pPr>
              <w:pStyle w:val="rowtabella0"/>
              <w:rPr>
                <w:color w:val="002060"/>
              </w:rPr>
            </w:pPr>
            <w:r w:rsidRPr="00B9219E">
              <w:rPr>
                <w:color w:val="002060"/>
              </w:rPr>
              <w:t xml:space="preserve">VIA </w:t>
            </w:r>
            <w:proofErr w:type="gramStart"/>
            <w:r w:rsidRPr="00B9219E">
              <w:rPr>
                <w:color w:val="002060"/>
              </w:rPr>
              <w:t>B.BUOZZI</w:t>
            </w:r>
            <w:proofErr w:type="gramEnd"/>
          </w:p>
        </w:tc>
      </w:tr>
    </w:tbl>
    <w:p w14:paraId="716B53E1" w14:textId="77777777" w:rsidR="00FD2DBD" w:rsidRPr="00B9219E" w:rsidRDefault="00FD2DBD" w:rsidP="00FD2DBD">
      <w:pPr>
        <w:pStyle w:val="breakline"/>
        <w:rPr>
          <w:rFonts w:eastAsiaTheme="minorEastAsia"/>
          <w:color w:val="002060"/>
        </w:rPr>
      </w:pPr>
    </w:p>
    <w:p w14:paraId="3D7DD247" w14:textId="77777777" w:rsidR="00FD2DBD" w:rsidRPr="00B9219E" w:rsidRDefault="00FD2DBD" w:rsidP="00FD2DBD">
      <w:pPr>
        <w:pStyle w:val="breakline"/>
        <w:rPr>
          <w:color w:val="002060"/>
        </w:rPr>
      </w:pPr>
    </w:p>
    <w:p w14:paraId="1EF8CB3B" w14:textId="77777777" w:rsidR="00FD2DBD" w:rsidRPr="00B9219E" w:rsidRDefault="00FD2DBD" w:rsidP="00FD2DBD">
      <w:pPr>
        <w:pStyle w:val="breakline"/>
        <w:rPr>
          <w:color w:val="002060"/>
        </w:rPr>
      </w:pPr>
    </w:p>
    <w:p w14:paraId="49995D51" w14:textId="77777777" w:rsidR="00FD2DBD" w:rsidRPr="00B9219E" w:rsidRDefault="00FD2DBD" w:rsidP="00FD2DBD">
      <w:pPr>
        <w:pStyle w:val="sottotitolocampionato10"/>
        <w:rPr>
          <w:color w:val="002060"/>
        </w:rPr>
      </w:pPr>
      <w:r w:rsidRPr="00B9219E">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78"/>
        <w:gridCol w:w="1561"/>
        <w:gridCol w:w="1550"/>
      </w:tblGrid>
      <w:tr w:rsidR="00FD2DBD" w:rsidRPr="00B9219E" w14:paraId="1CCC55AD"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DBFD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4BB80"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9D9AB"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0497E"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02E7B"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3F800"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E179A"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6B39880F"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F8272" w14:textId="77777777" w:rsidR="00FD2DBD" w:rsidRPr="00B9219E" w:rsidRDefault="00FD2DBD" w:rsidP="0053090A">
            <w:pPr>
              <w:pStyle w:val="rowtabella0"/>
              <w:rPr>
                <w:color w:val="002060"/>
              </w:rPr>
            </w:pPr>
            <w:r w:rsidRPr="00B9219E">
              <w:rPr>
                <w:color w:val="002060"/>
              </w:rPr>
              <w:t>FUTSAL SENTINUM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C3CE3" w14:textId="77777777" w:rsidR="00FD2DBD" w:rsidRPr="00B9219E" w:rsidRDefault="00FD2DBD" w:rsidP="0053090A">
            <w:pPr>
              <w:pStyle w:val="rowtabella0"/>
              <w:rPr>
                <w:color w:val="002060"/>
              </w:rPr>
            </w:pPr>
            <w:r w:rsidRPr="00B9219E">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89267"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54D44" w14:textId="77777777" w:rsidR="00FD2DBD" w:rsidRPr="00B9219E" w:rsidRDefault="00FD2DBD" w:rsidP="0053090A">
            <w:pPr>
              <w:pStyle w:val="rowtabella0"/>
              <w:rPr>
                <w:color w:val="002060"/>
              </w:rPr>
            </w:pPr>
            <w:r w:rsidRPr="00B9219E">
              <w:rPr>
                <w:color w:val="002060"/>
              </w:rPr>
              <w:t>03/10/2025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1E6FF" w14:textId="77777777" w:rsidR="00FD2DBD" w:rsidRPr="00B9219E" w:rsidRDefault="00FD2DBD" w:rsidP="0053090A">
            <w:pPr>
              <w:pStyle w:val="rowtabella0"/>
              <w:rPr>
                <w:color w:val="002060"/>
              </w:rPr>
            </w:pPr>
            <w:r w:rsidRPr="00B9219E">
              <w:rPr>
                <w:color w:val="002060"/>
              </w:rPr>
              <w:t>5141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78E71" w14:textId="77777777" w:rsidR="00FD2DBD" w:rsidRPr="00B9219E" w:rsidRDefault="00FD2DBD" w:rsidP="0053090A">
            <w:pPr>
              <w:pStyle w:val="rowtabella0"/>
              <w:rPr>
                <w:color w:val="002060"/>
              </w:rPr>
            </w:pPr>
            <w:r w:rsidRPr="00B9219E">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05BAB" w14:textId="77777777" w:rsidR="00FD2DBD" w:rsidRPr="00B9219E" w:rsidRDefault="00FD2DBD" w:rsidP="0053090A">
            <w:pPr>
              <w:pStyle w:val="rowtabella0"/>
              <w:rPr>
                <w:color w:val="002060"/>
              </w:rPr>
            </w:pPr>
            <w:r w:rsidRPr="00B9219E">
              <w:rPr>
                <w:color w:val="002060"/>
              </w:rPr>
              <w:t>VIA FABIO RULLIANO</w:t>
            </w:r>
          </w:p>
        </w:tc>
      </w:tr>
      <w:tr w:rsidR="00FD2DBD" w:rsidRPr="00B9219E" w14:paraId="221E31DF"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259898" w14:textId="77777777" w:rsidR="00FD2DBD" w:rsidRPr="00B9219E" w:rsidRDefault="00FD2DBD" w:rsidP="0053090A">
            <w:pPr>
              <w:pStyle w:val="rowtabella0"/>
              <w:rPr>
                <w:color w:val="002060"/>
              </w:rPr>
            </w:pPr>
            <w:r w:rsidRPr="00B9219E">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BBD7C" w14:textId="77777777" w:rsidR="00FD2DBD" w:rsidRPr="00B9219E" w:rsidRDefault="00FD2DBD" w:rsidP="0053090A">
            <w:pPr>
              <w:pStyle w:val="rowtabella0"/>
              <w:rPr>
                <w:color w:val="002060"/>
              </w:rPr>
            </w:pPr>
            <w:r w:rsidRPr="00B9219E">
              <w:rPr>
                <w:color w:val="002060"/>
              </w:rPr>
              <w:t>ATLETICO CHIARAVALLE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115B7"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AD4E4" w14:textId="77777777" w:rsidR="00FD2DBD" w:rsidRPr="00B9219E" w:rsidRDefault="00FD2DBD" w:rsidP="0053090A">
            <w:pPr>
              <w:pStyle w:val="rowtabella0"/>
              <w:rPr>
                <w:color w:val="002060"/>
              </w:rPr>
            </w:pPr>
            <w:r w:rsidRPr="00B9219E">
              <w:rPr>
                <w:color w:val="002060"/>
              </w:rPr>
              <w:t>04/10/2025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5E647" w14:textId="77777777" w:rsidR="00FD2DBD" w:rsidRPr="00B9219E" w:rsidRDefault="00FD2DBD" w:rsidP="0053090A">
            <w:pPr>
              <w:pStyle w:val="rowtabella0"/>
              <w:rPr>
                <w:color w:val="002060"/>
              </w:rPr>
            </w:pPr>
            <w:r w:rsidRPr="00B9219E">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FF527" w14:textId="77777777" w:rsidR="00FD2DBD" w:rsidRPr="00B9219E" w:rsidRDefault="00FD2DBD" w:rsidP="0053090A">
            <w:pPr>
              <w:pStyle w:val="rowtabella0"/>
              <w:rPr>
                <w:color w:val="002060"/>
              </w:rPr>
            </w:pPr>
            <w:r w:rsidRPr="00B9219E">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CBE52" w14:textId="77777777" w:rsidR="00FD2DBD" w:rsidRPr="00B9219E" w:rsidRDefault="00FD2DBD" w:rsidP="0053090A">
            <w:pPr>
              <w:pStyle w:val="rowtabella0"/>
              <w:rPr>
                <w:color w:val="002060"/>
              </w:rPr>
            </w:pPr>
            <w:r w:rsidRPr="00B9219E">
              <w:rPr>
                <w:color w:val="002060"/>
              </w:rPr>
              <w:t>VIA MASSIMO D'AZEGLIO</w:t>
            </w:r>
          </w:p>
        </w:tc>
      </w:tr>
    </w:tbl>
    <w:p w14:paraId="7B6C08EE" w14:textId="77777777" w:rsidR="00FD2DBD" w:rsidRPr="00B9219E" w:rsidRDefault="00FD2DBD" w:rsidP="00FD2DBD">
      <w:pPr>
        <w:pStyle w:val="breakline"/>
        <w:rPr>
          <w:rFonts w:eastAsiaTheme="minorEastAsia"/>
          <w:color w:val="002060"/>
        </w:rPr>
      </w:pPr>
    </w:p>
    <w:p w14:paraId="7A9F9941" w14:textId="77777777" w:rsidR="00FD2DBD" w:rsidRPr="00B9219E" w:rsidRDefault="00FD2DBD" w:rsidP="00FD2DBD">
      <w:pPr>
        <w:pStyle w:val="breakline"/>
        <w:rPr>
          <w:color w:val="002060"/>
        </w:rPr>
      </w:pPr>
    </w:p>
    <w:p w14:paraId="57C74A1F" w14:textId="77777777" w:rsidR="00FD2DBD" w:rsidRPr="00B9219E" w:rsidRDefault="00FD2DBD" w:rsidP="00FD2DBD">
      <w:pPr>
        <w:pStyle w:val="breakline"/>
        <w:rPr>
          <w:color w:val="002060"/>
        </w:rPr>
      </w:pPr>
    </w:p>
    <w:p w14:paraId="13737CAD" w14:textId="77777777" w:rsidR="00FD2DBD" w:rsidRPr="00B9219E" w:rsidRDefault="00FD2DBD" w:rsidP="00FD2DBD">
      <w:pPr>
        <w:pStyle w:val="sottotitolocampionato10"/>
        <w:rPr>
          <w:color w:val="002060"/>
        </w:rPr>
      </w:pPr>
      <w:r w:rsidRPr="00B9219E">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2"/>
        <w:gridCol w:w="1550"/>
        <w:gridCol w:w="1553"/>
      </w:tblGrid>
      <w:tr w:rsidR="00FD2DBD" w:rsidRPr="00B9219E" w14:paraId="711D1B60"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2C486"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A340D"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BBBBA"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DA2B8"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81FA5"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2DC9F"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6BE3E"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254D8865"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B01D53" w14:textId="77777777" w:rsidR="00FD2DBD" w:rsidRPr="00B9219E" w:rsidRDefault="00FD2DBD" w:rsidP="0053090A">
            <w:pPr>
              <w:pStyle w:val="rowtabella0"/>
              <w:rPr>
                <w:color w:val="002060"/>
              </w:rPr>
            </w:pPr>
            <w:r w:rsidRPr="00B9219E">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1BEE8" w14:textId="77777777" w:rsidR="00FD2DBD" w:rsidRPr="00B9219E" w:rsidRDefault="00FD2DBD" w:rsidP="0053090A">
            <w:pPr>
              <w:pStyle w:val="rowtabella0"/>
              <w:rPr>
                <w:color w:val="002060"/>
              </w:rPr>
            </w:pPr>
            <w:r w:rsidRPr="00B9219E">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5CE9C"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3E1C2" w14:textId="77777777" w:rsidR="00FD2DBD" w:rsidRPr="00B9219E" w:rsidRDefault="00FD2DBD" w:rsidP="0053090A">
            <w:pPr>
              <w:pStyle w:val="rowtabella0"/>
              <w:rPr>
                <w:color w:val="002060"/>
              </w:rPr>
            </w:pPr>
            <w:r w:rsidRPr="00B9219E">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893F6" w14:textId="77777777" w:rsidR="00FD2DBD" w:rsidRPr="00B9219E" w:rsidRDefault="00FD2DBD" w:rsidP="0053090A">
            <w:pPr>
              <w:pStyle w:val="rowtabella0"/>
              <w:rPr>
                <w:color w:val="002060"/>
              </w:rPr>
            </w:pPr>
            <w:r w:rsidRPr="00B9219E">
              <w:rPr>
                <w:color w:val="002060"/>
              </w:rPr>
              <w:t>6065 CAMPO FEDERALE "</w:t>
            </w:r>
            <w:proofErr w:type="gramStart"/>
            <w:r w:rsidRPr="00B9219E">
              <w:rPr>
                <w:color w:val="002060"/>
              </w:rPr>
              <w:t>G.PAOLINELLI</w:t>
            </w:r>
            <w:proofErr w:type="gramEnd"/>
            <w:r w:rsidRPr="00B9219E">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11EF5" w14:textId="77777777" w:rsidR="00FD2DBD" w:rsidRPr="00B9219E" w:rsidRDefault="00FD2DBD" w:rsidP="0053090A">
            <w:pPr>
              <w:pStyle w:val="rowtabella0"/>
              <w:rPr>
                <w:color w:val="002060"/>
              </w:rPr>
            </w:pPr>
            <w:r w:rsidRPr="00B921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D67A2" w14:textId="77777777" w:rsidR="00FD2DBD" w:rsidRPr="00B9219E" w:rsidRDefault="00FD2DBD" w:rsidP="0053090A">
            <w:pPr>
              <w:pStyle w:val="rowtabella0"/>
              <w:rPr>
                <w:color w:val="002060"/>
              </w:rPr>
            </w:pPr>
            <w:r w:rsidRPr="00B9219E">
              <w:rPr>
                <w:color w:val="002060"/>
              </w:rPr>
              <w:t>VIA SCHIAVONI - BARACCCOLA</w:t>
            </w:r>
          </w:p>
        </w:tc>
      </w:tr>
      <w:tr w:rsidR="00FD2DBD" w:rsidRPr="00B9219E" w14:paraId="213E77A3"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65CAA" w14:textId="77777777" w:rsidR="00FD2DBD" w:rsidRPr="00B9219E" w:rsidRDefault="00FD2DBD" w:rsidP="0053090A">
            <w:pPr>
              <w:pStyle w:val="rowtabella0"/>
              <w:rPr>
                <w:color w:val="002060"/>
              </w:rPr>
            </w:pPr>
            <w:r w:rsidRPr="00B9219E">
              <w:rPr>
                <w:color w:val="002060"/>
              </w:rPr>
              <w:t>FUTSAL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DB4A9" w14:textId="77777777" w:rsidR="00FD2DBD" w:rsidRPr="00B9219E" w:rsidRDefault="00FD2DBD" w:rsidP="0053090A">
            <w:pPr>
              <w:pStyle w:val="rowtabella0"/>
              <w:rPr>
                <w:color w:val="002060"/>
              </w:rPr>
            </w:pPr>
            <w:r w:rsidRPr="00B9219E">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87524"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28CF8" w14:textId="77777777" w:rsidR="00FD2DBD" w:rsidRPr="00B9219E" w:rsidRDefault="00FD2DBD" w:rsidP="0053090A">
            <w:pPr>
              <w:pStyle w:val="rowtabella0"/>
              <w:rPr>
                <w:color w:val="002060"/>
              </w:rPr>
            </w:pPr>
            <w:r w:rsidRPr="00B9219E">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6C3FC" w14:textId="77777777" w:rsidR="00FD2DBD" w:rsidRPr="00B9219E" w:rsidRDefault="00FD2DBD" w:rsidP="0053090A">
            <w:pPr>
              <w:pStyle w:val="rowtabella0"/>
              <w:rPr>
                <w:color w:val="002060"/>
              </w:rPr>
            </w:pPr>
            <w:r w:rsidRPr="00B9219E">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975BC" w14:textId="77777777" w:rsidR="00FD2DBD" w:rsidRPr="00B9219E" w:rsidRDefault="00FD2DBD" w:rsidP="0053090A">
            <w:pPr>
              <w:pStyle w:val="rowtabella0"/>
              <w:rPr>
                <w:color w:val="002060"/>
              </w:rPr>
            </w:pPr>
            <w:r w:rsidRPr="00B9219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68950" w14:textId="77777777" w:rsidR="00FD2DBD" w:rsidRPr="00B9219E" w:rsidRDefault="00FD2DBD" w:rsidP="0053090A">
            <w:pPr>
              <w:pStyle w:val="rowtabella0"/>
              <w:rPr>
                <w:color w:val="002060"/>
              </w:rPr>
            </w:pPr>
            <w:r w:rsidRPr="00B9219E">
              <w:rPr>
                <w:color w:val="002060"/>
              </w:rPr>
              <w:t>LOCALITA' NONTESICURO</w:t>
            </w:r>
          </w:p>
        </w:tc>
      </w:tr>
    </w:tbl>
    <w:p w14:paraId="74807D2E" w14:textId="77777777" w:rsidR="00FD2DBD" w:rsidRPr="00B9219E" w:rsidRDefault="00FD2DBD" w:rsidP="00FD2DBD">
      <w:pPr>
        <w:pStyle w:val="breakline"/>
        <w:rPr>
          <w:rFonts w:eastAsiaTheme="minorEastAsia"/>
          <w:color w:val="002060"/>
        </w:rPr>
      </w:pPr>
    </w:p>
    <w:p w14:paraId="004F4D2B" w14:textId="77777777" w:rsidR="00FD2DBD" w:rsidRPr="00B9219E" w:rsidRDefault="00FD2DBD" w:rsidP="00FD2DBD">
      <w:pPr>
        <w:pStyle w:val="breakline"/>
        <w:rPr>
          <w:color w:val="002060"/>
        </w:rPr>
      </w:pPr>
    </w:p>
    <w:p w14:paraId="7D501D0B" w14:textId="77777777" w:rsidR="00FD2DBD" w:rsidRPr="00B9219E" w:rsidRDefault="00FD2DBD" w:rsidP="00FD2DBD">
      <w:pPr>
        <w:pStyle w:val="breakline"/>
        <w:rPr>
          <w:color w:val="002060"/>
        </w:rPr>
      </w:pPr>
    </w:p>
    <w:p w14:paraId="05773892" w14:textId="77777777" w:rsidR="00FD2DBD" w:rsidRPr="00B9219E" w:rsidRDefault="00FD2DBD" w:rsidP="00FD2DBD">
      <w:pPr>
        <w:pStyle w:val="sottotitolocampionato10"/>
        <w:rPr>
          <w:color w:val="002060"/>
        </w:rPr>
      </w:pPr>
      <w:r w:rsidRPr="00B9219E">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2"/>
        <w:gridCol w:w="1550"/>
        <w:gridCol w:w="1553"/>
      </w:tblGrid>
      <w:tr w:rsidR="00FD2DBD" w:rsidRPr="00B9219E" w14:paraId="34AB6177"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1E76B"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7DE6C"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C93F3"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4AC65"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64D5F"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31593"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F56A2"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5ACE044"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C6D930" w14:textId="77777777" w:rsidR="00FD2DBD" w:rsidRPr="00B9219E" w:rsidRDefault="00FD2DBD" w:rsidP="0053090A">
            <w:pPr>
              <w:pStyle w:val="rowtabella0"/>
              <w:rPr>
                <w:color w:val="002060"/>
              </w:rPr>
            </w:pPr>
            <w:r w:rsidRPr="00B9219E">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6E0CD" w14:textId="77777777" w:rsidR="00FD2DBD" w:rsidRPr="00B9219E" w:rsidRDefault="00FD2DBD" w:rsidP="0053090A">
            <w:pPr>
              <w:pStyle w:val="rowtabella0"/>
              <w:rPr>
                <w:color w:val="002060"/>
              </w:rPr>
            </w:pPr>
            <w:r w:rsidRPr="00B9219E">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AF49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4F4DB" w14:textId="77777777" w:rsidR="00FD2DBD" w:rsidRPr="00B9219E" w:rsidRDefault="00FD2DBD" w:rsidP="0053090A">
            <w:pPr>
              <w:pStyle w:val="rowtabella0"/>
              <w:rPr>
                <w:color w:val="002060"/>
              </w:rPr>
            </w:pPr>
            <w:r w:rsidRPr="00B9219E">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24668" w14:textId="77777777" w:rsidR="00FD2DBD" w:rsidRPr="00B9219E" w:rsidRDefault="00FD2DBD" w:rsidP="0053090A">
            <w:pPr>
              <w:pStyle w:val="rowtabella0"/>
              <w:rPr>
                <w:color w:val="002060"/>
              </w:rPr>
            </w:pPr>
            <w:r w:rsidRPr="00B9219E">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3DD40" w14:textId="77777777" w:rsidR="00FD2DBD" w:rsidRPr="00B9219E" w:rsidRDefault="00FD2DBD" w:rsidP="0053090A">
            <w:pPr>
              <w:pStyle w:val="rowtabella0"/>
              <w:rPr>
                <w:color w:val="002060"/>
              </w:rPr>
            </w:pPr>
            <w:r w:rsidRPr="00B921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B8F15" w14:textId="77777777" w:rsidR="00FD2DBD" w:rsidRPr="00B9219E" w:rsidRDefault="00FD2DBD" w:rsidP="0053090A">
            <w:pPr>
              <w:pStyle w:val="rowtabella0"/>
              <w:rPr>
                <w:color w:val="002060"/>
              </w:rPr>
            </w:pPr>
            <w:r w:rsidRPr="00B9219E">
              <w:rPr>
                <w:color w:val="002060"/>
              </w:rPr>
              <w:t>LOCALITA' NONTESICURO</w:t>
            </w:r>
          </w:p>
        </w:tc>
      </w:tr>
      <w:tr w:rsidR="00FD2DBD" w:rsidRPr="00B9219E" w14:paraId="1FEE6106"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2436B1" w14:textId="77777777" w:rsidR="00FD2DBD" w:rsidRPr="00B9219E" w:rsidRDefault="00FD2DBD" w:rsidP="0053090A">
            <w:pPr>
              <w:pStyle w:val="rowtabella0"/>
              <w:rPr>
                <w:color w:val="002060"/>
              </w:rPr>
            </w:pPr>
            <w:r w:rsidRPr="00B9219E">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301AA" w14:textId="77777777" w:rsidR="00FD2DBD" w:rsidRPr="00B9219E" w:rsidRDefault="00FD2DBD" w:rsidP="0053090A">
            <w:pPr>
              <w:pStyle w:val="rowtabella0"/>
              <w:rPr>
                <w:color w:val="002060"/>
              </w:rPr>
            </w:pPr>
            <w:r w:rsidRPr="00B9219E">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396A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81C00" w14:textId="77777777" w:rsidR="00FD2DBD" w:rsidRPr="00B9219E" w:rsidRDefault="00FD2DBD" w:rsidP="0053090A">
            <w:pPr>
              <w:pStyle w:val="rowtabella0"/>
              <w:rPr>
                <w:color w:val="002060"/>
              </w:rPr>
            </w:pPr>
            <w:r w:rsidRPr="00B9219E">
              <w:rPr>
                <w:color w:val="002060"/>
              </w:rPr>
              <w:t>03/10/2025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70BD6" w14:textId="77777777" w:rsidR="00FD2DBD" w:rsidRPr="00B9219E" w:rsidRDefault="00FD2DBD" w:rsidP="0053090A">
            <w:pPr>
              <w:pStyle w:val="rowtabella0"/>
              <w:rPr>
                <w:color w:val="002060"/>
              </w:rPr>
            </w:pPr>
            <w:r w:rsidRPr="00B9219E">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DD06F" w14:textId="77777777" w:rsidR="00FD2DBD" w:rsidRPr="00B9219E" w:rsidRDefault="00FD2DBD" w:rsidP="0053090A">
            <w:pPr>
              <w:pStyle w:val="rowtabella0"/>
              <w:rPr>
                <w:color w:val="002060"/>
              </w:rPr>
            </w:pPr>
            <w:r w:rsidRPr="00B9219E">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1F4EF" w14:textId="77777777" w:rsidR="00FD2DBD" w:rsidRPr="00B9219E" w:rsidRDefault="00FD2DBD" w:rsidP="0053090A">
            <w:pPr>
              <w:pStyle w:val="rowtabella0"/>
              <w:rPr>
                <w:color w:val="002060"/>
              </w:rPr>
            </w:pPr>
            <w:r w:rsidRPr="00B9219E">
              <w:rPr>
                <w:color w:val="002060"/>
              </w:rPr>
              <w:t>VIA MASSIMO D'AZEGLIO</w:t>
            </w:r>
          </w:p>
        </w:tc>
      </w:tr>
    </w:tbl>
    <w:p w14:paraId="170CF8C0" w14:textId="77777777" w:rsidR="00FD2DBD" w:rsidRPr="00B9219E" w:rsidRDefault="00FD2DBD" w:rsidP="00FD2DBD">
      <w:pPr>
        <w:pStyle w:val="breakline"/>
        <w:rPr>
          <w:rFonts w:eastAsiaTheme="minorEastAsia"/>
          <w:color w:val="002060"/>
        </w:rPr>
      </w:pPr>
    </w:p>
    <w:p w14:paraId="67AFA1DC" w14:textId="77777777" w:rsidR="00FD2DBD" w:rsidRPr="00B9219E" w:rsidRDefault="00FD2DBD" w:rsidP="00FD2DBD">
      <w:pPr>
        <w:pStyle w:val="breakline"/>
        <w:rPr>
          <w:color w:val="002060"/>
        </w:rPr>
      </w:pPr>
    </w:p>
    <w:p w14:paraId="57E15308" w14:textId="77777777" w:rsidR="00FD2DBD" w:rsidRPr="00B9219E" w:rsidRDefault="00FD2DBD" w:rsidP="00FD2DBD">
      <w:pPr>
        <w:pStyle w:val="breakline"/>
        <w:rPr>
          <w:color w:val="002060"/>
        </w:rPr>
      </w:pPr>
    </w:p>
    <w:p w14:paraId="7A3B3923" w14:textId="77777777" w:rsidR="00FD2DBD" w:rsidRPr="00B9219E" w:rsidRDefault="00FD2DBD" w:rsidP="00FD2DBD">
      <w:pPr>
        <w:pStyle w:val="sottotitolocampionato10"/>
        <w:rPr>
          <w:color w:val="002060"/>
        </w:rPr>
      </w:pPr>
      <w:r w:rsidRPr="00B9219E">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FD2DBD" w:rsidRPr="00B9219E" w14:paraId="6E1195CE"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BEEBF"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2F91D"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BC4AD"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4CCFB"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89281"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916C2"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AFDA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B0ECEAE"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CEB22" w14:textId="77777777" w:rsidR="00FD2DBD" w:rsidRPr="00B9219E" w:rsidRDefault="00FD2DBD" w:rsidP="0053090A">
            <w:pPr>
              <w:pStyle w:val="rowtabella0"/>
              <w:rPr>
                <w:color w:val="002060"/>
              </w:rPr>
            </w:pPr>
            <w:r w:rsidRPr="00B9219E">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55564" w14:textId="77777777" w:rsidR="00FD2DBD" w:rsidRPr="00B9219E" w:rsidRDefault="00FD2DBD" w:rsidP="0053090A">
            <w:pPr>
              <w:pStyle w:val="rowtabella0"/>
              <w:rPr>
                <w:color w:val="002060"/>
              </w:rPr>
            </w:pPr>
            <w:r w:rsidRPr="00B9219E">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98F3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8A339" w14:textId="77777777" w:rsidR="00FD2DBD" w:rsidRPr="00B9219E" w:rsidRDefault="00FD2DBD" w:rsidP="0053090A">
            <w:pPr>
              <w:pStyle w:val="rowtabella0"/>
              <w:rPr>
                <w:color w:val="002060"/>
              </w:rPr>
            </w:pPr>
            <w:r w:rsidRPr="00B9219E">
              <w:rPr>
                <w:color w:val="002060"/>
              </w:rPr>
              <w:t>25/09/2025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AA4EA" w14:textId="77777777" w:rsidR="00FD2DBD" w:rsidRPr="00B9219E" w:rsidRDefault="00FD2DBD" w:rsidP="0053090A">
            <w:pPr>
              <w:pStyle w:val="rowtabella0"/>
              <w:rPr>
                <w:color w:val="002060"/>
              </w:rPr>
            </w:pPr>
            <w:r w:rsidRPr="00B9219E">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56B5D" w14:textId="77777777" w:rsidR="00FD2DBD" w:rsidRPr="00B9219E" w:rsidRDefault="00FD2DBD" w:rsidP="0053090A">
            <w:pPr>
              <w:pStyle w:val="rowtabella0"/>
              <w:rPr>
                <w:color w:val="002060"/>
              </w:rPr>
            </w:pPr>
            <w:r w:rsidRPr="00B9219E">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4BE21" w14:textId="77777777" w:rsidR="00FD2DBD" w:rsidRPr="00B9219E" w:rsidRDefault="00FD2DBD" w:rsidP="0053090A">
            <w:pPr>
              <w:pStyle w:val="rowtabella0"/>
              <w:rPr>
                <w:color w:val="002060"/>
              </w:rPr>
            </w:pPr>
            <w:r w:rsidRPr="00B9219E">
              <w:rPr>
                <w:color w:val="002060"/>
              </w:rPr>
              <w:t>LOCALITA' LE CALVIE</w:t>
            </w:r>
          </w:p>
        </w:tc>
      </w:tr>
      <w:tr w:rsidR="00FD2DBD" w:rsidRPr="00B9219E" w14:paraId="42DDE73E"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1BC91F" w14:textId="77777777" w:rsidR="00FD2DBD" w:rsidRPr="00B9219E" w:rsidRDefault="00FD2DBD" w:rsidP="0053090A">
            <w:pPr>
              <w:pStyle w:val="rowtabella0"/>
              <w:rPr>
                <w:color w:val="002060"/>
              </w:rPr>
            </w:pPr>
            <w:r w:rsidRPr="00B9219E">
              <w:rPr>
                <w:color w:val="002060"/>
              </w:rPr>
              <w:t>RIPE SAN GINESIO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F70EB" w14:textId="77777777" w:rsidR="00FD2DBD" w:rsidRPr="00B9219E" w:rsidRDefault="00FD2DBD" w:rsidP="0053090A">
            <w:pPr>
              <w:pStyle w:val="rowtabella0"/>
              <w:rPr>
                <w:color w:val="002060"/>
              </w:rPr>
            </w:pPr>
            <w:r w:rsidRPr="00B9219E">
              <w:rPr>
                <w:color w:val="002060"/>
              </w:rPr>
              <w:t>ESANATOGLIA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BCC3A"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69347" w14:textId="77777777" w:rsidR="00FD2DBD" w:rsidRPr="00B9219E" w:rsidRDefault="00FD2DBD" w:rsidP="0053090A">
            <w:pPr>
              <w:pStyle w:val="rowtabella0"/>
              <w:rPr>
                <w:color w:val="002060"/>
              </w:rPr>
            </w:pPr>
            <w:r w:rsidRPr="00B9219E">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CEC33" w14:textId="77777777" w:rsidR="00FD2DBD" w:rsidRPr="00B9219E" w:rsidRDefault="00FD2DBD" w:rsidP="0053090A">
            <w:pPr>
              <w:pStyle w:val="rowtabella0"/>
              <w:rPr>
                <w:color w:val="002060"/>
              </w:rPr>
            </w:pPr>
            <w:r w:rsidRPr="00B9219E">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E3F76" w14:textId="77777777" w:rsidR="00FD2DBD" w:rsidRPr="00B9219E" w:rsidRDefault="00FD2DBD" w:rsidP="0053090A">
            <w:pPr>
              <w:pStyle w:val="rowtabella0"/>
              <w:rPr>
                <w:color w:val="002060"/>
              </w:rPr>
            </w:pPr>
            <w:r w:rsidRPr="00B9219E">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57107" w14:textId="77777777" w:rsidR="00FD2DBD" w:rsidRPr="00B9219E" w:rsidRDefault="00FD2DBD" w:rsidP="0053090A">
            <w:pPr>
              <w:pStyle w:val="rowtabella0"/>
              <w:rPr>
                <w:color w:val="002060"/>
              </w:rPr>
            </w:pPr>
            <w:r w:rsidRPr="00B9219E">
              <w:rPr>
                <w:color w:val="002060"/>
              </w:rPr>
              <w:t>VIA FAVETO</w:t>
            </w:r>
          </w:p>
        </w:tc>
      </w:tr>
    </w:tbl>
    <w:p w14:paraId="55FD1D39" w14:textId="77777777" w:rsidR="00FD2DBD" w:rsidRPr="00B9219E" w:rsidRDefault="00FD2DBD" w:rsidP="00FD2DBD">
      <w:pPr>
        <w:pStyle w:val="breakline"/>
        <w:rPr>
          <w:rFonts w:eastAsiaTheme="minorEastAsia"/>
          <w:color w:val="002060"/>
        </w:rPr>
      </w:pPr>
    </w:p>
    <w:p w14:paraId="6A56FC88" w14:textId="77777777" w:rsidR="00FD2DBD" w:rsidRPr="00B9219E" w:rsidRDefault="00FD2DBD" w:rsidP="00FD2DBD">
      <w:pPr>
        <w:pStyle w:val="breakline"/>
        <w:rPr>
          <w:color w:val="002060"/>
        </w:rPr>
      </w:pPr>
    </w:p>
    <w:p w14:paraId="2622CBAB" w14:textId="77777777" w:rsidR="00FD2DBD" w:rsidRPr="00B9219E" w:rsidRDefault="00FD2DBD" w:rsidP="00FD2DBD">
      <w:pPr>
        <w:pStyle w:val="breakline"/>
        <w:rPr>
          <w:color w:val="002060"/>
        </w:rPr>
      </w:pPr>
    </w:p>
    <w:p w14:paraId="1FEC25EE" w14:textId="77777777" w:rsidR="00FD2DBD" w:rsidRPr="00B9219E" w:rsidRDefault="00FD2DBD" w:rsidP="00FD2DBD">
      <w:pPr>
        <w:pStyle w:val="sottotitolocampionato10"/>
        <w:rPr>
          <w:color w:val="002060"/>
        </w:rPr>
      </w:pPr>
      <w:r w:rsidRPr="00B9219E">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FD2DBD" w:rsidRPr="00B9219E" w14:paraId="3D04267D"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7E7E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7D3CC"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4F4E7"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419CF"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EF683"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3D10A"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7311E"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015A101"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455409" w14:textId="77777777" w:rsidR="00FD2DBD" w:rsidRPr="00B9219E" w:rsidRDefault="00FD2DBD" w:rsidP="0053090A">
            <w:pPr>
              <w:pStyle w:val="rowtabella0"/>
              <w:rPr>
                <w:color w:val="002060"/>
              </w:rPr>
            </w:pPr>
            <w:r w:rsidRPr="00B9219E">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5DA2C" w14:textId="77777777" w:rsidR="00FD2DBD" w:rsidRPr="00B9219E" w:rsidRDefault="00FD2DBD" w:rsidP="0053090A">
            <w:pPr>
              <w:pStyle w:val="rowtabella0"/>
              <w:rPr>
                <w:color w:val="002060"/>
              </w:rPr>
            </w:pPr>
            <w:r w:rsidRPr="00B9219E">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FC251"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E92D7" w14:textId="77777777" w:rsidR="00FD2DBD" w:rsidRPr="00B9219E" w:rsidRDefault="00FD2DBD" w:rsidP="0053090A">
            <w:pPr>
              <w:pStyle w:val="rowtabella0"/>
              <w:rPr>
                <w:color w:val="002060"/>
              </w:rPr>
            </w:pPr>
            <w:r w:rsidRPr="00B9219E">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40DC8" w14:textId="77777777" w:rsidR="00FD2DBD" w:rsidRPr="00B9219E" w:rsidRDefault="00FD2DBD" w:rsidP="0053090A">
            <w:pPr>
              <w:pStyle w:val="rowtabella0"/>
              <w:rPr>
                <w:color w:val="002060"/>
              </w:rPr>
            </w:pPr>
            <w:r w:rsidRPr="00B9219E">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19D07" w14:textId="77777777" w:rsidR="00FD2DBD" w:rsidRPr="00B9219E" w:rsidRDefault="00FD2DBD" w:rsidP="0053090A">
            <w:pPr>
              <w:pStyle w:val="rowtabella0"/>
              <w:rPr>
                <w:color w:val="002060"/>
              </w:rPr>
            </w:pPr>
            <w:r w:rsidRPr="00B9219E">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1FA8C" w14:textId="77777777" w:rsidR="00FD2DBD" w:rsidRPr="00B9219E" w:rsidRDefault="00FD2DBD" w:rsidP="0053090A">
            <w:pPr>
              <w:pStyle w:val="rowtabella0"/>
              <w:rPr>
                <w:color w:val="002060"/>
              </w:rPr>
            </w:pPr>
            <w:r w:rsidRPr="00B9219E">
              <w:rPr>
                <w:color w:val="002060"/>
              </w:rPr>
              <w:t>VIA FAVETO</w:t>
            </w:r>
          </w:p>
        </w:tc>
      </w:tr>
      <w:tr w:rsidR="00FD2DBD" w:rsidRPr="00B9219E" w14:paraId="75F66A5C"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CE7C87" w14:textId="77777777" w:rsidR="00FD2DBD" w:rsidRPr="00B9219E" w:rsidRDefault="00FD2DBD" w:rsidP="0053090A">
            <w:pPr>
              <w:pStyle w:val="rowtabella0"/>
              <w:rPr>
                <w:color w:val="002060"/>
              </w:rPr>
            </w:pPr>
            <w:r w:rsidRPr="00B9219E">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C26BA" w14:textId="77777777" w:rsidR="00FD2DBD" w:rsidRPr="00B9219E" w:rsidRDefault="00FD2DBD" w:rsidP="0053090A">
            <w:pPr>
              <w:pStyle w:val="rowtabella0"/>
              <w:rPr>
                <w:color w:val="002060"/>
              </w:rPr>
            </w:pPr>
            <w:r w:rsidRPr="00B9219E">
              <w:rPr>
                <w:color w:val="002060"/>
              </w:rPr>
              <w:t>ESANATOGLIA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685B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37BCB" w14:textId="77777777" w:rsidR="00FD2DBD" w:rsidRPr="00B9219E" w:rsidRDefault="00FD2DBD" w:rsidP="0053090A">
            <w:pPr>
              <w:pStyle w:val="rowtabella0"/>
              <w:rPr>
                <w:color w:val="002060"/>
              </w:rPr>
            </w:pPr>
            <w:r w:rsidRPr="00B9219E">
              <w:rPr>
                <w:color w:val="002060"/>
              </w:rPr>
              <w:t>05/10/2025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0DFD5" w14:textId="77777777" w:rsidR="00FD2DBD" w:rsidRPr="00B9219E" w:rsidRDefault="00FD2DBD" w:rsidP="0053090A">
            <w:pPr>
              <w:pStyle w:val="rowtabella0"/>
              <w:rPr>
                <w:color w:val="002060"/>
              </w:rPr>
            </w:pPr>
            <w:r w:rsidRPr="00B9219E">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7B3FD" w14:textId="77777777" w:rsidR="00FD2DBD" w:rsidRPr="00B9219E" w:rsidRDefault="00FD2DBD" w:rsidP="0053090A">
            <w:pPr>
              <w:pStyle w:val="rowtabella0"/>
              <w:rPr>
                <w:color w:val="002060"/>
              </w:rPr>
            </w:pPr>
            <w:r w:rsidRPr="00B9219E">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0C0EF" w14:textId="77777777" w:rsidR="00FD2DBD" w:rsidRPr="00B9219E" w:rsidRDefault="00FD2DBD" w:rsidP="0053090A">
            <w:pPr>
              <w:pStyle w:val="rowtabella0"/>
              <w:rPr>
                <w:color w:val="002060"/>
              </w:rPr>
            </w:pPr>
            <w:r w:rsidRPr="00B9219E">
              <w:rPr>
                <w:color w:val="002060"/>
              </w:rPr>
              <w:t>VIA PIEMONTE-PORTO POTENZA P.</w:t>
            </w:r>
          </w:p>
        </w:tc>
      </w:tr>
    </w:tbl>
    <w:p w14:paraId="095B4DF3" w14:textId="77777777" w:rsidR="00FD2DBD" w:rsidRPr="00B9219E" w:rsidRDefault="00FD2DBD" w:rsidP="00FD2DBD">
      <w:pPr>
        <w:pStyle w:val="breakline"/>
        <w:rPr>
          <w:rFonts w:eastAsiaTheme="minorEastAsia"/>
          <w:color w:val="002060"/>
        </w:rPr>
      </w:pPr>
    </w:p>
    <w:p w14:paraId="0ECA26F1" w14:textId="77777777" w:rsidR="00FD2DBD" w:rsidRPr="00B9219E" w:rsidRDefault="00FD2DBD" w:rsidP="00FD2DBD">
      <w:pPr>
        <w:pStyle w:val="breakline"/>
        <w:rPr>
          <w:color w:val="002060"/>
        </w:rPr>
      </w:pPr>
    </w:p>
    <w:p w14:paraId="7C449FD9" w14:textId="77777777" w:rsidR="00FD2DBD" w:rsidRPr="00B9219E" w:rsidRDefault="00FD2DBD" w:rsidP="00FD2DBD">
      <w:pPr>
        <w:pStyle w:val="breakline"/>
        <w:rPr>
          <w:color w:val="002060"/>
        </w:rPr>
      </w:pPr>
    </w:p>
    <w:p w14:paraId="6FB53FCA" w14:textId="77777777" w:rsidR="00FD2DBD" w:rsidRPr="00B9219E" w:rsidRDefault="00FD2DBD" w:rsidP="00FD2DBD">
      <w:pPr>
        <w:pStyle w:val="sottotitolocampionato10"/>
        <w:rPr>
          <w:color w:val="002060"/>
        </w:rPr>
      </w:pPr>
      <w:r w:rsidRPr="00B9219E">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D2DBD" w:rsidRPr="00B9219E" w14:paraId="177BA99B"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D213F" w14:textId="77777777" w:rsidR="00FD2DBD" w:rsidRPr="00B9219E" w:rsidRDefault="00FD2DBD" w:rsidP="0053090A">
            <w:pPr>
              <w:pStyle w:val="headertabella0"/>
              <w:rPr>
                <w:color w:val="002060"/>
              </w:rPr>
            </w:pPr>
            <w:r w:rsidRPr="00B9219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120E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87F3B"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5EC8D"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0A947"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ACA47"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EFC8E"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1568C2D"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2666DD" w14:textId="77777777" w:rsidR="00FD2DBD" w:rsidRPr="00B9219E" w:rsidRDefault="00FD2DBD" w:rsidP="0053090A">
            <w:pPr>
              <w:pStyle w:val="rowtabella0"/>
              <w:rPr>
                <w:color w:val="002060"/>
              </w:rPr>
            </w:pPr>
            <w:r w:rsidRPr="00B9219E">
              <w:rPr>
                <w:color w:val="002060"/>
              </w:rPr>
              <w:t>POLISPORTIVA S.C. LORETO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51809" w14:textId="77777777" w:rsidR="00FD2DBD" w:rsidRPr="00B9219E" w:rsidRDefault="00FD2DBD" w:rsidP="0053090A">
            <w:pPr>
              <w:pStyle w:val="rowtabella0"/>
              <w:rPr>
                <w:color w:val="002060"/>
              </w:rPr>
            </w:pPr>
            <w:r w:rsidRPr="00B9219E">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7CC8A"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E979C" w14:textId="77777777" w:rsidR="00FD2DBD" w:rsidRPr="00B9219E" w:rsidRDefault="00FD2DBD" w:rsidP="0053090A">
            <w:pPr>
              <w:pStyle w:val="rowtabella0"/>
              <w:rPr>
                <w:color w:val="002060"/>
              </w:rPr>
            </w:pPr>
            <w:r w:rsidRPr="00B9219E">
              <w:rPr>
                <w:color w:val="002060"/>
              </w:rPr>
              <w:t>28/09/2025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7B0E77" w14:textId="77777777" w:rsidR="00FD2DBD" w:rsidRPr="00B9219E" w:rsidRDefault="00FD2DBD" w:rsidP="0053090A">
            <w:pPr>
              <w:pStyle w:val="rowtabella0"/>
              <w:rPr>
                <w:color w:val="002060"/>
              </w:rPr>
            </w:pPr>
            <w:r w:rsidRPr="00B9219E">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6E06B" w14:textId="77777777" w:rsidR="00FD2DBD" w:rsidRPr="00B9219E" w:rsidRDefault="00FD2DBD" w:rsidP="0053090A">
            <w:pPr>
              <w:pStyle w:val="rowtabella0"/>
              <w:rPr>
                <w:color w:val="002060"/>
              </w:rPr>
            </w:pPr>
            <w:r w:rsidRPr="00B9219E">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C4602" w14:textId="77777777" w:rsidR="00FD2DBD" w:rsidRPr="00B9219E" w:rsidRDefault="00FD2DBD" w:rsidP="0053090A">
            <w:pPr>
              <w:pStyle w:val="rowtabella0"/>
              <w:rPr>
                <w:color w:val="002060"/>
              </w:rPr>
            </w:pPr>
            <w:r w:rsidRPr="00B9219E">
              <w:rPr>
                <w:color w:val="002060"/>
              </w:rPr>
              <w:t>VIA DELLO SPORT</w:t>
            </w:r>
          </w:p>
        </w:tc>
      </w:tr>
    </w:tbl>
    <w:p w14:paraId="304C5ED5" w14:textId="77777777" w:rsidR="00FD2DBD" w:rsidRPr="00B9219E" w:rsidRDefault="00FD2DBD" w:rsidP="00FD2DBD">
      <w:pPr>
        <w:pStyle w:val="breakline"/>
        <w:rPr>
          <w:rFonts w:eastAsiaTheme="minorEastAsia"/>
          <w:color w:val="002060"/>
        </w:rPr>
      </w:pPr>
    </w:p>
    <w:p w14:paraId="7CDEEBF7" w14:textId="77777777" w:rsidR="00FD2DBD" w:rsidRPr="00B9219E" w:rsidRDefault="00FD2DBD" w:rsidP="00FD2DBD">
      <w:pPr>
        <w:pStyle w:val="breakline"/>
        <w:rPr>
          <w:color w:val="002060"/>
        </w:rPr>
      </w:pPr>
    </w:p>
    <w:p w14:paraId="0F0F53BA" w14:textId="77777777" w:rsidR="00FD2DBD" w:rsidRPr="00B9219E" w:rsidRDefault="00FD2DBD" w:rsidP="00FD2DBD">
      <w:pPr>
        <w:pStyle w:val="breakline"/>
        <w:rPr>
          <w:color w:val="002060"/>
        </w:rPr>
      </w:pPr>
    </w:p>
    <w:p w14:paraId="5A0BB6BF" w14:textId="77777777" w:rsidR="00FD2DBD" w:rsidRPr="00B9219E" w:rsidRDefault="00FD2DBD" w:rsidP="00FD2DBD">
      <w:pPr>
        <w:pStyle w:val="sottotitolocampionato10"/>
        <w:rPr>
          <w:color w:val="002060"/>
        </w:rPr>
      </w:pPr>
      <w:r w:rsidRPr="00B9219E">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FD2DBD" w:rsidRPr="00B9219E" w14:paraId="669966DD"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EB5BA"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E491B"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774EA"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D024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C823B"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CECA0"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E6BC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6F325E87"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0C279E" w14:textId="77777777" w:rsidR="00FD2DBD" w:rsidRPr="00B9219E" w:rsidRDefault="00FD2DBD" w:rsidP="0053090A">
            <w:pPr>
              <w:pStyle w:val="rowtabella0"/>
              <w:rPr>
                <w:color w:val="002060"/>
              </w:rPr>
            </w:pPr>
            <w:r w:rsidRPr="00B9219E">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8B17D" w14:textId="77777777" w:rsidR="00FD2DBD" w:rsidRPr="00B9219E" w:rsidRDefault="00FD2DBD" w:rsidP="0053090A">
            <w:pPr>
              <w:pStyle w:val="rowtabella0"/>
              <w:rPr>
                <w:color w:val="002060"/>
              </w:rPr>
            </w:pPr>
            <w:r w:rsidRPr="00B9219E">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9DE12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D264DD" w14:textId="77777777" w:rsidR="00FD2DBD" w:rsidRPr="00B9219E" w:rsidRDefault="00FD2DBD" w:rsidP="0053090A">
            <w:pPr>
              <w:pStyle w:val="rowtabella0"/>
              <w:rPr>
                <w:color w:val="002060"/>
              </w:rPr>
            </w:pPr>
            <w:r w:rsidRPr="00B9219E">
              <w:rPr>
                <w:color w:val="002060"/>
              </w:rPr>
              <w:t>03/10/2025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743CC3" w14:textId="77777777" w:rsidR="00FD2DBD" w:rsidRPr="00B9219E" w:rsidRDefault="00FD2DBD" w:rsidP="0053090A">
            <w:pPr>
              <w:pStyle w:val="rowtabella0"/>
              <w:rPr>
                <w:color w:val="002060"/>
              </w:rPr>
            </w:pPr>
            <w:r w:rsidRPr="00B9219E">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4BF3D0" w14:textId="77777777" w:rsidR="00FD2DBD" w:rsidRPr="00B9219E" w:rsidRDefault="00FD2DBD" w:rsidP="0053090A">
            <w:pPr>
              <w:pStyle w:val="rowtabella0"/>
              <w:rPr>
                <w:color w:val="002060"/>
              </w:rPr>
            </w:pPr>
            <w:r w:rsidRPr="00B9219E">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5267D" w14:textId="77777777" w:rsidR="00FD2DBD" w:rsidRPr="00B9219E" w:rsidRDefault="00FD2DBD" w:rsidP="0053090A">
            <w:pPr>
              <w:pStyle w:val="rowtabella0"/>
              <w:rPr>
                <w:color w:val="002060"/>
              </w:rPr>
            </w:pPr>
            <w:r w:rsidRPr="00B9219E">
              <w:rPr>
                <w:color w:val="002060"/>
              </w:rPr>
              <w:t>VIA WEBER - ZONA STICCHI</w:t>
            </w:r>
          </w:p>
        </w:tc>
      </w:tr>
    </w:tbl>
    <w:p w14:paraId="7A614811" w14:textId="77777777" w:rsidR="00FD2DBD" w:rsidRPr="00B9219E" w:rsidRDefault="00FD2DBD" w:rsidP="00FD2DBD">
      <w:pPr>
        <w:pStyle w:val="breakline"/>
        <w:rPr>
          <w:rFonts w:eastAsiaTheme="minorEastAsia"/>
          <w:color w:val="002060"/>
        </w:rPr>
      </w:pPr>
    </w:p>
    <w:p w14:paraId="0116AB17" w14:textId="77777777" w:rsidR="00FD2DBD" w:rsidRPr="00B9219E" w:rsidRDefault="00FD2DBD" w:rsidP="00FD2DBD">
      <w:pPr>
        <w:pStyle w:val="breakline"/>
        <w:rPr>
          <w:color w:val="002060"/>
        </w:rPr>
      </w:pPr>
    </w:p>
    <w:p w14:paraId="5DAE4F05" w14:textId="77777777" w:rsidR="00FD2DBD" w:rsidRPr="00B9219E" w:rsidRDefault="00FD2DBD" w:rsidP="00FD2DBD">
      <w:pPr>
        <w:pStyle w:val="breakline"/>
        <w:rPr>
          <w:color w:val="002060"/>
        </w:rPr>
      </w:pPr>
    </w:p>
    <w:p w14:paraId="031A5F78" w14:textId="77777777" w:rsidR="00FD2DBD" w:rsidRPr="00B9219E" w:rsidRDefault="00FD2DBD" w:rsidP="00FD2DBD">
      <w:pPr>
        <w:pStyle w:val="sottotitolocampionato10"/>
        <w:rPr>
          <w:color w:val="002060"/>
        </w:rPr>
      </w:pPr>
      <w:r w:rsidRPr="00B9219E">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FD2DBD" w:rsidRPr="00B9219E" w14:paraId="22C0ACB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D25B5"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C638D"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3FE0D"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60CCA"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599F2"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F965A"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7F8CE"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A561A44"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AE8C98" w14:textId="77777777" w:rsidR="00FD2DBD" w:rsidRPr="00B9219E" w:rsidRDefault="00FD2DBD" w:rsidP="0053090A">
            <w:pPr>
              <w:pStyle w:val="rowtabella0"/>
              <w:rPr>
                <w:color w:val="002060"/>
              </w:rPr>
            </w:pPr>
            <w:r w:rsidRPr="00B9219E">
              <w:rPr>
                <w:color w:val="002060"/>
              </w:rPr>
              <w:t>CASTIGNANO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49230" w14:textId="77777777" w:rsidR="00FD2DBD" w:rsidRPr="00B9219E" w:rsidRDefault="00FD2DBD" w:rsidP="0053090A">
            <w:pPr>
              <w:pStyle w:val="rowtabella0"/>
              <w:rPr>
                <w:color w:val="002060"/>
              </w:rPr>
            </w:pPr>
            <w:r w:rsidRPr="00B9219E">
              <w:rPr>
                <w:color w:val="002060"/>
              </w:rPr>
              <w:t xml:space="preserve">CALCIO </w:t>
            </w:r>
            <w:proofErr w:type="gramStart"/>
            <w:r w:rsidRPr="00B9219E">
              <w:rPr>
                <w:color w:val="002060"/>
              </w:rPr>
              <w:t>S.ELPIDIO</w:t>
            </w:r>
            <w:proofErr w:type="gramEnd"/>
            <w:r w:rsidRPr="00B9219E">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915A7"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075D1" w14:textId="77777777" w:rsidR="00FD2DBD" w:rsidRPr="00B9219E" w:rsidRDefault="00FD2DBD" w:rsidP="0053090A">
            <w:pPr>
              <w:pStyle w:val="rowtabella0"/>
              <w:rPr>
                <w:color w:val="002060"/>
              </w:rPr>
            </w:pPr>
            <w:r w:rsidRPr="00B9219E">
              <w:rPr>
                <w:color w:val="002060"/>
              </w:rPr>
              <w:t>26/09/2025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4BE13" w14:textId="77777777" w:rsidR="00FD2DBD" w:rsidRPr="00B9219E" w:rsidRDefault="00FD2DBD" w:rsidP="0053090A">
            <w:pPr>
              <w:pStyle w:val="rowtabella0"/>
              <w:rPr>
                <w:color w:val="002060"/>
              </w:rPr>
            </w:pPr>
            <w:r w:rsidRPr="00B9219E">
              <w:rPr>
                <w:color w:val="002060"/>
              </w:rPr>
              <w:t>5605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CAF00" w14:textId="77777777" w:rsidR="00FD2DBD" w:rsidRPr="00B9219E" w:rsidRDefault="00FD2DBD" w:rsidP="0053090A">
            <w:pPr>
              <w:pStyle w:val="rowtabella0"/>
              <w:rPr>
                <w:color w:val="002060"/>
              </w:rPr>
            </w:pPr>
            <w:r w:rsidRPr="00B9219E">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27383" w14:textId="77777777" w:rsidR="00FD2DBD" w:rsidRPr="00B9219E" w:rsidRDefault="00FD2DBD" w:rsidP="0053090A">
            <w:pPr>
              <w:pStyle w:val="rowtabella0"/>
              <w:rPr>
                <w:color w:val="002060"/>
              </w:rPr>
            </w:pPr>
            <w:r w:rsidRPr="00B9219E">
              <w:rPr>
                <w:color w:val="002060"/>
              </w:rPr>
              <w:t>CENTRO ABITATO</w:t>
            </w:r>
          </w:p>
        </w:tc>
      </w:tr>
      <w:tr w:rsidR="00FD2DBD" w:rsidRPr="00B9219E" w14:paraId="77F6A775"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A8CF4" w14:textId="77777777" w:rsidR="00FD2DBD" w:rsidRPr="00B9219E" w:rsidRDefault="00FD2DBD" w:rsidP="0053090A">
            <w:pPr>
              <w:pStyle w:val="rowtabella0"/>
              <w:rPr>
                <w:color w:val="002060"/>
              </w:rPr>
            </w:pPr>
            <w:r w:rsidRPr="00B9219E">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E4CD9" w14:textId="77777777" w:rsidR="00FD2DBD" w:rsidRPr="00B9219E" w:rsidRDefault="00FD2DBD" w:rsidP="0053090A">
            <w:pPr>
              <w:pStyle w:val="rowtabella0"/>
              <w:rPr>
                <w:color w:val="002060"/>
              </w:rPr>
            </w:pPr>
            <w:r w:rsidRPr="00B9219E">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7035D"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8DB28" w14:textId="77777777" w:rsidR="00FD2DBD" w:rsidRPr="00B9219E" w:rsidRDefault="00FD2DBD" w:rsidP="0053090A">
            <w:pPr>
              <w:pStyle w:val="rowtabella0"/>
              <w:rPr>
                <w:color w:val="002060"/>
              </w:rPr>
            </w:pPr>
            <w:r w:rsidRPr="00B9219E">
              <w:rPr>
                <w:color w:val="002060"/>
              </w:rPr>
              <w:t>29/09/2025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C553C" w14:textId="77777777" w:rsidR="00FD2DBD" w:rsidRPr="00B9219E" w:rsidRDefault="00FD2DBD" w:rsidP="0053090A">
            <w:pPr>
              <w:pStyle w:val="rowtabella0"/>
              <w:rPr>
                <w:color w:val="002060"/>
              </w:rPr>
            </w:pPr>
            <w:r w:rsidRPr="00B9219E">
              <w:rPr>
                <w:color w:val="002060"/>
              </w:rPr>
              <w:t>5280 TENSOSTRUTTURA S.</w:t>
            </w:r>
            <w:proofErr w:type="gramStart"/>
            <w:r w:rsidRPr="00B9219E">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ED87A" w14:textId="77777777" w:rsidR="00FD2DBD" w:rsidRPr="00B9219E" w:rsidRDefault="00FD2DBD" w:rsidP="0053090A">
            <w:pPr>
              <w:pStyle w:val="rowtabella0"/>
              <w:rPr>
                <w:color w:val="002060"/>
              </w:rPr>
            </w:pPr>
            <w:r w:rsidRPr="00B9219E">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3BFED" w14:textId="77777777" w:rsidR="00FD2DBD" w:rsidRPr="00B9219E" w:rsidRDefault="00FD2DBD" w:rsidP="0053090A">
            <w:pPr>
              <w:pStyle w:val="rowtabella0"/>
              <w:rPr>
                <w:color w:val="002060"/>
              </w:rPr>
            </w:pPr>
            <w:r w:rsidRPr="00B9219E">
              <w:rPr>
                <w:color w:val="002060"/>
              </w:rPr>
              <w:t>VIA LORENZO LOTTO</w:t>
            </w:r>
          </w:p>
        </w:tc>
      </w:tr>
    </w:tbl>
    <w:p w14:paraId="4C8334D4" w14:textId="77777777" w:rsidR="00FD2DBD" w:rsidRPr="00B9219E" w:rsidRDefault="00FD2DBD" w:rsidP="00FD2DBD">
      <w:pPr>
        <w:pStyle w:val="breakline"/>
        <w:rPr>
          <w:rFonts w:eastAsiaTheme="minorEastAsia"/>
          <w:color w:val="002060"/>
        </w:rPr>
      </w:pPr>
    </w:p>
    <w:p w14:paraId="608E96A2" w14:textId="77777777" w:rsidR="00FD2DBD" w:rsidRPr="00B9219E" w:rsidRDefault="00FD2DBD" w:rsidP="00FD2DBD">
      <w:pPr>
        <w:pStyle w:val="breakline"/>
        <w:rPr>
          <w:color w:val="002060"/>
        </w:rPr>
      </w:pPr>
    </w:p>
    <w:p w14:paraId="5935BB16" w14:textId="77777777" w:rsidR="00FD2DBD" w:rsidRPr="00B9219E" w:rsidRDefault="00FD2DBD" w:rsidP="00FD2DBD">
      <w:pPr>
        <w:pStyle w:val="breakline"/>
        <w:rPr>
          <w:color w:val="002060"/>
        </w:rPr>
      </w:pPr>
    </w:p>
    <w:p w14:paraId="7D572CF4" w14:textId="77777777" w:rsidR="00FD2DBD" w:rsidRPr="00B9219E" w:rsidRDefault="00FD2DBD" w:rsidP="00FD2DBD">
      <w:pPr>
        <w:pStyle w:val="sottotitolocampionato10"/>
        <w:rPr>
          <w:color w:val="002060"/>
        </w:rPr>
      </w:pPr>
      <w:r w:rsidRPr="00B9219E">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FD2DBD" w:rsidRPr="00B9219E" w14:paraId="768A5004"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49769"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159E7"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2ED0E"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CE88F"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291D0"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0A690"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2BF85"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0EFBA32"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2CAFA7" w14:textId="77777777" w:rsidR="00FD2DBD" w:rsidRPr="00B9219E" w:rsidRDefault="00FD2DBD" w:rsidP="0053090A">
            <w:pPr>
              <w:pStyle w:val="rowtabella0"/>
              <w:rPr>
                <w:color w:val="002060"/>
              </w:rPr>
            </w:pPr>
            <w:r w:rsidRPr="00B9219E">
              <w:rPr>
                <w:color w:val="002060"/>
              </w:rPr>
              <w:t xml:space="preserve">CALCIO </w:t>
            </w:r>
            <w:proofErr w:type="gramStart"/>
            <w:r w:rsidRPr="00B9219E">
              <w:rPr>
                <w:color w:val="002060"/>
              </w:rPr>
              <w:t>S.ELPIDIO</w:t>
            </w:r>
            <w:proofErr w:type="gramEnd"/>
            <w:r w:rsidRPr="00B9219E">
              <w:rPr>
                <w:color w:val="002060"/>
              </w:rPr>
              <w:t xml:space="preserve">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B596E" w14:textId="77777777" w:rsidR="00FD2DBD" w:rsidRPr="00B9219E" w:rsidRDefault="00FD2DBD" w:rsidP="0053090A">
            <w:pPr>
              <w:pStyle w:val="rowtabella0"/>
              <w:rPr>
                <w:color w:val="002060"/>
              </w:rPr>
            </w:pPr>
            <w:r w:rsidRPr="00B9219E">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2C0E7"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F45FE" w14:textId="77777777" w:rsidR="00FD2DBD" w:rsidRPr="00B9219E" w:rsidRDefault="00FD2DBD" w:rsidP="0053090A">
            <w:pPr>
              <w:pStyle w:val="rowtabella0"/>
              <w:rPr>
                <w:color w:val="002060"/>
              </w:rPr>
            </w:pPr>
            <w:r w:rsidRPr="00B9219E">
              <w:rPr>
                <w:color w:val="002060"/>
              </w:rPr>
              <w:t>03/10/2025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D0694" w14:textId="77777777" w:rsidR="00FD2DBD" w:rsidRPr="00B9219E" w:rsidRDefault="00FD2DBD" w:rsidP="0053090A">
            <w:pPr>
              <w:pStyle w:val="rowtabella0"/>
              <w:rPr>
                <w:color w:val="002060"/>
              </w:rPr>
            </w:pPr>
            <w:r w:rsidRPr="00B9219E">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2256C" w14:textId="77777777" w:rsidR="00FD2DBD" w:rsidRPr="00B9219E" w:rsidRDefault="00FD2DBD" w:rsidP="0053090A">
            <w:pPr>
              <w:pStyle w:val="rowtabella0"/>
              <w:rPr>
                <w:color w:val="002060"/>
              </w:rPr>
            </w:pPr>
            <w:r w:rsidRPr="00B9219E">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268EA" w14:textId="77777777" w:rsidR="00FD2DBD" w:rsidRPr="00B9219E" w:rsidRDefault="00FD2DBD" w:rsidP="0053090A">
            <w:pPr>
              <w:pStyle w:val="rowtabella0"/>
              <w:rPr>
                <w:color w:val="002060"/>
              </w:rPr>
            </w:pPr>
            <w:r w:rsidRPr="00B9219E">
              <w:rPr>
                <w:color w:val="002060"/>
              </w:rPr>
              <w:t>VIA CARDUCCI</w:t>
            </w:r>
          </w:p>
        </w:tc>
      </w:tr>
      <w:tr w:rsidR="00FD2DBD" w:rsidRPr="00B9219E" w14:paraId="69E69300"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C6B3D5" w14:textId="77777777" w:rsidR="00FD2DBD" w:rsidRPr="00B9219E" w:rsidRDefault="00FD2DBD" w:rsidP="0053090A">
            <w:pPr>
              <w:pStyle w:val="rowtabella0"/>
              <w:rPr>
                <w:color w:val="002060"/>
              </w:rPr>
            </w:pPr>
            <w:r w:rsidRPr="00B9219E">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DB789" w14:textId="77777777" w:rsidR="00FD2DBD" w:rsidRPr="00B9219E" w:rsidRDefault="00FD2DBD" w:rsidP="0053090A">
            <w:pPr>
              <w:pStyle w:val="rowtabella0"/>
              <w:rPr>
                <w:color w:val="002060"/>
              </w:rPr>
            </w:pPr>
            <w:r w:rsidRPr="00B9219E">
              <w:rPr>
                <w:color w:val="002060"/>
              </w:rPr>
              <w:t>CASTIGNANO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70135"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64F34" w14:textId="77777777" w:rsidR="00FD2DBD" w:rsidRPr="00B9219E" w:rsidRDefault="00FD2DBD" w:rsidP="0053090A">
            <w:pPr>
              <w:pStyle w:val="rowtabella0"/>
              <w:rPr>
                <w:color w:val="002060"/>
              </w:rPr>
            </w:pPr>
            <w:r w:rsidRPr="00B9219E">
              <w:rPr>
                <w:color w:val="002060"/>
              </w:rPr>
              <w:t>03/10/2025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96EF5" w14:textId="77777777" w:rsidR="00FD2DBD" w:rsidRPr="00B9219E" w:rsidRDefault="00FD2DBD" w:rsidP="0053090A">
            <w:pPr>
              <w:pStyle w:val="rowtabella0"/>
              <w:rPr>
                <w:color w:val="002060"/>
              </w:rPr>
            </w:pPr>
            <w:r w:rsidRPr="00B9219E">
              <w:rPr>
                <w:color w:val="002060"/>
              </w:rPr>
              <w:t>5280 TENSOSTRUTTURA S.</w:t>
            </w:r>
            <w:proofErr w:type="gramStart"/>
            <w:r w:rsidRPr="00B9219E">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28A96" w14:textId="77777777" w:rsidR="00FD2DBD" w:rsidRPr="00B9219E" w:rsidRDefault="00FD2DBD" w:rsidP="0053090A">
            <w:pPr>
              <w:pStyle w:val="rowtabella0"/>
              <w:rPr>
                <w:color w:val="002060"/>
              </w:rPr>
            </w:pPr>
            <w:r w:rsidRPr="00B9219E">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B97AC" w14:textId="77777777" w:rsidR="00FD2DBD" w:rsidRPr="00B9219E" w:rsidRDefault="00FD2DBD" w:rsidP="0053090A">
            <w:pPr>
              <w:pStyle w:val="rowtabella0"/>
              <w:rPr>
                <w:color w:val="002060"/>
              </w:rPr>
            </w:pPr>
            <w:r w:rsidRPr="00B9219E">
              <w:rPr>
                <w:color w:val="002060"/>
              </w:rPr>
              <w:t>VIA LORENZO LOTTO</w:t>
            </w:r>
          </w:p>
        </w:tc>
      </w:tr>
    </w:tbl>
    <w:p w14:paraId="4DA24808" w14:textId="77777777" w:rsidR="00FD2DBD" w:rsidRPr="00B9219E" w:rsidRDefault="00FD2DBD" w:rsidP="00FD2DBD">
      <w:pPr>
        <w:pStyle w:val="breakline"/>
        <w:rPr>
          <w:rFonts w:eastAsiaTheme="minorEastAsia"/>
          <w:color w:val="002060"/>
        </w:rPr>
      </w:pPr>
    </w:p>
    <w:p w14:paraId="65B23D5C" w14:textId="77777777" w:rsidR="00FD2DBD" w:rsidRPr="00B9219E" w:rsidRDefault="00FD2DBD" w:rsidP="00FD2DBD">
      <w:pPr>
        <w:pStyle w:val="breakline"/>
        <w:rPr>
          <w:color w:val="002060"/>
        </w:rPr>
      </w:pPr>
    </w:p>
    <w:p w14:paraId="01E8E631" w14:textId="77777777" w:rsidR="00FD2DBD" w:rsidRPr="00B9219E" w:rsidRDefault="00FD2DBD" w:rsidP="00FD2DBD">
      <w:pPr>
        <w:pStyle w:val="breakline"/>
        <w:rPr>
          <w:color w:val="002060"/>
        </w:rPr>
      </w:pPr>
    </w:p>
    <w:p w14:paraId="5ED38B43" w14:textId="77777777" w:rsidR="00FD2DBD" w:rsidRPr="00B9219E" w:rsidRDefault="00FD2DBD" w:rsidP="00FD2DBD">
      <w:pPr>
        <w:pStyle w:val="sottotitolocampionato10"/>
        <w:rPr>
          <w:color w:val="002060"/>
        </w:rPr>
      </w:pPr>
      <w:r w:rsidRPr="00B9219E">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138DE83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282A6"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B0E12"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79471"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68CF8"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AB85F"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FE9C8"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86C41"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07F4660"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1216FD" w14:textId="77777777" w:rsidR="00FD2DBD" w:rsidRPr="00B9219E" w:rsidRDefault="00FD2DBD" w:rsidP="0053090A">
            <w:pPr>
              <w:pStyle w:val="rowtabella0"/>
              <w:rPr>
                <w:color w:val="002060"/>
              </w:rPr>
            </w:pPr>
            <w:r w:rsidRPr="00B9219E">
              <w:rPr>
                <w:color w:val="002060"/>
              </w:rPr>
              <w:t>MANSARDA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8CAAB" w14:textId="77777777" w:rsidR="00FD2DBD" w:rsidRPr="00B9219E" w:rsidRDefault="00FD2DBD" w:rsidP="0053090A">
            <w:pPr>
              <w:pStyle w:val="rowtabella0"/>
              <w:rPr>
                <w:color w:val="002060"/>
              </w:rPr>
            </w:pPr>
            <w:r w:rsidRPr="00B9219E">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3C508"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AA59D" w14:textId="77777777" w:rsidR="00FD2DBD" w:rsidRPr="00B9219E" w:rsidRDefault="00FD2DBD" w:rsidP="0053090A">
            <w:pPr>
              <w:pStyle w:val="rowtabella0"/>
              <w:rPr>
                <w:color w:val="002060"/>
              </w:rPr>
            </w:pPr>
            <w:r w:rsidRPr="00B9219E">
              <w:rPr>
                <w:color w:val="002060"/>
              </w:rPr>
              <w:t>26/09/2025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04C7B" w14:textId="77777777" w:rsidR="00FD2DBD" w:rsidRPr="00B9219E" w:rsidRDefault="00FD2DBD" w:rsidP="0053090A">
            <w:pPr>
              <w:pStyle w:val="rowtabella0"/>
              <w:rPr>
                <w:color w:val="002060"/>
              </w:rPr>
            </w:pPr>
            <w:r w:rsidRPr="00B9219E">
              <w:rPr>
                <w:color w:val="002060"/>
              </w:rPr>
              <w:t>5738 PALESTRA COM.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2D95C" w14:textId="77777777" w:rsidR="00FD2DBD" w:rsidRPr="00B9219E" w:rsidRDefault="00FD2DBD" w:rsidP="0053090A">
            <w:pPr>
              <w:pStyle w:val="rowtabella0"/>
              <w:rPr>
                <w:color w:val="002060"/>
              </w:rPr>
            </w:pPr>
            <w:r w:rsidRPr="00B9219E">
              <w:rPr>
                <w:color w:val="002060"/>
              </w:rPr>
              <w:t>CASTEL DI LAMA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96D9F" w14:textId="77777777" w:rsidR="00FD2DBD" w:rsidRPr="00B9219E" w:rsidRDefault="00FD2DBD" w:rsidP="0053090A">
            <w:pPr>
              <w:pStyle w:val="rowtabella0"/>
              <w:rPr>
                <w:color w:val="002060"/>
              </w:rPr>
            </w:pPr>
            <w:r w:rsidRPr="00B9219E">
              <w:rPr>
                <w:color w:val="002060"/>
              </w:rPr>
              <w:t>VIA ADIGE, 35</w:t>
            </w:r>
          </w:p>
        </w:tc>
      </w:tr>
      <w:tr w:rsidR="00FD2DBD" w:rsidRPr="00B9219E" w14:paraId="5A1B69E2"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BBB401" w14:textId="77777777" w:rsidR="00FD2DBD" w:rsidRPr="00B9219E" w:rsidRDefault="00FD2DBD" w:rsidP="0053090A">
            <w:pPr>
              <w:pStyle w:val="rowtabella0"/>
              <w:rPr>
                <w:color w:val="002060"/>
              </w:rPr>
            </w:pPr>
            <w:r w:rsidRPr="00B9219E">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5701D" w14:textId="77777777" w:rsidR="00FD2DBD" w:rsidRPr="00B9219E" w:rsidRDefault="00FD2DBD" w:rsidP="0053090A">
            <w:pPr>
              <w:pStyle w:val="rowtabella0"/>
              <w:rPr>
                <w:color w:val="002060"/>
              </w:rPr>
            </w:pPr>
            <w:r w:rsidRPr="00B9219E">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AFC0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26252" w14:textId="77777777" w:rsidR="00FD2DBD" w:rsidRPr="00B9219E" w:rsidRDefault="00FD2DBD" w:rsidP="0053090A">
            <w:pPr>
              <w:pStyle w:val="rowtabella0"/>
              <w:rPr>
                <w:color w:val="002060"/>
              </w:rPr>
            </w:pPr>
            <w:r w:rsidRPr="00B9219E">
              <w:rPr>
                <w:color w:val="002060"/>
              </w:rPr>
              <w:t>26/09/2025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2A0DC" w14:textId="77777777" w:rsidR="00FD2DBD" w:rsidRPr="00B9219E" w:rsidRDefault="00FD2DBD" w:rsidP="0053090A">
            <w:pPr>
              <w:pStyle w:val="rowtabella0"/>
              <w:rPr>
                <w:color w:val="002060"/>
              </w:rPr>
            </w:pPr>
            <w:r w:rsidRPr="00B9219E">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1CCD2" w14:textId="77777777" w:rsidR="00FD2DBD" w:rsidRPr="00B9219E" w:rsidRDefault="00FD2DBD" w:rsidP="0053090A">
            <w:pPr>
              <w:pStyle w:val="rowtabella0"/>
              <w:rPr>
                <w:color w:val="002060"/>
              </w:rPr>
            </w:pPr>
            <w:r w:rsidRPr="00B9219E">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B7745" w14:textId="77777777" w:rsidR="00FD2DBD" w:rsidRPr="00B9219E" w:rsidRDefault="00FD2DBD" w:rsidP="0053090A">
            <w:pPr>
              <w:pStyle w:val="rowtabella0"/>
              <w:rPr>
                <w:color w:val="002060"/>
              </w:rPr>
            </w:pPr>
            <w:r w:rsidRPr="00B9219E">
              <w:rPr>
                <w:color w:val="002060"/>
              </w:rPr>
              <w:t>VIA DELL IRIS</w:t>
            </w:r>
          </w:p>
        </w:tc>
      </w:tr>
    </w:tbl>
    <w:p w14:paraId="68B9D871" w14:textId="77777777" w:rsidR="00FD2DBD" w:rsidRPr="00B9219E" w:rsidRDefault="00FD2DBD" w:rsidP="00FD2DBD">
      <w:pPr>
        <w:pStyle w:val="breakline"/>
        <w:rPr>
          <w:rFonts w:eastAsiaTheme="minorEastAsia"/>
          <w:color w:val="002060"/>
        </w:rPr>
      </w:pPr>
    </w:p>
    <w:p w14:paraId="3CB162FC" w14:textId="77777777" w:rsidR="00FD2DBD" w:rsidRPr="00B9219E" w:rsidRDefault="00FD2DBD" w:rsidP="00FD2DBD">
      <w:pPr>
        <w:pStyle w:val="breakline"/>
        <w:rPr>
          <w:color w:val="002060"/>
        </w:rPr>
      </w:pPr>
    </w:p>
    <w:p w14:paraId="7C2F21A7" w14:textId="77777777" w:rsidR="00FD2DBD" w:rsidRPr="00B9219E" w:rsidRDefault="00FD2DBD" w:rsidP="00FD2DBD">
      <w:pPr>
        <w:pStyle w:val="breakline"/>
        <w:rPr>
          <w:color w:val="002060"/>
        </w:rPr>
      </w:pPr>
    </w:p>
    <w:p w14:paraId="372B0824" w14:textId="77777777" w:rsidR="00FD2DBD" w:rsidRPr="00B9219E" w:rsidRDefault="00FD2DBD" w:rsidP="00FD2DBD">
      <w:pPr>
        <w:pStyle w:val="sottotitolocampionato10"/>
        <w:rPr>
          <w:color w:val="002060"/>
        </w:rPr>
      </w:pPr>
      <w:r w:rsidRPr="00B9219E">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FD2DBD" w:rsidRPr="00B9219E" w14:paraId="3192862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42C51"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4CDBC"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56283"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124CA"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D341E"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561D4"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6D052"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091B579"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3127A9" w14:textId="77777777" w:rsidR="00FD2DBD" w:rsidRPr="00B9219E" w:rsidRDefault="00FD2DBD" w:rsidP="0053090A">
            <w:pPr>
              <w:pStyle w:val="rowtabella0"/>
              <w:rPr>
                <w:color w:val="002060"/>
              </w:rPr>
            </w:pPr>
            <w:r w:rsidRPr="00B9219E">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B5FA7" w14:textId="77777777" w:rsidR="00FD2DBD" w:rsidRPr="00B9219E" w:rsidRDefault="00FD2DBD" w:rsidP="0053090A">
            <w:pPr>
              <w:pStyle w:val="rowtabella0"/>
              <w:rPr>
                <w:color w:val="002060"/>
              </w:rPr>
            </w:pPr>
            <w:r w:rsidRPr="00B9219E">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15AA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01329" w14:textId="77777777" w:rsidR="00FD2DBD" w:rsidRPr="00B9219E" w:rsidRDefault="00FD2DBD" w:rsidP="0053090A">
            <w:pPr>
              <w:pStyle w:val="rowtabella0"/>
              <w:rPr>
                <w:color w:val="002060"/>
              </w:rPr>
            </w:pPr>
            <w:r w:rsidRPr="00B9219E">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BD8D8" w14:textId="77777777" w:rsidR="00FD2DBD" w:rsidRPr="00B9219E" w:rsidRDefault="00FD2DBD" w:rsidP="0053090A">
            <w:pPr>
              <w:pStyle w:val="rowtabella0"/>
              <w:rPr>
                <w:color w:val="002060"/>
              </w:rPr>
            </w:pPr>
            <w:r w:rsidRPr="00B9219E">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AC536" w14:textId="77777777" w:rsidR="00FD2DBD" w:rsidRPr="00B9219E" w:rsidRDefault="00FD2DBD" w:rsidP="0053090A">
            <w:pPr>
              <w:pStyle w:val="rowtabella0"/>
              <w:rPr>
                <w:color w:val="002060"/>
              </w:rPr>
            </w:pPr>
            <w:r w:rsidRPr="00B9219E">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C944A" w14:textId="77777777" w:rsidR="00FD2DBD" w:rsidRPr="00B9219E" w:rsidRDefault="00FD2DBD" w:rsidP="0053090A">
            <w:pPr>
              <w:pStyle w:val="rowtabella0"/>
              <w:rPr>
                <w:color w:val="002060"/>
              </w:rPr>
            </w:pPr>
            <w:r w:rsidRPr="00B9219E">
              <w:rPr>
                <w:color w:val="002060"/>
              </w:rPr>
              <w:t>VIA DELLA LIBERTA'</w:t>
            </w:r>
          </w:p>
        </w:tc>
      </w:tr>
      <w:tr w:rsidR="00FD2DBD" w:rsidRPr="00B9219E" w14:paraId="791B7EBF"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EBAD96" w14:textId="77777777" w:rsidR="00FD2DBD" w:rsidRPr="00B9219E" w:rsidRDefault="00FD2DBD" w:rsidP="0053090A">
            <w:pPr>
              <w:pStyle w:val="rowtabella0"/>
              <w:rPr>
                <w:color w:val="002060"/>
              </w:rPr>
            </w:pPr>
            <w:r w:rsidRPr="00B9219E">
              <w:rPr>
                <w:color w:val="002060"/>
              </w:rPr>
              <w:t>MANSARDA PAGLIARE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F2A09" w14:textId="77777777" w:rsidR="00FD2DBD" w:rsidRPr="00B9219E" w:rsidRDefault="00FD2DBD" w:rsidP="0053090A">
            <w:pPr>
              <w:pStyle w:val="rowtabella0"/>
              <w:rPr>
                <w:color w:val="002060"/>
              </w:rPr>
            </w:pPr>
            <w:r w:rsidRPr="00B9219E">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C6D3E"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7B26C" w14:textId="77777777" w:rsidR="00FD2DBD" w:rsidRPr="00B9219E" w:rsidRDefault="00FD2DBD" w:rsidP="0053090A">
            <w:pPr>
              <w:pStyle w:val="rowtabella0"/>
              <w:rPr>
                <w:color w:val="002060"/>
              </w:rPr>
            </w:pPr>
            <w:r w:rsidRPr="00B9219E">
              <w:rPr>
                <w:color w:val="002060"/>
              </w:rPr>
              <w:t>03/10/2025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4BD56" w14:textId="77777777" w:rsidR="00FD2DBD" w:rsidRPr="00B9219E" w:rsidRDefault="00FD2DBD" w:rsidP="0053090A">
            <w:pPr>
              <w:pStyle w:val="rowtabella0"/>
              <w:rPr>
                <w:color w:val="002060"/>
              </w:rPr>
            </w:pPr>
            <w:r w:rsidRPr="00B9219E">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07FDB" w14:textId="77777777" w:rsidR="00FD2DBD" w:rsidRPr="00B9219E" w:rsidRDefault="00FD2DBD" w:rsidP="0053090A">
            <w:pPr>
              <w:pStyle w:val="rowtabella0"/>
              <w:rPr>
                <w:color w:val="002060"/>
              </w:rPr>
            </w:pPr>
            <w:r w:rsidRPr="00B9219E">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5D8D1" w14:textId="77777777" w:rsidR="00FD2DBD" w:rsidRPr="00B9219E" w:rsidRDefault="00FD2DBD" w:rsidP="0053090A">
            <w:pPr>
              <w:pStyle w:val="rowtabella0"/>
              <w:rPr>
                <w:color w:val="002060"/>
              </w:rPr>
            </w:pPr>
            <w:r w:rsidRPr="00B9219E">
              <w:rPr>
                <w:color w:val="002060"/>
              </w:rPr>
              <w:t>FRAZ.PAGLIARE VIA VECCHI</w:t>
            </w:r>
          </w:p>
        </w:tc>
      </w:tr>
    </w:tbl>
    <w:p w14:paraId="2EDA67C3" w14:textId="77777777" w:rsidR="00FD2DBD" w:rsidRPr="00B9219E" w:rsidRDefault="00FD2DBD" w:rsidP="00FD2DBD">
      <w:pPr>
        <w:pStyle w:val="breakline"/>
        <w:rPr>
          <w:rFonts w:eastAsiaTheme="minorEastAsia"/>
          <w:color w:val="002060"/>
        </w:rPr>
      </w:pPr>
    </w:p>
    <w:p w14:paraId="0BCB7FC8" w14:textId="77777777" w:rsidR="00FD2DBD" w:rsidRPr="00B9219E" w:rsidRDefault="00FD2DBD" w:rsidP="00FD2DBD">
      <w:pPr>
        <w:pStyle w:val="breakline"/>
        <w:rPr>
          <w:color w:val="002060"/>
        </w:rPr>
      </w:pPr>
    </w:p>
    <w:p w14:paraId="18F1CA44" w14:textId="77777777" w:rsidR="00FD2DBD" w:rsidRPr="00B9219E" w:rsidRDefault="00FD2DBD" w:rsidP="00FD2DBD">
      <w:pPr>
        <w:pStyle w:val="breakline"/>
        <w:rPr>
          <w:color w:val="002060"/>
        </w:rPr>
      </w:pPr>
    </w:p>
    <w:p w14:paraId="0EE9456F" w14:textId="77777777" w:rsidR="00FD2DBD" w:rsidRPr="00B9219E" w:rsidRDefault="00FD2DBD" w:rsidP="00FD2DBD">
      <w:pPr>
        <w:pStyle w:val="sottotitolocampionato10"/>
        <w:rPr>
          <w:color w:val="002060"/>
        </w:rPr>
      </w:pPr>
      <w:r w:rsidRPr="00B9219E">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5"/>
        <w:gridCol w:w="1547"/>
      </w:tblGrid>
      <w:tr w:rsidR="00FD2DBD" w:rsidRPr="00B9219E" w14:paraId="2653BD87"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965AE"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E7A16"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E6879"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AB291"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11888"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6C131"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E5FF3"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2E1DAB14"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9AAC1F" w14:textId="77777777" w:rsidR="00FD2DBD" w:rsidRPr="00B9219E" w:rsidRDefault="00FD2DBD" w:rsidP="0053090A">
            <w:pPr>
              <w:pStyle w:val="rowtabella0"/>
              <w:rPr>
                <w:color w:val="002060"/>
              </w:rPr>
            </w:pPr>
            <w:r w:rsidRPr="00B9219E">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A176C" w14:textId="77777777" w:rsidR="00FD2DBD" w:rsidRPr="00B9219E" w:rsidRDefault="00FD2DBD" w:rsidP="0053090A">
            <w:pPr>
              <w:pStyle w:val="rowtabella0"/>
              <w:rPr>
                <w:color w:val="002060"/>
              </w:rPr>
            </w:pPr>
            <w:r w:rsidRPr="00B9219E">
              <w:rPr>
                <w:color w:val="002060"/>
              </w:rPr>
              <w:t>POLISPORTIVA VILLA PIGNA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1754E"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E20D5" w14:textId="77777777" w:rsidR="00FD2DBD" w:rsidRPr="00B9219E" w:rsidRDefault="00FD2DBD" w:rsidP="0053090A">
            <w:pPr>
              <w:pStyle w:val="rowtabella0"/>
              <w:rPr>
                <w:color w:val="002060"/>
              </w:rPr>
            </w:pPr>
            <w:r w:rsidRPr="00B9219E">
              <w:rPr>
                <w:color w:val="002060"/>
              </w:rPr>
              <w:t>25/09/2025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E49A6" w14:textId="77777777" w:rsidR="00FD2DBD" w:rsidRPr="00B9219E" w:rsidRDefault="00FD2DBD" w:rsidP="0053090A">
            <w:pPr>
              <w:pStyle w:val="rowtabella0"/>
              <w:rPr>
                <w:color w:val="002060"/>
              </w:rPr>
            </w:pPr>
            <w:r w:rsidRPr="00B9219E">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C169B" w14:textId="77777777" w:rsidR="00FD2DBD" w:rsidRPr="00B9219E" w:rsidRDefault="00FD2DBD" w:rsidP="0053090A">
            <w:pPr>
              <w:pStyle w:val="rowtabella0"/>
              <w:rPr>
                <w:color w:val="002060"/>
              </w:rPr>
            </w:pPr>
            <w:r w:rsidRPr="00B9219E">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C2614" w14:textId="77777777" w:rsidR="00FD2DBD" w:rsidRPr="00B9219E" w:rsidRDefault="00FD2DBD" w:rsidP="0053090A">
            <w:pPr>
              <w:pStyle w:val="rowtabella0"/>
              <w:rPr>
                <w:color w:val="002060"/>
              </w:rPr>
            </w:pPr>
            <w:r w:rsidRPr="00B9219E">
              <w:rPr>
                <w:color w:val="002060"/>
              </w:rPr>
              <w:t>VIA PERTINI</w:t>
            </w:r>
          </w:p>
        </w:tc>
      </w:tr>
      <w:tr w:rsidR="00FD2DBD" w:rsidRPr="00B9219E" w14:paraId="62EF0F0F"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38E1A0" w14:textId="77777777" w:rsidR="00FD2DBD" w:rsidRPr="00B9219E" w:rsidRDefault="00FD2DBD" w:rsidP="0053090A">
            <w:pPr>
              <w:pStyle w:val="rowtabella0"/>
              <w:rPr>
                <w:color w:val="002060"/>
              </w:rPr>
            </w:pPr>
            <w:r w:rsidRPr="00B9219E">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49C46" w14:textId="77777777" w:rsidR="00FD2DBD" w:rsidRPr="00B9219E" w:rsidRDefault="00FD2DBD" w:rsidP="0053090A">
            <w:pPr>
              <w:pStyle w:val="rowtabella0"/>
              <w:rPr>
                <w:color w:val="002060"/>
              </w:rPr>
            </w:pPr>
            <w:r w:rsidRPr="00B9219E">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C31E1"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22F60" w14:textId="77777777" w:rsidR="00FD2DBD" w:rsidRPr="00B9219E" w:rsidRDefault="00FD2DBD" w:rsidP="0053090A">
            <w:pPr>
              <w:pStyle w:val="rowtabella0"/>
              <w:rPr>
                <w:color w:val="002060"/>
              </w:rPr>
            </w:pPr>
            <w:r w:rsidRPr="00B9219E">
              <w:rPr>
                <w:color w:val="002060"/>
              </w:rPr>
              <w:t>27/09/2025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036EA" w14:textId="77777777" w:rsidR="00FD2DBD" w:rsidRPr="00B9219E" w:rsidRDefault="00FD2DBD" w:rsidP="0053090A">
            <w:pPr>
              <w:pStyle w:val="rowtabella0"/>
              <w:rPr>
                <w:color w:val="002060"/>
              </w:rPr>
            </w:pPr>
            <w:r w:rsidRPr="00B9219E">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77BF7" w14:textId="77777777" w:rsidR="00FD2DBD" w:rsidRPr="00B9219E" w:rsidRDefault="00FD2DBD" w:rsidP="0053090A">
            <w:pPr>
              <w:pStyle w:val="rowtabella0"/>
              <w:rPr>
                <w:color w:val="002060"/>
              </w:rPr>
            </w:pPr>
            <w:r w:rsidRPr="00B9219E">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B54C0" w14:textId="77777777" w:rsidR="00FD2DBD" w:rsidRPr="00B9219E" w:rsidRDefault="00FD2DBD" w:rsidP="0053090A">
            <w:pPr>
              <w:pStyle w:val="rowtabella0"/>
              <w:rPr>
                <w:color w:val="002060"/>
              </w:rPr>
            </w:pPr>
            <w:r w:rsidRPr="00B9219E">
              <w:rPr>
                <w:color w:val="002060"/>
              </w:rPr>
              <w:t>VIA DON GIUSEPPE MARUCCI 1</w:t>
            </w:r>
          </w:p>
        </w:tc>
      </w:tr>
    </w:tbl>
    <w:p w14:paraId="0821A3F8" w14:textId="77777777" w:rsidR="00FD2DBD" w:rsidRPr="00B9219E" w:rsidRDefault="00FD2DBD" w:rsidP="00FD2DBD">
      <w:pPr>
        <w:pStyle w:val="breakline"/>
        <w:rPr>
          <w:rFonts w:eastAsiaTheme="minorEastAsia"/>
          <w:color w:val="002060"/>
        </w:rPr>
      </w:pPr>
    </w:p>
    <w:p w14:paraId="0D9C1BB1" w14:textId="77777777" w:rsidR="00FD2DBD" w:rsidRPr="00B9219E" w:rsidRDefault="00FD2DBD" w:rsidP="00FD2DBD">
      <w:pPr>
        <w:pStyle w:val="breakline"/>
        <w:rPr>
          <w:color w:val="002060"/>
        </w:rPr>
      </w:pPr>
    </w:p>
    <w:p w14:paraId="38DF0A6D" w14:textId="77777777" w:rsidR="00FD2DBD" w:rsidRPr="00B9219E" w:rsidRDefault="00FD2DBD" w:rsidP="00FD2DBD">
      <w:pPr>
        <w:pStyle w:val="breakline"/>
        <w:rPr>
          <w:color w:val="002060"/>
        </w:rPr>
      </w:pPr>
    </w:p>
    <w:p w14:paraId="5F9FC91E" w14:textId="77777777" w:rsidR="00FD2DBD" w:rsidRPr="00B9219E" w:rsidRDefault="00FD2DBD" w:rsidP="00FD2DBD">
      <w:pPr>
        <w:pStyle w:val="sottotitolocampionato10"/>
        <w:rPr>
          <w:color w:val="002060"/>
        </w:rPr>
      </w:pPr>
      <w:r w:rsidRPr="00B9219E">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7"/>
        <w:gridCol w:w="1556"/>
        <w:gridCol w:w="1548"/>
      </w:tblGrid>
      <w:tr w:rsidR="00FD2DBD" w:rsidRPr="00B9219E" w14:paraId="523FE5ED"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375B8"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7C3F4"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50C49"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4F92E"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81715"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A368A"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AFF4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783F9198"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48DD9" w14:textId="77777777" w:rsidR="00FD2DBD" w:rsidRPr="00B9219E" w:rsidRDefault="00FD2DBD" w:rsidP="0053090A">
            <w:pPr>
              <w:pStyle w:val="rowtabella0"/>
              <w:rPr>
                <w:color w:val="002060"/>
              </w:rPr>
            </w:pPr>
            <w:r w:rsidRPr="00B9219E">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2B0C6" w14:textId="77777777" w:rsidR="00FD2DBD" w:rsidRPr="00B9219E" w:rsidRDefault="00FD2DBD" w:rsidP="0053090A">
            <w:pPr>
              <w:pStyle w:val="rowtabella0"/>
              <w:rPr>
                <w:color w:val="002060"/>
              </w:rPr>
            </w:pPr>
            <w:r w:rsidRPr="00B9219E">
              <w:rPr>
                <w:color w:val="002060"/>
              </w:rPr>
              <w:t>POLISPORTIVA VILLA PIGNA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467FC"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5F009" w14:textId="77777777" w:rsidR="00FD2DBD" w:rsidRPr="00B9219E" w:rsidRDefault="00FD2DBD" w:rsidP="0053090A">
            <w:pPr>
              <w:pStyle w:val="rowtabella0"/>
              <w:rPr>
                <w:color w:val="002060"/>
              </w:rPr>
            </w:pPr>
            <w:r w:rsidRPr="00B9219E">
              <w:rPr>
                <w:color w:val="002060"/>
              </w:rPr>
              <w:t>03/10/2025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659AA" w14:textId="77777777" w:rsidR="00FD2DBD" w:rsidRPr="00B9219E" w:rsidRDefault="00FD2DBD" w:rsidP="0053090A">
            <w:pPr>
              <w:pStyle w:val="rowtabella0"/>
              <w:rPr>
                <w:color w:val="002060"/>
              </w:rPr>
            </w:pPr>
            <w:r w:rsidRPr="00B9219E">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ACB24" w14:textId="77777777" w:rsidR="00FD2DBD" w:rsidRPr="00B9219E" w:rsidRDefault="00FD2DBD" w:rsidP="0053090A">
            <w:pPr>
              <w:pStyle w:val="rowtabella0"/>
              <w:rPr>
                <w:color w:val="002060"/>
              </w:rPr>
            </w:pPr>
            <w:r w:rsidRPr="00B9219E">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FEBA2" w14:textId="77777777" w:rsidR="00FD2DBD" w:rsidRPr="00B9219E" w:rsidRDefault="00FD2DBD" w:rsidP="0053090A">
            <w:pPr>
              <w:pStyle w:val="rowtabella0"/>
              <w:rPr>
                <w:color w:val="002060"/>
              </w:rPr>
            </w:pPr>
            <w:r w:rsidRPr="00B9219E">
              <w:rPr>
                <w:color w:val="002060"/>
              </w:rPr>
              <w:t>VIA FONTE ABECETO, 4</w:t>
            </w:r>
          </w:p>
        </w:tc>
      </w:tr>
      <w:tr w:rsidR="00FD2DBD" w:rsidRPr="00B9219E" w14:paraId="2F0FB494"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C17C10" w14:textId="77777777" w:rsidR="00FD2DBD" w:rsidRPr="00B9219E" w:rsidRDefault="00FD2DBD" w:rsidP="0053090A">
            <w:pPr>
              <w:pStyle w:val="rowtabella0"/>
              <w:rPr>
                <w:color w:val="002060"/>
              </w:rPr>
            </w:pPr>
            <w:r w:rsidRPr="00B9219E">
              <w:rPr>
                <w:color w:val="002060"/>
              </w:rPr>
              <w:lastRenderedPageBreak/>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157CA" w14:textId="77777777" w:rsidR="00FD2DBD" w:rsidRPr="00B9219E" w:rsidRDefault="00FD2DBD" w:rsidP="0053090A">
            <w:pPr>
              <w:pStyle w:val="rowtabella0"/>
              <w:rPr>
                <w:color w:val="002060"/>
              </w:rPr>
            </w:pPr>
            <w:r w:rsidRPr="00B9219E">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1C263"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B4048" w14:textId="77777777" w:rsidR="00FD2DBD" w:rsidRPr="00B9219E" w:rsidRDefault="00FD2DBD" w:rsidP="0053090A">
            <w:pPr>
              <w:pStyle w:val="rowtabella0"/>
              <w:rPr>
                <w:color w:val="002060"/>
              </w:rPr>
            </w:pPr>
            <w:r w:rsidRPr="00B9219E">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DEEB6" w14:textId="77777777" w:rsidR="00FD2DBD" w:rsidRPr="00B9219E" w:rsidRDefault="00FD2DBD" w:rsidP="0053090A">
            <w:pPr>
              <w:pStyle w:val="rowtabella0"/>
              <w:rPr>
                <w:color w:val="002060"/>
              </w:rPr>
            </w:pPr>
            <w:r w:rsidRPr="00B9219E">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B8CD0" w14:textId="77777777" w:rsidR="00FD2DBD" w:rsidRPr="00B9219E" w:rsidRDefault="00FD2DBD" w:rsidP="0053090A">
            <w:pPr>
              <w:pStyle w:val="rowtabella0"/>
              <w:rPr>
                <w:color w:val="002060"/>
              </w:rPr>
            </w:pPr>
            <w:r w:rsidRPr="00B9219E">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5F974" w14:textId="77777777" w:rsidR="00FD2DBD" w:rsidRPr="00B9219E" w:rsidRDefault="00FD2DBD" w:rsidP="0053090A">
            <w:pPr>
              <w:pStyle w:val="rowtabella0"/>
              <w:rPr>
                <w:color w:val="002060"/>
              </w:rPr>
            </w:pPr>
            <w:r w:rsidRPr="00B9219E">
              <w:rPr>
                <w:color w:val="002060"/>
              </w:rPr>
              <w:t>VIA PERTINI</w:t>
            </w:r>
          </w:p>
        </w:tc>
      </w:tr>
    </w:tbl>
    <w:p w14:paraId="088F58A7" w14:textId="77777777" w:rsidR="00FD2DBD" w:rsidRPr="00B9219E" w:rsidRDefault="00FD2DBD" w:rsidP="00FD2DBD">
      <w:pPr>
        <w:pStyle w:val="breakline"/>
        <w:rPr>
          <w:rFonts w:eastAsiaTheme="minorEastAsia"/>
          <w:color w:val="002060"/>
        </w:rPr>
      </w:pPr>
    </w:p>
    <w:p w14:paraId="7E48ABB2" w14:textId="77777777" w:rsidR="00FD2DBD" w:rsidRPr="00B9219E" w:rsidRDefault="00FD2DBD" w:rsidP="00FD2DBD">
      <w:pPr>
        <w:pStyle w:val="breakline"/>
        <w:rPr>
          <w:color w:val="002060"/>
        </w:rPr>
      </w:pPr>
    </w:p>
    <w:p w14:paraId="44EFD23C" w14:textId="77777777" w:rsidR="00FD2DBD" w:rsidRPr="00B9219E" w:rsidRDefault="00FD2DBD" w:rsidP="00FD2DBD">
      <w:pPr>
        <w:pStyle w:val="breakline"/>
        <w:rPr>
          <w:color w:val="002060"/>
        </w:rPr>
      </w:pPr>
    </w:p>
    <w:p w14:paraId="3F612A54" w14:textId="77777777" w:rsidR="00FD2DBD" w:rsidRPr="00B9219E" w:rsidRDefault="00FD2DBD" w:rsidP="00FD2DBD">
      <w:pPr>
        <w:pStyle w:val="sottotitolocampionato10"/>
        <w:rPr>
          <w:color w:val="002060"/>
        </w:rPr>
      </w:pPr>
      <w:r w:rsidRPr="00B9219E">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7"/>
        <w:gridCol w:w="1556"/>
        <w:gridCol w:w="1550"/>
      </w:tblGrid>
      <w:tr w:rsidR="00FD2DBD" w:rsidRPr="00B9219E" w14:paraId="3748745B"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1ACE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2482D"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7934E"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AF09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C1E0D"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9D314"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397EE"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74C7D8BE"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A49A4D" w14:textId="77777777" w:rsidR="00FD2DBD" w:rsidRPr="00B9219E" w:rsidRDefault="00FD2DBD" w:rsidP="0053090A">
            <w:pPr>
              <w:pStyle w:val="rowtabella0"/>
              <w:rPr>
                <w:color w:val="002060"/>
              </w:rPr>
            </w:pPr>
            <w:r w:rsidRPr="00B9219E">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0749B" w14:textId="77777777" w:rsidR="00FD2DBD" w:rsidRPr="00B9219E" w:rsidRDefault="00FD2DBD" w:rsidP="0053090A">
            <w:pPr>
              <w:pStyle w:val="rowtabella0"/>
              <w:rPr>
                <w:color w:val="002060"/>
              </w:rPr>
            </w:pPr>
            <w:r w:rsidRPr="00B9219E">
              <w:rPr>
                <w:color w:val="002060"/>
              </w:rPr>
              <w:t>FROGS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6493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43DFD" w14:textId="77777777" w:rsidR="00FD2DBD" w:rsidRPr="00B9219E" w:rsidRDefault="00FD2DBD" w:rsidP="0053090A">
            <w:pPr>
              <w:pStyle w:val="rowtabella0"/>
              <w:rPr>
                <w:color w:val="002060"/>
              </w:rPr>
            </w:pPr>
            <w:r w:rsidRPr="00B9219E">
              <w:rPr>
                <w:color w:val="002060"/>
              </w:rPr>
              <w:t>26/09/2025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AFFC8" w14:textId="77777777" w:rsidR="00FD2DBD" w:rsidRPr="00B9219E" w:rsidRDefault="00FD2DBD" w:rsidP="0053090A">
            <w:pPr>
              <w:pStyle w:val="rowtabella0"/>
              <w:rPr>
                <w:color w:val="002060"/>
              </w:rPr>
            </w:pPr>
            <w:r w:rsidRPr="00B9219E">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372A5" w14:textId="77777777" w:rsidR="00FD2DBD" w:rsidRPr="00B9219E" w:rsidRDefault="00FD2DBD" w:rsidP="0053090A">
            <w:pPr>
              <w:pStyle w:val="rowtabella0"/>
              <w:rPr>
                <w:color w:val="002060"/>
              </w:rPr>
            </w:pPr>
            <w:r w:rsidRPr="00B9219E">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21FBA" w14:textId="77777777" w:rsidR="00FD2DBD" w:rsidRPr="00B9219E" w:rsidRDefault="00FD2DBD" w:rsidP="0053090A">
            <w:pPr>
              <w:pStyle w:val="rowtabella0"/>
              <w:rPr>
                <w:color w:val="002060"/>
              </w:rPr>
            </w:pPr>
            <w:r w:rsidRPr="00B9219E">
              <w:rPr>
                <w:color w:val="002060"/>
              </w:rPr>
              <w:t>PIAZZA S. D'ACQUISTO</w:t>
            </w:r>
          </w:p>
        </w:tc>
      </w:tr>
      <w:tr w:rsidR="00FD2DBD" w:rsidRPr="00B9219E" w14:paraId="77FEB9EE"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D2D760" w14:textId="77777777" w:rsidR="00FD2DBD" w:rsidRPr="00B9219E" w:rsidRDefault="00FD2DBD" w:rsidP="0053090A">
            <w:pPr>
              <w:pStyle w:val="rowtabella0"/>
              <w:rPr>
                <w:color w:val="002060"/>
              </w:rPr>
            </w:pPr>
            <w:proofErr w:type="gramStart"/>
            <w:r w:rsidRPr="00B9219E">
              <w:rPr>
                <w:color w:val="002060"/>
              </w:rPr>
              <w:t>CITTA</w:t>
            </w:r>
            <w:proofErr w:type="gramEnd"/>
            <w:r w:rsidRPr="00B9219E">
              <w:rPr>
                <w:color w:val="002060"/>
              </w:rPr>
              <w:t xml:space="preserve"> DI MARTINSICURO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D5C83" w14:textId="77777777" w:rsidR="00FD2DBD" w:rsidRPr="00B9219E" w:rsidRDefault="00FD2DBD" w:rsidP="0053090A">
            <w:pPr>
              <w:pStyle w:val="rowtabella0"/>
              <w:rPr>
                <w:color w:val="002060"/>
              </w:rPr>
            </w:pPr>
            <w:r w:rsidRPr="00B9219E">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2D0E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3FF90" w14:textId="77777777" w:rsidR="00FD2DBD" w:rsidRPr="00B9219E" w:rsidRDefault="00FD2DBD" w:rsidP="0053090A">
            <w:pPr>
              <w:pStyle w:val="rowtabella0"/>
              <w:rPr>
                <w:color w:val="002060"/>
              </w:rPr>
            </w:pPr>
            <w:r w:rsidRPr="00B9219E">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002A6" w14:textId="77777777" w:rsidR="00FD2DBD" w:rsidRPr="00B9219E" w:rsidRDefault="00FD2DBD" w:rsidP="0053090A">
            <w:pPr>
              <w:pStyle w:val="rowtabella0"/>
              <w:rPr>
                <w:color w:val="002060"/>
              </w:rPr>
            </w:pPr>
            <w:r w:rsidRPr="00B9219E">
              <w:rPr>
                <w:color w:val="002060"/>
              </w:rPr>
              <w:t>5999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29FDE" w14:textId="77777777" w:rsidR="00FD2DBD" w:rsidRPr="00B9219E" w:rsidRDefault="00FD2DBD" w:rsidP="0053090A">
            <w:pPr>
              <w:pStyle w:val="rowtabella0"/>
              <w:rPr>
                <w:color w:val="002060"/>
              </w:rPr>
            </w:pPr>
            <w:r w:rsidRPr="00B9219E">
              <w:rPr>
                <w:color w:val="002060"/>
              </w:rPr>
              <w:t>MARTINSICURO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BC5C4" w14:textId="77777777" w:rsidR="00FD2DBD" w:rsidRPr="00B9219E" w:rsidRDefault="00FD2DBD" w:rsidP="0053090A">
            <w:pPr>
              <w:pStyle w:val="rowtabella0"/>
              <w:rPr>
                <w:color w:val="002060"/>
              </w:rPr>
            </w:pPr>
            <w:r w:rsidRPr="00B9219E">
              <w:rPr>
                <w:color w:val="002060"/>
              </w:rPr>
              <w:t>VIA DELLO SPORT</w:t>
            </w:r>
          </w:p>
        </w:tc>
      </w:tr>
    </w:tbl>
    <w:p w14:paraId="022FD57A" w14:textId="77777777" w:rsidR="00FD2DBD" w:rsidRPr="00B9219E" w:rsidRDefault="00FD2DBD" w:rsidP="00FD2DBD">
      <w:pPr>
        <w:pStyle w:val="breakline"/>
        <w:rPr>
          <w:rFonts w:eastAsiaTheme="minorEastAsia"/>
          <w:color w:val="002060"/>
        </w:rPr>
      </w:pPr>
    </w:p>
    <w:p w14:paraId="001D6019" w14:textId="77777777" w:rsidR="00FD2DBD" w:rsidRPr="00B9219E" w:rsidRDefault="00FD2DBD" w:rsidP="00FD2DBD">
      <w:pPr>
        <w:pStyle w:val="breakline"/>
        <w:rPr>
          <w:color w:val="002060"/>
        </w:rPr>
      </w:pPr>
    </w:p>
    <w:p w14:paraId="01FC4A19" w14:textId="77777777" w:rsidR="00FD2DBD" w:rsidRPr="00B9219E" w:rsidRDefault="00FD2DBD" w:rsidP="00FD2DBD">
      <w:pPr>
        <w:pStyle w:val="breakline"/>
        <w:rPr>
          <w:color w:val="002060"/>
        </w:rPr>
      </w:pPr>
    </w:p>
    <w:p w14:paraId="46B34F3B" w14:textId="77777777" w:rsidR="00FD2DBD" w:rsidRPr="00B9219E" w:rsidRDefault="00FD2DBD" w:rsidP="00FD2DBD">
      <w:pPr>
        <w:pStyle w:val="sottotitolocampionato10"/>
        <w:rPr>
          <w:color w:val="002060"/>
        </w:rPr>
      </w:pPr>
      <w:r w:rsidRPr="00B9219E">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2"/>
        <w:gridCol w:w="385"/>
        <w:gridCol w:w="898"/>
        <w:gridCol w:w="1178"/>
        <w:gridCol w:w="1553"/>
        <w:gridCol w:w="1550"/>
      </w:tblGrid>
      <w:tr w:rsidR="00FD2DBD" w:rsidRPr="00B9219E" w14:paraId="33CFC79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37630"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A0035"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6B2E4"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9B329"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B370A"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B39F3"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AE569"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81EB74B"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28822F" w14:textId="77777777" w:rsidR="00FD2DBD" w:rsidRPr="00B9219E" w:rsidRDefault="00FD2DBD" w:rsidP="0053090A">
            <w:pPr>
              <w:pStyle w:val="rowtabella0"/>
              <w:rPr>
                <w:color w:val="002060"/>
              </w:rPr>
            </w:pPr>
            <w:r w:rsidRPr="00B9219E">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723DC" w14:textId="77777777" w:rsidR="00FD2DBD" w:rsidRPr="00B9219E" w:rsidRDefault="00FD2DBD" w:rsidP="0053090A">
            <w:pPr>
              <w:pStyle w:val="rowtabella0"/>
              <w:rPr>
                <w:color w:val="002060"/>
              </w:rPr>
            </w:pPr>
            <w:proofErr w:type="gramStart"/>
            <w:r w:rsidRPr="00B9219E">
              <w:rPr>
                <w:color w:val="002060"/>
              </w:rPr>
              <w:t>CITTA</w:t>
            </w:r>
            <w:proofErr w:type="gramEnd"/>
            <w:r w:rsidRPr="00B9219E">
              <w:rPr>
                <w:color w:val="002060"/>
              </w:rPr>
              <w:t xml:space="preserve"> DI MARTINSICURO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78026"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BE163" w14:textId="77777777" w:rsidR="00FD2DBD" w:rsidRPr="00B9219E" w:rsidRDefault="00FD2DBD" w:rsidP="0053090A">
            <w:pPr>
              <w:pStyle w:val="rowtabella0"/>
              <w:rPr>
                <w:color w:val="002060"/>
              </w:rPr>
            </w:pPr>
            <w:r w:rsidRPr="00B9219E">
              <w:rPr>
                <w:color w:val="002060"/>
              </w:rPr>
              <w:t>03/10/2025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2538D" w14:textId="77777777" w:rsidR="00FD2DBD" w:rsidRPr="00B9219E" w:rsidRDefault="00FD2DBD" w:rsidP="0053090A">
            <w:pPr>
              <w:pStyle w:val="rowtabella0"/>
              <w:rPr>
                <w:color w:val="002060"/>
              </w:rPr>
            </w:pPr>
            <w:r w:rsidRPr="00B9219E">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C3818" w14:textId="77777777" w:rsidR="00FD2DBD" w:rsidRPr="00B9219E" w:rsidRDefault="00FD2DBD" w:rsidP="0053090A">
            <w:pPr>
              <w:pStyle w:val="rowtabella0"/>
              <w:rPr>
                <w:color w:val="002060"/>
              </w:rPr>
            </w:pPr>
            <w:r w:rsidRPr="00B9219E">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0AB76" w14:textId="77777777" w:rsidR="00FD2DBD" w:rsidRPr="00B9219E" w:rsidRDefault="00FD2DBD" w:rsidP="0053090A">
            <w:pPr>
              <w:pStyle w:val="rowtabella0"/>
              <w:rPr>
                <w:color w:val="002060"/>
              </w:rPr>
            </w:pPr>
            <w:r w:rsidRPr="00B9219E">
              <w:rPr>
                <w:color w:val="002060"/>
              </w:rPr>
              <w:t>PIAZZA S. D'ACQUISTO</w:t>
            </w:r>
          </w:p>
        </w:tc>
      </w:tr>
      <w:tr w:rsidR="00FD2DBD" w:rsidRPr="00B9219E" w14:paraId="765017DE"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6A8199" w14:textId="77777777" w:rsidR="00FD2DBD" w:rsidRPr="00B9219E" w:rsidRDefault="00FD2DBD" w:rsidP="0053090A">
            <w:pPr>
              <w:pStyle w:val="rowtabella0"/>
              <w:rPr>
                <w:color w:val="002060"/>
              </w:rPr>
            </w:pPr>
            <w:r w:rsidRPr="00B9219E">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AC41D" w14:textId="77777777" w:rsidR="00FD2DBD" w:rsidRPr="00B9219E" w:rsidRDefault="00FD2DBD" w:rsidP="0053090A">
            <w:pPr>
              <w:pStyle w:val="rowtabella0"/>
              <w:rPr>
                <w:color w:val="002060"/>
              </w:rPr>
            </w:pPr>
            <w:r w:rsidRPr="00B9219E">
              <w:rPr>
                <w:color w:val="002060"/>
              </w:rPr>
              <w:t>FROGS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27E35"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0596D" w14:textId="77777777" w:rsidR="00FD2DBD" w:rsidRPr="00B9219E" w:rsidRDefault="00FD2DBD" w:rsidP="0053090A">
            <w:pPr>
              <w:pStyle w:val="rowtabella0"/>
              <w:rPr>
                <w:color w:val="002060"/>
              </w:rPr>
            </w:pPr>
            <w:r w:rsidRPr="00B9219E">
              <w:rPr>
                <w:color w:val="002060"/>
              </w:rPr>
              <w:t>04/10/2025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3577A" w14:textId="77777777" w:rsidR="00FD2DBD" w:rsidRPr="00B9219E" w:rsidRDefault="00FD2DBD" w:rsidP="0053090A">
            <w:pPr>
              <w:pStyle w:val="rowtabella0"/>
              <w:rPr>
                <w:color w:val="002060"/>
              </w:rPr>
            </w:pPr>
            <w:r w:rsidRPr="00B9219E">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FDBF4" w14:textId="77777777" w:rsidR="00FD2DBD" w:rsidRPr="00B9219E" w:rsidRDefault="00FD2DBD" w:rsidP="0053090A">
            <w:pPr>
              <w:pStyle w:val="rowtabella0"/>
              <w:rPr>
                <w:color w:val="002060"/>
              </w:rPr>
            </w:pPr>
            <w:r w:rsidRPr="00B9219E">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60A91" w14:textId="77777777" w:rsidR="00FD2DBD" w:rsidRPr="00B9219E" w:rsidRDefault="00FD2DBD" w:rsidP="0053090A">
            <w:pPr>
              <w:pStyle w:val="rowtabella0"/>
              <w:rPr>
                <w:color w:val="002060"/>
              </w:rPr>
            </w:pPr>
            <w:r w:rsidRPr="00B9219E">
              <w:rPr>
                <w:color w:val="002060"/>
              </w:rPr>
              <w:t>VIA CORRADI</w:t>
            </w:r>
          </w:p>
        </w:tc>
      </w:tr>
    </w:tbl>
    <w:p w14:paraId="79B08C84" w14:textId="77777777" w:rsidR="00FD2DBD" w:rsidRPr="00B9219E" w:rsidRDefault="00FD2DBD" w:rsidP="00FD2DBD">
      <w:pPr>
        <w:pStyle w:val="breakline"/>
        <w:rPr>
          <w:rFonts w:eastAsiaTheme="minorEastAsia"/>
          <w:color w:val="002060"/>
        </w:rPr>
      </w:pPr>
    </w:p>
    <w:p w14:paraId="050BA150" w14:textId="77777777" w:rsidR="00FD2DBD" w:rsidRPr="00B9219E" w:rsidRDefault="00FD2DBD" w:rsidP="00FD2DBD">
      <w:pPr>
        <w:pStyle w:val="breakline"/>
        <w:rPr>
          <w:color w:val="002060"/>
        </w:rPr>
      </w:pPr>
    </w:p>
    <w:p w14:paraId="2A382932" w14:textId="77777777" w:rsidR="00FD2DBD" w:rsidRPr="00B9219E" w:rsidRDefault="00FD2DBD" w:rsidP="00FD2DBD">
      <w:pPr>
        <w:pStyle w:val="breakline"/>
        <w:rPr>
          <w:color w:val="002060"/>
        </w:rPr>
      </w:pPr>
    </w:p>
    <w:p w14:paraId="4791204E" w14:textId="77777777" w:rsidR="00FD2DBD" w:rsidRPr="00B9219E" w:rsidRDefault="00FD2DBD" w:rsidP="00FD2DBD">
      <w:pPr>
        <w:pStyle w:val="sottotitolocampionato10"/>
        <w:rPr>
          <w:color w:val="002060"/>
        </w:rPr>
      </w:pPr>
      <w:r w:rsidRPr="00B9219E">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4"/>
        <w:gridCol w:w="385"/>
        <w:gridCol w:w="898"/>
        <w:gridCol w:w="1178"/>
        <w:gridCol w:w="1553"/>
        <w:gridCol w:w="1550"/>
      </w:tblGrid>
      <w:tr w:rsidR="00FD2DBD" w:rsidRPr="00B9219E" w14:paraId="5D382D7C"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13292"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DC38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336F6"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04D30"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E11C4"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C5231"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9C7F0"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2D68EC05"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35CC15" w14:textId="77777777" w:rsidR="00FD2DBD" w:rsidRPr="00B9219E" w:rsidRDefault="00FD2DBD" w:rsidP="0053090A">
            <w:pPr>
              <w:pStyle w:val="rowtabella0"/>
              <w:rPr>
                <w:color w:val="002060"/>
              </w:rPr>
            </w:pPr>
            <w:r w:rsidRPr="00B9219E">
              <w:rPr>
                <w:color w:val="002060"/>
              </w:rPr>
              <w:t>FUTSAL L.C.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319E5" w14:textId="77777777" w:rsidR="00FD2DBD" w:rsidRPr="00B9219E" w:rsidRDefault="00FD2DBD" w:rsidP="0053090A">
            <w:pPr>
              <w:pStyle w:val="rowtabella0"/>
              <w:rPr>
                <w:color w:val="002060"/>
              </w:rPr>
            </w:pPr>
            <w:r w:rsidRPr="00B9219E">
              <w:rPr>
                <w:color w:val="002060"/>
              </w:rPr>
              <w:t>CSI MONTEFIORE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53EF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E0665" w14:textId="77777777" w:rsidR="00FD2DBD" w:rsidRPr="00B9219E" w:rsidRDefault="00FD2DBD" w:rsidP="0053090A">
            <w:pPr>
              <w:pStyle w:val="rowtabella0"/>
              <w:rPr>
                <w:color w:val="002060"/>
              </w:rPr>
            </w:pPr>
            <w:r w:rsidRPr="00B9219E">
              <w:rPr>
                <w:color w:val="002060"/>
              </w:rPr>
              <w:t>23/09/2025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7F0B0" w14:textId="77777777" w:rsidR="00FD2DBD" w:rsidRPr="00B9219E" w:rsidRDefault="00FD2DBD" w:rsidP="0053090A">
            <w:pPr>
              <w:pStyle w:val="rowtabella0"/>
              <w:rPr>
                <w:color w:val="002060"/>
              </w:rPr>
            </w:pPr>
            <w:r w:rsidRPr="00B9219E">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958ED" w14:textId="77777777" w:rsidR="00FD2DBD" w:rsidRPr="00B9219E" w:rsidRDefault="00FD2DBD" w:rsidP="0053090A">
            <w:pPr>
              <w:pStyle w:val="rowtabella0"/>
              <w:rPr>
                <w:color w:val="002060"/>
              </w:rPr>
            </w:pPr>
            <w:r w:rsidRPr="00B9219E">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51D11" w14:textId="77777777" w:rsidR="00FD2DBD" w:rsidRPr="00B9219E" w:rsidRDefault="00FD2DBD" w:rsidP="0053090A">
            <w:pPr>
              <w:pStyle w:val="rowtabella0"/>
              <w:rPr>
                <w:color w:val="002060"/>
              </w:rPr>
            </w:pPr>
            <w:r w:rsidRPr="00B9219E">
              <w:rPr>
                <w:color w:val="002060"/>
              </w:rPr>
              <w:t>VIA CORRADI</w:t>
            </w:r>
          </w:p>
        </w:tc>
      </w:tr>
      <w:tr w:rsidR="00FD2DBD" w:rsidRPr="00B9219E" w14:paraId="4C948E07"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33434D" w14:textId="77777777" w:rsidR="00FD2DBD" w:rsidRPr="00B9219E" w:rsidRDefault="00FD2DBD" w:rsidP="0053090A">
            <w:pPr>
              <w:pStyle w:val="rowtabella0"/>
              <w:rPr>
                <w:color w:val="002060"/>
              </w:rPr>
            </w:pPr>
            <w:r w:rsidRPr="00B9219E">
              <w:rPr>
                <w:color w:val="002060"/>
              </w:rPr>
              <w:t>CASTORANESE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99F64" w14:textId="77777777" w:rsidR="00FD2DBD" w:rsidRPr="00B9219E" w:rsidRDefault="00FD2DBD" w:rsidP="0053090A">
            <w:pPr>
              <w:pStyle w:val="rowtabella0"/>
              <w:rPr>
                <w:color w:val="002060"/>
              </w:rPr>
            </w:pPr>
            <w:r w:rsidRPr="00B9219E">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47E91"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86635" w14:textId="77777777" w:rsidR="00FD2DBD" w:rsidRPr="00B9219E" w:rsidRDefault="00FD2DBD" w:rsidP="0053090A">
            <w:pPr>
              <w:pStyle w:val="rowtabella0"/>
              <w:rPr>
                <w:color w:val="002060"/>
              </w:rPr>
            </w:pPr>
            <w:r w:rsidRPr="00B9219E">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5B774" w14:textId="77777777" w:rsidR="00FD2DBD" w:rsidRPr="00B9219E" w:rsidRDefault="00FD2DBD" w:rsidP="0053090A">
            <w:pPr>
              <w:pStyle w:val="rowtabella0"/>
              <w:rPr>
                <w:color w:val="002060"/>
              </w:rPr>
            </w:pPr>
            <w:r w:rsidRPr="00B9219E">
              <w:rPr>
                <w:color w:val="002060"/>
              </w:rPr>
              <w:t>5642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B9974" w14:textId="77777777" w:rsidR="00FD2DBD" w:rsidRPr="00B9219E" w:rsidRDefault="00FD2DBD" w:rsidP="0053090A">
            <w:pPr>
              <w:pStyle w:val="rowtabella0"/>
              <w:rPr>
                <w:color w:val="002060"/>
              </w:rPr>
            </w:pPr>
            <w:r w:rsidRPr="00B9219E">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AFFCF" w14:textId="77777777" w:rsidR="00FD2DBD" w:rsidRPr="00B9219E" w:rsidRDefault="00FD2DBD" w:rsidP="0053090A">
            <w:pPr>
              <w:pStyle w:val="rowtabella0"/>
              <w:rPr>
                <w:color w:val="002060"/>
              </w:rPr>
            </w:pPr>
            <w:r w:rsidRPr="00B9219E">
              <w:rPr>
                <w:color w:val="002060"/>
              </w:rPr>
              <w:t>VIA ROCCHETTA</w:t>
            </w:r>
          </w:p>
        </w:tc>
      </w:tr>
    </w:tbl>
    <w:p w14:paraId="7A19769C" w14:textId="77777777" w:rsidR="00FD2DBD" w:rsidRPr="00B9219E" w:rsidRDefault="00FD2DBD" w:rsidP="00FD2DBD">
      <w:pPr>
        <w:pStyle w:val="breakline"/>
        <w:rPr>
          <w:rFonts w:eastAsiaTheme="minorEastAsia"/>
          <w:color w:val="002060"/>
        </w:rPr>
      </w:pPr>
    </w:p>
    <w:p w14:paraId="3DE8373B" w14:textId="77777777" w:rsidR="00FD2DBD" w:rsidRPr="00B9219E" w:rsidRDefault="00FD2DBD" w:rsidP="00FD2DBD">
      <w:pPr>
        <w:pStyle w:val="breakline"/>
        <w:rPr>
          <w:color w:val="002060"/>
        </w:rPr>
      </w:pPr>
    </w:p>
    <w:p w14:paraId="109BB651" w14:textId="77777777" w:rsidR="00FD2DBD" w:rsidRPr="00B9219E" w:rsidRDefault="00FD2DBD" w:rsidP="00FD2DBD">
      <w:pPr>
        <w:pStyle w:val="breakline"/>
        <w:rPr>
          <w:color w:val="002060"/>
        </w:rPr>
      </w:pPr>
    </w:p>
    <w:p w14:paraId="40ADF9C6" w14:textId="77777777" w:rsidR="00FD2DBD" w:rsidRPr="00B9219E" w:rsidRDefault="00FD2DBD" w:rsidP="00FD2DBD">
      <w:pPr>
        <w:pStyle w:val="sottotitolocampionato10"/>
        <w:rPr>
          <w:color w:val="002060"/>
        </w:rPr>
      </w:pPr>
      <w:r w:rsidRPr="00B9219E">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D2DBD" w:rsidRPr="00B9219E" w14:paraId="3FC69060"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3EB2E"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24423"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CD972"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E9F0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7238F"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C0D3F"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52418"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08DAE2C"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9D7CAE" w14:textId="77777777" w:rsidR="00FD2DBD" w:rsidRPr="00B9219E" w:rsidRDefault="00FD2DBD" w:rsidP="0053090A">
            <w:pPr>
              <w:pStyle w:val="rowtabella0"/>
              <w:rPr>
                <w:color w:val="002060"/>
              </w:rPr>
            </w:pPr>
            <w:r w:rsidRPr="00B9219E">
              <w:rPr>
                <w:color w:val="002060"/>
              </w:rPr>
              <w:t>CASTORANESE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4F5D5" w14:textId="77777777" w:rsidR="00FD2DBD" w:rsidRPr="00B9219E" w:rsidRDefault="00FD2DBD" w:rsidP="0053090A">
            <w:pPr>
              <w:pStyle w:val="rowtabella0"/>
              <w:rPr>
                <w:color w:val="002060"/>
              </w:rPr>
            </w:pPr>
            <w:r w:rsidRPr="00B9219E">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79EF4"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9E7C8" w14:textId="77777777" w:rsidR="00FD2DBD" w:rsidRPr="00B9219E" w:rsidRDefault="00FD2DBD" w:rsidP="0053090A">
            <w:pPr>
              <w:pStyle w:val="rowtabella0"/>
              <w:rPr>
                <w:color w:val="002060"/>
              </w:rPr>
            </w:pPr>
            <w:r w:rsidRPr="00B9219E">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DC84A" w14:textId="77777777" w:rsidR="00FD2DBD" w:rsidRPr="00B9219E" w:rsidRDefault="00FD2DBD" w:rsidP="0053090A">
            <w:pPr>
              <w:pStyle w:val="rowtabella0"/>
              <w:rPr>
                <w:color w:val="002060"/>
              </w:rPr>
            </w:pPr>
            <w:r w:rsidRPr="00B9219E">
              <w:rPr>
                <w:color w:val="002060"/>
              </w:rPr>
              <w:t>5642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97044" w14:textId="77777777" w:rsidR="00FD2DBD" w:rsidRPr="00B9219E" w:rsidRDefault="00FD2DBD" w:rsidP="0053090A">
            <w:pPr>
              <w:pStyle w:val="rowtabella0"/>
              <w:rPr>
                <w:color w:val="002060"/>
              </w:rPr>
            </w:pPr>
            <w:r w:rsidRPr="00B9219E">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488B7" w14:textId="77777777" w:rsidR="00FD2DBD" w:rsidRPr="00B9219E" w:rsidRDefault="00FD2DBD" w:rsidP="0053090A">
            <w:pPr>
              <w:pStyle w:val="rowtabella0"/>
              <w:rPr>
                <w:color w:val="002060"/>
              </w:rPr>
            </w:pPr>
            <w:r w:rsidRPr="00B9219E">
              <w:rPr>
                <w:color w:val="002060"/>
              </w:rPr>
              <w:t>VIA ROCCHETTA</w:t>
            </w:r>
          </w:p>
        </w:tc>
      </w:tr>
      <w:tr w:rsidR="00FD2DBD" w:rsidRPr="00B9219E" w14:paraId="3A05AA45"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F91B9" w14:textId="77777777" w:rsidR="00FD2DBD" w:rsidRPr="00B9219E" w:rsidRDefault="00FD2DBD" w:rsidP="0053090A">
            <w:pPr>
              <w:pStyle w:val="rowtabella0"/>
              <w:rPr>
                <w:color w:val="002060"/>
              </w:rPr>
            </w:pPr>
            <w:r w:rsidRPr="00B9219E">
              <w:rPr>
                <w:color w:val="002060"/>
              </w:rPr>
              <w:t>CSI MONTEFIORE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6217A" w14:textId="77777777" w:rsidR="00FD2DBD" w:rsidRPr="00B9219E" w:rsidRDefault="00FD2DBD" w:rsidP="0053090A">
            <w:pPr>
              <w:pStyle w:val="rowtabella0"/>
              <w:rPr>
                <w:color w:val="002060"/>
              </w:rPr>
            </w:pPr>
            <w:r w:rsidRPr="00B9219E">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F12CC"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0EEE8" w14:textId="77777777" w:rsidR="00FD2DBD" w:rsidRPr="00B9219E" w:rsidRDefault="00FD2DBD" w:rsidP="0053090A">
            <w:pPr>
              <w:pStyle w:val="rowtabella0"/>
              <w:rPr>
                <w:color w:val="002060"/>
              </w:rPr>
            </w:pPr>
            <w:r w:rsidRPr="00B9219E">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A091A" w14:textId="77777777" w:rsidR="00FD2DBD" w:rsidRPr="00B9219E" w:rsidRDefault="00FD2DBD" w:rsidP="0053090A">
            <w:pPr>
              <w:pStyle w:val="rowtabella0"/>
              <w:rPr>
                <w:color w:val="002060"/>
              </w:rPr>
            </w:pPr>
            <w:r w:rsidRPr="00B9219E">
              <w:rPr>
                <w:color w:val="002060"/>
              </w:rPr>
              <w:t>5743 CAMPO DI C5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C2DF1" w14:textId="77777777" w:rsidR="00FD2DBD" w:rsidRPr="00B9219E" w:rsidRDefault="00FD2DBD" w:rsidP="0053090A">
            <w:pPr>
              <w:pStyle w:val="rowtabella0"/>
              <w:rPr>
                <w:color w:val="002060"/>
              </w:rPr>
            </w:pPr>
            <w:r w:rsidRPr="00B9219E">
              <w:rPr>
                <w:color w:val="002060"/>
              </w:rPr>
              <w:t>MONTEFIORE DELL'ASO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B6E5D" w14:textId="77777777" w:rsidR="00FD2DBD" w:rsidRPr="00B9219E" w:rsidRDefault="00FD2DBD" w:rsidP="0053090A">
            <w:pPr>
              <w:pStyle w:val="rowtabella0"/>
              <w:rPr>
                <w:color w:val="002060"/>
              </w:rPr>
            </w:pPr>
            <w:r w:rsidRPr="00B9219E">
              <w:rPr>
                <w:color w:val="002060"/>
              </w:rPr>
              <w:t xml:space="preserve">TRAVERSA VIA </w:t>
            </w:r>
            <w:proofErr w:type="gramStart"/>
            <w:r w:rsidRPr="00B9219E">
              <w:rPr>
                <w:color w:val="002060"/>
              </w:rPr>
              <w:t>U.T</w:t>
            </w:r>
            <w:proofErr w:type="gramEnd"/>
            <w:r w:rsidRPr="00B9219E">
              <w:rPr>
                <w:color w:val="002060"/>
              </w:rPr>
              <w:t>0MEI</w:t>
            </w:r>
          </w:p>
        </w:tc>
      </w:tr>
    </w:tbl>
    <w:p w14:paraId="403F7D8B" w14:textId="77777777" w:rsidR="00FD2DBD" w:rsidRPr="00781567" w:rsidRDefault="00FD2DBD" w:rsidP="00584AD0">
      <w:pPr>
        <w:pStyle w:val="breakline"/>
        <w:rPr>
          <w:rFonts w:eastAsiaTheme="minorEastAsia"/>
          <w:color w:val="002060"/>
        </w:rPr>
      </w:pPr>
    </w:p>
    <w:p w14:paraId="7770A94E" w14:textId="77777777" w:rsidR="00584AD0" w:rsidRPr="00781567" w:rsidRDefault="00584AD0" w:rsidP="00584AD0">
      <w:pPr>
        <w:pStyle w:val="breakline"/>
        <w:rPr>
          <w:color w:val="002060"/>
        </w:rPr>
      </w:pPr>
    </w:p>
    <w:p w14:paraId="381C00B6" w14:textId="77777777" w:rsidR="00584AD0" w:rsidRDefault="00584AD0" w:rsidP="00584AD0">
      <w:pPr>
        <w:pStyle w:val="breakline"/>
        <w:rPr>
          <w:color w:val="002060"/>
        </w:rPr>
      </w:pPr>
    </w:p>
    <w:p w14:paraId="255404D6" w14:textId="77777777" w:rsidR="00584AD0" w:rsidRPr="00781567" w:rsidRDefault="00584AD0" w:rsidP="00584AD0">
      <w:pPr>
        <w:pStyle w:val="titolocampionato0"/>
        <w:shd w:val="clear" w:color="auto" w:fill="CCCCCC"/>
        <w:spacing w:before="80" w:after="40"/>
        <w:rPr>
          <w:color w:val="002060"/>
        </w:rPr>
      </w:pPr>
      <w:r w:rsidRPr="00781567">
        <w:rPr>
          <w:color w:val="002060"/>
        </w:rPr>
        <w:t>COPPA ITALIA FEMM.LE CALCIO A5</w:t>
      </w:r>
    </w:p>
    <w:p w14:paraId="234A3A7E" w14:textId="77777777" w:rsidR="00584AD0" w:rsidRPr="00781567" w:rsidRDefault="00584AD0" w:rsidP="00584AD0">
      <w:pPr>
        <w:pStyle w:val="titoloprinc0"/>
        <w:rPr>
          <w:color w:val="002060"/>
        </w:rPr>
      </w:pPr>
      <w:r w:rsidRPr="00781567">
        <w:rPr>
          <w:color w:val="002060"/>
        </w:rPr>
        <w:t>RISULTATI</w:t>
      </w:r>
    </w:p>
    <w:p w14:paraId="71B2C8D0" w14:textId="77777777" w:rsidR="00584AD0" w:rsidRPr="00781567" w:rsidRDefault="00584AD0" w:rsidP="00584AD0">
      <w:pPr>
        <w:pStyle w:val="breakline"/>
        <w:rPr>
          <w:color w:val="002060"/>
        </w:rPr>
      </w:pPr>
    </w:p>
    <w:p w14:paraId="72CED9FB" w14:textId="77777777" w:rsidR="00584AD0" w:rsidRPr="00781567" w:rsidRDefault="00584AD0" w:rsidP="00584AD0">
      <w:pPr>
        <w:pStyle w:val="sottotitolocampionato10"/>
        <w:rPr>
          <w:color w:val="002060"/>
        </w:rPr>
      </w:pPr>
      <w:r w:rsidRPr="00781567">
        <w:rPr>
          <w:color w:val="002060"/>
        </w:rPr>
        <w:t>RISULTATI UFFICIALI GARE DEL 19/09/2025</w:t>
      </w:r>
    </w:p>
    <w:p w14:paraId="3B639291" w14:textId="77777777" w:rsidR="00584AD0" w:rsidRPr="00584AD0" w:rsidRDefault="00584AD0" w:rsidP="00584AD0">
      <w:pPr>
        <w:pStyle w:val="sottotitolocampionato20"/>
        <w:spacing w:before="0" w:beforeAutospacing="0" w:after="0" w:afterAutospacing="0"/>
        <w:rPr>
          <w:rFonts w:ascii="Arial" w:hAnsi="Arial" w:cs="Arial"/>
          <w:color w:val="002060"/>
          <w:sz w:val="20"/>
          <w:szCs w:val="20"/>
        </w:rPr>
      </w:pPr>
      <w:r w:rsidRPr="00584AD0">
        <w:rPr>
          <w:rFonts w:ascii="Arial" w:hAnsi="Arial" w:cs="Arial"/>
          <w:color w:val="002060"/>
          <w:sz w:val="20"/>
          <w:szCs w:val="20"/>
        </w:rPr>
        <w:t>Si trascrivono qui di seguito i risultati ufficiali delle gare disputate</w:t>
      </w:r>
    </w:p>
    <w:p w14:paraId="40A69A82" w14:textId="77777777" w:rsidR="00584AD0" w:rsidRPr="00781567" w:rsidRDefault="00584AD0" w:rsidP="00584A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6077A079"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7E7EBA2"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232E9" w14:textId="77777777" w:rsidR="00584AD0" w:rsidRPr="00781567" w:rsidRDefault="00584AD0" w:rsidP="0053090A">
                  <w:pPr>
                    <w:pStyle w:val="headertabella0"/>
                    <w:rPr>
                      <w:color w:val="002060"/>
                    </w:rPr>
                  </w:pPr>
                  <w:r w:rsidRPr="00781567">
                    <w:rPr>
                      <w:color w:val="002060"/>
                    </w:rPr>
                    <w:t>GIRONE A - 1 Giornata - A</w:t>
                  </w:r>
                </w:p>
              </w:tc>
            </w:tr>
            <w:tr w:rsidR="00584AD0" w:rsidRPr="00781567" w14:paraId="3750DF6F"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47A1A2" w14:textId="77777777" w:rsidR="00584AD0" w:rsidRPr="00781567" w:rsidRDefault="00584AD0" w:rsidP="0053090A">
                  <w:pPr>
                    <w:pStyle w:val="rowtabella0"/>
                    <w:rPr>
                      <w:color w:val="002060"/>
                    </w:rPr>
                  </w:pPr>
                  <w:r w:rsidRPr="00781567">
                    <w:rPr>
                      <w:color w:val="002060"/>
                    </w:rPr>
                    <w:t>STAFFOLO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0A064" w14:textId="77777777" w:rsidR="00584AD0" w:rsidRPr="00781567" w:rsidRDefault="00584AD0" w:rsidP="0053090A">
                  <w:pPr>
                    <w:pStyle w:val="rowtabella0"/>
                    <w:rPr>
                      <w:color w:val="002060"/>
                    </w:rPr>
                  </w:pPr>
                  <w:r w:rsidRPr="00781567">
                    <w:rPr>
                      <w:color w:val="002060"/>
                    </w:rPr>
                    <w:t>- ATLETICO MATELICA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5DC50" w14:textId="77777777" w:rsidR="00584AD0" w:rsidRPr="00781567" w:rsidRDefault="00584AD0" w:rsidP="0053090A">
                  <w:pPr>
                    <w:pStyle w:val="rowtabella0"/>
                    <w:jc w:val="center"/>
                    <w:rPr>
                      <w:color w:val="002060"/>
                    </w:rPr>
                  </w:pPr>
                  <w:r w:rsidRPr="00781567">
                    <w:rPr>
                      <w:color w:val="002060"/>
                    </w:rPr>
                    <w:t>15 - 1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41EDE8" w14:textId="77777777" w:rsidR="00584AD0" w:rsidRPr="00781567" w:rsidRDefault="00584AD0" w:rsidP="0053090A">
                  <w:pPr>
                    <w:pStyle w:val="rowtabella0"/>
                    <w:jc w:val="center"/>
                    <w:rPr>
                      <w:color w:val="002060"/>
                    </w:rPr>
                  </w:pPr>
                  <w:r w:rsidRPr="00781567">
                    <w:rPr>
                      <w:color w:val="002060"/>
                    </w:rPr>
                    <w:t> </w:t>
                  </w:r>
                </w:p>
              </w:tc>
            </w:tr>
          </w:tbl>
          <w:p w14:paraId="34986C6F"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3904FE2F"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4A043" w14:textId="77777777" w:rsidR="00584AD0" w:rsidRPr="00781567" w:rsidRDefault="00584AD0" w:rsidP="0053090A">
                  <w:pPr>
                    <w:pStyle w:val="headertabella0"/>
                    <w:rPr>
                      <w:color w:val="002060"/>
                    </w:rPr>
                  </w:pPr>
                  <w:r w:rsidRPr="00781567">
                    <w:rPr>
                      <w:color w:val="002060"/>
                    </w:rPr>
                    <w:t>GIRONE B - 1 Giornata - A</w:t>
                  </w:r>
                </w:p>
              </w:tc>
            </w:tr>
            <w:tr w:rsidR="00584AD0" w:rsidRPr="00781567" w14:paraId="3B61B327"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9834BB" w14:textId="77777777" w:rsidR="00584AD0" w:rsidRPr="00781567" w:rsidRDefault="00584AD0" w:rsidP="0053090A">
                  <w:pPr>
                    <w:pStyle w:val="rowtabella0"/>
                    <w:rPr>
                      <w:color w:val="002060"/>
                    </w:rPr>
                  </w:pPr>
                  <w:r w:rsidRPr="00781567">
                    <w:rPr>
                      <w:color w:val="002060"/>
                    </w:rPr>
                    <w:t>(1) GRADARA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2BB3BD" w14:textId="77777777" w:rsidR="00584AD0" w:rsidRPr="00781567" w:rsidRDefault="00584AD0" w:rsidP="0053090A">
                  <w:pPr>
                    <w:pStyle w:val="rowtabella0"/>
                    <w:rPr>
                      <w:color w:val="002060"/>
                    </w:rPr>
                  </w:pPr>
                  <w:r w:rsidRPr="00781567">
                    <w:rPr>
                      <w:color w:val="002060"/>
                    </w:rPr>
                    <w:t>- CENTRO SPORTIVO SUASA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9B3046" w14:textId="77777777" w:rsidR="00584AD0" w:rsidRPr="00781567" w:rsidRDefault="00584AD0" w:rsidP="0053090A">
                  <w:pPr>
                    <w:pStyle w:val="rowtabella0"/>
                    <w:jc w:val="center"/>
                    <w:rPr>
                      <w:color w:val="002060"/>
                    </w:rPr>
                  </w:pPr>
                  <w:r w:rsidRPr="00781567">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97ECBC" w14:textId="77777777" w:rsidR="00584AD0" w:rsidRPr="00781567" w:rsidRDefault="00584AD0" w:rsidP="0053090A">
                  <w:pPr>
                    <w:pStyle w:val="rowtabella0"/>
                    <w:jc w:val="center"/>
                    <w:rPr>
                      <w:color w:val="002060"/>
                    </w:rPr>
                  </w:pPr>
                  <w:r w:rsidRPr="00781567">
                    <w:rPr>
                      <w:color w:val="002060"/>
                    </w:rPr>
                    <w:t> </w:t>
                  </w:r>
                </w:p>
              </w:tc>
            </w:tr>
            <w:tr w:rsidR="00584AD0" w:rsidRPr="00781567" w14:paraId="0204173A"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2E22A441" w14:textId="77777777" w:rsidR="00584AD0" w:rsidRPr="00781567" w:rsidRDefault="00584AD0" w:rsidP="0053090A">
                  <w:pPr>
                    <w:pStyle w:val="rowtabella0"/>
                    <w:rPr>
                      <w:color w:val="002060"/>
                    </w:rPr>
                  </w:pPr>
                  <w:r w:rsidRPr="00781567">
                    <w:rPr>
                      <w:color w:val="002060"/>
                    </w:rPr>
                    <w:t>(1) - disputata il 22/09/2025</w:t>
                  </w:r>
                </w:p>
              </w:tc>
            </w:tr>
          </w:tbl>
          <w:p w14:paraId="71FBB5BA" w14:textId="77777777" w:rsidR="00584AD0" w:rsidRPr="00781567" w:rsidRDefault="00584AD0" w:rsidP="0053090A">
            <w:pPr>
              <w:rPr>
                <w:color w:val="002060"/>
              </w:rPr>
            </w:pPr>
          </w:p>
        </w:tc>
      </w:tr>
    </w:tbl>
    <w:p w14:paraId="6854351F"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2EBDA7BC"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2A8FCB17"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6C713" w14:textId="77777777" w:rsidR="00584AD0" w:rsidRPr="00781567" w:rsidRDefault="00584AD0" w:rsidP="0053090A">
                  <w:pPr>
                    <w:pStyle w:val="headertabella0"/>
                    <w:rPr>
                      <w:color w:val="002060"/>
                    </w:rPr>
                  </w:pPr>
                  <w:r w:rsidRPr="00781567">
                    <w:rPr>
                      <w:color w:val="002060"/>
                    </w:rPr>
                    <w:t>GIRONE C - 1 Giornata - A</w:t>
                  </w:r>
                </w:p>
              </w:tc>
            </w:tr>
            <w:tr w:rsidR="00584AD0" w:rsidRPr="00781567" w14:paraId="7B820538"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6F0B1E" w14:textId="77777777" w:rsidR="00584AD0" w:rsidRPr="00781567" w:rsidRDefault="00584AD0" w:rsidP="0053090A">
                  <w:pPr>
                    <w:pStyle w:val="rowtabella0"/>
                    <w:rPr>
                      <w:color w:val="002060"/>
                    </w:rPr>
                  </w:pPr>
                  <w:r w:rsidRPr="00781567">
                    <w:rPr>
                      <w:color w:val="002060"/>
                    </w:rPr>
                    <w:t>RIPABERARDA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A7A77" w14:textId="77777777" w:rsidR="00584AD0" w:rsidRPr="00781567" w:rsidRDefault="00584AD0" w:rsidP="0053090A">
                  <w:pPr>
                    <w:pStyle w:val="rowtabella0"/>
                    <w:rPr>
                      <w:color w:val="002060"/>
                    </w:rPr>
                  </w:pPr>
                  <w:r w:rsidRPr="00781567">
                    <w:rPr>
                      <w:color w:val="002060"/>
                    </w:rPr>
                    <w:t>- CALCIO POTENZA 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09136E" w14:textId="77777777" w:rsidR="00584AD0" w:rsidRPr="00781567" w:rsidRDefault="00584AD0" w:rsidP="0053090A">
                  <w:pPr>
                    <w:pStyle w:val="rowtabella0"/>
                    <w:jc w:val="center"/>
                    <w:rPr>
                      <w:color w:val="002060"/>
                    </w:rPr>
                  </w:pPr>
                  <w:r w:rsidRPr="00781567">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B2186" w14:textId="77777777" w:rsidR="00584AD0" w:rsidRPr="00781567" w:rsidRDefault="00584AD0" w:rsidP="0053090A">
                  <w:pPr>
                    <w:pStyle w:val="rowtabella0"/>
                    <w:jc w:val="center"/>
                    <w:rPr>
                      <w:color w:val="002060"/>
                    </w:rPr>
                  </w:pPr>
                  <w:r w:rsidRPr="00781567">
                    <w:rPr>
                      <w:color w:val="002060"/>
                    </w:rPr>
                    <w:t> </w:t>
                  </w:r>
                </w:p>
              </w:tc>
            </w:tr>
          </w:tbl>
          <w:p w14:paraId="460F1E18"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DB03BC2"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25629" w14:textId="77777777" w:rsidR="00584AD0" w:rsidRPr="00781567" w:rsidRDefault="00584AD0" w:rsidP="0053090A">
                  <w:pPr>
                    <w:pStyle w:val="headertabella0"/>
                    <w:rPr>
                      <w:color w:val="002060"/>
                    </w:rPr>
                  </w:pPr>
                  <w:r w:rsidRPr="00781567">
                    <w:rPr>
                      <w:color w:val="002060"/>
                    </w:rPr>
                    <w:t>GIRONE D - 1 Giornata - A</w:t>
                  </w:r>
                </w:p>
              </w:tc>
            </w:tr>
            <w:tr w:rsidR="00584AD0" w:rsidRPr="00781567" w14:paraId="30012979"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F16BA7" w14:textId="77777777" w:rsidR="00584AD0" w:rsidRPr="00781567" w:rsidRDefault="00584AD0" w:rsidP="0053090A">
                  <w:pPr>
                    <w:pStyle w:val="rowtabella0"/>
                    <w:rPr>
                      <w:color w:val="002060"/>
                    </w:rPr>
                  </w:pPr>
                  <w:r w:rsidRPr="00781567">
                    <w:rPr>
                      <w:color w:val="002060"/>
                    </w:rPr>
                    <w:t>VENERE POTENTIA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BBA7FA" w14:textId="77777777" w:rsidR="00584AD0" w:rsidRPr="00781567" w:rsidRDefault="00584AD0" w:rsidP="0053090A">
                  <w:pPr>
                    <w:pStyle w:val="rowtabella0"/>
                    <w:rPr>
                      <w:color w:val="002060"/>
                    </w:rPr>
                  </w:pPr>
                  <w:r w:rsidRPr="00781567">
                    <w:rPr>
                      <w:color w:val="002060"/>
                    </w:rPr>
                    <w:t>- FUTSAL COMUNANZA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281881" w14:textId="77777777" w:rsidR="00584AD0" w:rsidRPr="00781567" w:rsidRDefault="00584AD0" w:rsidP="0053090A">
                  <w:pPr>
                    <w:pStyle w:val="rowtabella0"/>
                    <w:jc w:val="center"/>
                    <w:rPr>
                      <w:color w:val="002060"/>
                    </w:rPr>
                  </w:pPr>
                  <w:r w:rsidRPr="00781567">
                    <w:rPr>
                      <w:color w:val="002060"/>
                    </w:rPr>
                    <w:t>6 - 9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410247" w14:textId="77777777" w:rsidR="00584AD0" w:rsidRPr="00781567" w:rsidRDefault="00584AD0" w:rsidP="0053090A">
                  <w:pPr>
                    <w:pStyle w:val="rowtabella0"/>
                    <w:jc w:val="center"/>
                    <w:rPr>
                      <w:color w:val="002060"/>
                    </w:rPr>
                  </w:pPr>
                  <w:r w:rsidRPr="00781567">
                    <w:rPr>
                      <w:color w:val="002060"/>
                    </w:rPr>
                    <w:t> </w:t>
                  </w:r>
                </w:p>
              </w:tc>
            </w:tr>
          </w:tbl>
          <w:p w14:paraId="37A0CBF8" w14:textId="77777777" w:rsidR="00584AD0" w:rsidRPr="00781567" w:rsidRDefault="00584AD0" w:rsidP="0053090A">
            <w:pPr>
              <w:rPr>
                <w:color w:val="002060"/>
              </w:rPr>
            </w:pPr>
          </w:p>
        </w:tc>
      </w:tr>
    </w:tbl>
    <w:p w14:paraId="3CD8AB71" w14:textId="77777777" w:rsidR="00584AD0" w:rsidRPr="00781567" w:rsidRDefault="00584AD0" w:rsidP="00584AD0">
      <w:pPr>
        <w:pStyle w:val="breakline"/>
        <w:rPr>
          <w:rFonts w:eastAsiaTheme="minorEastAsia"/>
          <w:color w:val="002060"/>
        </w:rPr>
      </w:pPr>
    </w:p>
    <w:p w14:paraId="5F35E737" w14:textId="77777777" w:rsidR="00584AD0" w:rsidRPr="00781567" w:rsidRDefault="00584AD0" w:rsidP="00584AD0">
      <w:pPr>
        <w:pStyle w:val="breakline"/>
        <w:rPr>
          <w:color w:val="002060"/>
        </w:rPr>
      </w:pPr>
    </w:p>
    <w:p w14:paraId="31F408AA" w14:textId="77777777" w:rsidR="00584AD0" w:rsidRPr="00781567" w:rsidRDefault="00584AD0" w:rsidP="00584AD0">
      <w:pPr>
        <w:pStyle w:val="titoloprinc0"/>
        <w:rPr>
          <w:color w:val="002060"/>
        </w:rPr>
      </w:pPr>
      <w:r w:rsidRPr="00781567">
        <w:rPr>
          <w:color w:val="002060"/>
        </w:rPr>
        <w:t>GIUDICE SPORTIVO</w:t>
      </w:r>
    </w:p>
    <w:p w14:paraId="79FD39DF" w14:textId="77777777" w:rsidR="00584AD0" w:rsidRPr="00781567" w:rsidRDefault="00584AD0" w:rsidP="00584AD0">
      <w:pPr>
        <w:pStyle w:val="diffida"/>
        <w:rPr>
          <w:color w:val="002060"/>
        </w:rPr>
      </w:pPr>
      <w:r w:rsidRPr="00781567">
        <w:rPr>
          <w:color w:val="002060"/>
        </w:rPr>
        <w:t>Il Giudice Sportivo Avv. Agnese Lazzaretti, con l'assistenza del Segretario Angelo Castellana, nella seduta del 23/09/2025, ha adottato le decisioni che di seguito integralmente si riportano:</w:t>
      </w:r>
    </w:p>
    <w:p w14:paraId="02A2113C" w14:textId="77777777" w:rsidR="00584AD0" w:rsidRPr="00781567" w:rsidRDefault="00584AD0" w:rsidP="00584AD0">
      <w:pPr>
        <w:pStyle w:val="titolo10"/>
        <w:rPr>
          <w:color w:val="002060"/>
        </w:rPr>
      </w:pPr>
      <w:r w:rsidRPr="00781567">
        <w:rPr>
          <w:color w:val="002060"/>
        </w:rPr>
        <w:t xml:space="preserve">GARE DEL 19/ 9/2025 </w:t>
      </w:r>
    </w:p>
    <w:p w14:paraId="1E7BC998" w14:textId="77777777" w:rsidR="00584AD0" w:rsidRPr="00781567" w:rsidRDefault="00584AD0" w:rsidP="00584AD0">
      <w:pPr>
        <w:pStyle w:val="titolo7a"/>
        <w:rPr>
          <w:color w:val="002060"/>
        </w:rPr>
      </w:pPr>
      <w:r w:rsidRPr="00781567">
        <w:rPr>
          <w:color w:val="002060"/>
        </w:rPr>
        <w:t xml:space="preserve">PROVVEDIMENTI DISCIPLINARI </w:t>
      </w:r>
    </w:p>
    <w:p w14:paraId="0DF198CD" w14:textId="77777777" w:rsidR="00584AD0" w:rsidRPr="00781567" w:rsidRDefault="00584AD0" w:rsidP="00584AD0">
      <w:pPr>
        <w:pStyle w:val="titolo7b0"/>
        <w:rPr>
          <w:color w:val="002060"/>
        </w:rPr>
      </w:pPr>
      <w:r w:rsidRPr="00781567">
        <w:rPr>
          <w:color w:val="002060"/>
        </w:rPr>
        <w:lastRenderedPageBreak/>
        <w:t xml:space="preserve">In base alle risultanze degli atti ufficiali sono state deliberate le seguenti sanzioni disciplinari. </w:t>
      </w:r>
    </w:p>
    <w:p w14:paraId="087FAD05" w14:textId="77777777" w:rsidR="00584AD0" w:rsidRPr="00781567" w:rsidRDefault="00584AD0" w:rsidP="00584AD0">
      <w:pPr>
        <w:pStyle w:val="titolo30"/>
        <w:rPr>
          <w:color w:val="002060"/>
        </w:rPr>
      </w:pPr>
      <w:r w:rsidRPr="00781567">
        <w:rPr>
          <w:color w:val="002060"/>
        </w:rPr>
        <w:t xml:space="preserve">CALCIATORI NON ESPULSI </w:t>
      </w:r>
    </w:p>
    <w:p w14:paraId="251D434D"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5235A93D" w14:textId="77777777" w:rsidTr="0053090A">
        <w:tc>
          <w:tcPr>
            <w:tcW w:w="2200" w:type="dxa"/>
            <w:tcMar>
              <w:top w:w="20" w:type="dxa"/>
              <w:left w:w="20" w:type="dxa"/>
              <w:bottom w:w="20" w:type="dxa"/>
              <w:right w:w="20" w:type="dxa"/>
            </w:tcMar>
            <w:vAlign w:val="center"/>
            <w:hideMark/>
          </w:tcPr>
          <w:p w14:paraId="6EABBA6F" w14:textId="77777777" w:rsidR="00584AD0" w:rsidRPr="00781567" w:rsidRDefault="00584AD0" w:rsidP="0053090A">
            <w:pPr>
              <w:pStyle w:val="movimento"/>
              <w:rPr>
                <w:color w:val="002060"/>
              </w:rPr>
            </w:pPr>
            <w:r w:rsidRPr="00781567">
              <w:rPr>
                <w:color w:val="002060"/>
              </w:rPr>
              <w:t>MELIGRANA MARINA CONCETTA</w:t>
            </w:r>
          </w:p>
        </w:tc>
        <w:tc>
          <w:tcPr>
            <w:tcW w:w="2200" w:type="dxa"/>
            <w:tcMar>
              <w:top w:w="20" w:type="dxa"/>
              <w:left w:w="20" w:type="dxa"/>
              <w:bottom w:w="20" w:type="dxa"/>
              <w:right w:w="20" w:type="dxa"/>
            </w:tcMar>
            <w:vAlign w:val="center"/>
            <w:hideMark/>
          </w:tcPr>
          <w:p w14:paraId="4D1C2FE1" w14:textId="77777777" w:rsidR="00584AD0" w:rsidRPr="00781567" w:rsidRDefault="00584AD0" w:rsidP="0053090A">
            <w:pPr>
              <w:pStyle w:val="movimento2"/>
              <w:rPr>
                <w:color w:val="002060"/>
              </w:rPr>
            </w:pPr>
            <w:r w:rsidRPr="00781567">
              <w:rPr>
                <w:color w:val="002060"/>
              </w:rPr>
              <w:t xml:space="preserve">(ATLETICO MATELICA) </w:t>
            </w:r>
          </w:p>
        </w:tc>
        <w:tc>
          <w:tcPr>
            <w:tcW w:w="800" w:type="dxa"/>
            <w:tcMar>
              <w:top w:w="20" w:type="dxa"/>
              <w:left w:w="20" w:type="dxa"/>
              <w:bottom w:w="20" w:type="dxa"/>
              <w:right w:w="20" w:type="dxa"/>
            </w:tcMar>
            <w:vAlign w:val="center"/>
            <w:hideMark/>
          </w:tcPr>
          <w:p w14:paraId="4D65B8CF"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26FB085" w14:textId="77777777" w:rsidR="00584AD0" w:rsidRPr="00781567" w:rsidRDefault="00584AD0" w:rsidP="0053090A">
            <w:pPr>
              <w:pStyle w:val="movimento"/>
              <w:rPr>
                <w:color w:val="002060"/>
              </w:rPr>
            </w:pPr>
            <w:r w:rsidRPr="00781567">
              <w:rPr>
                <w:color w:val="002060"/>
              </w:rPr>
              <w:t>CASAGRANDE SYLVIE</w:t>
            </w:r>
          </w:p>
        </w:tc>
        <w:tc>
          <w:tcPr>
            <w:tcW w:w="2200" w:type="dxa"/>
            <w:tcMar>
              <w:top w:w="20" w:type="dxa"/>
              <w:left w:w="20" w:type="dxa"/>
              <w:bottom w:w="20" w:type="dxa"/>
              <w:right w:w="20" w:type="dxa"/>
            </w:tcMar>
            <w:vAlign w:val="center"/>
            <w:hideMark/>
          </w:tcPr>
          <w:p w14:paraId="21D3B78F" w14:textId="77777777" w:rsidR="00584AD0" w:rsidRPr="00781567" w:rsidRDefault="00584AD0" w:rsidP="0053090A">
            <w:pPr>
              <w:pStyle w:val="movimento2"/>
              <w:rPr>
                <w:color w:val="002060"/>
              </w:rPr>
            </w:pPr>
            <w:r w:rsidRPr="00781567">
              <w:rPr>
                <w:color w:val="002060"/>
              </w:rPr>
              <w:t xml:space="preserve">(CALCIO POTENZA PICENA) </w:t>
            </w:r>
          </w:p>
        </w:tc>
      </w:tr>
    </w:tbl>
    <w:p w14:paraId="6FAA5D27" w14:textId="77777777" w:rsidR="00584AD0" w:rsidRDefault="00584AD0" w:rsidP="00584AD0">
      <w:pPr>
        <w:pStyle w:val="breakline"/>
        <w:rPr>
          <w:color w:val="002060"/>
        </w:rPr>
      </w:pPr>
    </w:p>
    <w:p w14:paraId="75C492C2" w14:textId="77777777" w:rsidR="00584AD0" w:rsidRPr="00BD581B" w:rsidRDefault="00584AD0" w:rsidP="00584AD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13F0468" w14:textId="77777777" w:rsidR="00584AD0" w:rsidRPr="00BD581B" w:rsidRDefault="00584AD0" w:rsidP="00584AD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998BADC" w14:textId="77777777" w:rsidR="00584AD0" w:rsidRPr="00781567" w:rsidRDefault="00584AD0" w:rsidP="00584AD0">
      <w:pPr>
        <w:pStyle w:val="breakline"/>
        <w:rPr>
          <w:rFonts w:eastAsiaTheme="minorEastAsia"/>
          <w:color w:val="002060"/>
        </w:rPr>
      </w:pPr>
    </w:p>
    <w:p w14:paraId="0DC1AD3D" w14:textId="77777777" w:rsidR="00E65AAB" w:rsidRPr="00781567" w:rsidRDefault="00E65AAB" w:rsidP="00E65AAB">
      <w:pPr>
        <w:pStyle w:val="titoloprinc0"/>
        <w:rPr>
          <w:color w:val="002060"/>
        </w:rPr>
      </w:pPr>
      <w:r>
        <w:rPr>
          <w:color w:val="002060"/>
        </w:rPr>
        <w:t>PROGRAMMA GARE</w:t>
      </w:r>
    </w:p>
    <w:p w14:paraId="334562CA" w14:textId="77777777" w:rsidR="00584AD0" w:rsidRDefault="00584AD0" w:rsidP="00584AD0">
      <w:pPr>
        <w:pStyle w:val="breakline"/>
        <w:rPr>
          <w:rFonts w:eastAsiaTheme="minorEastAsia"/>
          <w:color w:val="002060"/>
        </w:rPr>
      </w:pPr>
    </w:p>
    <w:p w14:paraId="721B7593" w14:textId="77777777" w:rsidR="00FD2DBD" w:rsidRPr="00B9219E" w:rsidRDefault="00FD2DBD" w:rsidP="00FD2DBD">
      <w:pPr>
        <w:pStyle w:val="sottotitolocampionato10"/>
        <w:rPr>
          <w:color w:val="002060"/>
        </w:rPr>
      </w:pPr>
      <w:r w:rsidRPr="00B9219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9"/>
        <w:gridCol w:w="1550"/>
        <w:gridCol w:w="1550"/>
      </w:tblGrid>
      <w:tr w:rsidR="00FD2DBD" w:rsidRPr="00B9219E" w14:paraId="5DBCA4AE"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A8144"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DC0BB"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79429"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BB4A6"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E1047"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37B0A"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4033A"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7583DDA"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069488" w14:textId="77777777" w:rsidR="00FD2DBD" w:rsidRPr="00B9219E" w:rsidRDefault="00FD2DBD" w:rsidP="0053090A">
            <w:pPr>
              <w:pStyle w:val="rowtabella0"/>
              <w:rPr>
                <w:color w:val="002060"/>
              </w:rPr>
            </w:pPr>
            <w:r w:rsidRPr="00B9219E">
              <w:rPr>
                <w:color w:val="002060"/>
              </w:rPr>
              <w:t>ATLETICO MATELICA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CFFC4" w14:textId="77777777" w:rsidR="00FD2DBD" w:rsidRPr="00B9219E" w:rsidRDefault="00FD2DBD" w:rsidP="0053090A">
            <w:pPr>
              <w:pStyle w:val="rowtabella0"/>
              <w:rPr>
                <w:color w:val="002060"/>
              </w:rPr>
            </w:pPr>
            <w:r w:rsidRPr="00B9219E">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6D04A7"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585DA7" w14:textId="77777777" w:rsidR="00FD2DBD" w:rsidRPr="00B9219E" w:rsidRDefault="00FD2DBD" w:rsidP="0053090A">
            <w:pPr>
              <w:pStyle w:val="rowtabella0"/>
              <w:rPr>
                <w:color w:val="002060"/>
              </w:rPr>
            </w:pPr>
            <w:r w:rsidRPr="00B9219E">
              <w:rPr>
                <w:color w:val="002060"/>
              </w:rPr>
              <w:t>07/10/2025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0D811F" w14:textId="77777777" w:rsidR="00FD2DBD" w:rsidRPr="00B9219E" w:rsidRDefault="00FD2DBD" w:rsidP="0053090A">
            <w:pPr>
              <w:pStyle w:val="rowtabella0"/>
              <w:rPr>
                <w:color w:val="002060"/>
              </w:rPr>
            </w:pPr>
            <w:r w:rsidRPr="00B9219E">
              <w:rPr>
                <w:color w:val="002060"/>
              </w:rPr>
              <w:t>5266 CAMPO SCOPERTO "</w:t>
            </w:r>
            <w:proofErr w:type="gramStart"/>
            <w:r w:rsidRPr="00B9219E">
              <w:rPr>
                <w:color w:val="002060"/>
              </w:rPr>
              <w:t>S.BORGONOVO</w:t>
            </w:r>
            <w:proofErr w:type="gramEnd"/>
            <w:r w:rsidRPr="00B9219E">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F579C" w14:textId="77777777" w:rsidR="00FD2DBD" w:rsidRPr="00B9219E" w:rsidRDefault="00FD2DBD" w:rsidP="0053090A">
            <w:pPr>
              <w:pStyle w:val="rowtabella0"/>
              <w:rPr>
                <w:color w:val="002060"/>
              </w:rPr>
            </w:pPr>
            <w:r w:rsidRPr="00B9219E">
              <w:rPr>
                <w:color w:val="002060"/>
              </w:rPr>
              <w:t>GAGLIOLE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70AAE0" w14:textId="77777777" w:rsidR="00FD2DBD" w:rsidRPr="00B9219E" w:rsidRDefault="00FD2DBD" w:rsidP="0053090A">
            <w:pPr>
              <w:pStyle w:val="rowtabella0"/>
              <w:rPr>
                <w:color w:val="002060"/>
              </w:rPr>
            </w:pPr>
            <w:r w:rsidRPr="00B9219E">
              <w:rPr>
                <w:color w:val="002060"/>
              </w:rPr>
              <w:t>LOCALITA' MADONNA DELLA PIEVE</w:t>
            </w:r>
          </w:p>
        </w:tc>
      </w:tr>
    </w:tbl>
    <w:p w14:paraId="2F498BF1" w14:textId="77777777" w:rsidR="00FD2DBD" w:rsidRPr="00B9219E" w:rsidRDefault="00FD2DBD" w:rsidP="00FD2DBD">
      <w:pPr>
        <w:pStyle w:val="breakline"/>
        <w:rPr>
          <w:rFonts w:eastAsiaTheme="minorEastAsia"/>
          <w:color w:val="002060"/>
        </w:rPr>
      </w:pPr>
    </w:p>
    <w:p w14:paraId="338A7BC9" w14:textId="77777777" w:rsidR="00FD2DBD" w:rsidRPr="00B9219E" w:rsidRDefault="00FD2DBD" w:rsidP="00FD2DBD">
      <w:pPr>
        <w:pStyle w:val="breakline"/>
        <w:rPr>
          <w:color w:val="002060"/>
        </w:rPr>
      </w:pPr>
    </w:p>
    <w:p w14:paraId="62BBA2B0" w14:textId="77777777" w:rsidR="00FD2DBD" w:rsidRPr="00B9219E" w:rsidRDefault="00FD2DBD" w:rsidP="00FD2DBD">
      <w:pPr>
        <w:pStyle w:val="breakline"/>
        <w:rPr>
          <w:color w:val="002060"/>
        </w:rPr>
      </w:pPr>
    </w:p>
    <w:p w14:paraId="535D1D84" w14:textId="77777777" w:rsidR="00FD2DBD" w:rsidRPr="00B9219E" w:rsidRDefault="00FD2DBD" w:rsidP="00FD2DBD">
      <w:pPr>
        <w:pStyle w:val="sottotitolocampionato10"/>
        <w:rPr>
          <w:color w:val="002060"/>
        </w:rPr>
      </w:pPr>
      <w:r w:rsidRPr="00B9219E">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FD2DBD" w:rsidRPr="00B9219E" w14:paraId="3FEC1E7F"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23A27"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DC4E8"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7D0D8"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3E32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D6226"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B1AA1"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96FA0"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64D3E9D"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5AD204" w14:textId="77777777" w:rsidR="00FD2DBD" w:rsidRPr="00B9219E" w:rsidRDefault="00FD2DBD" w:rsidP="0053090A">
            <w:pPr>
              <w:pStyle w:val="rowtabella0"/>
              <w:rPr>
                <w:color w:val="002060"/>
              </w:rPr>
            </w:pPr>
            <w:r w:rsidRPr="00B9219E">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7C22A" w14:textId="77777777" w:rsidR="00FD2DBD" w:rsidRPr="00B9219E" w:rsidRDefault="00FD2DBD" w:rsidP="0053090A">
            <w:pPr>
              <w:pStyle w:val="rowtabella0"/>
              <w:rPr>
                <w:color w:val="002060"/>
              </w:rPr>
            </w:pPr>
            <w:r w:rsidRPr="00B9219E">
              <w:rPr>
                <w:color w:val="002060"/>
              </w:rPr>
              <w:t>STAFFOLO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208F83"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2E6EA7" w14:textId="77777777" w:rsidR="00FD2DBD" w:rsidRPr="00B9219E" w:rsidRDefault="00FD2DBD" w:rsidP="0053090A">
            <w:pPr>
              <w:pStyle w:val="rowtabella0"/>
              <w:rPr>
                <w:color w:val="002060"/>
              </w:rPr>
            </w:pPr>
            <w:r w:rsidRPr="00B9219E">
              <w:rPr>
                <w:color w:val="002060"/>
              </w:rPr>
              <w:t>21/10/2025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57E33F" w14:textId="77777777" w:rsidR="00FD2DBD" w:rsidRPr="00B9219E" w:rsidRDefault="00FD2DBD" w:rsidP="0053090A">
            <w:pPr>
              <w:pStyle w:val="rowtabella0"/>
              <w:rPr>
                <w:color w:val="002060"/>
              </w:rPr>
            </w:pPr>
            <w:r w:rsidRPr="00B9219E">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5B4EB" w14:textId="77777777" w:rsidR="00FD2DBD" w:rsidRPr="00B9219E" w:rsidRDefault="00FD2DBD" w:rsidP="0053090A">
            <w:pPr>
              <w:pStyle w:val="rowtabella0"/>
              <w:rPr>
                <w:color w:val="002060"/>
              </w:rPr>
            </w:pPr>
            <w:r w:rsidRPr="00B9219E">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EA445B" w14:textId="77777777" w:rsidR="00FD2DBD" w:rsidRPr="00B9219E" w:rsidRDefault="00FD2DBD" w:rsidP="0053090A">
            <w:pPr>
              <w:pStyle w:val="rowtabella0"/>
              <w:rPr>
                <w:color w:val="002060"/>
              </w:rPr>
            </w:pPr>
            <w:r w:rsidRPr="00B9219E">
              <w:rPr>
                <w:color w:val="002060"/>
              </w:rPr>
              <w:t>VIA ROMA, SNC</w:t>
            </w:r>
          </w:p>
        </w:tc>
      </w:tr>
    </w:tbl>
    <w:p w14:paraId="2C67C190" w14:textId="77777777" w:rsidR="00FD2DBD" w:rsidRPr="00B9219E" w:rsidRDefault="00FD2DBD" w:rsidP="00FD2DBD">
      <w:pPr>
        <w:pStyle w:val="breakline"/>
        <w:rPr>
          <w:rFonts w:eastAsiaTheme="minorEastAsia"/>
          <w:color w:val="002060"/>
        </w:rPr>
      </w:pPr>
    </w:p>
    <w:p w14:paraId="23797174" w14:textId="77777777" w:rsidR="00FD2DBD" w:rsidRPr="00B9219E" w:rsidRDefault="00FD2DBD" w:rsidP="00FD2DBD">
      <w:pPr>
        <w:pStyle w:val="breakline"/>
        <w:rPr>
          <w:color w:val="002060"/>
        </w:rPr>
      </w:pPr>
    </w:p>
    <w:p w14:paraId="05023534" w14:textId="77777777" w:rsidR="00FD2DBD" w:rsidRPr="00B9219E" w:rsidRDefault="00FD2DBD" w:rsidP="00FD2DBD">
      <w:pPr>
        <w:pStyle w:val="breakline"/>
        <w:rPr>
          <w:color w:val="002060"/>
        </w:rPr>
      </w:pPr>
    </w:p>
    <w:p w14:paraId="40BFB8FF" w14:textId="77777777" w:rsidR="00FD2DBD" w:rsidRPr="00B9219E" w:rsidRDefault="00FD2DBD" w:rsidP="00FD2DBD">
      <w:pPr>
        <w:pStyle w:val="sottotitolocampionato10"/>
        <w:rPr>
          <w:color w:val="002060"/>
        </w:rPr>
      </w:pPr>
      <w:r w:rsidRPr="00B9219E">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FD2DBD" w:rsidRPr="00B9219E" w14:paraId="4987C222"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8F5D1"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B0AF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0C733"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6DA1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8F022"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10B0A"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14B70"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5F5175D"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2F5FE7" w14:textId="77777777" w:rsidR="00FD2DBD" w:rsidRPr="00B9219E" w:rsidRDefault="00FD2DBD" w:rsidP="0053090A">
            <w:pPr>
              <w:pStyle w:val="rowtabella0"/>
              <w:rPr>
                <w:color w:val="002060"/>
              </w:rPr>
            </w:pPr>
            <w:r w:rsidRPr="00B9219E">
              <w:rPr>
                <w:color w:val="002060"/>
              </w:rPr>
              <w:t>CENTRO SPORTIVO SUASA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7F11AF" w14:textId="77777777" w:rsidR="00FD2DBD" w:rsidRPr="00B9219E" w:rsidRDefault="00FD2DBD" w:rsidP="0053090A">
            <w:pPr>
              <w:pStyle w:val="rowtabella0"/>
              <w:rPr>
                <w:color w:val="002060"/>
              </w:rPr>
            </w:pPr>
            <w:r w:rsidRPr="00B9219E">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64EA6"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41B9B" w14:textId="77777777" w:rsidR="00FD2DBD" w:rsidRPr="00B9219E" w:rsidRDefault="00FD2DBD" w:rsidP="0053090A">
            <w:pPr>
              <w:pStyle w:val="rowtabella0"/>
              <w:rPr>
                <w:color w:val="002060"/>
              </w:rPr>
            </w:pPr>
            <w:r w:rsidRPr="00B9219E">
              <w:rPr>
                <w:color w:val="002060"/>
              </w:rPr>
              <w:t>07/10/2025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3F954" w14:textId="77777777" w:rsidR="00FD2DBD" w:rsidRPr="00B9219E" w:rsidRDefault="00FD2DBD" w:rsidP="0053090A">
            <w:pPr>
              <w:pStyle w:val="rowtabella0"/>
              <w:rPr>
                <w:color w:val="002060"/>
              </w:rPr>
            </w:pPr>
            <w:r w:rsidRPr="00B9219E">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B0D433" w14:textId="77777777" w:rsidR="00FD2DBD" w:rsidRPr="00B9219E" w:rsidRDefault="00FD2DBD" w:rsidP="0053090A">
            <w:pPr>
              <w:pStyle w:val="rowtabella0"/>
              <w:rPr>
                <w:color w:val="002060"/>
              </w:rPr>
            </w:pPr>
            <w:r w:rsidRPr="00B9219E">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C96359" w14:textId="77777777" w:rsidR="00FD2DBD" w:rsidRPr="00B9219E" w:rsidRDefault="00FD2DBD" w:rsidP="0053090A">
            <w:pPr>
              <w:pStyle w:val="rowtabella0"/>
              <w:rPr>
                <w:color w:val="002060"/>
              </w:rPr>
            </w:pPr>
            <w:r w:rsidRPr="00B9219E">
              <w:rPr>
                <w:color w:val="002060"/>
              </w:rPr>
              <w:t>VIA ROSSINI</w:t>
            </w:r>
          </w:p>
        </w:tc>
      </w:tr>
    </w:tbl>
    <w:p w14:paraId="768E0FF1" w14:textId="77777777" w:rsidR="00FD2DBD" w:rsidRPr="00B9219E" w:rsidRDefault="00FD2DBD" w:rsidP="00FD2DBD">
      <w:pPr>
        <w:pStyle w:val="breakline"/>
        <w:rPr>
          <w:rFonts w:eastAsiaTheme="minorEastAsia"/>
          <w:color w:val="002060"/>
        </w:rPr>
      </w:pPr>
    </w:p>
    <w:p w14:paraId="4306837E" w14:textId="77777777" w:rsidR="00FD2DBD" w:rsidRPr="00B9219E" w:rsidRDefault="00FD2DBD" w:rsidP="00FD2DBD">
      <w:pPr>
        <w:pStyle w:val="breakline"/>
        <w:rPr>
          <w:color w:val="002060"/>
        </w:rPr>
      </w:pPr>
    </w:p>
    <w:p w14:paraId="6BEF44D3" w14:textId="77777777" w:rsidR="00FD2DBD" w:rsidRPr="00B9219E" w:rsidRDefault="00FD2DBD" w:rsidP="00FD2DBD">
      <w:pPr>
        <w:pStyle w:val="breakline"/>
        <w:rPr>
          <w:color w:val="002060"/>
        </w:rPr>
      </w:pPr>
    </w:p>
    <w:p w14:paraId="55303A81" w14:textId="77777777" w:rsidR="00FD2DBD" w:rsidRPr="00B9219E" w:rsidRDefault="00FD2DBD" w:rsidP="00FD2DBD">
      <w:pPr>
        <w:pStyle w:val="sottotitolocampionato10"/>
        <w:rPr>
          <w:color w:val="002060"/>
        </w:rPr>
      </w:pPr>
      <w:r w:rsidRPr="00B9219E">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FD2DBD" w:rsidRPr="00B9219E" w14:paraId="4C976D47"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1376A"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79B18"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5F3C2"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5460D"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D1BD7"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1ED03"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E40C3"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66E1DE7D"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4820F8" w14:textId="77777777" w:rsidR="00FD2DBD" w:rsidRPr="00B9219E" w:rsidRDefault="00FD2DBD" w:rsidP="0053090A">
            <w:pPr>
              <w:pStyle w:val="rowtabella0"/>
              <w:rPr>
                <w:color w:val="002060"/>
              </w:rPr>
            </w:pPr>
            <w:r w:rsidRPr="00B9219E">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5C4AD" w14:textId="77777777" w:rsidR="00FD2DBD" w:rsidRPr="00B9219E" w:rsidRDefault="00FD2DBD" w:rsidP="0053090A">
            <w:pPr>
              <w:pStyle w:val="rowtabella0"/>
              <w:rPr>
                <w:color w:val="002060"/>
              </w:rPr>
            </w:pPr>
            <w:r w:rsidRPr="00B9219E">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F700FA"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ED78BF" w14:textId="77777777" w:rsidR="00FD2DBD" w:rsidRPr="00B9219E" w:rsidRDefault="00FD2DBD" w:rsidP="0053090A">
            <w:pPr>
              <w:pStyle w:val="rowtabella0"/>
              <w:rPr>
                <w:color w:val="002060"/>
              </w:rPr>
            </w:pPr>
            <w:r w:rsidRPr="00B9219E">
              <w:rPr>
                <w:color w:val="002060"/>
              </w:rPr>
              <w:t>08/10/2025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3E1007" w14:textId="77777777" w:rsidR="00FD2DBD" w:rsidRPr="00B9219E" w:rsidRDefault="00FD2DBD" w:rsidP="0053090A">
            <w:pPr>
              <w:pStyle w:val="rowtabella0"/>
              <w:rPr>
                <w:color w:val="002060"/>
              </w:rPr>
            </w:pPr>
            <w:r w:rsidRPr="00B9219E">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F9B1CF" w14:textId="77777777" w:rsidR="00FD2DBD" w:rsidRPr="00B9219E" w:rsidRDefault="00FD2DBD" w:rsidP="0053090A">
            <w:pPr>
              <w:pStyle w:val="rowtabella0"/>
              <w:rPr>
                <w:color w:val="002060"/>
              </w:rPr>
            </w:pPr>
            <w:r w:rsidRPr="00B9219E">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274729" w14:textId="77777777" w:rsidR="00FD2DBD" w:rsidRPr="00B9219E" w:rsidRDefault="00FD2DBD" w:rsidP="0053090A">
            <w:pPr>
              <w:pStyle w:val="rowtabella0"/>
              <w:rPr>
                <w:color w:val="002060"/>
              </w:rPr>
            </w:pPr>
            <w:r w:rsidRPr="00B9219E">
              <w:rPr>
                <w:color w:val="002060"/>
              </w:rPr>
              <w:t>VIA LIGURIA - BORGO PINTURA</w:t>
            </w:r>
          </w:p>
        </w:tc>
      </w:tr>
    </w:tbl>
    <w:p w14:paraId="02213F26" w14:textId="77777777" w:rsidR="00FD2DBD" w:rsidRPr="00B9219E" w:rsidRDefault="00FD2DBD" w:rsidP="00FD2DBD">
      <w:pPr>
        <w:pStyle w:val="breakline"/>
        <w:rPr>
          <w:rFonts w:eastAsiaTheme="minorEastAsia"/>
          <w:color w:val="002060"/>
        </w:rPr>
      </w:pPr>
    </w:p>
    <w:p w14:paraId="50805132" w14:textId="77777777" w:rsidR="00FD2DBD" w:rsidRPr="00B9219E" w:rsidRDefault="00FD2DBD" w:rsidP="00FD2DBD">
      <w:pPr>
        <w:pStyle w:val="breakline"/>
        <w:rPr>
          <w:color w:val="002060"/>
        </w:rPr>
      </w:pPr>
    </w:p>
    <w:p w14:paraId="65B7D470" w14:textId="77777777" w:rsidR="00FD2DBD" w:rsidRPr="00B9219E" w:rsidRDefault="00FD2DBD" w:rsidP="00FD2DBD">
      <w:pPr>
        <w:pStyle w:val="breakline"/>
        <w:rPr>
          <w:color w:val="002060"/>
        </w:rPr>
      </w:pPr>
    </w:p>
    <w:p w14:paraId="585DC565" w14:textId="77777777" w:rsidR="00FD2DBD" w:rsidRPr="00B9219E" w:rsidRDefault="00FD2DBD" w:rsidP="00FD2DBD">
      <w:pPr>
        <w:pStyle w:val="sottotitolocampionato10"/>
        <w:rPr>
          <w:color w:val="002060"/>
        </w:rPr>
      </w:pPr>
      <w:r w:rsidRPr="00B9219E">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78E61BE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AA56F"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962D3"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107C7"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42FF0"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FF170"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E3B12"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CCBE0"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D254E7C"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C94A5B" w14:textId="77777777" w:rsidR="00FD2DBD" w:rsidRPr="00B9219E" w:rsidRDefault="00FD2DBD" w:rsidP="0053090A">
            <w:pPr>
              <w:pStyle w:val="rowtabella0"/>
              <w:rPr>
                <w:color w:val="002060"/>
              </w:rPr>
            </w:pPr>
            <w:r w:rsidRPr="00B9219E">
              <w:rPr>
                <w:color w:val="002060"/>
              </w:rPr>
              <w:t>CALCIO 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364C03" w14:textId="77777777" w:rsidR="00FD2DBD" w:rsidRPr="00B9219E" w:rsidRDefault="00FD2DBD" w:rsidP="0053090A">
            <w:pPr>
              <w:pStyle w:val="rowtabella0"/>
              <w:rPr>
                <w:color w:val="002060"/>
              </w:rPr>
            </w:pPr>
            <w:r w:rsidRPr="00B9219E">
              <w:rPr>
                <w:color w:val="002060"/>
              </w:rPr>
              <w:t>TRODICA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F0FD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EA129" w14:textId="77777777" w:rsidR="00FD2DBD" w:rsidRPr="00B9219E" w:rsidRDefault="00FD2DBD" w:rsidP="0053090A">
            <w:pPr>
              <w:pStyle w:val="rowtabella0"/>
              <w:rPr>
                <w:color w:val="002060"/>
              </w:rPr>
            </w:pPr>
            <w:r w:rsidRPr="00B9219E">
              <w:rPr>
                <w:color w:val="002060"/>
              </w:rPr>
              <w:t>22/10/2025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992CF" w14:textId="77777777" w:rsidR="00FD2DBD" w:rsidRPr="00B9219E" w:rsidRDefault="00FD2DBD" w:rsidP="0053090A">
            <w:pPr>
              <w:pStyle w:val="rowtabella0"/>
              <w:rPr>
                <w:color w:val="002060"/>
              </w:rPr>
            </w:pPr>
            <w:r w:rsidRPr="00B9219E">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E20536" w14:textId="77777777" w:rsidR="00FD2DBD" w:rsidRPr="00B9219E" w:rsidRDefault="00FD2DBD" w:rsidP="0053090A">
            <w:pPr>
              <w:pStyle w:val="rowtabella0"/>
              <w:rPr>
                <w:color w:val="002060"/>
              </w:rPr>
            </w:pPr>
            <w:r w:rsidRPr="00B9219E">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EC5C0" w14:textId="77777777" w:rsidR="00FD2DBD" w:rsidRPr="00B9219E" w:rsidRDefault="00FD2DBD" w:rsidP="0053090A">
            <w:pPr>
              <w:pStyle w:val="rowtabella0"/>
              <w:rPr>
                <w:color w:val="002060"/>
              </w:rPr>
            </w:pPr>
            <w:r w:rsidRPr="00B9219E">
              <w:rPr>
                <w:color w:val="002060"/>
              </w:rPr>
              <w:t>VIA DELLO SPORT</w:t>
            </w:r>
          </w:p>
        </w:tc>
      </w:tr>
    </w:tbl>
    <w:p w14:paraId="2B40CF14" w14:textId="77777777" w:rsidR="00FD2DBD" w:rsidRPr="00B9219E" w:rsidRDefault="00FD2DBD" w:rsidP="00FD2DBD">
      <w:pPr>
        <w:pStyle w:val="breakline"/>
        <w:rPr>
          <w:rFonts w:eastAsiaTheme="minorEastAsia"/>
          <w:color w:val="002060"/>
        </w:rPr>
      </w:pPr>
    </w:p>
    <w:p w14:paraId="7054F88C" w14:textId="77777777" w:rsidR="00FD2DBD" w:rsidRPr="00B9219E" w:rsidRDefault="00FD2DBD" w:rsidP="00FD2DBD">
      <w:pPr>
        <w:pStyle w:val="breakline"/>
        <w:rPr>
          <w:color w:val="002060"/>
        </w:rPr>
      </w:pPr>
    </w:p>
    <w:p w14:paraId="06CFFB3D" w14:textId="77777777" w:rsidR="00FD2DBD" w:rsidRPr="00B9219E" w:rsidRDefault="00FD2DBD" w:rsidP="00FD2DBD">
      <w:pPr>
        <w:pStyle w:val="breakline"/>
        <w:rPr>
          <w:color w:val="002060"/>
        </w:rPr>
      </w:pPr>
    </w:p>
    <w:p w14:paraId="73E607AF" w14:textId="77777777" w:rsidR="00FD2DBD" w:rsidRPr="00B9219E" w:rsidRDefault="00FD2DBD" w:rsidP="00FD2DBD">
      <w:pPr>
        <w:pStyle w:val="sottotitolocampionato10"/>
        <w:rPr>
          <w:color w:val="002060"/>
        </w:rPr>
      </w:pPr>
      <w:r w:rsidRPr="00B9219E">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FD2DBD" w:rsidRPr="00B9219E" w14:paraId="4810EA0D"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1AB1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CE453"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017A0"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715F1"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17698"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FA053"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67AC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DB8B5FE"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EFD2AF" w14:textId="77777777" w:rsidR="00FD2DBD" w:rsidRPr="00B9219E" w:rsidRDefault="00FD2DBD" w:rsidP="0053090A">
            <w:pPr>
              <w:pStyle w:val="rowtabella0"/>
              <w:rPr>
                <w:color w:val="002060"/>
              </w:rPr>
            </w:pPr>
            <w:proofErr w:type="gramStart"/>
            <w:r w:rsidRPr="00B9219E">
              <w:rPr>
                <w:color w:val="002060"/>
              </w:rPr>
              <w:t>U.MANDOLESI</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254DF" w14:textId="77777777" w:rsidR="00FD2DBD" w:rsidRPr="00B9219E" w:rsidRDefault="00FD2DBD" w:rsidP="0053090A">
            <w:pPr>
              <w:pStyle w:val="rowtabella0"/>
              <w:rPr>
                <w:color w:val="002060"/>
              </w:rPr>
            </w:pPr>
            <w:r w:rsidRPr="00B9219E">
              <w:rPr>
                <w:color w:val="002060"/>
              </w:rPr>
              <w:t>VENERE POTENTIA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ECBED"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1FF90" w14:textId="77777777" w:rsidR="00FD2DBD" w:rsidRPr="00B9219E" w:rsidRDefault="00FD2DBD" w:rsidP="0053090A">
            <w:pPr>
              <w:pStyle w:val="rowtabella0"/>
              <w:rPr>
                <w:color w:val="002060"/>
              </w:rPr>
            </w:pPr>
            <w:r w:rsidRPr="00B9219E">
              <w:rPr>
                <w:color w:val="002060"/>
              </w:rPr>
              <w:t>06/10/2025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C6278F" w14:textId="77777777" w:rsidR="00FD2DBD" w:rsidRPr="00B9219E" w:rsidRDefault="00FD2DBD" w:rsidP="0053090A">
            <w:pPr>
              <w:pStyle w:val="rowtabella0"/>
              <w:rPr>
                <w:color w:val="002060"/>
              </w:rPr>
            </w:pPr>
            <w:r w:rsidRPr="00B9219E">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8502C" w14:textId="77777777" w:rsidR="00FD2DBD" w:rsidRPr="00B9219E" w:rsidRDefault="00FD2DBD" w:rsidP="0053090A">
            <w:pPr>
              <w:pStyle w:val="rowtabella0"/>
              <w:rPr>
                <w:color w:val="002060"/>
              </w:rPr>
            </w:pPr>
            <w:r w:rsidRPr="00B9219E">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587CCD" w14:textId="77777777" w:rsidR="00FD2DBD" w:rsidRPr="00B9219E" w:rsidRDefault="00FD2DBD" w:rsidP="0053090A">
            <w:pPr>
              <w:pStyle w:val="rowtabella0"/>
              <w:rPr>
                <w:color w:val="002060"/>
              </w:rPr>
            </w:pPr>
            <w:r w:rsidRPr="00B9219E">
              <w:rPr>
                <w:color w:val="002060"/>
              </w:rPr>
              <w:t>VIA DELLE REGIONI, 8</w:t>
            </w:r>
          </w:p>
        </w:tc>
      </w:tr>
    </w:tbl>
    <w:p w14:paraId="022A8BF2" w14:textId="77777777" w:rsidR="00FD2DBD" w:rsidRPr="00B9219E" w:rsidRDefault="00FD2DBD" w:rsidP="00FD2DBD">
      <w:pPr>
        <w:pStyle w:val="breakline"/>
        <w:rPr>
          <w:rFonts w:eastAsiaTheme="minorEastAsia"/>
          <w:color w:val="002060"/>
        </w:rPr>
      </w:pPr>
    </w:p>
    <w:p w14:paraId="35477F02" w14:textId="77777777" w:rsidR="00FD2DBD" w:rsidRPr="00B9219E" w:rsidRDefault="00FD2DBD" w:rsidP="00FD2DBD">
      <w:pPr>
        <w:pStyle w:val="breakline"/>
        <w:rPr>
          <w:color w:val="002060"/>
        </w:rPr>
      </w:pPr>
    </w:p>
    <w:p w14:paraId="12E03D22" w14:textId="77777777" w:rsidR="00FD2DBD" w:rsidRPr="00B9219E" w:rsidRDefault="00FD2DBD" w:rsidP="00FD2DBD">
      <w:pPr>
        <w:pStyle w:val="breakline"/>
        <w:rPr>
          <w:color w:val="002060"/>
        </w:rPr>
      </w:pPr>
    </w:p>
    <w:p w14:paraId="3F95FDD2" w14:textId="77777777" w:rsidR="00FD2DBD" w:rsidRPr="00B9219E" w:rsidRDefault="00FD2DBD" w:rsidP="00FD2DBD">
      <w:pPr>
        <w:pStyle w:val="sottotitolocampionato10"/>
        <w:rPr>
          <w:color w:val="002060"/>
        </w:rPr>
      </w:pPr>
      <w:r w:rsidRPr="00B9219E">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FD2DBD" w:rsidRPr="00B9219E" w14:paraId="34AA2C05"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72B2A"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FEE34"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23C27"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A5000"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BF3CE"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51494"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35D9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4967BE3"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677E46" w14:textId="77777777" w:rsidR="00FD2DBD" w:rsidRPr="00B9219E" w:rsidRDefault="00FD2DBD" w:rsidP="0053090A">
            <w:pPr>
              <w:pStyle w:val="rowtabella0"/>
              <w:rPr>
                <w:color w:val="002060"/>
              </w:rPr>
            </w:pPr>
            <w:r w:rsidRPr="00B9219E">
              <w:rPr>
                <w:color w:val="002060"/>
              </w:rPr>
              <w:t>FUTSAL COMUNANZA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4480E" w14:textId="77777777" w:rsidR="00FD2DBD" w:rsidRPr="00B9219E" w:rsidRDefault="00FD2DBD" w:rsidP="0053090A">
            <w:pPr>
              <w:pStyle w:val="rowtabella0"/>
              <w:rPr>
                <w:color w:val="002060"/>
              </w:rPr>
            </w:pPr>
            <w:proofErr w:type="gramStart"/>
            <w:r w:rsidRPr="00B9219E">
              <w:rPr>
                <w:color w:val="002060"/>
              </w:rPr>
              <w:t>U.MANDOLESI</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2D080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9A685B" w14:textId="77777777" w:rsidR="00FD2DBD" w:rsidRPr="00B9219E" w:rsidRDefault="00FD2DBD" w:rsidP="0053090A">
            <w:pPr>
              <w:pStyle w:val="rowtabella0"/>
              <w:rPr>
                <w:color w:val="002060"/>
              </w:rPr>
            </w:pPr>
            <w:r w:rsidRPr="00B9219E">
              <w:rPr>
                <w:color w:val="002060"/>
              </w:rPr>
              <w:t>21/10/2025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A26D82" w14:textId="77777777" w:rsidR="00FD2DBD" w:rsidRPr="00B9219E" w:rsidRDefault="00FD2DBD" w:rsidP="0053090A">
            <w:pPr>
              <w:pStyle w:val="rowtabella0"/>
              <w:rPr>
                <w:color w:val="002060"/>
              </w:rPr>
            </w:pPr>
            <w:r w:rsidRPr="00B9219E">
              <w:rPr>
                <w:color w:val="002060"/>
              </w:rPr>
              <w:t>5689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4FF736" w14:textId="77777777" w:rsidR="00FD2DBD" w:rsidRPr="00B9219E" w:rsidRDefault="00FD2DBD" w:rsidP="0053090A">
            <w:pPr>
              <w:pStyle w:val="rowtabella0"/>
              <w:rPr>
                <w:color w:val="002060"/>
              </w:rPr>
            </w:pPr>
            <w:r w:rsidRPr="00B9219E">
              <w:rPr>
                <w:color w:val="002060"/>
              </w:rPr>
              <w:t>COMUNANZA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B8411" w14:textId="77777777" w:rsidR="00FD2DBD" w:rsidRPr="00B9219E" w:rsidRDefault="00FD2DBD" w:rsidP="0053090A">
            <w:pPr>
              <w:pStyle w:val="rowtabella0"/>
              <w:rPr>
                <w:color w:val="002060"/>
              </w:rPr>
            </w:pPr>
            <w:r w:rsidRPr="00B9219E">
              <w:rPr>
                <w:color w:val="002060"/>
              </w:rPr>
              <w:t>VIA DELLA LIBERTA'</w:t>
            </w:r>
          </w:p>
        </w:tc>
      </w:tr>
    </w:tbl>
    <w:p w14:paraId="752D9E36" w14:textId="77777777" w:rsidR="00FD2DBD" w:rsidRPr="00781567" w:rsidRDefault="00FD2DBD" w:rsidP="00584AD0">
      <w:pPr>
        <w:pStyle w:val="breakline"/>
        <w:rPr>
          <w:rFonts w:eastAsiaTheme="minorEastAsia"/>
          <w:color w:val="002060"/>
        </w:rPr>
      </w:pPr>
    </w:p>
    <w:p w14:paraId="07EBA332" w14:textId="77777777" w:rsidR="00584AD0" w:rsidRPr="00781567" w:rsidRDefault="00584AD0" w:rsidP="00584AD0">
      <w:pPr>
        <w:pStyle w:val="titolocampionato0"/>
        <w:shd w:val="clear" w:color="auto" w:fill="CCCCCC"/>
        <w:spacing w:before="80" w:after="40"/>
        <w:rPr>
          <w:color w:val="002060"/>
        </w:rPr>
      </w:pPr>
      <w:r w:rsidRPr="00781567">
        <w:rPr>
          <w:color w:val="002060"/>
        </w:rPr>
        <w:t>COPPA MARCHE UNDER 19 CALCIO 5</w:t>
      </w:r>
    </w:p>
    <w:p w14:paraId="75E07766" w14:textId="77777777" w:rsidR="00584AD0" w:rsidRPr="00781567" w:rsidRDefault="00584AD0" w:rsidP="00584AD0">
      <w:pPr>
        <w:pStyle w:val="titoloprinc0"/>
        <w:rPr>
          <w:color w:val="002060"/>
        </w:rPr>
      </w:pPr>
      <w:r w:rsidRPr="00781567">
        <w:rPr>
          <w:color w:val="002060"/>
        </w:rPr>
        <w:t>RISULTATI</w:t>
      </w:r>
    </w:p>
    <w:p w14:paraId="3F5173C6" w14:textId="77777777" w:rsidR="00584AD0" w:rsidRPr="00781567" w:rsidRDefault="00584AD0" w:rsidP="00584AD0">
      <w:pPr>
        <w:pStyle w:val="breakline"/>
        <w:rPr>
          <w:color w:val="002060"/>
        </w:rPr>
      </w:pPr>
    </w:p>
    <w:p w14:paraId="32D3462D" w14:textId="77777777" w:rsidR="00584AD0" w:rsidRPr="00781567" w:rsidRDefault="00584AD0" w:rsidP="00584AD0">
      <w:pPr>
        <w:pStyle w:val="sottotitolocampionato10"/>
        <w:rPr>
          <w:color w:val="002060"/>
        </w:rPr>
      </w:pPr>
      <w:r w:rsidRPr="00781567">
        <w:rPr>
          <w:color w:val="002060"/>
        </w:rPr>
        <w:t>RISULTATI UFFICIALI GARE DEL 20/09/2025</w:t>
      </w:r>
    </w:p>
    <w:p w14:paraId="75FA9F30" w14:textId="77777777" w:rsidR="00584AD0" w:rsidRPr="00584AD0" w:rsidRDefault="00584AD0" w:rsidP="00584AD0">
      <w:pPr>
        <w:pStyle w:val="sottotitolocampionato20"/>
        <w:spacing w:before="0" w:beforeAutospacing="0" w:after="0" w:afterAutospacing="0"/>
        <w:rPr>
          <w:rFonts w:ascii="Arial" w:hAnsi="Arial" w:cs="Arial"/>
          <w:color w:val="002060"/>
          <w:sz w:val="20"/>
          <w:szCs w:val="20"/>
        </w:rPr>
      </w:pPr>
      <w:r w:rsidRPr="00584AD0">
        <w:rPr>
          <w:rFonts w:ascii="Arial" w:hAnsi="Arial" w:cs="Arial"/>
          <w:color w:val="002060"/>
          <w:sz w:val="20"/>
          <w:szCs w:val="20"/>
        </w:rPr>
        <w:t>Si trascrivono qui di seguito i risultati ufficiali delle gare disputate</w:t>
      </w:r>
    </w:p>
    <w:p w14:paraId="752FDE2B" w14:textId="77777777" w:rsidR="00584AD0" w:rsidRPr="00781567" w:rsidRDefault="00584AD0" w:rsidP="00584A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66548A0D"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E921601"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B11AE" w14:textId="77777777" w:rsidR="00584AD0" w:rsidRPr="00781567" w:rsidRDefault="00584AD0" w:rsidP="0053090A">
                  <w:pPr>
                    <w:pStyle w:val="headertabella0"/>
                    <w:rPr>
                      <w:color w:val="002060"/>
                    </w:rPr>
                  </w:pPr>
                  <w:r w:rsidRPr="00781567">
                    <w:rPr>
                      <w:color w:val="002060"/>
                    </w:rPr>
                    <w:t>GIRONE A - 1 Giornata - A</w:t>
                  </w:r>
                </w:p>
              </w:tc>
            </w:tr>
            <w:tr w:rsidR="00584AD0" w:rsidRPr="00781567" w14:paraId="22038218"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62FD61" w14:textId="77777777" w:rsidR="00584AD0" w:rsidRPr="00781567" w:rsidRDefault="00584AD0" w:rsidP="0053090A">
                  <w:pPr>
                    <w:pStyle w:val="rowtabella0"/>
                    <w:rPr>
                      <w:color w:val="002060"/>
                    </w:rPr>
                  </w:pPr>
                  <w:r w:rsidRPr="00781567">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F43FC" w14:textId="77777777" w:rsidR="00584AD0" w:rsidRPr="00781567" w:rsidRDefault="00584AD0" w:rsidP="0053090A">
                  <w:pPr>
                    <w:pStyle w:val="rowtabella0"/>
                    <w:rPr>
                      <w:color w:val="002060"/>
                    </w:rPr>
                  </w:pPr>
                  <w:r w:rsidRPr="00781567">
                    <w:rPr>
                      <w:color w:val="002060"/>
                    </w:rPr>
                    <w:t>- CHIARAVALLE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FFFAE7" w14:textId="77777777" w:rsidR="00584AD0" w:rsidRPr="00781567" w:rsidRDefault="00584AD0" w:rsidP="0053090A">
                  <w:pPr>
                    <w:pStyle w:val="rowtabella0"/>
                    <w:jc w:val="center"/>
                    <w:rPr>
                      <w:color w:val="002060"/>
                    </w:rPr>
                  </w:pPr>
                  <w:r w:rsidRPr="00781567">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96063" w14:textId="77777777" w:rsidR="00584AD0" w:rsidRPr="00781567" w:rsidRDefault="00584AD0" w:rsidP="0053090A">
                  <w:pPr>
                    <w:pStyle w:val="rowtabella0"/>
                    <w:jc w:val="center"/>
                    <w:rPr>
                      <w:color w:val="002060"/>
                    </w:rPr>
                  </w:pPr>
                  <w:r w:rsidRPr="00781567">
                    <w:rPr>
                      <w:color w:val="002060"/>
                    </w:rPr>
                    <w:t> </w:t>
                  </w:r>
                </w:p>
              </w:tc>
            </w:tr>
          </w:tbl>
          <w:p w14:paraId="7BA29B2C"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1BD4A5AB"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7D9A0" w14:textId="77777777" w:rsidR="00584AD0" w:rsidRPr="00781567" w:rsidRDefault="00584AD0" w:rsidP="0053090A">
                  <w:pPr>
                    <w:pStyle w:val="headertabella0"/>
                    <w:rPr>
                      <w:color w:val="002060"/>
                    </w:rPr>
                  </w:pPr>
                  <w:r w:rsidRPr="00781567">
                    <w:rPr>
                      <w:color w:val="002060"/>
                    </w:rPr>
                    <w:t>GIRONE B - 1 Giornata - A</w:t>
                  </w:r>
                </w:p>
              </w:tc>
            </w:tr>
            <w:tr w:rsidR="00584AD0" w:rsidRPr="00781567" w14:paraId="6AA045C9"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E46318" w14:textId="77777777" w:rsidR="00584AD0" w:rsidRPr="00781567" w:rsidRDefault="00584AD0" w:rsidP="0053090A">
                  <w:pPr>
                    <w:pStyle w:val="rowtabella0"/>
                    <w:rPr>
                      <w:color w:val="002060"/>
                    </w:rPr>
                  </w:pPr>
                  <w:r w:rsidRPr="00781567">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BA5E9F" w14:textId="77777777" w:rsidR="00584AD0" w:rsidRPr="00781567" w:rsidRDefault="00584AD0" w:rsidP="0053090A">
                  <w:pPr>
                    <w:pStyle w:val="rowtabella0"/>
                    <w:rPr>
                      <w:color w:val="002060"/>
                    </w:rPr>
                  </w:pPr>
                  <w:r w:rsidRPr="00781567">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CCB781" w14:textId="77777777" w:rsidR="00584AD0" w:rsidRPr="00781567" w:rsidRDefault="00584AD0" w:rsidP="0053090A">
                  <w:pPr>
                    <w:pStyle w:val="rowtabella0"/>
                    <w:jc w:val="center"/>
                    <w:rPr>
                      <w:color w:val="002060"/>
                    </w:rPr>
                  </w:pPr>
                  <w:r w:rsidRPr="00781567">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A89D1E" w14:textId="77777777" w:rsidR="00584AD0" w:rsidRPr="00781567" w:rsidRDefault="00584AD0" w:rsidP="0053090A">
                  <w:pPr>
                    <w:pStyle w:val="rowtabella0"/>
                    <w:jc w:val="center"/>
                    <w:rPr>
                      <w:color w:val="002060"/>
                    </w:rPr>
                  </w:pPr>
                  <w:r w:rsidRPr="00781567">
                    <w:rPr>
                      <w:color w:val="002060"/>
                    </w:rPr>
                    <w:t> </w:t>
                  </w:r>
                </w:p>
              </w:tc>
            </w:tr>
          </w:tbl>
          <w:p w14:paraId="21A23193" w14:textId="77777777" w:rsidR="00584AD0" w:rsidRPr="00781567" w:rsidRDefault="00584AD0" w:rsidP="0053090A">
            <w:pPr>
              <w:rPr>
                <w:color w:val="002060"/>
              </w:rPr>
            </w:pPr>
          </w:p>
        </w:tc>
      </w:tr>
    </w:tbl>
    <w:p w14:paraId="5440F0A9"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6C07045B"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A13C0E0"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D585D" w14:textId="77777777" w:rsidR="00584AD0" w:rsidRPr="00781567" w:rsidRDefault="00584AD0" w:rsidP="0053090A">
                  <w:pPr>
                    <w:pStyle w:val="headertabella0"/>
                    <w:rPr>
                      <w:color w:val="002060"/>
                    </w:rPr>
                  </w:pPr>
                  <w:r w:rsidRPr="00781567">
                    <w:rPr>
                      <w:color w:val="002060"/>
                    </w:rPr>
                    <w:t>GIRONE C - 1 Giornata - A</w:t>
                  </w:r>
                </w:p>
              </w:tc>
            </w:tr>
            <w:tr w:rsidR="00584AD0" w:rsidRPr="00781567" w14:paraId="48DF82F5"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DB2A16" w14:textId="77777777" w:rsidR="00584AD0" w:rsidRPr="00781567" w:rsidRDefault="00584AD0" w:rsidP="0053090A">
                  <w:pPr>
                    <w:pStyle w:val="rowtabella0"/>
                    <w:rPr>
                      <w:color w:val="002060"/>
                    </w:rPr>
                  </w:pPr>
                  <w:r w:rsidRPr="00781567">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A9097" w14:textId="77777777" w:rsidR="00584AD0" w:rsidRPr="00781567" w:rsidRDefault="00584AD0" w:rsidP="0053090A">
                  <w:pPr>
                    <w:pStyle w:val="rowtabella0"/>
                    <w:rPr>
                      <w:color w:val="002060"/>
                    </w:rPr>
                  </w:pPr>
                  <w:r w:rsidRPr="00781567">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B9E1C6" w14:textId="77777777" w:rsidR="00584AD0" w:rsidRPr="00781567" w:rsidRDefault="00584AD0" w:rsidP="0053090A">
                  <w:pPr>
                    <w:pStyle w:val="rowtabella0"/>
                    <w:jc w:val="center"/>
                    <w:rPr>
                      <w:color w:val="002060"/>
                    </w:rPr>
                  </w:pPr>
                  <w:r w:rsidRPr="00781567">
                    <w:rPr>
                      <w:color w:val="002060"/>
                    </w:rPr>
                    <w:t>9 - 0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173881" w14:textId="77777777" w:rsidR="00584AD0" w:rsidRPr="00781567" w:rsidRDefault="00584AD0" w:rsidP="0053090A">
                  <w:pPr>
                    <w:pStyle w:val="rowtabella0"/>
                    <w:jc w:val="center"/>
                    <w:rPr>
                      <w:color w:val="002060"/>
                    </w:rPr>
                  </w:pPr>
                  <w:r w:rsidRPr="00781567">
                    <w:rPr>
                      <w:color w:val="002060"/>
                    </w:rPr>
                    <w:t> </w:t>
                  </w:r>
                </w:p>
              </w:tc>
            </w:tr>
          </w:tbl>
          <w:p w14:paraId="41AFBF87"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353BD2FA"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385AC" w14:textId="77777777" w:rsidR="00584AD0" w:rsidRPr="00781567" w:rsidRDefault="00584AD0" w:rsidP="0053090A">
                  <w:pPr>
                    <w:pStyle w:val="headertabella0"/>
                    <w:rPr>
                      <w:color w:val="002060"/>
                    </w:rPr>
                  </w:pPr>
                  <w:r w:rsidRPr="00781567">
                    <w:rPr>
                      <w:color w:val="002060"/>
                    </w:rPr>
                    <w:t>GIRONE D - 1 Giornata - A</w:t>
                  </w:r>
                </w:p>
              </w:tc>
            </w:tr>
            <w:tr w:rsidR="00584AD0" w:rsidRPr="00781567" w14:paraId="3AB579BD"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19A333" w14:textId="77777777" w:rsidR="00584AD0" w:rsidRPr="00781567" w:rsidRDefault="00584AD0" w:rsidP="0053090A">
                  <w:pPr>
                    <w:pStyle w:val="rowtabella0"/>
                    <w:rPr>
                      <w:color w:val="002060"/>
                    </w:rPr>
                  </w:pPr>
                  <w:r w:rsidRPr="00781567">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6C853" w14:textId="77777777" w:rsidR="00584AD0" w:rsidRPr="00781567" w:rsidRDefault="00584AD0" w:rsidP="0053090A">
                  <w:pPr>
                    <w:pStyle w:val="rowtabella0"/>
                    <w:rPr>
                      <w:color w:val="002060"/>
                    </w:rPr>
                  </w:pPr>
                  <w:r w:rsidRPr="00781567">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8FE81A" w14:textId="77777777" w:rsidR="00584AD0" w:rsidRPr="00781567" w:rsidRDefault="00584AD0" w:rsidP="0053090A">
                  <w:pPr>
                    <w:pStyle w:val="rowtabella0"/>
                    <w:jc w:val="center"/>
                    <w:rPr>
                      <w:color w:val="002060"/>
                    </w:rPr>
                  </w:pPr>
                  <w:r w:rsidRPr="00781567">
                    <w:rPr>
                      <w:color w:val="002060"/>
                    </w:rPr>
                    <w:t>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80004" w14:textId="77777777" w:rsidR="00584AD0" w:rsidRPr="00781567" w:rsidRDefault="00584AD0" w:rsidP="0053090A">
                  <w:pPr>
                    <w:pStyle w:val="rowtabella0"/>
                    <w:jc w:val="center"/>
                    <w:rPr>
                      <w:color w:val="002060"/>
                    </w:rPr>
                  </w:pPr>
                  <w:r w:rsidRPr="00781567">
                    <w:rPr>
                      <w:color w:val="002060"/>
                    </w:rPr>
                    <w:t> </w:t>
                  </w:r>
                </w:p>
              </w:tc>
            </w:tr>
          </w:tbl>
          <w:p w14:paraId="5F0C0ACB" w14:textId="77777777" w:rsidR="00584AD0" w:rsidRPr="00781567" w:rsidRDefault="00584AD0" w:rsidP="0053090A">
            <w:pPr>
              <w:rPr>
                <w:color w:val="002060"/>
              </w:rPr>
            </w:pPr>
          </w:p>
        </w:tc>
      </w:tr>
    </w:tbl>
    <w:p w14:paraId="643F0580"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3EBDF5DE"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325CFF22"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2F5CF" w14:textId="77777777" w:rsidR="00584AD0" w:rsidRPr="00781567" w:rsidRDefault="00584AD0" w:rsidP="0053090A">
                  <w:pPr>
                    <w:pStyle w:val="headertabella0"/>
                    <w:rPr>
                      <w:color w:val="002060"/>
                    </w:rPr>
                  </w:pPr>
                  <w:r w:rsidRPr="00781567">
                    <w:rPr>
                      <w:color w:val="002060"/>
                    </w:rPr>
                    <w:t>GIRONE E - 1 Giornata - A</w:t>
                  </w:r>
                </w:p>
              </w:tc>
            </w:tr>
            <w:tr w:rsidR="00584AD0" w:rsidRPr="00781567" w14:paraId="60712C6F"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B49BA3" w14:textId="77777777" w:rsidR="00584AD0" w:rsidRPr="00781567" w:rsidRDefault="00584AD0" w:rsidP="0053090A">
                  <w:pPr>
                    <w:pStyle w:val="rowtabella0"/>
                    <w:rPr>
                      <w:color w:val="002060"/>
                    </w:rPr>
                  </w:pPr>
                  <w:r w:rsidRPr="00781567">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C37F5B" w14:textId="77777777" w:rsidR="00584AD0" w:rsidRPr="00781567" w:rsidRDefault="00584AD0" w:rsidP="0053090A">
                  <w:pPr>
                    <w:pStyle w:val="rowtabella0"/>
                    <w:rPr>
                      <w:color w:val="002060"/>
                    </w:rPr>
                  </w:pPr>
                  <w:r w:rsidRPr="00781567">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96FF1" w14:textId="77777777" w:rsidR="00584AD0" w:rsidRPr="00781567" w:rsidRDefault="00584AD0" w:rsidP="0053090A">
                  <w:pPr>
                    <w:pStyle w:val="rowtabella0"/>
                    <w:jc w:val="center"/>
                    <w:rPr>
                      <w:color w:val="002060"/>
                    </w:rPr>
                  </w:pPr>
                  <w:r w:rsidRPr="00781567">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85EFF" w14:textId="77777777" w:rsidR="00584AD0" w:rsidRPr="00781567" w:rsidRDefault="00584AD0" w:rsidP="0053090A">
                  <w:pPr>
                    <w:pStyle w:val="rowtabella0"/>
                    <w:jc w:val="center"/>
                    <w:rPr>
                      <w:color w:val="002060"/>
                    </w:rPr>
                  </w:pPr>
                  <w:r w:rsidRPr="00781567">
                    <w:rPr>
                      <w:color w:val="002060"/>
                    </w:rPr>
                    <w:t> </w:t>
                  </w:r>
                </w:p>
              </w:tc>
            </w:tr>
          </w:tbl>
          <w:p w14:paraId="70C28952"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0F8EA0E4"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AF750" w14:textId="77777777" w:rsidR="00584AD0" w:rsidRPr="00781567" w:rsidRDefault="00584AD0" w:rsidP="0053090A">
                  <w:pPr>
                    <w:pStyle w:val="headertabella0"/>
                    <w:rPr>
                      <w:color w:val="002060"/>
                    </w:rPr>
                  </w:pPr>
                  <w:r w:rsidRPr="00781567">
                    <w:rPr>
                      <w:color w:val="002060"/>
                    </w:rPr>
                    <w:t>GIRONE F - 1 Giornata - A</w:t>
                  </w:r>
                </w:p>
              </w:tc>
            </w:tr>
            <w:tr w:rsidR="00584AD0" w:rsidRPr="00781567" w14:paraId="3C929C4D"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BF02CC" w14:textId="77777777" w:rsidR="00584AD0" w:rsidRPr="00781567" w:rsidRDefault="00584AD0" w:rsidP="0053090A">
                  <w:pPr>
                    <w:pStyle w:val="rowtabella0"/>
                    <w:rPr>
                      <w:color w:val="002060"/>
                    </w:rPr>
                  </w:pPr>
                  <w:r w:rsidRPr="00781567">
                    <w:rPr>
                      <w:color w:val="002060"/>
                    </w:rPr>
                    <w:t>POLISPORTIVA ROSSO BLU</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B403F" w14:textId="77777777" w:rsidR="00584AD0" w:rsidRPr="00781567" w:rsidRDefault="00584AD0" w:rsidP="0053090A">
                  <w:pPr>
                    <w:pStyle w:val="rowtabella0"/>
                    <w:rPr>
                      <w:color w:val="002060"/>
                    </w:rPr>
                  </w:pPr>
                  <w:r w:rsidRPr="00781567">
                    <w:rPr>
                      <w:color w:val="002060"/>
                    </w:rPr>
                    <w:t>- 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3C9FB5" w14:textId="77777777" w:rsidR="00584AD0" w:rsidRPr="00781567" w:rsidRDefault="00584AD0" w:rsidP="0053090A">
                  <w:pPr>
                    <w:pStyle w:val="rowtabella0"/>
                    <w:jc w:val="center"/>
                    <w:rPr>
                      <w:color w:val="002060"/>
                    </w:rPr>
                  </w:pPr>
                  <w:r w:rsidRPr="00781567">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C7AF08" w14:textId="77777777" w:rsidR="00584AD0" w:rsidRPr="00781567" w:rsidRDefault="00584AD0" w:rsidP="0053090A">
                  <w:pPr>
                    <w:pStyle w:val="rowtabella0"/>
                    <w:jc w:val="center"/>
                    <w:rPr>
                      <w:color w:val="002060"/>
                    </w:rPr>
                  </w:pPr>
                  <w:r w:rsidRPr="00781567">
                    <w:rPr>
                      <w:color w:val="002060"/>
                    </w:rPr>
                    <w:t> </w:t>
                  </w:r>
                </w:p>
              </w:tc>
            </w:tr>
          </w:tbl>
          <w:p w14:paraId="5F82FA02" w14:textId="77777777" w:rsidR="00584AD0" w:rsidRPr="00781567" w:rsidRDefault="00584AD0" w:rsidP="0053090A">
            <w:pPr>
              <w:rPr>
                <w:color w:val="002060"/>
              </w:rPr>
            </w:pPr>
          </w:p>
        </w:tc>
      </w:tr>
    </w:tbl>
    <w:p w14:paraId="188E2902"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24231363"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2EDC1722"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7DFA9" w14:textId="77777777" w:rsidR="00584AD0" w:rsidRPr="00781567" w:rsidRDefault="00584AD0" w:rsidP="0053090A">
                  <w:pPr>
                    <w:pStyle w:val="headertabella0"/>
                    <w:rPr>
                      <w:color w:val="002060"/>
                    </w:rPr>
                  </w:pPr>
                  <w:r w:rsidRPr="00781567">
                    <w:rPr>
                      <w:color w:val="002060"/>
                    </w:rPr>
                    <w:t>GIRONE G - 1 Giornata - A</w:t>
                  </w:r>
                </w:p>
              </w:tc>
            </w:tr>
            <w:tr w:rsidR="00584AD0" w:rsidRPr="00781567" w14:paraId="39971EE5"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704ACB" w14:textId="77777777" w:rsidR="00584AD0" w:rsidRPr="00781567" w:rsidRDefault="00584AD0" w:rsidP="0053090A">
                  <w:pPr>
                    <w:pStyle w:val="rowtabella0"/>
                    <w:rPr>
                      <w:color w:val="002060"/>
                    </w:rPr>
                  </w:pPr>
                  <w:r w:rsidRPr="00781567">
                    <w:rPr>
                      <w:color w:val="002060"/>
                    </w:rPr>
                    <w:t>(1) FUTSAL VIRE GEOSISTEM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2269D" w14:textId="77777777" w:rsidR="00584AD0" w:rsidRPr="00781567" w:rsidRDefault="00584AD0" w:rsidP="0053090A">
                  <w:pPr>
                    <w:pStyle w:val="rowtabella0"/>
                    <w:rPr>
                      <w:color w:val="002060"/>
                    </w:rPr>
                  </w:pPr>
                  <w:r w:rsidRPr="00781567">
                    <w:rPr>
                      <w:color w:val="002060"/>
                    </w:rPr>
                    <w:t xml:space="preserve">- </w:t>
                  </w:r>
                  <w:proofErr w:type="gramStart"/>
                  <w:r w:rsidRPr="00781567">
                    <w:rPr>
                      <w:color w:val="002060"/>
                    </w:rPr>
                    <w:t>U.MANDOLESI</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018D9" w14:textId="77777777" w:rsidR="00584AD0" w:rsidRPr="00781567" w:rsidRDefault="00584AD0" w:rsidP="0053090A">
                  <w:pPr>
                    <w:pStyle w:val="rowtabella0"/>
                    <w:jc w:val="center"/>
                    <w:rPr>
                      <w:color w:val="002060"/>
                    </w:rPr>
                  </w:pPr>
                  <w:r w:rsidRPr="00781567">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5FF12" w14:textId="77777777" w:rsidR="00584AD0" w:rsidRPr="00781567" w:rsidRDefault="00584AD0" w:rsidP="0053090A">
                  <w:pPr>
                    <w:pStyle w:val="rowtabella0"/>
                    <w:jc w:val="center"/>
                    <w:rPr>
                      <w:color w:val="002060"/>
                    </w:rPr>
                  </w:pPr>
                  <w:r w:rsidRPr="00781567">
                    <w:rPr>
                      <w:color w:val="002060"/>
                    </w:rPr>
                    <w:t> </w:t>
                  </w:r>
                </w:p>
              </w:tc>
            </w:tr>
            <w:tr w:rsidR="00584AD0" w:rsidRPr="00781567" w14:paraId="255F5D17"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75890A5C" w14:textId="77777777" w:rsidR="00584AD0" w:rsidRPr="00781567" w:rsidRDefault="00584AD0" w:rsidP="0053090A">
                  <w:pPr>
                    <w:pStyle w:val="rowtabella0"/>
                    <w:rPr>
                      <w:color w:val="002060"/>
                    </w:rPr>
                  </w:pPr>
                  <w:r w:rsidRPr="00781567">
                    <w:rPr>
                      <w:color w:val="002060"/>
                    </w:rPr>
                    <w:t>(1) - disputata il 21/09/2025</w:t>
                  </w:r>
                </w:p>
              </w:tc>
            </w:tr>
          </w:tbl>
          <w:p w14:paraId="568303F6"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070F848"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BCE94" w14:textId="77777777" w:rsidR="00584AD0" w:rsidRPr="00781567" w:rsidRDefault="00584AD0" w:rsidP="0053090A">
                  <w:pPr>
                    <w:pStyle w:val="headertabella0"/>
                    <w:rPr>
                      <w:color w:val="002060"/>
                    </w:rPr>
                  </w:pPr>
                  <w:r w:rsidRPr="00781567">
                    <w:rPr>
                      <w:color w:val="002060"/>
                    </w:rPr>
                    <w:t>GIRONE H - 1 Giornata - A</w:t>
                  </w:r>
                </w:p>
              </w:tc>
            </w:tr>
            <w:tr w:rsidR="00584AD0" w:rsidRPr="00781567" w14:paraId="17C9B370"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F1A704" w14:textId="77777777" w:rsidR="00584AD0" w:rsidRPr="00781567" w:rsidRDefault="00584AD0" w:rsidP="0053090A">
                  <w:pPr>
                    <w:pStyle w:val="rowtabella0"/>
                    <w:rPr>
                      <w:color w:val="002060"/>
                    </w:rPr>
                  </w:pPr>
                  <w:r w:rsidRPr="00781567">
                    <w:rPr>
                      <w:color w:val="002060"/>
                    </w:rPr>
                    <w:t>(1) 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11B84" w14:textId="77777777" w:rsidR="00584AD0" w:rsidRPr="00781567" w:rsidRDefault="00584AD0" w:rsidP="0053090A">
                  <w:pPr>
                    <w:pStyle w:val="rowtabella0"/>
                    <w:rPr>
                      <w:color w:val="002060"/>
                    </w:rPr>
                  </w:pPr>
                  <w:r w:rsidRPr="00781567">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999B4" w14:textId="77777777" w:rsidR="00584AD0" w:rsidRPr="00781567" w:rsidRDefault="00584AD0" w:rsidP="0053090A">
                  <w:pPr>
                    <w:pStyle w:val="rowtabella0"/>
                    <w:jc w:val="center"/>
                    <w:rPr>
                      <w:color w:val="002060"/>
                    </w:rPr>
                  </w:pPr>
                  <w:r w:rsidRPr="00781567">
                    <w:rPr>
                      <w:color w:val="002060"/>
                    </w:rPr>
                    <w:t>6 - 6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7A66E1" w14:textId="77777777" w:rsidR="00584AD0" w:rsidRPr="00781567" w:rsidRDefault="00584AD0" w:rsidP="0053090A">
                  <w:pPr>
                    <w:pStyle w:val="rowtabella0"/>
                    <w:jc w:val="center"/>
                    <w:rPr>
                      <w:color w:val="002060"/>
                    </w:rPr>
                  </w:pPr>
                  <w:r w:rsidRPr="00781567">
                    <w:rPr>
                      <w:color w:val="002060"/>
                    </w:rPr>
                    <w:t> </w:t>
                  </w:r>
                </w:p>
              </w:tc>
            </w:tr>
            <w:tr w:rsidR="00584AD0" w:rsidRPr="00781567" w14:paraId="7842B919"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2FF5802B" w14:textId="77777777" w:rsidR="00584AD0" w:rsidRPr="00781567" w:rsidRDefault="00584AD0" w:rsidP="0053090A">
                  <w:pPr>
                    <w:pStyle w:val="rowtabella0"/>
                    <w:rPr>
                      <w:color w:val="002060"/>
                    </w:rPr>
                  </w:pPr>
                  <w:r w:rsidRPr="00781567">
                    <w:rPr>
                      <w:color w:val="002060"/>
                    </w:rPr>
                    <w:t>(1) - disputata il 21/09/2025</w:t>
                  </w:r>
                </w:p>
              </w:tc>
            </w:tr>
          </w:tbl>
          <w:p w14:paraId="32C3FF3A" w14:textId="77777777" w:rsidR="00584AD0" w:rsidRPr="00781567" w:rsidRDefault="00584AD0" w:rsidP="0053090A">
            <w:pPr>
              <w:rPr>
                <w:color w:val="002060"/>
              </w:rPr>
            </w:pPr>
          </w:p>
        </w:tc>
      </w:tr>
    </w:tbl>
    <w:p w14:paraId="70AB8318" w14:textId="77777777" w:rsidR="00584AD0" w:rsidRPr="00781567" w:rsidRDefault="00584AD0" w:rsidP="00584AD0">
      <w:pPr>
        <w:pStyle w:val="breakline"/>
        <w:rPr>
          <w:rFonts w:eastAsiaTheme="minorEastAsia"/>
          <w:color w:val="002060"/>
        </w:rPr>
      </w:pPr>
    </w:p>
    <w:p w14:paraId="7ED13084" w14:textId="77777777" w:rsidR="00584AD0" w:rsidRPr="00781567" w:rsidRDefault="00584AD0" w:rsidP="00584AD0">
      <w:pPr>
        <w:pStyle w:val="breakline"/>
        <w:rPr>
          <w:color w:val="002060"/>
        </w:rPr>
      </w:pPr>
    </w:p>
    <w:p w14:paraId="3A3F4172" w14:textId="77777777" w:rsidR="00584AD0" w:rsidRPr="00781567" w:rsidRDefault="00584AD0" w:rsidP="00584AD0">
      <w:pPr>
        <w:pStyle w:val="titoloprinc0"/>
        <w:rPr>
          <w:color w:val="002060"/>
        </w:rPr>
      </w:pPr>
      <w:r w:rsidRPr="00781567">
        <w:rPr>
          <w:color w:val="002060"/>
        </w:rPr>
        <w:t>GIUDICE SPORTIVO</w:t>
      </w:r>
    </w:p>
    <w:p w14:paraId="27BE983E" w14:textId="77777777" w:rsidR="00584AD0" w:rsidRPr="00781567" w:rsidRDefault="00584AD0" w:rsidP="00584AD0">
      <w:pPr>
        <w:pStyle w:val="diffida"/>
        <w:rPr>
          <w:color w:val="002060"/>
        </w:rPr>
      </w:pPr>
      <w:r w:rsidRPr="00781567">
        <w:rPr>
          <w:color w:val="002060"/>
        </w:rPr>
        <w:t>Il Giudice Sportivo Avv. Agnese Lazzaretti, con l'assistenza del Segretario Angelo Castellana, nella seduta del 23/09/2025, ha adottato le decisioni che di seguito integralmente si riportano:</w:t>
      </w:r>
    </w:p>
    <w:p w14:paraId="55E35698" w14:textId="77777777" w:rsidR="00584AD0" w:rsidRPr="00781567" w:rsidRDefault="00584AD0" w:rsidP="00584AD0">
      <w:pPr>
        <w:pStyle w:val="titolo10"/>
        <w:rPr>
          <w:color w:val="002060"/>
        </w:rPr>
      </w:pPr>
      <w:r w:rsidRPr="00781567">
        <w:rPr>
          <w:color w:val="002060"/>
        </w:rPr>
        <w:t xml:space="preserve">GARE DEL 20/ 9/2025 </w:t>
      </w:r>
    </w:p>
    <w:p w14:paraId="0D7DD76B" w14:textId="77777777" w:rsidR="00584AD0" w:rsidRPr="00781567" w:rsidRDefault="00584AD0" w:rsidP="00584AD0">
      <w:pPr>
        <w:pStyle w:val="titolo60"/>
        <w:rPr>
          <w:color w:val="002060"/>
        </w:rPr>
      </w:pPr>
      <w:r w:rsidRPr="00781567">
        <w:rPr>
          <w:color w:val="002060"/>
        </w:rPr>
        <w:t xml:space="preserve">DECISIONI DEL GIUDICE SPORTIVO </w:t>
      </w:r>
    </w:p>
    <w:p w14:paraId="308B3457" w14:textId="77777777" w:rsidR="00E65AAB" w:rsidRDefault="00584AD0" w:rsidP="00584AD0">
      <w:pPr>
        <w:pStyle w:val="diffida"/>
        <w:spacing w:before="80" w:beforeAutospacing="0" w:after="40" w:afterAutospacing="0"/>
        <w:jc w:val="left"/>
        <w:rPr>
          <w:color w:val="002060"/>
        </w:rPr>
      </w:pPr>
      <w:r w:rsidRPr="00781567">
        <w:rPr>
          <w:color w:val="002060"/>
        </w:rPr>
        <w:t xml:space="preserve">gara del 20/ 9/2025 REAL FABRIANO - CHIARAVALLE FUTSAL </w:t>
      </w:r>
      <w:r w:rsidRPr="00781567">
        <w:rPr>
          <w:color w:val="002060"/>
        </w:rPr>
        <w:br/>
        <w:t>Il Giudice Sportivo, dopo aver esaminato il referto arbitrale relativo alla gara, nel quale era presente un provvedimento disciplinare di ammonizione nei confronti del giocatore n. 9 Sig. Saidi Ali della società Chiaravalle</w:t>
      </w:r>
      <w:r w:rsidR="00E65AAB">
        <w:rPr>
          <w:color w:val="002060"/>
        </w:rPr>
        <w:t xml:space="preserve"> </w:t>
      </w:r>
      <w:r w:rsidRPr="00781567">
        <w:rPr>
          <w:color w:val="002060"/>
        </w:rPr>
        <w:t xml:space="preserve">Futsal e, avendo riscontrato, da un controllo del sistema informatico nonché dalle successive verifiche presso l'Ufficio tesseramenti, che il suddetto giocatore risulta svincolato e quindi non tesserato per la predetta Società sportiva, </w:t>
      </w:r>
    </w:p>
    <w:p w14:paraId="781B46C6" w14:textId="60C54599" w:rsidR="00E65AAB" w:rsidRDefault="00584AD0" w:rsidP="00E65AAB">
      <w:pPr>
        <w:pStyle w:val="diffida"/>
        <w:spacing w:before="80" w:beforeAutospacing="0" w:after="40" w:afterAutospacing="0"/>
        <w:jc w:val="center"/>
        <w:rPr>
          <w:color w:val="002060"/>
        </w:rPr>
      </w:pPr>
      <w:r w:rsidRPr="00781567">
        <w:rPr>
          <w:color w:val="002060"/>
        </w:rPr>
        <w:t>DELIBERA</w:t>
      </w:r>
    </w:p>
    <w:p w14:paraId="7A351075" w14:textId="2F895A89" w:rsidR="00E65AAB" w:rsidRDefault="00584AD0" w:rsidP="00584AD0">
      <w:pPr>
        <w:pStyle w:val="diffida"/>
        <w:spacing w:before="80" w:beforeAutospacing="0" w:after="40" w:afterAutospacing="0"/>
        <w:jc w:val="left"/>
        <w:rPr>
          <w:color w:val="002060"/>
        </w:rPr>
      </w:pPr>
      <w:r w:rsidRPr="00781567">
        <w:rPr>
          <w:color w:val="002060"/>
        </w:rPr>
        <w:t>- di assegnare gara persa alla società Chiaravalle Futsal omologando</w:t>
      </w:r>
      <w:r w:rsidR="00E65AAB">
        <w:rPr>
          <w:color w:val="002060"/>
        </w:rPr>
        <w:t xml:space="preserve"> </w:t>
      </w:r>
      <w:r w:rsidRPr="00781567">
        <w:rPr>
          <w:color w:val="002060"/>
        </w:rPr>
        <w:t xml:space="preserve">il seguente risultato: REAL FABRIANO 6- CHIARAVALLE FUTSAL 0 </w:t>
      </w:r>
    </w:p>
    <w:p w14:paraId="227991CE" w14:textId="0B0BEA68" w:rsidR="00584AD0" w:rsidRPr="00781567" w:rsidRDefault="00584AD0" w:rsidP="00584AD0">
      <w:pPr>
        <w:pStyle w:val="diffida"/>
        <w:spacing w:before="80" w:beforeAutospacing="0" w:after="40" w:afterAutospacing="0"/>
        <w:jc w:val="left"/>
        <w:rPr>
          <w:color w:val="002060"/>
        </w:rPr>
      </w:pPr>
      <w:r w:rsidRPr="00781567">
        <w:rPr>
          <w:color w:val="002060"/>
        </w:rPr>
        <w:t xml:space="preserve">- di inibire fino al 1/10/2025 il dirigente accompagnatore Sig. Mulinari Matteo. </w:t>
      </w:r>
    </w:p>
    <w:p w14:paraId="2CDB5A36" w14:textId="77777777" w:rsidR="00584AD0" w:rsidRPr="00781567" w:rsidRDefault="00584AD0" w:rsidP="00584AD0">
      <w:pPr>
        <w:pStyle w:val="titolo7a"/>
        <w:rPr>
          <w:color w:val="002060"/>
        </w:rPr>
      </w:pPr>
      <w:r w:rsidRPr="00781567">
        <w:rPr>
          <w:color w:val="002060"/>
        </w:rPr>
        <w:t xml:space="preserve">PROVVEDIMENTI DISCIPLINARI </w:t>
      </w:r>
    </w:p>
    <w:p w14:paraId="7620A34E"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5D25D16F" w14:textId="77777777" w:rsidR="00584AD0" w:rsidRPr="00781567" w:rsidRDefault="00584AD0" w:rsidP="00584AD0">
      <w:pPr>
        <w:pStyle w:val="titolo30"/>
        <w:rPr>
          <w:color w:val="002060"/>
        </w:rPr>
      </w:pPr>
      <w:r w:rsidRPr="00781567">
        <w:rPr>
          <w:color w:val="002060"/>
        </w:rPr>
        <w:t xml:space="preserve">SOCIETA' </w:t>
      </w:r>
    </w:p>
    <w:p w14:paraId="0EE070F6" w14:textId="77777777" w:rsidR="00584AD0" w:rsidRPr="00781567" w:rsidRDefault="00584AD0" w:rsidP="00584AD0">
      <w:pPr>
        <w:pStyle w:val="titolo20"/>
        <w:rPr>
          <w:color w:val="002060"/>
        </w:rPr>
      </w:pPr>
      <w:r w:rsidRPr="00781567">
        <w:rPr>
          <w:color w:val="002060"/>
        </w:rPr>
        <w:t xml:space="preserve">PERDITA DELLA GARA: </w:t>
      </w:r>
    </w:p>
    <w:p w14:paraId="535A347B" w14:textId="77777777" w:rsidR="00584AD0" w:rsidRPr="00781567" w:rsidRDefault="00584AD0" w:rsidP="00584AD0">
      <w:pPr>
        <w:pStyle w:val="diffida"/>
        <w:spacing w:before="80" w:beforeAutospacing="0" w:after="40" w:afterAutospacing="0"/>
        <w:jc w:val="left"/>
        <w:rPr>
          <w:color w:val="002060"/>
        </w:rPr>
      </w:pPr>
      <w:r w:rsidRPr="00781567">
        <w:rPr>
          <w:color w:val="002060"/>
        </w:rPr>
        <w:t xml:space="preserve">CHIARAVALLE FUTSAL </w:t>
      </w:r>
      <w:r w:rsidRPr="00781567">
        <w:rPr>
          <w:color w:val="002060"/>
        </w:rPr>
        <w:br/>
        <w:t xml:space="preserve">ù. delibera </w:t>
      </w:r>
    </w:p>
    <w:p w14:paraId="469C257B" w14:textId="77777777" w:rsidR="00584AD0" w:rsidRPr="00781567" w:rsidRDefault="00584AD0" w:rsidP="00584AD0">
      <w:pPr>
        <w:pStyle w:val="titolo30"/>
        <w:rPr>
          <w:color w:val="002060"/>
        </w:rPr>
      </w:pPr>
      <w:r w:rsidRPr="00781567">
        <w:rPr>
          <w:color w:val="002060"/>
        </w:rPr>
        <w:t xml:space="preserve">DIRIGENTI </w:t>
      </w:r>
    </w:p>
    <w:p w14:paraId="6F56AE81" w14:textId="77777777" w:rsidR="00584AD0" w:rsidRPr="00781567" w:rsidRDefault="00584AD0" w:rsidP="00584AD0">
      <w:pPr>
        <w:pStyle w:val="titolo20"/>
        <w:rPr>
          <w:color w:val="002060"/>
        </w:rPr>
      </w:pPr>
      <w:r w:rsidRPr="00781567">
        <w:rPr>
          <w:color w:val="002060"/>
        </w:rPr>
        <w:t xml:space="preserve">INIBIZIONE A TEMPO OPPURE SQUALIFICA A GARE: FINO AL 1/10/2025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77EF4116" w14:textId="77777777" w:rsidTr="0053090A">
        <w:tc>
          <w:tcPr>
            <w:tcW w:w="2200" w:type="dxa"/>
            <w:tcMar>
              <w:top w:w="20" w:type="dxa"/>
              <w:left w:w="20" w:type="dxa"/>
              <w:bottom w:w="20" w:type="dxa"/>
              <w:right w:w="20" w:type="dxa"/>
            </w:tcMar>
            <w:vAlign w:val="center"/>
            <w:hideMark/>
          </w:tcPr>
          <w:p w14:paraId="6B718E5C" w14:textId="77777777" w:rsidR="00584AD0" w:rsidRPr="00781567" w:rsidRDefault="00584AD0" w:rsidP="0053090A">
            <w:pPr>
              <w:pStyle w:val="movimento"/>
              <w:rPr>
                <w:color w:val="002060"/>
              </w:rPr>
            </w:pPr>
            <w:r w:rsidRPr="00781567">
              <w:rPr>
                <w:color w:val="002060"/>
              </w:rPr>
              <w:t>MULINARI MATTEO</w:t>
            </w:r>
          </w:p>
        </w:tc>
        <w:tc>
          <w:tcPr>
            <w:tcW w:w="2200" w:type="dxa"/>
            <w:tcMar>
              <w:top w:w="20" w:type="dxa"/>
              <w:left w:w="20" w:type="dxa"/>
              <w:bottom w:w="20" w:type="dxa"/>
              <w:right w:w="20" w:type="dxa"/>
            </w:tcMar>
            <w:vAlign w:val="center"/>
            <w:hideMark/>
          </w:tcPr>
          <w:p w14:paraId="7E6F573B" w14:textId="77777777" w:rsidR="00584AD0" w:rsidRPr="00781567" w:rsidRDefault="00584AD0" w:rsidP="0053090A">
            <w:pPr>
              <w:pStyle w:val="movimento2"/>
              <w:rPr>
                <w:color w:val="002060"/>
              </w:rPr>
            </w:pPr>
            <w:r w:rsidRPr="00781567">
              <w:rPr>
                <w:color w:val="002060"/>
              </w:rPr>
              <w:t xml:space="preserve">(CHIARAVALLE FUTSAL) </w:t>
            </w:r>
          </w:p>
        </w:tc>
        <w:tc>
          <w:tcPr>
            <w:tcW w:w="800" w:type="dxa"/>
            <w:tcMar>
              <w:top w:w="20" w:type="dxa"/>
              <w:left w:w="20" w:type="dxa"/>
              <w:bottom w:w="20" w:type="dxa"/>
              <w:right w:w="20" w:type="dxa"/>
            </w:tcMar>
            <w:vAlign w:val="center"/>
            <w:hideMark/>
          </w:tcPr>
          <w:p w14:paraId="10725D5C"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E744DB2"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1ED54CC7" w14:textId="77777777" w:rsidR="00584AD0" w:rsidRPr="00781567" w:rsidRDefault="00584AD0" w:rsidP="0053090A">
            <w:pPr>
              <w:pStyle w:val="movimento2"/>
              <w:rPr>
                <w:color w:val="002060"/>
              </w:rPr>
            </w:pPr>
            <w:r w:rsidRPr="00781567">
              <w:rPr>
                <w:color w:val="002060"/>
              </w:rPr>
              <w:t> </w:t>
            </w:r>
          </w:p>
        </w:tc>
      </w:tr>
    </w:tbl>
    <w:p w14:paraId="30A0DE2E" w14:textId="035D5B6F" w:rsidR="00584AD0" w:rsidRPr="00781567" w:rsidRDefault="00584AD0" w:rsidP="00584AD0">
      <w:pPr>
        <w:pStyle w:val="diffida"/>
        <w:spacing w:before="80" w:beforeAutospacing="0" w:after="40" w:afterAutospacing="0"/>
        <w:jc w:val="left"/>
        <w:rPr>
          <w:rFonts w:eastAsiaTheme="minorEastAsia"/>
          <w:color w:val="002060"/>
        </w:rPr>
      </w:pPr>
      <w:r w:rsidRPr="00781567">
        <w:rPr>
          <w:color w:val="002060"/>
        </w:rPr>
        <w:t>V. delib</w:t>
      </w:r>
      <w:r w:rsidR="00E65AAB">
        <w:rPr>
          <w:color w:val="002060"/>
        </w:rPr>
        <w:t>e</w:t>
      </w:r>
      <w:r w:rsidRPr="00781567">
        <w:rPr>
          <w:color w:val="002060"/>
        </w:rPr>
        <w:t xml:space="preserve">ra </w:t>
      </w:r>
    </w:p>
    <w:p w14:paraId="267867D9" w14:textId="77777777" w:rsidR="00584AD0" w:rsidRPr="00781567" w:rsidRDefault="00584AD0" w:rsidP="00584AD0">
      <w:pPr>
        <w:pStyle w:val="titolo30"/>
        <w:rPr>
          <w:color w:val="002060"/>
        </w:rPr>
      </w:pPr>
      <w:r w:rsidRPr="00781567">
        <w:rPr>
          <w:color w:val="002060"/>
        </w:rPr>
        <w:lastRenderedPageBreak/>
        <w:t xml:space="preserve">CALCIATORI ESPULSI </w:t>
      </w:r>
    </w:p>
    <w:p w14:paraId="7434C134" w14:textId="77777777" w:rsidR="00584AD0" w:rsidRPr="00781567" w:rsidRDefault="00584AD0" w:rsidP="00584AD0">
      <w:pPr>
        <w:pStyle w:val="titolo20"/>
        <w:rPr>
          <w:color w:val="002060"/>
        </w:rPr>
      </w:pPr>
      <w:r w:rsidRPr="007815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71AA7FF4" w14:textId="77777777" w:rsidTr="0053090A">
        <w:tc>
          <w:tcPr>
            <w:tcW w:w="2200" w:type="dxa"/>
            <w:tcMar>
              <w:top w:w="20" w:type="dxa"/>
              <w:left w:w="20" w:type="dxa"/>
              <w:bottom w:w="20" w:type="dxa"/>
              <w:right w:w="20" w:type="dxa"/>
            </w:tcMar>
            <w:vAlign w:val="center"/>
            <w:hideMark/>
          </w:tcPr>
          <w:p w14:paraId="26E4CBC6" w14:textId="77777777" w:rsidR="00584AD0" w:rsidRPr="00781567" w:rsidRDefault="00584AD0" w:rsidP="0053090A">
            <w:pPr>
              <w:pStyle w:val="movimento"/>
              <w:rPr>
                <w:color w:val="002060"/>
              </w:rPr>
            </w:pPr>
            <w:r w:rsidRPr="00781567">
              <w:rPr>
                <w:color w:val="002060"/>
              </w:rPr>
              <w:t>RAFAIANI ALEX</w:t>
            </w:r>
          </w:p>
        </w:tc>
        <w:tc>
          <w:tcPr>
            <w:tcW w:w="2200" w:type="dxa"/>
            <w:tcMar>
              <w:top w:w="20" w:type="dxa"/>
              <w:left w:w="20" w:type="dxa"/>
              <w:bottom w:w="20" w:type="dxa"/>
              <w:right w:w="20" w:type="dxa"/>
            </w:tcMar>
            <w:vAlign w:val="center"/>
            <w:hideMark/>
          </w:tcPr>
          <w:p w14:paraId="326A235A" w14:textId="77777777" w:rsidR="00584AD0" w:rsidRPr="00781567" w:rsidRDefault="00584AD0" w:rsidP="0053090A">
            <w:pPr>
              <w:pStyle w:val="movimento2"/>
              <w:rPr>
                <w:color w:val="002060"/>
              </w:rPr>
            </w:pPr>
            <w:r w:rsidRPr="00781567">
              <w:rPr>
                <w:color w:val="002060"/>
              </w:rPr>
              <w:t xml:space="preserve">(TRE TORRI A.S.D.) </w:t>
            </w:r>
          </w:p>
        </w:tc>
        <w:tc>
          <w:tcPr>
            <w:tcW w:w="800" w:type="dxa"/>
            <w:tcMar>
              <w:top w:w="20" w:type="dxa"/>
              <w:left w:w="20" w:type="dxa"/>
              <w:bottom w:w="20" w:type="dxa"/>
              <w:right w:w="20" w:type="dxa"/>
            </w:tcMar>
            <w:vAlign w:val="center"/>
            <w:hideMark/>
          </w:tcPr>
          <w:p w14:paraId="2CDB04E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958815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365C105" w14:textId="77777777" w:rsidR="00584AD0" w:rsidRPr="00781567" w:rsidRDefault="00584AD0" w:rsidP="0053090A">
            <w:pPr>
              <w:pStyle w:val="movimento2"/>
              <w:rPr>
                <w:color w:val="002060"/>
              </w:rPr>
            </w:pPr>
            <w:r w:rsidRPr="00781567">
              <w:rPr>
                <w:color w:val="002060"/>
              </w:rPr>
              <w:t> </w:t>
            </w:r>
          </w:p>
        </w:tc>
      </w:tr>
    </w:tbl>
    <w:p w14:paraId="34FBBB1D" w14:textId="77777777" w:rsidR="00584AD0" w:rsidRPr="00781567" w:rsidRDefault="00584AD0" w:rsidP="00584AD0">
      <w:pPr>
        <w:pStyle w:val="titolo30"/>
        <w:rPr>
          <w:rFonts w:eastAsiaTheme="minorEastAsia"/>
          <w:color w:val="002060"/>
        </w:rPr>
      </w:pPr>
      <w:r w:rsidRPr="00781567">
        <w:rPr>
          <w:color w:val="002060"/>
        </w:rPr>
        <w:t xml:space="preserve">CALCIATORI NON ESPULSI </w:t>
      </w:r>
    </w:p>
    <w:p w14:paraId="38460A99"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57526BDE" w14:textId="77777777" w:rsidTr="0053090A">
        <w:tc>
          <w:tcPr>
            <w:tcW w:w="2200" w:type="dxa"/>
            <w:tcMar>
              <w:top w:w="20" w:type="dxa"/>
              <w:left w:w="20" w:type="dxa"/>
              <w:bottom w:w="20" w:type="dxa"/>
              <w:right w:w="20" w:type="dxa"/>
            </w:tcMar>
            <w:vAlign w:val="center"/>
            <w:hideMark/>
          </w:tcPr>
          <w:p w14:paraId="721158DC" w14:textId="77777777" w:rsidR="00584AD0" w:rsidRPr="00781567" w:rsidRDefault="00584AD0" w:rsidP="0053090A">
            <w:pPr>
              <w:pStyle w:val="movimento"/>
              <w:rPr>
                <w:color w:val="002060"/>
              </w:rPr>
            </w:pPr>
            <w:r w:rsidRPr="00781567">
              <w:rPr>
                <w:color w:val="002060"/>
              </w:rPr>
              <w:t>CORRADETTI LUCA</w:t>
            </w:r>
          </w:p>
        </w:tc>
        <w:tc>
          <w:tcPr>
            <w:tcW w:w="2200" w:type="dxa"/>
            <w:tcMar>
              <w:top w:w="20" w:type="dxa"/>
              <w:left w:w="20" w:type="dxa"/>
              <w:bottom w:w="20" w:type="dxa"/>
              <w:right w:w="20" w:type="dxa"/>
            </w:tcMar>
            <w:vAlign w:val="center"/>
            <w:hideMark/>
          </w:tcPr>
          <w:p w14:paraId="1E8AE27D" w14:textId="77777777" w:rsidR="00584AD0" w:rsidRPr="00781567" w:rsidRDefault="00584AD0" w:rsidP="0053090A">
            <w:pPr>
              <w:pStyle w:val="movimento2"/>
              <w:rPr>
                <w:color w:val="002060"/>
              </w:rPr>
            </w:pPr>
            <w:r w:rsidRPr="00781567">
              <w:rPr>
                <w:color w:val="002060"/>
              </w:rPr>
              <w:t xml:space="preserve">(ACLI AUDAX MONTECOSARO C5) </w:t>
            </w:r>
          </w:p>
        </w:tc>
        <w:tc>
          <w:tcPr>
            <w:tcW w:w="800" w:type="dxa"/>
            <w:tcMar>
              <w:top w:w="20" w:type="dxa"/>
              <w:left w:w="20" w:type="dxa"/>
              <w:bottom w:w="20" w:type="dxa"/>
              <w:right w:w="20" w:type="dxa"/>
            </w:tcMar>
            <w:vAlign w:val="center"/>
            <w:hideMark/>
          </w:tcPr>
          <w:p w14:paraId="511FA4E9"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6064DC5" w14:textId="77777777" w:rsidR="00584AD0" w:rsidRPr="00781567" w:rsidRDefault="00584AD0" w:rsidP="0053090A">
            <w:pPr>
              <w:pStyle w:val="movimento"/>
              <w:rPr>
                <w:color w:val="002060"/>
              </w:rPr>
            </w:pPr>
            <w:r w:rsidRPr="00781567">
              <w:rPr>
                <w:color w:val="002060"/>
              </w:rPr>
              <w:t>ECHINO RICCARDO</w:t>
            </w:r>
          </w:p>
        </w:tc>
        <w:tc>
          <w:tcPr>
            <w:tcW w:w="2200" w:type="dxa"/>
            <w:tcMar>
              <w:top w:w="20" w:type="dxa"/>
              <w:left w:w="20" w:type="dxa"/>
              <w:bottom w:w="20" w:type="dxa"/>
              <w:right w:w="20" w:type="dxa"/>
            </w:tcMar>
            <w:vAlign w:val="center"/>
            <w:hideMark/>
          </w:tcPr>
          <w:p w14:paraId="7AE25136" w14:textId="77777777" w:rsidR="00584AD0" w:rsidRPr="00781567" w:rsidRDefault="00584AD0" w:rsidP="0053090A">
            <w:pPr>
              <w:pStyle w:val="movimento2"/>
              <w:rPr>
                <w:color w:val="002060"/>
              </w:rPr>
            </w:pPr>
            <w:r w:rsidRPr="00781567">
              <w:rPr>
                <w:color w:val="002060"/>
              </w:rPr>
              <w:t xml:space="preserve">(BULDOG T.N.T. LUCREZIA) </w:t>
            </w:r>
          </w:p>
        </w:tc>
      </w:tr>
      <w:tr w:rsidR="00584AD0" w:rsidRPr="00781567" w14:paraId="0EB53323" w14:textId="77777777" w:rsidTr="0053090A">
        <w:tc>
          <w:tcPr>
            <w:tcW w:w="2200" w:type="dxa"/>
            <w:tcMar>
              <w:top w:w="20" w:type="dxa"/>
              <w:left w:w="20" w:type="dxa"/>
              <w:bottom w:w="20" w:type="dxa"/>
              <w:right w:w="20" w:type="dxa"/>
            </w:tcMar>
            <w:vAlign w:val="center"/>
            <w:hideMark/>
          </w:tcPr>
          <w:p w14:paraId="1001092E" w14:textId="77777777" w:rsidR="00584AD0" w:rsidRPr="00781567" w:rsidRDefault="00584AD0" w:rsidP="0053090A">
            <w:pPr>
              <w:pStyle w:val="movimento"/>
              <w:rPr>
                <w:color w:val="002060"/>
              </w:rPr>
            </w:pPr>
            <w:r w:rsidRPr="00781567">
              <w:rPr>
                <w:color w:val="002060"/>
              </w:rPr>
              <w:t>LUCCHETTI ALESSANDRO</w:t>
            </w:r>
          </w:p>
        </w:tc>
        <w:tc>
          <w:tcPr>
            <w:tcW w:w="2200" w:type="dxa"/>
            <w:tcMar>
              <w:top w:w="20" w:type="dxa"/>
              <w:left w:w="20" w:type="dxa"/>
              <w:bottom w:w="20" w:type="dxa"/>
              <w:right w:w="20" w:type="dxa"/>
            </w:tcMar>
            <w:vAlign w:val="center"/>
            <w:hideMark/>
          </w:tcPr>
          <w:p w14:paraId="12C9E1E9" w14:textId="77777777" w:rsidR="00584AD0" w:rsidRPr="00781567" w:rsidRDefault="00584AD0" w:rsidP="0053090A">
            <w:pPr>
              <w:pStyle w:val="movimento2"/>
              <w:rPr>
                <w:color w:val="002060"/>
              </w:rPr>
            </w:pPr>
            <w:r w:rsidRPr="00781567">
              <w:rPr>
                <w:color w:val="002060"/>
              </w:rPr>
              <w:t xml:space="preserve">(C.U.S. ANCONA) </w:t>
            </w:r>
          </w:p>
        </w:tc>
        <w:tc>
          <w:tcPr>
            <w:tcW w:w="800" w:type="dxa"/>
            <w:tcMar>
              <w:top w:w="20" w:type="dxa"/>
              <w:left w:w="20" w:type="dxa"/>
              <w:bottom w:w="20" w:type="dxa"/>
              <w:right w:w="20" w:type="dxa"/>
            </w:tcMar>
            <w:vAlign w:val="center"/>
            <w:hideMark/>
          </w:tcPr>
          <w:p w14:paraId="65EC63F6"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8C3B6AD" w14:textId="77777777" w:rsidR="00584AD0" w:rsidRPr="00781567" w:rsidRDefault="00584AD0" w:rsidP="0053090A">
            <w:pPr>
              <w:pStyle w:val="movimento"/>
              <w:rPr>
                <w:color w:val="002060"/>
              </w:rPr>
            </w:pPr>
            <w:r w:rsidRPr="00781567">
              <w:rPr>
                <w:color w:val="002060"/>
              </w:rPr>
              <w:t>BURATTINI FILIPPO</w:t>
            </w:r>
          </w:p>
        </w:tc>
        <w:tc>
          <w:tcPr>
            <w:tcW w:w="2200" w:type="dxa"/>
            <w:tcMar>
              <w:top w:w="20" w:type="dxa"/>
              <w:left w:w="20" w:type="dxa"/>
              <w:bottom w:w="20" w:type="dxa"/>
              <w:right w:w="20" w:type="dxa"/>
            </w:tcMar>
            <w:vAlign w:val="center"/>
            <w:hideMark/>
          </w:tcPr>
          <w:p w14:paraId="4743CA50" w14:textId="77777777" w:rsidR="00584AD0" w:rsidRPr="00781567" w:rsidRDefault="00584AD0" w:rsidP="0053090A">
            <w:pPr>
              <w:pStyle w:val="movimento2"/>
              <w:rPr>
                <w:color w:val="002060"/>
              </w:rPr>
            </w:pPr>
            <w:r w:rsidRPr="00781567">
              <w:rPr>
                <w:color w:val="002060"/>
              </w:rPr>
              <w:t xml:space="preserve">(CHIARAVALLE FUTSAL) </w:t>
            </w:r>
          </w:p>
        </w:tc>
      </w:tr>
      <w:tr w:rsidR="00584AD0" w:rsidRPr="00781567" w14:paraId="66CFC4AC" w14:textId="77777777" w:rsidTr="0053090A">
        <w:tc>
          <w:tcPr>
            <w:tcW w:w="2200" w:type="dxa"/>
            <w:tcMar>
              <w:top w:w="20" w:type="dxa"/>
              <w:left w:w="20" w:type="dxa"/>
              <w:bottom w:w="20" w:type="dxa"/>
              <w:right w:w="20" w:type="dxa"/>
            </w:tcMar>
            <w:vAlign w:val="center"/>
            <w:hideMark/>
          </w:tcPr>
          <w:p w14:paraId="5877718C" w14:textId="77777777" w:rsidR="00584AD0" w:rsidRPr="00781567" w:rsidRDefault="00584AD0" w:rsidP="0053090A">
            <w:pPr>
              <w:pStyle w:val="movimento"/>
              <w:rPr>
                <w:color w:val="002060"/>
              </w:rPr>
            </w:pPr>
            <w:r w:rsidRPr="00781567">
              <w:rPr>
                <w:color w:val="002060"/>
              </w:rPr>
              <w:t>PERINI FRANCESCO</w:t>
            </w:r>
          </w:p>
        </w:tc>
        <w:tc>
          <w:tcPr>
            <w:tcW w:w="2200" w:type="dxa"/>
            <w:tcMar>
              <w:top w:w="20" w:type="dxa"/>
              <w:left w:w="20" w:type="dxa"/>
              <w:bottom w:w="20" w:type="dxa"/>
              <w:right w:w="20" w:type="dxa"/>
            </w:tcMar>
            <w:vAlign w:val="center"/>
            <w:hideMark/>
          </w:tcPr>
          <w:p w14:paraId="794BEBA9" w14:textId="77777777" w:rsidR="00584AD0" w:rsidRPr="00781567" w:rsidRDefault="00584AD0" w:rsidP="0053090A">
            <w:pPr>
              <w:pStyle w:val="movimento2"/>
              <w:rPr>
                <w:color w:val="002060"/>
              </w:rPr>
            </w:pPr>
            <w:r w:rsidRPr="00781567">
              <w:rPr>
                <w:color w:val="002060"/>
              </w:rPr>
              <w:t xml:space="preserve">(DINAMIS 1990) </w:t>
            </w:r>
          </w:p>
        </w:tc>
        <w:tc>
          <w:tcPr>
            <w:tcW w:w="800" w:type="dxa"/>
            <w:tcMar>
              <w:top w:w="20" w:type="dxa"/>
              <w:left w:w="20" w:type="dxa"/>
              <w:bottom w:w="20" w:type="dxa"/>
              <w:right w:w="20" w:type="dxa"/>
            </w:tcMar>
            <w:vAlign w:val="center"/>
            <w:hideMark/>
          </w:tcPr>
          <w:p w14:paraId="709CB07F"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62BECF3" w14:textId="77777777" w:rsidR="00584AD0" w:rsidRPr="00781567" w:rsidRDefault="00584AD0" w:rsidP="0053090A">
            <w:pPr>
              <w:pStyle w:val="movimento"/>
              <w:rPr>
                <w:color w:val="002060"/>
              </w:rPr>
            </w:pPr>
            <w:r w:rsidRPr="00781567">
              <w:rPr>
                <w:color w:val="002060"/>
              </w:rPr>
              <w:t>BERNABEI DIEGO</w:t>
            </w:r>
          </w:p>
        </w:tc>
        <w:tc>
          <w:tcPr>
            <w:tcW w:w="2200" w:type="dxa"/>
            <w:tcMar>
              <w:top w:w="20" w:type="dxa"/>
              <w:left w:w="20" w:type="dxa"/>
              <w:bottom w:w="20" w:type="dxa"/>
              <w:right w:w="20" w:type="dxa"/>
            </w:tcMar>
            <w:vAlign w:val="center"/>
            <w:hideMark/>
          </w:tcPr>
          <w:p w14:paraId="1E2E0703" w14:textId="77777777" w:rsidR="00584AD0" w:rsidRPr="00781567" w:rsidRDefault="00584AD0" w:rsidP="0053090A">
            <w:pPr>
              <w:pStyle w:val="movimento2"/>
              <w:rPr>
                <w:color w:val="002060"/>
              </w:rPr>
            </w:pPr>
            <w:r w:rsidRPr="00781567">
              <w:rPr>
                <w:color w:val="002060"/>
              </w:rPr>
              <w:t xml:space="preserve">(FIGHT BULLS CORRIDONIA) </w:t>
            </w:r>
          </w:p>
        </w:tc>
      </w:tr>
      <w:tr w:rsidR="00584AD0" w:rsidRPr="00781567" w14:paraId="5C6196CA" w14:textId="77777777" w:rsidTr="0053090A">
        <w:tc>
          <w:tcPr>
            <w:tcW w:w="2200" w:type="dxa"/>
            <w:tcMar>
              <w:top w:w="20" w:type="dxa"/>
              <w:left w:w="20" w:type="dxa"/>
              <w:bottom w:w="20" w:type="dxa"/>
              <w:right w:w="20" w:type="dxa"/>
            </w:tcMar>
            <w:vAlign w:val="center"/>
            <w:hideMark/>
          </w:tcPr>
          <w:p w14:paraId="4BB8D85E" w14:textId="77777777" w:rsidR="00584AD0" w:rsidRPr="00781567" w:rsidRDefault="00584AD0" w:rsidP="0053090A">
            <w:pPr>
              <w:pStyle w:val="movimento"/>
              <w:rPr>
                <w:color w:val="002060"/>
              </w:rPr>
            </w:pPr>
            <w:r w:rsidRPr="00781567">
              <w:rPr>
                <w:color w:val="002060"/>
              </w:rPr>
              <w:t>DONOFRIO FEDERICO</w:t>
            </w:r>
          </w:p>
        </w:tc>
        <w:tc>
          <w:tcPr>
            <w:tcW w:w="2200" w:type="dxa"/>
            <w:tcMar>
              <w:top w:w="20" w:type="dxa"/>
              <w:left w:w="20" w:type="dxa"/>
              <w:bottom w:w="20" w:type="dxa"/>
              <w:right w:w="20" w:type="dxa"/>
            </w:tcMar>
            <w:vAlign w:val="center"/>
            <w:hideMark/>
          </w:tcPr>
          <w:p w14:paraId="0D517ED8" w14:textId="77777777" w:rsidR="00584AD0" w:rsidRPr="00781567" w:rsidRDefault="00584AD0" w:rsidP="0053090A">
            <w:pPr>
              <w:pStyle w:val="movimento2"/>
              <w:rPr>
                <w:color w:val="002060"/>
              </w:rPr>
            </w:pPr>
            <w:r w:rsidRPr="00781567">
              <w:rPr>
                <w:color w:val="002060"/>
              </w:rPr>
              <w:t xml:space="preserve">(FIGHT BULLS CORRIDONIA) </w:t>
            </w:r>
          </w:p>
        </w:tc>
        <w:tc>
          <w:tcPr>
            <w:tcW w:w="800" w:type="dxa"/>
            <w:tcMar>
              <w:top w:w="20" w:type="dxa"/>
              <w:left w:w="20" w:type="dxa"/>
              <w:bottom w:w="20" w:type="dxa"/>
              <w:right w:w="20" w:type="dxa"/>
            </w:tcMar>
            <w:vAlign w:val="center"/>
            <w:hideMark/>
          </w:tcPr>
          <w:p w14:paraId="0A7BDF24"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D2C242C" w14:textId="77777777" w:rsidR="00584AD0" w:rsidRPr="00781567" w:rsidRDefault="00584AD0" w:rsidP="0053090A">
            <w:pPr>
              <w:pStyle w:val="movimento"/>
              <w:rPr>
                <w:color w:val="002060"/>
              </w:rPr>
            </w:pPr>
            <w:r w:rsidRPr="00781567">
              <w:rPr>
                <w:color w:val="002060"/>
              </w:rPr>
              <w:t>PICCIALLO MATTEO</w:t>
            </w:r>
          </w:p>
        </w:tc>
        <w:tc>
          <w:tcPr>
            <w:tcW w:w="2200" w:type="dxa"/>
            <w:tcMar>
              <w:top w:w="20" w:type="dxa"/>
              <w:left w:w="20" w:type="dxa"/>
              <w:bottom w:w="20" w:type="dxa"/>
              <w:right w:w="20" w:type="dxa"/>
            </w:tcMar>
            <w:vAlign w:val="center"/>
            <w:hideMark/>
          </w:tcPr>
          <w:p w14:paraId="31747963" w14:textId="77777777" w:rsidR="00584AD0" w:rsidRPr="00781567" w:rsidRDefault="00584AD0" w:rsidP="0053090A">
            <w:pPr>
              <w:pStyle w:val="movimento2"/>
              <w:rPr>
                <w:color w:val="002060"/>
              </w:rPr>
            </w:pPr>
            <w:r w:rsidRPr="00781567">
              <w:rPr>
                <w:color w:val="002060"/>
              </w:rPr>
              <w:t xml:space="preserve">(POLISPORTIVA ROSSO BLU) </w:t>
            </w:r>
          </w:p>
        </w:tc>
      </w:tr>
      <w:tr w:rsidR="00584AD0" w:rsidRPr="00781567" w14:paraId="66213A7B" w14:textId="77777777" w:rsidTr="0053090A">
        <w:tc>
          <w:tcPr>
            <w:tcW w:w="2200" w:type="dxa"/>
            <w:tcMar>
              <w:top w:w="20" w:type="dxa"/>
              <w:left w:w="20" w:type="dxa"/>
              <w:bottom w:w="20" w:type="dxa"/>
              <w:right w:w="20" w:type="dxa"/>
            </w:tcMar>
            <w:vAlign w:val="center"/>
            <w:hideMark/>
          </w:tcPr>
          <w:p w14:paraId="26E2BCB2" w14:textId="77777777" w:rsidR="00584AD0" w:rsidRPr="00781567" w:rsidRDefault="00584AD0" w:rsidP="0053090A">
            <w:pPr>
              <w:pStyle w:val="movimento"/>
              <w:rPr>
                <w:color w:val="002060"/>
              </w:rPr>
            </w:pPr>
            <w:r w:rsidRPr="00781567">
              <w:rPr>
                <w:color w:val="002060"/>
              </w:rPr>
              <w:t>CIMMINO ANTONIO</w:t>
            </w:r>
          </w:p>
        </w:tc>
        <w:tc>
          <w:tcPr>
            <w:tcW w:w="2200" w:type="dxa"/>
            <w:tcMar>
              <w:top w:w="20" w:type="dxa"/>
              <w:left w:w="20" w:type="dxa"/>
              <w:bottom w:w="20" w:type="dxa"/>
              <w:right w:w="20" w:type="dxa"/>
            </w:tcMar>
            <w:vAlign w:val="center"/>
            <w:hideMark/>
          </w:tcPr>
          <w:p w14:paraId="636DAF0F" w14:textId="77777777" w:rsidR="00584AD0" w:rsidRPr="00781567" w:rsidRDefault="00584AD0" w:rsidP="0053090A">
            <w:pPr>
              <w:pStyle w:val="movimento2"/>
              <w:rPr>
                <w:color w:val="002060"/>
              </w:rPr>
            </w:pPr>
            <w:r w:rsidRPr="00781567">
              <w:rPr>
                <w:color w:val="002060"/>
              </w:rPr>
              <w:t xml:space="preserve">(REAL FABRIANO) </w:t>
            </w:r>
          </w:p>
        </w:tc>
        <w:tc>
          <w:tcPr>
            <w:tcW w:w="800" w:type="dxa"/>
            <w:tcMar>
              <w:top w:w="20" w:type="dxa"/>
              <w:left w:w="20" w:type="dxa"/>
              <w:bottom w:w="20" w:type="dxa"/>
              <w:right w:w="20" w:type="dxa"/>
            </w:tcMar>
            <w:vAlign w:val="center"/>
            <w:hideMark/>
          </w:tcPr>
          <w:p w14:paraId="01E1CDB6"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4E9D6AE0" w14:textId="77777777" w:rsidR="00584AD0" w:rsidRPr="00781567" w:rsidRDefault="00584AD0" w:rsidP="0053090A">
            <w:pPr>
              <w:pStyle w:val="movimento"/>
              <w:rPr>
                <w:color w:val="002060"/>
              </w:rPr>
            </w:pPr>
            <w:r w:rsidRPr="00781567">
              <w:rPr>
                <w:color w:val="002060"/>
              </w:rPr>
              <w:t>COMODI GABRIELE</w:t>
            </w:r>
          </w:p>
        </w:tc>
        <w:tc>
          <w:tcPr>
            <w:tcW w:w="2200" w:type="dxa"/>
            <w:tcMar>
              <w:top w:w="20" w:type="dxa"/>
              <w:left w:w="20" w:type="dxa"/>
              <w:bottom w:w="20" w:type="dxa"/>
              <w:right w:w="20" w:type="dxa"/>
            </w:tcMar>
            <w:vAlign w:val="center"/>
            <w:hideMark/>
          </w:tcPr>
          <w:p w14:paraId="0819F038" w14:textId="77777777" w:rsidR="00584AD0" w:rsidRPr="00781567" w:rsidRDefault="00584AD0" w:rsidP="0053090A">
            <w:pPr>
              <w:pStyle w:val="movimento2"/>
              <w:rPr>
                <w:color w:val="002060"/>
              </w:rPr>
            </w:pPr>
            <w:r w:rsidRPr="00781567">
              <w:rPr>
                <w:color w:val="002060"/>
              </w:rPr>
              <w:t xml:space="preserve">(REAL FABRIANO) </w:t>
            </w:r>
          </w:p>
        </w:tc>
      </w:tr>
      <w:tr w:rsidR="00584AD0" w:rsidRPr="00781567" w14:paraId="431A1043" w14:textId="77777777" w:rsidTr="0053090A">
        <w:tc>
          <w:tcPr>
            <w:tcW w:w="2200" w:type="dxa"/>
            <w:tcMar>
              <w:top w:w="20" w:type="dxa"/>
              <w:left w:w="20" w:type="dxa"/>
              <w:bottom w:w="20" w:type="dxa"/>
              <w:right w:w="20" w:type="dxa"/>
            </w:tcMar>
            <w:vAlign w:val="center"/>
            <w:hideMark/>
          </w:tcPr>
          <w:p w14:paraId="23CD6BFC" w14:textId="77777777" w:rsidR="00584AD0" w:rsidRPr="00781567" w:rsidRDefault="00584AD0" w:rsidP="0053090A">
            <w:pPr>
              <w:pStyle w:val="movimento"/>
              <w:rPr>
                <w:color w:val="002060"/>
              </w:rPr>
            </w:pPr>
            <w:r w:rsidRPr="00781567">
              <w:rPr>
                <w:color w:val="002060"/>
              </w:rPr>
              <w:t>MELIS LORENZO</w:t>
            </w:r>
          </w:p>
        </w:tc>
        <w:tc>
          <w:tcPr>
            <w:tcW w:w="2200" w:type="dxa"/>
            <w:tcMar>
              <w:top w:w="20" w:type="dxa"/>
              <w:left w:w="20" w:type="dxa"/>
              <w:bottom w:w="20" w:type="dxa"/>
              <w:right w:w="20" w:type="dxa"/>
            </w:tcMar>
            <w:vAlign w:val="center"/>
            <w:hideMark/>
          </w:tcPr>
          <w:p w14:paraId="1AB45A39" w14:textId="77777777" w:rsidR="00584AD0" w:rsidRPr="00781567" w:rsidRDefault="00584AD0" w:rsidP="0053090A">
            <w:pPr>
              <w:pStyle w:val="movimento2"/>
              <w:rPr>
                <w:color w:val="002060"/>
              </w:rPr>
            </w:pPr>
            <w:r w:rsidRPr="00781567">
              <w:rPr>
                <w:color w:val="002060"/>
              </w:rPr>
              <w:t xml:space="preserve">(REAL FABRIANO) </w:t>
            </w:r>
          </w:p>
        </w:tc>
        <w:tc>
          <w:tcPr>
            <w:tcW w:w="800" w:type="dxa"/>
            <w:tcMar>
              <w:top w:w="20" w:type="dxa"/>
              <w:left w:w="20" w:type="dxa"/>
              <w:bottom w:w="20" w:type="dxa"/>
              <w:right w:w="20" w:type="dxa"/>
            </w:tcMar>
            <w:vAlign w:val="center"/>
            <w:hideMark/>
          </w:tcPr>
          <w:p w14:paraId="13F5EE9D"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CCFAF76"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68B2513" w14:textId="77777777" w:rsidR="00584AD0" w:rsidRPr="00781567" w:rsidRDefault="00584AD0" w:rsidP="0053090A">
            <w:pPr>
              <w:pStyle w:val="movimento2"/>
              <w:rPr>
                <w:color w:val="002060"/>
              </w:rPr>
            </w:pPr>
            <w:r w:rsidRPr="00781567">
              <w:rPr>
                <w:color w:val="002060"/>
              </w:rPr>
              <w:t> </w:t>
            </w:r>
          </w:p>
        </w:tc>
      </w:tr>
    </w:tbl>
    <w:p w14:paraId="59EEA352" w14:textId="77777777" w:rsidR="00584AD0" w:rsidRPr="00781567" w:rsidRDefault="00584AD0" w:rsidP="00584AD0">
      <w:pPr>
        <w:pStyle w:val="titolo10"/>
        <w:rPr>
          <w:rFonts w:eastAsiaTheme="minorEastAsia"/>
          <w:color w:val="002060"/>
        </w:rPr>
      </w:pPr>
      <w:r w:rsidRPr="00781567">
        <w:rPr>
          <w:color w:val="002060"/>
        </w:rPr>
        <w:t xml:space="preserve">GARE DEL 21/ 9/2025 </w:t>
      </w:r>
    </w:p>
    <w:p w14:paraId="32FC577B" w14:textId="77777777" w:rsidR="00584AD0" w:rsidRPr="00781567" w:rsidRDefault="00584AD0" w:rsidP="00584AD0">
      <w:pPr>
        <w:pStyle w:val="titolo7a"/>
        <w:rPr>
          <w:color w:val="002060"/>
        </w:rPr>
      </w:pPr>
      <w:r w:rsidRPr="00781567">
        <w:rPr>
          <w:color w:val="002060"/>
        </w:rPr>
        <w:t xml:space="preserve">PROVVEDIMENTI DISCIPLINARI </w:t>
      </w:r>
    </w:p>
    <w:p w14:paraId="15B4E998"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587232E0" w14:textId="77777777" w:rsidR="00584AD0" w:rsidRPr="00781567" w:rsidRDefault="00584AD0" w:rsidP="00584AD0">
      <w:pPr>
        <w:pStyle w:val="titolo30"/>
        <w:rPr>
          <w:color w:val="002060"/>
        </w:rPr>
      </w:pPr>
      <w:r w:rsidRPr="00781567">
        <w:rPr>
          <w:color w:val="002060"/>
        </w:rPr>
        <w:t xml:space="preserve">CALCIATORI NON ESPULSI </w:t>
      </w:r>
    </w:p>
    <w:p w14:paraId="3016A03B"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2C080B37" w14:textId="77777777" w:rsidTr="0053090A">
        <w:tc>
          <w:tcPr>
            <w:tcW w:w="2200" w:type="dxa"/>
            <w:tcMar>
              <w:top w:w="20" w:type="dxa"/>
              <w:left w:w="20" w:type="dxa"/>
              <w:bottom w:w="20" w:type="dxa"/>
              <w:right w:w="20" w:type="dxa"/>
            </w:tcMar>
            <w:vAlign w:val="center"/>
            <w:hideMark/>
          </w:tcPr>
          <w:p w14:paraId="6F0DBDA4" w14:textId="77777777" w:rsidR="00584AD0" w:rsidRPr="00781567" w:rsidRDefault="00584AD0" w:rsidP="0053090A">
            <w:pPr>
              <w:pStyle w:val="movimento"/>
              <w:rPr>
                <w:color w:val="002060"/>
              </w:rPr>
            </w:pPr>
            <w:r w:rsidRPr="00781567">
              <w:rPr>
                <w:color w:val="002060"/>
              </w:rPr>
              <w:t>BIANCHINI LEONARDO</w:t>
            </w:r>
          </w:p>
        </w:tc>
        <w:tc>
          <w:tcPr>
            <w:tcW w:w="2200" w:type="dxa"/>
            <w:tcMar>
              <w:top w:w="20" w:type="dxa"/>
              <w:left w:w="20" w:type="dxa"/>
              <w:bottom w:w="20" w:type="dxa"/>
              <w:right w:w="20" w:type="dxa"/>
            </w:tcMar>
            <w:vAlign w:val="center"/>
            <w:hideMark/>
          </w:tcPr>
          <w:p w14:paraId="7D311DFB" w14:textId="77777777" w:rsidR="00584AD0" w:rsidRPr="00781567" w:rsidRDefault="00584AD0" w:rsidP="0053090A">
            <w:pPr>
              <w:pStyle w:val="movimento2"/>
              <w:rPr>
                <w:color w:val="002060"/>
              </w:rPr>
            </w:pPr>
            <w:r w:rsidRPr="00781567">
              <w:rPr>
                <w:color w:val="002060"/>
              </w:rPr>
              <w:t xml:space="preserve">(CANTINE RIUNITE CSI) </w:t>
            </w:r>
          </w:p>
        </w:tc>
        <w:tc>
          <w:tcPr>
            <w:tcW w:w="800" w:type="dxa"/>
            <w:tcMar>
              <w:top w:w="20" w:type="dxa"/>
              <w:left w:w="20" w:type="dxa"/>
              <w:bottom w:w="20" w:type="dxa"/>
              <w:right w:w="20" w:type="dxa"/>
            </w:tcMar>
            <w:vAlign w:val="center"/>
            <w:hideMark/>
          </w:tcPr>
          <w:p w14:paraId="60582B7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188ECEB" w14:textId="77777777" w:rsidR="00584AD0" w:rsidRPr="00781567" w:rsidRDefault="00584AD0" w:rsidP="0053090A">
            <w:pPr>
              <w:pStyle w:val="movimento"/>
              <w:rPr>
                <w:color w:val="002060"/>
              </w:rPr>
            </w:pPr>
            <w:r w:rsidRPr="00781567">
              <w:rPr>
                <w:color w:val="002060"/>
              </w:rPr>
              <w:t>FRAPPIETRO SILVIO</w:t>
            </w:r>
          </w:p>
        </w:tc>
        <w:tc>
          <w:tcPr>
            <w:tcW w:w="2200" w:type="dxa"/>
            <w:tcMar>
              <w:top w:w="20" w:type="dxa"/>
              <w:left w:w="20" w:type="dxa"/>
              <w:bottom w:w="20" w:type="dxa"/>
              <w:right w:w="20" w:type="dxa"/>
            </w:tcMar>
            <w:vAlign w:val="center"/>
            <w:hideMark/>
          </w:tcPr>
          <w:p w14:paraId="6CF5C80A" w14:textId="77777777" w:rsidR="00584AD0" w:rsidRPr="00781567" w:rsidRDefault="00584AD0" w:rsidP="0053090A">
            <w:pPr>
              <w:pStyle w:val="movimento2"/>
              <w:rPr>
                <w:color w:val="002060"/>
              </w:rPr>
            </w:pPr>
            <w:r w:rsidRPr="00781567">
              <w:rPr>
                <w:color w:val="002060"/>
              </w:rPr>
              <w:t xml:space="preserve">(CANTINE RIUNITE CSI) </w:t>
            </w:r>
          </w:p>
        </w:tc>
      </w:tr>
      <w:tr w:rsidR="00584AD0" w:rsidRPr="00781567" w14:paraId="72A013DD" w14:textId="77777777" w:rsidTr="0053090A">
        <w:tc>
          <w:tcPr>
            <w:tcW w:w="2200" w:type="dxa"/>
            <w:tcMar>
              <w:top w:w="20" w:type="dxa"/>
              <w:left w:w="20" w:type="dxa"/>
              <w:bottom w:w="20" w:type="dxa"/>
              <w:right w:w="20" w:type="dxa"/>
            </w:tcMar>
            <w:vAlign w:val="center"/>
            <w:hideMark/>
          </w:tcPr>
          <w:p w14:paraId="4BA2FFE4" w14:textId="77777777" w:rsidR="00584AD0" w:rsidRPr="00781567" w:rsidRDefault="00584AD0" w:rsidP="0053090A">
            <w:pPr>
              <w:pStyle w:val="movimento"/>
              <w:rPr>
                <w:color w:val="002060"/>
              </w:rPr>
            </w:pPr>
            <w:r w:rsidRPr="00781567">
              <w:rPr>
                <w:color w:val="002060"/>
              </w:rPr>
              <w:t>GENTILI LUCA</w:t>
            </w:r>
          </w:p>
        </w:tc>
        <w:tc>
          <w:tcPr>
            <w:tcW w:w="2200" w:type="dxa"/>
            <w:tcMar>
              <w:top w:w="20" w:type="dxa"/>
              <w:left w:w="20" w:type="dxa"/>
              <w:bottom w:w="20" w:type="dxa"/>
              <w:right w:w="20" w:type="dxa"/>
            </w:tcMar>
            <w:vAlign w:val="center"/>
            <w:hideMark/>
          </w:tcPr>
          <w:p w14:paraId="473FAF89" w14:textId="77777777" w:rsidR="00584AD0" w:rsidRPr="00781567" w:rsidRDefault="00584AD0" w:rsidP="0053090A">
            <w:pPr>
              <w:pStyle w:val="movimento2"/>
              <w:rPr>
                <w:color w:val="002060"/>
              </w:rPr>
            </w:pPr>
            <w:r w:rsidRPr="00781567">
              <w:rPr>
                <w:color w:val="002060"/>
              </w:rPr>
              <w:t xml:space="preserve">(MONTELUPONE CALCIO A 5) </w:t>
            </w:r>
          </w:p>
        </w:tc>
        <w:tc>
          <w:tcPr>
            <w:tcW w:w="800" w:type="dxa"/>
            <w:tcMar>
              <w:top w:w="20" w:type="dxa"/>
              <w:left w:w="20" w:type="dxa"/>
              <w:bottom w:w="20" w:type="dxa"/>
              <w:right w:w="20" w:type="dxa"/>
            </w:tcMar>
            <w:vAlign w:val="center"/>
            <w:hideMark/>
          </w:tcPr>
          <w:p w14:paraId="713DEF36"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00EDFA7"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05A6FF62" w14:textId="77777777" w:rsidR="00584AD0" w:rsidRPr="00781567" w:rsidRDefault="00584AD0" w:rsidP="0053090A">
            <w:pPr>
              <w:pStyle w:val="movimento2"/>
              <w:rPr>
                <w:color w:val="002060"/>
              </w:rPr>
            </w:pPr>
            <w:r w:rsidRPr="00781567">
              <w:rPr>
                <w:color w:val="002060"/>
              </w:rPr>
              <w:t> </w:t>
            </w:r>
          </w:p>
        </w:tc>
      </w:tr>
    </w:tbl>
    <w:p w14:paraId="0226E725" w14:textId="77777777" w:rsidR="00584AD0" w:rsidRDefault="00584AD0" w:rsidP="00584AD0">
      <w:pPr>
        <w:pStyle w:val="breakline"/>
        <w:rPr>
          <w:color w:val="002060"/>
        </w:rPr>
      </w:pPr>
    </w:p>
    <w:p w14:paraId="297E329C" w14:textId="77777777" w:rsidR="00584AD0" w:rsidRPr="00BD581B" w:rsidRDefault="00584AD0" w:rsidP="00584AD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9685F0B" w14:textId="77777777" w:rsidR="00584AD0" w:rsidRPr="00BD581B" w:rsidRDefault="00584AD0" w:rsidP="00584AD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41307B4" w14:textId="77777777" w:rsidR="00584AD0" w:rsidRDefault="00584AD0" w:rsidP="00584AD0">
      <w:pPr>
        <w:pStyle w:val="breakline"/>
        <w:rPr>
          <w:color w:val="002060"/>
        </w:rPr>
      </w:pPr>
    </w:p>
    <w:p w14:paraId="3C7FCBFE" w14:textId="77777777" w:rsidR="00E65AAB" w:rsidRPr="00781567" w:rsidRDefault="00E65AAB" w:rsidP="00E65AAB">
      <w:pPr>
        <w:pStyle w:val="titoloprinc0"/>
        <w:rPr>
          <w:color w:val="002060"/>
        </w:rPr>
      </w:pPr>
      <w:r>
        <w:rPr>
          <w:color w:val="002060"/>
        </w:rPr>
        <w:t>PROGRAMMA GARE</w:t>
      </w:r>
    </w:p>
    <w:p w14:paraId="3E32C36C" w14:textId="77777777" w:rsidR="00E65AAB" w:rsidRDefault="00E65AAB" w:rsidP="00584AD0">
      <w:pPr>
        <w:pStyle w:val="breakline"/>
        <w:rPr>
          <w:color w:val="002060"/>
        </w:rPr>
      </w:pPr>
    </w:p>
    <w:p w14:paraId="1B769009" w14:textId="77777777" w:rsidR="00FD2DBD" w:rsidRPr="00B9219E" w:rsidRDefault="00FD2DBD" w:rsidP="00FD2DBD">
      <w:pPr>
        <w:pStyle w:val="sottotitolocampionato10"/>
        <w:rPr>
          <w:color w:val="002060"/>
        </w:rPr>
      </w:pPr>
      <w:r w:rsidRPr="00B9219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FD2DBD" w:rsidRPr="00B9219E" w14:paraId="14727878"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0652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4CE94"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5B598"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45A0A"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F18F7"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D5B59"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65833"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409F816"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844234" w14:textId="77777777" w:rsidR="00FD2DBD" w:rsidRPr="00B9219E" w:rsidRDefault="00FD2DBD" w:rsidP="0053090A">
            <w:pPr>
              <w:pStyle w:val="rowtabella0"/>
              <w:rPr>
                <w:color w:val="002060"/>
              </w:rPr>
            </w:pPr>
            <w:r w:rsidRPr="00B9219E">
              <w:rPr>
                <w:color w:val="002060"/>
              </w:rPr>
              <w:t>CHIARAVALLE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EC779F" w14:textId="77777777" w:rsidR="00FD2DBD" w:rsidRPr="00B9219E" w:rsidRDefault="00FD2DBD" w:rsidP="0053090A">
            <w:pPr>
              <w:pStyle w:val="rowtabella0"/>
              <w:rPr>
                <w:color w:val="002060"/>
              </w:rPr>
            </w:pPr>
            <w:r w:rsidRPr="00B9219E">
              <w:rPr>
                <w:color w:val="002060"/>
              </w:rPr>
              <w:t>ALMA JUVENTUS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B5C11C"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E51C5" w14:textId="77777777" w:rsidR="00FD2DBD" w:rsidRPr="00B9219E" w:rsidRDefault="00FD2DBD" w:rsidP="0053090A">
            <w:pPr>
              <w:pStyle w:val="rowtabella0"/>
              <w:rPr>
                <w:color w:val="002060"/>
              </w:rPr>
            </w:pPr>
            <w:r w:rsidRPr="00B9219E">
              <w:rPr>
                <w:color w:val="002060"/>
              </w:rPr>
              <w:t>06/10/2025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53E37C" w14:textId="77777777" w:rsidR="00FD2DBD" w:rsidRPr="00B9219E" w:rsidRDefault="00FD2DBD" w:rsidP="0053090A">
            <w:pPr>
              <w:pStyle w:val="rowtabella0"/>
              <w:rPr>
                <w:color w:val="002060"/>
              </w:rPr>
            </w:pPr>
            <w:r w:rsidRPr="00B9219E">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ADBA0" w14:textId="77777777" w:rsidR="00FD2DBD" w:rsidRPr="00B9219E" w:rsidRDefault="00FD2DBD" w:rsidP="0053090A">
            <w:pPr>
              <w:pStyle w:val="rowtabella0"/>
              <w:rPr>
                <w:color w:val="002060"/>
              </w:rPr>
            </w:pPr>
            <w:r w:rsidRPr="00B9219E">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D838DB" w14:textId="77777777" w:rsidR="00FD2DBD" w:rsidRPr="00B9219E" w:rsidRDefault="00FD2DBD" w:rsidP="0053090A">
            <w:pPr>
              <w:pStyle w:val="rowtabella0"/>
              <w:rPr>
                <w:color w:val="002060"/>
              </w:rPr>
            </w:pPr>
            <w:r w:rsidRPr="00B9219E">
              <w:rPr>
                <w:color w:val="002060"/>
              </w:rPr>
              <w:t>VIA FALCONARA</w:t>
            </w:r>
          </w:p>
        </w:tc>
      </w:tr>
    </w:tbl>
    <w:p w14:paraId="5D7F2541" w14:textId="77777777" w:rsidR="00FD2DBD" w:rsidRPr="00B9219E" w:rsidRDefault="00FD2DBD" w:rsidP="00FD2DBD">
      <w:pPr>
        <w:pStyle w:val="breakline"/>
        <w:rPr>
          <w:rFonts w:eastAsiaTheme="minorEastAsia"/>
          <w:color w:val="002060"/>
        </w:rPr>
      </w:pPr>
    </w:p>
    <w:p w14:paraId="71C51078" w14:textId="77777777" w:rsidR="00FD2DBD" w:rsidRPr="00B9219E" w:rsidRDefault="00FD2DBD" w:rsidP="00FD2DBD">
      <w:pPr>
        <w:pStyle w:val="breakline"/>
        <w:rPr>
          <w:color w:val="002060"/>
        </w:rPr>
      </w:pPr>
    </w:p>
    <w:p w14:paraId="3015ADFA" w14:textId="77777777" w:rsidR="00FD2DBD" w:rsidRPr="00B9219E" w:rsidRDefault="00FD2DBD" w:rsidP="00FD2DBD">
      <w:pPr>
        <w:pStyle w:val="breakline"/>
        <w:rPr>
          <w:color w:val="002060"/>
        </w:rPr>
      </w:pPr>
    </w:p>
    <w:p w14:paraId="4AC01654" w14:textId="77777777" w:rsidR="00FD2DBD" w:rsidRPr="00B9219E" w:rsidRDefault="00FD2DBD" w:rsidP="00FD2DBD">
      <w:pPr>
        <w:pStyle w:val="sottotitolocampionato10"/>
        <w:rPr>
          <w:color w:val="002060"/>
        </w:rPr>
      </w:pPr>
      <w:r w:rsidRPr="00B9219E">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792FD7BD"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56B6F"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74FC7"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C3F96"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04379"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93499"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3C1E6"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27930"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5E8F89B"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745B6E" w14:textId="77777777" w:rsidR="00FD2DBD" w:rsidRPr="00B9219E" w:rsidRDefault="00FD2DBD" w:rsidP="0053090A">
            <w:pPr>
              <w:pStyle w:val="rowtabella0"/>
              <w:rPr>
                <w:color w:val="002060"/>
              </w:rPr>
            </w:pPr>
            <w:r w:rsidRPr="00B9219E">
              <w:rPr>
                <w:color w:val="002060"/>
              </w:rPr>
              <w:t>ALMA JUVENTUS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468D8" w14:textId="77777777" w:rsidR="00FD2DBD" w:rsidRPr="00B9219E" w:rsidRDefault="00FD2DBD" w:rsidP="0053090A">
            <w:pPr>
              <w:pStyle w:val="rowtabella0"/>
              <w:rPr>
                <w:color w:val="002060"/>
              </w:rPr>
            </w:pPr>
            <w:r w:rsidRPr="00B9219E">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71729"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6060EE" w14:textId="77777777" w:rsidR="00FD2DBD" w:rsidRPr="00B9219E" w:rsidRDefault="00FD2DBD" w:rsidP="0053090A">
            <w:pPr>
              <w:pStyle w:val="rowtabella0"/>
              <w:rPr>
                <w:color w:val="002060"/>
              </w:rPr>
            </w:pPr>
            <w:r w:rsidRPr="00B9219E">
              <w:rPr>
                <w:color w:val="002060"/>
              </w:rPr>
              <w:t>22/10/2025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73468F" w14:textId="77777777" w:rsidR="00FD2DBD" w:rsidRPr="00B9219E" w:rsidRDefault="00FD2DBD" w:rsidP="0053090A">
            <w:pPr>
              <w:pStyle w:val="rowtabella0"/>
              <w:rPr>
                <w:color w:val="002060"/>
              </w:rPr>
            </w:pPr>
            <w:r w:rsidRPr="00B9219E">
              <w:rPr>
                <w:color w:val="002060"/>
              </w:rPr>
              <w:t>5446 ALMA ARENA CALCIO A CINQUE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6682FD" w14:textId="77777777" w:rsidR="00FD2DBD" w:rsidRPr="00B9219E" w:rsidRDefault="00FD2DBD" w:rsidP="0053090A">
            <w:pPr>
              <w:pStyle w:val="rowtabella0"/>
              <w:rPr>
                <w:color w:val="002060"/>
              </w:rPr>
            </w:pPr>
            <w:r w:rsidRPr="00B9219E">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BBEFBD" w14:textId="77777777" w:rsidR="00FD2DBD" w:rsidRPr="00B9219E" w:rsidRDefault="00FD2DBD" w:rsidP="0053090A">
            <w:pPr>
              <w:pStyle w:val="rowtabella0"/>
              <w:rPr>
                <w:color w:val="002060"/>
              </w:rPr>
            </w:pPr>
            <w:r w:rsidRPr="00B9219E">
              <w:rPr>
                <w:color w:val="002060"/>
              </w:rPr>
              <w:t>VIA ROMA 201</w:t>
            </w:r>
          </w:p>
        </w:tc>
      </w:tr>
    </w:tbl>
    <w:p w14:paraId="65962F11" w14:textId="77777777" w:rsidR="00FD2DBD" w:rsidRPr="00B9219E" w:rsidRDefault="00FD2DBD" w:rsidP="00FD2DBD">
      <w:pPr>
        <w:pStyle w:val="breakline"/>
        <w:rPr>
          <w:rFonts w:eastAsiaTheme="minorEastAsia"/>
          <w:color w:val="002060"/>
        </w:rPr>
      </w:pPr>
    </w:p>
    <w:p w14:paraId="4D989A6F" w14:textId="77777777" w:rsidR="00FD2DBD" w:rsidRPr="00B9219E" w:rsidRDefault="00FD2DBD" w:rsidP="00FD2DBD">
      <w:pPr>
        <w:pStyle w:val="breakline"/>
        <w:rPr>
          <w:color w:val="002060"/>
        </w:rPr>
      </w:pPr>
    </w:p>
    <w:p w14:paraId="72696671" w14:textId="77777777" w:rsidR="00FD2DBD" w:rsidRPr="00B9219E" w:rsidRDefault="00FD2DBD" w:rsidP="00FD2DBD">
      <w:pPr>
        <w:pStyle w:val="breakline"/>
        <w:rPr>
          <w:color w:val="002060"/>
        </w:rPr>
      </w:pPr>
    </w:p>
    <w:p w14:paraId="508C0040" w14:textId="77777777" w:rsidR="00FD2DBD" w:rsidRPr="00B9219E" w:rsidRDefault="00FD2DBD" w:rsidP="00FD2DBD">
      <w:pPr>
        <w:pStyle w:val="sottotitolocampionato10"/>
        <w:rPr>
          <w:color w:val="002060"/>
        </w:rPr>
      </w:pPr>
      <w:r w:rsidRPr="00B9219E">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5727856B"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27330"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9CD68"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9E7E0"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12EBB"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A71CF"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CE82E"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403ED"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C581EAB"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365069" w14:textId="77777777" w:rsidR="00FD2DBD" w:rsidRPr="00B9219E" w:rsidRDefault="00FD2DBD" w:rsidP="0053090A">
            <w:pPr>
              <w:pStyle w:val="rowtabella0"/>
              <w:rPr>
                <w:color w:val="002060"/>
              </w:rPr>
            </w:pPr>
            <w:r w:rsidRPr="00B9219E">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B78D43" w14:textId="77777777" w:rsidR="00FD2DBD" w:rsidRPr="00B9219E" w:rsidRDefault="00FD2DBD" w:rsidP="0053090A">
            <w:pPr>
              <w:pStyle w:val="rowtabella0"/>
              <w:rPr>
                <w:color w:val="002060"/>
              </w:rPr>
            </w:pPr>
            <w:r w:rsidRPr="00B9219E">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2F0E5"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D06BD0" w14:textId="77777777" w:rsidR="00FD2DBD" w:rsidRPr="00B9219E" w:rsidRDefault="00FD2DBD" w:rsidP="0053090A">
            <w:pPr>
              <w:pStyle w:val="rowtabella0"/>
              <w:rPr>
                <w:color w:val="002060"/>
              </w:rPr>
            </w:pPr>
            <w:r w:rsidRPr="00B9219E">
              <w:rPr>
                <w:color w:val="002060"/>
              </w:rPr>
              <w:t>07/10/2025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4F69C" w14:textId="77777777" w:rsidR="00FD2DBD" w:rsidRPr="00B9219E" w:rsidRDefault="00FD2DBD" w:rsidP="0053090A">
            <w:pPr>
              <w:pStyle w:val="rowtabella0"/>
              <w:rPr>
                <w:color w:val="002060"/>
              </w:rPr>
            </w:pPr>
            <w:r w:rsidRPr="00B9219E">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3595D1" w14:textId="77777777" w:rsidR="00FD2DBD" w:rsidRPr="00B9219E" w:rsidRDefault="00FD2DBD" w:rsidP="0053090A">
            <w:pPr>
              <w:pStyle w:val="rowtabella0"/>
              <w:rPr>
                <w:color w:val="002060"/>
              </w:rPr>
            </w:pPr>
            <w:r w:rsidRPr="00B9219E">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12FEC" w14:textId="77777777" w:rsidR="00FD2DBD" w:rsidRPr="00B9219E" w:rsidRDefault="00FD2DBD" w:rsidP="0053090A">
            <w:pPr>
              <w:pStyle w:val="rowtabella0"/>
              <w:rPr>
                <w:color w:val="002060"/>
              </w:rPr>
            </w:pPr>
            <w:r w:rsidRPr="00B9219E">
              <w:rPr>
                <w:color w:val="002060"/>
              </w:rPr>
              <w:t>VIA VESCOVARA, 7</w:t>
            </w:r>
          </w:p>
        </w:tc>
      </w:tr>
    </w:tbl>
    <w:p w14:paraId="2B9D46DC" w14:textId="77777777" w:rsidR="00FD2DBD" w:rsidRPr="00B9219E" w:rsidRDefault="00FD2DBD" w:rsidP="00FD2DBD">
      <w:pPr>
        <w:pStyle w:val="breakline"/>
        <w:rPr>
          <w:rFonts w:eastAsiaTheme="minorEastAsia"/>
          <w:color w:val="002060"/>
        </w:rPr>
      </w:pPr>
    </w:p>
    <w:p w14:paraId="4BB43D5D" w14:textId="77777777" w:rsidR="00FD2DBD" w:rsidRPr="00B9219E" w:rsidRDefault="00FD2DBD" w:rsidP="00FD2DBD">
      <w:pPr>
        <w:pStyle w:val="breakline"/>
        <w:rPr>
          <w:color w:val="002060"/>
        </w:rPr>
      </w:pPr>
    </w:p>
    <w:p w14:paraId="5CA2F1A6" w14:textId="77777777" w:rsidR="00FD2DBD" w:rsidRPr="00B9219E" w:rsidRDefault="00FD2DBD" w:rsidP="00FD2DBD">
      <w:pPr>
        <w:pStyle w:val="breakline"/>
        <w:rPr>
          <w:color w:val="002060"/>
        </w:rPr>
      </w:pPr>
    </w:p>
    <w:p w14:paraId="721D577A" w14:textId="77777777" w:rsidR="00FD2DBD" w:rsidRPr="00B9219E" w:rsidRDefault="00FD2DBD" w:rsidP="00FD2DBD">
      <w:pPr>
        <w:pStyle w:val="sottotitolocampionato10"/>
        <w:rPr>
          <w:color w:val="002060"/>
        </w:rPr>
      </w:pPr>
      <w:r w:rsidRPr="00B9219E">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FD2DBD" w:rsidRPr="00B9219E" w14:paraId="5C746A9E"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1CBEB"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8E617"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FD387"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2AD59"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0F7DC"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1AC87"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4AFAE"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77CCD55"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2B2961" w14:textId="77777777" w:rsidR="00FD2DBD" w:rsidRPr="00B9219E" w:rsidRDefault="00FD2DBD" w:rsidP="0053090A">
            <w:pPr>
              <w:pStyle w:val="rowtabella0"/>
              <w:rPr>
                <w:color w:val="002060"/>
              </w:rPr>
            </w:pPr>
            <w:r w:rsidRPr="00B9219E">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F635B" w14:textId="77777777" w:rsidR="00FD2DBD" w:rsidRPr="00B9219E" w:rsidRDefault="00FD2DBD" w:rsidP="0053090A">
            <w:pPr>
              <w:pStyle w:val="rowtabella0"/>
              <w:rPr>
                <w:color w:val="002060"/>
              </w:rPr>
            </w:pPr>
            <w:r w:rsidRPr="00B9219E">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F349F1"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6858A6" w14:textId="77777777" w:rsidR="00FD2DBD" w:rsidRPr="00B9219E" w:rsidRDefault="00FD2DBD" w:rsidP="0053090A">
            <w:pPr>
              <w:pStyle w:val="rowtabella0"/>
              <w:rPr>
                <w:color w:val="002060"/>
              </w:rPr>
            </w:pPr>
            <w:r w:rsidRPr="00B9219E">
              <w:rPr>
                <w:color w:val="002060"/>
              </w:rPr>
              <w:t>07/10/2025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1DB7B0" w14:textId="77777777" w:rsidR="00FD2DBD" w:rsidRPr="00B9219E" w:rsidRDefault="00FD2DBD" w:rsidP="0053090A">
            <w:pPr>
              <w:pStyle w:val="rowtabella0"/>
              <w:rPr>
                <w:color w:val="002060"/>
              </w:rPr>
            </w:pPr>
            <w:r w:rsidRPr="00B9219E">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1CBD8B" w14:textId="77777777" w:rsidR="00FD2DBD" w:rsidRPr="00B9219E" w:rsidRDefault="00FD2DBD" w:rsidP="0053090A">
            <w:pPr>
              <w:pStyle w:val="rowtabella0"/>
              <w:rPr>
                <w:color w:val="002060"/>
              </w:rPr>
            </w:pPr>
            <w:r w:rsidRPr="00B9219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058D6" w14:textId="77777777" w:rsidR="00FD2DBD" w:rsidRPr="00B9219E" w:rsidRDefault="00FD2DBD" w:rsidP="0053090A">
            <w:pPr>
              <w:pStyle w:val="rowtabella0"/>
              <w:rPr>
                <w:color w:val="002060"/>
              </w:rPr>
            </w:pPr>
            <w:r w:rsidRPr="00B9219E">
              <w:rPr>
                <w:color w:val="002060"/>
              </w:rPr>
              <w:t>VIA MONTEPELAGO</w:t>
            </w:r>
          </w:p>
        </w:tc>
      </w:tr>
    </w:tbl>
    <w:p w14:paraId="59DDE336" w14:textId="77777777" w:rsidR="00FD2DBD" w:rsidRPr="00B9219E" w:rsidRDefault="00FD2DBD" w:rsidP="00FD2DBD">
      <w:pPr>
        <w:pStyle w:val="breakline"/>
        <w:rPr>
          <w:rFonts w:eastAsiaTheme="minorEastAsia"/>
          <w:color w:val="002060"/>
        </w:rPr>
      </w:pPr>
    </w:p>
    <w:p w14:paraId="30626456" w14:textId="77777777" w:rsidR="00FD2DBD" w:rsidRPr="00B9219E" w:rsidRDefault="00FD2DBD" w:rsidP="00FD2DBD">
      <w:pPr>
        <w:pStyle w:val="breakline"/>
        <w:rPr>
          <w:color w:val="002060"/>
        </w:rPr>
      </w:pPr>
    </w:p>
    <w:p w14:paraId="49B0094A" w14:textId="77777777" w:rsidR="00FD2DBD" w:rsidRPr="00B9219E" w:rsidRDefault="00FD2DBD" w:rsidP="00FD2DBD">
      <w:pPr>
        <w:pStyle w:val="breakline"/>
        <w:rPr>
          <w:color w:val="002060"/>
        </w:rPr>
      </w:pPr>
    </w:p>
    <w:p w14:paraId="016131C1" w14:textId="77777777" w:rsidR="00FD2DBD" w:rsidRPr="00B9219E" w:rsidRDefault="00FD2DBD" w:rsidP="00FD2DBD">
      <w:pPr>
        <w:pStyle w:val="sottotitolocampionato10"/>
        <w:rPr>
          <w:color w:val="002060"/>
        </w:rPr>
      </w:pPr>
      <w:r w:rsidRPr="00B9219E">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6951CF7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E72BD"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63ED"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A40F9"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B3F5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93174"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AE65C"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4529A"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7621A64"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90C2D4" w14:textId="77777777" w:rsidR="00FD2DBD" w:rsidRPr="00B9219E" w:rsidRDefault="00FD2DBD" w:rsidP="0053090A">
            <w:pPr>
              <w:pStyle w:val="rowtabella0"/>
              <w:rPr>
                <w:color w:val="002060"/>
              </w:rPr>
            </w:pPr>
            <w:r w:rsidRPr="00B9219E">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8EF425" w14:textId="77777777" w:rsidR="00FD2DBD" w:rsidRPr="00B9219E" w:rsidRDefault="00FD2DBD" w:rsidP="0053090A">
            <w:pPr>
              <w:pStyle w:val="rowtabella0"/>
              <w:rPr>
                <w:color w:val="002060"/>
              </w:rPr>
            </w:pPr>
            <w:r w:rsidRPr="00B9219E">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38DA9A"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72864" w14:textId="77777777" w:rsidR="00FD2DBD" w:rsidRPr="00B9219E" w:rsidRDefault="00FD2DBD" w:rsidP="0053090A">
            <w:pPr>
              <w:pStyle w:val="rowtabella0"/>
              <w:rPr>
                <w:color w:val="002060"/>
              </w:rPr>
            </w:pPr>
            <w:r w:rsidRPr="00B9219E">
              <w:rPr>
                <w:color w:val="002060"/>
              </w:rPr>
              <w:t>08/10/2025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568D8" w14:textId="77777777" w:rsidR="00FD2DBD" w:rsidRPr="00B9219E" w:rsidRDefault="00FD2DBD" w:rsidP="0053090A">
            <w:pPr>
              <w:pStyle w:val="rowtabella0"/>
              <w:rPr>
                <w:color w:val="002060"/>
              </w:rPr>
            </w:pPr>
            <w:r w:rsidRPr="00B9219E">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406D4" w14:textId="77777777" w:rsidR="00FD2DBD" w:rsidRPr="00B9219E" w:rsidRDefault="00FD2DBD" w:rsidP="0053090A">
            <w:pPr>
              <w:pStyle w:val="rowtabella0"/>
              <w:rPr>
                <w:color w:val="002060"/>
              </w:rPr>
            </w:pPr>
            <w:r w:rsidRPr="00B9219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16BD1F" w14:textId="77777777" w:rsidR="00FD2DBD" w:rsidRPr="00B9219E" w:rsidRDefault="00FD2DBD" w:rsidP="0053090A">
            <w:pPr>
              <w:pStyle w:val="rowtabella0"/>
              <w:rPr>
                <w:color w:val="002060"/>
              </w:rPr>
            </w:pPr>
            <w:r w:rsidRPr="00B9219E">
              <w:rPr>
                <w:color w:val="002060"/>
              </w:rPr>
              <w:t>VIA GROTTE DI POSATORA 19/A</w:t>
            </w:r>
          </w:p>
        </w:tc>
      </w:tr>
    </w:tbl>
    <w:p w14:paraId="299B36C9" w14:textId="77777777" w:rsidR="00FD2DBD" w:rsidRPr="00B9219E" w:rsidRDefault="00FD2DBD" w:rsidP="00FD2DBD">
      <w:pPr>
        <w:pStyle w:val="breakline"/>
        <w:rPr>
          <w:rFonts w:eastAsiaTheme="minorEastAsia"/>
          <w:color w:val="002060"/>
        </w:rPr>
      </w:pPr>
    </w:p>
    <w:p w14:paraId="4291894C" w14:textId="77777777" w:rsidR="00FD2DBD" w:rsidRPr="00B9219E" w:rsidRDefault="00FD2DBD" w:rsidP="00FD2DBD">
      <w:pPr>
        <w:pStyle w:val="breakline"/>
        <w:rPr>
          <w:color w:val="002060"/>
        </w:rPr>
      </w:pPr>
    </w:p>
    <w:p w14:paraId="644CFF00" w14:textId="77777777" w:rsidR="00FD2DBD" w:rsidRPr="00B9219E" w:rsidRDefault="00FD2DBD" w:rsidP="00FD2DBD">
      <w:pPr>
        <w:pStyle w:val="breakline"/>
        <w:rPr>
          <w:color w:val="002060"/>
        </w:rPr>
      </w:pPr>
    </w:p>
    <w:p w14:paraId="78DF8D65" w14:textId="77777777" w:rsidR="00FD2DBD" w:rsidRPr="00B9219E" w:rsidRDefault="00FD2DBD" w:rsidP="00FD2DBD">
      <w:pPr>
        <w:pStyle w:val="sottotitolocampionato10"/>
        <w:rPr>
          <w:color w:val="002060"/>
        </w:rPr>
      </w:pPr>
      <w:r w:rsidRPr="00B9219E">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FD2DBD" w:rsidRPr="00B9219E" w14:paraId="76F3D11C"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0593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AB698"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BC07C"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411AB"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67E93"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2A2C0"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A4EF5"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AF3272E"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AA23A6" w14:textId="77777777" w:rsidR="00FD2DBD" w:rsidRPr="00B9219E" w:rsidRDefault="00FD2DBD" w:rsidP="0053090A">
            <w:pPr>
              <w:pStyle w:val="rowtabella0"/>
              <w:rPr>
                <w:color w:val="002060"/>
              </w:rPr>
            </w:pPr>
            <w:r w:rsidRPr="00B9219E">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26502D" w14:textId="77777777" w:rsidR="00FD2DBD" w:rsidRPr="00B9219E" w:rsidRDefault="00FD2DBD" w:rsidP="0053090A">
            <w:pPr>
              <w:pStyle w:val="rowtabella0"/>
              <w:rPr>
                <w:color w:val="002060"/>
              </w:rPr>
            </w:pPr>
            <w:r w:rsidRPr="00B9219E">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DEA304"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0CB09" w14:textId="77777777" w:rsidR="00FD2DBD" w:rsidRPr="00B9219E" w:rsidRDefault="00FD2DBD" w:rsidP="0053090A">
            <w:pPr>
              <w:pStyle w:val="rowtabella0"/>
              <w:rPr>
                <w:color w:val="002060"/>
              </w:rPr>
            </w:pPr>
            <w:r w:rsidRPr="00B9219E">
              <w:rPr>
                <w:color w:val="002060"/>
              </w:rPr>
              <w:t>07/10/2025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19F867" w14:textId="77777777" w:rsidR="00FD2DBD" w:rsidRPr="00B9219E" w:rsidRDefault="00FD2DBD" w:rsidP="0053090A">
            <w:pPr>
              <w:pStyle w:val="rowtabella0"/>
              <w:rPr>
                <w:color w:val="002060"/>
              </w:rPr>
            </w:pPr>
            <w:r w:rsidRPr="00B9219E">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B62FB" w14:textId="77777777" w:rsidR="00FD2DBD" w:rsidRPr="00B9219E" w:rsidRDefault="00FD2DBD" w:rsidP="0053090A">
            <w:pPr>
              <w:pStyle w:val="rowtabella0"/>
              <w:rPr>
                <w:color w:val="002060"/>
              </w:rPr>
            </w:pPr>
            <w:r w:rsidRPr="00B9219E">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10FAC" w14:textId="77777777" w:rsidR="00FD2DBD" w:rsidRPr="00B9219E" w:rsidRDefault="00FD2DBD" w:rsidP="0053090A">
            <w:pPr>
              <w:pStyle w:val="rowtabella0"/>
              <w:rPr>
                <w:color w:val="002060"/>
              </w:rPr>
            </w:pPr>
            <w:r w:rsidRPr="00B9219E">
              <w:rPr>
                <w:color w:val="002060"/>
              </w:rPr>
              <w:t>VIA ROSSINI</w:t>
            </w:r>
          </w:p>
        </w:tc>
      </w:tr>
    </w:tbl>
    <w:p w14:paraId="6D32E68D" w14:textId="77777777" w:rsidR="00FD2DBD" w:rsidRPr="00B9219E" w:rsidRDefault="00FD2DBD" w:rsidP="00FD2DBD">
      <w:pPr>
        <w:pStyle w:val="breakline"/>
        <w:rPr>
          <w:rFonts w:eastAsiaTheme="minorEastAsia"/>
          <w:color w:val="002060"/>
        </w:rPr>
      </w:pPr>
    </w:p>
    <w:p w14:paraId="54C39D11" w14:textId="77777777" w:rsidR="00FD2DBD" w:rsidRPr="00B9219E" w:rsidRDefault="00FD2DBD" w:rsidP="00FD2DBD">
      <w:pPr>
        <w:pStyle w:val="breakline"/>
        <w:rPr>
          <w:color w:val="002060"/>
        </w:rPr>
      </w:pPr>
    </w:p>
    <w:p w14:paraId="6F6D7A1A" w14:textId="77777777" w:rsidR="00FD2DBD" w:rsidRPr="00B9219E" w:rsidRDefault="00FD2DBD" w:rsidP="00FD2DBD">
      <w:pPr>
        <w:pStyle w:val="breakline"/>
        <w:rPr>
          <w:color w:val="002060"/>
        </w:rPr>
      </w:pPr>
    </w:p>
    <w:p w14:paraId="55F22AFC" w14:textId="77777777" w:rsidR="00FD2DBD" w:rsidRPr="00B9219E" w:rsidRDefault="00FD2DBD" w:rsidP="00FD2DBD">
      <w:pPr>
        <w:pStyle w:val="sottotitolocampionato10"/>
        <w:rPr>
          <w:color w:val="002060"/>
        </w:rPr>
      </w:pPr>
      <w:r w:rsidRPr="00B9219E">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D2DBD" w:rsidRPr="00B9219E" w14:paraId="4DD579D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7E2FB"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BA46F"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FE35C"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1FA44"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AE53D"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9032A"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B5053"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62B3ECFC"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AFDFFC" w14:textId="77777777" w:rsidR="00FD2DBD" w:rsidRPr="00B9219E" w:rsidRDefault="00FD2DBD" w:rsidP="0053090A">
            <w:pPr>
              <w:pStyle w:val="rowtabella0"/>
              <w:rPr>
                <w:color w:val="002060"/>
              </w:rPr>
            </w:pPr>
            <w:r w:rsidRPr="00B9219E">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086D6" w14:textId="77777777" w:rsidR="00FD2DBD" w:rsidRPr="00B9219E" w:rsidRDefault="00FD2DBD" w:rsidP="0053090A">
            <w:pPr>
              <w:pStyle w:val="rowtabella0"/>
              <w:rPr>
                <w:color w:val="002060"/>
              </w:rPr>
            </w:pPr>
            <w:r w:rsidRPr="00B9219E">
              <w:rPr>
                <w:color w:val="002060"/>
              </w:rPr>
              <w:t>POLISPORTIVA ROSSO BLU</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193BD"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7D84E4" w14:textId="77777777" w:rsidR="00FD2DBD" w:rsidRPr="00B9219E" w:rsidRDefault="00FD2DBD" w:rsidP="0053090A">
            <w:pPr>
              <w:pStyle w:val="rowtabella0"/>
              <w:rPr>
                <w:color w:val="002060"/>
              </w:rPr>
            </w:pPr>
            <w:r w:rsidRPr="00B9219E">
              <w:rPr>
                <w:color w:val="002060"/>
              </w:rPr>
              <w:t>07/10/2025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FE063" w14:textId="77777777" w:rsidR="00FD2DBD" w:rsidRPr="00B9219E" w:rsidRDefault="00FD2DBD" w:rsidP="0053090A">
            <w:pPr>
              <w:pStyle w:val="rowtabella0"/>
              <w:rPr>
                <w:color w:val="002060"/>
              </w:rPr>
            </w:pPr>
            <w:r w:rsidRPr="00B9219E">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3033B2" w14:textId="77777777" w:rsidR="00FD2DBD" w:rsidRPr="00B9219E" w:rsidRDefault="00FD2DBD" w:rsidP="0053090A">
            <w:pPr>
              <w:pStyle w:val="rowtabella0"/>
              <w:rPr>
                <w:color w:val="002060"/>
              </w:rPr>
            </w:pPr>
            <w:r w:rsidRPr="00B9219E">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C05B6" w14:textId="77777777" w:rsidR="00FD2DBD" w:rsidRPr="00B9219E" w:rsidRDefault="00FD2DBD" w:rsidP="0053090A">
            <w:pPr>
              <w:pStyle w:val="rowtabella0"/>
              <w:rPr>
                <w:color w:val="002060"/>
              </w:rPr>
            </w:pPr>
            <w:r w:rsidRPr="00B9219E">
              <w:rPr>
                <w:color w:val="002060"/>
              </w:rPr>
              <w:t>VIA LUDOVICO SCARFIOTTI</w:t>
            </w:r>
          </w:p>
        </w:tc>
      </w:tr>
    </w:tbl>
    <w:p w14:paraId="2B975F88" w14:textId="77777777" w:rsidR="00FD2DBD" w:rsidRPr="00B9219E" w:rsidRDefault="00FD2DBD" w:rsidP="00FD2DBD">
      <w:pPr>
        <w:pStyle w:val="breakline"/>
        <w:rPr>
          <w:rFonts w:eastAsiaTheme="minorEastAsia"/>
          <w:color w:val="002060"/>
        </w:rPr>
      </w:pPr>
    </w:p>
    <w:p w14:paraId="6938B208" w14:textId="77777777" w:rsidR="00FD2DBD" w:rsidRPr="00B9219E" w:rsidRDefault="00FD2DBD" w:rsidP="00FD2DBD">
      <w:pPr>
        <w:pStyle w:val="breakline"/>
        <w:rPr>
          <w:color w:val="002060"/>
        </w:rPr>
      </w:pPr>
    </w:p>
    <w:p w14:paraId="3F12BDA4" w14:textId="77777777" w:rsidR="00FD2DBD" w:rsidRPr="00B9219E" w:rsidRDefault="00FD2DBD" w:rsidP="00FD2DBD">
      <w:pPr>
        <w:pStyle w:val="breakline"/>
        <w:rPr>
          <w:color w:val="002060"/>
        </w:rPr>
      </w:pPr>
    </w:p>
    <w:p w14:paraId="4D020329" w14:textId="77777777" w:rsidR="00FD2DBD" w:rsidRPr="00B9219E" w:rsidRDefault="00FD2DBD" w:rsidP="00FD2DBD">
      <w:pPr>
        <w:pStyle w:val="sottotitolocampionato10"/>
        <w:rPr>
          <w:color w:val="002060"/>
        </w:rPr>
      </w:pPr>
      <w:r w:rsidRPr="00B9219E">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FD2DBD" w:rsidRPr="00B9219E" w14:paraId="70D64B0B"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019C7"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9D7FB"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FBF95"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5734C"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4FEFA"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6AAE4"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6C02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328F3153"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09CBA5" w14:textId="77777777" w:rsidR="00FD2DBD" w:rsidRPr="00B9219E" w:rsidRDefault="00FD2DBD" w:rsidP="0053090A">
            <w:pPr>
              <w:pStyle w:val="rowtabella0"/>
              <w:rPr>
                <w:color w:val="002060"/>
              </w:rPr>
            </w:pPr>
            <w:proofErr w:type="gramStart"/>
            <w:r w:rsidRPr="00B9219E">
              <w:rPr>
                <w:color w:val="002060"/>
              </w:rPr>
              <w:t>U.MANDOLESI</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D67373" w14:textId="77777777" w:rsidR="00FD2DBD" w:rsidRPr="00B9219E" w:rsidRDefault="00FD2DBD" w:rsidP="0053090A">
            <w:pPr>
              <w:pStyle w:val="rowtabella0"/>
              <w:rPr>
                <w:color w:val="002060"/>
              </w:rPr>
            </w:pPr>
            <w:r w:rsidRPr="00B9219E">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17DBF0"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5D8C3C" w14:textId="77777777" w:rsidR="00FD2DBD" w:rsidRPr="00B9219E" w:rsidRDefault="00FD2DBD" w:rsidP="0053090A">
            <w:pPr>
              <w:pStyle w:val="rowtabella0"/>
              <w:rPr>
                <w:color w:val="002060"/>
              </w:rPr>
            </w:pPr>
            <w:r w:rsidRPr="00B9219E">
              <w:rPr>
                <w:color w:val="002060"/>
              </w:rPr>
              <w:t>08/10/2025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9B1FD" w14:textId="77777777" w:rsidR="00FD2DBD" w:rsidRPr="00B9219E" w:rsidRDefault="00FD2DBD" w:rsidP="0053090A">
            <w:pPr>
              <w:pStyle w:val="rowtabella0"/>
              <w:rPr>
                <w:color w:val="002060"/>
              </w:rPr>
            </w:pPr>
            <w:r w:rsidRPr="00B9219E">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E08BB" w14:textId="77777777" w:rsidR="00FD2DBD" w:rsidRPr="00B9219E" w:rsidRDefault="00FD2DBD" w:rsidP="0053090A">
            <w:pPr>
              <w:pStyle w:val="rowtabella0"/>
              <w:rPr>
                <w:color w:val="002060"/>
              </w:rPr>
            </w:pPr>
            <w:r w:rsidRPr="00B9219E">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F1D543" w14:textId="77777777" w:rsidR="00FD2DBD" w:rsidRPr="00B9219E" w:rsidRDefault="00FD2DBD" w:rsidP="0053090A">
            <w:pPr>
              <w:pStyle w:val="rowtabella0"/>
              <w:rPr>
                <w:color w:val="002060"/>
              </w:rPr>
            </w:pPr>
            <w:r w:rsidRPr="00B9219E">
              <w:rPr>
                <w:color w:val="002060"/>
              </w:rPr>
              <w:t>VIA DELLE REGIONI, 8</w:t>
            </w:r>
          </w:p>
        </w:tc>
      </w:tr>
    </w:tbl>
    <w:p w14:paraId="3A6409A8" w14:textId="77777777" w:rsidR="00FD2DBD" w:rsidRPr="00B9219E" w:rsidRDefault="00FD2DBD" w:rsidP="00FD2DBD">
      <w:pPr>
        <w:pStyle w:val="breakline"/>
        <w:rPr>
          <w:rFonts w:eastAsiaTheme="minorEastAsia"/>
          <w:color w:val="002060"/>
        </w:rPr>
      </w:pPr>
    </w:p>
    <w:p w14:paraId="2AD336F8" w14:textId="77777777" w:rsidR="00FD2DBD" w:rsidRPr="00B9219E" w:rsidRDefault="00FD2DBD" w:rsidP="00FD2DBD">
      <w:pPr>
        <w:pStyle w:val="breakline"/>
        <w:rPr>
          <w:color w:val="002060"/>
        </w:rPr>
      </w:pPr>
    </w:p>
    <w:p w14:paraId="03F07FC5" w14:textId="77777777" w:rsidR="00FD2DBD" w:rsidRPr="00B9219E" w:rsidRDefault="00FD2DBD" w:rsidP="00FD2DBD">
      <w:pPr>
        <w:pStyle w:val="breakline"/>
        <w:rPr>
          <w:color w:val="002060"/>
        </w:rPr>
      </w:pPr>
    </w:p>
    <w:p w14:paraId="3C625A78" w14:textId="77777777" w:rsidR="00FD2DBD" w:rsidRPr="00B9219E" w:rsidRDefault="00FD2DBD" w:rsidP="00FD2DBD">
      <w:pPr>
        <w:pStyle w:val="sottotitolocampionato10"/>
        <w:rPr>
          <w:color w:val="002060"/>
        </w:rPr>
      </w:pPr>
      <w:r w:rsidRPr="00B9219E">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FD2DBD" w:rsidRPr="00B9219E" w14:paraId="415CB612"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5866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140CF"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00B8E"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835EF"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9C24D"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FF1D0"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CC3B5"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5CC6F97"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C196AD" w14:textId="77777777" w:rsidR="00FD2DBD" w:rsidRPr="00B9219E" w:rsidRDefault="00FD2DBD" w:rsidP="0053090A">
            <w:pPr>
              <w:pStyle w:val="rowtabella0"/>
              <w:rPr>
                <w:color w:val="002060"/>
              </w:rPr>
            </w:pPr>
            <w:r w:rsidRPr="00B9219E">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E1EEC" w14:textId="77777777" w:rsidR="00FD2DBD" w:rsidRPr="00B9219E" w:rsidRDefault="00FD2DBD" w:rsidP="0053090A">
            <w:pPr>
              <w:pStyle w:val="rowtabella0"/>
              <w:rPr>
                <w:color w:val="002060"/>
              </w:rPr>
            </w:pPr>
            <w:r w:rsidRPr="00B9219E">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B526CB"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DF22B" w14:textId="77777777" w:rsidR="00FD2DBD" w:rsidRPr="00B9219E" w:rsidRDefault="00FD2DBD" w:rsidP="0053090A">
            <w:pPr>
              <w:pStyle w:val="rowtabella0"/>
              <w:rPr>
                <w:color w:val="002060"/>
              </w:rPr>
            </w:pPr>
            <w:r w:rsidRPr="00B9219E">
              <w:rPr>
                <w:color w:val="002060"/>
              </w:rPr>
              <w:t>08/10/2025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602CD8" w14:textId="77777777" w:rsidR="00FD2DBD" w:rsidRPr="00B9219E" w:rsidRDefault="00FD2DBD" w:rsidP="0053090A">
            <w:pPr>
              <w:pStyle w:val="rowtabella0"/>
              <w:rPr>
                <w:color w:val="002060"/>
              </w:rPr>
            </w:pPr>
            <w:r w:rsidRPr="00B9219E">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A53069" w14:textId="77777777" w:rsidR="00FD2DBD" w:rsidRPr="00B9219E" w:rsidRDefault="00FD2DBD" w:rsidP="0053090A">
            <w:pPr>
              <w:pStyle w:val="rowtabella0"/>
              <w:rPr>
                <w:color w:val="002060"/>
              </w:rPr>
            </w:pPr>
            <w:r w:rsidRPr="00B9219E">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F1319" w14:textId="77777777" w:rsidR="00FD2DBD" w:rsidRPr="00B9219E" w:rsidRDefault="00FD2DBD" w:rsidP="0053090A">
            <w:pPr>
              <w:pStyle w:val="rowtabella0"/>
              <w:rPr>
                <w:color w:val="002060"/>
              </w:rPr>
            </w:pPr>
            <w:r w:rsidRPr="00B9219E">
              <w:rPr>
                <w:color w:val="002060"/>
              </w:rPr>
              <w:t>VIA ALESSANDRO MANZONI</w:t>
            </w:r>
          </w:p>
        </w:tc>
      </w:tr>
    </w:tbl>
    <w:p w14:paraId="06B9A834" w14:textId="77777777" w:rsidR="00FD2DBD" w:rsidRDefault="00FD2DBD" w:rsidP="00584AD0">
      <w:pPr>
        <w:pStyle w:val="breakline"/>
        <w:rPr>
          <w:color w:val="002060"/>
        </w:rPr>
      </w:pPr>
    </w:p>
    <w:p w14:paraId="491B7502" w14:textId="77777777" w:rsidR="00584AD0" w:rsidRDefault="00584AD0" w:rsidP="00584AD0">
      <w:pPr>
        <w:pStyle w:val="breakline"/>
        <w:rPr>
          <w:color w:val="002060"/>
        </w:rPr>
      </w:pPr>
    </w:p>
    <w:p w14:paraId="3D64A7CA" w14:textId="77777777" w:rsidR="00584AD0" w:rsidRPr="00781567" w:rsidRDefault="00584AD0" w:rsidP="00584AD0">
      <w:pPr>
        <w:pStyle w:val="titolocampionato0"/>
        <w:shd w:val="clear" w:color="auto" w:fill="CCCCCC"/>
        <w:spacing w:before="80" w:after="40"/>
        <w:rPr>
          <w:color w:val="002060"/>
        </w:rPr>
      </w:pPr>
      <w:r w:rsidRPr="00781567">
        <w:rPr>
          <w:color w:val="002060"/>
        </w:rPr>
        <w:t>COPPA MARCHE UNDER17 CALCIO A5</w:t>
      </w:r>
    </w:p>
    <w:p w14:paraId="5985D6F5" w14:textId="77777777" w:rsidR="00584AD0" w:rsidRPr="00781567" w:rsidRDefault="00584AD0" w:rsidP="00584AD0">
      <w:pPr>
        <w:pStyle w:val="titoloprinc0"/>
        <w:rPr>
          <w:color w:val="002060"/>
        </w:rPr>
      </w:pPr>
      <w:r w:rsidRPr="00781567">
        <w:rPr>
          <w:color w:val="002060"/>
        </w:rPr>
        <w:t>RISULTATI</w:t>
      </w:r>
    </w:p>
    <w:p w14:paraId="7E946864" w14:textId="77777777" w:rsidR="00584AD0" w:rsidRPr="00781567" w:rsidRDefault="00584AD0" w:rsidP="00584AD0">
      <w:pPr>
        <w:pStyle w:val="breakline"/>
        <w:rPr>
          <w:color w:val="002060"/>
        </w:rPr>
      </w:pPr>
    </w:p>
    <w:p w14:paraId="1E75BA0B" w14:textId="77777777" w:rsidR="00584AD0" w:rsidRPr="00781567" w:rsidRDefault="00584AD0" w:rsidP="00584AD0">
      <w:pPr>
        <w:pStyle w:val="sottotitolocampionato10"/>
        <w:rPr>
          <w:color w:val="002060"/>
        </w:rPr>
      </w:pPr>
      <w:r w:rsidRPr="00781567">
        <w:rPr>
          <w:color w:val="002060"/>
        </w:rPr>
        <w:t>RISULTATI UFFICIALI GARE DEL 20/09/2025</w:t>
      </w:r>
    </w:p>
    <w:p w14:paraId="2AB9DE76" w14:textId="77777777" w:rsidR="00584AD0" w:rsidRPr="00584AD0" w:rsidRDefault="00584AD0" w:rsidP="00584AD0">
      <w:pPr>
        <w:pStyle w:val="sottotitolocampionato20"/>
        <w:spacing w:before="0" w:beforeAutospacing="0" w:after="0" w:afterAutospacing="0"/>
        <w:rPr>
          <w:rFonts w:ascii="Arial" w:hAnsi="Arial" w:cs="Arial"/>
          <w:color w:val="002060"/>
          <w:sz w:val="20"/>
          <w:szCs w:val="20"/>
        </w:rPr>
      </w:pPr>
      <w:r w:rsidRPr="00584AD0">
        <w:rPr>
          <w:rFonts w:ascii="Arial" w:hAnsi="Arial" w:cs="Arial"/>
          <w:color w:val="002060"/>
          <w:sz w:val="20"/>
          <w:szCs w:val="20"/>
        </w:rPr>
        <w:t>Si trascrivono qui di seguito i risultati ufficiali delle gare disputate</w:t>
      </w:r>
    </w:p>
    <w:p w14:paraId="2D5D3AD6" w14:textId="77777777" w:rsidR="00584AD0" w:rsidRPr="00781567" w:rsidRDefault="00584AD0" w:rsidP="00584A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5DA6011E"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58E30245"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6DFC2" w14:textId="77777777" w:rsidR="00584AD0" w:rsidRPr="00781567" w:rsidRDefault="00584AD0" w:rsidP="0053090A">
                  <w:pPr>
                    <w:pStyle w:val="headertabella0"/>
                    <w:rPr>
                      <w:color w:val="002060"/>
                    </w:rPr>
                  </w:pPr>
                  <w:r w:rsidRPr="00781567">
                    <w:rPr>
                      <w:color w:val="002060"/>
                    </w:rPr>
                    <w:t>GIRONE A - 1 Giornata - A</w:t>
                  </w:r>
                </w:p>
              </w:tc>
            </w:tr>
            <w:tr w:rsidR="00584AD0" w:rsidRPr="00781567" w14:paraId="16511E53"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DB0762" w14:textId="77777777" w:rsidR="00584AD0" w:rsidRPr="00781567" w:rsidRDefault="00584AD0" w:rsidP="0053090A">
                  <w:pPr>
                    <w:pStyle w:val="rowtabella0"/>
                    <w:rPr>
                      <w:color w:val="002060"/>
                    </w:rPr>
                  </w:pPr>
                  <w:r w:rsidRPr="00781567">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6E6CF" w14:textId="77777777" w:rsidR="00584AD0" w:rsidRPr="00781567" w:rsidRDefault="00584AD0" w:rsidP="0053090A">
                  <w:pPr>
                    <w:pStyle w:val="rowtabella0"/>
                    <w:rPr>
                      <w:color w:val="002060"/>
                    </w:rPr>
                  </w:pPr>
                  <w:r w:rsidRPr="00781567">
                    <w:rPr>
                      <w:color w:val="002060"/>
                    </w:rPr>
                    <w:t xml:space="preserve">- AUDAX 1970 </w:t>
                  </w:r>
                  <w:proofErr w:type="gramStart"/>
                  <w:r w:rsidRPr="00781567">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1737C" w14:textId="77777777" w:rsidR="00584AD0" w:rsidRPr="00781567" w:rsidRDefault="00584AD0" w:rsidP="0053090A">
                  <w:pPr>
                    <w:pStyle w:val="rowtabella0"/>
                    <w:jc w:val="center"/>
                    <w:rPr>
                      <w:color w:val="002060"/>
                    </w:rPr>
                  </w:pPr>
                  <w:r w:rsidRPr="00781567">
                    <w:rPr>
                      <w:color w:val="002060"/>
                    </w:rPr>
                    <w:t>18 - 0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781F2F" w14:textId="77777777" w:rsidR="00584AD0" w:rsidRPr="00781567" w:rsidRDefault="00584AD0" w:rsidP="0053090A">
                  <w:pPr>
                    <w:pStyle w:val="rowtabella0"/>
                    <w:jc w:val="center"/>
                    <w:rPr>
                      <w:color w:val="002060"/>
                    </w:rPr>
                  </w:pPr>
                  <w:r w:rsidRPr="00781567">
                    <w:rPr>
                      <w:color w:val="002060"/>
                    </w:rPr>
                    <w:t> </w:t>
                  </w:r>
                </w:p>
              </w:tc>
            </w:tr>
          </w:tbl>
          <w:p w14:paraId="41051E3C"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4A7B937"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5B398" w14:textId="77777777" w:rsidR="00584AD0" w:rsidRPr="00781567" w:rsidRDefault="00584AD0" w:rsidP="0053090A">
                  <w:pPr>
                    <w:pStyle w:val="headertabella0"/>
                    <w:rPr>
                      <w:color w:val="002060"/>
                    </w:rPr>
                  </w:pPr>
                  <w:r w:rsidRPr="00781567">
                    <w:rPr>
                      <w:color w:val="002060"/>
                    </w:rPr>
                    <w:t>GIRONE B - 1 Giornata - A</w:t>
                  </w:r>
                </w:p>
              </w:tc>
            </w:tr>
            <w:tr w:rsidR="00584AD0" w:rsidRPr="00781567" w14:paraId="78AC4869"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795B82" w14:textId="77777777" w:rsidR="00584AD0" w:rsidRPr="00781567" w:rsidRDefault="00584AD0" w:rsidP="0053090A">
                  <w:pPr>
                    <w:pStyle w:val="rowtabella0"/>
                    <w:rPr>
                      <w:color w:val="002060"/>
                    </w:rPr>
                  </w:pPr>
                  <w:r w:rsidRPr="00781567">
                    <w:rPr>
                      <w:color w:val="002060"/>
                    </w:rPr>
                    <w:t>JESINA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B84C9C" w14:textId="77777777" w:rsidR="00584AD0" w:rsidRPr="00781567" w:rsidRDefault="00584AD0" w:rsidP="0053090A">
                  <w:pPr>
                    <w:pStyle w:val="rowtabella0"/>
                    <w:rPr>
                      <w:color w:val="002060"/>
                    </w:rPr>
                  </w:pPr>
                  <w:r w:rsidRPr="00781567">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FFA53" w14:textId="77777777" w:rsidR="00584AD0" w:rsidRPr="00781567" w:rsidRDefault="00584AD0" w:rsidP="0053090A">
                  <w:pPr>
                    <w:pStyle w:val="rowtabella0"/>
                    <w:jc w:val="center"/>
                    <w:rPr>
                      <w:color w:val="002060"/>
                    </w:rPr>
                  </w:pPr>
                  <w:r w:rsidRPr="00781567">
                    <w:rPr>
                      <w:color w:val="002060"/>
                    </w:rPr>
                    <w:t>2 - 11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133385" w14:textId="77777777" w:rsidR="00584AD0" w:rsidRPr="00781567" w:rsidRDefault="00584AD0" w:rsidP="0053090A">
                  <w:pPr>
                    <w:pStyle w:val="rowtabella0"/>
                    <w:jc w:val="center"/>
                    <w:rPr>
                      <w:color w:val="002060"/>
                    </w:rPr>
                  </w:pPr>
                  <w:r w:rsidRPr="00781567">
                    <w:rPr>
                      <w:color w:val="002060"/>
                    </w:rPr>
                    <w:t> </w:t>
                  </w:r>
                </w:p>
              </w:tc>
            </w:tr>
          </w:tbl>
          <w:p w14:paraId="0462CED9" w14:textId="77777777" w:rsidR="00584AD0" w:rsidRPr="00781567" w:rsidRDefault="00584AD0" w:rsidP="0053090A">
            <w:pPr>
              <w:rPr>
                <w:color w:val="002060"/>
              </w:rPr>
            </w:pPr>
          </w:p>
        </w:tc>
      </w:tr>
    </w:tbl>
    <w:p w14:paraId="4485D522"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3FA541E7"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203F1775"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E4F25" w14:textId="77777777" w:rsidR="00584AD0" w:rsidRPr="00781567" w:rsidRDefault="00584AD0" w:rsidP="0053090A">
                  <w:pPr>
                    <w:pStyle w:val="headertabella0"/>
                    <w:rPr>
                      <w:color w:val="002060"/>
                    </w:rPr>
                  </w:pPr>
                  <w:r w:rsidRPr="00781567">
                    <w:rPr>
                      <w:color w:val="002060"/>
                    </w:rPr>
                    <w:t>GIRONE C - 1 Giornata - A</w:t>
                  </w:r>
                </w:p>
              </w:tc>
            </w:tr>
            <w:tr w:rsidR="00584AD0" w:rsidRPr="00781567" w14:paraId="3A256FB1"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73B541" w14:textId="77777777" w:rsidR="00584AD0" w:rsidRPr="00781567" w:rsidRDefault="00584AD0" w:rsidP="0053090A">
                  <w:pPr>
                    <w:pStyle w:val="rowtabella0"/>
                    <w:rPr>
                      <w:color w:val="002060"/>
                    </w:rPr>
                  </w:pPr>
                  <w:r w:rsidRPr="00781567">
                    <w:rPr>
                      <w:color w:val="002060"/>
                    </w:rPr>
                    <w:t>(1) 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D389D" w14:textId="77777777" w:rsidR="00584AD0" w:rsidRPr="00781567" w:rsidRDefault="00584AD0" w:rsidP="0053090A">
                  <w:pPr>
                    <w:pStyle w:val="rowtabella0"/>
                    <w:rPr>
                      <w:color w:val="002060"/>
                    </w:rPr>
                  </w:pPr>
                  <w:r w:rsidRPr="00781567">
                    <w:rPr>
                      <w:color w:val="002060"/>
                    </w:rPr>
                    <w:t>- POLVERIGI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7182C8" w14:textId="77777777" w:rsidR="00584AD0" w:rsidRPr="00781567" w:rsidRDefault="00584AD0" w:rsidP="0053090A">
                  <w:pPr>
                    <w:pStyle w:val="rowtabella0"/>
                    <w:jc w:val="center"/>
                    <w:rPr>
                      <w:color w:val="002060"/>
                    </w:rPr>
                  </w:pPr>
                  <w:r w:rsidRPr="00781567">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B2D86B" w14:textId="77777777" w:rsidR="00584AD0" w:rsidRPr="00781567" w:rsidRDefault="00584AD0" w:rsidP="0053090A">
                  <w:pPr>
                    <w:pStyle w:val="rowtabella0"/>
                    <w:jc w:val="center"/>
                    <w:rPr>
                      <w:color w:val="002060"/>
                    </w:rPr>
                  </w:pPr>
                  <w:r w:rsidRPr="00781567">
                    <w:rPr>
                      <w:color w:val="002060"/>
                    </w:rPr>
                    <w:t> </w:t>
                  </w:r>
                </w:p>
              </w:tc>
            </w:tr>
            <w:tr w:rsidR="00584AD0" w:rsidRPr="00781567" w14:paraId="6BAC811C"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493AB131" w14:textId="77777777" w:rsidR="00584AD0" w:rsidRPr="00781567" w:rsidRDefault="00584AD0" w:rsidP="0053090A">
                  <w:pPr>
                    <w:pStyle w:val="rowtabella0"/>
                    <w:rPr>
                      <w:color w:val="002060"/>
                    </w:rPr>
                  </w:pPr>
                  <w:r w:rsidRPr="00781567">
                    <w:rPr>
                      <w:color w:val="002060"/>
                    </w:rPr>
                    <w:t>(1) - disputata il 21/09/2025</w:t>
                  </w:r>
                </w:p>
              </w:tc>
            </w:tr>
          </w:tbl>
          <w:p w14:paraId="53E206FB"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31810B5E"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2B61C" w14:textId="77777777" w:rsidR="00584AD0" w:rsidRPr="00781567" w:rsidRDefault="00584AD0" w:rsidP="0053090A">
                  <w:pPr>
                    <w:pStyle w:val="headertabella0"/>
                    <w:rPr>
                      <w:color w:val="002060"/>
                    </w:rPr>
                  </w:pPr>
                  <w:r w:rsidRPr="00781567">
                    <w:rPr>
                      <w:color w:val="002060"/>
                    </w:rPr>
                    <w:t>GIRONE D - 1 Giornata - A</w:t>
                  </w:r>
                </w:p>
              </w:tc>
            </w:tr>
            <w:tr w:rsidR="00584AD0" w:rsidRPr="00781567" w14:paraId="3273290D"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9DDBA8" w14:textId="77777777" w:rsidR="00584AD0" w:rsidRPr="00781567" w:rsidRDefault="00584AD0" w:rsidP="0053090A">
                  <w:pPr>
                    <w:pStyle w:val="rowtabella0"/>
                    <w:rPr>
                      <w:color w:val="002060"/>
                    </w:rPr>
                  </w:pPr>
                  <w:r w:rsidRPr="00781567">
                    <w:rPr>
                      <w:color w:val="002060"/>
                    </w:rPr>
                    <w:t>(1) ETA BETA F.C.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092F3" w14:textId="77777777" w:rsidR="00584AD0" w:rsidRPr="00781567" w:rsidRDefault="00584AD0" w:rsidP="0053090A">
                  <w:pPr>
                    <w:pStyle w:val="rowtabella0"/>
                    <w:rPr>
                      <w:color w:val="002060"/>
                    </w:rPr>
                  </w:pPr>
                  <w:r w:rsidRPr="00781567">
                    <w:rPr>
                      <w:color w:val="002060"/>
                    </w:rPr>
                    <w:t>- U.S. FORTUNA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1242BA" w14:textId="77777777" w:rsidR="00584AD0" w:rsidRPr="00781567" w:rsidRDefault="00584AD0" w:rsidP="0053090A">
                  <w:pPr>
                    <w:pStyle w:val="rowtabella0"/>
                    <w:jc w:val="center"/>
                    <w:rPr>
                      <w:color w:val="002060"/>
                    </w:rPr>
                  </w:pPr>
                  <w:r w:rsidRPr="00781567">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96BA3A" w14:textId="77777777" w:rsidR="00584AD0" w:rsidRPr="00781567" w:rsidRDefault="00584AD0" w:rsidP="0053090A">
                  <w:pPr>
                    <w:pStyle w:val="rowtabella0"/>
                    <w:jc w:val="center"/>
                    <w:rPr>
                      <w:color w:val="002060"/>
                    </w:rPr>
                  </w:pPr>
                  <w:r w:rsidRPr="00781567">
                    <w:rPr>
                      <w:color w:val="002060"/>
                    </w:rPr>
                    <w:t> </w:t>
                  </w:r>
                </w:p>
              </w:tc>
            </w:tr>
            <w:tr w:rsidR="00584AD0" w:rsidRPr="00781567" w14:paraId="55F726F9" w14:textId="77777777" w:rsidTr="0053090A">
              <w:tc>
                <w:tcPr>
                  <w:tcW w:w="4700" w:type="dxa"/>
                  <w:gridSpan w:val="4"/>
                  <w:tcBorders>
                    <w:top w:val="nil"/>
                    <w:left w:val="nil"/>
                    <w:bottom w:val="nil"/>
                    <w:right w:val="nil"/>
                  </w:tcBorders>
                  <w:tcMar>
                    <w:top w:w="20" w:type="dxa"/>
                    <w:left w:w="20" w:type="dxa"/>
                    <w:bottom w:w="20" w:type="dxa"/>
                    <w:right w:w="20" w:type="dxa"/>
                  </w:tcMar>
                  <w:vAlign w:val="center"/>
                  <w:hideMark/>
                </w:tcPr>
                <w:p w14:paraId="06FA9372" w14:textId="77777777" w:rsidR="00584AD0" w:rsidRPr="00781567" w:rsidRDefault="00584AD0" w:rsidP="0053090A">
                  <w:pPr>
                    <w:pStyle w:val="rowtabella0"/>
                    <w:rPr>
                      <w:color w:val="002060"/>
                    </w:rPr>
                  </w:pPr>
                  <w:r w:rsidRPr="00781567">
                    <w:rPr>
                      <w:color w:val="002060"/>
                    </w:rPr>
                    <w:t>(1) - disputata il 21/09/2025</w:t>
                  </w:r>
                </w:p>
              </w:tc>
            </w:tr>
          </w:tbl>
          <w:p w14:paraId="059EFEE5" w14:textId="77777777" w:rsidR="00584AD0" w:rsidRPr="00781567" w:rsidRDefault="00584AD0" w:rsidP="0053090A">
            <w:pPr>
              <w:rPr>
                <w:color w:val="002060"/>
              </w:rPr>
            </w:pPr>
          </w:p>
        </w:tc>
      </w:tr>
    </w:tbl>
    <w:p w14:paraId="41DE02ED"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690748A4"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43CDA137"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306ED" w14:textId="77777777" w:rsidR="00584AD0" w:rsidRPr="00781567" w:rsidRDefault="00584AD0" w:rsidP="0053090A">
                  <w:pPr>
                    <w:pStyle w:val="headertabella0"/>
                    <w:rPr>
                      <w:color w:val="002060"/>
                    </w:rPr>
                  </w:pPr>
                  <w:r w:rsidRPr="00781567">
                    <w:rPr>
                      <w:color w:val="002060"/>
                    </w:rPr>
                    <w:t>GIRONE E - 1 Giornata - A</w:t>
                  </w:r>
                </w:p>
              </w:tc>
            </w:tr>
            <w:tr w:rsidR="00584AD0" w:rsidRPr="00781567" w14:paraId="7A9DD2FD"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AEA335" w14:textId="77777777" w:rsidR="00584AD0" w:rsidRPr="00781567" w:rsidRDefault="00584AD0" w:rsidP="0053090A">
                  <w:pPr>
                    <w:pStyle w:val="rowtabella0"/>
                    <w:rPr>
                      <w:color w:val="002060"/>
                    </w:rPr>
                  </w:pPr>
                  <w:r w:rsidRPr="00781567">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7F521" w14:textId="77777777" w:rsidR="00584AD0" w:rsidRPr="00781567" w:rsidRDefault="00584AD0" w:rsidP="0053090A">
                  <w:pPr>
                    <w:pStyle w:val="rowtabella0"/>
                    <w:rPr>
                      <w:color w:val="002060"/>
                    </w:rPr>
                  </w:pPr>
                  <w:r w:rsidRPr="00781567">
                    <w:rPr>
                      <w:color w:val="002060"/>
                    </w:rPr>
                    <w:t>- FUTSAL VIRE GEOSISTEM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3DAC3" w14:textId="77777777" w:rsidR="00584AD0" w:rsidRPr="00781567" w:rsidRDefault="00584AD0" w:rsidP="0053090A">
                  <w:pPr>
                    <w:pStyle w:val="rowtabella0"/>
                    <w:jc w:val="center"/>
                    <w:rPr>
                      <w:color w:val="002060"/>
                    </w:rPr>
                  </w:pPr>
                  <w:r w:rsidRPr="00781567">
                    <w:rPr>
                      <w:color w:val="002060"/>
                    </w:rPr>
                    <w:t>1 - 8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C5AA3" w14:textId="77777777" w:rsidR="00584AD0" w:rsidRPr="00781567" w:rsidRDefault="00584AD0" w:rsidP="0053090A">
                  <w:pPr>
                    <w:pStyle w:val="rowtabella0"/>
                    <w:jc w:val="center"/>
                    <w:rPr>
                      <w:color w:val="002060"/>
                    </w:rPr>
                  </w:pPr>
                  <w:r w:rsidRPr="00781567">
                    <w:rPr>
                      <w:color w:val="002060"/>
                    </w:rPr>
                    <w:t> </w:t>
                  </w:r>
                </w:p>
              </w:tc>
            </w:tr>
          </w:tbl>
          <w:p w14:paraId="13B42176"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0C663A0A"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4657E" w14:textId="77777777" w:rsidR="00584AD0" w:rsidRPr="00781567" w:rsidRDefault="00584AD0" w:rsidP="0053090A">
                  <w:pPr>
                    <w:pStyle w:val="headertabella0"/>
                    <w:rPr>
                      <w:color w:val="002060"/>
                    </w:rPr>
                  </w:pPr>
                  <w:r w:rsidRPr="00781567">
                    <w:rPr>
                      <w:color w:val="002060"/>
                    </w:rPr>
                    <w:t>GIRONE F - 1 Giornata - A</w:t>
                  </w:r>
                </w:p>
              </w:tc>
            </w:tr>
            <w:tr w:rsidR="00584AD0" w:rsidRPr="00781567" w14:paraId="5D2446AF"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CD4C01" w14:textId="77777777" w:rsidR="00584AD0" w:rsidRPr="00781567" w:rsidRDefault="00584AD0" w:rsidP="0053090A">
                  <w:pPr>
                    <w:pStyle w:val="rowtabella0"/>
                    <w:rPr>
                      <w:color w:val="002060"/>
                    </w:rPr>
                  </w:pPr>
                  <w:r w:rsidRPr="00781567">
                    <w:rPr>
                      <w:color w:val="002060"/>
                    </w:rPr>
                    <w:t>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99473" w14:textId="77777777" w:rsidR="00584AD0" w:rsidRPr="00781567" w:rsidRDefault="00584AD0" w:rsidP="0053090A">
                  <w:pPr>
                    <w:pStyle w:val="rowtabella0"/>
                    <w:rPr>
                      <w:color w:val="002060"/>
                    </w:rPr>
                  </w:pPr>
                  <w:r w:rsidRPr="00781567">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0C5E9" w14:textId="77777777" w:rsidR="00584AD0" w:rsidRPr="00781567" w:rsidRDefault="00584AD0" w:rsidP="0053090A">
                  <w:pPr>
                    <w:pStyle w:val="rowtabella0"/>
                    <w:jc w:val="center"/>
                    <w:rPr>
                      <w:color w:val="002060"/>
                    </w:rPr>
                  </w:pPr>
                  <w:r w:rsidRPr="00781567">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55615" w14:textId="77777777" w:rsidR="00584AD0" w:rsidRPr="00781567" w:rsidRDefault="00584AD0" w:rsidP="0053090A">
                  <w:pPr>
                    <w:pStyle w:val="rowtabella0"/>
                    <w:jc w:val="center"/>
                    <w:rPr>
                      <w:color w:val="002060"/>
                    </w:rPr>
                  </w:pPr>
                  <w:r w:rsidRPr="00781567">
                    <w:rPr>
                      <w:color w:val="002060"/>
                    </w:rPr>
                    <w:t> </w:t>
                  </w:r>
                </w:p>
              </w:tc>
            </w:tr>
          </w:tbl>
          <w:p w14:paraId="53B8865C" w14:textId="77777777" w:rsidR="00584AD0" w:rsidRPr="00781567" w:rsidRDefault="00584AD0" w:rsidP="0053090A">
            <w:pPr>
              <w:rPr>
                <w:color w:val="002060"/>
              </w:rPr>
            </w:pPr>
          </w:p>
        </w:tc>
      </w:tr>
    </w:tbl>
    <w:p w14:paraId="577AB7E2"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21E87BDF"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3DBF2297"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D400E" w14:textId="77777777" w:rsidR="00584AD0" w:rsidRPr="00781567" w:rsidRDefault="00584AD0" w:rsidP="0053090A">
                  <w:pPr>
                    <w:pStyle w:val="headertabella0"/>
                    <w:rPr>
                      <w:color w:val="002060"/>
                    </w:rPr>
                  </w:pPr>
                  <w:r w:rsidRPr="00781567">
                    <w:rPr>
                      <w:color w:val="002060"/>
                    </w:rPr>
                    <w:t>GIRONE G - 1 Giornata - A</w:t>
                  </w:r>
                </w:p>
              </w:tc>
            </w:tr>
            <w:tr w:rsidR="00584AD0" w:rsidRPr="00781567" w14:paraId="13C52CD0"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9EDBF6" w14:textId="77777777" w:rsidR="00584AD0" w:rsidRPr="00781567" w:rsidRDefault="00584AD0" w:rsidP="0053090A">
                  <w:pPr>
                    <w:pStyle w:val="rowtabella0"/>
                    <w:rPr>
                      <w:color w:val="002060"/>
                    </w:rPr>
                  </w:pPr>
                  <w:r w:rsidRPr="00781567">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955CB" w14:textId="77777777" w:rsidR="00584AD0" w:rsidRPr="00781567" w:rsidRDefault="00584AD0" w:rsidP="0053090A">
                  <w:pPr>
                    <w:pStyle w:val="rowtabella0"/>
                    <w:rPr>
                      <w:color w:val="002060"/>
                    </w:rPr>
                  </w:pPr>
                  <w:r w:rsidRPr="00781567">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D1607" w14:textId="77777777" w:rsidR="00584AD0" w:rsidRPr="00781567" w:rsidRDefault="00584AD0" w:rsidP="0053090A">
                  <w:pPr>
                    <w:pStyle w:val="rowtabella0"/>
                    <w:jc w:val="center"/>
                    <w:rPr>
                      <w:color w:val="002060"/>
                    </w:rPr>
                  </w:pPr>
                  <w:r w:rsidRPr="00781567">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12D6BE" w14:textId="77777777" w:rsidR="00584AD0" w:rsidRPr="00781567" w:rsidRDefault="00584AD0" w:rsidP="0053090A">
                  <w:pPr>
                    <w:pStyle w:val="rowtabella0"/>
                    <w:jc w:val="center"/>
                    <w:rPr>
                      <w:color w:val="002060"/>
                    </w:rPr>
                  </w:pPr>
                  <w:r w:rsidRPr="00781567">
                    <w:rPr>
                      <w:color w:val="002060"/>
                    </w:rPr>
                    <w:t> </w:t>
                  </w:r>
                </w:p>
              </w:tc>
            </w:tr>
          </w:tbl>
          <w:p w14:paraId="0E54EFB9"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3E8B138D"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D3C9C" w14:textId="77777777" w:rsidR="00584AD0" w:rsidRPr="00781567" w:rsidRDefault="00584AD0" w:rsidP="0053090A">
                  <w:pPr>
                    <w:pStyle w:val="headertabella0"/>
                    <w:rPr>
                      <w:color w:val="002060"/>
                    </w:rPr>
                  </w:pPr>
                  <w:r w:rsidRPr="00781567">
                    <w:rPr>
                      <w:color w:val="002060"/>
                    </w:rPr>
                    <w:t>GIRONE H - 1 Giornata - A</w:t>
                  </w:r>
                </w:p>
              </w:tc>
            </w:tr>
            <w:tr w:rsidR="00584AD0" w:rsidRPr="00781567" w14:paraId="4908613E"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79CAD5" w14:textId="77777777" w:rsidR="00584AD0" w:rsidRPr="00781567" w:rsidRDefault="00584AD0" w:rsidP="0053090A">
                  <w:pPr>
                    <w:pStyle w:val="rowtabella0"/>
                    <w:rPr>
                      <w:color w:val="002060"/>
                    </w:rPr>
                  </w:pPr>
                  <w:r w:rsidRPr="00781567">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673993" w14:textId="77777777" w:rsidR="00584AD0" w:rsidRPr="00781567" w:rsidRDefault="00584AD0" w:rsidP="0053090A">
                  <w:pPr>
                    <w:pStyle w:val="rowtabella0"/>
                    <w:rPr>
                      <w:color w:val="002060"/>
                    </w:rPr>
                  </w:pPr>
                  <w:r w:rsidRPr="00781567">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18A154" w14:textId="77777777" w:rsidR="00584AD0" w:rsidRPr="00781567" w:rsidRDefault="00584AD0" w:rsidP="0053090A">
                  <w:pPr>
                    <w:pStyle w:val="rowtabella0"/>
                    <w:jc w:val="center"/>
                    <w:rPr>
                      <w:color w:val="002060"/>
                    </w:rPr>
                  </w:pPr>
                  <w:r w:rsidRPr="00781567">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20720" w14:textId="77777777" w:rsidR="00584AD0" w:rsidRPr="00781567" w:rsidRDefault="00584AD0" w:rsidP="0053090A">
                  <w:pPr>
                    <w:pStyle w:val="rowtabella0"/>
                    <w:jc w:val="center"/>
                    <w:rPr>
                      <w:color w:val="002060"/>
                    </w:rPr>
                  </w:pPr>
                  <w:r w:rsidRPr="00781567">
                    <w:rPr>
                      <w:color w:val="002060"/>
                    </w:rPr>
                    <w:t> </w:t>
                  </w:r>
                </w:p>
              </w:tc>
            </w:tr>
          </w:tbl>
          <w:p w14:paraId="618762DC" w14:textId="77777777" w:rsidR="00584AD0" w:rsidRPr="00781567" w:rsidRDefault="00584AD0" w:rsidP="0053090A">
            <w:pPr>
              <w:rPr>
                <w:color w:val="002060"/>
              </w:rPr>
            </w:pPr>
          </w:p>
        </w:tc>
      </w:tr>
    </w:tbl>
    <w:p w14:paraId="6EE4EDB4" w14:textId="77777777" w:rsidR="00584AD0" w:rsidRPr="00781567" w:rsidRDefault="00584AD0" w:rsidP="00584AD0">
      <w:pPr>
        <w:pStyle w:val="breakline"/>
        <w:rPr>
          <w:rFonts w:eastAsiaTheme="minorEastAsia"/>
          <w:color w:val="002060"/>
        </w:rPr>
      </w:pPr>
    </w:p>
    <w:p w14:paraId="5F800E78" w14:textId="77777777" w:rsidR="00584AD0" w:rsidRPr="00781567" w:rsidRDefault="00584AD0" w:rsidP="00584AD0">
      <w:pPr>
        <w:pStyle w:val="breakline"/>
        <w:rPr>
          <w:color w:val="002060"/>
        </w:rPr>
      </w:pPr>
    </w:p>
    <w:p w14:paraId="4EB80A01" w14:textId="77777777" w:rsidR="00584AD0" w:rsidRPr="00781567" w:rsidRDefault="00584AD0" w:rsidP="00584AD0">
      <w:pPr>
        <w:pStyle w:val="titoloprinc0"/>
        <w:rPr>
          <w:color w:val="002060"/>
        </w:rPr>
      </w:pPr>
      <w:r w:rsidRPr="00781567">
        <w:rPr>
          <w:color w:val="002060"/>
        </w:rPr>
        <w:t>GIUDICE SPORTIVO</w:t>
      </w:r>
    </w:p>
    <w:p w14:paraId="05649E3C" w14:textId="77777777" w:rsidR="00584AD0" w:rsidRPr="00781567" w:rsidRDefault="00584AD0" w:rsidP="00584AD0">
      <w:pPr>
        <w:pStyle w:val="diffida"/>
        <w:rPr>
          <w:color w:val="002060"/>
        </w:rPr>
      </w:pPr>
      <w:r w:rsidRPr="00781567">
        <w:rPr>
          <w:color w:val="002060"/>
        </w:rPr>
        <w:lastRenderedPageBreak/>
        <w:t>Il Giudice Sportivo Avv. Agnese Lazzaretti, con l'assistenza del Segretario Angelo Castellana, nella seduta del 23/09/2025, ha adottato le decisioni che di seguito integralmente si riportano:</w:t>
      </w:r>
    </w:p>
    <w:p w14:paraId="00171D6C" w14:textId="77777777" w:rsidR="00584AD0" w:rsidRPr="00781567" w:rsidRDefault="00584AD0" w:rsidP="00584AD0">
      <w:pPr>
        <w:pStyle w:val="titolo10"/>
        <w:rPr>
          <w:color w:val="002060"/>
        </w:rPr>
      </w:pPr>
      <w:r w:rsidRPr="00781567">
        <w:rPr>
          <w:color w:val="002060"/>
        </w:rPr>
        <w:t xml:space="preserve">GARE DEL 21/ 9/2025 </w:t>
      </w:r>
    </w:p>
    <w:p w14:paraId="11D05F80" w14:textId="77777777" w:rsidR="00584AD0" w:rsidRPr="00781567" w:rsidRDefault="00584AD0" w:rsidP="00584AD0">
      <w:pPr>
        <w:pStyle w:val="titolo60"/>
        <w:rPr>
          <w:color w:val="002060"/>
        </w:rPr>
      </w:pPr>
      <w:r w:rsidRPr="00781567">
        <w:rPr>
          <w:color w:val="002060"/>
        </w:rPr>
        <w:t xml:space="preserve">DECISIONI DEL GIUDICE SPORTIVO </w:t>
      </w:r>
    </w:p>
    <w:p w14:paraId="01EC6BE0" w14:textId="77777777" w:rsidR="00584AD0" w:rsidRPr="00781567" w:rsidRDefault="00584AD0" w:rsidP="00584AD0">
      <w:pPr>
        <w:pStyle w:val="diffida"/>
        <w:spacing w:before="80" w:beforeAutospacing="0" w:after="40" w:afterAutospacing="0"/>
        <w:jc w:val="left"/>
        <w:rPr>
          <w:color w:val="002060"/>
        </w:rPr>
      </w:pPr>
      <w:r w:rsidRPr="00781567">
        <w:rPr>
          <w:color w:val="002060"/>
        </w:rPr>
        <w:t xml:space="preserve">gara del 21/ 9/2025 ETA BETA F.C. FANO - U.S. FORTUNA FANO </w:t>
      </w:r>
      <w:r w:rsidRPr="00781567">
        <w:rPr>
          <w:color w:val="002060"/>
        </w:rPr>
        <w:br/>
        <w:t xml:space="preserve">Il Giudice Sportivo dopo aver esaminato il referto arbitrale relativo alla gara, nel quale era presente un provvedimento disciplinare di ammonizione nei confronti del giocatore n. 10 Sig. Lauria Vincenzo della Società U.S. </w:t>
      </w:r>
    </w:p>
    <w:p w14:paraId="631AD382" w14:textId="77777777" w:rsidR="00E65AAB" w:rsidRDefault="00584AD0" w:rsidP="00584AD0">
      <w:pPr>
        <w:pStyle w:val="diffida"/>
        <w:spacing w:before="80" w:beforeAutospacing="0" w:after="40" w:afterAutospacing="0"/>
        <w:jc w:val="left"/>
        <w:rPr>
          <w:color w:val="002060"/>
        </w:rPr>
      </w:pPr>
      <w:r w:rsidRPr="00781567">
        <w:rPr>
          <w:color w:val="002060"/>
        </w:rPr>
        <w:t xml:space="preserve">Fortuna Fano e, avendo riscontrato, da un controllo del sistema informatico nonché dalle successive verifiche presso l'Ufficio tesseramenti, che il suddetto giocatore risulta svincolato e quindi non tesserato per la </w:t>
      </w:r>
      <w:proofErr w:type="gramStart"/>
      <w:r w:rsidRPr="00781567">
        <w:rPr>
          <w:color w:val="002060"/>
        </w:rPr>
        <w:t>predetta</w:t>
      </w:r>
      <w:proofErr w:type="gramEnd"/>
      <w:r w:rsidRPr="00781567">
        <w:rPr>
          <w:color w:val="002060"/>
        </w:rPr>
        <w:t xml:space="preserve"> Società sportiva, </w:t>
      </w:r>
    </w:p>
    <w:p w14:paraId="4E8A9B1B" w14:textId="366D2AC2" w:rsidR="00E65AAB" w:rsidRDefault="00584AD0" w:rsidP="00E65AAB">
      <w:pPr>
        <w:pStyle w:val="diffida"/>
        <w:spacing w:before="80" w:beforeAutospacing="0" w:after="40" w:afterAutospacing="0"/>
        <w:jc w:val="center"/>
        <w:rPr>
          <w:color w:val="002060"/>
        </w:rPr>
      </w:pPr>
      <w:r w:rsidRPr="00781567">
        <w:rPr>
          <w:color w:val="002060"/>
        </w:rPr>
        <w:t>DELIBERA</w:t>
      </w:r>
    </w:p>
    <w:p w14:paraId="65F31E3F" w14:textId="1731049C" w:rsidR="00584AD0" w:rsidRPr="00781567" w:rsidRDefault="00584AD0" w:rsidP="00584AD0">
      <w:pPr>
        <w:pStyle w:val="diffida"/>
        <w:spacing w:before="80" w:beforeAutospacing="0" w:after="40" w:afterAutospacing="0"/>
        <w:jc w:val="left"/>
        <w:rPr>
          <w:color w:val="002060"/>
        </w:rPr>
      </w:pPr>
      <w:r w:rsidRPr="00781567">
        <w:rPr>
          <w:color w:val="002060"/>
        </w:rPr>
        <w:t xml:space="preserve">- di assegnare gara persa alla U.S. Fortuna Fano omologando il seguente risultato: ETA BETA F.C. FANO 6 - U.S. FORTUNA FANO 0. </w:t>
      </w:r>
    </w:p>
    <w:p w14:paraId="3ADC558A" w14:textId="77777777" w:rsidR="00584AD0" w:rsidRPr="00781567" w:rsidRDefault="00584AD0" w:rsidP="00584AD0">
      <w:pPr>
        <w:pStyle w:val="diffida"/>
        <w:spacing w:before="80" w:beforeAutospacing="0" w:after="40" w:afterAutospacing="0"/>
        <w:jc w:val="left"/>
        <w:rPr>
          <w:color w:val="002060"/>
        </w:rPr>
      </w:pPr>
      <w:r w:rsidRPr="00781567">
        <w:rPr>
          <w:color w:val="002060"/>
        </w:rPr>
        <w:t xml:space="preserve">- di inibire fino al 1/10/2025 il capitano della squadra U.S. Fortuna Fano Sig. Romeo Valentino in assenza del Dirigente Accompagnatore Ufficiale. </w:t>
      </w:r>
    </w:p>
    <w:p w14:paraId="31CA50B2" w14:textId="77777777" w:rsidR="00584AD0" w:rsidRPr="00781567" w:rsidRDefault="00584AD0" w:rsidP="00584AD0">
      <w:pPr>
        <w:pStyle w:val="titolo10"/>
        <w:rPr>
          <w:color w:val="002060"/>
        </w:rPr>
      </w:pPr>
      <w:r w:rsidRPr="00781567">
        <w:rPr>
          <w:color w:val="002060"/>
        </w:rPr>
        <w:t xml:space="preserve">GARE DEL 20/ 9/2025 </w:t>
      </w:r>
    </w:p>
    <w:p w14:paraId="39869408" w14:textId="77777777" w:rsidR="00584AD0" w:rsidRPr="00781567" w:rsidRDefault="00584AD0" w:rsidP="00584AD0">
      <w:pPr>
        <w:pStyle w:val="titolo7a"/>
        <w:rPr>
          <w:color w:val="002060"/>
        </w:rPr>
      </w:pPr>
      <w:r w:rsidRPr="00781567">
        <w:rPr>
          <w:color w:val="002060"/>
        </w:rPr>
        <w:t xml:space="preserve">PROVVEDIMENTI DISCIPLINARI </w:t>
      </w:r>
    </w:p>
    <w:p w14:paraId="7AE9C8CD"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75C94EC4" w14:textId="77777777" w:rsidR="00584AD0" w:rsidRPr="00781567" w:rsidRDefault="00584AD0" w:rsidP="00584AD0">
      <w:pPr>
        <w:pStyle w:val="titolo30"/>
        <w:rPr>
          <w:color w:val="002060"/>
        </w:rPr>
      </w:pPr>
      <w:r w:rsidRPr="00781567">
        <w:rPr>
          <w:color w:val="002060"/>
        </w:rPr>
        <w:t xml:space="preserve">ALLENATORI </w:t>
      </w:r>
    </w:p>
    <w:p w14:paraId="46DF9D6E"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688E50E1" w14:textId="77777777" w:rsidTr="0053090A">
        <w:tc>
          <w:tcPr>
            <w:tcW w:w="2200" w:type="dxa"/>
            <w:tcMar>
              <w:top w:w="20" w:type="dxa"/>
              <w:left w:w="20" w:type="dxa"/>
              <w:bottom w:w="20" w:type="dxa"/>
              <w:right w:w="20" w:type="dxa"/>
            </w:tcMar>
            <w:vAlign w:val="center"/>
            <w:hideMark/>
          </w:tcPr>
          <w:p w14:paraId="0BA751EA" w14:textId="77777777" w:rsidR="00584AD0" w:rsidRPr="00781567" w:rsidRDefault="00584AD0" w:rsidP="0053090A">
            <w:pPr>
              <w:pStyle w:val="movimento"/>
              <w:rPr>
                <w:color w:val="002060"/>
              </w:rPr>
            </w:pPr>
            <w:r w:rsidRPr="00781567">
              <w:rPr>
                <w:color w:val="002060"/>
              </w:rPr>
              <w:t>ANGELONI FRANCESCO</w:t>
            </w:r>
          </w:p>
        </w:tc>
        <w:tc>
          <w:tcPr>
            <w:tcW w:w="2200" w:type="dxa"/>
            <w:tcMar>
              <w:top w:w="20" w:type="dxa"/>
              <w:left w:w="20" w:type="dxa"/>
              <w:bottom w:w="20" w:type="dxa"/>
              <w:right w:w="20" w:type="dxa"/>
            </w:tcMar>
            <w:vAlign w:val="center"/>
            <w:hideMark/>
          </w:tcPr>
          <w:p w14:paraId="2CFE4664" w14:textId="77777777" w:rsidR="00584AD0" w:rsidRPr="00781567" w:rsidRDefault="00584AD0" w:rsidP="0053090A">
            <w:pPr>
              <w:pStyle w:val="movimento2"/>
              <w:rPr>
                <w:color w:val="002060"/>
              </w:rPr>
            </w:pPr>
            <w:r w:rsidRPr="00781567">
              <w:rPr>
                <w:color w:val="002060"/>
              </w:rPr>
              <w:t xml:space="preserve">(REAL FABRIANO) </w:t>
            </w:r>
          </w:p>
        </w:tc>
        <w:tc>
          <w:tcPr>
            <w:tcW w:w="800" w:type="dxa"/>
            <w:tcMar>
              <w:top w:w="20" w:type="dxa"/>
              <w:left w:w="20" w:type="dxa"/>
              <w:bottom w:w="20" w:type="dxa"/>
              <w:right w:w="20" w:type="dxa"/>
            </w:tcMar>
            <w:vAlign w:val="center"/>
            <w:hideMark/>
          </w:tcPr>
          <w:p w14:paraId="31DF2FA3"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A335ABA"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F2C7B97" w14:textId="77777777" w:rsidR="00584AD0" w:rsidRPr="00781567" w:rsidRDefault="00584AD0" w:rsidP="0053090A">
            <w:pPr>
              <w:pStyle w:val="movimento2"/>
              <w:rPr>
                <w:color w:val="002060"/>
              </w:rPr>
            </w:pPr>
            <w:r w:rsidRPr="00781567">
              <w:rPr>
                <w:color w:val="002060"/>
              </w:rPr>
              <w:t> </w:t>
            </w:r>
          </w:p>
        </w:tc>
      </w:tr>
    </w:tbl>
    <w:p w14:paraId="36C1BFD9" w14:textId="77777777" w:rsidR="00584AD0" w:rsidRPr="00781567" w:rsidRDefault="00584AD0" w:rsidP="00584AD0">
      <w:pPr>
        <w:pStyle w:val="titolo30"/>
        <w:rPr>
          <w:rFonts w:eastAsiaTheme="minorEastAsia"/>
          <w:color w:val="002060"/>
        </w:rPr>
      </w:pPr>
      <w:r w:rsidRPr="00781567">
        <w:rPr>
          <w:color w:val="002060"/>
        </w:rPr>
        <w:t xml:space="preserve">CALCIATORI ESPULSI </w:t>
      </w:r>
    </w:p>
    <w:p w14:paraId="41E9C831" w14:textId="77777777" w:rsidR="00584AD0" w:rsidRPr="00781567" w:rsidRDefault="00584AD0" w:rsidP="00584AD0">
      <w:pPr>
        <w:pStyle w:val="titolo20"/>
        <w:rPr>
          <w:color w:val="002060"/>
        </w:rPr>
      </w:pPr>
      <w:r w:rsidRPr="007815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79B2695E" w14:textId="77777777" w:rsidTr="0053090A">
        <w:tc>
          <w:tcPr>
            <w:tcW w:w="2200" w:type="dxa"/>
            <w:tcMar>
              <w:top w:w="20" w:type="dxa"/>
              <w:left w:w="20" w:type="dxa"/>
              <w:bottom w:w="20" w:type="dxa"/>
              <w:right w:w="20" w:type="dxa"/>
            </w:tcMar>
            <w:vAlign w:val="center"/>
            <w:hideMark/>
          </w:tcPr>
          <w:p w14:paraId="40B1C9E8" w14:textId="77777777" w:rsidR="00584AD0" w:rsidRPr="00781567" w:rsidRDefault="00584AD0" w:rsidP="0053090A">
            <w:pPr>
              <w:pStyle w:val="movimento"/>
              <w:rPr>
                <w:color w:val="002060"/>
              </w:rPr>
            </w:pPr>
            <w:r w:rsidRPr="00781567">
              <w:rPr>
                <w:color w:val="002060"/>
              </w:rPr>
              <w:t>CATINI TOMMASO</w:t>
            </w:r>
          </w:p>
        </w:tc>
        <w:tc>
          <w:tcPr>
            <w:tcW w:w="2200" w:type="dxa"/>
            <w:tcMar>
              <w:top w:w="20" w:type="dxa"/>
              <w:left w:w="20" w:type="dxa"/>
              <w:bottom w:w="20" w:type="dxa"/>
              <w:right w:w="20" w:type="dxa"/>
            </w:tcMar>
            <w:vAlign w:val="center"/>
            <w:hideMark/>
          </w:tcPr>
          <w:p w14:paraId="7F9B9568" w14:textId="77777777" w:rsidR="00584AD0" w:rsidRPr="00781567" w:rsidRDefault="00584AD0" w:rsidP="0053090A">
            <w:pPr>
              <w:pStyle w:val="movimento2"/>
              <w:rPr>
                <w:color w:val="002060"/>
              </w:rPr>
            </w:pPr>
            <w:r w:rsidRPr="00781567">
              <w:rPr>
                <w:color w:val="002060"/>
              </w:rPr>
              <w:t xml:space="preserve">(FIGHT BULLS CORRIDONIA) </w:t>
            </w:r>
          </w:p>
        </w:tc>
        <w:tc>
          <w:tcPr>
            <w:tcW w:w="800" w:type="dxa"/>
            <w:tcMar>
              <w:top w:w="20" w:type="dxa"/>
              <w:left w:w="20" w:type="dxa"/>
              <w:bottom w:w="20" w:type="dxa"/>
              <w:right w:w="20" w:type="dxa"/>
            </w:tcMar>
            <w:vAlign w:val="center"/>
            <w:hideMark/>
          </w:tcPr>
          <w:p w14:paraId="0EBFA59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940D14C"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6AA2DF8" w14:textId="77777777" w:rsidR="00584AD0" w:rsidRPr="00781567" w:rsidRDefault="00584AD0" w:rsidP="0053090A">
            <w:pPr>
              <w:pStyle w:val="movimento2"/>
              <w:rPr>
                <w:color w:val="002060"/>
              </w:rPr>
            </w:pPr>
            <w:r w:rsidRPr="00781567">
              <w:rPr>
                <w:color w:val="002060"/>
              </w:rPr>
              <w:t> </w:t>
            </w:r>
          </w:p>
        </w:tc>
      </w:tr>
    </w:tbl>
    <w:p w14:paraId="4C81391A" w14:textId="77777777" w:rsidR="00584AD0" w:rsidRPr="00781567" w:rsidRDefault="00584AD0" w:rsidP="00584AD0">
      <w:pPr>
        <w:pStyle w:val="titolo30"/>
        <w:rPr>
          <w:rFonts w:eastAsiaTheme="minorEastAsia"/>
          <w:color w:val="002060"/>
        </w:rPr>
      </w:pPr>
      <w:r w:rsidRPr="00781567">
        <w:rPr>
          <w:color w:val="002060"/>
        </w:rPr>
        <w:t xml:space="preserve">CALCIATORI NON ESPULSI </w:t>
      </w:r>
    </w:p>
    <w:p w14:paraId="14788153"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39AC0858" w14:textId="77777777" w:rsidTr="0053090A">
        <w:tc>
          <w:tcPr>
            <w:tcW w:w="2200" w:type="dxa"/>
            <w:tcMar>
              <w:top w:w="20" w:type="dxa"/>
              <w:left w:w="20" w:type="dxa"/>
              <w:bottom w:w="20" w:type="dxa"/>
              <w:right w:w="20" w:type="dxa"/>
            </w:tcMar>
            <w:vAlign w:val="center"/>
            <w:hideMark/>
          </w:tcPr>
          <w:p w14:paraId="6E060FB0" w14:textId="77777777" w:rsidR="00584AD0" w:rsidRPr="00781567" w:rsidRDefault="00584AD0" w:rsidP="0053090A">
            <w:pPr>
              <w:pStyle w:val="movimento"/>
              <w:rPr>
                <w:color w:val="002060"/>
              </w:rPr>
            </w:pPr>
            <w:r w:rsidRPr="00781567">
              <w:rPr>
                <w:color w:val="002060"/>
              </w:rPr>
              <w:t>GALLETTI RICARDO</w:t>
            </w:r>
          </w:p>
        </w:tc>
        <w:tc>
          <w:tcPr>
            <w:tcW w:w="2200" w:type="dxa"/>
            <w:tcMar>
              <w:top w:w="20" w:type="dxa"/>
              <w:left w:w="20" w:type="dxa"/>
              <w:bottom w:w="20" w:type="dxa"/>
              <w:right w:w="20" w:type="dxa"/>
            </w:tcMar>
            <w:vAlign w:val="center"/>
            <w:hideMark/>
          </w:tcPr>
          <w:p w14:paraId="7994B82A" w14:textId="77777777" w:rsidR="00584AD0" w:rsidRPr="00781567" w:rsidRDefault="00584AD0" w:rsidP="0053090A">
            <w:pPr>
              <w:pStyle w:val="movimento2"/>
              <w:rPr>
                <w:color w:val="002060"/>
              </w:rPr>
            </w:pPr>
            <w:r w:rsidRPr="00781567">
              <w:rPr>
                <w:color w:val="002060"/>
              </w:rPr>
              <w:t xml:space="preserve">(CERRETO D ESI C5 A.S.D.) </w:t>
            </w:r>
          </w:p>
        </w:tc>
        <w:tc>
          <w:tcPr>
            <w:tcW w:w="800" w:type="dxa"/>
            <w:tcMar>
              <w:top w:w="20" w:type="dxa"/>
              <w:left w:w="20" w:type="dxa"/>
              <w:bottom w:w="20" w:type="dxa"/>
              <w:right w:w="20" w:type="dxa"/>
            </w:tcMar>
            <w:vAlign w:val="center"/>
            <w:hideMark/>
          </w:tcPr>
          <w:p w14:paraId="596A0C62"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469DF72"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CADFC11" w14:textId="77777777" w:rsidR="00584AD0" w:rsidRPr="00781567" w:rsidRDefault="00584AD0" w:rsidP="0053090A">
            <w:pPr>
              <w:pStyle w:val="movimento2"/>
              <w:rPr>
                <w:color w:val="002060"/>
              </w:rPr>
            </w:pPr>
            <w:r w:rsidRPr="00781567">
              <w:rPr>
                <w:color w:val="002060"/>
              </w:rPr>
              <w:t> </w:t>
            </w:r>
          </w:p>
        </w:tc>
      </w:tr>
    </w:tbl>
    <w:p w14:paraId="17C8EEAA" w14:textId="77777777" w:rsidR="00584AD0" w:rsidRPr="00781567" w:rsidRDefault="00584AD0" w:rsidP="00584AD0">
      <w:pPr>
        <w:pStyle w:val="titolo10"/>
        <w:rPr>
          <w:rFonts w:eastAsiaTheme="minorEastAsia"/>
          <w:color w:val="002060"/>
        </w:rPr>
      </w:pPr>
      <w:r w:rsidRPr="00781567">
        <w:rPr>
          <w:color w:val="002060"/>
        </w:rPr>
        <w:t xml:space="preserve">GARE DEL 21/ 9/2025 </w:t>
      </w:r>
    </w:p>
    <w:p w14:paraId="1278A94E" w14:textId="77777777" w:rsidR="00584AD0" w:rsidRPr="00781567" w:rsidRDefault="00584AD0" w:rsidP="00584AD0">
      <w:pPr>
        <w:pStyle w:val="titolo7a"/>
        <w:rPr>
          <w:color w:val="002060"/>
        </w:rPr>
      </w:pPr>
      <w:r w:rsidRPr="00781567">
        <w:rPr>
          <w:color w:val="002060"/>
        </w:rPr>
        <w:t xml:space="preserve">PROVVEDIMENTI DISCIPLINARI </w:t>
      </w:r>
    </w:p>
    <w:p w14:paraId="3A03DBFE"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411B8421" w14:textId="77777777" w:rsidR="00584AD0" w:rsidRPr="00781567" w:rsidRDefault="00584AD0" w:rsidP="00584AD0">
      <w:pPr>
        <w:pStyle w:val="titolo30"/>
        <w:rPr>
          <w:color w:val="002060"/>
        </w:rPr>
      </w:pPr>
      <w:r w:rsidRPr="00781567">
        <w:rPr>
          <w:color w:val="002060"/>
        </w:rPr>
        <w:t xml:space="preserve">SOCIETA' </w:t>
      </w:r>
    </w:p>
    <w:p w14:paraId="57A8AC32" w14:textId="77777777" w:rsidR="00584AD0" w:rsidRPr="00781567" w:rsidRDefault="00584AD0" w:rsidP="00584AD0">
      <w:pPr>
        <w:pStyle w:val="titolo20"/>
        <w:rPr>
          <w:color w:val="002060"/>
        </w:rPr>
      </w:pPr>
      <w:r w:rsidRPr="00781567">
        <w:rPr>
          <w:color w:val="002060"/>
        </w:rPr>
        <w:t xml:space="preserve">PERDITA DELLA GARA: </w:t>
      </w:r>
    </w:p>
    <w:p w14:paraId="7CE2DB91" w14:textId="77777777" w:rsidR="00584AD0" w:rsidRPr="00781567" w:rsidRDefault="00584AD0" w:rsidP="00584AD0">
      <w:pPr>
        <w:pStyle w:val="diffida"/>
        <w:spacing w:before="80" w:beforeAutospacing="0" w:after="40" w:afterAutospacing="0"/>
        <w:jc w:val="left"/>
        <w:rPr>
          <w:color w:val="002060"/>
        </w:rPr>
      </w:pPr>
      <w:r w:rsidRPr="00781567">
        <w:rPr>
          <w:color w:val="002060"/>
        </w:rPr>
        <w:t xml:space="preserve">U.S. FORTUNA FANO </w:t>
      </w:r>
      <w:r w:rsidRPr="00781567">
        <w:rPr>
          <w:color w:val="002060"/>
        </w:rPr>
        <w:br/>
        <w:t xml:space="preserve">V. delibera. </w:t>
      </w:r>
    </w:p>
    <w:p w14:paraId="260E4EFA" w14:textId="77777777" w:rsidR="00584AD0" w:rsidRPr="00781567" w:rsidRDefault="00584AD0" w:rsidP="00584AD0">
      <w:pPr>
        <w:pStyle w:val="titolo30"/>
        <w:rPr>
          <w:color w:val="002060"/>
        </w:rPr>
      </w:pPr>
      <w:r w:rsidRPr="00781567">
        <w:rPr>
          <w:color w:val="002060"/>
        </w:rPr>
        <w:t xml:space="preserve">CALCIATORI NON ESPULSI </w:t>
      </w:r>
    </w:p>
    <w:p w14:paraId="0DF885B2" w14:textId="77777777" w:rsidR="00584AD0" w:rsidRPr="00781567" w:rsidRDefault="00584AD0" w:rsidP="00584AD0">
      <w:pPr>
        <w:pStyle w:val="titolo20"/>
        <w:rPr>
          <w:color w:val="002060"/>
        </w:rPr>
      </w:pPr>
      <w:r w:rsidRPr="00781567">
        <w:rPr>
          <w:color w:val="002060"/>
        </w:rPr>
        <w:t xml:space="preserve">SQUALIFICA FINO AL 1/10/2025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46AA3AA9" w14:textId="77777777" w:rsidTr="0053090A">
        <w:tc>
          <w:tcPr>
            <w:tcW w:w="2200" w:type="dxa"/>
            <w:tcMar>
              <w:top w:w="20" w:type="dxa"/>
              <w:left w:w="20" w:type="dxa"/>
              <w:bottom w:w="20" w:type="dxa"/>
              <w:right w:w="20" w:type="dxa"/>
            </w:tcMar>
            <w:vAlign w:val="center"/>
            <w:hideMark/>
          </w:tcPr>
          <w:p w14:paraId="122DABF9" w14:textId="77777777" w:rsidR="00584AD0" w:rsidRPr="00781567" w:rsidRDefault="00584AD0" w:rsidP="0053090A">
            <w:pPr>
              <w:pStyle w:val="movimento"/>
              <w:rPr>
                <w:color w:val="002060"/>
              </w:rPr>
            </w:pPr>
            <w:r w:rsidRPr="00781567">
              <w:rPr>
                <w:color w:val="002060"/>
              </w:rPr>
              <w:t>ROMEO VALENTINO</w:t>
            </w:r>
          </w:p>
        </w:tc>
        <w:tc>
          <w:tcPr>
            <w:tcW w:w="2200" w:type="dxa"/>
            <w:tcMar>
              <w:top w:w="20" w:type="dxa"/>
              <w:left w:w="20" w:type="dxa"/>
              <w:bottom w:w="20" w:type="dxa"/>
              <w:right w:w="20" w:type="dxa"/>
            </w:tcMar>
            <w:vAlign w:val="center"/>
            <w:hideMark/>
          </w:tcPr>
          <w:p w14:paraId="7D2B2CAC" w14:textId="77777777" w:rsidR="00584AD0" w:rsidRPr="00781567" w:rsidRDefault="00584AD0" w:rsidP="0053090A">
            <w:pPr>
              <w:pStyle w:val="movimento2"/>
              <w:rPr>
                <w:color w:val="002060"/>
              </w:rPr>
            </w:pPr>
            <w:r w:rsidRPr="00781567">
              <w:rPr>
                <w:color w:val="002060"/>
              </w:rPr>
              <w:t xml:space="preserve">(U.S. FORTUNA FANO) </w:t>
            </w:r>
          </w:p>
        </w:tc>
        <w:tc>
          <w:tcPr>
            <w:tcW w:w="800" w:type="dxa"/>
            <w:tcMar>
              <w:top w:w="20" w:type="dxa"/>
              <w:left w:w="20" w:type="dxa"/>
              <w:bottom w:w="20" w:type="dxa"/>
              <w:right w:w="20" w:type="dxa"/>
            </w:tcMar>
            <w:vAlign w:val="center"/>
            <w:hideMark/>
          </w:tcPr>
          <w:p w14:paraId="7C5DABAE"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30903350"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270D5CB4" w14:textId="77777777" w:rsidR="00584AD0" w:rsidRPr="00781567" w:rsidRDefault="00584AD0" w:rsidP="0053090A">
            <w:pPr>
              <w:pStyle w:val="movimento2"/>
              <w:rPr>
                <w:color w:val="002060"/>
              </w:rPr>
            </w:pPr>
            <w:r w:rsidRPr="00781567">
              <w:rPr>
                <w:color w:val="002060"/>
              </w:rPr>
              <w:t> </w:t>
            </w:r>
          </w:p>
        </w:tc>
      </w:tr>
    </w:tbl>
    <w:p w14:paraId="0B9933FF" w14:textId="77777777" w:rsidR="00584AD0" w:rsidRPr="00781567" w:rsidRDefault="00584AD0" w:rsidP="00584AD0">
      <w:pPr>
        <w:pStyle w:val="diffida"/>
        <w:spacing w:before="80" w:beforeAutospacing="0" w:after="40" w:afterAutospacing="0"/>
        <w:jc w:val="left"/>
        <w:rPr>
          <w:rFonts w:eastAsiaTheme="minorEastAsia"/>
          <w:color w:val="002060"/>
        </w:rPr>
      </w:pPr>
      <w:r w:rsidRPr="00781567">
        <w:rPr>
          <w:color w:val="002060"/>
        </w:rPr>
        <w:lastRenderedPageBreak/>
        <w:t xml:space="preserve">v. delibera. </w:t>
      </w:r>
    </w:p>
    <w:p w14:paraId="0F6C85DF" w14:textId="77777777" w:rsidR="00584AD0" w:rsidRPr="00781567" w:rsidRDefault="00584AD0" w:rsidP="00584AD0">
      <w:pPr>
        <w:pStyle w:val="titolo20"/>
        <w:rPr>
          <w:color w:val="002060"/>
        </w:rPr>
      </w:pPr>
      <w:r w:rsidRPr="007815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56D68EF0" w14:textId="77777777" w:rsidTr="0053090A">
        <w:tc>
          <w:tcPr>
            <w:tcW w:w="2200" w:type="dxa"/>
            <w:tcMar>
              <w:top w:w="20" w:type="dxa"/>
              <w:left w:w="20" w:type="dxa"/>
              <w:bottom w:w="20" w:type="dxa"/>
              <w:right w:w="20" w:type="dxa"/>
            </w:tcMar>
            <w:vAlign w:val="center"/>
            <w:hideMark/>
          </w:tcPr>
          <w:p w14:paraId="51587362" w14:textId="77777777" w:rsidR="00584AD0" w:rsidRPr="00781567" w:rsidRDefault="00584AD0" w:rsidP="0053090A">
            <w:pPr>
              <w:pStyle w:val="movimento"/>
              <w:rPr>
                <w:color w:val="002060"/>
              </w:rPr>
            </w:pPr>
            <w:r w:rsidRPr="00781567">
              <w:rPr>
                <w:color w:val="002060"/>
              </w:rPr>
              <w:t>QUARTA FRANCESCO</w:t>
            </w:r>
          </w:p>
        </w:tc>
        <w:tc>
          <w:tcPr>
            <w:tcW w:w="2200" w:type="dxa"/>
            <w:tcMar>
              <w:top w:w="20" w:type="dxa"/>
              <w:left w:w="20" w:type="dxa"/>
              <w:bottom w:w="20" w:type="dxa"/>
              <w:right w:w="20" w:type="dxa"/>
            </w:tcMar>
            <w:vAlign w:val="center"/>
            <w:hideMark/>
          </w:tcPr>
          <w:p w14:paraId="494F595B" w14:textId="77777777" w:rsidR="00584AD0" w:rsidRPr="00781567" w:rsidRDefault="00584AD0" w:rsidP="0053090A">
            <w:pPr>
              <w:pStyle w:val="movimento2"/>
              <w:rPr>
                <w:color w:val="002060"/>
              </w:rPr>
            </w:pPr>
            <w:r w:rsidRPr="00781567">
              <w:rPr>
                <w:color w:val="002060"/>
              </w:rPr>
              <w:t xml:space="preserve">(ETA BETA F.C. FANO) </w:t>
            </w:r>
          </w:p>
        </w:tc>
        <w:tc>
          <w:tcPr>
            <w:tcW w:w="800" w:type="dxa"/>
            <w:tcMar>
              <w:top w:w="20" w:type="dxa"/>
              <w:left w:w="20" w:type="dxa"/>
              <w:bottom w:w="20" w:type="dxa"/>
              <w:right w:w="20" w:type="dxa"/>
            </w:tcMar>
            <w:vAlign w:val="center"/>
            <w:hideMark/>
          </w:tcPr>
          <w:p w14:paraId="0423E156"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F885B95" w14:textId="77777777" w:rsidR="00584AD0" w:rsidRPr="00781567" w:rsidRDefault="00584AD0" w:rsidP="0053090A">
            <w:pPr>
              <w:pStyle w:val="movimento"/>
              <w:rPr>
                <w:color w:val="002060"/>
              </w:rPr>
            </w:pPr>
            <w:r w:rsidRPr="00781567">
              <w:rPr>
                <w:color w:val="002060"/>
              </w:rPr>
              <w:t>SIGNORELLI EDOARDO</w:t>
            </w:r>
          </w:p>
        </w:tc>
        <w:tc>
          <w:tcPr>
            <w:tcW w:w="2200" w:type="dxa"/>
            <w:tcMar>
              <w:top w:w="20" w:type="dxa"/>
              <w:left w:w="20" w:type="dxa"/>
              <w:bottom w:w="20" w:type="dxa"/>
              <w:right w:w="20" w:type="dxa"/>
            </w:tcMar>
            <w:vAlign w:val="center"/>
            <w:hideMark/>
          </w:tcPr>
          <w:p w14:paraId="5D2E5DEF" w14:textId="77777777" w:rsidR="00584AD0" w:rsidRPr="00781567" w:rsidRDefault="00584AD0" w:rsidP="0053090A">
            <w:pPr>
              <w:pStyle w:val="movimento2"/>
              <w:rPr>
                <w:color w:val="002060"/>
              </w:rPr>
            </w:pPr>
            <w:r w:rsidRPr="00781567">
              <w:rPr>
                <w:color w:val="002060"/>
              </w:rPr>
              <w:t xml:space="preserve">(ITALSERVICE C5) </w:t>
            </w:r>
          </w:p>
        </w:tc>
      </w:tr>
      <w:tr w:rsidR="00584AD0" w:rsidRPr="00781567" w14:paraId="2A61173A" w14:textId="77777777" w:rsidTr="0053090A">
        <w:tc>
          <w:tcPr>
            <w:tcW w:w="2200" w:type="dxa"/>
            <w:tcMar>
              <w:top w:w="20" w:type="dxa"/>
              <w:left w:w="20" w:type="dxa"/>
              <w:bottom w:w="20" w:type="dxa"/>
              <w:right w:w="20" w:type="dxa"/>
            </w:tcMar>
            <w:vAlign w:val="center"/>
            <w:hideMark/>
          </w:tcPr>
          <w:p w14:paraId="0036635C" w14:textId="77777777" w:rsidR="00584AD0" w:rsidRPr="00781567" w:rsidRDefault="00584AD0" w:rsidP="0053090A">
            <w:pPr>
              <w:pStyle w:val="movimento"/>
              <w:rPr>
                <w:color w:val="002060"/>
              </w:rPr>
            </w:pPr>
            <w:r w:rsidRPr="00781567">
              <w:rPr>
                <w:color w:val="002060"/>
              </w:rPr>
              <w:t>GIOVAGNOLI LEONARDO</w:t>
            </w:r>
          </w:p>
        </w:tc>
        <w:tc>
          <w:tcPr>
            <w:tcW w:w="2200" w:type="dxa"/>
            <w:tcMar>
              <w:top w:w="20" w:type="dxa"/>
              <w:left w:w="20" w:type="dxa"/>
              <w:bottom w:w="20" w:type="dxa"/>
              <w:right w:w="20" w:type="dxa"/>
            </w:tcMar>
            <w:vAlign w:val="center"/>
            <w:hideMark/>
          </w:tcPr>
          <w:p w14:paraId="418E6F8D" w14:textId="77777777" w:rsidR="00584AD0" w:rsidRPr="00781567" w:rsidRDefault="00584AD0" w:rsidP="0053090A">
            <w:pPr>
              <w:pStyle w:val="movimento2"/>
              <w:rPr>
                <w:color w:val="002060"/>
              </w:rPr>
            </w:pPr>
            <w:r w:rsidRPr="00781567">
              <w:rPr>
                <w:color w:val="002060"/>
              </w:rPr>
              <w:t xml:space="preserve">(POLVERIGI C/5) </w:t>
            </w:r>
          </w:p>
        </w:tc>
        <w:tc>
          <w:tcPr>
            <w:tcW w:w="800" w:type="dxa"/>
            <w:tcMar>
              <w:top w:w="20" w:type="dxa"/>
              <w:left w:w="20" w:type="dxa"/>
              <w:bottom w:w="20" w:type="dxa"/>
              <w:right w:w="20" w:type="dxa"/>
            </w:tcMar>
            <w:vAlign w:val="center"/>
            <w:hideMark/>
          </w:tcPr>
          <w:p w14:paraId="105A57B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74E46B2F" w14:textId="77777777" w:rsidR="00584AD0" w:rsidRPr="00781567" w:rsidRDefault="00584AD0" w:rsidP="0053090A">
            <w:pPr>
              <w:pStyle w:val="movimento"/>
              <w:rPr>
                <w:color w:val="002060"/>
              </w:rPr>
            </w:pPr>
            <w:r w:rsidRPr="00781567">
              <w:rPr>
                <w:color w:val="002060"/>
              </w:rPr>
              <w:t>QUARTA FRANCESCO</w:t>
            </w:r>
          </w:p>
        </w:tc>
        <w:tc>
          <w:tcPr>
            <w:tcW w:w="2200" w:type="dxa"/>
            <w:tcMar>
              <w:top w:w="20" w:type="dxa"/>
              <w:left w:w="20" w:type="dxa"/>
              <w:bottom w:w="20" w:type="dxa"/>
              <w:right w:w="20" w:type="dxa"/>
            </w:tcMar>
            <w:vAlign w:val="center"/>
            <w:hideMark/>
          </w:tcPr>
          <w:p w14:paraId="79F0EA80" w14:textId="77777777" w:rsidR="00584AD0" w:rsidRPr="00781567" w:rsidRDefault="00584AD0" w:rsidP="0053090A">
            <w:pPr>
              <w:pStyle w:val="movimento2"/>
              <w:rPr>
                <w:color w:val="002060"/>
              </w:rPr>
            </w:pPr>
            <w:r w:rsidRPr="00781567">
              <w:rPr>
                <w:color w:val="002060"/>
              </w:rPr>
              <w:t xml:space="preserve">(U.S. FORTUNA FANO) </w:t>
            </w:r>
          </w:p>
        </w:tc>
      </w:tr>
    </w:tbl>
    <w:p w14:paraId="69C4E71B" w14:textId="77777777" w:rsidR="00584AD0" w:rsidRPr="00781567" w:rsidRDefault="00584AD0" w:rsidP="00584AD0">
      <w:pPr>
        <w:pStyle w:val="breakline"/>
        <w:rPr>
          <w:rFonts w:eastAsiaTheme="minorEastAsia"/>
          <w:color w:val="002060"/>
        </w:rPr>
      </w:pPr>
    </w:p>
    <w:p w14:paraId="41E2EB3F" w14:textId="77777777" w:rsidR="00584AD0" w:rsidRPr="00BD581B" w:rsidRDefault="00584AD0" w:rsidP="00584AD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967B411" w14:textId="77777777" w:rsidR="00584AD0" w:rsidRPr="00BD581B" w:rsidRDefault="00584AD0" w:rsidP="00584AD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A73C465" w14:textId="77777777" w:rsidR="00584AD0" w:rsidRDefault="00584AD0" w:rsidP="00584AD0">
      <w:pPr>
        <w:spacing w:after="120"/>
        <w:rPr>
          <w:color w:val="002060"/>
        </w:rPr>
      </w:pPr>
    </w:p>
    <w:p w14:paraId="30B3D985" w14:textId="77777777" w:rsidR="00E65AAB" w:rsidRPr="00781567" w:rsidRDefault="00E65AAB" w:rsidP="00E65AAB">
      <w:pPr>
        <w:pStyle w:val="titoloprinc0"/>
        <w:rPr>
          <w:color w:val="002060"/>
        </w:rPr>
      </w:pPr>
      <w:r>
        <w:rPr>
          <w:color w:val="002060"/>
        </w:rPr>
        <w:t>PROGRAMMA GARE</w:t>
      </w:r>
    </w:p>
    <w:p w14:paraId="24642388" w14:textId="77777777" w:rsidR="00E65AAB" w:rsidRDefault="00E65AAB" w:rsidP="00584AD0">
      <w:pPr>
        <w:spacing w:after="120"/>
        <w:rPr>
          <w:color w:val="002060"/>
        </w:rPr>
      </w:pPr>
    </w:p>
    <w:p w14:paraId="6AE561B3" w14:textId="77777777" w:rsidR="00FD2DBD" w:rsidRPr="00B9219E" w:rsidRDefault="00FD2DBD" w:rsidP="00FD2DBD">
      <w:pPr>
        <w:pStyle w:val="sottotitolocampionato10"/>
        <w:rPr>
          <w:color w:val="002060"/>
        </w:rPr>
      </w:pPr>
      <w:r w:rsidRPr="00B9219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1182EA4E"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2067C"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FC9FF"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4F45C"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F3427"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0A7FD"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97D5C"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B1434"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735EC3C8"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637CE3" w14:textId="77777777" w:rsidR="00FD2DBD" w:rsidRPr="00B9219E" w:rsidRDefault="00FD2DBD" w:rsidP="0053090A">
            <w:pPr>
              <w:pStyle w:val="rowtabella0"/>
              <w:rPr>
                <w:color w:val="002060"/>
              </w:rPr>
            </w:pPr>
            <w:r w:rsidRPr="00B9219E">
              <w:rPr>
                <w:color w:val="002060"/>
              </w:rPr>
              <w:t xml:space="preserve">AUDAX 1970 </w:t>
            </w:r>
            <w:proofErr w:type="gramStart"/>
            <w:r w:rsidRPr="00B9219E">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BB0668" w14:textId="77777777" w:rsidR="00FD2DBD" w:rsidRPr="00B9219E" w:rsidRDefault="00FD2DBD" w:rsidP="0053090A">
            <w:pPr>
              <w:pStyle w:val="rowtabella0"/>
              <w:rPr>
                <w:color w:val="002060"/>
              </w:rPr>
            </w:pPr>
            <w:r w:rsidRPr="00B9219E">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F17383"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9371E" w14:textId="77777777" w:rsidR="00FD2DBD" w:rsidRPr="00B9219E" w:rsidRDefault="00FD2DBD" w:rsidP="0053090A">
            <w:pPr>
              <w:pStyle w:val="rowtabella0"/>
              <w:rPr>
                <w:color w:val="002060"/>
              </w:rPr>
            </w:pPr>
            <w:r w:rsidRPr="00B9219E">
              <w:rPr>
                <w:color w:val="002060"/>
              </w:rPr>
              <w:t>30/09/2025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43B29" w14:textId="77777777" w:rsidR="00FD2DBD" w:rsidRPr="00B9219E" w:rsidRDefault="00FD2DBD" w:rsidP="0053090A">
            <w:pPr>
              <w:pStyle w:val="rowtabella0"/>
              <w:rPr>
                <w:color w:val="002060"/>
              </w:rPr>
            </w:pPr>
            <w:r w:rsidRPr="00B9219E">
              <w:rPr>
                <w:color w:val="002060"/>
              </w:rPr>
              <w:t>5109 CAMPO COPERTO NÂ°3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8E75C0" w14:textId="77777777" w:rsidR="00FD2DBD" w:rsidRPr="00B9219E" w:rsidRDefault="00FD2DBD" w:rsidP="0053090A">
            <w:pPr>
              <w:pStyle w:val="rowtabella0"/>
              <w:rPr>
                <w:color w:val="002060"/>
              </w:rPr>
            </w:pPr>
            <w:r w:rsidRPr="00B9219E">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82922" w14:textId="77777777" w:rsidR="00FD2DBD" w:rsidRPr="00B9219E" w:rsidRDefault="00FD2DBD" w:rsidP="0053090A">
            <w:pPr>
              <w:pStyle w:val="rowtabella0"/>
              <w:rPr>
                <w:color w:val="002060"/>
              </w:rPr>
            </w:pPr>
            <w:r w:rsidRPr="00B9219E">
              <w:rPr>
                <w:color w:val="002060"/>
              </w:rPr>
              <w:t>VIA CELLINI</w:t>
            </w:r>
          </w:p>
        </w:tc>
      </w:tr>
    </w:tbl>
    <w:p w14:paraId="1589C5F9" w14:textId="77777777" w:rsidR="00FD2DBD" w:rsidRPr="00B9219E" w:rsidRDefault="00FD2DBD" w:rsidP="00FD2DBD">
      <w:pPr>
        <w:pStyle w:val="breakline"/>
        <w:rPr>
          <w:rFonts w:eastAsiaTheme="minorEastAsia"/>
          <w:color w:val="002060"/>
        </w:rPr>
      </w:pPr>
    </w:p>
    <w:p w14:paraId="617C8DBD" w14:textId="77777777" w:rsidR="00FD2DBD" w:rsidRPr="00B9219E" w:rsidRDefault="00FD2DBD" w:rsidP="00FD2DBD">
      <w:pPr>
        <w:pStyle w:val="breakline"/>
        <w:rPr>
          <w:color w:val="002060"/>
        </w:rPr>
      </w:pPr>
    </w:p>
    <w:p w14:paraId="025672EA" w14:textId="77777777" w:rsidR="00FD2DBD" w:rsidRPr="00B9219E" w:rsidRDefault="00FD2DBD" w:rsidP="00FD2DBD">
      <w:pPr>
        <w:pStyle w:val="breakline"/>
        <w:rPr>
          <w:color w:val="002060"/>
        </w:rPr>
      </w:pPr>
    </w:p>
    <w:p w14:paraId="49833A06" w14:textId="77777777" w:rsidR="00FD2DBD" w:rsidRPr="00B9219E" w:rsidRDefault="00FD2DBD" w:rsidP="00FD2DBD">
      <w:pPr>
        <w:pStyle w:val="sottotitolocampionato10"/>
        <w:rPr>
          <w:color w:val="002060"/>
        </w:rPr>
      </w:pPr>
      <w:r w:rsidRPr="00B9219E">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47A44CB1"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5C8CE"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56266"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CBB8B"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3B131"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17BA4"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1306C"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B8403"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68D75870"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1F07D5" w14:textId="77777777" w:rsidR="00FD2DBD" w:rsidRPr="00B9219E" w:rsidRDefault="00FD2DBD" w:rsidP="0053090A">
            <w:pPr>
              <w:pStyle w:val="rowtabella0"/>
              <w:rPr>
                <w:color w:val="002060"/>
              </w:rPr>
            </w:pPr>
            <w:r w:rsidRPr="00B9219E">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7C2E94" w14:textId="77777777" w:rsidR="00FD2DBD" w:rsidRPr="00B9219E" w:rsidRDefault="00FD2DBD" w:rsidP="0053090A">
            <w:pPr>
              <w:pStyle w:val="rowtabella0"/>
              <w:rPr>
                <w:color w:val="002060"/>
              </w:rPr>
            </w:pPr>
            <w:r w:rsidRPr="00B9219E">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13A015"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F127F0" w14:textId="77777777" w:rsidR="00FD2DBD" w:rsidRPr="00B9219E" w:rsidRDefault="00FD2DBD" w:rsidP="0053090A">
            <w:pPr>
              <w:pStyle w:val="rowtabella0"/>
              <w:rPr>
                <w:color w:val="002060"/>
              </w:rPr>
            </w:pPr>
            <w:r w:rsidRPr="00B9219E">
              <w:rPr>
                <w:color w:val="002060"/>
              </w:rPr>
              <w:t>15/10/2025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95E1A7" w14:textId="77777777" w:rsidR="00FD2DBD" w:rsidRPr="00B9219E" w:rsidRDefault="00FD2DBD" w:rsidP="0053090A">
            <w:pPr>
              <w:pStyle w:val="rowtabella0"/>
              <w:rPr>
                <w:color w:val="002060"/>
              </w:rPr>
            </w:pPr>
            <w:r w:rsidRPr="00B9219E">
              <w:rPr>
                <w:color w:val="002060"/>
              </w:rPr>
              <w:t xml:space="preserve">5429 PAL.COM. </w:t>
            </w:r>
            <w:proofErr w:type="gramStart"/>
            <w:r w:rsidRPr="00B9219E">
              <w:rPr>
                <w:color w:val="002060"/>
              </w:rPr>
              <w:t>S.MICHELE</w:t>
            </w:r>
            <w:proofErr w:type="gramEnd"/>
            <w:r w:rsidRPr="00B9219E">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FE97BC" w14:textId="77777777" w:rsidR="00FD2DBD" w:rsidRPr="00B9219E" w:rsidRDefault="00FD2DBD" w:rsidP="0053090A">
            <w:pPr>
              <w:pStyle w:val="rowtabella0"/>
              <w:rPr>
                <w:color w:val="002060"/>
              </w:rPr>
            </w:pPr>
            <w:r w:rsidRPr="00B9219E">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FFFDC" w14:textId="77777777" w:rsidR="00FD2DBD" w:rsidRPr="00B9219E" w:rsidRDefault="00FD2DBD" w:rsidP="0053090A">
            <w:pPr>
              <w:pStyle w:val="rowtabella0"/>
              <w:rPr>
                <w:color w:val="002060"/>
              </w:rPr>
            </w:pPr>
            <w:r w:rsidRPr="00B9219E">
              <w:rPr>
                <w:color w:val="002060"/>
              </w:rPr>
              <w:t>VIA LORETO</w:t>
            </w:r>
          </w:p>
        </w:tc>
      </w:tr>
    </w:tbl>
    <w:p w14:paraId="28689F66" w14:textId="77777777" w:rsidR="00FD2DBD" w:rsidRPr="00B9219E" w:rsidRDefault="00FD2DBD" w:rsidP="00FD2DBD">
      <w:pPr>
        <w:pStyle w:val="breakline"/>
        <w:rPr>
          <w:rFonts w:eastAsiaTheme="minorEastAsia"/>
          <w:color w:val="002060"/>
        </w:rPr>
      </w:pPr>
    </w:p>
    <w:p w14:paraId="50B7D64F" w14:textId="77777777" w:rsidR="00FD2DBD" w:rsidRPr="00B9219E" w:rsidRDefault="00FD2DBD" w:rsidP="00FD2DBD">
      <w:pPr>
        <w:pStyle w:val="breakline"/>
        <w:rPr>
          <w:color w:val="002060"/>
        </w:rPr>
      </w:pPr>
    </w:p>
    <w:p w14:paraId="37A56EC4" w14:textId="77777777" w:rsidR="00FD2DBD" w:rsidRPr="00B9219E" w:rsidRDefault="00FD2DBD" w:rsidP="00FD2DBD">
      <w:pPr>
        <w:pStyle w:val="breakline"/>
        <w:rPr>
          <w:color w:val="002060"/>
        </w:rPr>
      </w:pPr>
    </w:p>
    <w:p w14:paraId="6097156A" w14:textId="77777777" w:rsidR="00FD2DBD" w:rsidRPr="00B9219E" w:rsidRDefault="00FD2DBD" w:rsidP="00FD2DBD">
      <w:pPr>
        <w:pStyle w:val="sottotitolocampionato10"/>
        <w:rPr>
          <w:color w:val="002060"/>
        </w:rPr>
      </w:pPr>
      <w:r w:rsidRPr="00B9219E">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6088A37C"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D76E6"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724E7"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F9978"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F6B7B"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B342F"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DDB7F"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A6A9B"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9C52126"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F4AA87" w14:textId="77777777" w:rsidR="00FD2DBD" w:rsidRPr="00B9219E" w:rsidRDefault="00FD2DBD" w:rsidP="0053090A">
            <w:pPr>
              <w:pStyle w:val="rowtabella0"/>
              <w:rPr>
                <w:color w:val="002060"/>
              </w:rPr>
            </w:pPr>
            <w:r w:rsidRPr="00B9219E">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3EFF1E" w14:textId="77777777" w:rsidR="00FD2DBD" w:rsidRPr="00B9219E" w:rsidRDefault="00FD2DBD" w:rsidP="0053090A">
            <w:pPr>
              <w:pStyle w:val="rowtabella0"/>
              <w:rPr>
                <w:color w:val="002060"/>
              </w:rPr>
            </w:pPr>
            <w:r w:rsidRPr="00B9219E">
              <w:rPr>
                <w:color w:val="002060"/>
              </w:rPr>
              <w:t>JESINA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E0854"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23D9A" w14:textId="77777777" w:rsidR="00FD2DBD" w:rsidRPr="00B9219E" w:rsidRDefault="00FD2DBD" w:rsidP="0053090A">
            <w:pPr>
              <w:pStyle w:val="rowtabella0"/>
              <w:rPr>
                <w:color w:val="002060"/>
              </w:rPr>
            </w:pPr>
            <w:r w:rsidRPr="00B9219E">
              <w:rPr>
                <w:color w:val="002060"/>
              </w:rPr>
              <w:t>01/10/2025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23AE7" w14:textId="77777777" w:rsidR="00FD2DBD" w:rsidRPr="00B9219E" w:rsidRDefault="00FD2DBD" w:rsidP="0053090A">
            <w:pPr>
              <w:pStyle w:val="rowtabella0"/>
              <w:rPr>
                <w:color w:val="002060"/>
              </w:rPr>
            </w:pPr>
            <w:r w:rsidRPr="00B9219E">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BA706F" w14:textId="77777777" w:rsidR="00FD2DBD" w:rsidRPr="00B9219E" w:rsidRDefault="00FD2DBD" w:rsidP="0053090A">
            <w:pPr>
              <w:pStyle w:val="rowtabella0"/>
              <w:rPr>
                <w:color w:val="002060"/>
              </w:rPr>
            </w:pPr>
            <w:r w:rsidRPr="00B9219E">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7814DC" w14:textId="77777777" w:rsidR="00FD2DBD" w:rsidRPr="00B9219E" w:rsidRDefault="00FD2DBD" w:rsidP="0053090A">
            <w:pPr>
              <w:pStyle w:val="rowtabella0"/>
              <w:rPr>
                <w:color w:val="002060"/>
              </w:rPr>
            </w:pPr>
            <w:r w:rsidRPr="00B9219E">
              <w:rPr>
                <w:color w:val="002060"/>
              </w:rPr>
              <w:t>VIA NAZARIO SAURO</w:t>
            </w:r>
          </w:p>
        </w:tc>
      </w:tr>
    </w:tbl>
    <w:p w14:paraId="7A9597DA" w14:textId="77777777" w:rsidR="00FD2DBD" w:rsidRPr="00B9219E" w:rsidRDefault="00FD2DBD" w:rsidP="00FD2DBD">
      <w:pPr>
        <w:pStyle w:val="breakline"/>
        <w:rPr>
          <w:rFonts w:eastAsiaTheme="minorEastAsia"/>
          <w:color w:val="002060"/>
        </w:rPr>
      </w:pPr>
    </w:p>
    <w:p w14:paraId="57EF795C" w14:textId="77777777" w:rsidR="00FD2DBD" w:rsidRPr="00B9219E" w:rsidRDefault="00FD2DBD" w:rsidP="00FD2DBD">
      <w:pPr>
        <w:pStyle w:val="breakline"/>
        <w:rPr>
          <w:color w:val="002060"/>
        </w:rPr>
      </w:pPr>
    </w:p>
    <w:p w14:paraId="190F9F4F" w14:textId="77777777" w:rsidR="00FD2DBD" w:rsidRPr="00B9219E" w:rsidRDefault="00FD2DBD" w:rsidP="00FD2DBD">
      <w:pPr>
        <w:pStyle w:val="breakline"/>
        <w:rPr>
          <w:color w:val="002060"/>
        </w:rPr>
      </w:pPr>
    </w:p>
    <w:p w14:paraId="075F47DC" w14:textId="77777777" w:rsidR="00FD2DBD" w:rsidRPr="00B9219E" w:rsidRDefault="00FD2DBD" w:rsidP="00FD2DBD">
      <w:pPr>
        <w:pStyle w:val="sottotitolocampionato10"/>
        <w:rPr>
          <w:color w:val="002060"/>
        </w:rPr>
      </w:pPr>
      <w:r w:rsidRPr="00B9219E">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FD2DBD" w:rsidRPr="00B9219E" w14:paraId="10C60FE5"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4723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DFFF8"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1A73C"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96FFB"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9B916"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E7715"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B1E4B"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1D4CE85"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5C8635" w14:textId="77777777" w:rsidR="00FD2DBD" w:rsidRPr="00B9219E" w:rsidRDefault="00FD2DBD" w:rsidP="0053090A">
            <w:pPr>
              <w:pStyle w:val="rowtabella0"/>
              <w:rPr>
                <w:color w:val="002060"/>
              </w:rPr>
            </w:pPr>
            <w:r w:rsidRPr="00B9219E">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553B5" w14:textId="77777777" w:rsidR="00FD2DBD" w:rsidRPr="00B9219E" w:rsidRDefault="00FD2DBD" w:rsidP="0053090A">
            <w:pPr>
              <w:pStyle w:val="rowtabella0"/>
              <w:rPr>
                <w:color w:val="002060"/>
              </w:rPr>
            </w:pPr>
            <w:r w:rsidRPr="00B9219E">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8FFED"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EF147" w14:textId="77777777" w:rsidR="00FD2DBD" w:rsidRPr="00B9219E" w:rsidRDefault="00FD2DBD" w:rsidP="0053090A">
            <w:pPr>
              <w:pStyle w:val="rowtabella0"/>
              <w:rPr>
                <w:color w:val="002060"/>
              </w:rPr>
            </w:pPr>
            <w:r w:rsidRPr="00B9219E">
              <w:rPr>
                <w:color w:val="002060"/>
              </w:rPr>
              <w:t>29/09/2025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B03E3" w14:textId="77777777" w:rsidR="00FD2DBD" w:rsidRPr="00B9219E" w:rsidRDefault="00FD2DBD" w:rsidP="0053090A">
            <w:pPr>
              <w:pStyle w:val="rowtabella0"/>
              <w:rPr>
                <w:color w:val="002060"/>
              </w:rPr>
            </w:pPr>
            <w:r w:rsidRPr="00B9219E">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910629" w14:textId="77777777" w:rsidR="00FD2DBD" w:rsidRPr="00B9219E" w:rsidRDefault="00FD2DBD" w:rsidP="0053090A">
            <w:pPr>
              <w:pStyle w:val="rowtabella0"/>
              <w:rPr>
                <w:color w:val="002060"/>
              </w:rPr>
            </w:pPr>
            <w:r w:rsidRPr="00B9219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A645E8" w14:textId="77777777" w:rsidR="00FD2DBD" w:rsidRPr="00B9219E" w:rsidRDefault="00FD2DBD" w:rsidP="0053090A">
            <w:pPr>
              <w:pStyle w:val="rowtabella0"/>
              <w:rPr>
                <w:color w:val="002060"/>
              </w:rPr>
            </w:pPr>
            <w:r w:rsidRPr="00B9219E">
              <w:rPr>
                <w:color w:val="002060"/>
              </w:rPr>
              <w:t>LOCALITA' NONTESICURO</w:t>
            </w:r>
          </w:p>
        </w:tc>
      </w:tr>
    </w:tbl>
    <w:p w14:paraId="2C0373E6" w14:textId="77777777" w:rsidR="00FD2DBD" w:rsidRPr="00B9219E" w:rsidRDefault="00FD2DBD" w:rsidP="00FD2DBD">
      <w:pPr>
        <w:pStyle w:val="breakline"/>
        <w:rPr>
          <w:rFonts w:eastAsiaTheme="minorEastAsia"/>
          <w:color w:val="002060"/>
        </w:rPr>
      </w:pPr>
    </w:p>
    <w:p w14:paraId="1B81FF25" w14:textId="77777777" w:rsidR="00FD2DBD" w:rsidRPr="00B9219E" w:rsidRDefault="00FD2DBD" w:rsidP="00FD2DBD">
      <w:pPr>
        <w:pStyle w:val="breakline"/>
        <w:rPr>
          <w:color w:val="002060"/>
        </w:rPr>
      </w:pPr>
    </w:p>
    <w:p w14:paraId="6525F7F2" w14:textId="77777777" w:rsidR="00FD2DBD" w:rsidRPr="00B9219E" w:rsidRDefault="00FD2DBD" w:rsidP="00FD2DBD">
      <w:pPr>
        <w:pStyle w:val="breakline"/>
        <w:rPr>
          <w:color w:val="002060"/>
        </w:rPr>
      </w:pPr>
    </w:p>
    <w:p w14:paraId="7CA5E005" w14:textId="77777777" w:rsidR="00FD2DBD" w:rsidRPr="00B9219E" w:rsidRDefault="00FD2DBD" w:rsidP="00FD2DBD">
      <w:pPr>
        <w:pStyle w:val="sottotitolocampionato10"/>
        <w:rPr>
          <w:color w:val="002060"/>
        </w:rPr>
      </w:pPr>
      <w:r w:rsidRPr="00B9219E">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247E06A1"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0093F"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F58E0"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182E9"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806F4"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F7E1B"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5A5E0"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97AEF"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3D37E73"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D1263C" w14:textId="77777777" w:rsidR="00FD2DBD" w:rsidRPr="00B9219E" w:rsidRDefault="00FD2DBD" w:rsidP="0053090A">
            <w:pPr>
              <w:pStyle w:val="rowtabella0"/>
              <w:rPr>
                <w:color w:val="002060"/>
              </w:rPr>
            </w:pPr>
            <w:r w:rsidRPr="00B9219E">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B473D0" w14:textId="77777777" w:rsidR="00FD2DBD" w:rsidRPr="00B9219E" w:rsidRDefault="00FD2DBD" w:rsidP="0053090A">
            <w:pPr>
              <w:pStyle w:val="rowtabella0"/>
              <w:rPr>
                <w:color w:val="002060"/>
              </w:rPr>
            </w:pPr>
            <w:r w:rsidRPr="00B9219E">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BA5E3"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A7DF90" w14:textId="77777777" w:rsidR="00FD2DBD" w:rsidRPr="00B9219E" w:rsidRDefault="00FD2DBD" w:rsidP="0053090A">
            <w:pPr>
              <w:pStyle w:val="rowtabella0"/>
              <w:rPr>
                <w:color w:val="002060"/>
              </w:rPr>
            </w:pPr>
            <w:r w:rsidRPr="00B9219E">
              <w:rPr>
                <w:color w:val="002060"/>
              </w:rPr>
              <w:t>30/09/2025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878F2" w14:textId="77777777" w:rsidR="00FD2DBD" w:rsidRPr="00B9219E" w:rsidRDefault="00FD2DBD" w:rsidP="0053090A">
            <w:pPr>
              <w:pStyle w:val="rowtabella0"/>
              <w:rPr>
                <w:color w:val="002060"/>
              </w:rPr>
            </w:pPr>
            <w:r w:rsidRPr="00B9219E">
              <w:rPr>
                <w:color w:val="002060"/>
              </w:rPr>
              <w:t xml:space="preserve">5454 </w:t>
            </w:r>
            <w:proofErr w:type="gramStart"/>
            <w:r w:rsidRPr="00B9219E">
              <w:rPr>
                <w:color w:val="002060"/>
              </w:rPr>
              <w:t>C.COPERTO</w:t>
            </w:r>
            <w:proofErr w:type="gramEnd"/>
            <w:r w:rsidRPr="00B9219E">
              <w:rPr>
                <w:color w:val="002060"/>
              </w:rPr>
              <w:t xml:space="preserve"> </w:t>
            </w:r>
            <w:proofErr w:type="gramStart"/>
            <w:r w:rsidRPr="00B9219E">
              <w:rPr>
                <w:color w:val="002060"/>
              </w:rPr>
              <w:t>C.TENNIS</w:t>
            </w:r>
            <w:proofErr w:type="gramEnd"/>
            <w:r w:rsidRPr="00B9219E">
              <w:rPr>
                <w:color w:val="002060"/>
              </w:rPr>
              <w:t xml:space="preserve">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4A964" w14:textId="77777777" w:rsidR="00FD2DBD" w:rsidRPr="00B9219E" w:rsidRDefault="00FD2DBD" w:rsidP="0053090A">
            <w:pPr>
              <w:pStyle w:val="rowtabella0"/>
              <w:rPr>
                <w:color w:val="002060"/>
              </w:rPr>
            </w:pPr>
            <w:r w:rsidRPr="00B9219E">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33420" w14:textId="77777777" w:rsidR="00FD2DBD" w:rsidRPr="00B9219E" w:rsidRDefault="00FD2DBD" w:rsidP="0053090A">
            <w:pPr>
              <w:pStyle w:val="rowtabella0"/>
              <w:rPr>
                <w:color w:val="002060"/>
              </w:rPr>
            </w:pPr>
            <w:r w:rsidRPr="00B9219E">
              <w:rPr>
                <w:color w:val="002060"/>
              </w:rPr>
              <w:t>VIA VILLA TOMBARI</w:t>
            </w:r>
          </w:p>
        </w:tc>
      </w:tr>
    </w:tbl>
    <w:p w14:paraId="23A6DEEA" w14:textId="77777777" w:rsidR="00FD2DBD" w:rsidRPr="00B9219E" w:rsidRDefault="00FD2DBD" w:rsidP="00FD2DBD">
      <w:pPr>
        <w:pStyle w:val="breakline"/>
        <w:rPr>
          <w:rFonts w:eastAsiaTheme="minorEastAsia"/>
          <w:color w:val="002060"/>
        </w:rPr>
      </w:pPr>
    </w:p>
    <w:p w14:paraId="53C28861" w14:textId="77777777" w:rsidR="00FD2DBD" w:rsidRPr="00B9219E" w:rsidRDefault="00FD2DBD" w:rsidP="00FD2DBD">
      <w:pPr>
        <w:pStyle w:val="breakline"/>
        <w:rPr>
          <w:color w:val="002060"/>
        </w:rPr>
      </w:pPr>
    </w:p>
    <w:p w14:paraId="68F6D51E" w14:textId="77777777" w:rsidR="00FD2DBD" w:rsidRPr="00B9219E" w:rsidRDefault="00FD2DBD" w:rsidP="00FD2DBD">
      <w:pPr>
        <w:pStyle w:val="breakline"/>
        <w:rPr>
          <w:color w:val="002060"/>
        </w:rPr>
      </w:pPr>
    </w:p>
    <w:p w14:paraId="605ABE9B" w14:textId="77777777" w:rsidR="00FD2DBD" w:rsidRPr="00B9219E" w:rsidRDefault="00FD2DBD" w:rsidP="00FD2DBD">
      <w:pPr>
        <w:pStyle w:val="sottotitolocampionato10"/>
        <w:rPr>
          <w:color w:val="002060"/>
        </w:rPr>
      </w:pPr>
      <w:r w:rsidRPr="00B9219E">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391C652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F30EE"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4CE2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5E178"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7ABFC"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DB1E5"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E85BF"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DA4E9"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E400802"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6128DE" w14:textId="77777777" w:rsidR="00FD2DBD" w:rsidRPr="00B9219E" w:rsidRDefault="00FD2DBD" w:rsidP="0053090A">
            <w:pPr>
              <w:pStyle w:val="rowtabella0"/>
              <w:rPr>
                <w:color w:val="002060"/>
              </w:rPr>
            </w:pPr>
            <w:r w:rsidRPr="00B9219E">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979C1" w14:textId="77777777" w:rsidR="00FD2DBD" w:rsidRPr="00B9219E" w:rsidRDefault="00FD2DBD" w:rsidP="0053090A">
            <w:pPr>
              <w:pStyle w:val="rowtabella0"/>
              <w:rPr>
                <w:color w:val="002060"/>
              </w:rPr>
            </w:pPr>
            <w:r w:rsidRPr="00B9219E">
              <w:rPr>
                <w:color w:val="002060"/>
              </w:rPr>
              <w:t>ETA BETA F.C.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70C84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09D4A" w14:textId="77777777" w:rsidR="00FD2DBD" w:rsidRPr="00B9219E" w:rsidRDefault="00FD2DBD" w:rsidP="0053090A">
            <w:pPr>
              <w:pStyle w:val="rowtabella0"/>
              <w:rPr>
                <w:color w:val="002060"/>
              </w:rPr>
            </w:pPr>
            <w:r w:rsidRPr="00B9219E">
              <w:rPr>
                <w:color w:val="002060"/>
              </w:rPr>
              <w:t>14/10/2025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5F1AFD" w14:textId="77777777" w:rsidR="00FD2DBD" w:rsidRPr="00B9219E" w:rsidRDefault="00FD2DBD" w:rsidP="0053090A">
            <w:pPr>
              <w:pStyle w:val="rowtabella0"/>
              <w:rPr>
                <w:color w:val="002060"/>
              </w:rPr>
            </w:pPr>
            <w:r w:rsidRPr="00B9219E">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B4688" w14:textId="77777777" w:rsidR="00FD2DBD" w:rsidRPr="00B9219E" w:rsidRDefault="00FD2DBD" w:rsidP="0053090A">
            <w:pPr>
              <w:pStyle w:val="rowtabella0"/>
              <w:rPr>
                <w:color w:val="002060"/>
              </w:rPr>
            </w:pPr>
            <w:r w:rsidRPr="00B9219E">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EDBB86" w14:textId="77777777" w:rsidR="00FD2DBD" w:rsidRPr="00B9219E" w:rsidRDefault="00FD2DBD" w:rsidP="0053090A">
            <w:pPr>
              <w:pStyle w:val="rowtabella0"/>
              <w:rPr>
                <w:color w:val="002060"/>
              </w:rPr>
            </w:pPr>
            <w:r w:rsidRPr="00B9219E">
              <w:rPr>
                <w:color w:val="002060"/>
              </w:rPr>
              <w:t>STR.DEL BURELLO LOC.VAL NEVOLA</w:t>
            </w:r>
          </w:p>
        </w:tc>
      </w:tr>
    </w:tbl>
    <w:p w14:paraId="497FDFCF" w14:textId="77777777" w:rsidR="00FD2DBD" w:rsidRPr="00B9219E" w:rsidRDefault="00FD2DBD" w:rsidP="00FD2DBD">
      <w:pPr>
        <w:pStyle w:val="breakline"/>
        <w:rPr>
          <w:rFonts w:eastAsiaTheme="minorEastAsia"/>
          <w:color w:val="002060"/>
        </w:rPr>
      </w:pPr>
    </w:p>
    <w:p w14:paraId="49B9F30C" w14:textId="77777777" w:rsidR="00FD2DBD" w:rsidRPr="00B9219E" w:rsidRDefault="00FD2DBD" w:rsidP="00FD2DBD">
      <w:pPr>
        <w:pStyle w:val="breakline"/>
        <w:rPr>
          <w:color w:val="002060"/>
        </w:rPr>
      </w:pPr>
    </w:p>
    <w:p w14:paraId="7DADEDF2" w14:textId="77777777" w:rsidR="00FD2DBD" w:rsidRPr="00B9219E" w:rsidRDefault="00FD2DBD" w:rsidP="00FD2DBD">
      <w:pPr>
        <w:pStyle w:val="breakline"/>
        <w:rPr>
          <w:color w:val="002060"/>
        </w:rPr>
      </w:pPr>
    </w:p>
    <w:p w14:paraId="148E4DE9" w14:textId="77777777" w:rsidR="00FD2DBD" w:rsidRPr="00B9219E" w:rsidRDefault="00FD2DBD" w:rsidP="00FD2DBD">
      <w:pPr>
        <w:pStyle w:val="sottotitolocampionato10"/>
        <w:rPr>
          <w:color w:val="002060"/>
        </w:rPr>
      </w:pPr>
      <w:r w:rsidRPr="00B9219E">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FD2DBD" w:rsidRPr="00B9219E" w14:paraId="1831B519"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93D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6D7A0"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E405"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A9E48"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723C5"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420E6"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ED36C"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3A67C9E2"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FD31E9" w14:textId="77777777" w:rsidR="00FD2DBD" w:rsidRPr="00B9219E" w:rsidRDefault="00FD2DBD" w:rsidP="0053090A">
            <w:pPr>
              <w:pStyle w:val="rowtabella0"/>
              <w:rPr>
                <w:color w:val="002060"/>
              </w:rPr>
            </w:pPr>
            <w:r w:rsidRPr="00B9219E">
              <w:rPr>
                <w:color w:val="002060"/>
              </w:rPr>
              <w:lastRenderedPageBreak/>
              <w:t>POLISPORTIVA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08978" w14:textId="77777777" w:rsidR="00FD2DBD" w:rsidRPr="00B9219E" w:rsidRDefault="00FD2DBD" w:rsidP="0053090A">
            <w:pPr>
              <w:pStyle w:val="rowtabella0"/>
              <w:rPr>
                <w:color w:val="002060"/>
              </w:rPr>
            </w:pPr>
            <w:r w:rsidRPr="00B9219E">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56819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B510EE" w14:textId="77777777" w:rsidR="00FD2DBD" w:rsidRPr="00B9219E" w:rsidRDefault="00FD2DBD" w:rsidP="0053090A">
            <w:pPr>
              <w:pStyle w:val="rowtabella0"/>
              <w:rPr>
                <w:color w:val="002060"/>
              </w:rPr>
            </w:pPr>
            <w:r w:rsidRPr="00B9219E">
              <w:rPr>
                <w:color w:val="002060"/>
              </w:rPr>
              <w:t>02/10/2025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76D54" w14:textId="77777777" w:rsidR="00FD2DBD" w:rsidRPr="00B9219E" w:rsidRDefault="00FD2DBD" w:rsidP="0053090A">
            <w:pPr>
              <w:pStyle w:val="rowtabella0"/>
              <w:rPr>
                <w:color w:val="002060"/>
              </w:rPr>
            </w:pPr>
            <w:r w:rsidRPr="00B9219E">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A0010" w14:textId="77777777" w:rsidR="00FD2DBD" w:rsidRPr="00B9219E" w:rsidRDefault="00FD2DBD" w:rsidP="0053090A">
            <w:pPr>
              <w:pStyle w:val="rowtabella0"/>
              <w:rPr>
                <w:color w:val="002060"/>
              </w:rPr>
            </w:pPr>
            <w:r w:rsidRPr="00B9219E">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B149C4" w14:textId="77777777" w:rsidR="00FD2DBD" w:rsidRPr="00B9219E" w:rsidRDefault="00FD2DBD" w:rsidP="0053090A">
            <w:pPr>
              <w:pStyle w:val="rowtabella0"/>
              <w:rPr>
                <w:color w:val="002060"/>
              </w:rPr>
            </w:pPr>
            <w:r w:rsidRPr="00B9219E">
              <w:rPr>
                <w:color w:val="002060"/>
              </w:rPr>
              <w:t>VIA FONTE ABECETO, 4</w:t>
            </w:r>
          </w:p>
        </w:tc>
      </w:tr>
    </w:tbl>
    <w:p w14:paraId="3AB8A93C" w14:textId="77777777" w:rsidR="00FD2DBD" w:rsidRPr="00B9219E" w:rsidRDefault="00FD2DBD" w:rsidP="00FD2DBD">
      <w:pPr>
        <w:pStyle w:val="breakline"/>
        <w:rPr>
          <w:rFonts w:eastAsiaTheme="minorEastAsia"/>
          <w:color w:val="002060"/>
        </w:rPr>
      </w:pPr>
    </w:p>
    <w:p w14:paraId="59413D3C" w14:textId="77777777" w:rsidR="00FD2DBD" w:rsidRPr="00B9219E" w:rsidRDefault="00FD2DBD" w:rsidP="00FD2DBD">
      <w:pPr>
        <w:pStyle w:val="breakline"/>
        <w:rPr>
          <w:color w:val="002060"/>
        </w:rPr>
      </w:pPr>
    </w:p>
    <w:p w14:paraId="36D709DA" w14:textId="77777777" w:rsidR="00FD2DBD" w:rsidRPr="00B9219E" w:rsidRDefault="00FD2DBD" w:rsidP="00FD2DBD">
      <w:pPr>
        <w:pStyle w:val="breakline"/>
        <w:rPr>
          <w:color w:val="002060"/>
        </w:rPr>
      </w:pPr>
    </w:p>
    <w:p w14:paraId="72A1CEFA" w14:textId="77777777" w:rsidR="00FD2DBD" w:rsidRPr="00B9219E" w:rsidRDefault="00FD2DBD" w:rsidP="00FD2DBD">
      <w:pPr>
        <w:pStyle w:val="sottotitolocampionato10"/>
        <w:rPr>
          <w:color w:val="002060"/>
        </w:rPr>
      </w:pPr>
      <w:r w:rsidRPr="00B9219E">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FD2DBD" w:rsidRPr="00B9219E" w14:paraId="2456AABE"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E4468"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31FBA"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4E329"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B6567"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DDB2A"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D9D52"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91C11"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C84B684"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E10A86" w14:textId="77777777" w:rsidR="00FD2DBD" w:rsidRPr="00B9219E" w:rsidRDefault="00FD2DBD" w:rsidP="0053090A">
            <w:pPr>
              <w:pStyle w:val="rowtabella0"/>
              <w:rPr>
                <w:color w:val="002060"/>
              </w:rPr>
            </w:pPr>
            <w:r w:rsidRPr="00B9219E">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5D85CD" w14:textId="77777777" w:rsidR="00FD2DBD" w:rsidRPr="00B9219E" w:rsidRDefault="00FD2DBD" w:rsidP="0053090A">
            <w:pPr>
              <w:pStyle w:val="rowtabella0"/>
              <w:rPr>
                <w:color w:val="002060"/>
              </w:rPr>
            </w:pPr>
            <w:r w:rsidRPr="00B9219E">
              <w:rPr>
                <w:color w:val="002060"/>
              </w:rPr>
              <w:t>POLISPORTIVA RIPATRANSONE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3027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31002" w14:textId="77777777" w:rsidR="00FD2DBD" w:rsidRPr="00B9219E" w:rsidRDefault="00FD2DBD" w:rsidP="0053090A">
            <w:pPr>
              <w:pStyle w:val="rowtabella0"/>
              <w:rPr>
                <w:color w:val="002060"/>
              </w:rPr>
            </w:pPr>
            <w:r w:rsidRPr="00B9219E">
              <w:rPr>
                <w:color w:val="002060"/>
              </w:rPr>
              <w:t>16/10/2025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A0913" w14:textId="77777777" w:rsidR="00FD2DBD" w:rsidRPr="00B9219E" w:rsidRDefault="00FD2DBD" w:rsidP="0053090A">
            <w:pPr>
              <w:pStyle w:val="rowtabella0"/>
              <w:rPr>
                <w:color w:val="002060"/>
              </w:rPr>
            </w:pPr>
            <w:r w:rsidRPr="00B9219E">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6AEA67" w14:textId="77777777" w:rsidR="00FD2DBD" w:rsidRPr="00B9219E" w:rsidRDefault="00FD2DBD" w:rsidP="0053090A">
            <w:pPr>
              <w:pStyle w:val="rowtabella0"/>
              <w:rPr>
                <w:color w:val="002060"/>
              </w:rPr>
            </w:pPr>
            <w:r w:rsidRPr="00B9219E">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AF5CB6" w14:textId="77777777" w:rsidR="00FD2DBD" w:rsidRPr="00B9219E" w:rsidRDefault="00FD2DBD" w:rsidP="0053090A">
            <w:pPr>
              <w:pStyle w:val="rowtabella0"/>
              <w:rPr>
                <w:color w:val="002060"/>
              </w:rPr>
            </w:pPr>
            <w:r w:rsidRPr="00B9219E">
              <w:rPr>
                <w:color w:val="002060"/>
              </w:rPr>
              <w:t xml:space="preserve">LOC.MONTEROCCO VIA </w:t>
            </w:r>
            <w:proofErr w:type="gramStart"/>
            <w:r w:rsidRPr="00B9219E">
              <w:rPr>
                <w:color w:val="002060"/>
              </w:rPr>
              <w:t>A.MANCINI</w:t>
            </w:r>
            <w:proofErr w:type="gramEnd"/>
          </w:p>
        </w:tc>
      </w:tr>
    </w:tbl>
    <w:p w14:paraId="1A5ABE4C" w14:textId="77777777" w:rsidR="00FD2DBD" w:rsidRPr="00B9219E" w:rsidRDefault="00FD2DBD" w:rsidP="00FD2DBD">
      <w:pPr>
        <w:pStyle w:val="breakline"/>
        <w:rPr>
          <w:rFonts w:eastAsiaTheme="minorEastAsia"/>
          <w:color w:val="002060"/>
        </w:rPr>
      </w:pPr>
    </w:p>
    <w:p w14:paraId="26432302" w14:textId="77777777" w:rsidR="00FD2DBD" w:rsidRPr="00B9219E" w:rsidRDefault="00FD2DBD" w:rsidP="00FD2DBD">
      <w:pPr>
        <w:pStyle w:val="breakline"/>
        <w:rPr>
          <w:color w:val="002060"/>
        </w:rPr>
      </w:pPr>
    </w:p>
    <w:p w14:paraId="78A2BC72" w14:textId="77777777" w:rsidR="00FD2DBD" w:rsidRPr="00B9219E" w:rsidRDefault="00FD2DBD" w:rsidP="00FD2DBD">
      <w:pPr>
        <w:pStyle w:val="breakline"/>
        <w:rPr>
          <w:color w:val="002060"/>
        </w:rPr>
      </w:pPr>
    </w:p>
    <w:p w14:paraId="16244E83" w14:textId="77777777" w:rsidR="00FD2DBD" w:rsidRPr="00B9219E" w:rsidRDefault="00FD2DBD" w:rsidP="00FD2DBD">
      <w:pPr>
        <w:pStyle w:val="sottotitolocampionato10"/>
        <w:rPr>
          <w:color w:val="002060"/>
        </w:rPr>
      </w:pPr>
      <w:r w:rsidRPr="00B9219E">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FD2DBD" w:rsidRPr="00B9219E" w14:paraId="5AB45216"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4BD0D"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55DD0"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CAFFB"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80B99"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1B722"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B8949"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EB220"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DA56617"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BDF560" w14:textId="77777777" w:rsidR="00FD2DBD" w:rsidRPr="00B9219E" w:rsidRDefault="00FD2DBD" w:rsidP="0053090A">
            <w:pPr>
              <w:pStyle w:val="rowtabella0"/>
              <w:rPr>
                <w:color w:val="002060"/>
              </w:rPr>
            </w:pPr>
            <w:r w:rsidRPr="00B9219E">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B467B" w14:textId="77777777" w:rsidR="00FD2DBD" w:rsidRPr="00B9219E" w:rsidRDefault="00FD2DBD" w:rsidP="0053090A">
            <w:pPr>
              <w:pStyle w:val="rowtabella0"/>
              <w:rPr>
                <w:color w:val="002060"/>
              </w:rPr>
            </w:pPr>
            <w:r w:rsidRPr="00B9219E">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4BB807"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F81C3" w14:textId="77777777" w:rsidR="00FD2DBD" w:rsidRPr="00B9219E" w:rsidRDefault="00FD2DBD" w:rsidP="0053090A">
            <w:pPr>
              <w:pStyle w:val="rowtabella0"/>
              <w:rPr>
                <w:color w:val="002060"/>
              </w:rPr>
            </w:pPr>
            <w:r w:rsidRPr="00B9219E">
              <w:rPr>
                <w:color w:val="002060"/>
              </w:rPr>
              <w:t>02/10/2025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20FE6" w14:textId="77777777" w:rsidR="00FD2DBD" w:rsidRPr="00B9219E" w:rsidRDefault="00FD2DBD" w:rsidP="0053090A">
            <w:pPr>
              <w:pStyle w:val="rowtabella0"/>
              <w:rPr>
                <w:color w:val="002060"/>
              </w:rPr>
            </w:pPr>
            <w:r w:rsidRPr="00B9219E">
              <w:rPr>
                <w:color w:val="002060"/>
              </w:rPr>
              <w:t xml:space="preserve">5295 TENSOSTRUTTURA VIA </w:t>
            </w:r>
            <w:proofErr w:type="gramStart"/>
            <w:r w:rsidRPr="00B9219E">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8CEBB" w14:textId="77777777" w:rsidR="00FD2DBD" w:rsidRPr="00B9219E" w:rsidRDefault="00FD2DBD" w:rsidP="0053090A">
            <w:pPr>
              <w:pStyle w:val="rowtabella0"/>
              <w:rPr>
                <w:color w:val="002060"/>
              </w:rPr>
            </w:pPr>
            <w:r w:rsidRPr="00B9219E">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0FD683" w14:textId="77777777" w:rsidR="00FD2DBD" w:rsidRPr="00B9219E" w:rsidRDefault="00FD2DBD" w:rsidP="0053090A">
            <w:pPr>
              <w:pStyle w:val="rowtabella0"/>
              <w:rPr>
                <w:color w:val="002060"/>
              </w:rPr>
            </w:pPr>
            <w:r w:rsidRPr="00B9219E">
              <w:rPr>
                <w:color w:val="002060"/>
              </w:rPr>
              <w:t xml:space="preserve">VIA </w:t>
            </w:r>
            <w:proofErr w:type="gramStart"/>
            <w:r w:rsidRPr="00B9219E">
              <w:rPr>
                <w:color w:val="002060"/>
              </w:rPr>
              <w:t>E.MATTEI</w:t>
            </w:r>
            <w:proofErr w:type="gramEnd"/>
          </w:p>
        </w:tc>
      </w:tr>
    </w:tbl>
    <w:p w14:paraId="6D4A35A1" w14:textId="77777777" w:rsidR="00FD2DBD" w:rsidRPr="00B9219E" w:rsidRDefault="00FD2DBD" w:rsidP="00FD2DBD">
      <w:pPr>
        <w:pStyle w:val="breakline"/>
        <w:rPr>
          <w:rFonts w:eastAsiaTheme="minorEastAsia"/>
          <w:color w:val="002060"/>
        </w:rPr>
      </w:pPr>
    </w:p>
    <w:p w14:paraId="52F840F2" w14:textId="77777777" w:rsidR="00FD2DBD" w:rsidRPr="00B9219E" w:rsidRDefault="00FD2DBD" w:rsidP="00FD2DBD">
      <w:pPr>
        <w:pStyle w:val="breakline"/>
        <w:rPr>
          <w:color w:val="002060"/>
        </w:rPr>
      </w:pPr>
    </w:p>
    <w:p w14:paraId="18E06DA4" w14:textId="77777777" w:rsidR="00FD2DBD" w:rsidRPr="00B9219E" w:rsidRDefault="00FD2DBD" w:rsidP="00FD2DBD">
      <w:pPr>
        <w:pStyle w:val="breakline"/>
        <w:rPr>
          <w:color w:val="002060"/>
        </w:rPr>
      </w:pPr>
    </w:p>
    <w:p w14:paraId="74DAEB5D" w14:textId="77777777" w:rsidR="00FD2DBD" w:rsidRPr="00B9219E" w:rsidRDefault="00FD2DBD" w:rsidP="00FD2DBD">
      <w:pPr>
        <w:pStyle w:val="sottotitolocampionato10"/>
        <w:rPr>
          <w:color w:val="002060"/>
        </w:rPr>
      </w:pPr>
      <w:r w:rsidRPr="00B9219E">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097BC8DC"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4573C"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3436F"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EBA5C"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04EBD"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9710A"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2784F"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E22D9"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273F2FE9"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D55438" w14:textId="77777777" w:rsidR="00FD2DBD" w:rsidRPr="00B9219E" w:rsidRDefault="00FD2DBD" w:rsidP="0053090A">
            <w:pPr>
              <w:pStyle w:val="rowtabella0"/>
              <w:rPr>
                <w:color w:val="002060"/>
              </w:rPr>
            </w:pPr>
            <w:r w:rsidRPr="00B9219E">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0CE04E" w14:textId="77777777" w:rsidR="00FD2DBD" w:rsidRPr="00B9219E" w:rsidRDefault="00FD2DBD" w:rsidP="0053090A">
            <w:pPr>
              <w:pStyle w:val="rowtabella0"/>
              <w:rPr>
                <w:color w:val="002060"/>
              </w:rPr>
            </w:pPr>
            <w:r w:rsidRPr="00B9219E">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5E2D5"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DBDEB1" w14:textId="77777777" w:rsidR="00FD2DBD" w:rsidRPr="00B9219E" w:rsidRDefault="00FD2DBD" w:rsidP="0053090A">
            <w:pPr>
              <w:pStyle w:val="rowtabella0"/>
              <w:rPr>
                <w:color w:val="002060"/>
              </w:rPr>
            </w:pPr>
            <w:r w:rsidRPr="00B9219E">
              <w:rPr>
                <w:color w:val="002060"/>
              </w:rPr>
              <w:t>01/10/2025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FB19EC" w14:textId="77777777" w:rsidR="00FD2DBD" w:rsidRPr="00B9219E" w:rsidRDefault="00FD2DBD" w:rsidP="0053090A">
            <w:pPr>
              <w:pStyle w:val="rowtabella0"/>
              <w:rPr>
                <w:color w:val="002060"/>
              </w:rPr>
            </w:pPr>
            <w:r w:rsidRPr="00B9219E">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1E429B" w14:textId="77777777" w:rsidR="00FD2DBD" w:rsidRPr="00B9219E" w:rsidRDefault="00FD2DBD" w:rsidP="0053090A">
            <w:pPr>
              <w:pStyle w:val="rowtabella0"/>
              <w:rPr>
                <w:color w:val="002060"/>
              </w:rPr>
            </w:pPr>
            <w:r w:rsidRPr="00B9219E">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E2647" w14:textId="77777777" w:rsidR="00FD2DBD" w:rsidRPr="00B9219E" w:rsidRDefault="00FD2DBD" w:rsidP="0053090A">
            <w:pPr>
              <w:pStyle w:val="rowtabella0"/>
              <w:rPr>
                <w:color w:val="002060"/>
              </w:rPr>
            </w:pPr>
            <w:r w:rsidRPr="00B9219E">
              <w:rPr>
                <w:color w:val="002060"/>
              </w:rPr>
              <w:t>VIA ALDO MORO</w:t>
            </w:r>
          </w:p>
        </w:tc>
      </w:tr>
    </w:tbl>
    <w:p w14:paraId="3E1DC760" w14:textId="77777777" w:rsidR="00FD2DBD" w:rsidRPr="00B9219E" w:rsidRDefault="00FD2DBD" w:rsidP="00FD2DBD">
      <w:pPr>
        <w:pStyle w:val="breakline"/>
        <w:rPr>
          <w:rFonts w:eastAsiaTheme="minorEastAsia"/>
          <w:color w:val="002060"/>
        </w:rPr>
      </w:pPr>
    </w:p>
    <w:p w14:paraId="17767D87" w14:textId="77777777" w:rsidR="00FD2DBD" w:rsidRPr="00B9219E" w:rsidRDefault="00FD2DBD" w:rsidP="00FD2DBD">
      <w:pPr>
        <w:pStyle w:val="breakline"/>
        <w:rPr>
          <w:color w:val="002060"/>
        </w:rPr>
      </w:pPr>
    </w:p>
    <w:p w14:paraId="37BA5ABE" w14:textId="77777777" w:rsidR="00FD2DBD" w:rsidRPr="00B9219E" w:rsidRDefault="00FD2DBD" w:rsidP="00FD2DBD">
      <w:pPr>
        <w:pStyle w:val="breakline"/>
        <w:rPr>
          <w:color w:val="002060"/>
        </w:rPr>
      </w:pPr>
    </w:p>
    <w:p w14:paraId="0337F56E" w14:textId="77777777" w:rsidR="00FD2DBD" w:rsidRPr="00B9219E" w:rsidRDefault="00FD2DBD" w:rsidP="00FD2DBD">
      <w:pPr>
        <w:pStyle w:val="sottotitolocampionato10"/>
        <w:rPr>
          <w:color w:val="002060"/>
        </w:rPr>
      </w:pPr>
      <w:r w:rsidRPr="00B9219E">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6AB774DB"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F3E9A"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151EB"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08926"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A5C7C"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AC72E"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80A25"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A36DC"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EB97419"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0AD4B8" w14:textId="77777777" w:rsidR="00FD2DBD" w:rsidRPr="00B9219E" w:rsidRDefault="00FD2DBD" w:rsidP="0053090A">
            <w:pPr>
              <w:pStyle w:val="rowtabella0"/>
              <w:rPr>
                <w:color w:val="002060"/>
              </w:rPr>
            </w:pPr>
            <w:r w:rsidRPr="00B9219E">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8F648C" w14:textId="77777777" w:rsidR="00FD2DBD" w:rsidRPr="00B9219E" w:rsidRDefault="00FD2DBD" w:rsidP="0053090A">
            <w:pPr>
              <w:pStyle w:val="rowtabella0"/>
              <w:rPr>
                <w:color w:val="002060"/>
              </w:rPr>
            </w:pPr>
            <w:r w:rsidRPr="00B9219E">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11032" w14:textId="77777777" w:rsidR="00FD2DBD" w:rsidRPr="00B9219E" w:rsidRDefault="00FD2DBD" w:rsidP="0053090A">
            <w:pPr>
              <w:pStyle w:val="rowtabella0"/>
              <w:jc w:val="center"/>
              <w:rPr>
                <w:color w:val="002060"/>
              </w:rPr>
            </w:pPr>
            <w:r w:rsidRPr="00B921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A736FC" w14:textId="77777777" w:rsidR="00FD2DBD" w:rsidRPr="00B9219E" w:rsidRDefault="00FD2DBD" w:rsidP="0053090A">
            <w:pPr>
              <w:pStyle w:val="rowtabella0"/>
              <w:rPr>
                <w:color w:val="002060"/>
              </w:rPr>
            </w:pPr>
            <w:r w:rsidRPr="00B9219E">
              <w:rPr>
                <w:color w:val="002060"/>
              </w:rPr>
              <w:t>01/10/2025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F5662C" w14:textId="77777777" w:rsidR="00FD2DBD" w:rsidRPr="00B9219E" w:rsidRDefault="00FD2DBD" w:rsidP="0053090A">
            <w:pPr>
              <w:pStyle w:val="rowtabella0"/>
              <w:rPr>
                <w:color w:val="002060"/>
              </w:rPr>
            </w:pPr>
            <w:r w:rsidRPr="00B9219E">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5D6CF1" w14:textId="77777777" w:rsidR="00FD2DBD" w:rsidRPr="00B9219E" w:rsidRDefault="00FD2DBD" w:rsidP="0053090A">
            <w:pPr>
              <w:pStyle w:val="rowtabella0"/>
              <w:rPr>
                <w:color w:val="002060"/>
              </w:rPr>
            </w:pPr>
            <w:r w:rsidRPr="00B9219E">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2933EA" w14:textId="77777777" w:rsidR="00FD2DBD" w:rsidRPr="00B9219E" w:rsidRDefault="00FD2DBD" w:rsidP="0053090A">
            <w:pPr>
              <w:pStyle w:val="rowtabella0"/>
              <w:rPr>
                <w:color w:val="002060"/>
              </w:rPr>
            </w:pPr>
            <w:r w:rsidRPr="00B9219E">
              <w:rPr>
                <w:color w:val="002060"/>
              </w:rPr>
              <w:t>VIA WEBER - ZONA STICCHI</w:t>
            </w:r>
          </w:p>
        </w:tc>
      </w:tr>
    </w:tbl>
    <w:p w14:paraId="05500BE7" w14:textId="77777777" w:rsidR="00FD2DBD" w:rsidRPr="00781567" w:rsidRDefault="00FD2DBD" w:rsidP="00584AD0">
      <w:pPr>
        <w:spacing w:after="120"/>
        <w:rPr>
          <w:color w:val="002060"/>
        </w:rPr>
      </w:pPr>
    </w:p>
    <w:p w14:paraId="264236D4" w14:textId="77777777" w:rsidR="00584AD0" w:rsidRPr="00781567" w:rsidRDefault="00584AD0" w:rsidP="00584AD0">
      <w:pPr>
        <w:pStyle w:val="breakline"/>
        <w:rPr>
          <w:rFonts w:eastAsiaTheme="minorEastAsia"/>
          <w:color w:val="002060"/>
        </w:rPr>
      </w:pPr>
    </w:p>
    <w:p w14:paraId="553E1837" w14:textId="77777777" w:rsidR="00584AD0" w:rsidRPr="00781567" w:rsidRDefault="00584AD0" w:rsidP="00584AD0">
      <w:pPr>
        <w:pStyle w:val="titolocampionato0"/>
        <w:shd w:val="clear" w:color="auto" w:fill="CCCCCC"/>
        <w:spacing w:before="80" w:after="40"/>
        <w:rPr>
          <w:color w:val="002060"/>
        </w:rPr>
      </w:pPr>
      <w:r w:rsidRPr="00781567">
        <w:rPr>
          <w:color w:val="002060"/>
        </w:rPr>
        <w:t>COPPA MARCHE UNDER15 CALCIO A5</w:t>
      </w:r>
    </w:p>
    <w:p w14:paraId="4A33CE78" w14:textId="77777777" w:rsidR="00584AD0" w:rsidRPr="00781567" w:rsidRDefault="00584AD0" w:rsidP="00584AD0">
      <w:pPr>
        <w:pStyle w:val="titoloprinc0"/>
        <w:rPr>
          <w:color w:val="002060"/>
        </w:rPr>
      </w:pPr>
      <w:r w:rsidRPr="00781567">
        <w:rPr>
          <w:color w:val="002060"/>
        </w:rPr>
        <w:t>RISULTATI</w:t>
      </w:r>
    </w:p>
    <w:p w14:paraId="4084BF4A" w14:textId="77777777" w:rsidR="00584AD0" w:rsidRPr="00781567" w:rsidRDefault="00584AD0" w:rsidP="00584AD0">
      <w:pPr>
        <w:pStyle w:val="breakline"/>
        <w:rPr>
          <w:color w:val="002060"/>
        </w:rPr>
      </w:pPr>
    </w:p>
    <w:p w14:paraId="3FAB50BA" w14:textId="77777777" w:rsidR="00584AD0" w:rsidRPr="00781567" w:rsidRDefault="00584AD0" w:rsidP="00584AD0">
      <w:pPr>
        <w:pStyle w:val="sottotitolocampionato10"/>
        <w:rPr>
          <w:color w:val="002060"/>
        </w:rPr>
      </w:pPr>
      <w:r w:rsidRPr="00781567">
        <w:rPr>
          <w:color w:val="002060"/>
        </w:rPr>
        <w:t>RISULTATI UFFICIALI GARE DEL 21/09/2025</w:t>
      </w:r>
    </w:p>
    <w:p w14:paraId="37982F9B" w14:textId="77777777" w:rsidR="00584AD0" w:rsidRPr="00584AD0" w:rsidRDefault="00584AD0" w:rsidP="00584AD0">
      <w:pPr>
        <w:pStyle w:val="sottotitolocampionato20"/>
        <w:spacing w:before="0" w:beforeAutospacing="0" w:after="0" w:afterAutospacing="0"/>
        <w:rPr>
          <w:rFonts w:ascii="Arial" w:hAnsi="Arial" w:cs="Arial"/>
          <w:color w:val="002060"/>
          <w:sz w:val="20"/>
          <w:szCs w:val="20"/>
        </w:rPr>
      </w:pPr>
      <w:r w:rsidRPr="00584AD0">
        <w:rPr>
          <w:rFonts w:ascii="Arial" w:hAnsi="Arial" w:cs="Arial"/>
          <w:color w:val="002060"/>
          <w:sz w:val="20"/>
          <w:szCs w:val="20"/>
        </w:rPr>
        <w:t>Si trascrivono qui di seguito i risultati ufficiali delle gare disputate</w:t>
      </w:r>
    </w:p>
    <w:p w14:paraId="292F5281" w14:textId="77777777" w:rsidR="00584AD0" w:rsidRPr="00781567" w:rsidRDefault="00584AD0" w:rsidP="00584A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660923CE"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2C6170FA"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CDE1B" w14:textId="77777777" w:rsidR="00584AD0" w:rsidRPr="00781567" w:rsidRDefault="00584AD0" w:rsidP="0053090A">
                  <w:pPr>
                    <w:pStyle w:val="headertabella0"/>
                    <w:rPr>
                      <w:color w:val="002060"/>
                    </w:rPr>
                  </w:pPr>
                  <w:r w:rsidRPr="00781567">
                    <w:rPr>
                      <w:color w:val="002060"/>
                    </w:rPr>
                    <w:t>GIRONE A - 1 Giornata - A</w:t>
                  </w:r>
                </w:p>
              </w:tc>
            </w:tr>
            <w:tr w:rsidR="00584AD0" w:rsidRPr="00781567" w14:paraId="78D71AFD" w14:textId="77777777" w:rsidTr="005309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37DF05" w14:textId="77777777" w:rsidR="00584AD0" w:rsidRPr="00781567" w:rsidRDefault="00584AD0" w:rsidP="0053090A">
                  <w:pPr>
                    <w:pStyle w:val="rowtabella0"/>
                    <w:rPr>
                      <w:color w:val="002060"/>
                    </w:rPr>
                  </w:pPr>
                  <w:r w:rsidRPr="00781567">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37F22" w14:textId="77777777" w:rsidR="00584AD0" w:rsidRPr="00781567" w:rsidRDefault="00584AD0" w:rsidP="0053090A">
                  <w:pPr>
                    <w:pStyle w:val="rowtabella0"/>
                    <w:rPr>
                      <w:color w:val="002060"/>
                    </w:rPr>
                  </w:pPr>
                  <w:r w:rsidRPr="00781567">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11DA9" w14:textId="77777777" w:rsidR="00584AD0" w:rsidRPr="00781567" w:rsidRDefault="00584AD0" w:rsidP="0053090A">
                  <w:pPr>
                    <w:pStyle w:val="rowtabella0"/>
                    <w:jc w:val="center"/>
                    <w:rPr>
                      <w:color w:val="002060"/>
                    </w:rPr>
                  </w:pPr>
                  <w:r w:rsidRPr="00781567">
                    <w:rPr>
                      <w:color w:val="002060"/>
                    </w:rPr>
                    <w:t>25 - 1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B9BDC" w14:textId="77777777" w:rsidR="00584AD0" w:rsidRPr="00781567" w:rsidRDefault="00584AD0" w:rsidP="0053090A">
                  <w:pPr>
                    <w:pStyle w:val="rowtabella0"/>
                    <w:jc w:val="center"/>
                    <w:rPr>
                      <w:color w:val="002060"/>
                    </w:rPr>
                  </w:pPr>
                  <w:r w:rsidRPr="00781567">
                    <w:rPr>
                      <w:color w:val="002060"/>
                    </w:rPr>
                    <w:t> </w:t>
                  </w:r>
                </w:p>
              </w:tc>
            </w:tr>
            <w:tr w:rsidR="00584AD0" w:rsidRPr="00781567" w14:paraId="2AEF17D5" w14:textId="77777777" w:rsidTr="005309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335478" w14:textId="77777777" w:rsidR="00584AD0" w:rsidRPr="00781567" w:rsidRDefault="00584AD0" w:rsidP="0053090A">
                  <w:pPr>
                    <w:pStyle w:val="rowtabella0"/>
                    <w:rPr>
                      <w:color w:val="002060"/>
                    </w:rPr>
                  </w:pPr>
                  <w:r w:rsidRPr="00781567">
                    <w:rPr>
                      <w:color w:val="002060"/>
                    </w:rPr>
                    <w:t>CERRETO D ESI C5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C637A" w14:textId="77777777" w:rsidR="00584AD0" w:rsidRPr="00781567" w:rsidRDefault="00584AD0" w:rsidP="0053090A">
                  <w:pPr>
                    <w:pStyle w:val="rowtabella0"/>
                    <w:rPr>
                      <w:color w:val="002060"/>
                    </w:rPr>
                  </w:pPr>
                  <w:r w:rsidRPr="00781567">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0F7BD" w14:textId="77777777" w:rsidR="00584AD0" w:rsidRPr="00781567" w:rsidRDefault="00584AD0" w:rsidP="0053090A">
                  <w:pPr>
                    <w:pStyle w:val="rowtabella0"/>
                    <w:jc w:val="center"/>
                    <w:rPr>
                      <w:color w:val="002060"/>
                    </w:rPr>
                  </w:pPr>
                  <w:r w:rsidRPr="00781567">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D0540" w14:textId="77777777" w:rsidR="00584AD0" w:rsidRPr="00781567" w:rsidRDefault="00584AD0" w:rsidP="0053090A">
                  <w:pPr>
                    <w:pStyle w:val="rowtabella0"/>
                    <w:jc w:val="center"/>
                    <w:rPr>
                      <w:color w:val="002060"/>
                    </w:rPr>
                  </w:pPr>
                  <w:r w:rsidRPr="00781567">
                    <w:rPr>
                      <w:color w:val="002060"/>
                    </w:rPr>
                    <w:t> </w:t>
                  </w:r>
                </w:p>
              </w:tc>
            </w:tr>
          </w:tbl>
          <w:p w14:paraId="317206F8"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14FCBB0"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22198" w14:textId="77777777" w:rsidR="00584AD0" w:rsidRPr="00781567" w:rsidRDefault="00584AD0" w:rsidP="0053090A">
                  <w:pPr>
                    <w:pStyle w:val="headertabella0"/>
                    <w:rPr>
                      <w:color w:val="002060"/>
                    </w:rPr>
                  </w:pPr>
                  <w:r w:rsidRPr="00781567">
                    <w:rPr>
                      <w:color w:val="002060"/>
                    </w:rPr>
                    <w:t>GIRONE B - 1 Giornata - A</w:t>
                  </w:r>
                </w:p>
              </w:tc>
            </w:tr>
            <w:tr w:rsidR="00584AD0" w:rsidRPr="00781567" w14:paraId="649B76E9"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46085C" w14:textId="77777777" w:rsidR="00584AD0" w:rsidRPr="00781567" w:rsidRDefault="00584AD0" w:rsidP="0053090A">
                  <w:pPr>
                    <w:pStyle w:val="rowtabella0"/>
                    <w:rPr>
                      <w:color w:val="002060"/>
                    </w:rPr>
                  </w:pPr>
                  <w:r w:rsidRPr="00781567">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BBA111" w14:textId="77777777" w:rsidR="00584AD0" w:rsidRPr="00781567" w:rsidRDefault="00584AD0" w:rsidP="0053090A">
                  <w:pPr>
                    <w:pStyle w:val="rowtabella0"/>
                    <w:rPr>
                      <w:color w:val="002060"/>
                    </w:rPr>
                  </w:pPr>
                  <w:r w:rsidRPr="00781567">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1ED561" w14:textId="77777777" w:rsidR="00584AD0" w:rsidRPr="00781567" w:rsidRDefault="00584AD0" w:rsidP="0053090A">
                  <w:pPr>
                    <w:pStyle w:val="rowtabella0"/>
                    <w:jc w:val="center"/>
                    <w:rPr>
                      <w:color w:val="002060"/>
                    </w:rPr>
                  </w:pPr>
                  <w:r w:rsidRPr="00781567">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CB9AA" w14:textId="77777777" w:rsidR="00584AD0" w:rsidRPr="00781567" w:rsidRDefault="00584AD0" w:rsidP="0053090A">
                  <w:pPr>
                    <w:pStyle w:val="rowtabella0"/>
                    <w:jc w:val="center"/>
                    <w:rPr>
                      <w:color w:val="002060"/>
                    </w:rPr>
                  </w:pPr>
                  <w:r w:rsidRPr="00781567">
                    <w:rPr>
                      <w:color w:val="002060"/>
                    </w:rPr>
                    <w:t> </w:t>
                  </w:r>
                </w:p>
              </w:tc>
            </w:tr>
          </w:tbl>
          <w:p w14:paraId="3B2DC5C7" w14:textId="77777777" w:rsidR="00584AD0" w:rsidRPr="00781567" w:rsidRDefault="00584AD0" w:rsidP="0053090A">
            <w:pPr>
              <w:rPr>
                <w:color w:val="002060"/>
              </w:rPr>
            </w:pPr>
          </w:p>
        </w:tc>
      </w:tr>
    </w:tbl>
    <w:p w14:paraId="07AF7EBD" w14:textId="77777777" w:rsidR="00584AD0" w:rsidRPr="00781567" w:rsidRDefault="00584AD0" w:rsidP="00584A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84AD0" w:rsidRPr="00781567" w14:paraId="4B32D756" w14:textId="77777777" w:rsidTr="005309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2C6218BB"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DD786" w14:textId="77777777" w:rsidR="00584AD0" w:rsidRPr="00781567" w:rsidRDefault="00584AD0" w:rsidP="0053090A">
                  <w:pPr>
                    <w:pStyle w:val="headertabella0"/>
                    <w:rPr>
                      <w:color w:val="002060"/>
                    </w:rPr>
                  </w:pPr>
                  <w:r w:rsidRPr="00781567">
                    <w:rPr>
                      <w:color w:val="002060"/>
                    </w:rPr>
                    <w:t>GIRONE C - 1 Giornata - A</w:t>
                  </w:r>
                </w:p>
              </w:tc>
            </w:tr>
            <w:tr w:rsidR="00584AD0" w:rsidRPr="00781567" w14:paraId="26DB2DE2"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5B8AE2" w14:textId="77777777" w:rsidR="00584AD0" w:rsidRPr="00781567" w:rsidRDefault="00584AD0" w:rsidP="0053090A">
                  <w:pPr>
                    <w:pStyle w:val="rowtabella0"/>
                    <w:rPr>
                      <w:color w:val="002060"/>
                    </w:rPr>
                  </w:pPr>
                  <w:r w:rsidRPr="00781567">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BEED9" w14:textId="77777777" w:rsidR="00584AD0" w:rsidRPr="00781567" w:rsidRDefault="00584AD0" w:rsidP="0053090A">
                  <w:pPr>
                    <w:pStyle w:val="rowtabella0"/>
                    <w:rPr>
                      <w:color w:val="002060"/>
                    </w:rPr>
                  </w:pPr>
                  <w:r w:rsidRPr="00781567">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36C024" w14:textId="77777777" w:rsidR="00584AD0" w:rsidRPr="00781567" w:rsidRDefault="00584AD0" w:rsidP="0053090A">
                  <w:pPr>
                    <w:pStyle w:val="rowtabella0"/>
                    <w:jc w:val="center"/>
                    <w:rPr>
                      <w:color w:val="002060"/>
                    </w:rPr>
                  </w:pPr>
                  <w:r w:rsidRPr="00781567">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75FF98" w14:textId="77777777" w:rsidR="00584AD0" w:rsidRPr="00781567" w:rsidRDefault="00584AD0" w:rsidP="0053090A">
                  <w:pPr>
                    <w:pStyle w:val="rowtabella0"/>
                    <w:jc w:val="center"/>
                    <w:rPr>
                      <w:color w:val="002060"/>
                    </w:rPr>
                  </w:pPr>
                  <w:r w:rsidRPr="00781567">
                    <w:rPr>
                      <w:color w:val="002060"/>
                    </w:rPr>
                    <w:t> </w:t>
                  </w:r>
                </w:p>
              </w:tc>
            </w:tr>
          </w:tbl>
          <w:p w14:paraId="417BEB67" w14:textId="77777777" w:rsidR="00584AD0" w:rsidRPr="00781567" w:rsidRDefault="00584AD0" w:rsidP="005309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4AD0" w:rsidRPr="00781567" w14:paraId="637AC80F" w14:textId="77777777" w:rsidTr="005309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2AB84" w14:textId="77777777" w:rsidR="00584AD0" w:rsidRPr="00781567" w:rsidRDefault="00584AD0" w:rsidP="0053090A">
                  <w:pPr>
                    <w:pStyle w:val="headertabella0"/>
                    <w:rPr>
                      <w:color w:val="002060"/>
                    </w:rPr>
                  </w:pPr>
                  <w:r w:rsidRPr="00781567">
                    <w:rPr>
                      <w:color w:val="002060"/>
                    </w:rPr>
                    <w:t>GIRONE D - 1 Giornata - A</w:t>
                  </w:r>
                </w:p>
              </w:tc>
            </w:tr>
            <w:tr w:rsidR="00584AD0" w:rsidRPr="00781567" w14:paraId="7BDBB2A4" w14:textId="77777777" w:rsidTr="0053090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59D0DF" w14:textId="77777777" w:rsidR="00584AD0" w:rsidRPr="00781567" w:rsidRDefault="00584AD0" w:rsidP="0053090A">
                  <w:pPr>
                    <w:pStyle w:val="rowtabella0"/>
                    <w:rPr>
                      <w:color w:val="002060"/>
                    </w:rPr>
                  </w:pPr>
                  <w:r w:rsidRPr="00781567">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EEAA8" w14:textId="77777777" w:rsidR="00584AD0" w:rsidRPr="00781567" w:rsidRDefault="00584AD0" w:rsidP="0053090A">
                  <w:pPr>
                    <w:pStyle w:val="rowtabella0"/>
                    <w:rPr>
                      <w:color w:val="002060"/>
                    </w:rPr>
                  </w:pPr>
                  <w:r w:rsidRPr="00781567">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6CFB62" w14:textId="77777777" w:rsidR="00584AD0" w:rsidRPr="00781567" w:rsidRDefault="00584AD0" w:rsidP="0053090A">
                  <w:pPr>
                    <w:pStyle w:val="rowtabella0"/>
                    <w:jc w:val="center"/>
                    <w:rPr>
                      <w:color w:val="002060"/>
                    </w:rPr>
                  </w:pPr>
                  <w:r w:rsidRPr="00781567">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4BBF6" w14:textId="77777777" w:rsidR="00584AD0" w:rsidRPr="00781567" w:rsidRDefault="00584AD0" w:rsidP="0053090A">
                  <w:pPr>
                    <w:pStyle w:val="rowtabella0"/>
                    <w:jc w:val="center"/>
                    <w:rPr>
                      <w:color w:val="002060"/>
                    </w:rPr>
                  </w:pPr>
                  <w:r w:rsidRPr="00781567">
                    <w:rPr>
                      <w:color w:val="002060"/>
                    </w:rPr>
                    <w:t> </w:t>
                  </w:r>
                </w:p>
              </w:tc>
            </w:tr>
          </w:tbl>
          <w:p w14:paraId="36613B75" w14:textId="77777777" w:rsidR="00584AD0" w:rsidRPr="00781567" w:rsidRDefault="00584AD0" w:rsidP="0053090A">
            <w:pPr>
              <w:rPr>
                <w:color w:val="002060"/>
              </w:rPr>
            </w:pPr>
          </w:p>
        </w:tc>
      </w:tr>
    </w:tbl>
    <w:p w14:paraId="787BE44B" w14:textId="77777777" w:rsidR="00584AD0" w:rsidRPr="00781567" w:rsidRDefault="00584AD0" w:rsidP="00584AD0">
      <w:pPr>
        <w:pStyle w:val="breakline"/>
        <w:rPr>
          <w:rFonts w:eastAsiaTheme="minorEastAsia"/>
          <w:color w:val="002060"/>
        </w:rPr>
      </w:pPr>
    </w:p>
    <w:p w14:paraId="43F1FA39" w14:textId="77777777" w:rsidR="00584AD0" w:rsidRPr="00781567" w:rsidRDefault="00584AD0" w:rsidP="00584AD0">
      <w:pPr>
        <w:pStyle w:val="breakline"/>
        <w:rPr>
          <w:color w:val="002060"/>
        </w:rPr>
      </w:pPr>
    </w:p>
    <w:p w14:paraId="3519229E" w14:textId="77777777" w:rsidR="00584AD0" w:rsidRPr="00781567" w:rsidRDefault="00584AD0" w:rsidP="00584AD0">
      <w:pPr>
        <w:pStyle w:val="titoloprinc0"/>
        <w:rPr>
          <w:color w:val="002060"/>
        </w:rPr>
      </w:pPr>
      <w:r w:rsidRPr="00781567">
        <w:rPr>
          <w:color w:val="002060"/>
        </w:rPr>
        <w:t>GIUDICE SPORTIVO</w:t>
      </w:r>
    </w:p>
    <w:p w14:paraId="2051CCEF" w14:textId="77777777" w:rsidR="00584AD0" w:rsidRPr="00781567" w:rsidRDefault="00584AD0" w:rsidP="00584AD0">
      <w:pPr>
        <w:pStyle w:val="diffida"/>
        <w:rPr>
          <w:color w:val="002060"/>
        </w:rPr>
      </w:pPr>
      <w:r w:rsidRPr="00781567">
        <w:rPr>
          <w:color w:val="002060"/>
        </w:rPr>
        <w:t>Il Giudice Sportivo Avv. Agnese Lazzaretti, con l'assistenza del Segretario Angelo Castellana, nella seduta del 23/09/2025, ha adottato le decisioni che di seguito integralmente si riportano:</w:t>
      </w:r>
    </w:p>
    <w:p w14:paraId="7D2FB5E0" w14:textId="77777777" w:rsidR="00584AD0" w:rsidRPr="00781567" w:rsidRDefault="00584AD0" w:rsidP="00584AD0">
      <w:pPr>
        <w:pStyle w:val="titolo10"/>
        <w:rPr>
          <w:color w:val="002060"/>
        </w:rPr>
      </w:pPr>
      <w:r w:rsidRPr="00781567">
        <w:rPr>
          <w:color w:val="002060"/>
        </w:rPr>
        <w:t xml:space="preserve">GARE DEL 21/ 9/2025 </w:t>
      </w:r>
    </w:p>
    <w:p w14:paraId="2A615666" w14:textId="77777777" w:rsidR="00584AD0" w:rsidRPr="00781567" w:rsidRDefault="00584AD0" w:rsidP="00584AD0">
      <w:pPr>
        <w:pStyle w:val="titolo7a"/>
        <w:rPr>
          <w:color w:val="002060"/>
        </w:rPr>
      </w:pPr>
      <w:r w:rsidRPr="00781567">
        <w:rPr>
          <w:color w:val="002060"/>
        </w:rPr>
        <w:t xml:space="preserve">PROVVEDIMENTI DISCIPLINARI </w:t>
      </w:r>
    </w:p>
    <w:p w14:paraId="733C62FD" w14:textId="77777777" w:rsidR="00584AD0" w:rsidRPr="00781567" w:rsidRDefault="00584AD0" w:rsidP="00584AD0">
      <w:pPr>
        <w:pStyle w:val="titolo7b0"/>
        <w:rPr>
          <w:color w:val="002060"/>
        </w:rPr>
      </w:pPr>
      <w:r w:rsidRPr="00781567">
        <w:rPr>
          <w:color w:val="002060"/>
        </w:rPr>
        <w:t xml:space="preserve">In base alle risultanze degli atti ufficiali sono state deliberate le seguenti sanzioni disciplinari. </w:t>
      </w:r>
    </w:p>
    <w:p w14:paraId="6EAE7F3D" w14:textId="77777777" w:rsidR="00584AD0" w:rsidRPr="00781567" w:rsidRDefault="00584AD0" w:rsidP="00584AD0">
      <w:pPr>
        <w:pStyle w:val="titolo30"/>
        <w:rPr>
          <w:color w:val="002060"/>
        </w:rPr>
      </w:pPr>
      <w:r w:rsidRPr="00781567">
        <w:rPr>
          <w:color w:val="002060"/>
        </w:rPr>
        <w:t xml:space="preserve">CALCIATORI NON ESPULSI </w:t>
      </w:r>
    </w:p>
    <w:p w14:paraId="375446C4" w14:textId="77777777" w:rsidR="00584AD0" w:rsidRPr="00781567" w:rsidRDefault="00584AD0" w:rsidP="00584AD0">
      <w:pPr>
        <w:pStyle w:val="titolo20"/>
        <w:rPr>
          <w:color w:val="002060"/>
        </w:rPr>
      </w:pPr>
      <w:r w:rsidRPr="00781567">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4AD0" w:rsidRPr="00781567" w14:paraId="2C1AD200" w14:textId="77777777" w:rsidTr="0053090A">
        <w:tc>
          <w:tcPr>
            <w:tcW w:w="2200" w:type="dxa"/>
            <w:tcMar>
              <w:top w:w="20" w:type="dxa"/>
              <w:left w:w="20" w:type="dxa"/>
              <w:bottom w:w="20" w:type="dxa"/>
              <w:right w:w="20" w:type="dxa"/>
            </w:tcMar>
            <w:vAlign w:val="center"/>
            <w:hideMark/>
          </w:tcPr>
          <w:p w14:paraId="372B8D91" w14:textId="77777777" w:rsidR="00584AD0" w:rsidRPr="00781567" w:rsidRDefault="00584AD0" w:rsidP="0053090A">
            <w:pPr>
              <w:pStyle w:val="movimento"/>
              <w:rPr>
                <w:color w:val="002060"/>
              </w:rPr>
            </w:pPr>
            <w:r w:rsidRPr="00781567">
              <w:rPr>
                <w:color w:val="002060"/>
              </w:rPr>
              <w:t>FLORA ALESSIO</w:t>
            </w:r>
          </w:p>
        </w:tc>
        <w:tc>
          <w:tcPr>
            <w:tcW w:w="2200" w:type="dxa"/>
            <w:tcMar>
              <w:top w:w="20" w:type="dxa"/>
              <w:left w:w="20" w:type="dxa"/>
              <w:bottom w:w="20" w:type="dxa"/>
              <w:right w:w="20" w:type="dxa"/>
            </w:tcMar>
            <w:vAlign w:val="center"/>
            <w:hideMark/>
          </w:tcPr>
          <w:p w14:paraId="1CE2CEA4" w14:textId="77777777" w:rsidR="00584AD0" w:rsidRPr="00781567" w:rsidRDefault="00584AD0" w:rsidP="0053090A">
            <w:pPr>
              <w:pStyle w:val="movimento2"/>
              <w:rPr>
                <w:color w:val="002060"/>
              </w:rPr>
            </w:pPr>
            <w:r w:rsidRPr="00781567">
              <w:rPr>
                <w:color w:val="002060"/>
              </w:rPr>
              <w:t xml:space="preserve">(FIGHT BULLS CORRIDONIA) </w:t>
            </w:r>
          </w:p>
        </w:tc>
        <w:tc>
          <w:tcPr>
            <w:tcW w:w="800" w:type="dxa"/>
            <w:tcMar>
              <w:top w:w="20" w:type="dxa"/>
              <w:left w:w="20" w:type="dxa"/>
              <w:bottom w:w="20" w:type="dxa"/>
              <w:right w:w="20" w:type="dxa"/>
            </w:tcMar>
            <w:vAlign w:val="center"/>
            <w:hideMark/>
          </w:tcPr>
          <w:p w14:paraId="441E30AF"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53E91E0" w14:textId="77777777" w:rsidR="00584AD0" w:rsidRPr="00781567" w:rsidRDefault="00584AD0" w:rsidP="0053090A">
            <w:pPr>
              <w:pStyle w:val="movimento"/>
              <w:rPr>
                <w:color w:val="002060"/>
              </w:rPr>
            </w:pPr>
            <w:r w:rsidRPr="00781567">
              <w:rPr>
                <w:color w:val="002060"/>
              </w:rPr>
              <w:t>TITTARELLI FRANCO</w:t>
            </w:r>
          </w:p>
        </w:tc>
        <w:tc>
          <w:tcPr>
            <w:tcW w:w="2200" w:type="dxa"/>
            <w:tcMar>
              <w:top w:w="20" w:type="dxa"/>
              <w:left w:w="20" w:type="dxa"/>
              <w:bottom w:w="20" w:type="dxa"/>
              <w:right w:w="20" w:type="dxa"/>
            </w:tcMar>
            <w:vAlign w:val="center"/>
            <w:hideMark/>
          </w:tcPr>
          <w:p w14:paraId="5C6F1238" w14:textId="77777777" w:rsidR="00584AD0" w:rsidRPr="00781567" w:rsidRDefault="00584AD0" w:rsidP="0053090A">
            <w:pPr>
              <w:pStyle w:val="movimento2"/>
              <w:rPr>
                <w:color w:val="002060"/>
              </w:rPr>
            </w:pPr>
            <w:r w:rsidRPr="00781567">
              <w:rPr>
                <w:color w:val="002060"/>
              </w:rPr>
              <w:t xml:space="preserve">(GROTTACCIA 2005) </w:t>
            </w:r>
          </w:p>
        </w:tc>
      </w:tr>
      <w:tr w:rsidR="00584AD0" w:rsidRPr="00781567" w14:paraId="1B6699F7" w14:textId="77777777" w:rsidTr="0053090A">
        <w:tc>
          <w:tcPr>
            <w:tcW w:w="2200" w:type="dxa"/>
            <w:tcMar>
              <w:top w:w="20" w:type="dxa"/>
              <w:left w:w="20" w:type="dxa"/>
              <w:bottom w:w="20" w:type="dxa"/>
              <w:right w:w="20" w:type="dxa"/>
            </w:tcMar>
            <w:vAlign w:val="center"/>
            <w:hideMark/>
          </w:tcPr>
          <w:p w14:paraId="1BF713CF" w14:textId="77777777" w:rsidR="00584AD0" w:rsidRPr="00781567" w:rsidRDefault="00584AD0" w:rsidP="0053090A">
            <w:pPr>
              <w:pStyle w:val="movimento"/>
              <w:rPr>
                <w:color w:val="002060"/>
              </w:rPr>
            </w:pPr>
            <w:r w:rsidRPr="00781567">
              <w:rPr>
                <w:color w:val="002060"/>
              </w:rPr>
              <w:t>SELLERI SAMUELE</w:t>
            </w:r>
          </w:p>
        </w:tc>
        <w:tc>
          <w:tcPr>
            <w:tcW w:w="2200" w:type="dxa"/>
            <w:tcMar>
              <w:top w:w="20" w:type="dxa"/>
              <w:left w:w="20" w:type="dxa"/>
              <w:bottom w:w="20" w:type="dxa"/>
              <w:right w:w="20" w:type="dxa"/>
            </w:tcMar>
            <w:vAlign w:val="center"/>
            <w:hideMark/>
          </w:tcPr>
          <w:p w14:paraId="70BF9C73" w14:textId="77777777" w:rsidR="00584AD0" w:rsidRPr="00781567" w:rsidRDefault="00584AD0" w:rsidP="0053090A">
            <w:pPr>
              <w:pStyle w:val="movimento2"/>
              <w:rPr>
                <w:color w:val="002060"/>
              </w:rPr>
            </w:pPr>
            <w:r w:rsidRPr="00781567">
              <w:rPr>
                <w:color w:val="002060"/>
              </w:rPr>
              <w:t xml:space="preserve">(ITALSERVICE C5) </w:t>
            </w:r>
          </w:p>
        </w:tc>
        <w:tc>
          <w:tcPr>
            <w:tcW w:w="800" w:type="dxa"/>
            <w:tcMar>
              <w:top w:w="20" w:type="dxa"/>
              <w:left w:w="20" w:type="dxa"/>
              <w:bottom w:w="20" w:type="dxa"/>
              <w:right w:w="20" w:type="dxa"/>
            </w:tcMar>
            <w:vAlign w:val="center"/>
            <w:hideMark/>
          </w:tcPr>
          <w:p w14:paraId="01E1E716"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526ADB7B" w14:textId="77777777" w:rsidR="00584AD0" w:rsidRPr="00781567" w:rsidRDefault="00584AD0" w:rsidP="0053090A">
            <w:pPr>
              <w:pStyle w:val="movimento"/>
              <w:rPr>
                <w:color w:val="002060"/>
              </w:rPr>
            </w:pPr>
            <w:r w:rsidRPr="00781567">
              <w:rPr>
                <w:color w:val="002060"/>
              </w:rPr>
              <w:t> </w:t>
            </w:r>
          </w:p>
        </w:tc>
        <w:tc>
          <w:tcPr>
            <w:tcW w:w="2200" w:type="dxa"/>
            <w:tcMar>
              <w:top w:w="20" w:type="dxa"/>
              <w:left w:w="20" w:type="dxa"/>
              <w:bottom w:w="20" w:type="dxa"/>
              <w:right w:w="20" w:type="dxa"/>
            </w:tcMar>
            <w:vAlign w:val="center"/>
            <w:hideMark/>
          </w:tcPr>
          <w:p w14:paraId="6872E922" w14:textId="77777777" w:rsidR="00584AD0" w:rsidRPr="00781567" w:rsidRDefault="00584AD0" w:rsidP="0053090A">
            <w:pPr>
              <w:pStyle w:val="movimento2"/>
              <w:rPr>
                <w:color w:val="002060"/>
              </w:rPr>
            </w:pPr>
            <w:r w:rsidRPr="00781567">
              <w:rPr>
                <w:color w:val="002060"/>
              </w:rPr>
              <w:t> </w:t>
            </w:r>
          </w:p>
        </w:tc>
      </w:tr>
    </w:tbl>
    <w:p w14:paraId="4A2D5FB0" w14:textId="77777777" w:rsidR="00584AD0" w:rsidRDefault="00584AD0" w:rsidP="00584AD0">
      <w:pPr>
        <w:pStyle w:val="breakline"/>
        <w:rPr>
          <w:color w:val="002060"/>
        </w:rPr>
      </w:pPr>
    </w:p>
    <w:p w14:paraId="49BCBD4D" w14:textId="77777777" w:rsidR="00584AD0" w:rsidRPr="00BD581B" w:rsidRDefault="00584AD0" w:rsidP="00584AD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8B70F0F" w14:textId="77777777" w:rsidR="00584AD0" w:rsidRPr="00BD581B" w:rsidRDefault="00584AD0" w:rsidP="00584AD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1C9955B" w14:textId="77777777" w:rsidR="00584AD0" w:rsidRPr="00781567" w:rsidRDefault="00584AD0" w:rsidP="00584AD0">
      <w:pPr>
        <w:pStyle w:val="breakline"/>
        <w:rPr>
          <w:rFonts w:eastAsiaTheme="minorEastAsia"/>
          <w:color w:val="002060"/>
        </w:rPr>
      </w:pPr>
    </w:p>
    <w:p w14:paraId="4CD3C770" w14:textId="77777777" w:rsidR="00E938D1" w:rsidRDefault="00E938D1" w:rsidP="0024496A">
      <w:pPr>
        <w:rPr>
          <w:rFonts w:ascii="Arial" w:hAnsi="Arial" w:cs="Arial"/>
          <w:color w:val="002060"/>
          <w:sz w:val="18"/>
          <w:szCs w:val="18"/>
        </w:rPr>
      </w:pPr>
    </w:p>
    <w:p w14:paraId="5AFCD7A4" w14:textId="3CE1B401" w:rsidR="00E65AAB" w:rsidRPr="00781567" w:rsidRDefault="00E65AAB" w:rsidP="00E65AAB">
      <w:pPr>
        <w:pStyle w:val="titoloprinc0"/>
        <w:rPr>
          <w:color w:val="002060"/>
        </w:rPr>
      </w:pPr>
      <w:r>
        <w:rPr>
          <w:color w:val="002060"/>
        </w:rPr>
        <w:t>PROGRAMMA GARE</w:t>
      </w:r>
    </w:p>
    <w:p w14:paraId="295AC584" w14:textId="77777777" w:rsidR="009E6145" w:rsidRDefault="009E6145" w:rsidP="0024496A">
      <w:pPr>
        <w:rPr>
          <w:rFonts w:ascii="Arial" w:hAnsi="Arial" w:cs="Arial"/>
          <w:color w:val="002060"/>
          <w:sz w:val="18"/>
          <w:szCs w:val="18"/>
        </w:rPr>
      </w:pPr>
    </w:p>
    <w:p w14:paraId="3BE5B8E3" w14:textId="77777777" w:rsidR="00FD2DBD" w:rsidRPr="00B9219E" w:rsidRDefault="00FD2DBD" w:rsidP="00FD2DBD">
      <w:pPr>
        <w:pStyle w:val="sottotitolocampionato10"/>
        <w:rPr>
          <w:color w:val="002060"/>
        </w:rPr>
      </w:pPr>
      <w:r w:rsidRPr="00B9219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336663DF"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2BC4C"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E95A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05D84"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08B16"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4A7D5"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74BE1"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6C4BD"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0F13000C"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123A59" w14:textId="77777777" w:rsidR="00FD2DBD" w:rsidRPr="00B9219E" w:rsidRDefault="00FD2DBD" w:rsidP="0053090A">
            <w:pPr>
              <w:pStyle w:val="rowtabella0"/>
              <w:rPr>
                <w:color w:val="002060"/>
              </w:rPr>
            </w:pPr>
            <w:r w:rsidRPr="00B9219E">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56E75" w14:textId="77777777" w:rsidR="00FD2DBD" w:rsidRPr="00B9219E" w:rsidRDefault="00FD2DBD" w:rsidP="0053090A">
            <w:pPr>
              <w:pStyle w:val="rowtabella0"/>
              <w:rPr>
                <w:color w:val="002060"/>
              </w:rPr>
            </w:pPr>
            <w:r w:rsidRPr="00B9219E">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B375F"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8328B" w14:textId="77777777" w:rsidR="00FD2DBD" w:rsidRPr="00B9219E" w:rsidRDefault="00FD2DBD" w:rsidP="0053090A">
            <w:pPr>
              <w:pStyle w:val="rowtabella0"/>
              <w:rPr>
                <w:color w:val="002060"/>
              </w:rPr>
            </w:pPr>
            <w:r w:rsidRPr="00B9219E">
              <w:rPr>
                <w:color w:val="002060"/>
              </w:rPr>
              <w:t>29/09/2025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7E23A" w14:textId="77777777" w:rsidR="00FD2DBD" w:rsidRPr="00B9219E" w:rsidRDefault="00FD2DBD" w:rsidP="0053090A">
            <w:pPr>
              <w:pStyle w:val="rowtabella0"/>
              <w:rPr>
                <w:color w:val="002060"/>
              </w:rPr>
            </w:pPr>
            <w:r w:rsidRPr="00B9219E">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E9BD8" w14:textId="77777777" w:rsidR="00FD2DBD" w:rsidRPr="00B9219E" w:rsidRDefault="00FD2DBD" w:rsidP="0053090A">
            <w:pPr>
              <w:pStyle w:val="rowtabella0"/>
              <w:rPr>
                <w:color w:val="002060"/>
              </w:rPr>
            </w:pPr>
            <w:r w:rsidRPr="00B9219E">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D7FF8" w14:textId="77777777" w:rsidR="00FD2DBD" w:rsidRPr="00B9219E" w:rsidRDefault="00FD2DBD" w:rsidP="0053090A">
            <w:pPr>
              <w:pStyle w:val="rowtabella0"/>
              <w:rPr>
                <w:color w:val="002060"/>
              </w:rPr>
            </w:pPr>
            <w:r w:rsidRPr="00B9219E">
              <w:rPr>
                <w:color w:val="002060"/>
              </w:rPr>
              <w:t>VIA DELLE ESPOSIZIONI, 33</w:t>
            </w:r>
          </w:p>
        </w:tc>
      </w:tr>
      <w:tr w:rsidR="00FD2DBD" w:rsidRPr="00B9219E" w14:paraId="2E51DF08"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F5939D" w14:textId="77777777" w:rsidR="00FD2DBD" w:rsidRPr="00B9219E" w:rsidRDefault="00FD2DBD" w:rsidP="0053090A">
            <w:pPr>
              <w:pStyle w:val="rowtabella0"/>
              <w:rPr>
                <w:color w:val="002060"/>
              </w:rPr>
            </w:pPr>
            <w:r w:rsidRPr="00B9219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CE445" w14:textId="77777777" w:rsidR="00FD2DBD" w:rsidRPr="00B9219E" w:rsidRDefault="00FD2DBD" w:rsidP="0053090A">
            <w:pPr>
              <w:pStyle w:val="rowtabella0"/>
              <w:rPr>
                <w:color w:val="002060"/>
              </w:rPr>
            </w:pPr>
            <w:r w:rsidRPr="00B9219E">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E1D09"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CA062" w14:textId="77777777" w:rsidR="00FD2DBD" w:rsidRPr="00B9219E" w:rsidRDefault="00FD2DBD" w:rsidP="0053090A">
            <w:pPr>
              <w:pStyle w:val="rowtabella0"/>
              <w:rPr>
                <w:color w:val="002060"/>
              </w:rPr>
            </w:pPr>
            <w:r w:rsidRPr="00B9219E">
              <w:rPr>
                <w:color w:val="002060"/>
              </w:rPr>
              <w:t>02/10/2025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1BFB2" w14:textId="77777777" w:rsidR="00FD2DBD" w:rsidRPr="00B9219E" w:rsidRDefault="00FD2DBD" w:rsidP="0053090A">
            <w:pPr>
              <w:pStyle w:val="rowtabella0"/>
              <w:rPr>
                <w:color w:val="002060"/>
              </w:rPr>
            </w:pPr>
            <w:r w:rsidRPr="00B9219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3DF50" w14:textId="77777777" w:rsidR="00FD2DBD" w:rsidRPr="00B9219E" w:rsidRDefault="00FD2DBD" w:rsidP="0053090A">
            <w:pPr>
              <w:pStyle w:val="rowtabella0"/>
              <w:rPr>
                <w:color w:val="002060"/>
              </w:rPr>
            </w:pPr>
            <w:r w:rsidRPr="00B9219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ADD20" w14:textId="77777777" w:rsidR="00FD2DBD" w:rsidRPr="00B9219E" w:rsidRDefault="00FD2DBD" w:rsidP="0053090A">
            <w:pPr>
              <w:pStyle w:val="rowtabella0"/>
              <w:rPr>
                <w:color w:val="002060"/>
              </w:rPr>
            </w:pPr>
            <w:r w:rsidRPr="00B9219E">
              <w:rPr>
                <w:color w:val="002060"/>
              </w:rPr>
              <w:t xml:space="preserve">VIA </w:t>
            </w:r>
            <w:proofErr w:type="gramStart"/>
            <w:r w:rsidRPr="00B9219E">
              <w:rPr>
                <w:color w:val="002060"/>
              </w:rPr>
              <w:t>B.BUOZZI</w:t>
            </w:r>
            <w:proofErr w:type="gramEnd"/>
          </w:p>
        </w:tc>
      </w:tr>
    </w:tbl>
    <w:p w14:paraId="15E5F78C" w14:textId="77777777" w:rsidR="00FD2DBD" w:rsidRPr="00B9219E" w:rsidRDefault="00FD2DBD" w:rsidP="00FD2DBD">
      <w:pPr>
        <w:pStyle w:val="breakline"/>
        <w:rPr>
          <w:rFonts w:eastAsiaTheme="minorEastAsia"/>
          <w:color w:val="002060"/>
        </w:rPr>
      </w:pPr>
    </w:p>
    <w:p w14:paraId="32566DD5" w14:textId="77777777" w:rsidR="00FD2DBD" w:rsidRPr="00B9219E" w:rsidRDefault="00FD2DBD" w:rsidP="00FD2DBD">
      <w:pPr>
        <w:pStyle w:val="breakline"/>
        <w:rPr>
          <w:color w:val="002060"/>
        </w:rPr>
      </w:pPr>
    </w:p>
    <w:p w14:paraId="38C05228" w14:textId="77777777" w:rsidR="00FD2DBD" w:rsidRPr="00B9219E" w:rsidRDefault="00FD2DBD" w:rsidP="00FD2DBD">
      <w:pPr>
        <w:pStyle w:val="breakline"/>
        <w:rPr>
          <w:color w:val="002060"/>
        </w:rPr>
      </w:pPr>
    </w:p>
    <w:p w14:paraId="451C90D6" w14:textId="77777777" w:rsidR="00FD2DBD" w:rsidRPr="00B9219E" w:rsidRDefault="00FD2DBD" w:rsidP="00FD2DBD">
      <w:pPr>
        <w:pStyle w:val="sottotitolocampionato10"/>
        <w:rPr>
          <w:color w:val="002060"/>
        </w:rPr>
      </w:pPr>
      <w:r w:rsidRPr="00B9219E">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FD2DBD" w:rsidRPr="00B9219E" w14:paraId="0C3117C2"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D4671"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4620C"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25015"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71ADB"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E2C9C"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2297A"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DE7C4"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0AB807F" w14:textId="77777777" w:rsidTr="005309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6920E0" w14:textId="77777777" w:rsidR="00FD2DBD" w:rsidRPr="00B9219E" w:rsidRDefault="00FD2DBD" w:rsidP="0053090A">
            <w:pPr>
              <w:pStyle w:val="rowtabella0"/>
              <w:rPr>
                <w:color w:val="002060"/>
              </w:rPr>
            </w:pPr>
            <w:r w:rsidRPr="00B9219E">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F2272" w14:textId="77777777" w:rsidR="00FD2DBD" w:rsidRPr="00B9219E" w:rsidRDefault="00FD2DBD" w:rsidP="0053090A">
            <w:pPr>
              <w:pStyle w:val="rowtabella0"/>
              <w:rPr>
                <w:color w:val="002060"/>
              </w:rPr>
            </w:pPr>
            <w:r w:rsidRPr="00B9219E">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9269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9302A" w14:textId="77777777" w:rsidR="00FD2DBD" w:rsidRPr="00B9219E" w:rsidRDefault="00FD2DBD" w:rsidP="0053090A">
            <w:pPr>
              <w:pStyle w:val="rowtabella0"/>
              <w:rPr>
                <w:color w:val="002060"/>
              </w:rPr>
            </w:pPr>
            <w:r w:rsidRPr="00B9219E">
              <w:rPr>
                <w:color w:val="002060"/>
              </w:rPr>
              <w:t>13/10/2025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98A89" w14:textId="77777777" w:rsidR="00FD2DBD" w:rsidRPr="00B9219E" w:rsidRDefault="00FD2DBD" w:rsidP="0053090A">
            <w:pPr>
              <w:pStyle w:val="rowtabella0"/>
              <w:rPr>
                <w:color w:val="002060"/>
              </w:rPr>
            </w:pPr>
            <w:r w:rsidRPr="00B9219E">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463FC" w14:textId="77777777" w:rsidR="00FD2DBD" w:rsidRPr="00B9219E" w:rsidRDefault="00FD2DBD" w:rsidP="0053090A">
            <w:pPr>
              <w:pStyle w:val="rowtabella0"/>
              <w:rPr>
                <w:color w:val="002060"/>
              </w:rPr>
            </w:pPr>
            <w:r w:rsidRPr="00B9219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CBFEC" w14:textId="77777777" w:rsidR="00FD2DBD" w:rsidRPr="00B9219E" w:rsidRDefault="00FD2DBD" w:rsidP="0053090A">
            <w:pPr>
              <w:pStyle w:val="rowtabella0"/>
              <w:rPr>
                <w:color w:val="002060"/>
              </w:rPr>
            </w:pPr>
            <w:r w:rsidRPr="00B9219E">
              <w:rPr>
                <w:color w:val="002060"/>
              </w:rPr>
              <w:t>VIA VERDI</w:t>
            </w:r>
          </w:p>
        </w:tc>
      </w:tr>
      <w:tr w:rsidR="00FD2DBD" w:rsidRPr="00B9219E" w14:paraId="6035A13A" w14:textId="77777777" w:rsidTr="005309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6D7814" w14:textId="77777777" w:rsidR="00FD2DBD" w:rsidRPr="00B9219E" w:rsidRDefault="00FD2DBD" w:rsidP="0053090A">
            <w:pPr>
              <w:pStyle w:val="rowtabella0"/>
              <w:rPr>
                <w:color w:val="002060"/>
              </w:rPr>
            </w:pPr>
            <w:r w:rsidRPr="00B9219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47F58" w14:textId="77777777" w:rsidR="00FD2DBD" w:rsidRPr="00B9219E" w:rsidRDefault="00FD2DBD" w:rsidP="0053090A">
            <w:pPr>
              <w:pStyle w:val="rowtabella0"/>
              <w:rPr>
                <w:color w:val="002060"/>
              </w:rPr>
            </w:pPr>
            <w:r w:rsidRPr="00B9219E">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611E9" w14:textId="77777777" w:rsidR="00FD2DBD" w:rsidRPr="00B9219E" w:rsidRDefault="00FD2DBD" w:rsidP="0053090A">
            <w:pPr>
              <w:pStyle w:val="rowtabella0"/>
              <w:jc w:val="center"/>
              <w:rPr>
                <w:color w:val="002060"/>
              </w:rPr>
            </w:pPr>
            <w:r w:rsidRPr="00B921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9E14C" w14:textId="77777777" w:rsidR="00FD2DBD" w:rsidRPr="00B9219E" w:rsidRDefault="00FD2DBD" w:rsidP="0053090A">
            <w:pPr>
              <w:pStyle w:val="rowtabella0"/>
              <w:rPr>
                <w:color w:val="002060"/>
              </w:rPr>
            </w:pPr>
            <w:r w:rsidRPr="00B9219E">
              <w:rPr>
                <w:color w:val="002060"/>
              </w:rPr>
              <w:t>13/10/2025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50FA8" w14:textId="77777777" w:rsidR="00FD2DBD" w:rsidRPr="00B9219E" w:rsidRDefault="00FD2DBD" w:rsidP="0053090A">
            <w:pPr>
              <w:pStyle w:val="rowtabella0"/>
              <w:rPr>
                <w:color w:val="002060"/>
              </w:rPr>
            </w:pPr>
            <w:r w:rsidRPr="00B9219E">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65ADA" w14:textId="77777777" w:rsidR="00FD2DBD" w:rsidRPr="00B9219E" w:rsidRDefault="00FD2DBD" w:rsidP="0053090A">
            <w:pPr>
              <w:pStyle w:val="rowtabella0"/>
              <w:rPr>
                <w:color w:val="002060"/>
              </w:rPr>
            </w:pPr>
            <w:r w:rsidRPr="00B9219E">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8273A" w14:textId="77777777" w:rsidR="00FD2DBD" w:rsidRPr="00B9219E" w:rsidRDefault="00FD2DBD" w:rsidP="0053090A">
            <w:pPr>
              <w:pStyle w:val="rowtabella0"/>
              <w:rPr>
                <w:color w:val="002060"/>
              </w:rPr>
            </w:pPr>
            <w:r w:rsidRPr="00B9219E">
              <w:rPr>
                <w:color w:val="002060"/>
              </w:rPr>
              <w:t>VIA DELLE ESPOSIZIONI, 33</w:t>
            </w:r>
          </w:p>
        </w:tc>
      </w:tr>
    </w:tbl>
    <w:p w14:paraId="04772104" w14:textId="77777777" w:rsidR="00FD2DBD" w:rsidRPr="00B9219E" w:rsidRDefault="00FD2DBD" w:rsidP="00FD2DBD">
      <w:pPr>
        <w:pStyle w:val="breakline"/>
        <w:rPr>
          <w:rFonts w:eastAsiaTheme="minorEastAsia"/>
          <w:color w:val="002060"/>
        </w:rPr>
      </w:pPr>
    </w:p>
    <w:p w14:paraId="693A3BFD" w14:textId="77777777" w:rsidR="00FD2DBD" w:rsidRPr="00B9219E" w:rsidRDefault="00FD2DBD" w:rsidP="00FD2DBD">
      <w:pPr>
        <w:pStyle w:val="breakline"/>
        <w:rPr>
          <w:color w:val="002060"/>
        </w:rPr>
      </w:pPr>
    </w:p>
    <w:p w14:paraId="7A1C592F" w14:textId="77777777" w:rsidR="00FD2DBD" w:rsidRPr="00B9219E" w:rsidRDefault="00FD2DBD" w:rsidP="00FD2DBD">
      <w:pPr>
        <w:pStyle w:val="breakline"/>
        <w:rPr>
          <w:color w:val="002060"/>
        </w:rPr>
      </w:pPr>
    </w:p>
    <w:p w14:paraId="2C965F14" w14:textId="77777777" w:rsidR="00FD2DBD" w:rsidRPr="00B9219E" w:rsidRDefault="00FD2DBD" w:rsidP="00FD2DBD">
      <w:pPr>
        <w:pStyle w:val="sottotitolocampionato10"/>
        <w:rPr>
          <w:color w:val="002060"/>
        </w:rPr>
      </w:pPr>
      <w:r w:rsidRPr="00B9219E">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1F0FF321"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A579C"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FD13E"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AFBA3"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453F5"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5E39B"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95FB0"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8CD7D"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440FA7BB"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EEEDBD" w14:textId="77777777" w:rsidR="00FD2DBD" w:rsidRPr="00B9219E" w:rsidRDefault="00FD2DBD" w:rsidP="0053090A">
            <w:pPr>
              <w:pStyle w:val="rowtabella0"/>
              <w:rPr>
                <w:color w:val="002060"/>
              </w:rPr>
            </w:pPr>
            <w:r w:rsidRPr="00B9219E">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2340B5" w14:textId="77777777" w:rsidR="00FD2DBD" w:rsidRPr="00B9219E" w:rsidRDefault="00FD2DBD" w:rsidP="0053090A">
            <w:pPr>
              <w:pStyle w:val="rowtabella0"/>
              <w:rPr>
                <w:color w:val="002060"/>
              </w:rPr>
            </w:pPr>
            <w:r w:rsidRPr="00B9219E">
              <w:rPr>
                <w:color w:val="002060"/>
              </w:rPr>
              <w:t xml:space="preserve">AUDAX 1970 </w:t>
            </w:r>
            <w:proofErr w:type="gramStart"/>
            <w:r w:rsidRPr="00B9219E">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61974"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BB255E" w14:textId="77777777" w:rsidR="00FD2DBD" w:rsidRPr="00B9219E" w:rsidRDefault="00FD2DBD" w:rsidP="0053090A">
            <w:pPr>
              <w:pStyle w:val="rowtabella0"/>
              <w:rPr>
                <w:color w:val="002060"/>
              </w:rPr>
            </w:pPr>
            <w:r w:rsidRPr="00B9219E">
              <w:rPr>
                <w:color w:val="002060"/>
              </w:rPr>
              <w:t>30/09/2025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58A1F" w14:textId="77777777" w:rsidR="00FD2DBD" w:rsidRPr="00B9219E" w:rsidRDefault="00FD2DBD" w:rsidP="0053090A">
            <w:pPr>
              <w:pStyle w:val="rowtabella0"/>
              <w:rPr>
                <w:color w:val="002060"/>
              </w:rPr>
            </w:pPr>
            <w:r w:rsidRPr="00B9219E">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E0B496" w14:textId="77777777" w:rsidR="00FD2DBD" w:rsidRPr="00B9219E" w:rsidRDefault="00FD2DBD" w:rsidP="0053090A">
            <w:pPr>
              <w:pStyle w:val="rowtabella0"/>
              <w:rPr>
                <w:color w:val="002060"/>
              </w:rPr>
            </w:pPr>
            <w:r w:rsidRPr="00B9219E">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C9292" w14:textId="77777777" w:rsidR="00FD2DBD" w:rsidRPr="00B9219E" w:rsidRDefault="00FD2DBD" w:rsidP="0053090A">
            <w:pPr>
              <w:pStyle w:val="rowtabella0"/>
              <w:rPr>
                <w:color w:val="002060"/>
              </w:rPr>
            </w:pPr>
            <w:r w:rsidRPr="00B9219E">
              <w:rPr>
                <w:color w:val="002060"/>
              </w:rPr>
              <w:t>STR.DEL BURELLO LOC.VAL NEVOLA</w:t>
            </w:r>
          </w:p>
        </w:tc>
      </w:tr>
    </w:tbl>
    <w:p w14:paraId="27A28FB8" w14:textId="77777777" w:rsidR="00FD2DBD" w:rsidRPr="00B9219E" w:rsidRDefault="00FD2DBD" w:rsidP="00FD2DBD">
      <w:pPr>
        <w:pStyle w:val="breakline"/>
        <w:rPr>
          <w:rFonts w:eastAsiaTheme="minorEastAsia"/>
          <w:color w:val="002060"/>
        </w:rPr>
      </w:pPr>
    </w:p>
    <w:p w14:paraId="22705711" w14:textId="77777777" w:rsidR="00FD2DBD" w:rsidRPr="00B9219E" w:rsidRDefault="00FD2DBD" w:rsidP="00FD2DBD">
      <w:pPr>
        <w:pStyle w:val="breakline"/>
        <w:rPr>
          <w:color w:val="002060"/>
        </w:rPr>
      </w:pPr>
    </w:p>
    <w:p w14:paraId="4AC8FD1E" w14:textId="77777777" w:rsidR="00FD2DBD" w:rsidRPr="00B9219E" w:rsidRDefault="00FD2DBD" w:rsidP="00FD2DBD">
      <w:pPr>
        <w:pStyle w:val="breakline"/>
        <w:rPr>
          <w:color w:val="002060"/>
        </w:rPr>
      </w:pPr>
    </w:p>
    <w:p w14:paraId="1BA34EDA" w14:textId="77777777" w:rsidR="00FD2DBD" w:rsidRPr="00B9219E" w:rsidRDefault="00FD2DBD" w:rsidP="00FD2DBD">
      <w:pPr>
        <w:pStyle w:val="sottotitolocampionato10"/>
        <w:rPr>
          <w:color w:val="002060"/>
        </w:rPr>
      </w:pPr>
      <w:r w:rsidRPr="00B9219E">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7464B65E"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4CAB3"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11623"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AFFC7"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33E9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4599C"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E5EBB"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51A74"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5CCFDCBC"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B53972" w14:textId="77777777" w:rsidR="00FD2DBD" w:rsidRPr="00B9219E" w:rsidRDefault="00FD2DBD" w:rsidP="0053090A">
            <w:pPr>
              <w:pStyle w:val="rowtabella0"/>
              <w:rPr>
                <w:color w:val="002060"/>
              </w:rPr>
            </w:pPr>
            <w:r w:rsidRPr="00B9219E">
              <w:rPr>
                <w:color w:val="002060"/>
              </w:rPr>
              <w:t xml:space="preserve">AUDAX 1970 </w:t>
            </w:r>
            <w:proofErr w:type="gramStart"/>
            <w:r w:rsidRPr="00B9219E">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9A9A7" w14:textId="77777777" w:rsidR="00FD2DBD" w:rsidRPr="00B9219E" w:rsidRDefault="00FD2DBD" w:rsidP="0053090A">
            <w:pPr>
              <w:pStyle w:val="rowtabella0"/>
              <w:rPr>
                <w:color w:val="002060"/>
              </w:rPr>
            </w:pPr>
            <w:r w:rsidRPr="00B9219E">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9E19F9"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57490A" w14:textId="77777777" w:rsidR="00FD2DBD" w:rsidRPr="00B9219E" w:rsidRDefault="00FD2DBD" w:rsidP="0053090A">
            <w:pPr>
              <w:pStyle w:val="rowtabella0"/>
              <w:rPr>
                <w:color w:val="002060"/>
              </w:rPr>
            </w:pPr>
            <w:r w:rsidRPr="00B9219E">
              <w:rPr>
                <w:color w:val="002060"/>
              </w:rPr>
              <w:t>14/10/2025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9D2EF" w14:textId="77777777" w:rsidR="00FD2DBD" w:rsidRPr="00B9219E" w:rsidRDefault="00FD2DBD" w:rsidP="0053090A">
            <w:pPr>
              <w:pStyle w:val="rowtabella0"/>
              <w:rPr>
                <w:color w:val="002060"/>
              </w:rPr>
            </w:pPr>
            <w:r w:rsidRPr="00B9219E">
              <w:rPr>
                <w:color w:val="002060"/>
              </w:rPr>
              <w:t>5109 CAMPO COPERTO NÂ°3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3DED8B" w14:textId="77777777" w:rsidR="00FD2DBD" w:rsidRPr="00B9219E" w:rsidRDefault="00FD2DBD" w:rsidP="0053090A">
            <w:pPr>
              <w:pStyle w:val="rowtabella0"/>
              <w:rPr>
                <w:color w:val="002060"/>
              </w:rPr>
            </w:pPr>
            <w:r w:rsidRPr="00B9219E">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EDBB8" w14:textId="77777777" w:rsidR="00FD2DBD" w:rsidRPr="00B9219E" w:rsidRDefault="00FD2DBD" w:rsidP="0053090A">
            <w:pPr>
              <w:pStyle w:val="rowtabella0"/>
              <w:rPr>
                <w:color w:val="002060"/>
              </w:rPr>
            </w:pPr>
            <w:r w:rsidRPr="00B9219E">
              <w:rPr>
                <w:color w:val="002060"/>
              </w:rPr>
              <w:t>VIA CELLINI</w:t>
            </w:r>
          </w:p>
        </w:tc>
      </w:tr>
    </w:tbl>
    <w:p w14:paraId="2D540FA9" w14:textId="77777777" w:rsidR="00FD2DBD" w:rsidRPr="00B9219E" w:rsidRDefault="00FD2DBD" w:rsidP="00FD2DBD">
      <w:pPr>
        <w:pStyle w:val="breakline"/>
        <w:rPr>
          <w:rFonts w:eastAsiaTheme="minorEastAsia"/>
          <w:color w:val="002060"/>
        </w:rPr>
      </w:pPr>
    </w:p>
    <w:p w14:paraId="0CE98770" w14:textId="77777777" w:rsidR="00FD2DBD" w:rsidRPr="00B9219E" w:rsidRDefault="00FD2DBD" w:rsidP="00FD2DBD">
      <w:pPr>
        <w:pStyle w:val="breakline"/>
        <w:rPr>
          <w:color w:val="002060"/>
        </w:rPr>
      </w:pPr>
    </w:p>
    <w:p w14:paraId="75FD7A46" w14:textId="77777777" w:rsidR="00FD2DBD" w:rsidRPr="00B9219E" w:rsidRDefault="00FD2DBD" w:rsidP="00FD2DBD">
      <w:pPr>
        <w:pStyle w:val="breakline"/>
        <w:rPr>
          <w:color w:val="002060"/>
        </w:rPr>
      </w:pPr>
    </w:p>
    <w:p w14:paraId="1848BE2D" w14:textId="77777777" w:rsidR="00FD2DBD" w:rsidRPr="00B9219E" w:rsidRDefault="00FD2DBD" w:rsidP="00FD2DBD">
      <w:pPr>
        <w:pStyle w:val="sottotitolocampionato10"/>
        <w:rPr>
          <w:color w:val="002060"/>
        </w:rPr>
      </w:pPr>
      <w:r w:rsidRPr="00B9219E">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FD2DBD" w:rsidRPr="00B9219E" w14:paraId="59EA3C42"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489CF"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78C49"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DAE4D"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49B6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9EF85"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690E4"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150EC"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771B0424"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16979B" w14:textId="77777777" w:rsidR="00FD2DBD" w:rsidRPr="00B9219E" w:rsidRDefault="00FD2DBD" w:rsidP="0053090A">
            <w:pPr>
              <w:pStyle w:val="rowtabella0"/>
              <w:rPr>
                <w:color w:val="002060"/>
              </w:rPr>
            </w:pPr>
            <w:r w:rsidRPr="00B9219E">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2D0CE" w14:textId="77777777" w:rsidR="00FD2DBD" w:rsidRPr="00B9219E" w:rsidRDefault="00FD2DBD" w:rsidP="0053090A">
            <w:pPr>
              <w:pStyle w:val="rowtabella0"/>
              <w:rPr>
                <w:color w:val="002060"/>
              </w:rPr>
            </w:pPr>
            <w:r w:rsidRPr="00B9219E">
              <w:rPr>
                <w:color w:val="002060"/>
              </w:rPr>
              <w:t>POLISPORTIVA RIPATRANSONE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D12ADB"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65D9FD" w14:textId="77777777" w:rsidR="00FD2DBD" w:rsidRPr="00B9219E" w:rsidRDefault="00FD2DBD" w:rsidP="0053090A">
            <w:pPr>
              <w:pStyle w:val="rowtabella0"/>
              <w:rPr>
                <w:color w:val="002060"/>
              </w:rPr>
            </w:pPr>
            <w:r w:rsidRPr="00B9219E">
              <w:rPr>
                <w:color w:val="002060"/>
              </w:rPr>
              <w:t>01/10/2025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68B538" w14:textId="77777777" w:rsidR="00FD2DBD" w:rsidRPr="00B9219E" w:rsidRDefault="00FD2DBD" w:rsidP="0053090A">
            <w:pPr>
              <w:pStyle w:val="rowtabella0"/>
              <w:rPr>
                <w:color w:val="002060"/>
              </w:rPr>
            </w:pPr>
            <w:r w:rsidRPr="00B9219E">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D1E48" w14:textId="77777777" w:rsidR="00FD2DBD" w:rsidRPr="00B9219E" w:rsidRDefault="00FD2DBD" w:rsidP="0053090A">
            <w:pPr>
              <w:pStyle w:val="rowtabella0"/>
              <w:rPr>
                <w:color w:val="002060"/>
              </w:rPr>
            </w:pPr>
            <w:r w:rsidRPr="00B9219E">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7F6A3B" w14:textId="77777777" w:rsidR="00FD2DBD" w:rsidRPr="00B9219E" w:rsidRDefault="00FD2DBD" w:rsidP="0053090A">
            <w:pPr>
              <w:pStyle w:val="rowtabella0"/>
              <w:rPr>
                <w:color w:val="002060"/>
              </w:rPr>
            </w:pPr>
            <w:r w:rsidRPr="00B9219E">
              <w:rPr>
                <w:color w:val="002060"/>
              </w:rPr>
              <w:t>VIA SAN SERGIO FZ. GROTTACCIA</w:t>
            </w:r>
          </w:p>
        </w:tc>
      </w:tr>
    </w:tbl>
    <w:p w14:paraId="627AC772" w14:textId="77777777" w:rsidR="00FD2DBD" w:rsidRPr="00B9219E" w:rsidRDefault="00FD2DBD" w:rsidP="00FD2DBD">
      <w:pPr>
        <w:pStyle w:val="breakline"/>
        <w:rPr>
          <w:rFonts w:eastAsiaTheme="minorEastAsia"/>
          <w:color w:val="002060"/>
        </w:rPr>
      </w:pPr>
    </w:p>
    <w:p w14:paraId="1B424FAF" w14:textId="77777777" w:rsidR="00FD2DBD" w:rsidRPr="00B9219E" w:rsidRDefault="00FD2DBD" w:rsidP="00FD2DBD">
      <w:pPr>
        <w:pStyle w:val="breakline"/>
        <w:rPr>
          <w:color w:val="002060"/>
        </w:rPr>
      </w:pPr>
    </w:p>
    <w:p w14:paraId="59F7BC4C" w14:textId="77777777" w:rsidR="00FD2DBD" w:rsidRPr="00B9219E" w:rsidRDefault="00FD2DBD" w:rsidP="00FD2DBD">
      <w:pPr>
        <w:pStyle w:val="breakline"/>
        <w:rPr>
          <w:color w:val="002060"/>
        </w:rPr>
      </w:pPr>
    </w:p>
    <w:p w14:paraId="0FFF93A4" w14:textId="77777777" w:rsidR="00FD2DBD" w:rsidRPr="00B9219E" w:rsidRDefault="00FD2DBD" w:rsidP="00FD2DBD">
      <w:pPr>
        <w:pStyle w:val="sottotitolocampionato10"/>
        <w:rPr>
          <w:color w:val="002060"/>
        </w:rPr>
      </w:pPr>
      <w:r w:rsidRPr="00B9219E">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FD2DBD" w:rsidRPr="00B9219E" w14:paraId="41113220"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FC0DC"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6A04B"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05E6C"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334C5"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C33BE"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9F97B"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4CE7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28295C71"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BCC460" w14:textId="77777777" w:rsidR="00FD2DBD" w:rsidRPr="00B9219E" w:rsidRDefault="00FD2DBD" w:rsidP="0053090A">
            <w:pPr>
              <w:pStyle w:val="rowtabella0"/>
              <w:rPr>
                <w:color w:val="002060"/>
              </w:rPr>
            </w:pPr>
            <w:r w:rsidRPr="00B9219E">
              <w:rPr>
                <w:color w:val="002060"/>
              </w:rPr>
              <w:t>POLISPORTIVA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C66D0B" w14:textId="77777777" w:rsidR="00FD2DBD" w:rsidRPr="00B9219E" w:rsidRDefault="00FD2DBD" w:rsidP="0053090A">
            <w:pPr>
              <w:pStyle w:val="rowtabella0"/>
              <w:rPr>
                <w:color w:val="002060"/>
              </w:rPr>
            </w:pPr>
            <w:r w:rsidRPr="00B9219E">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52147E"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8E2E9" w14:textId="77777777" w:rsidR="00FD2DBD" w:rsidRPr="00B9219E" w:rsidRDefault="00FD2DBD" w:rsidP="0053090A">
            <w:pPr>
              <w:pStyle w:val="rowtabella0"/>
              <w:rPr>
                <w:color w:val="002060"/>
              </w:rPr>
            </w:pPr>
            <w:r w:rsidRPr="00B9219E">
              <w:rPr>
                <w:color w:val="002060"/>
              </w:rPr>
              <w:t>16/10/2025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560D3D" w14:textId="77777777" w:rsidR="00FD2DBD" w:rsidRPr="00B9219E" w:rsidRDefault="00FD2DBD" w:rsidP="0053090A">
            <w:pPr>
              <w:pStyle w:val="rowtabella0"/>
              <w:rPr>
                <w:color w:val="002060"/>
              </w:rPr>
            </w:pPr>
            <w:r w:rsidRPr="00B9219E">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6BC19" w14:textId="77777777" w:rsidR="00FD2DBD" w:rsidRPr="00B9219E" w:rsidRDefault="00FD2DBD" w:rsidP="0053090A">
            <w:pPr>
              <w:pStyle w:val="rowtabella0"/>
              <w:rPr>
                <w:color w:val="002060"/>
              </w:rPr>
            </w:pPr>
            <w:r w:rsidRPr="00B9219E">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AC3E0" w14:textId="77777777" w:rsidR="00FD2DBD" w:rsidRPr="00B9219E" w:rsidRDefault="00FD2DBD" w:rsidP="0053090A">
            <w:pPr>
              <w:pStyle w:val="rowtabella0"/>
              <w:rPr>
                <w:color w:val="002060"/>
              </w:rPr>
            </w:pPr>
            <w:r w:rsidRPr="00B9219E">
              <w:rPr>
                <w:color w:val="002060"/>
              </w:rPr>
              <w:t>VIA FONTE ABECETO, 4</w:t>
            </w:r>
          </w:p>
        </w:tc>
      </w:tr>
    </w:tbl>
    <w:p w14:paraId="55CC3364" w14:textId="77777777" w:rsidR="00FD2DBD" w:rsidRPr="00B9219E" w:rsidRDefault="00FD2DBD" w:rsidP="00FD2DBD">
      <w:pPr>
        <w:pStyle w:val="breakline"/>
        <w:rPr>
          <w:rFonts w:eastAsiaTheme="minorEastAsia"/>
          <w:color w:val="002060"/>
        </w:rPr>
      </w:pPr>
    </w:p>
    <w:p w14:paraId="15DC6317" w14:textId="77777777" w:rsidR="00FD2DBD" w:rsidRPr="00B9219E" w:rsidRDefault="00FD2DBD" w:rsidP="00FD2DBD">
      <w:pPr>
        <w:pStyle w:val="breakline"/>
        <w:rPr>
          <w:color w:val="002060"/>
        </w:rPr>
      </w:pPr>
    </w:p>
    <w:p w14:paraId="42D22214" w14:textId="77777777" w:rsidR="00FD2DBD" w:rsidRPr="00B9219E" w:rsidRDefault="00FD2DBD" w:rsidP="00FD2DBD">
      <w:pPr>
        <w:pStyle w:val="breakline"/>
        <w:rPr>
          <w:color w:val="002060"/>
        </w:rPr>
      </w:pPr>
    </w:p>
    <w:p w14:paraId="12722000" w14:textId="77777777" w:rsidR="00FD2DBD" w:rsidRPr="00B9219E" w:rsidRDefault="00FD2DBD" w:rsidP="00FD2DBD">
      <w:pPr>
        <w:pStyle w:val="sottotitolocampionato10"/>
        <w:rPr>
          <w:color w:val="002060"/>
        </w:rPr>
      </w:pPr>
      <w:r w:rsidRPr="00B9219E">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302E6D8B"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26575"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B21F4"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26F6D"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95DBA"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D53BB"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1F864"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2CFE6"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D586859"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2D2FD0" w14:textId="77777777" w:rsidR="00FD2DBD" w:rsidRPr="00B9219E" w:rsidRDefault="00FD2DBD" w:rsidP="0053090A">
            <w:pPr>
              <w:pStyle w:val="rowtabella0"/>
              <w:rPr>
                <w:color w:val="002060"/>
              </w:rPr>
            </w:pPr>
            <w:r w:rsidRPr="00B9219E">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FE885" w14:textId="77777777" w:rsidR="00FD2DBD" w:rsidRPr="00B9219E" w:rsidRDefault="00FD2DBD" w:rsidP="0053090A">
            <w:pPr>
              <w:pStyle w:val="rowtabella0"/>
              <w:rPr>
                <w:color w:val="002060"/>
              </w:rPr>
            </w:pPr>
            <w:r w:rsidRPr="00B9219E">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D82BBC"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27EFE" w14:textId="77777777" w:rsidR="00FD2DBD" w:rsidRPr="00B9219E" w:rsidRDefault="00FD2DBD" w:rsidP="0053090A">
            <w:pPr>
              <w:pStyle w:val="rowtabella0"/>
              <w:rPr>
                <w:color w:val="002060"/>
              </w:rPr>
            </w:pPr>
            <w:r w:rsidRPr="00B9219E">
              <w:rPr>
                <w:color w:val="002060"/>
              </w:rPr>
              <w:t>30/09/2025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EE338" w14:textId="77777777" w:rsidR="00FD2DBD" w:rsidRPr="00B9219E" w:rsidRDefault="00FD2DBD" w:rsidP="0053090A">
            <w:pPr>
              <w:pStyle w:val="rowtabella0"/>
              <w:rPr>
                <w:color w:val="002060"/>
              </w:rPr>
            </w:pPr>
            <w:r w:rsidRPr="00B9219E">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7F8216" w14:textId="77777777" w:rsidR="00FD2DBD" w:rsidRPr="00B9219E" w:rsidRDefault="00FD2DBD" w:rsidP="0053090A">
            <w:pPr>
              <w:pStyle w:val="rowtabella0"/>
              <w:rPr>
                <w:color w:val="002060"/>
              </w:rPr>
            </w:pPr>
            <w:r w:rsidRPr="00B9219E">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E35F3" w14:textId="77777777" w:rsidR="00FD2DBD" w:rsidRPr="00B9219E" w:rsidRDefault="00FD2DBD" w:rsidP="0053090A">
            <w:pPr>
              <w:pStyle w:val="rowtabella0"/>
              <w:rPr>
                <w:color w:val="002060"/>
              </w:rPr>
            </w:pPr>
            <w:r w:rsidRPr="00B9219E">
              <w:rPr>
                <w:color w:val="002060"/>
              </w:rPr>
              <w:t>VIA ALDO MORO</w:t>
            </w:r>
          </w:p>
        </w:tc>
      </w:tr>
    </w:tbl>
    <w:p w14:paraId="63A7DEBB" w14:textId="77777777" w:rsidR="00FD2DBD" w:rsidRPr="00B9219E" w:rsidRDefault="00FD2DBD" w:rsidP="00FD2DBD">
      <w:pPr>
        <w:pStyle w:val="breakline"/>
        <w:rPr>
          <w:rFonts w:eastAsiaTheme="minorEastAsia"/>
          <w:color w:val="002060"/>
        </w:rPr>
      </w:pPr>
    </w:p>
    <w:p w14:paraId="3A189D90" w14:textId="77777777" w:rsidR="00FD2DBD" w:rsidRPr="00B9219E" w:rsidRDefault="00FD2DBD" w:rsidP="00FD2DBD">
      <w:pPr>
        <w:pStyle w:val="breakline"/>
        <w:rPr>
          <w:color w:val="002060"/>
        </w:rPr>
      </w:pPr>
    </w:p>
    <w:p w14:paraId="5D617594" w14:textId="77777777" w:rsidR="00FD2DBD" w:rsidRPr="00B9219E" w:rsidRDefault="00FD2DBD" w:rsidP="00FD2DBD">
      <w:pPr>
        <w:pStyle w:val="breakline"/>
        <w:rPr>
          <w:color w:val="002060"/>
        </w:rPr>
      </w:pPr>
    </w:p>
    <w:p w14:paraId="7EE8878D" w14:textId="77777777" w:rsidR="00FD2DBD" w:rsidRPr="00B9219E" w:rsidRDefault="00FD2DBD" w:rsidP="00FD2DBD">
      <w:pPr>
        <w:pStyle w:val="sottotitolocampionato10"/>
        <w:rPr>
          <w:color w:val="002060"/>
        </w:rPr>
      </w:pPr>
      <w:r w:rsidRPr="00B9219E">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DBD" w:rsidRPr="00B9219E" w14:paraId="5F59E4BC" w14:textId="77777777" w:rsidTr="005309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35CB" w14:textId="77777777" w:rsidR="00FD2DBD" w:rsidRPr="00B9219E" w:rsidRDefault="00FD2DBD" w:rsidP="0053090A">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D731B" w14:textId="77777777" w:rsidR="00FD2DBD" w:rsidRPr="00B9219E" w:rsidRDefault="00FD2DBD" w:rsidP="0053090A">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59BCA" w14:textId="77777777" w:rsidR="00FD2DBD" w:rsidRPr="00B9219E" w:rsidRDefault="00FD2DBD" w:rsidP="0053090A">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66B13" w14:textId="77777777" w:rsidR="00FD2DBD" w:rsidRPr="00B9219E" w:rsidRDefault="00FD2DBD" w:rsidP="0053090A">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697CF" w14:textId="77777777" w:rsidR="00FD2DBD" w:rsidRPr="00B9219E" w:rsidRDefault="00FD2DBD" w:rsidP="0053090A">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ACD38" w14:textId="77777777" w:rsidR="00FD2DBD" w:rsidRPr="00B9219E" w:rsidRDefault="00FD2DBD" w:rsidP="0053090A">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FC233" w14:textId="77777777" w:rsidR="00FD2DBD" w:rsidRPr="00B9219E" w:rsidRDefault="00FD2DBD" w:rsidP="0053090A">
            <w:pPr>
              <w:pStyle w:val="headertabella0"/>
              <w:rPr>
                <w:color w:val="002060"/>
              </w:rPr>
            </w:pPr>
            <w:r w:rsidRPr="00B9219E">
              <w:rPr>
                <w:color w:val="002060"/>
              </w:rPr>
              <w:t>Indirizzo Impianto</w:t>
            </w:r>
          </w:p>
        </w:tc>
      </w:tr>
      <w:tr w:rsidR="00FD2DBD" w:rsidRPr="00B9219E" w14:paraId="1ACA1883" w14:textId="77777777" w:rsidTr="005309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A8E1B5" w14:textId="77777777" w:rsidR="00FD2DBD" w:rsidRPr="00B9219E" w:rsidRDefault="00FD2DBD" w:rsidP="0053090A">
            <w:pPr>
              <w:pStyle w:val="rowtabella0"/>
              <w:rPr>
                <w:color w:val="002060"/>
              </w:rPr>
            </w:pPr>
            <w:r w:rsidRPr="00B9219E">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79553" w14:textId="77777777" w:rsidR="00FD2DBD" w:rsidRPr="00B9219E" w:rsidRDefault="00FD2DBD" w:rsidP="0053090A">
            <w:pPr>
              <w:pStyle w:val="rowtabella0"/>
              <w:rPr>
                <w:color w:val="002060"/>
              </w:rPr>
            </w:pPr>
            <w:r w:rsidRPr="00B9219E">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587050" w14:textId="77777777" w:rsidR="00FD2DBD" w:rsidRPr="00B9219E" w:rsidRDefault="00FD2DBD" w:rsidP="0053090A">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D97AC3" w14:textId="77777777" w:rsidR="00FD2DBD" w:rsidRPr="00B9219E" w:rsidRDefault="00FD2DBD" w:rsidP="0053090A">
            <w:pPr>
              <w:pStyle w:val="rowtabella0"/>
              <w:rPr>
                <w:color w:val="002060"/>
              </w:rPr>
            </w:pPr>
            <w:r w:rsidRPr="00B9219E">
              <w:rPr>
                <w:color w:val="002060"/>
              </w:rPr>
              <w:t>15/10/2025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7728A" w14:textId="77777777" w:rsidR="00FD2DBD" w:rsidRPr="00B9219E" w:rsidRDefault="00FD2DBD" w:rsidP="0053090A">
            <w:pPr>
              <w:pStyle w:val="rowtabella0"/>
              <w:rPr>
                <w:color w:val="002060"/>
              </w:rPr>
            </w:pPr>
            <w:r w:rsidRPr="00B9219E">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0200F6" w14:textId="77777777" w:rsidR="00FD2DBD" w:rsidRPr="00B9219E" w:rsidRDefault="00FD2DBD" w:rsidP="0053090A">
            <w:pPr>
              <w:pStyle w:val="rowtabella0"/>
              <w:rPr>
                <w:color w:val="002060"/>
              </w:rPr>
            </w:pPr>
            <w:r w:rsidRPr="00B9219E">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EB9543" w14:textId="77777777" w:rsidR="00FD2DBD" w:rsidRPr="00B9219E" w:rsidRDefault="00FD2DBD" w:rsidP="0053090A">
            <w:pPr>
              <w:pStyle w:val="rowtabella0"/>
              <w:rPr>
                <w:color w:val="002060"/>
              </w:rPr>
            </w:pPr>
            <w:r w:rsidRPr="00B9219E">
              <w:rPr>
                <w:color w:val="002060"/>
              </w:rPr>
              <w:t>VIA WEBER - ZONA STICCHI</w:t>
            </w:r>
          </w:p>
        </w:tc>
      </w:tr>
    </w:tbl>
    <w:p w14:paraId="0B9DB2EC" w14:textId="77777777" w:rsidR="00FD2DBD" w:rsidRDefault="00FD2DBD" w:rsidP="0024496A">
      <w:pPr>
        <w:rPr>
          <w:rFonts w:ascii="Arial" w:hAnsi="Arial" w:cs="Arial"/>
          <w:color w:val="002060"/>
          <w:sz w:val="18"/>
          <w:szCs w:val="18"/>
        </w:rPr>
      </w:pPr>
    </w:p>
    <w:p w14:paraId="72AF4020" w14:textId="77777777" w:rsidR="004620C3" w:rsidRDefault="004620C3" w:rsidP="00F770E5">
      <w:pPr>
        <w:pStyle w:val="Nessunaspaziatura"/>
        <w:jc w:val="both"/>
        <w:rPr>
          <w:rFonts w:ascii="Arial" w:hAnsi="Arial" w:cs="Arial"/>
          <w:bCs/>
          <w:color w:val="002060"/>
          <w:sz w:val="12"/>
          <w:szCs w:val="12"/>
        </w:rPr>
      </w:pPr>
    </w:p>
    <w:p w14:paraId="2A2256DC" w14:textId="77777777" w:rsidR="00625939" w:rsidRDefault="00625939" w:rsidP="00F770E5">
      <w:pPr>
        <w:pStyle w:val="Nessunaspaziatura"/>
        <w:jc w:val="both"/>
        <w:rPr>
          <w:rFonts w:ascii="Arial" w:hAnsi="Arial" w:cs="Arial"/>
          <w:bCs/>
          <w:color w:val="002060"/>
          <w:sz w:val="12"/>
          <w:szCs w:val="12"/>
        </w:rPr>
      </w:pPr>
    </w:p>
    <w:p w14:paraId="3E238142" w14:textId="77777777" w:rsidR="00625939" w:rsidRDefault="00625939" w:rsidP="00F770E5">
      <w:pPr>
        <w:pStyle w:val="Nessunaspaziatura"/>
        <w:jc w:val="both"/>
        <w:rPr>
          <w:rFonts w:ascii="Arial" w:hAnsi="Arial" w:cs="Arial"/>
          <w:bCs/>
          <w:color w:val="002060"/>
          <w:sz w:val="12"/>
          <w:szCs w:val="12"/>
        </w:rPr>
      </w:pPr>
    </w:p>
    <w:p w14:paraId="140AD322" w14:textId="77777777" w:rsidR="00625939" w:rsidRDefault="00625939" w:rsidP="00625939">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E52705A" w14:textId="77777777" w:rsidR="00625939" w:rsidRPr="00DE1EF7" w:rsidRDefault="00625939" w:rsidP="00625939">
      <w:pPr>
        <w:pStyle w:val="Corpodeltesto21"/>
        <w:jc w:val="center"/>
        <w:rPr>
          <w:rFonts w:ascii="Arial" w:hAnsi="Arial" w:cs="Arial"/>
          <w:b/>
          <w:color w:val="002060"/>
          <w:sz w:val="30"/>
          <w:szCs w:val="30"/>
        </w:rPr>
      </w:pPr>
    </w:p>
    <w:p w14:paraId="3BAD24F5" w14:textId="5EF2E926" w:rsidR="00625939" w:rsidRPr="00DE1EF7" w:rsidRDefault="00625939" w:rsidP="00625939">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6 ottobre 2025</w:t>
      </w:r>
      <w:r w:rsidRPr="00DE1EF7">
        <w:rPr>
          <w:rFonts w:ascii="Arial" w:hAnsi="Arial" w:cs="Arial"/>
          <w:color w:val="002060"/>
        </w:rPr>
        <w:t xml:space="preserve"> a favore di questo Comitato Regionale mediante bonifico bancario da versare alle seguenti coordinate: </w:t>
      </w:r>
    </w:p>
    <w:p w14:paraId="7C6F9302" w14:textId="77777777" w:rsidR="00625939" w:rsidRPr="00DE1EF7" w:rsidRDefault="00625939" w:rsidP="00625939">
      <w:pPr>
        <w:pStyle w:val="Nessunaspaziatura"/>
        <w:jc w:val="both"/>
        <w:rPr>
          <w:rFonts w:ascii="Arial" w:hAnsi="Arial" w:cs="Arial"/>
          <w:color w:val="002060"/>
        </w:rPr>
      </w:pPr>
    </w:p>
    <w:p w14:paraId="5F67A2EB" w14:textId="77777777" w:rsidR="00625939" w:rsidRPr="00DE1EF7" w:rsidRDefault="00625939" w:rsidP="00625939">
      <w:pPr>
        <w:pStyle w:val="Nessunaspaziatura"/>
        <w:jc w:val="center"/>
        <w:rPr>
          <w:rFonts w:ascii="Arial" w:hAnsi="Arial" w:cs="Arial"/>
          <w:color w:val="002060"/>
        </w:rPr>
      </w:pPr>
      <w:r w:rsidRPr="00DE1EF7">
        <w:rPr>
          <w:rFonts w:ascii="Arial" w:hAnsi="Arial" w:cs="Arial"/>
          <w:color w:val="002060"/>
        </w:rPr>
        <w:t>BNL – ANCONA</w:t>
      </w:r>
    </w:p>
    <w:p w14:paraId="25E2007E" w14:textId="77777777" w:rsidR="00625939" w:rsidRPr="00DE1EF7" w:rsidRDefault="00625939" w:rsidP="00625939">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A39A38F" w14:textId="77777777" w:rsidR="00625939" w:rsidRPr="009B42C6" w:rsidRDefault="00625939" w:rsidP="00625939">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0449139" w14:textId="77777777" w:rsidR="00625939" w:rsidRPr="00DE1EF7" w:rsidRDefault="00625939" w:rsidP="00625939">
      <w:pPr>
        <w:pStyle w:val="Nessunaspaziatura"/>
        <w:jc w:val="both"/>
        <w:rPr>
          <w:rFonts w:ascii="Arial" w:hAnsi="Arial" w:cs="Arial"/>
          <w:color w:val="002060"/>
        </w:rPr>
      </w:pPr>
    </w:p>
    <w:p w14:paraId="2183FD3E" w14:textId="77777777" w:rsidR="00625939" w:rsidRPr="00DE1EF7" w:rsidRDefault="00625939" w:rsidP="00625939">
      <w:pPr>
        <w:pStyle w:val="Corpodeltesto21"/>
        <w:rPr>
          <w:rFonts w:ascii="Arial" w:hAnsi="Arial" w:cs="Arial"/>
          <w:color w:val="002060"/>
          <w:sz w:val="22"/>
          <w:szCs w:val="22"/>
        </w:rPr>
      </w:pPr>
    </w:p>
    <w:p w14:paraId="5F96FC94" w14:textId="77777777" w:rsidR="00625939" w:rsidRPr="00DE1EF7" w:rsidRDefault="00625939" w:rsidP="00625939">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3E64976D" w14:textId="77777777" w:rsidR="00625939" w:rsidRPr="00DE1EF7" w:rsidRDefault="00625939" w:rsidP="00625939">
      <w:pPr>
        <w:pStyle w:val="Corpodeltesto21"/>
        <w:rPr>
          <w:rFonts w:ascii="Arial" w:hAnsi="Arial" w:cs="Arial"/>
          <w:color w:val="002060"/>
          <w:sz w:val="22"/>
          <w:szCs w:val="22"/>
        </w:rPr>
      </w:pPr>
    </w:p>
    <w:p w14:paraId="34120C63" w14:textId="77777777" w:rsidR="00625939" w:rsidRPr="00DE1EF7" w:rsidRDefault="00625939" w:rsidP="00625939">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371F8FF" w14:textId="77777777" w:rsidR="00625939" w:rsidRPr="00DE1EF7" w:rsidRDefault="00625939" w:rsidP="00625939">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366A2FF8" w14:textId="77777777" w:rsidR="00625939" w:rsidRPr="00DE1EF7" w:rsidRDefault="00625939" w:rsidP="00625939">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22BF1510" w14:textId="77777777" w:rsidR="00625939" w:rsidRPr="00DE1EF7" w:rsidRDefault="00625939" w:rsidP="00625939">
      <w:pPr>
        <w:pStyle w:val="Corpodeltesto21"/>
        <w:rPr>
          <w:rFonts w:ascii="Arial" w:hAnsi="Arial" w:cs="Arial"/>
          <w:color w:val="002060"/>
          <w:sz w:val="22"/>
          <w:szCs w:val="22"/>
        </w:rPr>
      </w:pPr>
    </w:p>
    <w:p w14:paraId="1797C3BB" w14:textId="77777777" w:rsidR="00625939" w:rsidRPr="00DE1EF7" w:rsidRDefault="00625939" w:rsidP="00625939">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43CAA43" w14:textId="77777777" w:rsidR="00625939" w:rsidRPr="00DE1EF7" w:rsidRDefault="00625939" w:rsidP="00625939">
      <w:pPr>
        <w:pStyle w:val="Corpodeltesto21"/>
        <w:rPr>
          <w:rFonts w:ascii="Arial" w:hAnsi="Arial" w:cs="Arial"/>
          <w:color w:val="002060"/>
          <w:sz w:val="22"/>
          <w:szCs w:val="22"/>
        </w:rPr>
      </w:pPr>
    </w:p>
    <w:p w14:paraId="165C9134" w14:textId="77777777" w:rsidR="00625939" w:rsidRPr="00DE1EF7" w:rsidRDefault="00625939" w:rsidP="00625939">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83B2897" w14:textId="77777777" w:rsidR="00625939" w:rsidRPr="00DE1EF7" w:rsidRDefault="00625939" w:rsidP="00625939">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0912B9C" w14:textId="77777777" w:rsidR="00625939" w:rsidRDefault="00625939" w:rsidP="00625939">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03E4231" w14:textId="77777777" w:rsidR="00625939" w:rsidRPr="00DE1EF7" w:rsidRDefault="00625939" w:rsidP="00625939">
      <w:pPr>
        <w:pStyle w:val="Corpodeltesto21"/>
        <w:rPr>
          <w:rFonts w:ascii="Arial" w:hAnsi="Arial" w:cs="Arial"/>
          <w:color w:val="002060"/>
          <w:sz w:val="22"/>
          <w:szCs w:val="22"/>
        </w:rPr>
      </w:pPr>
    </w:p>
    <w:p w14:paraId="13C1FCC5" w14:textId="77777777" w:rsidR="00625939" w:rsidRDefault="00625939" w:rsidP="00F770E5">
      <w:pPr>
        <w:pStyle w:val="Nessunaspaziatura"/>
        <w:jc w:val="both"/>
        <w:rPr>
          <w:rFonts w:ascii="Arial" w:hAnsi="Arial" w:cs="Arial"/>
          <w:bCs/>
          <w:color w:val="002060"/>
          <w:sz w:val="12"/>
          <w:szCs w:val="12"/>
        </w:rPr>
      </w:pPr>
    </w:p>
    <w:p w14:paraId="02459C62" w14:textId="77777777" w:rsidR="002D6C35" w:rsidRDefault="002D6C35" w:rsidP="00F770E5">
      <w:pPr>
        <w:pStyle w:val="Nessunaspaziatura"/>
        <w:jc w:val="both"/>
        <w:rPr>
          <w:rFonts w:ascii="Arial" w:hAnsi="Arial" w:cs="Arial"/>
          <w:bCs/>
          <w:color w:val="002060"/>
          <w:sz w:val="12"/>
          <w:szCs w:val="12"/>
        </w:rPr>
      </w:pPr>
    </w:p>
    <w:p w14:paraId="7DCC3EB0" w14:textId="77777777" w:rsidR="002D6C35" w:rsidRPr="00DE1EF7" w:rsidRDefault="002D6C35" w:rsidP="002D6C35">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1F8DE8EA" w14:textId="77777777" w:rsidR="002D6C35" w:rsidRDefault="002D6C35" w:rsidP="002D6C35">
      <w:pPr>
        <w:pStyle w:val="LndNormale1"/>
        <w:rPr>
          <w:rFonts w:cs="Arial"/>
          <w:color w:val="002060"/>
        </w:rPr>
      </w:pPr>
    </w:p>
    <w:p w14:paraId="222D1FF8" w14:textId="47F846EB" w:rsidR="002D6C35" w:rsidRPr="00CB27F8" w:rsidRDefault="002D6C35" w:rsidP="002D6C35">
      <w:pPr>
        <w:pStyle w:val="LndNormale1"/>
        <w:rPr>
          <w:b/>
          <w:color w:val="002060"/>
          <w:sz w:val="28"/>
          <w:szCs w:val="28"/>
        </w:rPr>
      </w:pPr>
      <w:r>
        <w:rPr>
          <w:b/>
          <w:color w:val="002060"/>
          <w:sz w:val="28"/>
          <w:szCs w:val="28"/>
        </w:rPr>
        <w:t>COPPA ITALIA CALCIO A CINQUE SERIE C</w:t>
      </w:r>
    </w:p>
    <w:p w14:paraId="38302118" w14:textId="77777777" w:rsidR="002D6C35" w:rsidRPr="00CB27F8" w:rsidRDefault="002D6C35" w:rsidP="002D6C35">
      <w:pPr>
        <w:pStyle w:val="LndNormale1"/>
        <w:rPr>
          <w:rFonts w:cs="Arial"/>
          <w:color w:val="002060"/>
          <w:szCs w:val="22"/>
        </w:rPr>
      </w:pPr>
    </w:p>
    <w:p w14:paraId="297271CF" w14:textId="1006FCBB" w:rsidR="002D6C35" w:rsidRDefault="002D6C35" w:rsidP="002D6C35">
      <w:pPr>
        <w:pStyle w:val="breakline"/>
        <w:jc w:val="both"/>
        <w:rPr>
          <w:rFonts w:ascii="Arial" w:hAnsi="Arial" w:cs="Arial"/>
          <w:color w:val="002060"/>
          <w:sz w:val="22"/>
          <w:szCs w:val="22"/>
        </w:rPr>
      </w:pPr>
      <w:r w:rsidRPr="00CB27F8">
        <w:rPr>
          <w:rFonts w:ascii="Arial" w:hAnsi="Arial" w:cs="Arial"/>
          <w:color w:val="002060"/>
          <w:sz w:val="22"/>
          <w:szCs w:val="22"/>
        </w:rPr>
        <w:t xml:space="preserve">A seguito </w:t>
      </w:r>
      <w:r>
        <w:rPr>
          <w:rFonts w:ascii="Arial" w:hAnsi="Arial" w:cs="Arial"/>
          <w:color w:val="002060"/>
          <w:sz w:val="22"/>
          <w:szCs w:val="22"/>
        </w:rPr>
        <w:t>di un ricontrollo degli atti</w:t>
      </w:r>
      <w:r w:rsidRPr="00CB27F8">
        <w:rPr>
          <w:rFonts w:ascii="Arial" w:hAnsi="Arial" w:cs="Arial"/>
          <w:color w:val="002060"/>
          <w:sz w:val="22"/>
          <w:szCs w:val="22"/>
        </w:rPr>
        <w:t xml:space="preserve">, nel Comunicato Ufficiale n° </w:t>
      </w:r>
      <w:r>
        <w:rPr>
          <w:rFonts w:ascii="Arial" w:hAnsi="Arial" w:cs="Arial"/>
          <w:color w:val="002060"/>
          <w:sz w:val="22"/>
          <w:szCs w:val="22"/>
        </w:rPr>
        <w:t>17</w:t>
      </w:r>
      <w:r w:rsidRPr="00CB27F8">
        <w:rPr>
          <w:rFonts w:ascii="Arial" w:hAnsi="Arial" w:cs="Arial"/>
          <w:color w:val="002060"/>
          <w:sz w:val="22"/>
          <w:szCs w:val="22"/>
        </w:rPr>
        <w:t xml:space="preserve"> del </w:t>
      </w:r>
      <w:r>
        <w:rPr>
          <w:rFonts w:ascii="Arial" w:hAnsi="Arial" w:cs="Arial"/>
          <w:color w:val="002060"/>
          <w:sz w:val="22"/>
          <w:szCs w:val="22"/>
        </w:rPr>
        <w:t>1</w:t>
      </w:r>
      <w:r w:rsidRPr="00CB27F8">
        <w:rPr>
          <w:rFonts w:ascii="Arial" w:hAnsi="Arial" w:cs="Arial"/>
          <w:color w:val="002060"/>
          <w:sz w:val="22"/>
          <w:szCs w:val="22"/>
        </w:rPr>
        <w:t>5/0</w:t>
      </w:r>
      <w:r>
        <w:rPr>
          <w:rFonts w:ascii="Arial" w:hAnsi="Arial" w:cs="Arial"/>
          <w:color w:val="002060"/>
          <w:sz w:val="22"/>
          <w:szCs w:val="22"/>
        </w:rPr>
        <w:t>9</w:t>
      </w:r>
      <w:r w:rsidRPr="00CB27F8">
        <w:rPr>
          <w:rFonts w:ascii="Arial" w:hAnsi="Arial" w:cs="Arial"/>
          <w:color w:val="002060"/>
          <w:sz w:val="22"/>
          <w:szCs w:val="22"/>
        </w:rPr>
        <w:t>/2025 è stat</w:t>
      </w:r>
      <w:r>
        <w:rPr>
          <w:rFonts w:ascii="Arial" w:hAnsi="Arial" w:cs="Arial"/>
          <w:color w:val="002060"/>
          <w:sz w:val="22"/>
          <w:szCs w:val="22"/>
        </w:rPr>
        <w:t>a</w:t>
      </w:r>
      <w:r w:rsidRPr="00CB27F8">
        <w:rPr>
          <w:rFonts w:ascii="Arial" w:hAnsi="Arial" w:cs="Arial"/>
          <w:color w:val="002060"/>
          <w:sz w:val="22"/>
          <w:szCs w:val="22"/>
        </w:rPr>
        <w:t xml:space="preserve"> </w:t>
      </w:r>
      <w:r>
        <w:rPr>
          <w:rFonts w:ascii="Arial" w:hAnsi="Arial" w:cs="Arial"/>
          <w:color w:val="002060"/>
          <w:sz w:val="22"/>
          <w:szCs w:val="22"/>
        </w:rPr>
        <w:t>omessa la pubblicazione dell’ammonizione comminata a carico del tecnico della Società</w:t>
      </w:r>
      <w:r w:rsidRPr="00CB27F8">
        <w:rPr>
          <w:rFonts w:ascii="Arial" w:hAnsi="Arial" w:cs="Arial"/>
          <w:color w:val="002060"/>
          <w:sz w:val="22"/>
          <w:szCs w:val="22"/>
        </w:rPr>
        <w:t xml:space="preserve"> </w:t>
      </w:r>
      <w:r>
        <w:rPr>
          <w:rFonts w:ascii="Arial" w:hAnsi="Arial" w:cs="Arial"/>
          <w:b/>
          <w:bCs/>
          <w:color w:val="002060"/>
          <w:sz w:val="22"/>
          <w:szCs w:val="22"/>
        </w:rPr>
        <w:t>OSIMO FIVE</w:t>
      </w:r>
      <w:r>
        <w:rPr>
          <w:rFonts w:ascii="Arial" w:hAnsi="Arial" w:cs="Arial"/>
          <w:color w:val="002060"/>
          <w:sz w:val="22"/>
          <w:szCs w:val="22"/>
        </w:rPr>
        <w:t>,</w:t>
      </w:r>
      <w:r>
        <w:rPr>
          <w:rFonts w:ascii="Arial" w:hAnsi="Arial" w:cs="Arial"/>
          <w:b/>
          <w:bCs/>
          <w:color w:val="002060"/>
          <w:sz w:val="22"/>
          <w:szCs w:val="22"/>
        </w:rPr>
        <w:t xml:space="preserve"> </w:t>
      </w:r>
      <w:r w:rsidRPr="00CB27F8">
        <w:rPr>
          <w:rFonts w:ascii="Arial" w:hAnsi="Arial" w:cs="Arial"/>
          <w:color w:val="002060"/>
          <w:sz w:val="22"/>
          <w:szCs w:val="22"/>
        </w:rPr>
        <w:t xml:space="preserve">Sig. </w:t>
      </w:r>
      <w:r>
        <w:rPr>
          <w:rFonts w:ascii="Arial" w:hAnsi="Arial" w:cs="Arial"/>
          <w:b/>
          <w:bCs/>
          <w:color w:val="002060"/>
          <w:sz w:val="22"/>
          <w:szCs w:val="22"/>
        </w:rPr>
        <w:t>GIOVAGNOLI LUCA</w:t>
      </w:r>
      <w:r w:rsidRPr="00CB27F8">
        <w:rPr>
          <w:rFonts w:ascii="Arial" w:hAnsi="Arial" w:cs="Arial"/>
          <w:b/>
          <w:bCs/>
          <w:color w:val="002060"/>
          <w:sz w:val="22"/>
          <w:szCs w:val="22"/>
        </w:rPr>
        <w:t xml:space="preserve"> </w:t>
      </w:r>
      <w:r w:rsidRPr="00CB27F8">
        <w:rPr>
          <w:rFonts w:ascii="Arial" w:hAnsi="Arial" w:cs="Arial"/>
          <w:color w:val="002060"/>
          <w:sz w:val="22"/>
          <w:szCs w:val="22"/>
        </w:rPr>
        <w:t>come da relativo paragrafo del presente Comunicato Ufficiale.</w:t>
      </w:r>
    </w:p>
    <w:p w14:paraId="1471707D" w14:textId="77777777" w:rsidR="002D6C35" w:rsidRDefault="002D6C35" w:rsidP="00F770E5">
      <w:pPr>
        <w:pStyle w:val="Nessunaspaziatura"/>
        <w:jc w:val="both"/>
        <w:rPr>
          <w:rFonts w:ascii="Arial" w:hAnsi="Arial" w:cs="Arial"/>
          <w:bCs/>
          <w:color w:val="002060"/>
          <w:sz w:val="12"/>
          <w:szCs w:val="12"/>
        </w:rPr>
      </w:pPr>
    </w:p>
    <w:p w14:paraId="3D5C9A44" w14:textId="77777777" w:rsidR="004620C3" w:rsidRDefault="004620C3" w:rsidP="00F770E5">
      <w:pPr>
        <w:pStyle w:val="Nessunaspaziatura"/>
        <w:jc w:val="both"/>
        <w:rPr>
          <w:rFonts w:ascii="Arial" w:hAnsi="Arial" w:cs="Arial"/>
          <w:bCs/>
          <w:color w:val="002060"/>
          <w:sz w:val="12"/>
          <w:szCs w:val="12"/>
        </w:rPr>
      </w:pPr>
    </w:p>
    <w:p w14:paraId="73A6E4B7" w14:textId="77777777" w:rsidR="004620C3" w:rsidRDefault="004620C3"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lastRenderedPageBreak/>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088F6DC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401D8">
        <w:rPr>
          <w:b/>
          <w:color w:val="002060"/>
          <w:u w:val="single"/>
        </w:rPr>
        <w:t>23</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434C4" w14:textId="77777777" w:rsidR="0041789B" w:rsidRDefault="0041789B">
      <w:r>
        <w:separator/>
      </w:r>
    </w:p>
  </w:endnote>
  <w:endnote w:type="continuationSeparator" w:id="0">
    <w:p w14:paraId="67D9A353" w14:textId="77777777" w:rsidR="0041789B" w:rsidRDefault="00417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1EBF53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54B2F">
      <w:rPr>
        <w:rStyle w:val="Numeropagina"/>
        <w:rFonts w:ascii="Arial" w:hAnsi="Arial" w:cs="Arial"/>
        <w:color w:val="002060"/>
      </w:rPr>
      <w:t>1</w:t>
    </w:r>
    <w:r w:rsidR="00F35FDB">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F6098" w14:textId="77777777" w:rsidR="0041789B" w:rsidRDefault="0041789B">
      <w:r>
        <w:separator/>
      </w:r>
    </w:p>
  </w:footnote>
  <w:footnote w:type="continuationSeparator" w:id="0">
    <w:p w14:paraId="16D31994" w14:textId="77777777" w:rsidR="0041789B" w:rsidRDefault="00417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8"/>
  </w:num>
  <w:num w:numId="3" w16cid:durableId="57946484">
    <w:abstractNumId w:val="3"/>
  </w:num>
  <w:num w:numId="4" w16cid:durableId="564266614">
    <w:abstractNumId w:val="16"/>
  </w:num>
  <w:num w:numId="5" w16cid:durableId="1249315646">
    <w:abstractNumId w:val="13"/>
  </w:num>
  <w:num w:numId="6" w16cid:durableId="934754267">
    <w:abstractNumId w:val="5"/>
  </w:num>
  <w:num w:numId="7" w16cid:durableId="2088965195">
    <w:abstractNumId w:val="9"/>
  </w:num>
  <w:num w:numId="8" w16cid:durableId="1258707900">
    <w:abstractNumId w:val="20"/>
  </w:num>
  <w:num w:numId="9" w16cid:durableId="745029327">
    <w:abstractNumId w:val="14"/>
  </w:num>
  <w:num w:numId="10" w16cid:durableId="1282424059">
    <w:abstractNumId w:val="19"/>
  </w:num>
  <w:num w:numId="11" w16cid:durableId="1817067011">
    <w:abstractNumId w:val="8"/>
  </w:num>
  <w:num w:numId="12" w16cid:durableId="1075978335">
    <w:abstractNumId w:val="12"/>
  </w:num>
  <w:num w:numId="13" w16cid:durableId="1125348853">
    <w:abstractNumId w:val="7"/>
  </w:num>
  <w:num w:numId="14" w16cid:durableId="27729138">
    <w:abstractNumId w:val="4"/>
  </w:num>
  <w:num w:numId="15" w16cid:durableId="2031183488">
    <w:abstractNumId w:val="6"/>
  </w:num>
  <w:num w:numId="16" w16cid:durableId="2037844536">
    <w:abstractNumId w:val="0"/>
  </w:num>
  <w:num w:numId="17" w16cid:durableId="63994000">
    <w:abstractNumId w:val="2"/>
  </w:num>
  <w:num w:numId="18" w16cid:durableId="1536504214">
    <w:abstractNumId w:val="17"/>
  </w:num>
  <w:num w:numId="19" w16cid:durableId="1200316192">
    <w:abstractNumId w:val="11"/>
  </w:num>
  <w:num w:numId="20" w16cid:durableId="1089040843">
    <w:abstractNumId w:val="15"/>
  </w:num>
  <w:num w:numId="21" w16cid:durableId="144723384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1D8"/>
    <w:rsid w:val="002408E9"/>
    <w:rsid w:val="00240A71"/>
    <w:rsid w:val="00240FEA"/>
    <w:rsid w:val="002419EA"/>
    <w:rsid w:val="00241A56"/>
    <w:rsid w:val="00241D15"/>
    <w:rsid w:val="00241D7B"/>
    <w:rsid w:val="002420C3"/>
    <w:rsid w:val="00242256"/>
    <w:rsid w:val="0024293C"/>
    <w:rsid w:val="0024301B"/>
    <w:rsid w:val="002430C9"/>
    <w:rsid w:val="002431AF"/>
    <w:rsid w:val="0024341E"/>
    <w:rsid w:val="00243864"/>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33D"/>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8DE"/>
    <w:rsid w:val="00956AC2"/>
    <w:rsid w:val="00956D44"/>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marche01@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500</TotalTime>
  <Pages>1</Pages>
  <Words>9388</Words>
  <Characters>53518</Characters>
  <Application>Microsoft Office Word</Application>
  <DocSecurity>0</DocSecurity>
  <Lines>445</Lines>
  <Paragraphs>125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62781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25</cp:revision>
  <cp:lastPrinted>2025-09-23T14:00:00Z</cp:lastPrinted>
  <dcterms:created xsi:type="dcterms:W3CDTF">2025-09-19T08:18:00Z</dcterms:created>
  <dcterms:modified xsi:type="dcterms:W3CDTF">2025-09-23T14:00:00Z</dcterms:modified>
</cp:coreProperties>
</file>