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E9E9E6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C37D9">
              <w:rPr>
                <w:rFonts w:ascii="Arial" w:hAnsi="Arial" w:cs="Arial"/>
                <w:color w:val="002060"/>
                <w:sz w:val="40"/>
                <w:szCs w:val="40"/>
              </w:rPr>
              <w:t>20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401D8">
              <w:rPr>
                <w:rFonts w:ascii="Arial" w:hAnsi="Arial" w:cs="Arial"/>
                <w:color w:val="002060"/>
                <w:sz w:val="40"/>
                <w:szCs w:val="40"/>
              </w:rPr>
              <w:t>2</w:t>
            </w:r>
            <w:r w:rsidR="00CC37D9">
              <w:rPr>
                <w:rFonts w:ascii="Arial" w:hAnsi="Arial" w:cs="Arial"/>
                <w:color w:val="002060"/>
                <w:sz w:val="40"/>
                <w:szCs w:val="40"/>
              </w:rPr>
              <w:t>4</w:t>
            </w:r>
            <w:r w:rsidR="00580BE5">
              <w:rPr>
                <w:rFonts w:ascii="Arial" w:hAnsi="Arial" w:cs="Arial"/>
                <w:color w:val="002060"/>
                <w:sz w:val="40"/>
                <w:szCs w:val="40"/>
              </w:rPr>
              <w:t>/</w:t>
            </w:r>
            <w:r w:rsidR="00FE3D87">
              <w:rPr>
                <w:rFonts w:ascii="Arial" w:hAnsi="Arial" w:cs="Arial"/>
                <w:color w:val="002060"/>
                <w:sz w:val="40"/>
                <w:szCs w:val="40"/>
              </w:rPr>
              <w:t>0</w:t>
            </w:r>
            <w:r w:rsidR="0075059C">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5D0A41A"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F4D62">
          <w:rPr>
            <w:noProof/>
            <w:webHidden/>
          </w:rPr>
          <w:t>1</w:t>
        </w:r>
        <w:r w:rsidR="00AC19D9" w:rsidRPr="00DE1EF7">
          <w:rPr>
            <w:noProof/>
            <w:webHidden/>
          </w:rPr>
          <w:fldChar w:fldCharType="end"/>
        </w:r>
      </w:hyperlink>
    </w:p>
    <w:p w14:paraId="112EDB38" w14:textId="65A061D6"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6F4D62">
          <w:rPr>
            <w:noProof/>
            <w:webHidden/>
          </w:rPr>
          <w:t>1</w:t>
        </w:r>
        <w:r w:rsidRPr="00DE1EF7">
          <w:rPr>
            <w:noProof/>
            <w:webHidden/>
          </w:rPr>
          <w:fldChar w:fldCharType="end"/>
        </w:r>
      </w:hyperlink>
    </w:p>
    <w:p w14:paraId="4D9CAD43" w14:textId="38161FD6"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6F4D62">
          <w:rPr>
            <w:noProof/>
            <w:webHidden/>
          </w:rPr>
          <w:t>1</w:t>
        </w:r>
        <w:r w:rsidRPr="00DE1EF7">
          <w:rPr>
            <w:noProof/>
            <w:webHidden/>
          </w:rPr>
          <w:fldChar w:fldCharType="end"/>
        </w:r>
      </w:hyperlink>
    </w:p>
    <w:p w14:paraId="0EAFCCD8" w14:textId="21114469"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6F4D62">
          <w:rPr>
            <w:noProof/>
            <w:webHidden/>
          </w:rPr>
          <w:t>1</w:t>
        </w:r>
        <w:r w:rsidRPr="00DE1EF7">
          <w:rPr>
            <w:noProof/>
            <w:webHidden/>
          </w:rPr>
          <w:fldChar w:fldCharType="end"/>
        </w:r>
      </w:hyperlink>
    </w:p>
    <w:p w14:paraId="0952245B" w14:textId="22D72CD8"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6F4D62">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91C99A1" w14:textId="77777777" w:rsidR="00BF21D1" w:rsidRDefault="00BF21D1" w:rsidP="00CE2EDF">
      <w:pPr>
        <w:tabs>
          <w:tab w:val="left" w:pos="3225"/>
        </w:tabs>
        <w:rPr>
          <w:rFonts w:ascii="Arial" w:hAnsi="Arial" w:cs="Arial"/>
          <w:color w:val="002060"/>
          <w:sz w:val="22"/>
          <w:szCs w:val="22"/>
        </w:rPr>
      </w:pPr>
    </w:p>
    <w:p w14:paraId="6ED11823" w14:textId="454040CE" w:rsidR="00460CD2" w:rsidRPr="009A395D" w:rsidRDefault="00460CD2" w:rsidP="00460CD2">
      <w:pPr>
        <w:pStyle w:val="LndNormale1"/>
        <w:rPr>
          <w:b/>
          <w:color w:val="002060"/>
          <w:sz w:val="28"/>
          <w:szCs w:val="28"/>
        </w:rPr>
      </w:pPr>
      <w:r w:rsidRPr="009A395D">
        <w:rPr>
          <w:b/>
          <w:color w:val="002060"/>
          <w:sz w:val="28"/>
          <w:szCs w:val="28"/>
        </w:rPr>
        <w:t xml:space="preserve">CU n. </w:t>
      </w:r>
      <w:r>
        <w:rPr>
          <w:b/>
          <w:color w:val="002060"/>
          <w:sz w:val="28"/>
          <w:szCs w:val="28"/>
        </w:rPr>
        <w:t>1</w:t>
      </w:r>
      <w:r>
        <w:rPr>
          <w:b/>
          <w:color w:val="002060"/>
          <w:sz w:val="28"/>
          <w:szCs w:val="28"/>
        </w:rPr>
        <w:t>23</w:t>
      </w:r>
      <w:r w:rsidRPr="009A395D">
        <w:rPr>
          <w:b/>
          <w:color w:val="002060"/>
          <w:sz w:val="28"/>
          <w:szCs w:val="28"/>
        </w:rPr>
        <w:t xml:space="preserve"> del </w:t>
      </w:r>
      <w:r w:rsidR="00E003D1">
        <w:rPr>
          <w:b/>
          <w:color w:val="002060"/>
          <w:sz w:val="28"/>
          <w:szCs w:val="28"/>
        </w:rPr>
        <w:t>23</w:t>
      </w:r>
      <w:r w:rsidRPr="009A395D">
        <w:rPr>
          <w:b/>
          <w:color w:val="002060"/>
          <w:sz w:val="28"/>
          <w:szCs w:val="28"/>
        </w:rPr>
        <w:t>.0</w:t>
      </w:r>
      <w:r>
        <w:rPr>
          <w:b/>
          <w:color w:val="002060"/>
          <w:sz w:val="28"/>
          <w:szCs w:val="28"/>
        </w:rPr>
        <w:t>9</w:t>
      </w:r>
      <w:r w:rsidRPr="009A395D">
        <w:rPr>
          <w:b/>
          <w:color w:val="002060"/>
          <w:sz w:val="28"/>
          <w:szCs w:val="28"/>
        </w:rPr>
        <w:t>.2025 LND</w:t>
      </w:r>
    </w:p>
    <w:p w14:paraId="6697EDA0" w14:textId="77777777" w:rsidR="00460CD2" w:rsidRPr="009A395D" w:rsidRDefault="00460CD2" w:rsidP="00460CD2">
      <w:pPr>
        <w:pStyle w:val="LndNormale1"/>
        <w:rPr>
          <w:color w:val="002060"/>
        </w:rPr>
      </w:pPr>
    </w:p>
    <w:p w14:paraId="6908E7DB" w14:textId="44CFD699" w:rsidR="00E003D1" w:rsidRPr="00E003D1" w:rsidRDefault="00460CD2" w:rsidP="00E003D1">
      <w:pPr>
        <w:pStyle w:val="p1"/>
        <w:ind w:right="-1"/>
        <w:jc w:val="both"/>
        <w:rPr>
          <w:rFonts w:ascii="Arial" w:hAnsi="Arial" w:cs="Arial"/>
          <w:color w:val="002060"/>
          <w:sz w:val="22"/>
          <w:szCs w:val="22"/>
        </w:rPr>
      </w:pPr>
      <w:r w:rsidRPr="00E003D1">
        <w:rPr>
          <w:rFonts w:ascii="Arial" w:hAnsi="Arial" w:cs="Arial"/>
          <w:color w:val="002060"/>
          <w:sz w:val="22"/>
          <w:szCs w:val="22"/>
        </w:rPr>
        <w:t xml:space="preserve">Si trasmette, in allegato, </w:t>
      </w:r>
      <w:r w:rsidR="00E003D1" w:rsidRPr="00E003D1">
        <w:rPr>
          <w:rFonts w:ascii="Arial" w:hAnsi="Arial" w:cs="Arial"/>
          <w:color w:val="002060"/>
          <w:sz w:val="22"/>
          <w:szCs w:val="22"/>
        </w:rPr>
        <w:t xml:space="preserve">il Comunicato Ufficiale n. 62/A della F.I.G.C., inerente </w:t>
      </w:r>
      <w:proofErr w:type="gramStart"/>
      <w:r w:rsidR="00E003D1" w:rsidRPr="00E003D1">
        <w:rPr>
          <w:rFonts w:ascii="Arial" w:hAnsi="Arial" w:cs="Arial"/>
          <w:color w:val="002060"/>
          <w:sz w:val="22"/>
          <w:szCs w:val="22"/>
        </w:rPr>
        <w:t>la</w:t>
      </w:r>
      <w:proofErr w:type="gramEnd"/>
      <w:r w:rsidR="00E003D1" w:rsidRPr="00E003D1">
        <w:rPr>
          <w:rFonts w:ascii="Arial" w:hAnsi="Arial" w:cs="Arial"/>
          <w:color w:val="002060"/>
          <w:sz w:val="22"/>
          <w:szCs w:val="22"/>
        </w:rPr>
        <w:t xml:space="preserve"> proroga,</w:t>
      </w:r>
      <w:r w:rsidR="00E003D1">
        <w:rPr>
          <w:rFonts w:ascii="Arial" w:hAnsi="Arial" w:cs="Arial"/>
          <w:color w:val="002060"/>
          <w:sz w:val="22"/>
          <w:szCs w:val="22"/>
        </w:rPr>
        <w:t xml:space="preserve"> </w:t>
      </w:r>
      <w:r w:rsidR="00E003D1" w:rsidRPr="00E003D1">
        <w:rPr>
          <w:rFonts w:ascii="Arial" w:hAnsi="Arial" w:cs="Arial"/>
          <w:color w:val="002060"/>
          <w:sz w:val="22"/>
          <w:szCs w:val="22"/>
        </w:rPr>
        <w:t>fino al 9</w:t>
      </w:r>
      <w:r w:rsidR="00E003D1">
        <w:rPr>
          <w:rFonts w:ascii="Arial" w:hAnsi="Arial" w:cs="Arial"/>
          <w:color w:val="002060"/>
          <w:sz w:val="22"/>
          <w:szCs w:val="22"/>
        </w:rPr>
        <w:t xml:space="preserve"> </w:t>
      </w:r>
      <w:r w:rsidR="00E003D1" w:rsidRPr="00E003D1">
        <w:rPr>
          <w:rFonts w:ascii="Arial" w:hAnsi="Arial" w:cs="Arial"/>
          <w:color w:val="002060"/>
          <w:sz w:val="22"/>
          <w:szCs w:val="22"/>
        </w:rPr>
        <w:t>ottobre 2025, dei termini di trasferimento e cessione di contratto in ambito dilettantistico,</w:t>
      </w:r>
      <w:r w:rsidR="00E003D1">
        <w:rPr>
          <w:rFonts w:ascii="Arial" w:hAnsi="Arial" w:cs="Arial"/>
          <w:color w:val="002060"/>
          <w:sz w:val="22"/>
          <w:szCs w:val="22"/>
        </w:rPr>
        <w:t xml:space="preserve"> </w:t>
      </w:r>
      <w:r w:rsidR="00E003D1" w:rsidRPr="00E003D1">
        <w:rPr>
          <w:rFonts w:ascii="Arial" w:hAnsi="Arial" w:cs="Arial"/>
          <w:color w:val="002060"/>
          <w:sz w:val="22"/>
          <w:szCs w:val="22"/>
        </w:rPr>
        <w:t>nei limiti e alle condizioni di cui al richiamato Comunicato Ufficiale della F.I.G.C.</w:t>
      </w:r>
    </w:p>
    <w:p w14:paraId="3DCFFAB0" w14:textId="15B3BA5E" w:rsidR="00460CD2" w:rsidRDefault="00460CD2" w:rsidP="00E003D1">
      <w:pPr>
        <w:pStyle w:val="LndNormale1"/>
        <w:rPr>
          <w:rFonts w:cs="Arial"/>
          <w:color w:val="002060"/>
          <w:szCs w:val="22"/>
        </w:rPr>
      </w:pPr>
    </w:p>
    <w:p w14:paraId="51D1EE39" w14:textId="77777777" w:rsidR="00E003D1" w:rsidRPr="00BF21D1" w:rsidRDefault="00E003D1" w:rsidP="00E003D1">
      <w:pPr>
        <w:pStyle w:val="LndNormale1"/>
        <w:rPr>
          <w:rFonts w:cs="Arial"/>
          <w:color w:val="002060"/>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Pr="00C27E5A" w:rsidRDefault="000C7B98" w:rsidP="000C7B98">
      <w:pPr>
        <w:pStyle w:val="LndNormale1"/>
        <w:jc w:val="left"/>
        <w:rPr>
          <w:b/>
          <w:color w:val="002060"/>
          <w:sz w:val="28"/>
          <w:szCs w:val="28"/>
        </w:rPr>
      </w:pPr>
      <w:r w:rsidRPr="00C27E5A">
        <w:rPr>
          <w:b/>
          <w:color w:val="002060"/>
          <w:sz w:val="28"/>
          <w:szCs w:val="28"/>
        </w:rPr>
        <w:t>SPOSTAMENTO GARE</w:t>
      </w:r>
    </w:p>
    <w:p w14:paraId="1E590199" w14:textId="77777777" w:rsidR="000C7B98" w:rsidRPr="00C27E5A" w:rsidRDefault="000C7B98" w:rsidP="000C7B98">
      <w:pPr>
        <w:pStyle w:val="LndNormale1"/>
        <w:rPr>
          <w:color w:val="002060"/>
          <w:szCs w:val="22"/>
        </w:rPr>
      </w:pPr>
    </w:p>
    <w:p w14:paraId="579EFA9C" w14:textId="77777777" w:rsidR="000C7B98" w:rsidRPr="00C27E5A" w:rsidRDefault="000C7B98" w:rsidP="000C7B98">
      <w:pPr>
        <w:pStyle w:val="LndNormale1"/>
        <w:rPr>
          <w:color w:val="002060"/>
          <w:szCs w:val="22"/>
        </w:rPr>
      </w:pPr>
      <w:r w:rsidRPr="00C27E5A">
        <w:rPr>
          <w:color w:val="002060"/>
          <w:szCs w:val="22"/>
        </w:rPr>
        <w:t xml:space="preserve">Non saranno rinviate gare a data da destinarsi. </w:t>
      </w:r>
    </w:p>
    <w:p w14:paraId="09011D13" w14:textId="77777777" w:rsidR="000C7B98" w:rsidRPr="00C27E5A" w:rsidRDefault="000C7B98" w:rsidP="000C7B98">
      <w:pPr>
        <w:pStyle w:val="LndNormale1"/>
        <w:rPr>
          <w:color w:val="002060"/>
          <w:szCs w:val="22"/>
        </w:rPr>
      </w:pPr>
      <w:r w:rsidRPr="00C27E5A">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D55B3B" w14:textId="77777777" w:rsidR="00A823BF" w:rsidRDefault="00A823BF" w:rsidP="00A823BF">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Pr="00C27E5A" w:rsidRDefault="000C7B98" w:rsidP="000C7B98">
      <w:pPr>
        <w:pStyle w:val="LndNormale1"/>
        <w:rPr>
          <w:color w:val="002060"/>
          <w:szCs w:val="22"/>
        </w:rPr>
      </w:pPr>
      <w:r w:rsidRPr="00C27E5A">
        <w:rPr>
          <w:color w:val="002060"/>
          <w:szCs w:val="22"/>
        </w:rPr>
        <w:t>Per il cambio del campo di giuoco e la variazione di inizio gara che non supera i 30 minuti non è 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C27E5A">
        <w:rPr>
          <w:rFonts w:ascii="Arial" w:hAnsi="Arial" w:cs="Arial"/>
          <w:i/>
          <w:iCs/>
          <w:color w:val="002060"/>
          <w:sz w:val="22"/>
          <w:szCs w:val="22"/>
        </w:rPr>
        <w:t>Al fine della tutela della regolarità dell’attività sportiva, non sono consentite, per alcun motivo, inversioni di campo.</w:t>
      </w:r>
    </w:p>
    <w:bookmarkEnd w:id="6"/>
    <w:p w14:paraId="2DE43DF4" w14:textId="77777777" w:rsidR="00422442" w:rsidRDefault="00422442" w:rsidP="00E15385">
      <w:pPr>
        <w:rPr>
          <w:rFonts w:ascii="Arial" w:hAnsi="Arial" w:cs="Arial"/>
          <w:color w:val="002060"/>
          <w:sz w:val="22"/>
          <w:szCs w:val="22"/>
        </w:rPr>
      </w:pPr>
    </w:p>
    <w:p w14:paraId="20CB9F54" w14:textId="77777777" w:rsidR="009C0085" w:rsidRDefault="009C0085"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lastRenderedPageBreak/>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Pr="004842B4" w:rsidRDefault="00CE2B79" w:rsidP="0022231A">
      <w:pPr>
        <w:pStyle w:val="LndNormale1"/>
        <w:rPr>
          <w:color w:val="002060"/>
        </w:rPr>
      </w:pPr>
    </w:p>
    <w:p w14:paraId="16E7996F" w14:textId="77777777" w:rsidR="004842B4" w:rsidRPr="004842B4" w:rsidRDefault="004842B4" w:rsidP="0022231A">
      <w:pPr>
        <w:pStyle w:val="LndNormale1"/>
        <w:rPr>
          <w:color w:val="002060"/>
        </w:rPr>
      </w:pPr>
    </w:p>
    <w:p w14:paraId="460B2162" w14:textId="77777777" w:rsidR="004842B4" w:rsidRPr="004842B4" w:rsidRDefault="004842B4" w:rsidP="004842B4">
      <w:pPr>
        <w:pStyle w:val="LndNormale1"/>
        <w:rPr>
          <w:b/>
          <w:color w:val="002060"/>
          <w:sz w:val="28"/>
          <w:szCs w:val="28"/>
        </w:rPr>
      </w:pPr>
      <w:r w:rsidRPr="004842B4">
        <w:rPr>
          <w:b/>
          <w:color w:val="002060"/>
          <w:sz w:val="28"/>
          <w:szCs w:val="28"/>
        </w:rPr>
        <w:t>SOCIETA’ INATTIVE</w:t>
      </w:r>
    </w:p>
    <w:p w14:paraId="340C828C" w14:textId="77777777" w:rsidR="004842B4" w:rsidRPr="004842B4" w:rsidRDefault="004842B4" w:rsidP="004842B4">
      <w:pPr>
        <w:pStyle w:val="LndNormale1"/>
        <w:rPr>
          <w:b/>
          <w:color w:val="002060"/>
          <w:u w:val="single"/>
        </w:rPr>
      </w:pPr>
    </w:p>
    <w:p w14:paraId="5EF8F572" w14:textId="77777777" w:rsidR="004842B4" w:rsidRPr="004842B4" w:rsidRDefault="004842B4" w:rsidP="004842B4">
      <w:pPr>
        <w:pStyle w:val="LndNormale1"/>
        <w:rPr>
          <w:color w:val="002060"/>
        </w:rPr>
      </w:pPr>
      <w:r w:rsidRPr="004842B4">
        <w:rPr>
          <w:color w:val="002060"/>
        </w:rPr>
        <w:t>La sottonotata società, viene dischiarata inattiva a partire dalla stagione sportiva 2025/2026, non svolgendo alcuna attività</w:t>
      </w:r>
    </w:p>
    <w:p w14:paraId="0FED0649" w14:textId="77777777" w:rsidR="004842B4" w:rsidRPr="004842B4" w:rsidRDefault="004842B4" w:rsidP="004842B4">
      <w:pPr>
        <w:pStyle w:val="LndNormale1"/>
        <w:rPr>
          <w:b/>
          <w:color w:val="002060"/>
          <w:u w:val="single"/>
        </w:rPr>
      </w:pPr>
    </w:p>
    <w:p w14:paraId="1316D944" w14:textId="77777777" w:rsidR="004842B4" w:rsidRPr="004842B4" w:rsidRDefault="004842B4" w:rsidP="004842B4">
      <w:pPr>
        <w:pStyle w:val="LndNormale1"/>
        <w:rPr>
          <w:b/>
          <w:color w:val="002060"/>
        </w:rPr>
      </w:pPr>
      <w:r w:rsidRPr="004842B4">
        <w:rPr>
          <w:b/>
          <w:color w:val="002060"/>
        </w:rPr>
        <w:t>Matr. 700.363</w:t>
      </w:r>
      <w:r w:rsidRPr="004842B4">
        <w:rPr>
          <w:b/>
          <w:color w:val="002060"/>
        </w:rPr>
        <w:tab/>
      </w:r>
      <w:r w:rsidRPr="004842B4">
        <w:rPr>
          <w:b/>
          <w:color w:val="002060"/>
        </w:rPr>
        <w:tab/>
        <w:t xml:space="preserve">A.S. </w:t>
      </w:r>
      <w:r w:rsidRPr="004842B4">
        <w:rPr>
          <w:b/>
          <w:color w:val="002060"/>
        </w:rPr>
        <w:tab/>
        <w:t>PENNESE P.S.G.</w:t>
      </w:r>
      <w:r w:rsidRPr="004842B4">
        <w:rPr>
          <w:b/>
          <w:color w:val="002060"/>
        </w:rPr>
        <w:tab/>
      </w:r>
      <w:r w:rsidRPr="004842B4">
        <w:rPr>
          <w:b/>
          <w:color w:val="002060"/>
        </w:rPr>
        <w:tab/>
        <w:t>Penna San Giovanni (MC)</w:t>
      </w:r>
    </w:p>
    <w:p w14:paraId="6E99C8C3" w14:textId="77777777" w:rsidR="004842B4" w:rsidRPr="004842B4" w:rsidRDefault="004842B4" w:rsidP="004842B4">
      <w:pPr>
        <w:pStyle w:val="LndNormale1"/>
        <w:rPr>
          <w:color w:val="002060"/>
        </w:rPr>
      </w:pPr>
    </w:p>
    <w:p w14:paraId="1CB7D07C" w14:textId="77777777" w:rsidR="004842B4" w:rsidRPr="004842B4" w:rsidRDefault="004842B4" w:rsidP="004842B4">
      <w:pPr>
        <w:pStyle w:val="LndNormale1"/>
        <w:rPr>
          <w:color w:val="002060"/>
        </w:rPr>
      </w:pPr>
      <w:r w:rsidRPr="004842B4">
        <w:rPr>
          <w:color w:val="002060"/>
        </w:rPr>
        <w:t>Visto l’art.16 commi 1) e 2) N.O.I.F. si propone alla Presidenza Federale per la radiazione dai ruoli.</w:t>
      </w:r>
    </w:p>
    <w:p w14:paraId="52C5F140" w14:textId="77777777" w:rsidR="004842B4" w:rsidRPr="004842B4" w:rsidRDefault="004842B4" w:rsidP="004842B4">
      <w:pPr>
        <w:pStyle w:val="LndNormale1"/>
        <w:rPr>
          <w:color w:val="002060"/>
        </w:rPr>
      </w:pPr>
      <w:r w:rsidRPr="004842B4">
        <w:rPr>
          <w:color w:val="002060"/>
        </w:rPr>
        <w:t>Ai sensi dell’art. 110 p.1) delle N.O.I.F. i calciatori tesserati per la suddetta Società sono svincolati d’autorità dalla data del presente comunicato ufficiale.</w:t>
      </w:r>
    </w:p>
    <w:p w14:paraId="0EC4F3AD" w14:textId="77777777" w:rsidR="004842B4" w:rsidRPr="004842B4" w:rsidRDefault="004842B4" w:rsidP="004842B4">
      <w:pPr>
        <w:pStyle w:val="LndNormale1"/>
        <w:rPr>
          <w:color w:val="002060"/>
        </w:rPr>
      </w:pPr>
    </w:p>
    <w:p w14:paraId="34C4FC01" w14:textId="77777777" w:rsidR="004842B4" w:rsidRPr="004842B4" w:rsidRDefault="004842B4" w:rsidP="004842B4">
      <w:pPr>
        <w:pStyle w:val="LndNormale1"/>
        <w:rPr>
          <w:color w:val="002060"/>
        </w:rPr>
      </w:pPr>
    </w:p>
    <w:p w14:paraId="04048922" w14:textId="77777777" w:rsidR="004842B4" w:rsidRPr="004842B4" w:rsidRDefault="004842B4" w:rsidP="004842B4">
      <w:pPr>
        <w:pStyle w:val="LndNormale1"/>
        <w:rPr>
          <w:b/>
          <w:color w:val="002060"/>
          <w:sz w:val="28"/>
          <w:szCs w:val="28"/>
        </w:rPr>
      </w:pPr>
      <w:r w:rsidRPr="004842B4">
        <w:rPr>
          <w:b/>
          <w:color w:val="002060"/>
          <w:sz w:val="28"/>
          <w:szCs w:val="28"/>
        </w:rPr>
        <w:t>SVINCOLI EX ART. 117 BIS NOIF</w:t>
      </w:r>
    </w:p>
    <w:p w14:paraId="3D0D9DDE" w14:textId="77777777" w:rsidR="004842B4" w:rsidRPr="004842B4" w:rsidRDefault="004842B4" w:rsidP="004842B4">
      <w:pPr>
        <w:pStyle w:val="LndNormale1"/>
        <w:rPr>
          <w:color w:val="002060"/>
        </w:rPr>
      </w:pPr>
    </w:p>
    <w:p w14:paraId="4E6E102F" w14:textId="77777777" w:rsidR="004842B4" w:rsidRPr="004842B4" w:rsidRDefault="004842B4" w:rsidP="004842B4">
      <w:pPr>
        <w:pStyle w:val="LndNormale1"/>
        <w:rPr>
          <w:b/>
          <w:color w:val="002060"/>
        </w:rPr>
      </w:pPr>
      <w:r w:rsidRPr="004842B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4842B4">
        <w:rPr>
          <w:b/>
          <w:color w:val="002060"/>
        </w:rPr>
        <w:t>17.09.2025:</w:t>
      </w:r>
    </w:p>
    <w:tbl>
      <w:tblPr>
        <w:tblW w:w="0" w:type="auto"/>
        <w:tblLook w:val="04A0" w:firstRow="1" w:lastRow="0" w:firstColumn="1" w:lastColumn="0" w:noHBand="0" w:noVBand="1"/>
      </w:tblPr>
      <w:tblGrid>
        <w:gridCol w:w="1265"/>
        <w:gridCol w:w="2717"/>
        <w:gridCol w:w="1272"/>
        <w:gridCol w:w="1222"/>
        <w:gridCol w:w="3436"/>
      </w:tblGrid>
      <w:tr w:rsidR="004842B4" w:rsidRPr="004842B4" w14:paraId="6E66036A" w14:textId="77777777" w:rsidTr="004842B4">
        <w:tc>
          <w:tcPr>
            <w:tcW w:w="1265" w:type="dxa"/>
            <w:tcBorders>
              <w:top w:val="single" w:sz="4" w:space="0" w:color="auto"/>
              <w:left w:val="single" w:sz="4" w:space="0" w:color="auto"/>
              <w:bottom w:val="single" w:sz="4" w:space="0" w:color="auto"/>
              <w:right w:val="single" w:sz="4" w:space="0" w:color="auto"/>
            </w:tcBorders>
            <w:hideMark/>
          </w:tcPr>
          <w:p w14:paraId="6F6FC04D" w14:textId="77777777" w:rsidR="004842B4" w:rsidRPr="004842B4" w:rsidRDefault="004842B4" w:rsidP="000618E2">
            <w:pPr>
              <w:pStyle w:val="LndNormale1"/>
              <w:jc w:val="center"/>
              <w:rPr>
                <w:color w:val="002060"/>
              </w:rPr>
            </w:pPr>
            <w:r w:rsidRPr="004842B4">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D313306" w14:textId="77777777" w:rsidR="004842B4" w:rsidRPr="004842B4" w:rsidRDefault="004842B4" w:rsidP="000618E2">
            <w:pPr>
              <w:pStyle w:val="LndNormale1"/>
              <w:jc w:val="center"/>
              <w:rPr>
                <w:color w:val="002060"/>
              </w:rPr>
            </w:pPr>
            <w:r w:rsidRPr="004842B4">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537F39FB" w14:textId="77777777" w:rsidR="004842B4" w:rsidRPr="004842B4" w:rsidRDefault="004842B4" w:rsidP="000618E2">
            <w:pPr>
              <w:pStyle w:val="LndNormale1"/>
              <w:jc w:val="center"/>
              <w:rPr>
                <w:color w:val="002060"/>
              </w:rPr>
            </w:pPr>
            <w:r w:rsidRPr="004842B4">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52E032FD" w14:textId="77777777" w:rsidR="004842B4" w:rsidRPr="004842B4" w:rsidRDefault="004842B4" w:rsidP="000618E2">
            <w:pPr>
              <w:pStyle w:val="LndNormale1"/>
              <w:jc w:val="center"/>
              <w:rPr>
                <w:color w:val="002060"/>
              </w:rPr>
            </w:pPr>
            <w:r w:rsidRPr="004842B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E1107D2" w14:textId="77777777" w:rsidR="004842B4" w:rsidRPr="004842B4" w:rsidRDefault="004842B4" w:rsidP="000618E2">
            <w:pPr>
              <w:pStyle w:val="LndNormale1"/>
              <w:jc w:val="center"/>
              <w:rPr>
                <w:color w:val="002060"/>
              </w:rPr>
            </w:pPr>
            <w:r w:rsidRPr="004842B4">
              <w:rPr>
                <w:color w:val="002060"/>
              </w:rPr>
              <w:t>Società</w:t>
            </w:r>
          </w:p>
        </w:tc>
      </w:tr>
      <w:tr w:rsidR="004842B4" w:rsidRPr="004842B4" w14:paraId="1AA4B6A3" w14:textId="77777777" w:rsidTr="004842B4">
        <w:tc>
          <w:tcPr>
            <w:tcW w:w="1265" w:type="dxa"/>
            <w:tcBorders>
              <w:top w:val="single" w:sz="4" w:space="0" w:color="auto"/>
              <w:left w:val="single" w:sz="4" w:space="0" w:color="auto"/>
              <w:bottom w:val="single" w:sz="4" w:space="0" w:color="auto"/>
              <w:right w:val="single" w:sz="4" w:space="0" w:color="auto"/>
            </w:tcBorders>
          </w:tcPr>
          <w:p w14:paraId="5A9DEA93" w14:textId="77777777" w:rsidR="004842B4" w:rsidRPr="004842B4" w:rsidRDefault="004842B4" w:rsidP="000618E2">
            <w:pPr>
              <w:pStyle w:val="LndNormale1"/>
              <w:jc w:val="left"/>
              <w:textAlignment w:val="baseline"/>
              <w:rPr>
                <w:color w:val="002060"/>
                <w:sz w:val="20"/>
              </w:rPr>
            </w:pPr>
            <w:r w:rsidRPr="004842B4">
              <w:rPr>
                <w:color w:val="002060"/>
                <w:sz w:val="20"/>
              </w:rPr>
              <w:t>7040513</w:t>
            </w:r>
          </w:p>
        </w:tc>
        <w:tc>
          <w:tcPr>
            <w:tcW w:w="2717" w:type="dxa"/>
            <w:tcBorders>
              <w:top w:val="single" w:sz="4" w:space="0" w:color="auto"/>
              <w:left w:val="single" w:sz="4" w:space="0" w:color="auto"/>
              <w:bottom w:val="single" w:sz="4" w:space="0" w:color="auto"/>
              <w:right w:val="single" w:sz="4" w:space="0" w:color="auto"/>
            </w:tcBorders>
          </w:tcPr>
          <w:p w14:paraId="773CE6FC" w14:textId="77777777" w:rsidR="004842B4" w:rsidRPr="004842B4" w:rsidRDefault="004842B4" w:rsidP="000618E2">
            <w:pPr>
              <w:pStyle w:val="LndNormale1"/>
              <w:jc w:val="left"/>
              <w:textAlignment w:val="baseline"/>
              <w:rPr>
                <w:color w:val="002060"/>
                <w:sz w:val="20"/>
              </w:rPr>
            </w:pPr>
            <w:r w:rsidRPr="004842B4">
              <w:rPr>
                <w:color w:val="002060"/>
                <w:sz w:val="20"/>
              </w:rPr>
              <w:t>ASCANI LEONARDO</w:t>
            </w:r>
          </w:p>
        </w:tc>
        <w:tc>
          <w:tcPr>
            <w:tcW w:w="1272" w:type="dxa"/>
            <w:tcBorders>
              <w:top w:val="single" w:sz="4" w:space="0" w:color="auto"/>
              <w:left w:val="single" w:sz="4" w:space="0" w:color="auto"/>
              <w:bottom w:val="single" w:sz="4" w:space="0" w:color="auto"/>
              <w:right w:val="single" w:sz="4" w:space="0" w:color="auto"/>
            </w:tcBorders>
          </w:tcPr>
          <w:p w14:paraId="76764CBA" w14:textId="77777777" w:rsidR="004842B4" w:rsidRPr="004842B4" w:rsidRDefault="004842B4" w:rsidP="000618E2">
            <w:pPr>
              <w:pStyle w:val="LndNormale1"/>
              <w:jc w:val="center"/>
              <w:textAlignment w:val="baseline"/>
              <w:rPr>
                <w:color w:val="002060"/>
                <w:sz w:val="20"/>
              </w:rPr>
            </w:pPr>
            <w:r w:rsidRPr="004842B4">
              <w:rPr>
                <w:color w:val="002060"/>
                <w:sz w:val="20"/>
              </w:rPr>
              <w:t>01.03.2005</w:t>
            </w:r>
          </w:p>
        </w:tc>
        <w:tc>
          <w:tcPr>
            <w:tcW w:w="1222" w:type="dxa"/>
            <w:tcBorders>
              <w:top w:val="single" w:sz="4" w:space="0" w:color="auto"/>
              <w:left w:val="single" w:sz="4" w:space="0" w:color="auto"/>
              <w:bottom w:val="single" w:sz="4" w:space="0" w:color="auto"/>
              <w:right w:val="single" w:sz="4" w:space="0" w:color="auto"/>
            </w:tcBorders>
          </w:tcPr>
          <w:p w14:paraId="336A6D16" w14:textId="77777777" w:rsidR="004842B4" w:rsidRPr="004842B4" w:rsidRDefault="004842B4" w:rsidP="000618E2">
            <w:pPr>
              <w:pStyle w:val="LndNormale1"/>
              <w:textAlignment w:val="baseline"/>
              <w:rPr>
                <w:color w:val="002060"/>
                <w:sz w:val="20"/>
              </w:rPr>
            </w:pPr>
            <w:r w:rsidRPr="004842B4">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14E7C607" w14:textId="77777777" w:rsidR="004842B4" w:rsidRPr="004842B4" w:rsidRDefault="004842B4" w:rsidP="000618E2">
            <w:pPr>
              <w:pStyle w:val="LndNormale1"/>
              <w:jc w:val="left"/>
              <w:textAlignment w:val="baseline"/>
              <w:rPr>
                <w:color w:val="002060"/>
                <w:sz w:val="20"/>
              </w:rPr>
            </w:pPr>
            <w:r w:rsidRPr="004842B4">
              <w:rPr>
                <w:color w:val="002060"/>
                <w:sz w:val="20"/>
              </w:rPr>
              <w:t>TRODICA CALCIO ASD</w:t>
            </w:r>
          </w:p>
        </w:tc>
      </w:tr>
      <w:tr w:rsidR="004842B4" w:rsidRPr="004842B4" w14:paraId="4237687F" w14:textId="77777777" w:rsidTr="004842B4">
        <w:tc>
          <w:tcPr>
            <w:tcW w:w="1265" w:type="dxa"/>
            <w:tcBorders>
              <w:top w:val="single" w:sz="4" w:space="0" w:color="auto"/>
              <w:left w:val="single" w:sz="4" w:space="0" w:color="auto"/>
              <w:bottom w:val="single" w:sz="4" w:space="0" w:color="auto"/>
              <w:right w:val="single" w:sz="4" w:space="0" w:color="auto"/>
            </w:tcBorders>
          </w:tcPr>
          <w:p w14:paraId="3BFF589E" w14:textId="77777777" w:rsidR="004842B4" w:rsidRPr="004842B4" w:rsidRDefault="004842B4" w:rsidP="000618E2">
            <w:pPr>
              <w:pStyle w:val="LndNormale1"/>
              <w:jc w:val="left"/>
              <w:textAlignment w:val="baseline"/>
              <w:rPr>
                <w:color w:val="002060"/>
                <w:sz w:val="20"/>
              </w:rPr>
            </w:pPr>
            <w:r w:rsidRPr="004842B4">
              <w:rPr>
                <w:color w:val="002060"/>
                <w:sz w:val="20"/>
              </w:rPr>
              <w:t>4200853</w:t>
            </w:r>
          </w:p>
        </w:tc>
        <w:tc>
          <w:tcPr>
            <w:tcW w:w="2717" w:type="dxa"/>
            <w:tcBorders>
              <w:top w:val="single" w:sz="4" w:space="0" w:color="auto"/>
              <w:left w:val="single" w:sz="4" w:space="0" w:color="auto"/>
              <w:bottom w:val="single" w:sz="4" w:space="0" w:color="auto"/>
              <w:right w:val="single" w:sz="4" w:space="0" w:color="auto"/>
            </w:tcBorders>
          </w:tcPr>
          <w:p w14:paraId="4DF7713A" w14:textId="77777777" w:rsidR="004842B4" w:rsidRPr="004842B4" w:rsidRDefault="004842B4" w:rsidP="000618E2">
            <w:pPr>
              <w:pStyle w:val="LndNormale1"/>
              <w:jc w:val="left"/>
              <w:textAlignment w:val="baseline"/>
              <w:rPr>
                <w:color w:val="002060"/>
                <w:sz w:val="20"/>
              </w:rPr>
            </w:pPr>
            <w:r w:rsidRPr="004842B4">
              <w:rPr>
                <w:color w:val="002060"/>
                <w:sz w:val="20"/>
              </w:rPr>
              <w:t>GIORGI MATTIA</w:t>
            </w:r>
          </w:p>
        </w:tc>
        <w:tc>
          <w:tcPr>
            <w:tcW w:w="1272" w:type="dxa"/>
            <w:tcBorders>
              <w:top w:val="single" w:sz="4" w:space="0" w:color="auto"/>
              <w:left w:val="single" w:sz="4" w:space="0" w:color="auto"/>
              <w:bottom w:val="single" w:sz="4" w:space="0" w:color="auto"/>
              <w:right w:val="single" w:sz="4" w:space="0" w:color="auto"/>
            </w:tcBorders>
          </w:tcPr>
          <w:p w14:paraId="28BF9105" w14:textId="77777777" w:rsidR="004842B4" w:rsidRPr="004842B4" w:rsidRDefault="004842B4" w:rsidP="000618E2">
            <w:pPr>
              <w:pStyle w:val="LndNormale1"/>
              <w:jc w:val="center"/>
              <w:textAlignment w:val="baseline"/>
              <w:rPr>
                <w:color w:val="002060"/>
                <w:sz w:val="20"/>
              </w:rPr>
            </w:pPr>
            <w:r w:rsidRPr="004842B4">
              <w:rPr>
                <w:color w:val="002060"/>
                <w:sz w:val="20"/>
              </w:rPr>
              <w:t>15.11.1991</w:t>
            </w:r>
          </w:p>
        </w:tc>
        <w:tc>
          <w:tcPr>
            <w:tcW w:w="1222" w:type="dxa"/>
            <w:tcBorders>
              <w:top w:val="single" w:sz="4" w:space="0" w:color="auto"/>
              <w:left w:val="single" w:sz="4" w:space="0" w:color="auto"/>
              <w:bottom w:val="single" w:sz="4" w:space="0" w:color="auto"/>
              <w:right w:val="single" w:sz="4" w:space="0" w:color="auto"/>
            </w:tcBorders>
          </w:tcPr>
          <w:p w14:paraId="582B2337" w14:textId="77777777" w:rsidR="004842B4" w:rsidRPr="004842B4" w:rsidRDefault="004842B4" w:rsidP="000618E2">
            <w:pPr>
              <w:pStyle w:val="LndNormale1"/>
              <w:textAlignment w:val="baseline"/>
              <w:rPr>
                <w:color w:val="002060"/>
                <w:sz w:val="20"/>
              </w:rPr>
            </w:pPr>
            <w:r w:rsidRPr="004842B4">
              <w:rPr>
                <w:color w:val="002060"/>
                <w:sz w:val="20"/>
              </w:rPr>
              <w:t>920728</w:t>
            </w:r>
          </w:p>
        </w:tc>
        <w:tc>
          <w:tcPr>
            <w:tcW w:w="3436" w:type="dxa"/>
            <w:tcBorders>
              <w:top w:val="single" w:sz="4" w:space="0" w:color="auto"/>
              <w:left w:val="single" w:sz="4" w:space="0" w:color="auto"/>
              <w:bottom w:val="single" w:sz="4" w:space="0" w:color="auto"/>
              <w:right w:val="single" w:sz="4" w:space="0" w:color="auto"/>
            </w:tcBorders>
          </w:tcPr>
          <w:p w14:paraId="09F2C9E1" w14:textId="77777777" w:rsidR="004842B4" w:rsidRPr="004842B4" w:rsidRDefault="004842B4" w:rsidP="000618E2">
            <w:pPr>
              <w:pStyle w:val="LndNormale1"/>
              <w:jc w:val="left"/>
              <w:textAlignment w:val="baseline"/>
              <w:rPr>
                <w:color w:val="002060"/>
                <w:sz w:val="20"/>
              </w:rPr>
            </w:pPr>
            <w:r w:rsidRPr="004842B4">
              <w:rPr>
                <w:color w:val="002060"/>
                <w:sz w:val="20"/>
              </w:rPr>
              <w:t xml:space="preserve">A.S.D. MONTELUPONE CALC A 5 </w:t>
            </w:r>
          </w:p>
        </w:tc>
      </w:tr>
    </w:tbl>
    <w:p w14:paraId="62B0ACF9" w14:textId="77777777" w:rsidR="004842B4" w:rsidRPr="004842B4" w:rsidRDefault="004842B4" w:rsidP="004842B4">
      <w:pPr>
        <w:pStyle w:val="LndNormale1"/>
        <w:rPr>
          <w:color w:val="002060"/>
        </w:rPr>
      </w:pPr>
    </w:p>
    <w:p w14:paraId="2EE8A852" w14:textId="77777777" w:rsidR="004842B4" w:rsidRPr="004842B4" w:rsidRDefault="004842B4" w:rsidP="004842B4">
      <w:pPr>
        <w:pStyle w:val="LndNormale1"/>
        <w:rPr>
          <w:b/>
          <w:color w:val="002060"/>
        </w:rPr>
      </w:pPr>
      <w:r w:rsidRPr="004842B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4842B4">
        <w:rPr>
          <w:b/>
          <w:color w:val="002060"/>
        </w:rPr>
        <w:t>18.09.2025:</w:t>
      </w:r>
    </w:p>
    <w:tbl>
      <w:tblPr>
        <w:tblW w:w="0" w:type="auto"/>
        <w:tblLook w:val="04A0" w:firstRow="1" w:lastRow="0" w:firstColumn="1" w:lastColumn="0" w:noHBand="0" w:noVBand="1"/>
      </w:tblPr>
      <w:tblGrid>
        <w:gridCol w:w="1265"/>
        <w:gridCol w:w="2717"/>
        <w:gridCol w:w="1272"/>
        <w:gridCol w:w="1222"/>
        <w:gridCol w:w="3436"/>
      </w:tblGrid>
      <w:tr w:rsidR="004842B4" w:rsidRPr="004842B4" w14:paraId="385549D7" w14:textId="77777777" w:rsidTr="004842B4">
        <w:tc>
          <w:tcPr>
            <w:tcW w:w="1265" w:type="dxa"/>
            <w:tcBorders>
              <w:top w:val="single" w:sz="4" w:space="0" w:color="auto"/>
              <w:left w:val="single" w:sz="4" w:space="0" w:color="auto"/>
              <w:bottom w:val="single" w:sz="4" w:space="0" w:color="auto"/>
              <w:right w:val="single" w:sz="4" w:space="0" w:color="auto"/>
            </w:tcBorders>
            <w:hideMark/>
          </w:tcPr>
          <w:p w14:paraId="2E8E1FCA" w14:textId="77777777" w:rsidR="004842B4" w:rsidRPr="004842B4" w:rsidRDefault="004842B4" w:rsidP="000618E2">
            <w:pPr>
              <w:pStyle w:val="LndNormale1"/>
              <w:jc w:val="center"/>
              <w:rPr>
                <w:color w:val="002060"/>
              </w:rPr>
            </w:pPr>
            <w:r w:rsidRPr="004842B4">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1D666599" w14:textId="77777777" w:rsidR="004842B4" w:rsidRPr="004842B4" w:rsidRDefault="004842B4" w:rsidP="000618E2">
            <w:pPr>
              <w:pStyle w:val="LndNormale1"/>
              <w:jc w:val="center"/>
              <w:rPr>
                <w:color w:val="002060"/>
              </w:rPr>
            </w:pPr>
            <w:r w:rsidRPr="004842B4">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7C54508E" w14:textId="77777777" w:rsidR="004842B4" w:rsidRPr="004842B4" w:rsidRDefault="004842B4" w:rsidP="000618E2">
            <w:pPr>
              <w:pStyle w:val="LndNormale1"/>
              <w:jc w:val="center"/>
              <w:rPr>
                <w:color w:val="002060"/>
              </w:rPr>
            </w:pPr>
            <w:r w:rsidRPr="004842B4">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49A35DB5" w14:textId="77777777" w:rsidR="004842B4" w:rsidRPr="004842B4" w:rsidRDefault="004842B4" w:rsidP="000618E2">
            <w:pPr>
              <w:pStyle w:val="LndNormale1"/>
              <w:jc w:val="center"/>
              <w:rPr>
                <w:color w:val="002060"/>
              </w:rPr>
            </w:pPr>
            <w:r w:rsidRPr="004842B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B4EC7D7" w14:textId="77777777" w:rsidR="004842B4" w:rsidRPr="004842B4" w:rsidRDefault="004842B4" w:rsidP="000618E2">
            <w:pPr>
              <w:pStyle w:val="LndNormale1"/>
              <w:jc w:val="center"/>
              <w:rPr>
                <w:color w:val="002060"/>
              </w:rPr>
            </w:pPr>
            <w:r w:rsidRPr="004842B4">
              <w:rPr>
                <w:color w:val="002060"/>
              </w:rPr>
              <w:t>Società</w:t>
            </w:r>
          </w:p>
        </w:tc>
      </w:tr>
      <w:tr w:rsidR="004842B4" w:rsidRPr="004842B4" w14:paraId="0FBC547F" w14:textId="77777777" w:rsidTr="004842B4">
        <w:tc>
          <w:tcPr>
            <w:tcW w:w="1265" w:type="dxa"/>
            <w:tcBorders>
              <w:top w:val="single" w:sz="4" w:space="0" w:color="auto"/>
              <w:left w:val="single" w:sz="4" w:space="0" w:color="auto"/>
              <w:bottom w:val="single" w:sz="4" w:space="0" w:color="auto"/>
              <w:right w:val="single" w:sz="4" w:space="0" w:color="auto"/>
            </w:tcBorders>
          </w:tcPr>
          <w:p w14:paraId="3AFE8291" w14:textId="77777777" w:rsidR="004842B4" w:rsidRPr="004842B4" w:rsidRDefault="004842B4" w:rsidP="000618E2">
            <w:pPr>
              <w:pStyle w:val="LndNormale1"/>
              <w:jc w:val="left"/>
              <w:textAlignment w:val="baseline"/>
              <w:rPr>
                <w:color w:val="002060"/>
                <w:sz w:val="20"/>
              </w:rPr>
            </w:pPr>
            <w:r w:rsidRPr="004842B4">
              <w:rPr>
                <w:color w:val="002060"/>
                <w:sz w:val="20"/>
              </w:rPr>
              <w:t>3606196</w:t>
            </w:r>
          </w:p>
        </w:tc>
        <w:tc>
          <w:tcPr>
            <w:tcW w:w="2717" w:type="dxa"/>
            <w:tcBorders>
              <w:top w:val="single" w:sz="4" w:space="0" w:color="auto"/>
              <w:left w:val="single" w:sz="4" w:space="0" w:color="auto"/>
              <w:bottom w:val="single" w:sz="4" w:space="0" w:color="auto"/>
              <w:right w:val="single" w:sz="4" w:space="0" w:color="auto"/>
            </w:tcBorders>
          </w:tcPr>
          <w:p w14:paraId="50E3B6C3" w14:textId="77777777" w:rsidR="004842B4" w:rsidRPr="004842B4" w:rsidRDefault="004842B4" w:rsidP="000618E2">
            <w:pPr>
              <w:pStyle w:val="LndNormale1"/>
              <w:jc w:val="left"/>
              <w:textAlignment w:val="baseline"/>
              <w:rPr>
                <w:color w:val="002060"/>
                <w:sz w:val="20"/>
              </w:rPr>
            </w:pPr>
            <w:r w:rsidRPr="004842B4">
              <w:rPr>
                <w:color w:val="002060"/>
                <w:sz w:val="20"/>
              </w:rPr>
              <w:t>MONTI DANIELE</w:t>
            </w:r>
          </w:p>
        </w:tc>
        <w:tc>
          <w:tcPr>
            <w:tcW w:w="1272" w:type="dxa"/>
            <w:tcBorders>
              <w:top w:val="single" w:sz="4" w:space="0" w:color="auto"/>
              <w:left w:val="single" w:sz="4" w:space="0" w:color="auto"/>
              <w:bottom w:val="single" w:sz="4" w:space="0" w:color="auto"/>
              <w:right w:val="single" w:sz="4" w:space="0" w:color="auto"/>
            </w:tcBorders>
          </w:tcPr>
          <w:p w14:paraId="4AE7389F" w14:textId="77777777" w:rsidR="004842B4" w:rsidRPr="004842B4" w:rsidRDefault="004842B4" w:rsidP="000618E2">
            <w:pPr>
              <w:pStyle w:val="LndNormale1"/>
              <w:jc w:val="center"/>
              <w:textAlignment w:val="baseline"/>
              <w:rPr>
                <w:color w:val="002060"/>
                <w:sz w:val="20"/>
              </w:rPr>
            </w:pPr>
            <w:r w:rsidRPr="004842B4">
              <w:rPr>
                <w:color w:val="002060"/>
                <w:sz w:val="20"/>
              </w:rPr>
              <w:t>21.06.1988</w:t>
            </w:r>
          </w:p>
        </w:tc>
        <w:tc>
          <w:tcPr>
            <w:tcW w:w="1222" w:type="dxa"/>
            <w:tcBorders>
              <w:top w:val="single" w:sz="4" w:space="0" w:color="auto"/>
              <w:left w:val="single" w:sz="4" w:space="0" w:color="auto"/>
              <w:bottom w:val="single" w:sz="4" w:space="0" w:color="auto"/>
              <w:right w:val="single" w:sz="4" w:space="0" w:color="auto"/>
            </w:tcBorders>
          </w:tcPr>
          <w:p w14:paraId="2374072D" w14:textId="77777777" w:rsidR="004842B4" w:rsidRPr="004842B4" w:rsidRDefault="004842B4" w:rsidP="000618E2">
            <w:pPr>
              <w:pStyle w:val="LndNormale1"/>
              <w:textAlignment w:val="baseline"/>
              <w:rPr>
                <w:color w:val="002060"/>
                <w:sz w:val="20"/>
              </w:rPr>
            </w:pPr>
            <w:r w:rsidRPr="004842B4">
              <w:rPr>
                <w:color w:val="002060"/>
                <w:sz w:val="20"/>
              </w:rPr>
              <w:t>962090</w:t>
            </w:r>
          </w:p>
        </w:tc>
        <w:tc>
          <w:tcPr>
            <w:tcW w:w="3436" w:type="dxa"/>
            <w:tcBorders>
              <w:top w:val="single" w:sz="4" w:space="0" w:color="auto"/>
              <w:left w:val="single" w:sz="4" w:space="0" w:color="auto"/>
              <w:bottom w:val="single" w:sz="4" w:space="0" w:color="auto"/>
              <w:right w:val="single" w:sz="4" w:space="0" w:color="auto"/>
            </w:tcBorders>
          </w:tcPr>
          <w:p w14:paraId="354413E7" w14:textId="77777777" w:rsidR="004842B4" w:rsidRPr="004842B4" w:rsidRDefault="004842B4" w:rsidP="000618E2">
            <w:pPr>
              <w:pStyle w:val="LndNormale1"/>
              <w:jc w:val="left"/>
              <w:textAlignment w:val="baseline"/>
              <w:rPr>
                <w:color w:val="002060"/>
                <w:sz w:val="20"/>
              </w:rPr>
            </w:pPr>
            <w:r w:rsidRPr="004842B4">
              <w:rPr>
                <w:color w:val="002060"/>
                <w:sz w:val="20"/>
              </w:rPr>
              <w:t>A.S.D. SALVANO</w:t>
            </w:r>
          </w:p>
        </w:tc>
      </w:tr>
    </w:tbl>
    <w:p w14:paraId="47023BDE" w14:textId="77777777" w:rsidR="004842B4" w:rsidRPr="004842B4" w:rsidRDefault="004842B4" w:rsidP="004842B4">
      <w:pPr>
        <w:pStyle w:val="LndNormale1"/>
        <w:rPr>
          <w:color w:val="002060"/>
        </w:rPr>
      </w:pPr>
    </w:p>
    <w:p w14:paraId="3BBF822D" w14:textId="77777777" w:rsidR="004842B4" w:rsidRPr="004842B4" w:rsidRDefault="004842B4" w:rsidP="004842B4">
      <w:pPr>
        <w:pStyle w:val="LndNormale1"/>
        <w:rPr>
          <w:b/>
          <w:color w:val="002060"/>
        </w:rPr>
      </w:pPr>
      <w:r w:rsidRPr="004842B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4842B4">
        <w:rPr>
          <w:b/>
          <w:color w:val="002060"/>
        </w:rPr>
        <w:t>19.09.2025:</w:t>
      </w:r>
    </w:p>
    <w:tbl>
      <w:tblPr>
        <w:tblW w:w="0" w:type="auto"/>
        <w:tblLook w:val="04A0" w:firstRow="1" w:lastRow="0" w:firstColumn="1" w:lastColumn="0" w:noHBand="0" w:noVBand="1"/>
      </w:tblPr>
      <w:tblGrid>
        <w:gridCol w:w="1265"/>
        <w:gridCol w:w="2717"/>
        <w:gridCol w:w="1272"/>
        <w:gridCol w:w="1222"/>
        <w:gridCol w:w="3436"/>
      </w:tblGrid>
      <w:tr w:rsidR="004842B4" w:rsidRPr="004842B4" w14:paraId="29311222" w14:textId="77777777" w:rsidTr="004842B4">
        <w:tc>
          <w:tcPr>
            <w:tcW w:w="1265" w:type="dxa"/>
            <w:tcBorders>
              <w:top w:val="single" w:sz="4" w:space="0" w:color="auto"/>
              <w:left w:val="single" w:sz="4" w:space="0" w:color="auto"/>
              <w:bottom w:val="single" w:sz="4" w:space="0" w:color="auto"/>
              <w:right w:val="single" w:sz="4" w:space="0" w:color="auto"/>
            </w:tcBorders>
            <w:hideMark/>
          </w:tcPr>
          <w:p w14:paraId="3CF1B99C" w14:textId="77777777" w:rsidR="004842B4" w:rsidRPr="004842B4" w:rsidRDefault="004842B4" w:rsidP="000618E2">
            <w:pPr>
              <w:pStyle w:val="LndNormale1"/>
              <w:jc w:val="center"/>
              <w:rPr>
                <w:color w:val="002060"/>
              </w:rPr>
            </w:pPr>
            <w:r w:rsidRPr="004842B4">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06A7788" w14:textId="77777777" w:rsidR="004842B4" w:rsidRPr="004842B4" w:rsidRDefault="004842B4" w:rsidP="000618E2">
            <w:pPr>
              <w:pStyle w:val="LndNormale1"/>
              <w:jc w:val="center"/>
              <w:rPr>
                <w:color w:val="002060"/>
              </w:rPr>
            </w:pPr>
            <w:r w:rsidRPr="004842B4">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2F78586D" w14:textId="77777777" w:rsidR="004842B4" w:rsidRPr="004842B4" w:rsidRDefault="004842B4" w:rsidP="000618E2">
            <w:pPr>
              <w:pStyle w:val="LndNormale1"/>
              <w:jc w:val="center"/>
              <w:rPr>
                <w:color w:val="002060"/>
              </w:rPr>
            </w:pPr>
            <w:r w:rsidRPr="004842B4">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36E51408" w14:textId="77777777" w:rsidR="004842B4" w:rsidRPr="004842B4" w:rsidRDefault="004842B4" w:rsidP="000618E2">
            <w:pPr>
              <w:pStyle w:val="LndNormale1"/>
              <w:jc w:val="center"/>
              <w:rPr>
                <w:color w:val="002060"/>
              </w:rPr>
            </w:pPr>
            <w:r w:rsidRPr="004842B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D3E46DC" w14:textId="77777777" w:rsidR="004842B4" w:rsidRPr="004842B4" w:rsidRDefault="004842B4" w:rsidP="000618E2">
            <w:pPr>
              <w:pStyle w:val="LndNormale1"/>
              <w:jc w:val="center"/>
              <w:rPr>
                <w:color w:val="002060"/>
              </w:rPr>
            </w:pPr>
            <w:r w:rsidRPr="004842B4">
              <w:rPr>
                <w:color w:val="002060"/>
              </w:rPr>
              <w:t>Società</w:t>
            </w:r>
          </w:p>
        </w:tc>
      </w:tr>
      <w:tr w:rsidR="004842B4" w:rsidRPr="004842B4" w14:paraId="6D62944C" w14:textId="77777777" w:rsidTr="004842B4">
        <w:tc>
          <w:tcPr>
            <w:tcW w:w="1265" w:type="dxa"/>
            <w:tcBorders>
              <w:top w:val="single" w:sz="4" w:space="0" w:color="auto"/>
              <w:left w:val="single" w:sz="4" w:space="0" w:color="auto"/>
              <w:bottom w:val="single" w:sz="4" w:space="0" w:color="auto"/>
              <w:right w:val="single" w:sz="4" w:space="0" w:color="auto"/>
            </w:tcBorders>
          </w:tcPr>
          <w:p w14:paraId="5A915C45" w14:textId="77777777" w:rsidR="004842B4" w:rsidRPr="004842B4" w:rsidRDefault="004842B4" w:rsidP="000618E2">
            <w:pPr>
              <w:pStyle w:val="LndNormale1"/>
              <w:jc w:val="left"/>
              <w:textAlignment w:val="baseline"/>
              <w:rPr>
                <w:color w:val="002060"/>
                <w:sz w:val="20"/>
              </w:rPr>
            </w:pPr>
            <w:r w:rsidRPr="004842B4">
              <w:rPr>
                <w:color w:val="002060"/>
                <w:sz w:val="20"/>
              </w:rPr>
              <w:t>1080696</w:t>
            </w:r>
          </w:p>
        </w:tc>
        <w:tc>
          <w:tcPr>
            <w:tcW w:w="2717" w:type="dxa"/>
            <w:tcBorders>
              <w:top w:val="single" w:sz="4" w:space="0" w:color="auto"/>
              <w:left w:val="single" w:sz="4" w:space="0" w:color="auto"/>
              <w:bottom w:val="single" w:sz="4" w:space="0" w:color="auto"/>
              <w:right w:val="single" w:sz="4" w:space="0" w:color="auto"/>
            </w:tcBorders>
          </w:tcPr>
          <w:p w14:paraId="158DAC91" w14:textId="77777777" w:rsidR="004842B4" w:rsidRPr="004842B4" w:rsidRDefault="004842B4" w:rsidP="000618E2">
            <w:pPr>
              <w:pStyle w:val="LndNormale1"/>
              <w:jc w:val="left"/>
              <w:textAlignment w:val="baseline"/>
              <w:rPr>
                <w:color w:val="002060"/>
                <w:sz w:val="20"/>
              </w:rPr>
            </w:pPr>
            <w:r w:rsidRPr="004842B4">
              <w:rPr>
                <w:color w:val="002060"/>
                <w:sz w:val="20"/>
              </w:rPr>
              <w:t>DELLABARBA LUCIANO G</w:t>
            </w:r>
          </w:p>
        </w:tc>
        <w:tc>
          <w:tcPr>
            <w:tcW w:w="1272" w:type="dxa"/>
            <w:tcBorders>
              <w:top w:val="single" w:sz="4" w:space="0" w:color="auto"/>
              <w:left w:val="single" w:sz="4" w:space="0" w:color="auto"/>
              <w:bottom w:val="single" w:sz="4" w:space="0" w:color="auto"/>
              <w:right w:val="single" w:sz="4" w:space="0" w:color="auto"/>
            </w:tcBorders>
          </w:tcPr>
          <w:p w14:paraId="772206EC" w14:textId="77777777" w:rsidR="004842B4" w:rsidRPr="004842B4" w:rsidRDefault="004842B4" w:rsidP="000618E2">
            <w:pPr>
              <w:pStyle w:val="LndNormale1"/>
              <w:jc w:val="center"/>
              <w:textAlignment w:val="baseline"/>
              <w:rPr>
                <w:color w:val="002060"/>
                <w:sz w:val="20"/>
              </w:rPr>
            </w:pPr>
            <w:r w:rsidRPr="004842B4">
              <w:rPr>
                <w:color w:val="002060"/>
                <w:sz w:val="20"/>
              </w:rPr>
              <w:t>20.04.1998</w:t>
            </w:r>
          </w:p>
        </w:tc>
        <w:tc>
          <w:tcPr>
            <w:tcW w:w="1222" w:type="dxa"/>
            <w:tcBorders>
              <w:top w:val="single" w:sz="4" w:space="0" w:color="auto"/>
              <w:left w:val="single" w:sz="4" w:space="0" w:color="auto"/>
              <w:bottom w:val="single" w:sz="4" w:space="0" w:color="auto"/>
              <w:right w:val="single" w:sz="4" w:space="0" w:color="auto"/>
            </w:tcBorders>
          </w:tcPr>
          <w:p w14:paraId="6F707A2D" w14:textId="77777777" w:rsidR="004842B4" w:rsidRPr="004842B4" w:rsidRDefault="004842B4" w:rsidP="000618E2">
            <w:pPr>
              <w:pStyle w:val="LndNormale1"/>
              <w:textAlignment w:val="baseline"/>
              <w:rPr>
                <w:color w:val="002060"/>
                <w:sz w:val="20"/>
              </w:rPr>
            </w:pPr>
            <w:r w:rsidRPr="004842B4">
              <w:rPr>
                <w:color w:val="002060"/>
                <w:sz w:val="20"/>
              </w:rPr>
              <w:t>700615</w:t>
            </w:r>
          </w:p>
        </w:tc>
        <w:tc>
          <w:tcPr>
            <w:tcW w:w="3436" w:type="dxa"/>
            <w:tcBorders>
              <w:top w:val="single" w:sz="4" w:space="0" w:color="auto"/>
              <w:left w:val="single" w:sz="4" w:space="0" w:color="auto"/>
              <w:bottom w:val="single" w:sz="4" w:space="0" w:color="auto"/>
              <w:right w:val="single" w:sz="4" w:space="0" w:color="auto"/>
            </w:tcBorders>
          </w:tcPr>
          <w:p w14:paraId="490C0682" w14:textId="77777777" w:rsidR="004842B4" w:rsidRPr="004842B4" w:rsidRDefault="004842B4" w:rsidP="000618E2">
            <w:pPr>
              <w:pStyle w:val="LndNormale1"/>
              <w:jc w:val="left"/>
              <w:textAlignment w:val="baseline"/>
              <w:rPr>
                <w:color w:val="002060"/>
                <w:sz w:val="20"/>
              </w:rPr>
            </w:pPr>
            <w:r w:rsidRPr="004842B4">
              <w:rPr>
                <w:color w:val="002060"/>
                <w:sz w:val="20"/>
              </w:rPr>
              <w:t>S.S.D. CHIARAVALLE</w:t>
            </w:r>
          </w:p>
        </w:tc>
      </w:tr>
      <w:tr w:rsidR="004842B4" w:rsidRPr="004842B4" w14:paraId="20B598A3" w14:textId="77777777" w:rsidTr="004842B4">
        <w:tc>
          <w:tcPr>
            <w:tcW w:w="1265" w:type="dxa"/>
            <w:tcBorders>
              <w:top w:val="single" w:sz="4" w:space="0" w:color="auto"/>
              <w:left w:val="single" w:sz="4" w:space="0" w:color="auto"/>
              <w:bottom w:val="single" w:sz="4" w:space="0" w:color="auto"/>
              <w:right w:val="single" w:sz="4" w:space="0" w:color="auto"/>
            </w:tcBorders>
          </w:tcPr>
          <w:p w14:paraId="79E01719" w14:textId="77777777" w:rsidR="004842B4" w:rsidRPr="004842B4" w:rsidRDefault="004842B4" w:rsidP="000618E2">
            <w:pPr>
              <w:pStyle w:val="LndNormale1"/>
              <w:jc w:val="left"/>
              <w:textAlignment w:val="baseline"/>
              <w:rPr>
                <w:color w:val="002060"/>
                <w:sz w:val="20"/>
              </w:rPr>
            </w:pPr>
            <w:r w:rsidRPr="004842B4">
              <w:rPr>
                <w:color w:val="002060"/>
                <w:sz w:val="20"/>
              </w:rPr>
              <w:t>4690900</w:t>
            </w:r>
          </w:p>
        </w:tc>
        <w:tc>
          <w:tcPr>
            <w:tcW w:w="2717" w:type="dxa"/>
            <w:tcBorders>
              <w:top w:val="single" w:sz="4" w:space="0" w:color="auto"/>
              <w:left w:val="single" w:sz="4" w:space="0" w:color="auto"/>
              <w:bottom w:val="single" w:sz="4" w:space="0" w:color="auto"/>
              <w:right w:val="single" w:sz="4" w:space="0" w:color="auto"/>
            </w:tcBorders>
          </w:tcPr>
          <w:p w14:paraId="24E32513" w14:textId="77777777" w:rsidR="004842B4" w:rsidRPr="004842B4" w:rsidRDefault="004842B4" w:rsidP="000618E2">
            <w:pPr>
              <w:pStyle w:val="LndNormale1"/>
              <w:jc w:val="left"/>
              <w:textAlignment w:val="baseline"/>
              <w:rPr>
                <w:color w:val="002060"/>
                <w:sz w:val="20"/>
              </w:rPr>
            </w:pPr>
            <w:r w:rsidRPr="004842B4">
              <w:rPr>
                <w:color w:val="002060"/>
                <w:sz w:val="20"/>
              </w:rPr>
              <w:t>GIACOMELLI MARCO</w:t>
            </w:r>
          </w:p>
        </w:tc>
        <w:tc>
          <w:tcPr>
            <w:tcW w:w="1272" w:type="dxa"/>
            <w:tcBorders>
              <w:top w:val="single" w:sz="4" w:space="0" w:color="auto"/>
              <w:left w:val="single" w:sz="4" w:space="0" w:color="auto"/>
              <w:bottom w:val="single" w:sz="4" w:space="0" w:color="auto"/>
              <w:right w:val="single" w:sz="4" w:space="0" w:color="auto"/>
            </w:tcBorders>
          </w:tcPr>
          <w:p w14:paraId="391221A5" w14:textId="77777777" w:rsidR="004842B4" w:rsidRPr="004842B4" w:rsidRDefault="004842B4" w:rsidP="000618E2">
            <w:pPr>
              <w:pStyle w:val="LndNormale1"/>
              <w:jc w:val="center"/>
              <w:textAlignment w:val="baseline"/>
              <w:rPr>
                <w:color w:val="002060"/>
                <w:sz w:val="20"/>
              </w:rPr>
            </w:pPr>
            <w:r w:rsidRPr="004842B4">
              <w:rPr>
                <w:color w:val="002060"/>
                <w:sz w:val="20"/>
              </w:rPr>
              <w:t>06.09.1992</w:t>
            </w:r>
          </w:p>
        </w:tc>
        <w:tc>
          <w:tcPr>
            <w:tcW w:w="1222" w:type="dxa"/>
            <w:tcBorders>
              <w:top w:val="single" w:sz="4" w:space="0" w:color="auto"/>
              <w:left w:val="single" w:sz="4" w:space="0" w:color="auto"/>
              <w:bottom w:val="single" w:sz="4" w:space="0" w:color="auto"/>
              <w:right w:val="single" w:sz="4" w:space="0" w:color="auto"/>
            </w:tcBorders>
          </w:tcPr>
          <w:p w14:paraId="07A18552" w14:textId="77777777" w:rsidR="004842B4" w:rsidRPr="004842B4" w:rsidRDefault="004842B4" w:rsidP="000618E2">
            <w:pPr>
              <w:pStyle w:val="LndNormale1"/>
              <w:textAlignment w:val="baseline"/>
              <w:rPr>
                <w:color w:val="002060"/>
                <w:sz w:val="20"/>
              </w:rPr>
            </w:pPr>
            <w:r w:rsidRPr="004842B4">
              <w:rPr>
                <w:color w:val="002060"/>
                <w:sz w:val="20"/>
              </w:rPr>
              <w:t>955143</w:t>
            </w:r>
          </w:p>
        </w:tc>
        <w:tc>
          <w:tcPr>
            <w:tcW w:w="3436" w:type="dxa"/>
            <w:tcBorders>
              <w:top w:val="single" w:sz="4" w:space="0" w:color="auto"/>
              <w:left w:val="single" w:sz="4" w:space="0" w:color="auto"/>
              <w:bottom w:val="single" w:sz="4" w:space="0" w:color="auto"/>
              <w:right w:val="single" w:sz="4" w:space="0" w:color="auto"/>
            </w:tcBorders>
          </w:tcPr>
          <w:p w14:paraId="5A844E1D" w14:textId="77777777" w:rsidR="004842B4" w:rsidRPr="004842B4" w:rsidRDefault="004842B4" w:rsidP="000618E2">
            <w:pPr>
              <w:pStyle w:val="LndNormale1"/>
              <w:jc w:val="left"/>
              <w:textAlignment w:val="baseline"/>
              <w:rPr>
                <w:color w:val="002060"/>
                <w:sz w:val="20"/>
              </w:rPr>
            </w:pPr>
            <w:r w:rsidRPr="004842B4">
              <w:rPr>
                <w:color w:val="002060"/>
                <w:sz w:val="20"/>
              </w:rPr>
              <w:t>A.S.D. STESE</w:t>
            </w:r>
          </w:p>
        </w:tc>
      </w:tr>
    </w:tbl>
    <w:p w14:paraId="71AD607B" w14:textId="77777777" w:rsidR="004842B4" w:rsidRPr="004842B4" w:rsidRDefault="004842B4" w:rsidP="004842B4">
      <w:pPr>
        <w:pStyle w:val="LndNormale1"/>
        <w:rPr>
          <w:color w:val="002060"/>
          <w:lang w:val="en-US"/>
        </w:rPr>
      </w:pPr>
    </w:p>
    <w:p w14:paraId="235B4286" w14:textId="77777777" w:rsidR="004842B4" w:rsidRPr="004842B4" w:rsidRDefault="004842B4" w:rsidP="004842B4">
      <w:pPr>
        <w:pStyle w:val="LndNormale1"/>
        <w:rPr>
          <w:b/>
          <w:color w:val="002060"/>
        </w:rPr>
      </w:pPr>
      <w:r w:rsidRPr="004842B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4842B4">
        <w:rPr>
          <w:b/>
          <w:color w:val="002060"/>
        </w:rPr>
        <w:t>20.09.2025:</w:t>
      </w:r>
    </w:p>
    <w:tbl>
      <w:tblPr>
        <w:tblW w:w="0" w:type="auto"/>
        <w:tblLook w:val="04A0" w:firstRow="1" w:lastRow="0" w:firstColumn="1" w:lastColumn="0" w:noHBand="0" w:noVBand="1"/>
      </w:tblPr>
      <w:tblGrid>
        <w:gridCol w:w="1265"/>
        <w:gridCol w:w="2717"/>
        <w:gridCol w:w="1272"/>
        <w:gridCol w:w="1222"/>
        <w:gridCol w:w="3436"/>
      </w:tblGrid>
      <w:tr w:rsidR="004842B4" w:rsidRPr="004842B4" w14:paraId="5B6552ED" w14:textId="77777777" w:rsidTr="004842B4">
        <w:tc>
          <w:tcPr>
            <w:tcW w:w="1265" w:type="dxa"/>
            <w:tcBorders>
              <w:top w:val="single" w:sz="4" w:space="0" w:color="auto"/>
              <w:left w:val="single" w:sz="4" w:space="0" w:color="auto"/>
              <w:bottom w:val="single" w:sz="4" w:space="0" w:color="auto"/>
              <w:right w:val="single" w:sz="4" w:space="0" w:color="auto"/>
            </w:tcBorders>
            <w:hideMark/>
          </w:tcPr>
          <w:p w14:paraId="7F13E179" w14:textId="77777777" w:rsidR="004842B4" w:rsidRPr="004842B4" w:rsidRDefault="004842B4" w:rsidP="000618E2">
            <w:pPr>
              <w:pStyle w:val="LndNormale1"/>
              <w:jc w:val="center"/>
              <w:rPr>
                <w:color w:val="002060"/>
              </w:rPr>
            </w:pPr>
            <w:r w:rsidRPr="004842B4">
              <w:rPr>
                <w:color w:val="002060"/>
              </w:rPr>
              <w:lastRenderedPageBreak/>
              <w:t>Matr.calc.</w:t>
            </w:r>
          </w:p>
        </w:tc>
        <w:tc>
          <w:tcPr>
            <w:tcW w:w="2717" w:type="dxa"/>
            <w:tcBorders>
              <w:top w:val="single" w:sz="4" w:space="0" w:color="auto"/>
              <w:left w:val="single" w:sz="4" w:space="0" w:color="auto"/>
              <w:bottom w:val="single" w:sz="4" w:space="0" w:color="auto"/>
              <w:right w:val="single" w:sz="4" w:space="0" w:color="auto"/>
            </w:tcBorders>
            <w:hideMark/>
          </w:tcPr>
          <w:p w14:paraId="38BDD425" w14:textId="77777777" w:rsidR="004842B4" w:rsidRPr="004842B4" w:rsidRDefault="004842B4" w:rsidP="000618E2">
            <w:pPr>
              <w:pStyle w:val="LndNormale1"/>
              <w:jc w:val="center"/>
              <w:rPr>
                <w:color w:val="002060"/>
              </w:rPr>
            </w:pPr>
            <w:r w:rsidRPr="004842B4">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65806C93" w14:textId="77777777" w:rsidR="004842B4" w:rsidRPr="004842B4" w:rsidRDefault="004842B4" w:rsidP="000618E2">
            <w:pPr>
              <w:pStyle w:val="LndNormale1"/>
              <w:jc w:val="center"/>
              <w:rPr>
                <w:color w:val="002060"/>
              </w:rPr>
            </w:pPr>
            <w:r w:rsidRPr="004842B4">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0AD23B24" w14:textId="77777777" w:rsidR="004842B4" w:rsidRPr="004842B4" w:rsidRDefault="004842B4" w:rsidP="000618E2">
            <w:pPr>
              <w:pStyle w:val="LndNormale1"/>
              <w:jc w:val="center"/>
              <w:rPr>
                <w:color w:val="002060"/>
              </w:rPr>
            </w:pPr>
            <w:r w:rsidRPr="004842B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E339198" w14:textId="77777777" w:rsidR="004842B4" w:rsidRPr="004842B4" w:rsidRDefault="004842B4" w:rsidP="000618E2">
            <w:pPr>
              <w:pStyle w:val="LndNormale1"/>
              <w:jc w:val="center"/>
              <w:rPr>
                <w:color w:val="002060"/>
              </w:rPr>
            </w:pPr>
            <w:r w:rsidRPr="004842B4">
              <w:rPr>
                <w:color w:val="002060"/>
              </w:rPr>
              <w:t>Società</w:t>
            </w:r>
          </w:p>
        </w:tc>
      </w:tr>
      <w:tr w:rsidR="004842B4" w:rsidRPr="004842B4" w14:paraId="187A0BA5" w14:textId="77777777" w:rsidTr="004842B4">
        <w:tc>
          <w:tcPr>
            <w:tcW w:w="1265" w:type="dxa"/>
            <w:tcBorders>
              <w:top w:val="single" w:sz="4" w:space="0" w:color="auto"/>
              <w:left w:val="single" w:sz="4" w:space="0" w:color="auto"/>
              <w:bottom w:val="single" w:sz="4" w:space="0" w:color="auto"/>
              <w:right w:val="single" w:sz="4" w:space="0" w:color="auto"/>
            </w:tcBorders>
          </w:tcPr>
          <w:p w14:paraId="592B3EB7" w14:textId="77777777" w:rsidR="004842B4" w:rsidRPr="004842B4" w:rsidRDefault="004842B4" w:rsidP="000618E2">
            <w:pPr>
              <w:pStyle w:val="LndNormale1"/>
              <w:jc w:val="left"/>
              <w:textAlignment w:val="baseline"/>
              <w:rPr>
                <w:color w:val="002060"/>
                <w:sz w:val="20"/>
              </w:rPr>
            </w:pPr>
            <w:r w:rsidRPr="004842B4">
              <w:rPr>
                <w:color w:val="002060"/>
                <w:sz w:val="20"/>
              </w:rPr>
              <w:t>2104698</w:t>
            </w:r>
          </w:p>
        </w:tc>
        <w:tc>
          <w:tcPr>
            <w:tcW w:w="2717" w:type="dxa"/>
            <w:tcBorders>
              <w:top w:val="single" w:sz="4" w:space="0" w:color="auto"/>
              <w:left w:val="single" w:sz="4" w:space="0" w:color="auto"/>
              <w:bottom w:val="single" w:sz="4" w:space="0" w:color="auto"/>
              <w:right w:val="single" w:sz="4" w:space="0" w:color="auto"/>
            </w:tcBorders>
          </w:tcPr>
          <w:p w14:paraId="6B11CC8B" w14:textId="77777777" w:rsidR="004842B4" w:rsidRPr="004842B4" w:rsidRDefault="004842B4" w:rsidP="000618E2">
            <w:pPr>
              <w:pStyle w:val="LndNormale1"/>
              <w:jc w:val="left"/>
              <w:textAlignment w:val="baseline"/>
              <w:rPr>
                <w:color w:val="002060"/>
                <w:sz w:val="20"/>
              </w:rPr>
            </w:pPr>
            <w:r w:rsidRPr="004842B4">
              <w:rPr>
                <w:color w:val="002060"/>
                <w:sz w:val="20"/>
              </w:rPr>
              <w:t>FILANNINO RUGGIERO</w:t>
            </w:r>
          </w:p>
        </w:tc>
        <w:tc>
          <w:tcPr>
            <w:tcW w:w="1272" w:type="dxa"/>
            <w:tcBorders>
              <w:top w:val="single" w:sz="4" w:space="0" w:color="auto"/>
              <w:left w:val="single" w:sz="4" w:space="0" w:color="auto"/>
              <w:bottom w:val="single" w:sz="4" w:space="0" w:color="auto"/>
              <w:right w:val="single" w:sz="4" w:space="0" w:color="auto"/>
            </w:tcBorders>
          </w:tcPr>
          <w:p w14:paraId="24E0D713" w14:textId="77777777" w:rsidR="004842B4" w:rsidRPr="004842B4" w:rsidRDefault="004842B4" w:rsidP="000618E2">
            <w:pPr>
              <w:pStyle w:val="LndNormale1"/>
              <w:jc w:val="center"/>
              <w:textAlignment w:val="baseline"/>
              <w:rPr>
                <w:color w:val="002060"/>
                <w:sz w:val="20"/>
              </w:rPr>
            </w:pPr>
            <w:r w:rsidRPr="004842B4">
              <w:rPr>
                <w:color w:val="002060"/>
                <w:sz w:val="20"/>
              </w:rPr>
              <w:t>08.05.2007</w:t>
            </w:r>
          </w:p>
        </w:tc>
        <w:tc>
          <w:tcPr>
            <w:tcW w:w="1222" w:type="dxa"/>
            <w:tcBorders>
              <w:top w:val="single" w:sz="4" w:space="0" w:color="auto"/>
              <w:left w:val="single" w:sz="4" w:space="0" w:color="auto"/>
              <w:bottom w:val="single" w:sz="4" w:space="0" w:color="auto"/>
              <w:right w:val="single" w:sz="4" w:space="0" w:color="auto"/>
            </w:tcBorders>
          </w:tcPr>
          <w:p w14:paraId="60A7C100" w14:textId="77777777" w:rsidR="004842B4" w:rsidRPr="004842B4" w:rsidRDefault="004842B4" w:rsidP="000618E2">
            <w:pPr>
              <w:pStyle w:val="LndNormale1"/>
              <w:textAlignment w:val="baseline"/>
              <w:rPr>
                <w:color w:val="002060"/>
                <w:sz w:val="20"/>
              </w:rPr>
            </w:pPr>
            <w:r w:rsidRPr="004842B4">
              <w:rPr>
                <w:color w:val="002060"/>
                <w:sz w:val="20"/>
              </w:rPr>
              <w:t>937908</w:t>
            </w:r>
          </w:p>
        </w:tc>
        <w:tc>
          <w:tcPr>
            <w:tcW w:w="3436" w:type="dxa"/>
            <w:tcBorders>
              <w:top w:val="single" w:sz="4" w:space="0" w:color="auto"/>
              <w:left w:val="single" w:sz="4" w:space="0" w:color="auto"/>
              <w:bottom w:val="single" w:sz="4" w:space="0" w:color="auto"/>
              <w:right w:val="single" w:sz="4" w:space="0" w:color="auto"/>
            </w:tcBorders>
          </w:tcPr>
          <w:p w14:paraId="1EA419AF" w14:textId="77777777" w:rsidR="004842B4" w:rsidRPr="004842B4" w:rsidRDefault="004842B4" w:rsidP="000618E2">
            <w:pPr>
              <w:pStyle w:val="LndNormale1"/>
              <w:jc w:val="left"/>
              <w:textAlignment w:val="baseline"/>
              <w:rPr>
                <w:color w:val="002060"/>
                <w:sz w:val="20"/>
              </w:rPr>
            </w:pPr>
            <w:r w:rsidRPr="004842B4">
              <w:rPr>
                <w:color w:val="002060"/>
                <w:sz w:val="20"/>
              </w:rPr>
              <w:t>U.S. TOLENTINO 1919 SSDARL</w:t>
            </w:r>
          </w:p>
        </w:tc>
      </w:tr>
    </w:tbl>
    <w:p w14:paraId="1D1D6DD8" w14:textId="77777777" w:rsidR="004842B4" w:rsidRPr="004842B4" w:rsidRDefault="004842B4" w:rsidP="004842B4">
      <w:pPr>
        <w:pStyle w:val="LndNormale1"/>
        <w:rPr>
          <w:color w:val="002060"/>
          <w:lang w:val="en-US"/>
        </w:rPr>
      </w:pPr>
    </w:p>
    <w:p w14:paraId="0D0BB417" w14:textId="77777777" w:rsidR="004842B4" w:rsidRPr="004842B4" w:rsidRDefault="004842B4" w:rsidP="004842B4">
      <w:pPr>
        <w:pStyle w:val="LndNormale1"/>
        <w:rPr>
          <w:b/>
          <w:color w:val="002060"/>
        </w:rPr>
      </w:pPr>
      <w:r w:rsidRPr="004842B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4842B4">
        <w:rPr>
          <w:b/>
          <w:color w:val="002060"/>
        </w:rPr>
        <w:t>21.09.2025:</w:t>
      </w:r>
    </w:p>
    <w:tbl>
      <w:tblPr>
        <w:tblW w:w="0" w:type="auto"/>
        <w:tblLook w:val="04A0" w:firstRow="1" w:lastRow="0" w:firstColumn="1" w:lastColumn="0" w:noHBand="0" w:noVBand="1"/>
      </w:tblPr>
      <w:tblGrid>
        <w:gridCol w:w="1265"/>
        <w:gridCol w:w="2717"/>
        <w:gridCol w:w="1272"/>
        <w:gridCol w:w="1222"/>
        <w:gridCol w:w="3436"/>
      </w:tblGrid>
      <w:tr w:rsidR="004842B4" w:rsidRPr="004842B4" w14:paraId="3FEB3703" w14:textId="77777777" w:rsidTr="004842B4">
        <w:tc>
          <w:tcPr>
            <w:tcW w:w="1265" w:type="dxa"/>
            <w:tcBorders>
              <w:top w:val="single" w:sz="4" w:space="0" w:color="auto"/>
              <w:left w:val="single" w:sz="4" w:space="0" w:color="auto"/>
              <w:bottom w:val="single" w:sz="4" w:space="0" w:color="auto"/>
              <w:right w:val="single" w:sz="4" w:space="0" w:color="auto"/>
            </w:tcBorders>
            <w:hideMark/>
          </w:tcPr>
          <w:p w14:paraId="150887D0" w14:textId="77777777" w:rsidR="004842B4" w:rsidRPr="004842B4" w:rsidRDefault="004842B4" w:rsidP="000618E2">
            <w:pPr>
              <w:pStyle w:val="LndNormale1"/>
              <w:jc w:val="center"/>
              <w:rPr>
                <w:color w:val="002060"/>
              </w:rPr>
            </w:pPr>
            <w:r w:rsidRPr="004842B4">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034EE58C" w14:textId="77777777" w:rsidR="004842B4" w:rsidRPr="004842B4" w:rsidRDefault="004842B4" w:rsidP="000618E2">
            <w:pPr>
              <w:pStyle w:val="LndNormale1"/>
              <w:jc w:val="center"/>
              <w:rPr>
                <w:color w:val="002060"/>
              </w:rPr>
            </w:pPr>
            <w:r w:rsidRPr="004842B4">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04C8DB11" w14:textId="77777777" w:rsidR="004842B4" w:rsidRPr="004842B4" w:rsidRDefault="004842B4" w:rsidP="000618E2">
            <w:pPr>
              <w:pStyle w:val="LndNormale1"/>
              <w:jc w:val="center"/>
              <w:rPr>
                <w:color w:val="002060"/>
              </w:rPr>
            </w:pPr>
            <w:r w:rsidRPr="004842B4">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2888DF4A" w14:textId="77777777" w:rsidR="004842B4" w:rsidRPr="004842B4" w:rsidRDefault="004842B4" w:rsidP="000618E2">
            <w:pPr>
              <w:pStyle w:val="LndNormale1"/>
              <w:jc w:val="center"/>
              <w:rPr>
                <w:color w:val="002060"/>
              </w:rPr>
            </w:pPr>
            <w:r w:rsidRPr="004842B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5EAE8A1" w14:textId="77777777" w:rsidR="004842B4" w:rsidRPr="004842B4" w:rsidRDefault="004842B4" w:rsidP="000618E2">
            <w:pPr>
              <w:pStyle w:val="LndNormale1"/>
              <w:jc w:val="center"/>
              <w:rPr>
                <w:color w:val="002060"/>
              </w:rPr>
            </w:pPr>
            <w:r w:rsidRPr="004842B4">
              <w:rPr>
                <w:color w:val="002060"/>
              </w:rPr>
              <w:t>Società</w:t>
            </w:r>
          </w:p>
        </w:tc>
      </w:tr>
      <w:tr w:rsidR="004842B4" w:rsidRPr="004842B4" w14:paraId="5C176B20" w14:textId="77777777" w:rsidTr="004842B4">
        <w:tc>
          <w:tcPr>
            <w:tcW w:w="1265" w:type="dxa"/>
            <w:tcBorders>
              <w:top w:val="single" w:sz="4" w:space="0" w:color="auto"/>
              <w:left w:val="single" w:sz="4" w:space="0" w:color="auto"/>
              <w:bottom w:val="single" w:sz="4" w:space="0" w:color="auto"/>
              <w:right w:val="single" w:sz="4" w:space="0" w:color="auto"/>
            </w:tcBorders>
          </w:tcPr>
          <w:p w14:paraId="3DAA55B7" w14:textId="77777777" w:rsidR="004842B4" w:rsidRPr="004842B4" w:rsidRDefault="004842B4" w:rsidP="000618E2">
            <w:pPr>
              <w:pStyle w:val="LndNormale1"/>
              <w:jc w:val="left"/>
              <w:textAlignment w:val="baseline"/>
              <w:rPr>
                <w:color w:val="002060"/>
                <w:sz w:val="20"/>
              </w:rPr>
            </w:pPr>
            <w:r w:rsidRPr="004842B4">
              <w:rPr>
                <w:color w:val="002060"/>
                <w:sz w:val="20"/>
              </w:rPr>
              <w:t>2305261</w:t>
            </w:r>
          </w:p>
        </w:tc>
        <w:tc>
          <w:tcPr>
            <w:tcW w:w="2717" w:type="dxa"/>
            <w:tcBorders>
              <w:top w:val="single" w:sz="4" w:space="0" w:color="auto"/>
              <w:left w:val="single" w:sz="4" w:space="0" w:color="auto"/>
              <w:bottom w:val="single" w:sz="4" w:space="0" w:color="auto"/>
              <w:right w:val="single" w:sz="4" w:space="0" w:color="auto"/>
            </w:tcBorders>
          </w:tcPr>
          <w:p w14:paraId="4AA72F56" w14:textId="77777777" w:rsidR="004842B4" w:rsidRPr="004842B4" w:rsidRDefault="004842B4" w:rsidP="000618E2">
            <w:pPr>
              <w:pStyle w:val="LndNormale1"/>
              <w:jc w:val="left"/>
              <w:textAlignment w:val="baseline"/>
              <w:rPr>
                <w:color w:val="002060"/>
                <w:sz w:val="20"/>
              </w:rPr>
            </w:pPr>
            <w:r w:rsidRPr="004842B4">
              <w:rPr>
                <w:color w:val="002060"/>
                <w:sz w:val="20"/>
              </w:rPr>
              <w:t>MISSO MAURIZIO</w:t>
            </w:r>
          </w:p>
        </w:tc>
        <w:tc>
          <w:tcPr>
            <w:tcW w:w="1272" w:type="dxa"/>
            <w:tcBorders>
              <w:top w:val="single" w:sz="4" w:space="0" w:color="auto"/>
              <w:left w:val="single" w:sz="4" w:space="0" w:color="auto"/>
              <w:bottom w:val="single" w:sz="4" w:space="0" w:color="auto"/>
              <w:right w:val="single" w:sz="4" w:space="0" w:color="auto"/>
            </w:tcBorders>
          </w:tcPr>
          <w:p w14:paraId="0ACFD8A0" w14:textId="77777777" w:rsidR="004842B4" w:rsidRPr="004842B4" w:rsidRDefault="004842B4" w:rsidP="000618E2">
            <w:pPr>
              <w:pStyle w:val="LndNormale1"/>
              <w:jc w:val="center"/>
              <w:textAlignment w:val="baseline"/>
              <w:rPr>
                <w:color w:val="002060"/>
                <w:sz w:val="20"/>
              </w:rPr>
            </w:pPr>
            <w:r w:rsidRPr="004842B4">
              <w:rPr>
                <w:color w:val="002060"/>
                <w:sz w:val="20"/>
              </w:rPr>
              <w:t>14.02.2008</w:t>
            </w:r>
          </w:p>
        </w:tc>
        <w:tc>
          <w:tcPr>
            <w:tcW w:w="1222" w:type="dxa"/>
            <w:tcBorders>
              <w:top w:val="single" w:sz="4" w:space="0" w:color="auto"/>
              <w:left w:val="single" w:sz="4" w:space="0" w:color="auto"/>
              <w:bottom w:val="single" w:sz="4" w:space="0" w:color="auto"/>
              <w:right w:val="single" w:sz="4" w:space="0" w:color="auto"/>
            </w:tcBorders>
          </w:tcPr>
          <w:p w14:paraId="62B6388E" w14:textId="77777777" w:rsidR="004842B4" w:rsidRPr="004842B4" w:rsidRDefault="004842B4" w:rsidP="000618E2">
            <w:pPr>
              <w:pStyle w:val="LndNormale1"/>
              <w:textAlignment w:val="baseline"/>
              <w:rPr>
                <w:color w:val="002060"/>
                <w:sz w:val="20"/>
              </w:rPr>
            </w:pPr>
            <w:r w:rsidRPr="004842B4">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03A495E7" w14:textId="77777777" w:rsidR="004842B4" w:rsidRPr="004842B4" w:rsidRDefault="004842B4" w:rsidP="000618E2">
            <w:pPr>
              <w:pStyle w:val="LndNormale1"/>
              <w:jc w:val="left"/>
              <w:textAlignment w:val="baseline"/>
              <w:rPr>
                <w:color w:val="002060"/>
                <w:sz w:val="20"/>
              </w:rPr>
            </w:pPr>
            <w:r w:rsidRPr="004842B4">
              <w:rPr>
                <w:color w:val="002060"/>
                <w:sz w:val="20"/>
              </w:rPr>
              <w:t>TRODICA CALCIO ASD</w:t>
            </w:r>
          </w:p>
        </w:tc>
      </w:tr>
    </w:tbl>
    <w:p w14:paraId="09758AE9" w14:textId="77777777" w:rsidR="004842B4" w:rsidRPr="004842B4" w:rsidRDefault="004842B4" w:rsidP="004842B4">
      <w:pPr>
        <w:pStyle w:val="LndNormale1"/>
        <w:rPr>
          <w:color w:val="002060"/>
          <w:lang w:val="en-US"/>
        </w:rPr>
      </w:pPr>
    </w:p>
    <w:p w14:paraId="7D5ECFC7" w14:textId="77777777" w:rsidR="004842B4" w:rsidRPr="004842B4" w:rsidRDefault="004842B4" w:rsidP="004842B4">
      <w:pPr>
        <w:pStyle w:val="LndNormale1"/>
        <w:rPr>
          <w:b/>
          <w:color w:val="002060"/>
        </w:rPr>
      </w:pPr>
      <w:r w:rsidRPr="004842B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4842B4">
        <w:rPr>
          <w:b/>
          <w:color w:val="002060"/>
        </w:rPr>
        <w:t>22.09.2025:</w:t>
      </w:r>
    </w:p>
    <w:tbl>
      <w:tblPr>
        <w:tblW w:w="0" w:type="auto"/>
        <w:tblLook w:val="04A0" w:firstRow="1" w:lastRow="0" w:firstColumn="1" w:lastColumn="0" w:noHBand="0" w:noVBand="1"/>
      </w:tblPr>
      <w:tblGrid>
        <w:gridCol w:w="1265"/>
        <w:gridCol w:w="2717"/>
        <w:gridCol w:w="1272"/>
        <w:gridCol w:w="1222"/>
        <w:gridCol w:w="3436"/>
      </w:tblGrid>
      <w:tr w:rsidR="004842B4" w:rsidRPr="004842B4" w14:paraId="6CD9B2EC" w14:textId="77777777" w:rsidTr="004842B4">
        <w:tc>
          <w:tcPr>
            <w:tcW w:w="1265" w:type="dxa"/>
            <w:tcBorders>
              <w:top w:val="single" w:sz="4" w:space="0" w:color="auto"/>
              <w:left w:val="single" w:sz="4" w:space="0" w:color="auto"/>
              <w:bottom w:val="single" w:sz="4" w:space="0" w:color="auto"/>
              <w:right w:val="single" w:sz="4" w:space="0" w:color="auto"/>
            </w:tcBorders>
            <w:hideMark/>
          </w:tcPr>
          <w:p w14:paraId="3955FBE8" w14:textId="77777777" w:rsidR="004842B4" w:rsidRPr="004842B4" w:rsidRDefault="004842B4" w:rsidP="000618E2">
            <w:pPr>
              <w:pStyle w:val="LndNormale1"/>
              <w:jc w:val="center"/>
              <w:rPr>
                <w:color w:val="002060"/>
              </w:rPr>
            </w:pPr>
            <w:r w:rsidRPr="004842B4">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32ADBB70" w14:textId="77777777" w:rsidR="004842B4" w:rsidRPr="004842B4" w:rsidRDefault="004842B4" w:rsidP="000618E2">
            <w:pPr>
              <w:pStyle w:val="LndNormale1"/>
              <w:jc w:val="center"/>
              <w:rPr>
                <w:color w:val="002060"/>
              </w:rPr>
            </w:pPr>
            <w:r w:rsidRPr="004842B4">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4DFC8E74" w14:textId="77777777" w:rsidR="004842B4" w:rsidRPr="004842B4" w:rsidRDefault="004842B4" w:rsidP="000618E2">
            <w:pPr>
              <w:pStyle w:val="LndNormale1"/>
              <w:jc w:val="center"/>
              <w:rPr>
                <w:color w:val="002060"/>
              </w:rPr>
            </w:pPr>
            <w:r w:rsidRPr="004842B4">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6CF1DF04" w14:textId="77777777" w:rsidR="004842B4" w:rsidRPr="004842B4" w:rsidRDefault="004842B4" w:rsidP="000618E2">
            <w:pPr>
              <w:pStyle w:val="LndNormale1"/>
              <w:jc w:val="center"/>
              <w:rPr>
                <w:color w:val="002060"/>
              </w:rPr>
            </w:pPr>
            <w:r w:rsidRPr="004842B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605855B" w14:textId="77777777" w:rsidR="004842B4" w:rsidRPr="004842B4" w:rsidRDefault="004842B4" w:rsidP="000618E2">
            <w:pPr>
              <w:pStyle w:val="LndNormale1"/>
              <w:jc w:val="center"/>
              <w:rPr>
                <w:color w:val="002060"/>
              </w:rPr>
            </w:pPr>
            <w:r w:rsidRPr="004842B4">
              <w:rPr>
                <w:color w:val="002060"/>
              </w:rPr>
              <w:t>Società</w:t>
            </w:r>
          </w:p>
        </w:tc>
      </w:tr>
      <w:tr w:rsidR="004842B4" w:rsidRPr="004842B4" w14:paraId="72FF1C4D" w14:textId="77777777" w:rsidTr="004842B4">
        <w:tc>
          <w:tcPr>
            <w:tcW w:w="1265" w:type="dxa"/>
            <w:tcBorders>
              <w:top w:val="single" w:sz="4" w:space="0" w:color="auto"/>
              <w:left w:val="single" w:sz="4" w:space="0" w:color="auto"/>
              <w:bottom w:val="single" w:sz="4" w:space="0" w:color="auto"/>
              <w:right w:val="single" w:sz="4" w:space="0" w:color="auto"/>
            </w:tcBorders>
          </w:tcPr>
          <w:p w14:paraId="76B1F0C8" w14:textId="77777777" w:rsidR="004842B4" w:rsidRPr="004842B4" w:rsidRDefault="004842B4" w:rsidP="000618E2">
            <w:pPr>
              <w:pStyle w:val="LndNormale1"/>
              <w:jc w:val="left"/>
              <w:textAlignment w:val="baseline"/>
              <w:rPr>
                <w:color w:val="002060"/>
                <w:sz w:val="20"/>
              </w:rPr>
            </w:pPr>
            <w:r w:rsidRPr="004842B4">
              <w:rPr>
                <w:color w:val="002060"/>
                <w:sz w:val="20"/>
              </w:rPr>
              <w:t>6576175</w:t>
            </w:r>
          </w:p>
        </w:tc>
        <w:tc>
          <w:tcPr>
            <w:tcW w:w="2717" w:type="dxa"/>
            <w:tcBorders>
              <w:top w:val="single" w:sz="4" w:space="0" w:color="auto"/>
              <w:left w:val="single" w:sz="4" w:space="0" w:color="auto"/>
              <w:bottom w:val="single" w:sz="4" w:space="0" w:color="auto"/>
              <w:right w:val="single" w:sz="4" w:space="0" w:color="auto"/>
            </w:tcBorders>
          </w:tcPr>
          <w:p w14:paraId="236F1BD3" w14:textId="77777777" w:rsidR="004842B4" w:rsidRPr="004842B4" w:rsidRDefault="004842B4" w:rsidP="000618E2">
            <w:pPr>
              <w:pStyle w:val="LndNormale1"/>
              <w:jc w:val="left"/>
              <w:textAlignment w:val="baseline"/>
              <w:rPr>
                <w:color w:val="002060"/>
                <w:sz w:val="20"/>
              </w:rPr>
            </w:pPr>
            <w:r w:rsidRPr="004842B4">
              <w:rPr>
                <w:color w:val="002060"/>
                <w:sz w:val="20"/>
              </w:rPr>
              <w:t>CAPPARUCCIA ALESSIO</w:t>
            </w:r>
          </w:p>
        </w:tc>
        <w:tc>
          <w:tcPr>
            <w:tcW w:w="1272" w:type="dxa"/>
            <w:tcBorders>
              <w:top w:val="single" w:sz="4" w:space="0" w:color="auto"/>
              <w:left w:val="single" w:sz="4" w:space="0" w:color="auto"/>
              <w:bottom w:val="single" w:sz="4" w:space="0" w:color="auto"/>
              <w:right w:val="single" w:sz="4" w:space="0" w:color="auto"/>
            </w:tcBorders>
          </w:tcPr>
          <w:p w14:paraId="788B282B" w14:textId="77777777" w:rsidR="004842B4" w:rsidRPr="004842B4" w:rsidRDefault="004842B4" w:rsidP="000618E2">
            <w:pPr>
              <w:pStyle w:val="LndNormale1"/>
              <w:jc w:val="center"/>
              <w:textAlignment w:val="baseline"/>
              <w:rPr>
                <w:color w:val="002060"/>
                <w:sz w:val="20"/>
              </w:rPr>
            </w:pPr>
            <w:r w:rsidRPr="004842B4">
              <w:rPr>
                <w:color w:val="002060"/>
                <w:sz w:val="20"/>
              </w:rPr>
              <w:t>03.03.1996</w:t>
            </w:r>
          </w:p>
        </w:tc>
        <w:tc>
          <w:tcPr>
            <w:tcW w:w="1222" w:type="dxa"/>
            <w:tcBorders>
              <w:top w:val="single" w:sz="4" w:space="0" w:color="auto"/>
              <w:left w:val="single" w:sz="4" w:space="0" w:color="auto"/>
              <w:bottom w:val="single" w:sz="4" w:space="0" w:color="auto"/>
              <w:right w:val="single" w:sz="4" w:space="0" w:color="auto"/>
            </w:tcBorders>
          </w:tcPr>
          <w:p w14:paraId="0D90F482" w14:textId="77777777" w:rsidR="004842B4" w:rsidRPr="004842B4" w:rsidRDefault="004842B4" w:rsidP="000618E2">
            <w:pPr>
              <w:pStyle w:val="LndNormale1"/>
              <w:textAlignment w:val="baseline"/>
              <w:rPr>
                <w:color w:val="002060"/>
                <w:sz w:val="20"/>
              </w:rPr>
            </w:pPr>
            <w:r w:rsidRPr="004842B4">
              <w:rPr>
                <w:color w:val="002060"/>
                <w:sz w:val="20"/>
              </w:rPr>
              <w:t>66939</w:t>
            </w:r>
          </w:p>
        </w:tc>
        <w:tc>
          <w:tcPr>
            <w:tcW w:w="3436" w:type="dxa"/>
            <w:tcBorders>
              <w:top w:val="single" w:sz="4" w:space="0" w:color="auto"/>
              <w:left w:val="single" w:sz="4" w:space="0" w:color="auto"/>
              <w:bottom w:val="single" w:sz="4" w:space="0" w:color="auto"/>
              <w:right w:val="single" w:sz="4" w:space="0" w:color="auto"/>
            </w:tcBorders>
          </w:tcPr>
          <w:p w14:paraId="0D00CE82" w14:textId="77777777" w:rsidR="004842B4" w:rsidRPr="004842B4" w:rsidRDefault="004842B4" w:rsidP="000618E2">
            <w:pPr>
              <w:pStyle w:val="LndNormale1"/>
              <w:jc w:val="left"/>
              <w:textAlignment w:val="baseline"/>
              <w:rPr>
                <w:color w:val="002060"/>
                <w:sz w:val="20"/>
              </w:rPr>
            </w:pPr>
            <w:r w:rsidRPr="004842B4">
              <w:rPr>
                <w:color w:val="002060"/>
                <w:sz w:val="20"/>
              </w:rPr>
              <w:t>U.S. PEGLIO</w:t>
            </w:r>
          </w:p>
        </w:tc>
      </w:tr>
    </w:tbl>
    <w:p w14:paraId="3FEDB653" w14:textId="77777777" w:rsidR="004842B4" w:rsidRPr="004842B4" w:rsidRDefault="004842B4" w:rsidP="004842B4">
      <w:pPr>
        <w:pStyle w:val="LndNormale1"/>
        <w:rPr>
          <w:color w:val="002060"/>
          <w:lang w:val="en-US"/>
        </w:rPr>
      </w:pPr>
    </w:p>
    <w:p w14:paraId="1D786DD7" w14:textId="77777777" w:rsidR="004842B4" w:rsidRPr="004842B4" w:rsidRDefault="004842B4" w:rsidP="004842B4">
      <w:pPr>
        <w:pStyle w:val="LndNormale1"/>
        <w:rPr>
          <w:b/>
          <w:color w:val="002060"/>
        </w:rPr>
      </w:pPr>
      <w:r w:rsidRPr="004842B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4842B4">
        <w:rPr>
          <w:b/>
          <w:color w:val="002060"/>
        </w:rPr>
        <w:t>23.09.2025:</w:t>
      </w:r>
    </w:p>
    <w:tbl>
      <w:tblPr>
        <w:tblW w:w="0" w:type="auto"/>
        <w:tblLook w:val="04A0" w:firstRow="1" w:lastRow="0" w:firstColumn="1" w:lastColumn="0" w:noHBand="0" w:noVBand="1"/>
      </w:tblPr>
      <w:tblGrid>
        <w:gridCol w:w="1265"/>
        <w:gridCol w:w="2717"/>
        <w:gridCol w:w="1272"/>
        <w:gridCol w:w="1222"/>
        <w:gridCol w:w="3436"/>
      </w:tblGrid>
      <w:tr w:rsidR="004842B4" w:rsidRPr="004842B4" w14:paraId="505C1C19" w14:textId="77777777" w:rsidTr="004842B4">
        <w:tc>
          <w:tcPr>
            <w:tcW w:w="1265" w:type="dxa"/>
            <w:tcBorders>
              <w:top w:val="single" w:sz="4" w:space="0" w:color="auto"/>
              <w:left w:val="single" w:sz="4" w:space="0" w:color="auto"/>
              <w:bottom w:val="single" w:sz="4" w:space="0" w:color="auto"/>
              <w:right w:val="single" w:sz="4" w:space="0" w:color="auto"/>
            </w:tcBorders>
            <w:hideMark/>
          </w:tcPr>
          <w:p w14:paraId="301A82DC" w14:textId="77777777" w:rsidR="004842B4" w:rsidRPr="004842B4" w:rsidRDefault="004842B4" w:rsidP="000618E2">
            <w:pPr>
              <w:pStyle w:val="LndNormale1"/>
              <w:jc w:val="center"/>
              <w:rPr>
                <w:color w:val="002060"/>
              </w:rPr>
            </w:pPr>
            <w:r w:rsidRPr="004842B4">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041AFCC7" w14:textId="77777777" w:rsidR="004842B4" w:rsidRPr="004842B4" w:rsidRDefault="004842B4" w:rsidP="000618E2">
            <w:pPr>
              <w:pStyle w:val="LndNormale1"/>
              <w:jc w:val="center"/>
              <w:rPr>
                <w:color w:val="002060"/>
              </w:rPr>
            </w:pPr>
            <w:r w:rsidRPr="004842B4">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1A602361" w14:textId="77777777" w:rsidR="004842B4" w:rsidRPr="004842B4" w:rsidRDefault="004842B4" w:rsidP="000618E2">
            <w:pPr>
              <w:pStyle w:val="LndNormale1"/>
              <w:jc w:val="center"/>
              <w:rPr>
                <w:color w:val="002060"/>
              </w:rPr>
            </w:pPr>
            <w:r w:rsidRPr="004842B4">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753A05D8" w14:textId="77777777" w:rsidR="004842B4" w:rsidRPr="004842B4" w:rsidRDefault="004842B4" w:rsidP="000618E2">
            <w:pPr>
              <w:pStyle w:val="LndNormale1"/>
              <w:jc w:val="center"/>
              <w:rPr>
                <w:color w:val="002060"/>
              </w:rPr>
            </w:pPr>
            <w:r w:rsidRPr="004842B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DFF25DB" w14:textId="77777777" w:rsidR="004842B4" w:rsidRPr="004842B4" w:rsidRDefault="004842B4" w:rsidP="000618E2">
            <w:pPr>
              <w:pStyle w:val="LndNormale1"/>
              <w:jc w:val="center"/>
              <w:rPr>
                <w:color w:val="002060"/>
              </w:rPr>
            </w:pPr>
            <w:r w:rsidRPr="004842B4">
              <w:rPr>
                <w:color w:val="002060"/>
              </w:rPr>
              <w:t>Società</w:t>
            </w:r>
          </w:p>
        </w:tc>
      </w:tr>
      <w:tr w:rsidR="004842B4" w:rsidRPr="004842B4" w14:paraId="7BDC094A" w14:textId="77777777" w:rsidTr="004842B4">
        <w:tc>
          <w:tcPr>
            <w:tcW w:w="1265" w:type="dxa"/>
            <w:tcBorders>
              <w:top w:val="single" w:sz="4" w:space="0" w:color="auto"/>
              <w:left w:val="single" w:sz="4" w:space="0" w:color="auto"/>
              <w:bottom w:val="single" w:sz="4" w:space="0" w:color="auto"/>
              <w:right w:val="single" w:sz="4" w:space="0" w:color="auto"/>
            </w:tcBorders>
          </w:tcPr>
          <w:p w14:paraId="78AEC73E" w14:textId="77777777" w:rsidR="004842B4" w:rsidRPr="004842B4" w:rsidRDefault="004842B4" w:rsidP="000618E2">
            <w:pPr>
              <w:pStyle w:val="LndNormale1"/>
              <w:jc w:val="left"/>
              <w:textAlignment w:val="baseline"/>
              <w:rPr>
                <w:color w:val="002060"/>
                <w:sz w:val="20"/>
              </w:rPr>
            </w:pPr>
            <w:r w:rsidRPr="004842B4">
              <w:rPr>
                <w:color w:val="002060"/>
                <w:sz w:val="20"/>
              </w:rPr>
              <w:t>4023561</w:t>
            </w:r>
          </w:p>
        </w:tc>
        <w:tc>
          <w:tcPr>
            <w:tcW w:w="2717" w:type="dxa"/>
            <w:tcBorders>
              <w:top w:val="single" w:sz="4" w:space="0" w:color="auto"/>
              <w:left w:val="single" w:sz="4" w:space="0" w:color="auto"/>
              <w:bottom w:val="single" w:sz="4" w:space="0" w:color="auto"/>
              <w:right w:val="single" w:sz="4" w:space="0" w:color="auto"/>
            </w:tcBorders>
          </w:tcPr>
          <w:p w14:paraId="641E7F65" w14:textId="77777777" w:rsidR="004842B4" w:rsidRPr="004842B4" w:rsidRDefault="004842B4" w:rsidP="000618E2">
            <w:pPr>
              <w:pStyle w:val="LndNormale1"/>
              <w:jc w:val="left"/>
              <w:textAlignment w:val="baseline"/>
              <w:rPr>
                <w:color w:val="002060"/>
                <w:sz w:val="20"/>
              </w:rPr>
            </w:pPr>
            <w:r w:rsidRPr="004842B4">
              <w:rPr>
                <w:color w:val="002060"/>
                <w:sz w:val="20"/>
              </w:rPr>
              <w:t>ALIMANDI MARIO</w:t>
            </w:r>
          </w:p>
        </w:tc>
        <w:tc>
          <w:tcPr>
            <w:tcW w:w="1272" w:type="dxa"/>
            <w:tcBorders>
              <w:top w:val="single" w:sz="4" w:space="0" w:color="auto"/>
              <w:left w:val="single" w:sz="4" w:space="0" w:color="auto"/>
              <w:bottom w:val="single" w:sz="4" w:space="0" w:color="auto"/>
              <w:right w:val="single" w:sz="4" w:space="0" w:color="auto"/>
            </w:tcBorders>
          </w:tcPr>
          <w:p w14:paraId="010A38DC" w14:textId="77777777" w:rsidR="004842B4" w:rsidRPr="004842B4" w:rsidRDefault="004842B4" w:rsidP="000618E2">
            <w:pPr>
              <w:pStyle w:val="LndNormale1"/>
              <w:jc w:val="center"/>
              <w:textAlignment w:val="baseline"/>
              <w:rPr>
                <w:color w:val="002060"/>
                <w:sz w:val="20"/>
              </w:rPr>
            </w:pPr>
            <w:r w:rsidRPr="004842B4">
              <w:rPr>
                <w:color w:val="002060"/>
                <w:sz w:val="20"/>
              </w:rPr>
              <w:t>03.04.1990</w:t>
            </w:r>
          </w:p>
        </w:tc>
        <w:tc>
          <w:tcPr>
            <w:tcW w:w="1222" w:type="dxa"/>
            <w:tcBorders>
              <w:top w:val="single" w:sz="4" w:space="0" w:color="auto"/>
              <w:left w:val="single" w:sz="4" w:space="0" w:color="auto"/>
              <w:bottom w:val="single" w:sz="4" w:space="0" w:color="auto"/>
              <w:right w:val="single" w:sz="4" w:space="0" w:color="auto"/>
            </w:tcBorders>
          </w:tcPr>
          <w:p w14:paraId="00340A5F" w14:textId="77777777" w:rsidR="004842B4" w:rsidRPr="004842B4" w:rsidRDefault="004842B4" w:rsidP="000618E2">
            <w:pPr>
              <w:pStyle w:val="LndNormale1"/>
              <w:textAlignment w:val="baseline"/>
              <w:rPr>
                <w:color w:val="002060"/>
                <w:sz w:val="20"/>
              </w:rPr>
            </w:pPr>
            <w:r w:rsidRPr="004842B4">
              <w:rPr>
                <w:color w:val="002060"/>
                <w:sz w:val="20"/>
              </w:rPr>
              <w:t>24220</w:t>
            </w:r>
          </w:p>
        </w:tc>
        <w:tc>
          <w:tcPr>
            <w:tcW w:w="3436" w:type="dxa"/>
            <w:tcBorders>
              <w:top w:val="single" w:sz="4" w:space="0" w:color="auto"/>
              <w:left w:val="single" w:sz="4" w:space="0" w:color="auto"/>
              <w:bottom w:val="single" w:sz="4" w:space="0" w:color="auto"/>
              <w:right w:val="single" w:sz="4" w:space="0" w:color="auto"/>
            </w:tcBorders>
          </w:tcPr>
          <w:p w14:paraId="677E85B3" w14:textId="77777777" w:rsidR="004842B4" w:rsidRPr="004842B4" w:rsidRDefault="004842B4" w:rsidP="000618E2">
            <w:pPr>
              <w:pStyle w:val="LndNormale1"/>
              <w:jc w:val="left"/>
              <w:textAlignment w:val="baseline"/>
              <w:rPr>
                <w:color w:val="002060"/>
                <w:sz w:val="20"/>
              </w:rPr>
            </w:pPr>
            <w:r w:rsidRPr="004842B4">
              <w:rPr>
                <w:color w:val="002060"/>
                <w:sz w:val="20"/>
              </w:rPr>
              <w:t>S.S.D. J.R.V.S. ASCOLI</w:t>
            </w:r>
          </w:p>
        </w:tc>
      </w:tr>
      <w:tr w:rsidR="004842B4" w:rsidRPr="004842B4" w14:paraId="31847E1A" w14:textId="77777777" w:rsidTr="004842B4">
        <w:tc>
          <w:tcPr>
            <w:tcW w:w="1265" w:type="dxa"/>
            <w:tcBorders>
              <w:top w:val="single" w:sz="4" w:space="0" w:color="auto"/>
              <w:left w:val="single" w:sz="4" w:space="0" w:color="auto"/>
              <w:bottom w:val="single" w:sz="4" w:space="0" w:color="auto"/>
              <w:right w:val="single" w:sz="4" w:space="0" w:color="auto"/>
            </w:tcBorders>
          </w:tcPr>
          <w:p w14:paraId="435D477B" w14:textId="77777777" w:rsidR="004842B4" w:rsidRPr="004842B4" w:rsidRDefault="004842B4" w:rsidP="000618E2">
            <w:pPr>
              <w:pStyle w:val="LndNormale1"/>
              <w:jc w:val="left"/>
              <w:textAlignment w:val="baseline"/>
              <w:rPr>
                <w:color w:val="002060"/>
                <w:sz w:val="20"/>
              </w:rPr>
            </w:pPr>
            <w:r w:rsidRPr="004842B4">
              <w:rPr>
                <w:color w:val="002060"/>
                <w:sz w:val="20"/>
              </w:rPr>
              <w:t>1078733</w:t>
            </w:r>
          </w:p>
        </w:tc>
        <w:tc>
          <w:tcPr>
            <w:tcW w:w="2717" w:type="dxa"/>
            <w:tcBorders>
              <w:top w:val="single" w:sz="4" w:space="0" w:color="auto"/>
              <w:left w:val="single" w:sz="4" w:space="0" w:color="auto"/>
              <w:bottom w:val="single" w:sz="4" w:space="0" w:color="auto"/>
              <w:right w:val="single" w:sz="4" w:space="0" w:color="auto"/>
            </w:tcBorders>
          </w:tcPr>
          <w:p w14:paraId="6C8C0D3A" w14:textId="77777777" w:rsidR="004842B4" w:rsidRPr="004842B4" w:rsidRDefault="004842B4" w:rsidP="000618E2">
            <w:pPr>
              <w:pStyle w:val="LndNormale1"/>
              <w:jc w:val="left"/>
              <w:textAlignment w:val="baseline"/>
              <w:rPr>
                <w:color w:val="002060"/>
                <w:sz w:val="20"/>
              </w:rPr>
            </w:pPr>
            <w:r w:rsidRPr="004842B4">
              <w:rPr>
                <w:color w:val="002060"/>
                <w:sz w:val="20"/>
              </w:rPr>
              <w:t>STROPPA MANUEL</w:t>
            </w:r>
          </w:p>
        </w:tc>
        <w:tc>
          <w:tcPr>
            <w:tcW w:w="1272" w:type="dxa"/>
            <w:tcBorders>
              <w:top w:val="single" w:sz="4" w:space="0" w:color="auto"/>
              <w:left w:val="single" w:sz="4" w:space="0" w:color="auto"/>
              <w:bottom w:val="single" w:sz="4" w:space="0" w:color="auto"/>
              <w:right w:val="single" w:sz="4" w:space="0" w:color="auto"/>
            </w:tcBorders>
          </w:tcPr>
          <w:p w14:paraId="53E45837" w14:textId="77777777" w:rsidR="004842B4" w:rsidRPr="004842B4" w:rsidRDefault="004842B4" w:rsidP="000618E2">
            <w:pPr>
              <w:pStyle w:val="LndNormale1"/>
              <w:jc w:val="center"/>
              <w:textAlignment w:val="baseline"/>
              <w:rPr>
                <w:color w:val="002060"/>
                <w:sz w:val="20"/>
              </w:rPr>
            </w:pPr>
            <w:r w:rsidRPr="004842B4">
              <w:rPr>
                <w:color w:val="002060"/>
                <w:sz w:val="20"/>
              </w:rPr>
              <w:t>10.09.2005</w:t>
            </w:r>
          </w:p>
        </w:tc>
        <w:tc>
          <w:tcPr>
            <w:tcW w:w="1222" w:type="dxa"/>
            <w:tcBorders>
              <w:top w:val="single" w:sz="4" w:space="0" w:color="auto"/>
              <w:left w:val="single" w:sz="4" w:space="0" w:color="auto"/>
              <w:bottom w:val="single" w:sz="4" w:space="0" w:color="auto"/>
              <w:right w:val="single" w:sz="4" w:space="0" w:color="auto"/>
            </w:tcBorders>
          </w:tcPr>
          <w:p w14:paraId="7A191044" w14:textId="77777777" w:rsidR="004842B4" w:rsidRPr="004842B4" w:rsidRDefault="004842B4" w:rsidP="000618E2">
            <w:pPr>
              <w:pStyle w:val="LndNormale1"/>
              <w:textAlignment w:val="baseline"/>
              <w:rPr>
                <w:color w:val="002060"/>
                <w:sz w:val="20"/>
              </w:rPr>
            </w:pPr>
            <w:r w:rsidRPr="004842B4">
              <w:rPr>
                <w:color w:val="002060"/>
                <w:sz w:val="20"/>
              </w:rPr>
              <w:t>700119</w:t>
            </w:r>
          </w:p>
        </w:tc>
        <w:tc>
          <w:tcPr>
            <w:tcW w:w="3436" w:type="dxa"/>
            <w:tcBorders>
              <w:top w:val="single" w:sz="4" w:space="0" w:color="auto"/>
              <w:left w:val="single" w:sz="4" w:space="0" w:color="auto"/>
              <w:bottom w:val="single" w:sz="4" w:space="0" w:color="auto"/>
              <w:right w:val="single" w:sz="4" w:space="0" w:color="auto"/>
            </w:tcBorders>
          </w:tcPr>
          <w:p w14:paraId="2E91FC30" w14:textId="77777777" w:rsidR="004842B4" w:rsidRPr="004842B4" w:rsidRDefault="004842B4" w:rsidP="000618E2">
            <w:pPr>
              <w:pStyle w:val="LndNormale1"/>
              <w:jc w:val="left"/>
              <w:textAlignment w:val="baseline"/>
              <w:rPr>
                <w:color w:val="002060"/>
                <w:sz w:val="20"/>
              </w:rPr>
            </w:pPr>
            <w:r w:rsidRPr="004842B4">
              <w:rPr>
                <w:color w:val="002060"/>
                <w:sz w:val="20"/>
              </w:rPr>
              <w:t>S.S. MATELICA CALCIO 1921 ASD</w:t>
            </w:r>
          </w:p>
        </w:tc>
      </w:tr>
    </w:tbl>
    <w:p w14:paraId="42E67BEB" w14:textId="77777777" w:rsidR="004842B4" w:rsidRPr="004842B4" w:rsidRDefault="004842B4" w:rsidP="004842B4">
      <w:pPr>
        <w:pStyle w:val="LndNormale1"/>
        <w:rPr>
          <w:color w:val="002060"/>
        </w:rPr>
      </w:pPr>
    </w:p>
    <w:p w14:paraId="1F2CC35C" w14:textId="77777777" w:rsidR="004842B4" w:rsidRPr="004842B4" w:rsidRDefault="004842B4" w:rsidP="004842B4">
      <w:pPr>
        <w:pStyle w:val="LndNormale1"/>
        <w:rPr>
          <w:color w:val="002060"/>
        </w:rPr>
      </w:pPr>
    </w:p>
    <w:p w14:paraId="134F63DC" w14:textId="77777777" w:rsidR="004842B4" w:rsidRPr="004842B4" w:rsidRDefault="004842B4" w:rsidP="004842B4">
      <w:pPr>
        <w:pStyle w:val="LndNormale1"/>
        <w:rPr>
          <w:b/>
          <w:color w:val="002060"/>
          <w:sz w:val="28"/>
          <w:szCs w:val="28"/>
        </w:rPr>
      </w:pPr>
      <w:r w:rsidRPr="004842B4">
        <w:rPr>
          <w:b/>
          <w:color w:val="002060"/>
          <w:sz w:val="28"/>
          <w:szCs w:val="28"/>
        </w:rPr>
        <w:t>ANNULLAMENTO TESSERAMENTI ANNUALI</w:t>
      </w:r>
    </w:p>
    <w:p w14:paraId="67B6B4AE" w14:textId="77777777" w:rsidR="004842B4" w:rsidRPr="004842B4" w:rsidRDefault="004842B4" w:rsidP="004842B4">
      <w:pPr>
        <w:pStyle w:val="LndNormale1"/>
        <w:rPr>
          <w:color w:val="002060"/>
        </w:rPr>
      </w:pPr>
    </w:p>
    <w:p w14:paraId="673E552B" w14:textId="77777777" w:rsidR="004842B4" w:rsidRPr="004842B4" w:rsidRDefault="004842B4" w:rsidP="004842B4">
      <w:pPr>
        <w:pStyle w:val="LndNormale1"/>
        <w:rPr>
          <w:color w:val="002060"/>
        </w:rPr>
      </w:pPr>
      <w:r w:rsidRPr="004842B4">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5D564A48" w14:textId="77777777" w:rsidR="004842B4" w:rsidRPr="004842B4" w:rsidRDefault="004842B4" w:rsidP="004842B4">
      <w:pPr>
        <w:pStyle w:val="LndNormale1"/>
        <w:rPr>
          <w:b/>
          <w:color w:val="002060"/>
        </w:rPr>
      </w:pPr>
      <w:r w:rsidRPr="004842B4">
        <w:rPr>
          <w:b/>
          <w:color w:val="002060"/>
        </w:rPr>
        <w:t>FICO MATTIA</w:t>
      </w:r>
      <w:r w:rsidRPr="004842B4">
        <w:rPr>
          <w:b/>
          <w:color w:val="002060"/>
        </w:rPr>
        <w:tab/>
      </w:r>
      <w:r w:rsidRPr="004842B4">
        <w:rPr>
          <w:b/>
          <w:color w:val="002060"/>
        </w:rPr>
        <w:tab/>
        <w:t xml:space="preserve">nato 11.03.2011 </w:t>
      </w:r>
      <w:r w:rsidRPr="004842B4">
        <w:rPr>
          <w:b/>
          <w:color w:val="002060"/>
        </w:rPr>
        <w:tab/>
        <w:t>932.726 A.S.D. PORTUALI CALCIO ANCONA</w:t>
      </w:r>
    </w:p>
    <w:p w14:paraId="526C8911" w14:textId="77777777" w:rsidR="004842B4" w:rsidRPr="004842B4" w:rsidRDefault="004842B4" w:rsidP="004842B4">
      <w:pPr>
        <w:pStyle w:val="LndNormale1"/>
        <w:rPr>
          <w:b/>
          <w:color w:val="002060"/>
        </w:rPr>
      </w:pPr>
      <w:r w:rsidRPr="004842B4">
        <w:rPr>
          <w:b/>
          <w:color w:val="002060"/>
        </w:rPr>
        <w:t>GIULIANI RAFFAELLO</w:t>
      </w:r>
      <w:r w:rsidRPr="004842B4">
        <w:rPr>
          <w:b/>
          <w:color w:val="002060"/>
        </w:rPr>
        <w:tab/>
        <w:t>nato 01.09.2009</w:t>
      </w:r>
      <w:r w:rsidRPr="004842B4">
        <w:rPr>
          <w:b/>
          <w:color w:val="002060"/>
        </w:rPr>
        <w:tab/>
        <w:t xml:space="preserve">  72.906 S.S.D. MONTICELLI CALCIO S.R.L.</w:t>
      </w:r>
    </w:p>
    <w:p w14:paraId="6F9F1C3C" w14:textId="28D33402" w:rsidR="004842B4" w:rsidRPr="004842B4" w:rsidRDefault="004842B4" w:rsidP="004842B4">
      <w:pPr>
        <w:pStyle w:val="LndNormale1"/>
        <w:rPr>
          <w:color w:val="002060"/>
        </w:rPr>
      </w:pPr>
      <w:r w:rsidRPr="004842B4">
        <w:rPr>
          <w:b/>
          <w:color w:val="002060"/>
        </w:rPr>
        <w:t>MACELLARI DIEGO</w:t>
      </w:r>
      <w:r w:rsidRPr="004842B4">
        <w:rPr>
          <w:b/>
          <w:color w:val="002060"/>
        </w:rPr>
        <w:tab/>
      </w:r>
      <w:r w:rsidRPr="004842B4">
        <w:rPr>
          <w:b/>
          <w:color w:val="002060"/>
        </w:rPr>
        <w:tab/>
        <w:t>nato 20.08.2011</w:t>
      </w:r>
      <w:r w:rsidRPr="004842B4">
        <w:rPr>
          <w:b/>
          <w:color w:val="002060"/>
        </w:rPr>
        <w:tab/>
        <w:t>943.458 ASD US PEDASO CAMPOFILONE</w:t>
      </w:r>
    </w:p>
    <w:p w14:paraId="358BA3B4" w14:textId="77777777" w:rsidR="00033045" w:rsidRPr="004842B4" w:rsidRDefault="00033045" w:rsidP="0022231A">
      <w:pPr>
        <w:pStyle w:val="LndNormale1"/>
        <w:rPr>
          <w:color w:val="002060"/>
        </w:rPr>
      </w:pPr>
    </w:p>
    <w:p w14:paraId="38D9DF71" w14:textId="77777777" w:rsidR="004842B4" w:rsidRPr="00033045" w:rsidRDefault="004842B4"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7"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1"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7"/>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lastRenderedPageBreak/>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2B02983" w14:textId="77777777" w:rsidR="001F68D7" w:rsidRDefault="001F68D7" w:rsidP="00D84EF7">
      <w:pPr>
        <w:rPr>
          <w:rFonts w:ascii="Arial" w:hAnsi="Arial" w:cs="Arial"/>
          <w:color w:val="002060"/>
          <w:sz w:val="22"/>
          <w:szCs w:val="22"/>
        </w:rPr>
      </w:pPr>
    </w:p>
    <w:p w14:paraId="2CC646F3" w14:textId="77777777" w:rsidR="00CB507D" w:rsidRPr="00DC5B3C"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5954B9F0" w14:textId="77777777" w:rsidR="00A37032" w:rsidRPr="00A54ADD" w:rsidRDefault="00A37032" w:rsidP="00A37032">
      <w:pPr>
        <w:pStyle w:val="breakline"/>
        <w:rPr>
          <w:color w:val="002060"/>
        </w:rPr>
      </w:pPr>
    </w:p>
    <w:p w14:paraId="226E09A0" w14:textId="77777777" w:rsidR="00A37032" w:rsidRPr="00A54ADD" w:rsidRDefault="00A37032" w:rsidP="00A37032">
      <w:pPr>
        <w:pStyle w:val="titolocampionato0"/>
        <w:shd w:val="clear" w:color="auto" w:fill="CCCCCC"/>
        <w:spacing w:before="80" w:after="40"/>
        <w:rPr>
          <w:color w:val="002060"/>
        </w:rPr>
      </w:pPr>
      <w:r w:rsidRPr="00A54ADD">
        <w:rPr>
          <w:color w:val="002060"/>
        </w:rPr>
        <w:t>CALCIO A CINQUE SERIE C1</w:t>
      </w:r>
    </w:p>
    <w:p w14:paraId="72740601" w14:textId="77777777" w:rsidR="00A37032" w:rsidRPr="00A54ADD" w:rsidRDefault="00A37032" w:rsidP="00A37032">
      <w:pPr>
        <w:pStyle w:val="titoloprinc0"/>
        <w:rPr>
          <w:color w:val="002060"/>
        </w:rPr>
      </w:pPr>
      <w:r w:rsidRPr="00A54ADD">
        <w:rPr>
          <w:color w:val="002060"/>
        </w:rPr>
        <w:t>PROGRAMMA GARE</w:t>
      </w:r>
    </w:p>
    <w:p w14:paraId="68174E1F" w14:textId="77777777" w:rsidR="00A37032" w:rsidRDefault="00A37032" w:rsidP="00A37032">
      <w:pPr>
        <w:pStyle w:val="breakline"/>
        <w:rPr>
          <w:color w:val="002060"/>
        </w:rPr>
      </w:pPr>
    </w:p>
    <w:p w14:paraId="6AD31595" w14:textId="77777777" w:rsidR="00585BAD" w:rsidRPr="00C55BCA" w:rsidRDefault="00585BAD" w:rsidP="00585BAD">
      <w:pPr>
        <w:pStyle w:val="sottotitolocampionato10"/>
        <w:rPr>
          <w:color w:val="002060"/>
        </w:rPr>
      </w:pPr>
      <w:r w:rsidRPr="00C55BC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2"/>
        <w:gridCol w:w="385"/>
        <w:gridCol w:w="898"/>
        <w:gridCol w:w="1182"/>
        <w:gridCol w:w="1550"/>
        <w:gridCol w:w="1548"/>
      </w:tblGrid>
      <w:tr w:rsidR="00585BAD" w:rsidRPr="00C55BCA" w14:paraId="13123FB4"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FF1A9"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6B5E4"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CA8F9"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B1454"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79304"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FC0A6"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E752D"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78F2439E"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2295B6" w14:textId="77777777" w:rsidR="00585BAD" w:rsidRPr="00C55BCA" w:rsidRDefault="00585BAD" w:rsidP="000618E2">
            <w:pPr>
              <w:pStyle w:val="rowtabella0"/>
              <w:rPr>
                <w:color w:val="002060"/>
              </w:rPr>
            </w:pPr>
            <w:r w:rsidRPr="00C55BCA">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63F3B" w14:textId="77777777" w:rsidR="00585BAD" w:rsidRPr="00C55BCA" w:rsidRDefault="00585BAD" w:rsidP="000618E2">
            <w:pPr>
              <w:pStyle w:val="rowtabella0"/>
              <w:rPr>
                <w:color w:val="002060"/>
              </w:rPr>
            </w:pPr>
            <w:r w:rsidRPr="00C55BCA">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4ABA6"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9EAC1" w14:textId="77777777" w:rsidR="00585BAD" w:rsidRPr="00C55BCA" w:rsidRDefault="00585BAD" w:rsidP="000618E2">
            <w:pPr>
              <w:pStyle w:val="rowtabella0"/>
              <w:rPr>
                <w:color w:val="002060"/>
              </w:rPr>
            </w:pPr>
            <w:r w:rsidRPr="00C55BCA">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FB3BA" w14:textId="77777777" w:rsidR="00585BAD" w:rsidRPr="00C55BCA" w:rsidRDefault="00585BAD" w:rsidP="000618E2">
            <w:pPr>
              <w:pStyle w:val="rowtabella0"/>
              <w:rPr>
                <w:color w:val="002060"/>
              </w:rPr>
            </w:pPr>
            <w:r w:rsidRPr="00C55BCA">
              <w:rPr>
                <w:color w:val="002060"/>
              </w:rPr>
              <w:t xml:space="preserve">5429 PAL.COM. </w:t>
            </w:r>
            <w:proofErr w:type="gramStart"/>
            <w:r w:rsidRPr="00C55BCA">
              <w:rPr>
                <w:color w:val="002060"/>
              </w:rPr>
              <w:t>S.MICHELE</w:t>
            </w:r>
            <w:proofErr w:type="gramEnd"/>
            <w:r w:rsidRPr="00C55BC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E903A" w14:textId="77777777" w:rsidR="00585BAD" w:rsidRPr="00C55BCA" w:rsidRDefault="00585BAD" w:rsidP="000618E2">
            <w:pPr>
              <w:pStyle w:val="rowtabella0"/>
              <w:rPr>
                <w:color w:val="002060"/>
              </w:rPr>
            </w:pPr>
            <w:r w:rsidRPr="00C55BC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000F9" w14:textId="77777777" w:rsidR="00585BAD" w:rsidRPr="00C55BCA" w:rsidRDefault="00585BAD" w:rsidP="000618E2">
            <w:pPr>
              <w:pStyle w:val="rowtabella0"/>
              <w:rPr>
                <w:color w:val="002060"/>
              </w:rPr>
            </w:pPr>
            <w:r w:rsidRPr="00C55BCA">
              <w:rPr>
                <w:color w:val="002060"/>
              </w:rPr>
              <w:t>VIA LORETO</w:t>
            </w:r>
          </w:p>
        </w:tc>
      </w:tr>
      <w:tr w:rsidR="00585BAD" w:rsidRPr="00C55BCA" w14:paraId="21600A80"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190BA6" w14:textId="77777777" w:rsidR="00585BAD" w:rsidRPr="00C55BCA" w:rsidRDefault="00585BAD" w:rsidP="000618E2">
            <w:pPr>
              <w:pStyle w:val="rowtabella0"/>
              <w:rPr>
                <w:color w:val="002060"/>
              </w:rPr>
            </w:pPr>
            <w:r w:rsidRPr="00C55BCA">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E08D89" w14:textId="77777777" w:rsidR="00585BAD" w:rsidRPr="00C55BCA" w:rsidRDefault="00585BAD" w:rsidP="000618E2">
            <w:pPr>
              <w:pStyle w:val="rowtabella0"/>
              <w:rPr>
                <w:color w:val="002060"/>
              </w:rPr>
            </w:pPr>
            <w:r w:rsidRPr="00C55BCA">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A29D6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7C8B07" w14:textId="77777777" w:rsidR="00585BAD" w:rsidRPr="00C55BCA" w:rsidRDefault="00585BAD" w:rsidP="000618E2">
            <w:pPr>
              <w:pStyle w:val="rowtabella0"/>
              <w:rPr>
                <w:color w:val="002060"/>
              </w:rPr>
            </w:pPr>
            <w:r w:rsidRPr="00C55BCA">
              <w:rPr>
                <w:color w:val="002060"/>
              </w:rPr>
              <w:t>26/09/2025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EE3786" w14:textId="77777777" w:rsidR="00585BAD" w:rsidRPr="00C55BCA" w:rsidRDefault="00585BAD" w:rsidP="000618E2">
            <w:pPr>
              <w:pStyle w:val="rowtabella0"/>
              <w:rPr>
                <w:color w:val="002060"/>
              </w:rPr>
            </w:pPr>
            <w:r w:rsidRPr="00C55BCA">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D5016B" w14:textId="77777777" w:rsidR="00585BAD" w:rsidRPr="00C55BCA" w:rsidRDefault="00585BAD" w:rsidP="000618E2">
            <w:pPr>
              <w:pStyle w:val="rowtabella0"/>
              <w:rPr>
                <w:color w:val="002060"/>
              </w:rPr>
            </w:pPr>
            <w:r w:rsidRPr="00C55BCA">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A45BBC" w14:textId="77777777" w:rsidR="00585BAD" w:rsidRPr="00C55BCA" w:rsidRDefault="00585BAD" w:rsidP="000618E2">
            <w:pPr>
              <w:pStyle w:val="rowtabella0"/>
              <w:rPr>
                <w:color w:val="002060"/>
              </w:rPr>
            </w:pPr>
            <w:r w:rsidRPr="00C55BCA">
              <w:rPr>
                <w:color w:val="002060"/>
              </w:rPr>
              <w:t>VIA OLIMPIADI</w:t>
            </w:r>
          </w:p>
        </w:tc>
      </w:tr>
      <w:tr w:rsidR="00585BAD" w:rsidRPr="00C55BCA" w14:paraId="5857630D"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7F83BF" w14:textId="77777777" w:rsidR="00585BAD" w:rsidRPr="00C55BCA" w:rsidRDefault="00585BAD" w:rsidP="000618E2">
            <w:pPr>
              <w:pStyle w:val="rowtabella0"/>
              <w:rPr>
                <w:color w:val="002060"/>
              </w:rPr>
            </w:pPr>
            <w:r w:rsidRPr="00C55BCA">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EE3FE1" w14:textId="77777777" w:rsidR="00585BAD" w:rsidRPr="00C55BCA" w:rsidRDefault="00585BAD" w:rsidP="000618E2">
            <w:pPr>
              <w:pStyle w:val="rowtabella0"/>
              <w:rPr>
                <w:color w:val="002060"/>
              </w:rPr>
            </w:pPr>
            <w:r w:rsidRPr="00C55BCA">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158091"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F20EBE"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2C8795" w14:textId="77777777" w:rsidR="00585BAD" w:rsidRPr="00C55BCA" w:rsidRDefault="00585BAD" w:rsidP="000618E2">
            <w:pPr>
              <w:pStyle w:val="rowtabella0"/>
              <w:rPr>
                <w:color w:val="002060"/>
              </w:rPr>
            </w:pPr>
            <w:r w:rsidRPr="00C55BC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A42F0" w14:textId="77777777" w:rsidR="00585BAD" w:rsidRPr="00C55BCA" w:rsidRDefault="00585BAD" w:rsidP="000618E2">
            <w:pPr>
              <w:pStyle w:val="rowtabella0"/>
              <w:rPr>
                <w:color w:val="002060"/>
              </w:rPr>
            </w:pPr>
            <w:r w:rsidRPr="00C55BC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C6A291" w14:textId="77777777" w:rsidR="00585BAD" w:rsidRPr="00C55BCA" w:rsidRDefault="00585BAD" w:rsidP="000618E2">
            <w:pPr>
              <w:pStyle w:val="rowtabella0"/>
              <w:rPr>
                <w:color w:val="002060"/>
              </w:rPr>
            </w:pPr>
            <w:r w:rsidRPr="00C55BCA">
              <w:rPr>
                <w:color w:val="002060"/>
              </w:rPr>
              <w:t>VIA NAZARIO SAURO</w:t>
            </w:r>
          </w:p>
        </w:tc>
      </w:tr>
      <w:tr w:rsidR="00585BAD" w:rsidRPr="00C55BCA" w14:paraId="1AA54E60"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7FC36A" w14:textId="77777777" w:rsidR="00585BAD" w:rsidRPr="00C55BCA" w:rsidRDefault="00585BAD" w:rsidP="000618E2">
            <w:pPr>
              <w:pStyle w:val="rowtabella0"/>
              <w:rPr>
                <w:color w:val="002060"/>
              </w:rPr>
            </w:pPr>
            <w:r w:rsidRPr="00C55BC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787D3E" w14:textId="77777777" w:rsidR="00585BAD" w:rsidRPr="00C55BCA" w:rsidRDefault="00585BAD" w:rsidP="000618E2">
            <w:pPr>
              <w:pStyle w:val="rowtabella0"/>
              <w:rPr>
                <w:color w:val="002060"/>
              </w:rPr>
            </w:pPr>
            <w:r w:rsidRPr="00C55BCA">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699528"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8BED01"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103886" w14:textId="77777777" w:rsidR="00585BAD" w:rsidRPr="00C55BCA" w:rsidRDefault="00585BAD" w:rsidP="000618E2">
            <w:pPr>
              <w:pStyle w:val="rowtabella0"/>
              <w:rPr>
                <w:color w:val="002060"/>
              </w:rPr>
            </w:pPr>
            <w:r w:rsidRPr="00C55BC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553B81" w14:textId="77777777" w:rsidR="00585BAD" w:rsidRPr="00C55BCA" w:rsidRDefault="00585BAD" w:rsidP="000618E2">
            <w:pPr>
              <w:pStyle w:val="rowtabella0"/>
              <w:rPr>
                <w:color w:val="002060"/>
              </w:rPr>
            </w:pPr>
            <w:r w:rsidRPr="00C55BC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D8A100" w14:textId="77777777" w:rsidR="00585BAD" w:rsidRPr="00C55BCA" w:rsidRDefault="00585BAD" w:rsidP="000618E2">
            <w:pPr>
              <w:pStyle w:val="rowtabella0"/>
              <w:rPr>
                <w:color w:val="002060"/>
              </w:rPr>
            </w:pPr>
            <w:r w:rsidRPr="00C55BCA">
              <w:rPr>
                <w:color w:val="002060"/>
              </w:rPr>
              <w:t>VIA MONTEPELAGO</w:t>
            </w:r>
          </w:p>
        </w:tc>
      </w:tr>
      <w:tr w:rsidR="00585BAD" w:rsidRPr="00C55BCA" w14:paraId="2A095A7C"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BC7664" w14:textId="77777777" w:rsidR="00585BAD" w:rsidRPr="00C55BCA" w:rsidRDefault="00585BAD" w:rsidP="000618E2">
            <w:pPr>
              <w:pStyle w:val="rowtabella0"/>
              <w:rPr>
                <w:color w:val="002060"/>
              </w:rPr>
            </w:pPr>
            <w:r w:rsidRPr="00C55BCA">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16B90A" w14:textId="77777777" w:rsidR="00585BAD" w:rsidRPr="00C55BCA" w:rsidRDefault="00585BAD" w:rsidP="000618E2">
            <w:pPr>
              <w:pStyle w:val="rowtabella0"/>
              <w:rPr>
                <w:color w:val="002060"/>
              </w:rPr>
            </w:pPr>
            <w:r w:rsidRPr="00C55BCA">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C57EE3"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A1A487"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31B59F" w14:textId="77777777" w:rsidR="00585BAD" w:rsidRPr="00C55BCA" w:rsidRDefault="00585BAD" w:rsidP="000618E2">
            <w:pPr>
              <w:pStyle w:val="rowtabella0"/>
              <w:rPr>
                <w:color w:val="002060"/>
              </w:rPr>
            </w:pPr>
            <w:r w:rsidRPr="00C55BCA">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1161CA" w14:textId="77777777" w:rsidR="00585BAD" w:rsidRPr="00C55BCA" w:rsidRDefault="00585BAD" w:rsidP="000618E2">
            <w:pPr>
              <w:pStyle w:val="rowtabella0"/>
              <w:rPr>
                <w:color w:val="002060"/>
              </w:rPr>
            </w:pPr>
            <w:r w:rsidRPr="00C55BCA">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151BB" w14:textId="77777777" w:rsidR="00585BAD" w:rsidRPr="00C55BCA" w:rsidRDefault="00585BAD" w:rsidP="000618E2">
            <w:pPr>
              <w:pStyle w:val="rowtabella0"/>
              <w:rPr>
                <w:color w:val="002060"/>
              </w:rPr>
            </w:pPr>
            <w:r w:rsidRPr="00C55BCA">
              <w:rPr>
                <w:color w:val="002060"/>
              </w:rPr>
              <w:t>VIA PERTINI</w:t>
            </w:r>
          </w:p>
        </w:tc>
      </w:tr>
      <w:tr w:rsidR="00585BAD" w:rsidRPr="00C55BCA" w14:paraId="3A2FCBD7"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E121EF" w14:textId="77777777" w:rsidR="00585BAD" w:rsidRPr="00C55BCA" w:rsidRDefault="00585BAD" w:rsidP="000618E2">
            <w:pPr>
              <w:pStyle w:val="rowtabella0"/>
              <w:rPr>
                <w:color w:val="002060"/>
              </w:rPr>
            </w:pPr>
            <w:r w:rsidRPr="00C55BCA">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DFB454" w14:textId="77777777" w:rsidR="00585BAD" w:rsidRPr="00C55BCA" w:rsidRDefault="00585BAD" w:rsidP="000618E2">
            <w:pPr>
              <w:pStyle w:val="rowtabella0"/>
              <w:rPr>
                <w:color w:val="002060"/>
              </w:rPr>
            </w:pPr>
            <w:r w:rsidRPr="00C55BCA">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15C093"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899ADF" w14:textId="77777777" w:rsidR="00585BAD" w:rsidRPr="00C55BCA" w:rsidRDefault="00585BAD" w:rsidP="000618E2">
            <w:pPr>
              <w:pStyle w:val="rowtabella0"/>
              <w:rPr>
                <w:color w:val="002060"/>
              </w:rPr>
            </w:pPr>
            <w:r w:rsidRPr="00C55BCA">
              <w:rPr>
                <w:color w:val="002060"/>
              </w:rPr>
              <w:t>27/09/2025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074430" w14:textId="77777777" w:rsidR="00585BAD" w:rsidRPr="00C55BCA" w:rsidRDefault="00585BAD" w:rsidP="000618E2">
            <w:pPr>
              <w:pStyle w:val="rowtabella0"/>
              <w:rPr>
                <w:color w:val="002060"/>
              </w:rPr>
            </w:pPr>
            <w:r w:rsidRPr="00C55BCA">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CFC3EB" w14:textId="77777777" w:rsidR="00585BAD" w:rsidRPr="00C55BCA" w:rsidRDefault="00585BAD" w:rsidP="000618E2">
            <w:pPr>
              <w:pStyle w:val="rowtabella0"/>
              <w:rPr>
                <w:color w:val="002060"/>
              </w:rPr>
            </w:pPr>
            <w:r w:rsidRPr="00C55BCA">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9C1072" w14:textId="77777777" w:rsidR="00585BAD" w:rsidRPr="00C55BCA" w:rsidRDefault="00585BAD" w:rsidP="000618E2">
            <w:pPr>
              <w:pStyle w:val="rowtabella0"/>
              <w:rPr>
                <w:color w:val="002060"/>
              </w:rPr>
            </w:pPr>
            <w:r w:rsidRPr="00C55BCA">
              <w:rPr>
                <w:color w:val="002060"/>
              </w:rPr>
              <w:t>VIA VERDI</w:t>
            </w:r>
          </w:p>
        </w:tc>
      </w:tr>
      <w:tr w:rsidR="00585BAD" w:rsidRPr="00C55BCA" w14:paraId="74105F42"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ABDCA2" w14:textId="77777777" w:rsidR="00585BAD" w:rsidRPr="00C55BCA" w:rsidRDefault="00585BAD" w:rsidP="000618E2">
            <w:pPr>
              <w:pStyle w:val="rowtabella0"/>
              <w:rPr>
                <w:color w:val="002060"/>
              </w:rPr>
            </w:pPr>
            <w:r w:rsidRPr="00C55BCA">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C116A" w14:textId="77777777" w:rsidR="00585BAD" w:rsidRPr="00C55BCA" w:rsidRDefault="00585BAD" w:rsidP="000618E2">
            <w:pPr>
              <w:pStyle w:val="rowtabella0"/>
              <w:rPr>
                <w:color w:val="002060"/>
              </w:rPr>
            </w:pPr>
            <w:r w:rsidRPr="00C55BCA">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4CBD4"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C3FF5" w14:textId="77777777" w:rsidR="00585BAD" w:rsidRPr="00C55BCA" w:rsidRDefault="00585BAD" w:rsidP="000618E2">
            <w:pPr>
              <w:pStyle w:val="rowtabella0"/>
              <w:rPr>
                <w:color w:val="002060"/>
              </w:rPr>
            </w:pPr>
            <w:r w:rsidRPr="00C55BCA">
              <w:rPr>
                <w:color w:val="002060"/>
              </w:rPr>
              <w:t>27/09/2025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E7FD5" w14:textId="77777777" w:rsidR="00585BAD" w:rsidRPr="00C55BCA" w:rsidRDefault="00585BAD" w:rsidP="000618E2">
            <w:pPr>
              <w:pStyle w:val="rowtabella0"/>
              <w:rPr>
                <w:color w:val="002060"/>
              </w:rPr>
            </w:pPr>
            <w:r w:rsidRPr="00C55BCA">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AE272" w14:textId="77777777" w:rsidR="00585BAD" w:rsidRPr="00C55BCA" w:rsidRDefault="00585BAD" w:rsidP="000618E2">
            <w:pPr>
              <w:pStyle w:val="rowtabella0"/>
              <w:rPr>
                <w:color w:val="002060"/>
              </w:rPr>
            </w:pPr>
            <w:r w:rsidRPr="00C55BCA">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E27FA" w14:textId="77777777" w:rsidR="00585BAD" w:rsidRPr="00C55BCA" w:rsidRDefault="00585BAD" w:rsidP="000618E2">
            <w:pPr>
              <w:pStyle w:val="rowtabella0"/>
              <w:rPr>
                <w:color w:val="002060"/>
              </w:rPr>
            </w:pPr>
            <w:r w:rsidRPr="00C55BCA">
              <w:rPr>
                <w:color w:val="002060"/>
              </w:rPr>
              <w:t>VIA FALCONARA</w:t>
            </w:r>
          </w:p>
        </w:tc>
      </w:tr>
    </w:tbl>
    <w:p w14:paraId="27FE88CE" w14:textId="77777777" w:rsidR="00585BAD" w:rsidRPr="00A54ADD" w:rsidRDefault="00585BAD" w:rsidP="00A37032">
      <w:pPr>
        <w:pStyle w:val="breakline"/>
        <w:rPr>
          <w:color w:val="002060"/>
        </w:rPr>
      </w:pPr>
    </w:p>
    <w:p w14:paraId="611CDB8B" w14:textId="77777777" w:rsidR="00A37032" w:rsidRPr="00A54ADD" w:rsidRDefault="00A37032" w:rsidP="00A37032">
      <w:pPr>
        <w:pStyle w:val="breakline"/>
        <w:rPr>
          <w:color w:val="002060"/>
        </w:rPr>
      </w:pPr>
    </w:p>
    <w:p w14:paraId="2B1F4CFF" w14:textId="77777777" w:rsidR="00A37032" w:rsidRPr="00A54ADD" w:rsidRDefault="00A37032" w:rsidP="00A37032">
      <w:pPr>
        <w:pStyle w:val="breakline"/>
        <w:rPr>
          <w:color w:val="002060"/>
        </w:rPr>
      </w:pPr>
    </w:p>
    <w:p w14:paraId="6AD9A2E2" w14:textId="77777777" w:rsidR="00A37032" w:rsidRPr="00A54ADD" w:rsidRDefault="00A37032" w:rsidP="00A37032">
      <w:pPr>
        <w:pStyle w:val="titolocampionato0"/>
        <w:shd w:val="clear" w:color="auto" w:fill="CCCCCC"/>
        <w:spacing w:before="80" w:after="40"/>
        <w:rPr>
          <w:color w:val="002060"/>
        </w:rPr>
      </w:pPr>
      <w:r w:rsidRPr="00A54ADD">
        <w:rPr>
          <w:color w:val="002060"/>
        </w:rPr>
        <w:t>CALCIO A CINQUE SERIE C2</w:t>
      </w:r>
    </w:p>
    <w:p w14:paraId="3A4AA68C" w14:textId="77777777" w:rsidR="00A37032" w:rsidRPr="00A54ADD" w:rsidRDefault="00A37032" w:rsidP="00A37032">
      <w:pPr>
        <w:pStyle w:val="titoloprinc0"/>
        <w:rPr>
          <w:color w:val="002060"/>
        </w:rPr>
      </w:pPr>
      <w:r w:rsidRPr="00A54ADD">
        <w:rPr>
          <w:color w:val="002060"/>
        </w:rPr>
        <w:t>PROGRAMMA GARE</w:t>
      </w:r>
    </w:p>
    <w:p w14:paraId="5CE418A8" w14:textId="77777777" w:rsidR="00A37032" w:rsidRDefault="00A37032" w:rsidP="00A37032">
      <w:pPr>
        <w:pStyle w:val="breakline"/>
        <w:rPr>
          <w:color w:val="002060"/>
        </w:rPr>
      </w:pPr>
    </w:p>
    <w:p w14:paraId="5447CC7D" w14:textId="77777777" w:rsidR="00585BAD" w:rsidRPr="00C55BCA" w:rsidRDefault="00585BAD" w:rsidP="00585BAD">
      <w:pPr>
        <w:pStyle w:val="sottotitolocampionato10"/>
        <w:rPr>
          <w:color w:val="002060"/>
        </w:rPr>
      </w:pPr>
      <w:r w:rsidRPr="00C55BC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585BAD" w:rsidRPr="00C55BCA" w14:paraId="26A1B252"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CA808"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725D5"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31792"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C28E9"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A49A2"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7C7A3"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26E63"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07182D1C"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42ABEA" w14:textId="77777777" w:rsidR="00585BAD" w:rsidRPr="00C55BCA" w:rsidRDefault="00585BAD" w:rsidP="000618E2">
            <w:pPr>
              <w:pStyle w:val="rowtabella0"/>
              <w:rPr>
                <w:color w:val="002060"/>
              </w:rPr>
            </w:pPr>
            <w:r w:rsidRPr="00C55BCA">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9E55C" w14:textId="77777777" w:rsidR="00585BAD" w:rsidRPr="00C55BCA" w:rsidRDefault="00585BAD" w:rsidP="000618E2">
            <w:pPr>
              <w:pStyle w:val="rowtabella0"/>
              <w:rPr>
                <w:color w:val="002060"/>
              </w:rPr>
            </w:pPr>
            <w:r w:rsidRPr="00C55BCA">
              <w:rPr>
                <w:color w:val="002060"/>
              </w:rPr>
              <w:t>VILLA CECCOLINI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0BA7C"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F0C7F" w14:textId="77777777" w:rsidR="00585BAD" w:rsidRPr="00C55BCA" w:rsidRDefault="00585BAD" w:rsidP="000618E2">
            <w:pPr>
              <w:pStyle w:val="rowtabella0"/>
              <w:rPr>
                <w:color w:val="002060"/>
              </w:rPr>
            </w:pPr>
            <w:r w:rsidRPr="00C55BCA">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F6218" w14:textId="77777777" w:rsidR="00585BAD" w:rsidRPr="00C55BCA" w:rsidRDefault="00585BAD" w:rsidP="000618E2">
            <w:pPr>
              <w:pStyle w:val="rowtabella0"/>
              <w:rPr>
                <w:color w:val="002060"/>
              </w:rPr>
            </w:pPr>
            <w:r w:rsidRPr="00C55BCA">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2F33B" w14:textId="77777777" w:rsidR="00585BAD" w:rsidRPr="00C55BCA" w:rsidRDefault="00585BAD" w:rsidP="000618E2">
            <w:pPr>
              <w:pStyle w:val="rowtabella0"/>
              <w:rPr>
                <w:color w:val="002060"/>
              </w:rPr>
            </w:pPr>
            <w:r w:rsidRPr="00C55BCA">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A0755" w14:textId="77777777" w:rsidR="00585BAD" w:rsidRPr="00C55BCA" w:rsidRDefault="00585BAD" w:rsidP="000618E2">
            <w:pPr>
              <w:pStyle w:val="rowtabella0"/>
              <w:rPr>
                <w:color w:val="002060"/>
              </w:rPr>
            </w:pPr>
            <w:r w:rsidRPr="00C55BCA">
              <w:rPr>
                <w:color w:val="002060"/>
              </w:rPr>
              <w:t>VIA ALDO GAMBA SNC</w:t>
            </w:r>
          </w:p>
        </w:tc>
      </w:tr>
      <w:tr w:rsidR="00585BAD" w:rsidRPr="00C55BCA" w14:paraId="38CBAA6A"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874DDC" w14:textId="77777777" w:rsidR="00585BAD" w:rsidRPr="00C55BCA" w:rsidRDefault="00585BAD" w:rsidP="000618E2">
            <w:pPr>
              <w:pStyle w:val="rowtabella0"/>
              <w:rPr>
                <w:color w:val="002060"/>
              </w:rPr>
            </w:pPr>
            <w:r w:rsidRPr="00C55BCA">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C2BDB8" w14:textId="77777777" w:rsidR="00585BAD" w:rsidRPr="00C55BCA" w:rsidRDefault="00585BAD" w:rsidP="000618E2">
            <w:pPr>
              <w:pStyle w:val="rowtabella0"/>
              <w:rPr>
                <w:color w:val="002060"/>
              </w:rPr>
            </w:pPr>
            <w:r w:rsidRPr="00C55BCA">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F54304"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18BE01" w14:textId="77777777" w:rsidR="00585BAD" w:rsidRPr="00C55BCA" w:rsidRDefault="00585BAD" w:rsidP="000618E2">
            <w:pPr>
              <w:pStyle w:val="rowtabella0"/>
              <w:rPr>
                <w:color w:val="002060"/>
              </w:rPr>
            </w:pPr>
            <w:r w:rsidRPr="00C55BCA">
              <w:rPr>
                <w:color w:val="002060"/>
              </w:rPr>
              <w:t>26/09/2025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3E0621" w14:textId="77777777" w:rsidR="00585BAD" w:rsidRPr="00C55BCA" w:rsidRDefault="00585BAD" w:rsidP="000618E2">
            <w:pPr>
              <w:pStyle w:val="rowtabella0"/>
              <w:rPr>
                <w:color w:val="002060"/>
              </w:rPr>
            </w:pPr>
            <w:r w:rsidRPr="00C55BCA">
              <w:rPr>
                <w:color w:val="002060"/>
              </w:rPr>
              <w:t xml:space="preserve">5454 </w:t>
            </w:r>
            <w:proofErr w:type="gramStart"/>
            <w:r w:rsidRPr="00C55BCA">
              <w:rPr>
                <w:color w:val="002060"/>
              </w:rPr>
              <w:t>C.COPERTO</w:t>
            </w:r>
            <w:proofErr w:type="gramEnd"/>
            <w:r w:rsidRPr="00C55BCA">
              <w:rPr>
                <w:color w:val="002060"/>
              </w:rPr>
              <w:t xml:space="preserve"> </w:t>
            </w:r>
            <w:proofErr w:type="gramStart"/>
            <w:r w:rsidRPr="00C55BCA">
              <w:rPr>
                <w:color w:val="002060"/>
              </w:rPr>
              <w:t>C.TENNIS</w:t>
            </w:r>
            <w:proofErr w:type="gramEnd"/>
            <w:r w:rsidRPr="00C55BCA">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DEAB1" w14:textId="77777777" w:rsidR="00585BAD" w:rsidRPr="00C55BCA" w:rsidRDefault="00585BAD" w:rsidP="000618E2">
            <w:pPr>
              <w:pStyle w:val="rowtabella0"/>
              <w:rPr>
                <w:color w:val="002060"/>
              </w:rPr>
            </w:pPr>
            <w:r w:rsidRPr="00C55BC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A165D0" w14:textId="77777777" w:rsidR="00585BAD" w:rsidRPr="00C55BCA" w:rsidRDefault="00585BAD" w:rsidP="000618E2">
            <w:pPr>
              <w:pStyle w:val="rowtabella0"/>
              <w:rPr>
                <w:color w:val="002060"/>
              </w:rPr>
            </w:pPr>
            <w:r w:rsidRPr="00C55BCA">
              <w:rPr>
                <w:color w:val="002060"/>
              </w:rPr>
              <w:t>VIA VILLA TOMBARI</w:t>
            </w:r>
          </w:p>
        </w:tc>
      </w:tr>
      <w:tr w:rsidR="00585BAD" w:rsidRPr="00C55BCA" w14:paraId="7C53E8A2"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5573C7" w14:textId="77777777" w:rsidR="00585BAD" w:rsidRPr="00C55BCA" w:rsidRDefault="00585BAD" w:rsidP="000618E2">
            <w:pPr>
              <w:pStyle w:val="rowtabella0"/>
              <w:rPr>
                <w:color w:val="002060"/>
              </w:rPr>
            </w:pPr>
            <w:r w:rsidRPr="00C55BCA">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47A03E" w14:textId="77777777" w:rsidR="00585BAD" w:rsidRPr="00C55BCA" w:rsidRDefault="00585BAD" w:rsidP="000618E2">
            <w:pPr>
              <w:pStyle w:val="rowtabella0"/>
              <w:rPr>
                <w:color w:val="002060"/>
              </w:rPr>
            </w:pPr>
            <w:proofErr w:type="gramStart"/>
            <w:r w:rsidRPr="00C55BCA">
              <w:rPr>
                <w:color w:val="002060"/>
              </w:rPr>
              <w:t>CITTA</w:t>
            </w:r>
            <w:proofErr w:type="gramEnd"/>
            <w:r w:rsidRPr="00C55BCA">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DB233F"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E3EE9E"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461AB8" w14:textId="77777777" w:rsidR="00585BAD" w:rsidRPr="00C55BCA" w:rsidRDefault="00585BAD" w:rsidP="000618E2">
            <w:pPr>
              <w:pStyle w:val="rowtabella0"/>
              <w:rPr>
                <w:color w:val="002060"/>
              </w:rPr>
            </w:pPr>
            <w:r w:rsidRPr="00C55BCA">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BFBE8" w14:textId="77777777" w:rsidR="00585BAD" w:rsidRPr="00C55BCA" w:rsidRDefault="00585BAD" w:rsidP="000618E2">
            <w:pPr>
              <w:pStyle w:val="rowtabella0"/>
              <w:rPr>
                <w:color w:val="002060"/>
              </w:rPr>
            </w:pPr>
            <w:r w:rsidRPr="00C55BCA">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BBECF" w14:textId="77777777" w:rsidR="00585BAD" w:rsidRPr="00C55BCA" w:rsidRDefault="00585BAD" w:rsidP="000618E2">
            <w:pPr>
              <w:pStyle w:val="rowtabella0"/>
              <w:rPr>
                <w:color w:val="002060"/>
              </w:rPr>
            </w:pPr>
            <w:r w:rsidRPr="00C55BCA">
              <w:rPr>
                <w:color w:val="002060"/>
              </w:rPr>
              <w:t>VIA ROSSINI</w:t>
            </w:r>
          </w:p>
        </w:tc>
      </w:tr>
      <w:tr w:rsidR="00585BAD" w:rsidRPr="00C55BCA" w14:paraId="4FF35602"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107C19" w14:textId="77777777" w:rsidR="00585BAD" w:rsidRPr="00C55BCA" w:rsidRDefault="00585BAD" w:rsidP="000618E2">
            <w:pPr>
              <w:pStyle w:val="rowtabella0"/>
              <w:rPr>
                <w:color w:val="002060"/>
              </w:rPr>
            </w:pPr>
            <w:r w:rsidRPr="00C55BCA">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759E7B" w14:textId="77777777" w:rsidR="00585BAD" w:rsidRPr="00C55BCA" w:rsidRDefault="00585BAD" w:rsidP="000618E2">
            <w:pPr>
              <w:pStyle w:val="rowtabella0"/>
              <w:rPr>
                <w:color w:val="002060"/>
              </w:rPr>
            </w:pPr>
            <w:r w:rsidRPr="00C55BCA">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4D8E88"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61B393" w14:textId="77777777" w:rsidR="00585BAD" w:rsidRPr="00C55BCA" w:rsidRDefault="00585BAD" w:rsidP="000618E2">
            <w:pPr>
              <w:pStyle w:val="rowtabella0"/>
              <w:rPr>
                <w:color w:val="002060"/>
              </w:rPr>
            </w:pPr>
            <w:r w:rsidRPr="00C55BCA">
              <w:rPr>
                <w:color w:val="002060"/>
              </w:rPr>
              <w:t>26/09/2025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32E2C5" w14:textId="77777777" w:rsidR="00585BAD" w:rsidRPr="00C55BCA" w:rsidRDefault="00585BAD" w:rsidP="000618E2">
            <w:pPr>
              <w:pStyle w:val="rowtabella0"/>
              <w:rPr>
                <w:color w:val="002060"/>
              </w:rPr>
            </w:pPr>
            <w:r w:rsidRPr="00C55BC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328DA4" w14:textId="77777777" w:rsidR="00585BAD" w:rsidRPr="00C55BCA" w:rsidRDefault="00585BAD" w:rsidP="000618E2">
            <w:pPr>
              <w:pStyle w:val="rowtabella0"/>
              <w:rPr>
                <w:color w:val="002060"/>
              </w:rPr>
            </w:pPr>
            <w:r w:rsidRPr="00C55BC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70798A" w14:textId="77777777" w:rsidR="00585BAD" w:rsidRPr="00C55BCA" w:rsidRDefault="00585BAD" w:rsidP="000618E2">
            <w:pPr>
              <w:pStyle w:val="rowtabella0"/>
              <w:rPr>
                <w:color w:val="002060"/>
              </w:rPr>
            </w:pPr>
            <w:r w:rsidRPr="00C55BCA">
              <w:rPr>
                <w:color w:val="002060"/>
              </w:rPr>
              <w:t>VIA DELLO STADIO</w:t>
            </w:r>
          </w:p>
        </w:tc>
      </w:tr>
      <w:tr w:rsidR="00585BAD" w:rsidRPr="00C55BCA" w14:paraId="447CAE27"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377161" w14:textId="77777777" w:rsidR="00585BAD" w:rsidRPr="00C55BCA" w:rsidRDefault="00585BAD" w:rsidP="000618E2">
            <w:pPr>
              <w:pStyle w:val="rowtabella0"/>
              <w:rPr>
                <w:color w:val="002060"/>
              </w:rPr>
            </w:pPr>
            <w:r w:rsidRPr="00C55BCA">
              <w:rPr>
                <w:color w:val="002060"/>
              </w:rPr>
              <w:t>MANTOVANI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056A3B" w14:textId="77777777" w:rsidR="00585BAD" w:rsidRPr="00C55BCA" w:rsidRDefault="00585BAD" w:rsidP="000618E2">
            <w:pPr>
              <w:pStyle w:val="rowtabella0"/>
              <w:rPr>
                <w:color w:val="002060"/>
              </w:rPr>
            </w:pPr>
            <w:r w:rsidRPr="00C55BCA">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C94B07"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500D1B"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139C2D" w14:textId="77777777" w:rsidR="00585BAD" w:rsidRPr="00C55BCA" w:rsidRDefault="00585BAD" w:rsidP="000618E2">
            <w:pPr>
              <w:pStyle w:val="rowtabella0"/>
              <w:rPr>
                <w:color w:val="002060"/>
              </w:rPr>
            </w:pPr>
            <w:r w:rsidRPr="00C55BCA">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5B3C3F" w14:textId="77777777" w:rsidR="00585BAD" w:rsidRPr="00C55BCA" w:rsidRDefault="00585BAD" w:rsidP="000618E2">
            <w:pPr>
              <w:pStyle w:val="rowtabella0"/>
              <w:rPr>
                <w:color w:val="002060"/>
              </w:rPr>
            </w:pPr>
            <w:r w:rsidRPr="00C55BC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2304D1" w14:textId="77777777" w:rsidR="00585BAD" w:rsidRPr="00C55BCA" w:rsidRDefault="00585BAD" w:rsidP="000618E2">
            <w:pPr>
              <w:pStyle w:val="rowtabella0"/>
              <w:rPr>
                <w:color w:val="002060"/>
              </w:rPr>
            </w:pPr>
            <w:r w:rsidRPr="00C55BCA">
              <w:rPr>
                <w:color w:val="002060"/>
              </w:rPr>
              <w:t>VIA GROTTE DI POSATORA 19/A</w:t>
            </w:r>
          </w:p>
        </w:tc>
      </w:tr>
      <w:tr w:rsidR="00585BAD" w:rsidRPr="00C55BCA" w14:paraId="7F18A4CB"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31DB1E" w14:textId="77777777" w:rsidR="00585BAD" w:rsidRPr="00C55BCA" w:rsidRDefault="00585BAD" w:rsidP="000618E2">
            <w:pPr>
              <w:pStyle w:val="rowtabella0"/>
              <w:rPr>
                <w:color w:val="002060"/>
              </w:rPr>
            </w:pPr>
            <w:r w:rsidRPr="00C55BCA">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AFFCA4" w14:textId="77777777" w:rsidR="00585BAD" w:rsidRPr="00C55BCA" w:rsidRDefault="00585BAD" w:rsidP="000618E2">
            <w:pPr>
              <w:pStyle w:val="rowtabella0"/>
              <w:rPr>
                <w:color w:val="002060"/>
              </w:rPr>
            </w:pPr>
            <w:r w:rsidRPr="00C55BCA">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7C0B40"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C870C3"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9AD2DC" w14:textId="77777777" w:rsidR="00585BAD" w:rsidRPr="00C55BCA" w:rsidRDefault="00585BAD" w:rsidP="000618E2">
            <w:pPr>
              <w:pStyle w:val="rowtabella0"/>
              <w:rPr>
                <w:color w:val="002060"/>
              </w:rPr>
            </w:pPr>
            <w:r w:rsidRPr="00C55BCA">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9842F2" w14:textId="77777777" w:rsidR="00585BAD" w:rsidRPr="00C55BCA" w:rsidRDefault="00585BAD" w:rsidP="000618E2">
            <w:pPr>
              <w:pStyle w:val="rowtabella0"/>
              <w:rPr>
                <w:color w:val="002060"/>
              </w:rPr>
            </w:pPr>
            <w:r w:rsidRPr="00C55BCA">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4D35DF" w14:textId="77777777" w:rsidR="00585BAD" w:rsidRPr="00C55BCA" w:rsidRDefault="00585BAD" w:rsidP="000618E2">
            <w:pPr>
              <w:pStyle w:val="rowtabella0"/>
              <w:rPr>
                <w:color w:val="002060"/>
              </w:rPr>
            </w:pPr>
            <w:r w:rsidRPr="00C55BCA">
              <w:rPr>
                <w:color w:val="002060"/>
              </w:rPr>
              <w:t>VIA BRAMANTE</w:t>
            </w:r>
          </w:p>
        </w:tc>
      </w:tr>
      <w:tr w:rsidR="00585BAD" w:rsidRPr="00C55BCA" w14:paraId="7BD109FA"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76F874" w14:textId="77777777" w:rsidR="00585BAD" w:rsidRPr="00C55BCA" w:rsidRDefault="00585BAD" w:rsidP="000618E2">
            <w:pPr>
              <w:pStyle w:val="rowtabella0"/>
              <w:rPr>
                <w:color w:val="002060"/>
              </w:rPr>
            </w:pPr>
            <w:r w:rsidRPr="00C55BCA">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66BF5" w14:textId="77777777" w:rsidR="00585BAD" w:rsidRPr="00C55BCA" w:rsidRDefault="00585BAD" w:rsidP="000618E2">
            <w:pPr>
              <w:pStyle w:val="rowtabella0"/>
              <w:rPr>
                <w:color w:val="002060"/>
              </w:rPr>
            </w:pPr>
            <w:r w:rsidRPr="00C55BCA">
              <w:rPr>
                <w:color w:val="002060"/>
              </w:rPr>
              <w:t>GIOVANI SANT IPPOLITO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86C8C"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908D4"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4A248" w14:textId="77777777" w:rsidR="00585BAD" w:rsidRPr="00C55BCA" w:rsidRDefault="00585BAD" w:rsidP="000618E2">
            <w:pPr>
              <w:pStyle w:val="rowtabella0"/>
              <w:rPr>
                <w:color w:val="002060"/>
              </w:rPr>
            </w:pPr>
            <w:r w:rsidRPr="00C55BCA">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261F8" w14:textId="77777777" w:rsidR="00585BAD" w:rsidRPr="00C55BCA" w:rsidRDefault="00585BAD" w:rsidP="000618E2">
            <w:pPr>
              <w:pStyle w:val="rowtabella0"/>
              <w:rPr>
                <w:color w:val="002060"/>
              </w:rPr>
            </w:pPr>
            <w:r w:rsidRPr="00C55BC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561AE" w14:textId="77777777" w:rsidR="00585BAD" w:rsidRPr="00C55BCA" w:rsidRDefault="00585BAD" w:rsidP="000618E2">
            <w:pPr>
              <w:pStyle w:val="rowtabella0"/>
              <w:rPr>
                <w:color w:val="002060"/>
              </w:rPr>
            </w:pPr>
            <w:r w:rsidRPr="00C55BCA">
              <w:rPr>
                <w:color w:val="002060"/>
              </w:rPr>
              <w:t>VIA PETRARCA</w:t>
            </w:r>
          </w:p>
        </w:tc>
      </w:tr>
    </w:tbl>
    <w:p w14:paraId="1D78BDC0" w14:textId="77777777" w:rsidR="00585BAD" w:rsidRPr="00C55BCA" w:rsidRDefault="00585BAD" w:rsidP="00585BAD">
      <w:pPr>
        <w:pStyle w:val="breakline"/>
        <w:rPr>
          <w:rFonts w:eastAsiaTheme="minorEastAsia"/>
          <w:color w:val="002060"/>
        </w:rPr>
      </w:pPr>
    </w:p>
    <w:p w14:paraId="3C1420E1" w14:textId="77777777" w:rsidR="00585BAD" w:rsidRPr="00C55BCA" w:rsidRDefault="00585BAD" w:rsidP="00585BAD">
      <w:pPr>
        <w:pStyle w:val="breakline"/>
        <w:rPr>
          <w:color w:val="002060"/>
        </w:rPr>
      </w:pPr>
    </w:p>
    <w:p w14:paraId="6B3E1F11" w14:textId="77777777" w:rsidR="00585BAD" w:rsidRPr="00C55BCA" w:rsidRDefault="00585BAD" w:rsidP="00585BAD">
      <w:pPr>
        <w:pStyle w:val="breakline"/>
        <w:rPr>
          <w:color w:val="002060"/>
        </w:rPr>
      </w:pPr>
    </w:p>
    <w:p w14:paraId="493ACC61" w14:textId="77777777" w:rsidR="00585BAD" w:rsidRPr="00C55BCA" w:rsidRDefault="00585BAD" w:rsidP="00585BAD">
      <w:pPr>
        <w:pStyle w:val="sottotitolocampionato10"/>
        <w:rPr>
          <w:color w:val="002060"/>
        </w:rPr>
      </w:pPr>
      <w:r w:rsidRPr="00C55BC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6"/>
        <w:gridCol w:w="385"/>
        <w:gridCol w:w="898"/>
        <w:gridCol w:w="1174"/>
        <w:gridCol w:w="1560"/>
        <w:gridCol w:w="1542"/>
      </w:tblGrid>
      <w:tr w:rsidR="00585BAD" w:rsidRPr="00C55BCA" w14:paraId="6F45CD70"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F9328"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D5148"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3F247"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24D55"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D90EB"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D5573"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3DA97"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5C1D962C"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E721D2" w14:textId="77777777" w:rsidR="00585BAD" w:rsidRPr="00C55BCA" w:rsidRDefault="00585BAD" w:rsidP="000618E2">
            <w:pPr>
              <w:pStyle w:val="rowtabella0"/>
              <w:rPr>
                <w:color w:val="002060"/>
              </w:rPr>
            </w:pPr>
            <w:r w:rsidRPr="00C55BCA">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950ED" w14:textId="77777777" w:rsidR="00585BAD" w:rsidRPr="00C55BCA" w:rsidRDefault="00585BAD" w:rsidP="000618E2">
            <w:pPr>
              <w:pStyle w:val="rowtabella0"/>
              <w:rPr>
                <w:color w:val="002060"/>
              </w:rPr>
            </w:pPr>
            <w:r w:rsidRPr="00C55BCA">
              <w:rPr>
                <w:color w:val="002060"/>
              </w:rPr>
              <w:t>FUTSAL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2738E"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7F829" w14:textId="77777777" w:rsidR="00585BAD" w:rsidRPr="00C55BCA" w:rsidRDefault="00585BAD" w:rsidP="000618E2">
            <w:pPr>
              <w:pStyle w:val="rowtabella0"/>
              <w:rPr>
                <w:color w:val="002060"/>
              </w:rPr>
            </w:pPr>
            <w:r w:rsidRPr="00C55BCA">
              <w:rPr>
                <w:color w:val="002060"/>
              </w:rPr>
              <w:t>26/09/2025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88141D" w14:textId="77777777" w:rsidR="00585BAD" w:rsidRPr="00C55BCA" w:rsidRDefault="00585BAD" w:rsidP="000618E2">
            <w:pPr>
              <w:pStyle w:val="rowtabella0"/>
              <w:rPr>
                <w:color w:val="002060"/>
              </w:rPr>
            </w:pPr>
            <w:r w:rsidRPr="00C55BCA">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8607E" w14:textId="77777777" w:rsidR="00585BAD" w:rsidRPr="00C55BCA" w:rsidRDefault="00585BAD" w:rsidP="000618E2">
            <w:pPr>
              <w:pStyle w:val="rowtabella0"/>
              <w:rPr>
                <w:color w:val="002060"/>
              </w:rPr>
            </w:pPr>
            <w:r w:rsidRPr="00C55BCA">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AB84F" w14:textId="77777777" w:rsidR="00585BAD" w:rsidRPr="00C55BCA" w:rsidRDefault="00585BAD" w:rsidP="000618E2">
            <w:pPr>
              <w:pStyle w:val="rowtabella0"/>
              <w:rPr>
                <w:color w:val="002060"/>
              </w:rPr>
            </w:pPr>
            <w:r w:rsidRPr="00C55BCA">
              <w:rPr>
                <w:color w:val="002060"/>
              </w:rPr>
              <w:t>LOCALITA' LE CALVIE</w:t>
            </w:r>
          </w:p>
        </w:tc>
      </w:tr>
      <w:tr w:rsidR="00585BAD" w:rsidRPr="00C55BCA" w14:paraId="16DE8CB2"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171044" w14:textId="77777777" w:rsidR="00585BAD" w:rsidRPr="00C55BCA" w:rsidRDefault="00585BAD" w:rsidP="000618E2">
            <w:pPr>
              <w:pStyle w:val="rowtabella0"/>
              <w:rPr>
                <w:color w:val="002060"/>
              </w:rPr>
            </w:pPr>
            <w:r w:rsidRPr="00C55BCA">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D7EB53" w14:textId="77777777" w:rsidR="00585BAD" w:rsidRPr="00C55BCA" w:rsidRDefault="00585BAD" w:rsidP="000618E2">
            <w:pPr>
              <w:pStyle w:val="rowtabella0"/>
              <w:rPr>
                <w:color w:val="002060"/>
              </w:rPr>
            </w:pPr>
            <w:r w:rsidRPr="00C55BCA">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6BBB47"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FC4A77"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C18F80" w14:textId="77777777" w:rsidR="00585BAD" w:rsidRPr="00C55BCA" w:rsidRDefault="00585BAD" w:rsidP="000618E2">
            <w:pPr>
              <w:pStyle w:val="rowtabella0"/>
              <w:rPr>
                <w:color w:val="002060"/>
              </w:rPr>
            </w:pPr>
            <w:r w:rsidRPr="00C55BCA">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AAD3EE" w14:textId="77777777" w:rsidR="00585BAD" w:rsidRPr="00C55BCA" w:rsidRDefault="00585BAD" w:rsidP="000618E2">
            <w:pPr>
              <w:pStyle w:val="rowtabella0"/>
              <w:rPr>
                <w:color w:val="002060"/>
              </w:rPr>
            </w:pPr>
            <w:r w:rsidRPr="00C55BC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10E4D" w14:textId="77777777" w:rsidR="00585BAD" w:rsidRPr="00C55BCA" w:rsidRDefault="00585BAD" w:rsidP="000618E2">
            <w:pPr>
              <w:pStyle w:val="rowtabella0"/>
              <w:rPr>
                <w:color w:val="002060"/>
              </w:rPr>
            </w:pPr>
            <w:r w:rsidRPr="00C55BCA">
              <w:rPr>
                <w:color w:val="002060"/>
              </w:rPr>
              <w:t>VIA FONTE ANTICA 6</w:t>
            </w:r>
          </w:p>
        </w:tc>
      </w:tr>
      <w:tr w:rsidR="00585BAD" w:rsidRPr="00C55BCA" w14:paraId="422BC216"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C851A4" w14:textId="77777777" w:rsidR="00585BAD" w:rsidRPr="00C55BCA" w:rsidRDefault="00585BAD" w:rsidP="000618E2">
            <w:pPr>
              <w:pStyle w:val="rowtabella0"/>
              <w:rPr>
                <w:color w:val="002060"/>
              </w:rPr>
            </w:pPr>
            <w:r w:rsidRPr="00C55BCA">
              <w:rPr>
                <w:color w:val="002060"/>
              </w:rPr>
              <w:lastRenderedPageBreak/>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F0FDA3" w14:textId="77777777" w:rsidR="00585BAD" w:rsidRPr="00C55BCA" w:rsidRDefault="00585BAD" w:rsidP="000618E2">
            <w:pPr>
              <w:pStyle w:val="rowtabella0"/>
              <w:rPr>
                <w:color w:val="002060"/>
              </w:rPr>
            </w:pPr>
            <w:r w:rsidRPr="00C55BCA">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3F0FD5"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4F525D" w14:textId="77777777" w:rsidR="00585BAD" w:rsidRPr="00C55BCA" w:rsidRDefault="00585BAD" w:rsidP="000618E2">
            <w:pPr>
              <w:pStyle w:val="rowtabella0"/>
              <w:rPr>
                <w:color w:val="002060"/>
              </w:rPr>
            </w:pPr>
            <w:r w:rsidRPr="00C55BCA">
              <w:rPr>
                <w:color w:val="002060"/>
              </w:rPr>
              <w:t>26/09/2025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17C0E2" w14:textId="77777777" w:rsidR="00585BAD" w:rsidRPr="00C55BCA" w:rsidRDefault="00585BAD" w:rsidP="000618E2">
            <w:pPr>
              <w:pStyle w:val="rowtabella0"/>
              <w:rPr>
                <w:color w:val="002060"/>
              </w:rPr>
            </w:pPr>
            <w:r w:rsidRPr="00C55BCA">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F64C2" w14:textId="77777777" w:rsidR="00585BAD" w:rsidRPr="00C55BCA" w:rsidRDefault="00585BAD" w:rsidP="000618E2">
            <w:pPr>
              <w:pStyle w:val="rowtabella0"/>
              <w:rPr>
                <w:color w:val="002060"/>
              </w:rPr>
            </w:pPr>
            <w:r w:rsidRPr="00C55BCA">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D94B56" w14:textId="77777777" w:rsidR="00585BAD" w:rsidRPr="00C55BCA" w:rsidRDefault="00585BAD" w:rsidP="000618E2">
            <w:pPr>
              <w:pStyle w:val="rowtabella0"/>
              <w:rPr>
                <w:color w:val="002060"/>
              </w:rPr>
            </w:pPr>
            <w:r w:rsidRPr="00C55BCA">
              <w:rPr>
                <w:color w:val="002060"/>
              </w:rPr>
              <w:t>LOC. SAN LIBERATO</w:t>
            </w:r>
          </w:p>
        </w:tc>
      </w:tr>
      <w:tr w:rsidR="00585BAD" w:rsidRPr="00C55BCA" w14:paraId="2DD43E1D"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C1A767" w14:textId="77777777" w:rsidR="00585BAD" w:rsidRPr="00C55BCA" w:rsidRDefault="00585BAD" w:rsidP="000618E2">
            <w:pPr>
              <w:pStyle w:val="rowtabella0"/>
              <w:rPr>
                <w:color w:val="002060"/>
              </w:rPr>
            </w:pPr>
            <w:r w:rsidRPr="00C55BCA">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3FD2FD" w14:textId="77777777" w:rsidR="00585BAD" w:rsidRPr="00C55BCA" w:rsidRDefault="00585BAD" w:rsidP="000618E2">
            <w:pPr>
              <w:pStyle w:val="rowtabella0"/>
              <w:rPr>
                <w:color w:val="002060"/>
              </w:rPr>
            </w:pPr>
            <w:r w:rsidRPr="00C55BCA">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8E131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7E673D" w14:textId="77777777" w:rsidR="00585BAD" w:rsidRPr="00C55BCA" w:rsidRDefault="00585BAD" w:rsidP="000618E2">
            <w:pPr>
              <w:pStyle w:val="rowtabella0"/>
              <w:rPr>
                <w:color w:val="002060"/>
              </w:rPr>
            </w:pPr>
            <w:r w:rsidRPr="00C55BCA">
              <w:rPr>
                <w:color w:val="002060"/>
              </w:rPr>
              <w:t>26/09/2025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4B76DD" w14:textId="77777777" w:rsidR="00585BAD" w:rsidRPr="00C55BCA" w:rsidRDefault="00585BAD" w:rsidP="000618E2">
            <w:pPr>
              <w:pStyle w:val="rowtabella0"/>
              <w:rPr>
                <w:color w:val="002060"/>
              </w:rPr>
            </w:pPr>
            <w:r w:rsidRPr="00C55BCA">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1BBEBE" w14:textId="77777777" w:rsidR="00585BAD" w:rsidRPr="00C55BCA" w:rsidRDefault="00585BAD" w:rsidP="000618E2">
            <w:pPr>
              <w:pStyle w:val="rowtabella0"/>
              <w:rPr>
                <w:color w:val="002060"/>
              </w:rPr>
            </w:pPr>
            <w:r w:rsidRPr="00C55BC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7183A5" w14:textId="77777777" w:rsidR="00585BAD" w:rsidRPr="00C55BCA" w:rsidRDefault="00585BAD" w:rsidP="000618E2">
            <w:pPr>
              <w:pStyle w:val="rowtabella0"/>
              <w:rPr>
                <w:color w:val="002060"/>
              </w:rPr>
            </w:pPr>
            <w:r w:rsidRPr="00C55BCA">
              <w:rPr>
                <w:color w:val="002060"/>
              </w:rPr>
              <w:t>VIA CERQUATTI</w:t>
            </w:r>
          </w:p>
        </w:tc>
      </w:tr>
      <w:tr w:rsidR="00585BAD" w:rsidRPr="00C55BCA" w14:paraId="6D06543F"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5FAAF6" w14:textId="77777777" w:rsidR="00585BAD" w:rsidRPr="00C55BCA" w:rsidRDefault="00585BAD" w:rsidP="000618E2">
            <w:pPr>
              <w:pStyle w:val="rowtabella0"/>
              <w:rPr>
                <w:color w:val="002060"/>
              </w:rPr>
            </w:pPr>
            <w:r w:rsidRPr="00C55BCA">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2E83B2" w14:textId="77777777" w:rsidR="00585BAD" w:rsidRPr="00C55BCA" w:rsidRDefault="00585BAD" w:rsidP="000618E2">
            <w:pPr>
              <w:pStyle w:val="rowtabella0"/>
              <w:rPr>
                <w:color w:val="002060"/>
              </w:rPr>
            </w:pPr>
            <w:r w:rsidRPr="00C55BCA">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7F25D1"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DAC12F" w14:textId="77777777" w:rsidR="00585BAD" w:rsidRPr="00C55BCA" w:rsidRDefault="00585BAD" w:rsidP="000618E2">
            <w:pPr>
              <w:pStyle w:val="rowtabella0"/>
              <w:rPr>
                <w:color w:val="002060"/>
              </w:rPr>
            </w:pPr>
            <w:r w:rsidRPr="00C55BCA">
              <w:rPr>
                <w:color w:val="002060"/>
              </w:rPr>
              <w:t>27/09/2025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31DE18" w14:textId="77777777" w:rsidR="00585BAD" w:rsidRPr="00C55BCA" w:rsidRDefault="00585BAD" w:rsidP="000618E2">
            <w:pPr>
              <w:pStyle w:val="rowtabella0"/>
              <w:rPr>
                <w:color w:val="002060"/>
              </w:rPr>
            </w:pPr>
            <w:r w:rsidRPr="00C55BCA">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223D80" w14:textId="77777777" w:rsidR="00585BAD" w:rsidRPr="00C55BCA" w:rsidRDefault="00585BAD" w:rsidP="000618E2">
            <w:pPr>
              <w:pStyle w:val="rowtabella0"/>
              <w:rPr>
                <w:color w:val="002060"/>
              </w:rPr>
            </w:pPr>
            <w:r w:rsidRPr="00C55BC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9E17DE" w14:textId="77777777" w:rsidR="00585BAD" w:rsidRPr="00C55BCA" w:rsidRDefault="00585BAD" w:rsidP="000618E2">
            <w:pPr>
              <w:pStyle w:val="rowtabella0"/>
              <w:rPr>
                <w:color w:val="002060"/>
              </w:rPr>
            </w:pPr>
            <w:r w:rsidRPr="00C55BCA">
              <w:rPr>
                <w:color w:val="002060"/>
              </w:rPr>
              <w:t>VIA VENEZIA 43</w:t>
            </w:r>
          </w:p>
        </w:tc>
      </w:tr>
      <w:tr w:rsidR="00585BAD" w:rsidRPr="00C55BCA" w14:paraId="03CE42AD"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DAE25C" w14:textId="77777777" w:rsidR="00585BAD" w:rsidRPr="00C55BCA" w:rsidRDefault="00585BAD" w:rsidP="000618E2">
            <w:pPr>
              <w:pStyle w:val="rowtabella0"/>
              <w:rPr>
                <w:color w:val="002060"/>
              </w:rPr>
            </w:pPr>
            <w:r w:rsidRPr="00C55BCA">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2AA56F" w14:textId="77777777" w:rsidR="00585BAD" w:rsidRPr="00C55BCA" w:rsidRDefault="00585BAD" w:rsidP="000618E2">
            <w:pPr>
              <w:pStyle w:val="rowtabella0"/>
              <w:rPr>
                <w:color w:val="002060"/>
              </w:rPr>
            </w:pPr>
            <w:r w:rsidRPr="00C55BCA">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196E24"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A3143F" w14:textId="77777777" w:rsidR="00585BAD" w:rsidRPr="00C55BCA" w:rsidRDefault="00585BAD" w:rsidP="000618E2">
            <w:pPr>
              <w:pStyle w:val="rowtabella0"/>
              <w:rPr>
                <w:color w:val="002060"/>
              </w:rPr>
            </w:pPr>
            <w:r w:rsidRPr="00C55BCA">
              <w:rPr>
                <w:color w:val="002060"/>
              </w:rPr>
              <w:t>27/09/2025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4CA56E" w14:textId="77777777" w:rsidR="00585BAD" w:rsidRPr="00C55BCA" w:rsidRDefault="00585BAD" w:rsidP="000618E2">
            <w:pPr>
              <w:pStyle w:val="rowtabella0"/>
              <w:rPr>
                <w:color w:val="002060"/>
              </w:rPr>
            </w:pPr>
            <w:r w:rsidRPr="00C55BCA">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3400E" w14:textId="77777777" w:rsidR="00585BAD" w:rsidRPr="00C55BCA" w:rsidRDefault="00585BAD" w:rsidP="000618E2">
            <w:pPr>
              <w:pStyle w:val="rowtabella0"/>
              <w:rPr>
                <w:color w:val="002060"/>
              </w:rPr>
            </w:pPr>
            <w:r w:rsidRPr="00C55BC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6D43C9" w14:textId="77777777" w:rsidR="00585BAD" w:rsidRPr="00C55BCA" w:rsidRDefault="00585BAD" w:rsidP="000618E2">
            <w:pPr>
              <w:pStyle w:val="rowtabella0"/>
              <w:rPr>
                <w:color w:val="002060"/>
              </w:rPr>
            </w:pPr>
            <w:r w:rsidRPr="00C55BCA">
              <w:rPr>
                <w:color w:val="002060"/>
              </w:rPr>
              <w:t>VIA VESCOVARA, 7</w:t>
            </w:r>
          </w:p>
        </w:tc>
      </w:tr>
      <w:tr w:rsidR="00585BAD" w:rsidRPr="00C55BCA" w14:paraId="1116F192"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E0935C" w14:textId="77777777" w:rsidR="00585BAD" w:rsidRPr="00C55BCA" w:rsidRDefault="00585BAD" w:rsidP="000618E2">
            <w:pPr>
              <w:pStyle w:val="rowtabella0"/>
              <w:rPr>
                <w:color w:val="002060"/>
              </w:rPr>
            </w:pPr>
            <w:r w:rsidRPr="00C55BCA">
              <w:rPr>
                <w:color w:val="002060"/>
              </w:rPr>
              <w:t>SAN SEVERINO MARCHE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1DFDA" w14:textId="77777777" w:rsidR="00585BAD" w:rsidRPr="00C55BCA" w:rsidRDefault="00585BAD" w:rsidP="000618E2">
            <w:pPr>
              <w:pStyle w:val="rowtabella0"/>
              <w:rPr>
                <w:color w:val="002060"/>
              </w:rPr>
            </w:pPr>
            <w:r w:rsidRPr="00C55BCA">
              <w:rPr>
                <w:color w:val="002060"/>
              </w:rPr>
              <w:t>SAN BIAGIO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58735"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0F45D" w14:textId="77777777" w:rsidR="00585BAD" w:rsidRPr="00C55BCA" w:rsidRDefault="00585BAD" w:rsidP="000618E2">
            <w:pPr>
              <w:pStyle w:val="rowtabella0"/>
              <w:rPr>
                <w:color w:val="002060"/>
              </w:rPr>
            </w:pPr>
            <w:r w:rsidRPr="00C55BCA">
              <w:rPr>
                <w:color w:val="002060"/>
              </w:rPr>
              <w:t>27/09/2025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B7438" w14:textId="77777777" w:rsidR="00585BAD" w:rsidRPr="00C55BCA" w:rsidRDefault="00585BAD" w:rsidP="000618E2">
            <w:pPr>
              <w:pStyle w:val="rowtabella0"/>
              <w:rPr>
                <w:color w:val="002060"/>
              </w:rPr>
            </w:pPr>
            <w:r w:rsidRPr="00C55BCA">
              <w:rPr>
                <w:color w:val="002060"/>
              </w:rPr>
              <w:t>5265 UNIVERS. "DRAGO E GENTILI"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6596A" w14:textId="77777777" w:rsidR="00585BAD" w:rsidRPr="00C55BCA" w:rsidRDefault="00585BAD" w:rsidP="000618E2">
            <w:pPr>
              <w:pStyle w:val="rowtabella0"/>
              <w:rPr>
                <w:color w:val="002060"/>
              </w:rPr>
            </w:pPr>
            <w:r w:rsidRPr="00C55BCA">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0125E0" w14:textId="77777777" w:rsidR="00585BAD" w:rsidRPr="00C55BCA" w:rsidRDefault="00585BAD" w:rsidP="000618E2">
            <w:pPr>
              <w:pStyle w:val="rowtabella0"/>
              <w:rPr>
                <w:color w:val="002060"/>
              </w:rPr>
            </w:pPr>
            <w:r w:rsidRPr="00C55BCA">
              <w:rPr>
                <w:color w:val="002060"/>
              </w:rPr>
              <w:t>LOCALITA' LE CALVIE</w:t>
            </w:r>
          </w:p>
        </w:tc>
      </w:tr>
    </w:tbl>
    <w:p w14:paraId="383E36CC" w14:textId="77777777" w:rsidR="00585BAD" w:rsidRPr="00C55BCA" w:rsidRDefault="00585BAD" w:rsidP="00585BAD">
      <w:pPr>
        <w:pStyle w:val="breakline"/>
        <w:rPr>
          <w:rFonts w:eastAsiaTheme="minorEastAsia"/>
          <w:color w:val="002060"/>
        </w:rPr>
      </w:pPr>
    </w:p>
    <w:p w14:paraId="45C8F1E5" w14:textId="77777777" w:rsidR="00585BAD" w:rsidRPr="00C55BCA" w:rsidRDefault="00585BAD" w:rsidP="00585BAD">
      <w:pPr>
        <w:pStyle w:val="breakline"/>
        <w:rPr>
          <w:color w:val="002060"/>
        </w:rPr>
      </w:pPr>
    </w:p>
    <w:p w14:paraId="48F4CA76" w14:textId="77777777" w:rsidR="00585BAD" w:rsidRPr="00C55BCA" w:rsidRDefault="00585BAD" w:rsidP="00585BAD">
      <w:pPr>
        <w:pStyle w:val="breakline"/>
        <w:rPr>
          <w:color w:val="002060"/>
        </w:rPr>
      </w:pPr>
    </w:p>
    <w:p w14:paraId="7207FCC3" w14:textId="77777777" w:rsidR="00585BAD" w:rsidRPr="00C55BCA" w:rsidRDefault="00585BAD" w:rsidP="00585BAD">
      <w:pPr>
        <w:pStyle w:val="sottotitolocampionato10"/>
        <w:rPr>
          <w:color w:val="002060"/>
        </w:rPr>
      </w:pPr>
      <w:r w:rsidRPr="00C55BCA">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1999"/>
        <w:gridCol w:w="385"/>
        <w:gridCol w:w="898"/>
        <w:gridCol w:w="1198"/>
        <w:gridCol w:w="1545"/>
        <w:gridCol w:w="1568"/>
      </w:tblGrid>
      <w:tr w:rsidR="00585BAD" w:rsidRPr="00C55BCA" w14:paraId="41842DB0"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8B442"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825B7"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B99DF"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AE949"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47739"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EC084"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C56A0"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3A7546E2"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D992A1" w14:textId="77777777" w:rsidR="00585BAD" w:rsidRPr="00C55BCA" w:rsidRDefault="00585BAD" w:rsidP="000618E2">
            <w:pPr>
              <w:pStyle w:val="rowtabella0"/>
              <w:rPr>
                <w:color w:val="002060"/>
              </w:rPr>
            </w:pPr>
            <w:r w:rsidRPr="00C55BCA">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AEE39" w14:textId="77777777" w:rsidR="00585BAD" w:rsidRPr="00C55BCA" w:rsidRDefault="00585BAD" w:rsidP="000618E2">
            <w:pPr>
              <w:pStyle w:val="rowtabella0"/>
              <w:rPr>
                <w:color w:val="002060"/>
              </w:rPr>
            </w:pPr>
            <w:r w:rsidRPr="00C55BCA">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1E256"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4F115" w14:textId="77777777" w:rsidR="00585BAD" w:rsidRPr="00C55BCA" w:rsidRDefault="00585BAD" w:rsidP="000618E2">
            <w:pPr>
              <w:pStyle w:val="rowtabella0"/>
              <w:rPr>
                <w:color w:val="002060"/>
              </w:rPr>
            </w:pPr>
            <w:r w:rsidRPr="00C55BCA">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1856D" w14:textId="77777777" w:rsidR="00585BAD" w:rsidRPr="00C55BCA" w:rsidRDefault="00585BAD" w:rsidP="000618E2">
            <w:pPr>
              <w:pStyle w:val="rowtabella0"/>
              <w:rPr>
                <w:color w:val="002060"/>
              </w:rPr>
            </w:pPr>
            <w:r w:rsidRPr="00C55BCA">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8756C" w14:textId="77777777" w:rsidR="00585BAD" w:rsidRPr="00C55BCA" w:rsidRDefault="00585BAD" w:rsidP="000618E2">
            <w:pPr>
              <w:pStyle w:val="rowtabella0"/>
              <w:rPr>
                <w:color w:val="002060"/>
              </w:rPr>
            </w:pPr>
            <w:r w:rsidRPr="00C55BCA">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D8D5E" w14:textId="77777777" w:rsidR="00585BAD" w:rsidRPr="00C55BCA" w:rsidRDefault="00585BAD" w:rsidP="000618E2">
            <w:pPr>
              <w:pStyle w:val="rowtabella0"/>
              <w:rPr>
                <w:color w:val="002060"/>
              </w:rPr>
            </w:pPr>
            <w:r w:rsidRPr="00C55BCA">
              <w:rPr>
                <w:color w:val="002060"/>
              </w:rPr>
              <w:t>VIA CORRADI</w:t>
            </w:r>
          </w:p>
        </w:tc>
      </w:tr>
      <w:tr w:rsidR="00585BAD" w:rsidRPr="00C55BCA" w14:paraId="680E2CDE"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2D2FFB" w14:textId="77777777" w:rsidR="00585BAD" w:rsidRPr="00C55BCA" w:rsidRDefault="00585BAD" w:rsidP="000618E2">
            <w:pPr>
              <w:pStyle w:val="rowtabella0"/>
              <w:rPr>
                <w:color w:val="002060"/>
              </w:rPr>
            </w:pPr>
            <w:r w:rsidRPr="00C55BCA">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968EE5" w14:textId="77777777" w:rsidR="00585BAD" w:rsidRPr="00C55BCA" w:rsidRDefault="00585BAD" w:rsidP="000618E2">
            <w:pPr>
              <w:pStyle w:val="rowtabella0"/>
              <w:rPr>
                <w:color w:val="002060"/>
              </w:rPr>
            </w:pPr>
            <w:r w:rsidRPr="00C55BCA">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F4B17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483C7B" w14:textId="77777777" w:rsidR="00585BAD" w:rsidRPr="00C55BCA" w:rsidRDefault="00585BAD" w:rsidP="000618E2">
            <w:pPr>
              <w:pStyle w:val="rowtabella0"/>
              <w:rPr>
                <w:color w:val="002060"/>
              </w:rPr>
            </w:pPr>
            <w:r w:rsidRPr="00C55BCA">
              <w:rPr>
                <w:color w:val="002060"/>
              </w:rPr>
              <w:t>26/09/2025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44FAE5" w14:textId="77777777" w:rsidR="00585BAD" w:rsidRPr="00C55BCA" w:rsidRDefault="00585BAD" w:rsidP="000618E2">
            <w:pPr>
              <w:pStyle w:val="rowtabella0"/>
              <w:rPr>
                <w:color w:val="002060"/>
              </w:rPr>
            </w:pPr>
            <w:r w:rsidRPr="00C55BCA">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5A1695" w14:textId="77777777" w:rsidR="00585BAD" w:rsidRPr="00C55BCA" w:rsidRDefault="00585BAD" w:rsidP="000618E2">
            <w:pPr>
              <w:pStyle w:val="rowtabella0"/>
              <w:rPr>
                <w:color w:val="002060"/>
              </w:rPr>
            </w:pPr>
            <w:r w:rsidRPr="00C55BC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21217A" w14:textId="77777777" w:rsidR="00585BAD" w:rsidRPr="00C55BCA" w:rsidRDefault="00585BAD" w:rsidP="000618E2">
            <w:pPr>
              <w:pStyle w:val="rowtabella0"/>
              <w:rPr>
                <w:color w:val="002060"/>
              </w:rPr>
            </w:pPr>
            <w:r w:rsidRPr="00C55BCA">
              <w:rPr>
                <w:color w:val="002060"/>
              </w:rPr>
              <w:t xml:space="preserve">LOC.MONTEROCCO VIA </w:t>
            </w:r>
            <w:proofErr w:type="gramStart"/>
            <w:r w:rsidRPr="00C55BCA">
              <w:rPr>
                <w:color w:val="002060"/>
              </w:rPr>
              <w:t>A.MANCINI</w:t>
            </w:r>
            <w:proofErr w:type="gramEnd"/>
          </w:p>
        </w:tc>
      </w:tr>
      <w:tr w:rsidR="00585BAD" w:rsidRPr="00C55BCA" w14:paraId="72C5605D"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DC41E7" w14:textId="77777777" w:rsidR="00585BAD" w:rsidRPr="00C55BCA" w:rsidRDefault="00585BAD" w:rsidP="000618E2">
            <w:pPr>
              <w:pStyle w:val="rowtabella0"/>
              <w:rPr>
                <w:color w:val="002060"/>
              </w:rPr>
            </w:pPr>
            <w:r w:rsidRPr="00C55BCA">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D8FB0E" w14:textId="77777777" w:rsidR="00585BAD" w:rsidRPr="00C55BCA" w:rsidRDefault="00585BAD" w:rsidP="000618E2">
            <w:pPr>
              <w:pStyle w:val="rowtabella0"/>
              <w:rPr>
                <w:color w:val="002060"/>
              </w:rPr>
            </w:pPr>
            <w:r w:rsidRPr="00C55BCA">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24348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FF49B3" w14:textId="77777777" w:rsidR="00585BAD" w:rsidRPr="00C55BCA" w:rsidRDefault="00585BAD" w:rsidP="000618E2">
            <w:pPr>
              <w:pStyle w:val="rowtabella0"/>
              <w:rPr>
                <w:color w:val="002060"/>
              </w:rPr>
            </w:pPr>
            <w:r w:rsidRPr="00C55BCA">
              <w:rPr>
                <w:color w:val="002060"/>
              </w:rPr>
              <w:t>26/09/2025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BB3623" w14:textId="77777777" w:rsidR="00585BAD" w:rsidRPr="00C55BCA" w:rsidRDefault="00585BAD" w:rsidP="000618E2">
            <w:pPr>
              <w:pStyle w:val="rowtabella0"/>
              <w:rPr>
                <w:color w:val="002060"/>
              </w:rPr>
            </w:pPr>
            <w:r w:rsidRPr="00C55BCA">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18BBF2" w14:textId="77777777" w:rsidR="00585BAD" w:rsidRPr="00C55BCA" w:rsidRDefault="00585BAD" w:rsidP="000618E2">
            <w:pPr>
              <w:pStyle w:val="rowtabella0"/>
              <w:rPr>
                <w:color w:val="002060"/>
              </w:rPr>
            </w:pPr>
            <w:r w:rsidRPr="00C55BCA">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EF2E07" w14:textId="77777777" w:rsidR="00585BAD" w:rsidRPr="00C55BCA" w:rsidRDefault="00585BAD" w:rsidP="000618E2">
            <w:pPr>
              <w:pStyle w:val="rowtabella0"/>
              <w:rPr>
                <w:color w:val="002060"/>
              </w:rPr>
            </w:pPr>
            <w:r w:rsidRPr="00C55BCA">
              <w:rPr>
                <w:color w:val="002060"/>
              </w:rPr>
              <w:t>FRAZ.PAGLIARE VIA VECCHI</w:t>
            </w:r>
          </w:p>
        </w:tc>
      </w:tr>
      <w:tr w:rsidR="00585BAD" w:rsidRPr="00C55BCA" w14:paraId="6912A1A0"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0EB4DE" w14:textId="77777777" w:rsidR="00585BAD" w:rsidRPr="00C55BCA" w:rsidRDefault="00585BAD" w:rsidP="000618E2">
            <w:pPr>
              <w:pStyle w:val="rowtabella0"/>
              <w:rPr>
                <w:color w:val="002060"/>
              </w:rPr>
            </w:pPr>
            <w:r w:rsidRPr="00C55BCA">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3D68DC" w14:textId="77777777" w:rsidR="00585BAD" w:rsidRPr="00C55BCA" w:rsidRDefault="00585BAD" w:rsidP="000618E2">
            <w:pPr>
              <w:pStyle w:val="rowtabella0"/>
              <w:rPr>
                <w:color w:val="002060"/>
              </w:rPr>
            </w:pPr>
            <w:r w:rsidRPr="00C55BCA">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ECB350"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A7D369"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664AB2" w14:textId="77777777" w:rsidR="00585BAD" w:rsidRPr="00C55BCA" w:rsidRDefault="00585BAD" w:rsidP="000618E2">
            <w:pPr>
              <w:pStyle w:val="rowtabella0"/>
              <w:rPr>
                <w:color w:val="002060"/>
              </w:rPr>
            </w:pPr>
            <w:r w:rsidRPr="00C55BCA">
              <w:rPr>
                <w:color w:val="002060"/>
              </w:rPr>
              <w:t>5280 TENSOSTRUTTURA S.</w:t>
            </w:r>
            <w:proofErr w:type="gramStart"/>
            <w:r w:rsidRPr="00C55BCA">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C698E" w14:textId="77777777" w:rsidR="00585BAD" w:rsidRPr="00C55BCA" w:rsidRDefault="00585BAD" w:rsidP="000618E2">
            <w:pPr>
              <w:pStyle w:val="rowtabella0"/>
              <w:rPr>
                <w:color w:val="002060"/>
              </w:rPr>
            </w:pPr>
            <w:r w:rsidRPr="00C55BCA">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7A2CBA" w14:textId="77777777" w:rsidR="00585BAD" w:rsidRPr="00C55BCA" w:rsidRDefault="00585BAD" w:rsidP="000618E2">
            <w:pPr>
              <w:pStyle w:val="rowtabella0"/>
              <w:rPr>
                <w:color w:val="002060"/>
              </w:rPr>
            </w:pPr>
            <w:r w:rsidRPr="00C55BCA">
              <w:rPr>
                <w:color w:val="002060"/>
              </w:rPr>
              <w:t>VIA LORENZO LOTTO</w:t>
            </w:r>
          </w:p>
        </w:tc>
      </w:tr>
      <w:tr w:rsidR="00585BAD" w:rsidRPr="00C55BCA" w14:paraId="749378D4"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CF70F6" w14:textId="77777777" w:rsidR="00585BAD" w:rsidRPr="00C55BCA" w:rsidRDefault="00585BAD" w:rsidP="000618E2">
            <w:pPr>
              <w:pStyle w:val="rowtabella0"/>
              <w:rPr>
                <w:color w:val="002060"/>
              </w:rPr>
            </w:pPr>
            <w:r w:rsidRPr="00C55BCA">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2D4E2E" w14:textId="77777777" w:rsidR="00585BAD" w:rsidRPr="00C55BCA" w:rsidRDefault="00585BAD" w:rsidP="000618E2">
            <w:pPr>
              <w:pStyle w:val="rowtabella0"/>
              <w:rPr>
                <w:color w:val="002060"/>
              </w:rPr>
            </w:pPr>
            <w:r w:rsidRPr="00C55BCA">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1D1920"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598F01"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D003EA" w14:textId="77777777" w:rsidR="00585BAD" w:rsidRPr="00C55BCA" w:rsidRDefault="00585BAD" w:rsidP="000618E2">
            <w:pPr>
              <w:pStyle w:val="rowtabella0"/>
              <w:rPr>
                <w:color w:val="002060"/>
              </w:rPr>
            </w:pPr>
            <w:r w:rsidRPr="00C55BCA">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32E6BA" w14:textId="77777777" w:rsidR="00585BAD" w:rsidRPr="00C55BCA" w:rsidRDefault="00585BAD" w:rsidP="000618E2">
            <w:pPr>
              <w:pStyle w:val="rowtabella0"/>
              <w:rPr>
                <w:color w:val="002060"/>
              </w:rPr>
            </w:pPr>
            <w:r w:rsidRPr="00C55BCA">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CA2252" w14:textId="77777777" w:rsidR="00585BAD" w:rsidRPr="00C55BCA" w:rsidRDefault="00585BAD" w:rsidP="000618E2">
            <w:pPr>
              <w:pStyle w:val="rowtabella0"/>
              <w:rPr>
                <w:color w:val="002060"/>
              </w:rPr>
            </w:pPr>
            <w:r w:rsidRPr="00C55BCA">
              <w:rPr>
                <w:color w:val="002060"/>
              </w:rPr>
              <w:t>VIA FONTE DI MONSIGNORE</w:t>
            </w:r>
          </w:p>
        </w:tc>
      </w:tr>
      <w:tr w:rsidR="00585BAD" w:rsidRPr="00C55BCA" w14:paraId="458C2B9E"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8F6370" w14:textId="77777777" w:rsidR="00585BAD" w:rsidRPr="00C55BCA" w:rsidRDefault="00585BAD" w:rsidP="000618E2">
            <w:pPr>
              <w:pStyle w:val="rowtabella0"/>
              <w:rPr>
                <w:color w:val="002060"/>
              </w:rPr>
            </w:pPr>
            <w:proofErr w:type="gramStart"/>
            <w:r w:rsidRPr="00C55BCA">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69449" w14:textId="77777777" w:rsidR="00585BAD" w:rsidRPr="00C55BCA" w:rsidRDefault="00585BAD" w:rsidP="000618E2">
            <w:pPr>
              <w:pStyle w:val="rowtabella0"/>
              <w:rPr>
                <w:color w:val="002060"/>
              </w:rPr>
            </w:pPr>
            <w:r w:rsidRPr="00C55BCA">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36AC5"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3CE87"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6C50B" w14:textId="77777777" w:rsidR="00585BAD" w:rsidRPr="00C55BCA" w:rsidRDefault="00585BAD" w:rsidP="000618E2">
            <w:pPr>
              <w:pStyle w:val="rowtabella0"/>
              <w:rPr>
                <w:color w:val="002060"/>
              </w:rPr>
            </w:pPr>
            <w:r w:rsidRPr="00C55BCA">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21316" w14:textId="77777777" w:rsidR="00585BAD" w:rsidRPr="00C55BCA" w:rsidRDefault="00585BAD" w:rsidP="000618E2">
            <w:pPr>
              <w:pStyle w:val="rowtabella0"/>
              <w:rPr>
                <w:color w:val="002060"/>
              </w:rPr>
            </w:pPr>
            <w:r w:rsidRPr="00C55BC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2EF89" w14:textId="77777777" w:rsidR="00585BAD" w:rsidRPr="00C55BCA" w:rsidRDefault="00585BAD" w:rsidP="000618E2">
            <w:pPr>
              <w:pStyle w:val="rowtabella0"/>
              <w:rPr>
                <w:color w:val="002060"/>
              </w:rPr>
            </w:pPr>
            <w:r w:rsidRPr="00C55BCA">
              <w:rPr>
                <w:color w:val="002060"/>
              </w:rPr>
              <w:t>VIA SALVO D'ACQUISTO</w:t>
            </w:r>
          </w:p>
        </w:tc>
      </w:tr>
    </w:tbl>
    <w:p w14:paraId="527E59CC" w14:textId="77777777" w:rsidR="00585BAD" w:rsidRPr="00A54ADD" w:rsidRDefault="00585BAD" w:rsidP="00A37032">
      <w:pPr>
        <w:pStyle w:val="breakline"/>
        <w:rPr>
          <w:color w:val="002060"/>
        </w:rPr>
      </w:pPr>
    </w:p>
    <w:p w14:paraId="3592D008" w14:textId="77777777" w:rsidR="00A37032" w:rsidRPr="00A54ADD" w:rsidRDefault="00A37032" w:rsidP="00A37032">
      <w:pPr>
        <w:pStyle w:val="breakline"/>
        <w:rPr>
          <w:color w:val="002060"/>
        </w:rPr>
      </w:pPr>
    </w:p>
    <w:p w14:paraId="5C438511" w14:textId="77777777" w:rsidR="00A37032" w:rsidRPr="00A54ADD" w:rsidRDefault="00A37032" w:rsidP="00A37032">
      <w:pPr>
        <w:pStyle w:val="breakline"/>
        <w:rPr>
          <w:color w:val="002060"/>
        </w:rPr>
      </w:pPr>
    </w:p>
    <w:p w14:paraId="2554C5ED" w14:textId="77777777" w:rsidR="00A37032" w:rsidRPr="00A54ADD" w:rsidRDefault="00A37032" w:rsidP="00A37032">
      <w:pPr>
        <w:pStyle w:val="breakline"/>
        <w:rPr>
          <w:rFonts w:eastAsiaTheme="minorEastAsia"/>
          <w:color w:val="002060"/>
        </w:rPr>
      </w:pPr>
    </w:p>
    <w:p w14:paraId="4039EC64" w14:textId="77777777" w:rsidR="00A37032" w:rsidRPr="00A54ADD" w:rsidRDefault="00A37032" w:rsidP="00A37032">
      <w:pPr>
        <w:pStyle w:val="breakline"/>
        <w:rPr>
          <w:color w:val="002060"/>
        </w:rPr>
      </w:pPr>
    </w:p>
    <w:p w14:paraId="092E8343" w14:textId="77777777" w:rsidR="00A37032" w:rsidRPr="00A54ADD" w:rsidRDefault="00A37032" w:rsidP="00A37032">
      <w:pPr>
        <w:pStyle w:val="titolocampionato0"/>
        <w:shd w:val="clear" w:color="auto" w:fill="CCCCCC"/>
        <w:spacing w:before="80" w:after="40"/>
        <w:rPr>
          <w:color w:val="002060"/>
        </w:rPr>
      </w:pPr>
      <w:r w:rsidRPr="00A54ADD">
        <w:rPr>
          <w:color w:val="002060"/>
        </w:rPr>
        <w:t>REGIONALE CALCIO A 5 FEMMINILE</w:t>
      </w:r>
    </w:p>
    <w:p w14:paraId="586E4707" w14:textId="77777777" w:rsidR="00A37032" w:rsidRPr="00A54ADD" w:rsidRDefault="00A37032" w:rsidP="00A37032">
      <w:pPr>
        <w:pStyle w:val="titoloprinc0"/>
        <w:rPr>
          <w:color w:val="002060"/>
        </w:rPr>
      </w:pPr>
      <w:r w:rsidRPr="00A54ADD">
        <w:rPr>
          <w:color w:val="002060"/>
        </w:rPr>
        <w:t>PROGRAMMA GARE</w:t>
      </w:r>
    </w:p>
    <w:p w14:paraId="19A7BF65" w14:textId="77777777" w:rsidR="00A37032" w:rsidRDefault="00A37032" w:rsidP="00A37032">
      <w:pPr>
        <w:pStyle w:val="breakline"/>
        <w:rPr>
          <w:color w:val="002060"/>
        </w:rPr>
      </w:pPr>
    </w:p>
    <w:p w14:paraId="3383F698" w14:textId="77777777" w:rsidR="00585BAD" w:rsidRPr="00C55BCA" w:rsidRDefault="00585BAD" w:rsidP="00585BAD">
      <w:pPr>
        <w:pStyle w:val="sottotitolocampionato10"/>
        <w:rPr>
          <w:color w:val="002060"/>
        </w:rPr>
      </w:pPr>
      <w:r w:rsidRPr="00C55BC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88"/>
        <w:gridCol w:w="1550"/>
        <w:gridCol w:w="1545"/>
      </w:tblGrid>
      <w:tr w:rsidR="00585BAD" w:rsidRPr="00C55BCA" w14:paraId="6B6E4EF0"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7F025"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4ADDC"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E926A"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3968A"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32883"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61783"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0C1FA"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2FDF90E2"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D73318" w14:textId="77777777" w:rsidR="00585BAD" w:rsidRPr="00C55BCA" w:rsidRDefault="00585BAD" w:rsidP="000618E2">
            <w:pPr>
              <w:pStyle w:val="rowtabella0"/>
              <w:rPr>
                <w:color w:val="002060"/>
              </w:rPr>
            </w:pPr>
            <w:r w:rsidRPr="00C55BCA">
              <w:rPr>
                <w:color w:val="002060"/>
              </w:rPr>
              <w:t>CALCIO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FD465" w14:textId="77777777" w:rsidR="00585BAD" w:rsidRPr="00C55BCA" w:rsidRDefault="00585BAD" w:rsidP="000618E2">
            <w:pPr>
              <w:pStyle w:val="rowtabella0"/>
              <w:rPr>
                <w:color w:val="002060"/>
              </w:rPr>
            </w:pPr>
            <w:r w:rsidRPr="00C55BCA">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3F4C5"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1FE64" w14:textId="77777777" w:rsidR="00585BAD" w:rsidRPr="00C55BCA" w:rsidRDefault="00585BAD" w:rsidP="000618E2">
            <w:pPr>
              <w:pStyle w:val="rowtabella0"/>
              <w:rPr>
                <w:color w:val="002060"/>
              </w:rPr>
            </w:pPr>
            <w:r w:rsidRPr="00C55BCA">
              <w:rPr>
                <w:color w:val="002060"/>
              </w:rPr>
              <w:t>26/09/2025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8E71E" w14:textId="77777777" w:rsidR="00585BAD" w:rsidRPr="00C55BCA" w:rsidRDefault="00585BAD" w:rsidP="000618E2">
            <w:pPr>
              <w:pStyle w:val="rowtabella0"/>
              <w:rPr>
                <w:color w:val="002060"/>
              </w:rPr>
            </w:pPr>
            <w:r w:rsidRPr="00C55BCA">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74ADC" w14:textId="77777777" w:rsidR="00585BAD" w:rsidRPr="00C55BCA" w:rsidRDefault="00585BAD" w:rsidP="000618E2">
            <w:pPr>
              <w:pStyle w:val="rowtabella0"/>
              <w:rPr>
                <w:color w:val="002060"/>
              </w:rPr>
            </w:pPr>
            <w:r w:rsidRPr="00C55BCA">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F8F0B" w14:textId="77777777" w:rsidR="00585BAD" w:rsidRPr="00C55BCA" w:rsidRDefault="00585BAD" w:rsidP="000618E2">
            <w:pPr>
              <w:pStyle w:val="rowtabella0"/>
              <w:rPr>
                <w:color w:val="002060"/>
              </w:rPr>
            </w:pPr>
            <w:r w:rsidRPr="00C55BCA">
              <w:rPr>
                <w:color w:val="002060"/>
              </w:rPr>
              <w:t>VIA DELLO SPORT</w:t>
            </w:r>
          </w:p>
        </w:tc>
      </w:tr>
      <w:tr w:rsidR="00585BAD" w:rsidRPr="00C55BCA" w14:paraId="19015950"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C5F98E" w14:textId="77777777" w:rsidR="00585BAD" w:rsidRPr="00C55BCA" w:rsidRDefault="00585BAD" w:rsidP="000618E2">
            <w:pPr>
              <w:pStyle w:val="rowtabella0"/>
              <w:rPr>
                <w:color w:val="002060"/>
              </w:rPr>
            </w:pPr>
            <w:r w:rsidRPr="00C55BCA">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03930D" w14:textId="77777777" w:rsidR="00585BAD" w:rsidRPr="00C55BCA" w:rsidRDefault="00585BAD" w:rsidP="000618E2">
            <w:pPr>
              <w:pStyle w:val="rowtabella0"/>
              <w:rPr>
                <w:color w:val="002060"/>
              </w:rPr>
            </w:pPr>
            <w:r w:rsidRPr="00C55BCA">
              <w:rPr>
                <w:color w:val="002060"/>
              </w:rPr>
              <w:t>VENERE POTENTIA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2D4B17"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A68473" w14:textId="77777777" w:rsidR="00585BAD" w:rsidRPr="00C55BCA" w:rsidRDefault="00585BAD" w:rsidP="000618E2">
            <w:pPr>
              <w:pStyle w:val="rowtabella0"/>
              <w:rPr>
                <w:color w:val="002060"/>
              </w:rPr>
            </w:pPr>
            <w:r w:rsidRPr="00C55BCA">
              <w:rPr>
                <w:color w:val="002060"/>
              </w:rPr>
              <w:t>26/09/2025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341A7A" w14:textId="77777777" w:rsidR="00585BAD" w:rsidRPr="00C55BCA" w:rsidRDefault="00585BAD" w:rsidP="000618E2">
            <w:pPr>
              <w:pStyle w:val="rowtabella0"/>
              <w:rPr>
                <w:color w:val="002060"/>
              </w:rPr>
            </w:pPr>
            <w:r w:rsidRPr="00C55BCA">
              <w:rPr>
                <w:color w:val="002060"/>
              </w:rPr>
              <w:t>5659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E886F9" w14:textId="77777777" w:rsidR="00585BAD" w:rsidRPr="00C55BCA" w:rsidRDefault="00585BAD" w:rsidP="000618E2">
            <w:pPr>
              <w:pStyle w:val="rowtabella0"/>
              <w:rPr>
                <w:color w:val="002060"/>
              </w:rPr>
            </w:pPr>
            <w:r w:rsidRPr="00C55BCA">
              <w:rPr>
                <w:color w:val="002060"/>
              </w:rPr>
              <w:t>PETRITOLI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8ED155" w14:textId="77777777" w:rsidR="00585BAD" w:rsidRPr="00C55BCA" w:rsidRDefault="00585BAD" w:rsidP="000618E2">
            <w:pPr>
              <w:pStyle w:val="rowtabella0"/>
              <w:rPr>
                <w:color w:val="002060"/>
              </w:rPr>
            </w:pPr>
            <w:r w:rsidRPr="00C55BCA">
              <w:rPr>
                <w:color w:val="002060"/>
              </w:rPr>
              <w:t>LOCALITA' CALCINARI</w:t>
            </w:r>
          </w:p>
        </w:tc>
      </w:tr>
      <w:tr w:rsidR="00585BAD" w:rsidRPr="00C55BCA" w14:paraId="24B5C993"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CC04B6" w14:textId="77777777" w:rsidR="00585BAD" w:rsidRPr="00C55BCA" w:rsidRDefault="00585BAD" w:rsidP="000618E2">
            <w:pPr>
              <w:pStyle w:val="rowtabella0"/>
              <w:rPr>
                <w:color w:val="002060"/>
              </w:rPr>
            </w:pPr>
            <w:r w:rsidRPr="00C55BCA">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DDB23B" w14:textId="77777777" w:rsidR="00585BAD" w:rsidRPr="00C55BCA" w:rsidRDefault="00585BAD" w:rsidP="000618E2">
            <w:pPr>
              <w:pStyle w:val="rowtabella0"/>
              <w:rPr>
                <w:color w:val="002060"/>
              </w:rPr>
            </w:pPr>
            <w:r w:rsidRPr="00C55BCA">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0B3B6D"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F3B511" w14:textId="77777777" w:rsidR="00585BAD" w:rsidRPr="00C55BCA" w:rsidRDefault="00585BAD" w:rsidP="000618E2">
            <w:pPr>
              <w:pStyle w:val="rowtabella0"/>
              <w:rPr>
                <w:color w:val="002060"/>
              </w:rPr>
            </w:pPr>
            <w:r w:rsidRPr="00C55BCA">
              <w:rPr>
                <w:color w:val="002060"/>
              </w:rPr>
              <w:t>26/09/2025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76194D" w14:textId="77777777" w:rsidR="00585BAD" w:rsidRPr="00C55BCA" w:rsidRDefault="00585BAD" w:rsidP="000618E2">
            <w:pPr>
              <w:pStyle w:val="rowtabella0"/>
              <w:rPr>
                <w:color w:val="002060"/>
              </w:rPr>
            </w:pPr>
            <w:r w:rsidRPr="00C55BCA">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B58DCB" w14:textId="77777777" w:rsidR="00585BAD" w:rsidRPr="00C55BCA" w:rsidRDefault="00585BAD" w:rsidP="000618E2">
            <w:pPr>
              <w:pStyle w:val="rowtabella0"/>
              <w:rPr>
                <w:color w:val="002060"/>
              </w:rPr>
            </w:pPr>
            <w:r w:rsidRPr="00C55BCA">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0D7106" w14:textId="77777777" w:rsidR="00585BAD" w:rsidRPr="00C55BCA" w:rsidRDefault="00585BAD" w:rsidP="000618E2">
            <w:pPr>
              <w:pStyle w:val="rowtabella0"/>
              <w:rPr>
                <w:color w:val="002060"/>
              </w:rPr>
            </w:pPr>
            <w:r w:rsidRPr="00C55BCA">
              <w:rPr>
                <w:color w:val="002060"/>
              </w:rPr>
              <w:t>VIA ROMA, SNC</w:t>
            </w:r>
          </w:p>
        </w:tc>
      </w:tr>
      <w:tr w:rsidR="00585BAD" w:rsidRPr="00C55BCA" w14:paraId="32CEE4C7"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02D06F" w14:textId="77777777" w:rsidR="00585BAD" w:rsidRPr="00C55BCA" w:rsidRDefault="00585BAD" w:rsidP="000618E2">
            <w:pPr>
              <w:pStyle w:val="rowtabella0"/>
              <w:rPr>
                <w:color w:val="002060"/>
              </w:rPr>
            </w:pPr>
            <w:r w:rsidRPr="00C55BCA">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032FD5" w14:textId="77777777" w:rsidR="00585BAD" w:rsidRPr="00C55BCA" w:rsidRDefault="00585BAD" w:rsidP="000618E2">
            <w:pPr>
              <w:pStyle w:val="rowtabella0"/>
              <w:rPr>
                <w:color w:val="002060"/>
              </w:rPr>
            </w:pPr>
            <w:r w:rsidRPr="00C55BCA">
              <w:rPr>
                <w:color w:val="002060"/>
              </w:rPr>
              <w:t>STAFFOLO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4EBB7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79DFAE" w14:textId="77777777" w:rsidR="00585BAD" w:rsidRPr="00C55BCA" w:rsidRDefault="00585BAD" w:rsidP="000618E2">
            <w:pPr>
              <w:pStyle w:val="rowtabella0"/>
              <w:rPr>
                <w:color w:val="002060"/>
              </w:rPr>
            </w:pPr>
            <w:r w:rsidRPr="00C55BCA">
              <w:rPr>
                <w:color w:val="002060"/>
              </w:rPr>
              <w:t>26/09/2025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86D2D3" w14:textId="77777777" w:rsidR="00585BAD" w:rsidRPr="00C55BCA" w:rsidRDefault="00585BAD" w:rsidP="000618E2">
            <w:pPr>
              <w:pStyle w:val="rowtabella0"/>
              <w:rPr>
                <w:color w:val="002060"/>
              </w:rPr>
            </w:pPr>
            <w:r w:rsidRPr="00C55BCA">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2E6D5" w14:textId="77777777" w:rsidR="00585BAD" w:rsidRPr="00C55BCA" w:rsidRDefault="00585BAD" w:rsidP="000618E2">
            <w:pPr>
              <w:pStyle w:val="rowtabella0"/>
              <w:rPr>
                <w:color w:val="002060"/>
              </w:rPr>
            </w:pPr>
            <w:r w:rsidRPr="00C55BCA">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E4EB9" w14:textId="77777777" w:rsidR="00585BAD" w:rsidRPr="00C55BCA" w:rsidRDefault="00585BAD" w:rsidP="000618E2">
            <w:pPr>
              <w:pStyle w:val="rowtabella0"/>
              <w:rPr>
                <w:color w:val="002060"/>
              </w:rPr>
            </w:pPr>
            <w:r w:rsidRPr="00C55BCA">
              <w:rPr>
                <w:color w:val="002060"/>
              </w:rPr>
              <w:t>VIA DON GIUSEPPE MARUCCI 1</w:t>
            </w:r>
          </w:p>
        </w:tc>
      </w:tr>
      <w:tr w:rsidR="00585BAD" w:rsidRPr="00C55BCA" w14:paraId="034A4A93"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2B6A67" w14:textId="77777777" w:rsidR="00585BAD" w:rsidRPr="00C55BCA" w:rsidRDefault="00585BAD" w:rsidP="000618E2">
            <w:pPr>
              <w:pStyle w:val="rowtabella0"/>
              <w:rPr>
                <w:color w:val="002060"/>
              </w:rPr>
            </w:pPr>
            <w:r w:rsidRPr="00C55BCA">
              <w:rPr>
                <w:color w:val="002060"/>
              </w:rPr>
              <w:t>ATLETICO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9DCF88" w14:textId="77777777" w:rsidR="00585BAD" w:rsidRPr="00C55BCA" w:rsidRDefault="00585BAD" w:rsidP="000618E2">
            <w:pPr>
              <w:pStyle w:val="rowtabella0"/>
              <w:rPr>
                <w:color w:val="002060"/>
              </w:rPr>
            </w:pPr>
            <w:r w:rsidRPr="00C55BCA">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2F4D46"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B47177" w14:textId="77777777" w:rsidR="00585BAD" w:rsidRPr="00C55BCA" w:rsidRDefault="00585BAD" w:rsidP="000618E2">
            <w:pPr>
              <w:pStyle w:val="rowtabella0"/>
              <w:rPr>
                <w:color w:val="002060"/>
              </w:rPr>
            </w:pPr>
            <w:r w:rsidRPr="00C55BCA">
              <w:rPr>
                <w:color w:val="002060"/>
              </w:rPr>
              <w:t>27/09/2025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719F73" w14:textId="77777777" w:rsidR="00585BAD" w:rsidRPr="00C55BCA" w:rsidRDefault="00585BAD" w:rsidP="000618E2">
            <w:pPr>
              <w:pStyle w:val="rowtabella0"/>
              <w:rPr>
                <w:color w:val="002060"/>
              </w:rPr>
            </w:pPr>
            <w:r w:rsidRPr="00C55BCA">
              <w:rPr>
                <w:color w:val="002060"/>
              </w:rPr>
              <w:t>5266 CAMPO SCOPERTO "</w:t>
            </w:r>
            <w:proofErr w:type="gramStart"/>
            <w:r w:rsidRPr="00C55BCA">
              <w:rPr>
                <w:color w:val="002060"/>
              </w:rPr>
              <w:t>S.BORGONOVO</w:t>
            </w:r>
            <w:proofErr w:type="gramEnd"/>
            <w:r w:rsidRPr="00C55BC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EC19C" w14:textId="77777777" w:rsidR="00585BAD" w:rsidRPr="00C55BCA" w:rsidRDefault="00585BAD" w:rsidP="000618E2">
            <w:pPr>
              <w:pStyle w:val="rowtabella0"/>
              <w:rPr>
                <w:color w:val="002060"/>
              </w:rPr>
            </w:pPr>
            <w:r w:rsidRPr="00C55BCA">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567EC7" w14:textId="77777777" w:rsidR="00585BAD" w:rsidRPr="00C55BCA" w:rsidRDefault="00585BAD" w:rsidP="000618E2">
            <w:pPr>
              <w:pStyle w:val="rowtabella0"/>
              <w:rPr>
                <w:color w:val="002060"/>
              </w:rPr>
            </w:pPr>
            <w:r w:rsidRPr="00C55BCA">
              <w:rPr>
                <w:color w:val="002060"/>
              </w:rPr>
              <w:t>LOCALITA' MADONNA DELLA PIEVE</w:t>
            </w:r>
          </w:p>
        </w:tc>
      </w:tr>
      <w:tr w:rsidR="00585BAD" w:rsidRPr="00C55BCA" w14:paraId="2F0382E8"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1B984E" w14:textId="77777777" w:rsidR="00585BAD" w:rsidRPr="00C55BCA" w:rsidRDefault="00585BAD" w:rsidP="000618E2">
            <w:pPr>
              <w:pStyle w:val="rowtabella0"/>
              <w:rPr>
                <w:color w:val="002060"/>
              </w:rPr>
            </w:pPr>
            <w:proofErr w:type="gramStart"/>
            <w:r w:rsidRPr="00C55BCA">
              <w:rPr>
                <w:color w:val="002060"/>
              </w:rPr>
              <w:t>MR.SANGIORGESE</w:t>
            </w:r>
            <w:proofErr w:type="gramEnd"/>
            <w:r w:rsidRPr="00C55BCA">
              <w:rPr>
                <w:color w:val="002060"/>
              </w:rPr>
              <w:t xml:space="preserve"> CALCIO1922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EDD4D" w14:textId="77777777" w:rsidR="00585BAD" w:rsidRPr="00C55BCA" w:rsidRDefault="00585BAD" w:rsidP="000618E2">
            <w:pPr>
              <w:pStyle w:val="rowtabella0"/>
              <w:rPr>
                <w:color w:val="002060"/>
              </w:rPr>
            </w:pPr>
            <w:proofErr w:type="gramStart"/>
            <w:r w:rsidRPr="00C55BCA">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6CB234"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D6FED" w14:textId="77777777" w:rsidR="00585BAD" w:rsidRPr="00C55BCA" w:rsidRDefault="00585BAD" w:rsidP="000618E2">
            <w:pPr>
              <w:pStyle w:val="rowtabella0"/>
              <w:rPr>
                <w:color w:val="002060"/>
              </w:rPr>
            </w:pPr>
            <w:r w:rsidRPr="00C55BCA">
              <w:rPr>
                <w:color w:val="002060"/>
              </w:rPr>
              <w:t>27/09/2025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B9451" w14:textId="77777777" w:rsidR="00585BAD" w:rsidRPr="00C55BCA" w:rsidRDefault="00585BAD" w:rsidP="000618E2">
            <w:pPr>
              <w:pStyle w:val="rowtabella0"/>
              <w:rPr>
                <w:color w:val="002060"/>
              </w:rPr>
            </w:pPr>
            <w:r w:rsidRPr="00C55BCA">
              <w:rPr>
                <w:color w:val="002060"/>
              </w:rPr>
              <w:t xml:space="preserve">5623 PALESTRA </w:t>
            </w:r>
            <w:proofErr w:type="gramStart"/>
            <w:r w:rsidRPr="00C55BCA">
              <w:rPr>
                <w:color w:val="002060"/>
              </w:rPr>
              <w:t>SC.MEDIA</w:t>
            </w:r>
            <w:proofErr w:type="gramEnd"/>
            <w:r w:rsidRPr="00C55BCA">
              <w:rPr>
                <w:color w:val="002060"/>
              </w:rPr>
              <w:t xml:space="preserve"> </w:t>
            </w:r>
            <w:proofErr w:type="gramStart"/>
            <w:r w:rsidRPr="00C55BCA">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5AA42" w14:textId="77777777" w:rsidR="00585BAD" w:rsidRPr="00C55BCA" w:rsidRDefault="00585BAD" w:rsidP="000618E2">
            <w:pPr>
              <w:pStyle w:val="rowtabella0"/>
              <w:rPr>
                <w:color w:val="002060"/>
              </w:rPr>
            </w:pPr>
            <w:r w:rsidRPr="00C55BC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D1A714" w14:textId="77777777" w:rsidR="00585BAD" w:rsidRPr="00C55BCA" w:rsidRDefault="00585BAD" w:rsidP="000618E2">
            <w:pPr>
              <w:pStyle w:val="rowtabella0"/>
              <w:rPr>
                <w:color w:val="002060"/>
              </w:rPr>
            </w:pPr>
            <w:r w:rsidRPr="00C55BCA">
              <w:rPr>
                <w:color w:val="002060"/>
              </w:rPr>
              <w:t>VIA PIRANDELLO</w:t>
            </w:r>
          </w:p>
        </w:tc>
      </w:tr>
    </w:tbl>
    <w:p w14:paraId="39B36DB1" w14:textId="77777777" w:rsidR="00585BAD" w:rsidRPr="00A54ADD" w:rsidRDefault="00585BAD" w:rsidP="00A37032">
      <w:pPr>
        <w:pStyle w:val="breakline"/>
        <w:rPr>
          <w:color w:val="002060"/>
        </w:rPr>
      </w:pPr>
    </w:p>
    <w:p w14:paraId="53665617" w14:textId="77777777" w:rsidR="00A37032" w:rsidRPr="00A54ADD" w:rsidRDefault="00A37032" w:rsidP="00A37032">
      <w:pPr>
        <w:pStyle w:val="breakline"/>
        <w:rPr>
          <w:color w:val="002060"/>
        </w:rPr>
      </w:pPr>
    </w:p>
    <w:p w14:paraId="18018660" w14:textId="77777777" w:rsidR="00A37032" w:rsidRPr="00A54ADD" w:rsidRDefault="00A37032" w:rsidP="00A37032">
      <w:pPr>
        <w:pStyle w:val="breakline"/>
        <w:rPr>
          <w:color w:val="002060"/>
        </w:rPr>
      </w:pPr>
    </w:p>
    <w:p w14:paraId="0D8CD86F" w14:textId="77777777" w:rsidR="00A37032" w:rsidRPr="00A54ADD" w:rsidRDefault="00A37032" w:rsidP="00A37032">
      <w:pPr>
        <w:pStyle w:val="titolocampionato0"/>
        <w:shd w:val="clear" w:color="auto" w:fill="CCCCCC"/>
        <w:spacing w:before="80" w:after="40"/>
        <w:rPr>
          <w:color w:val="002060"/>
        </w:rPr>
      </w:pPr>
      <w:r w:rsidRPr="00A54ADD">
        <w:rPr>
          <w:color w:val="002060"/>
        </w:rPr>
        <w:t>UNDER 19 CALCIO A 5 REGIONALE</w:t>
      </w:r>
    </w:p>
    <w:p w14:paraId="6F57DFB5" w14:textId="77777777" w:rsidR="00A37032" w:rsidRPr="00A54ADD" w:rsidRDefault="00A37032" w:rsidP="00A37032">
      <w:pPr>
        <w:pStyle w:val="titoloprinc0"/>
        <w:rPr>
          <w:color w:val="002060"/>
        </w:rPr>
      </w:pPr>
      <w:r w:rsidRPr="00A54ADD">
        <w:rPr>
          <w:color w:val="002060"/>
        </w:rPr>
        <w:t>VARIAZIONI AL PROGRAMMA GARE</w:t>
      </w:r>
    </w:p>
    <w:p w14:paraId="192E043D" w14:textId="77777777" w:rsidR="00A37032" w:rsidRPr="00A54ADD" w:rsidRDefault="00A37032" w:rsidP="00A37032">
      <w:pPr>
        <w:pStyle w:val="breakline"/>
        <w:rPr>
          <w:color w:val="002060"/>
        </w:rPr>
      </w:pPr>
    </w:p>
    <w:p w14:paraId="156557C7" w14:textId="77777777" w:rsidR="00A37032" w:rsidRPr="00A54ADD" w:rsidRDefault="00A37032" w:rsidP="00A37032">
      <w:pPr>
        <w:pStyle w:val="breakline"/>
        <w:rPr>
          <w:color w:val="002060"/>
        </w:rPr>
      </w:pPr>
    </w:p>
    <w:p w14:paraId="6BE528EF" w14:textId="77777777" w:rsidR="00A37032" w:rsidRPr="00A54ADD" w:rsidRDefault="00A37032" w:rsidP="00A37032">
      <w:pPr>
        <w:pStyle w:val="sottotitolocampionato10"/>
        <w:rPr>
          <w:color w:val="002060"/>
        </w:rPr>
      </w:pPr>
      <w:r w:rsidRPr="00A54AD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032" w:rsidRPr="00A54ADD" w14:paraId="5151099C" w14:textId="77777777" w:rsidTr="000618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04924" w14:textId="77777777" w:rsidR="00A37032" w:rsidRPr="00A54ADD" w:rsidRDefault="00A37032" w:rsidP="000618E2">
            <w:pPr>
              <w:pStyle w:val="headertabella0"/>
              <w:rPr>
                <w:color w:val="002060"/>
              </w:rPr>
            </w:pPr>
            <w:r w:rsidRPr="00A54AD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2CEB4" w14:textId="77777777" w:rsidR="00A37032" w:rsidRPr="00A54ADD" w:rsidRDefault="00A37032" w:rsidP="000618E2">
            <w:pPr>
              <w:pStyle w:val="headertabella0"/>
              <w:rPr>
                <w:color w:val="002060"/>
              </w:rPr>
            </w:pPr>
            <w:r w:rsidRPr="00A54ADD">
              <w:rPr>
                <w:color w:val="002060"/>
              </w:rPr>
              <w:t xml:space="preserve">N° </w:t>
            </w:r>
            <w:proofErr w:type="spellStart"/>
            <w:r w:rsidRPr="00A54ADD">
              <w:rPr>
                <w:color w:val="002060"/>
              </w:rPr>
              <w:t>Gior</w:t>
            </w:r>
            <w:proofErr w:type="spellEnd"/>
            <w:r w:rsidRPr="00A54AD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0CD6C" w14:textId="77777777" w:rsidR="00A37032" w:rsidRPr="00A54ADD" w:rsidRDefault="00A37032" w:rsidP="000618E2">
            <w:pPr>
              <w:pStyle w:val="headertabella0"/>
              <w:rPr>
                <w:color w:val="002060"/>
              </w:rPr>
            </w:pPr>
            <w:r w:rsidRPr="00A54AD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56FA5" w14:textId="77777777" w:rsidR="00A37032" w:rsidRPr="00A54ADD" w:rsidRDefault="00A37032" w:rsidP="000618E2">
            <w:pPr>
              <w:pStyle w:val="headertabella0"/>
              <w:rPr>
                <w:color w:val="002060"/>
              </w:rPr>
            </w:pPr>
            <w:r w:rsidRPr="00A54AD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8C464" w14:textId="77777777" w:rsidR="00A37032" w:rsidRPr="00A54ADD" w:rsidRDefault="00A37032" w:rsidP="000618E2">
            <w:pPr>
              <w:pStyle w:val="headertabella0"/>
              <w:rPr>
                <w:color w:val="002060"/>
              </w:rPr>
            </w:pPr>
            <w:r w:rsidRPr="00A54ADD">
              <w:rPr>
                <w:color w:val="002060"/>
              </w:rPr>
              <w:t xml:space="preserve">Data </w:t>
            </w:r>
            <w:proofErr w:type="spellStart"/>
            <w:r w:rsidRPr="00A54ADD">
              <w:rPr>
                <w:color w:val="002060"/>
              </w:rPr>
              <w:t>Orig</w:t>
            </w:r>
            <w:proofErr w:type="spellEnd"/>
            <w:r w:rsidRPr="00A54AD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2F3B0" w14:textId="77777777" w:rsidR="00A37032" w:rsidRPr="00A54ADD" w:rsidRDefault="00A37032" w:rsidP="000618E2">
            <w:pPr>
              <w:pStyle w:val="headertabella0"/>
              <w:rPr>
                <w:color w:val="002060"/>
              </w:rPr>
            </w:pPr>
            <w:r w:rsidRPr="00A54AD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B8C18" w14:textId="77777777" w:rsidR="00A37032" w:rsidRPr="00A54ADD" w:rsidRDefault="00A37032" w:rsidP="000618E2">
            <w:pPr>
              <w:pStyle w:val="headertabella0"/>
              <w:rPr>
                <w:color w:val="002060"/>
              </w:rPr>
            </w:pPr>
            <w:r w:rsidRPr="00A54ADD">
              <w:rPr>
                <w:color w:val="002060"/>
              </w:rPr>
              <w:t xml:space="preserve">Ora </w:t>
            </w:r>
            <w:proofErr w:type="spellStart"/>
            <w:r w:rsidRPr="00A54ADD">
              <w:rPr>
                <w:color w:val="002060"/>
              </w:rPr>
              <w:t>Orig</w:t>
            </w:r>
            <w:proofErr w:type="spellEnd"/>
            <w:r w:rsidRPr="00A54AD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A3070" w14:textId="77777777" w:rsidR="00A37032" w:rsidRPr="00A54ADD" w:rsidRDefault="00A37032" w:rsidP="000618E2">
            <w:pPr>
              <w:pStyle w:val="headertabella0"/>
              <w:rPr>
                <w:color w:val="002060"/>
              </w:rPr>
            </w:pPr>
            <w:r w:rsidRPr="00A54ADD">
              <w:rPr>
                <w:color w:val="002060"/>
              </w:rPr>
              <w:t>Impianto</w:t>
            </w:r>
          </w:p>
        </w:tc>
      </w:tr>
      <w:tr w:rsidR="00A37032" w:rsidRPr="00A54ADD" w14:paraId="1A985BE5" w14:textId="77777777" w:rsidTr="000618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861B" w14:textId="77777777" w:rsidR="00A37032" w:rsidRPr="00A54ADD" w:rsidRDefault="00A37032" w:rsidP="000618E2">
            <w:pPr>
              <w:pStyle w:val="rowtabella0"/>
              <w:rPr>
                <w:color w:val="002060"/>
                <w:highlight w:val="yellow"/>
              </w:rPr>
            </w:pPr>
            <w:r w:rsidRPr="00A54ADD">
              <w:rPr>
                <w:color w:val="002060"/>
                <w:highlight w:val="yellow"/>
              </w:rPr>
              <w:t>28/09/2025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8AE2" w14:textId="77777777" w:rsidR="00A37032" w:rsidRPr="00A54ADD" w:rsidRDefault="00A37032" w:rsidP="000618E2">
            <w:pPr>
              <w:pStyle w:val="rowtabella0"/>
              <w:jc w:val="center"/>
              <w:rPr>
                <w:color w:val="002060"/>
                <w:highlight w:val="yellow"/>
              </w:rPr>
            </w:pPr>
            <w:r w:rsidRPr="00A54ADD">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7C81B" w14:textId="77777777" w:rsidR="00A37032" w:rsidRPr="00A54ADD" w:rsidRDefault="00A37032" w:rsidP="000618E2">
            <w:pPr>
              <w:pStyle w:val="rowtabella0"/>
              <w:rPr>
                <w:color w:val="002060"/>
                <w:highlight w:val="yellow"/>
              </w:rPr>
            </w:pPr>
            <w:r w:rsidRPr="00A54ADD">
              <w:rPr>
                <w:color w:val="002060"/>
                <w:highlight w:val="yellow"/>
              </w:rPr>
              <w:t xml:space="preserve">CSI GAUDIO </w:t>
            </w:r>
            <w:proofErr w:type="spellStart"/>
            <w:proofErr w:type="gramStart"/>
            <w:r w:rsidRPr="00A54ADD">
              <w:rPr>
                <w:color w:val="002060"/>
                <w:highlight w:val="yellow"/>
              </w:rPr>
              <w:t>sq.B</w:t>
            </w:r>
            <w:proofErr w:type="spellEnd"/>
            <w:proofErr w:type="gramEnd"/>
            <w:r w:rsidRPr="00A54ADD">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A300" w14:textId="77777777" w:rsidR="00A37032" w:rsidRPr="00A54ADD" w:rsidRDefault="00A37032" w:rsidP="000618E2">
            <w:pPr>
              <w:pStyle w:val="rowtabella0"/>
              <w:rPr>
                <w:color w:val="002060"/>
                <w:highlight w:val="yellow"/>
              </w:rPr>
            </w:pPr>
            <w:r w:rsidRPr="00A54ADD">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E261E" w14:textId="77777777" w:rsidR="00A37032" w:rsidRPr="00A54ADD" w:rsidRDefault="00A37032" w:rsidP="000618E2">
            <w:pPr>
              <w:pStyle w:val="rowtabella0"/>
              <w:rPr>
                <w:color w:val="002060"/>
              </w:rPr>
            </w:pPr>
            <w:r w:rsidRPr="00A54ADD">
              <w:rPr>
                <w:color w:val="002060"/>
              </w:rPr>
              <w:t>2</w:t>
            </w:r>
            <w:r>
              <w:rPr>
                <w:color w:val="002060"/>
              </w:rPr>
              <w:t>7</w:t>
            </w:r>
            <w:r w:rsidRPr="00A54ADD">
              <w:rPr>
                <w:color w:val="002060"/>
              </w:rPr>
              <w:t>/09/2025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350C" w14:textId="77777777" w:rsidR="00A37032" w:rsidRPr="00A54ADD" w:rsidRDefault="00A37032" w:rsidP="000618E2">
            <w:pPr>
              <w:pStyle w:val="rowtabella0"/>
              <w:jc w:val="center"/>
              <w:rPr>
                <w:color w:val="002060"/>
              </w:rPr>
            </w:pPr>
            <w:r w:rsidRPr="00A54AD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4F9A2" w14:textId="77777777" w:rsidR="00A37032" w:rsidRPr="00A54ADD" w:rsidRDefault="00A37032" w:rsidP="000618E2">
            <w:pPr>
              <w:pStyle w:val="rowtabella0"/>
              <w:jc w:val="center"/>
              <w:rPr>
                <w:color w:val="002060"/>
              </w:rPr>
            </w:pPr>
            <w:r w:rsidRPr="00A54AD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8175" w14:textId="77777777" w:rsidR="00A37032" w:rsidRPr="00A54ADD" w:rsidRDefault="00A37032" w:rsidP="000618E2">
            <w:pPr>
              <w:rPr>
                <w:color w:val="002060"/>
              </w:rPr>
            </w:pPr>
          </w:p>
        </w:tc>
      </w:tr>
    </w:tbl>
    <w:p w14:paraId="620A135E" w14:textId="77777777" w:rsidR="00A37032" w:rsidRPr="00A54ADD" w:rsidRDefault="00A37032" w:rsidP="00A37032">
      <w:pPr>
        <w:pStyle w:val="breakline"/>
        <w:rPr>
          <w:rFonts w:eastAsiaTheme="minorEastAsia"/>
          <w:color w:val="002060"/>
        </w:rPr>
      </w:pPr>
    </w:p>
    <w:p w14:paraId="3795D950" w14:textId="77777777" w:rsidR="00A37032" w:rsidRPr="00A54ADD" w:rsidRDefault="00A37032" w:rsidP="00A37032">
      <w:pPr>
        <w:pStyle w:val="titoloprinc0"/>
        <w:rPr>
          <w:color w:val="002060"/>
        </w:rPr>
      </w:pPr>
      <w:r w:rsidRPr="00A54ADD">
        <w:rPr>
          <w:color w:val="002060"/>
        </w:rPr>
        <w:t>PROGRAMMA GARE</w:t>
      </w:r>
    </w:p>
    <w:p w14:paraId="0ABE9594" w14:textId="77777777" w:rsidR="00A37032" w:rsidRDefault="00A37032" w:rsidP="00A37032">
      <w:pPr>
        <w:pStyle w:val="breakline"/>
        <w:rPr>
          <w:color w:val="002060"/>
        </w:rPr>
      </w:pPr>
    </w:p>
    <w:p w14:paraId="7C1CF4C7" w14:textId="77777777" w:rsidR="00585BAD" w:rsidRPr="00C55BCA" w:rsidRDefault="00585BAD" w:rsidP="00585BAD">
      <w:pPr>
        <w:pStyle w:val="sottotitolocampionato10"/>
        <w:rPr>
          <w:color w:val="002060"/>
        </w:rPr>
      </w:pPr>
      <w:r w:rsidRPr="00C55BCA">
        <w:rPr>
          <w:color w:val="002060"/>
        </w:rPr>
        <w:lastRenderedPageBreak/>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7"/>
        <w:gridCol w:w="385"/>
        <w:gridCol w:w="898"/>
        <w:gridCol w:w="1177"/>
        <w:gridCol w:w="1549"/>
        <w:gridCol w:w="1549"/>
      </w:tblGrid>
      <w:tr w:rsidR="00585BAD" w:rsidRPr="00C55BCA" w14:paraId="6D0B31B9"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769D4"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3EDAA"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17225"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4B1B0"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161EA"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61197"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DC7EB"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36171B2C"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7F7E9D" w14:textId="77777777" w:rsidR="00585BAD" w:rsidRPr="00C55BCA" w:rsidRDefault="00585BAD" w:rsidP="000618E2">
            <w:pPr>
              <w:pStyle w:val="rowtabella0"/>
              <w:rPr>
                <w:color w:val="002060"/>
              </w:rPr>
            </w:pPr>
            <w:r w:rsidRPr="00C55BCA">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94957" w14:textId="77777777" w:rsidR="00585BAD" w:rsidRPr="00C55BCA" w:rsidRDefault="00585BAD" w:rsidP="000618E2">
            <w:pPr>
              <w:pStyle w:val="rowtabella0"/>
              <w:rPr>
                <w:color w:val="002060"/>
              </w:rPr>
            </w:pPr>
            <w:r w:rsidRPr="00C55BCA">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F758F"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DB875" w14:textId="77777777" w:rsidR="00585BAD" w:rsidRPr="00C55BCA" w:rsidRDefault="00585BAD" w:rsidP="000618E2">
            <w:pPr>
              <w:pStyle w:val="rowtabella0"/>
              <w:rPr>
                <w:color w:val="002060"/>
              </w:rPr>
            </w:pPr>
            <w:r w:rsidRPr="00C55BCA">
              <w:rPr>
                <w:color w:val="002060"/>
              </w:rPr>
              <w:t>27/09/2025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A1B40" w14:textId="77777777" w:rsidR="00585BAD" w:rsidRPr="00C55BCA" w:rsidRDefault="00585BAD" w:rsidP="000618E2">
            <w:pPr>
              <w:pStyle w:val="rowtabella0"/>
              <w:rPr>
                <w:color w:val="002060"/>
              </w:rPr>
            </w:pPr>
            <w:r w:rsidRPr="00C55BCA">
              <w:rPr>
                <w:color w:val="002060"/>
              </w:rPr>
              <w:t xml:space="preserve">5429 PAL.COM. </w:t>
            </w:r>
            <w:proofErr w:type="gramStart"/>
            <w:r w:rsidRPr="00C55BCA">
              <w:rPr>
                <w:color w:val="002060"/>
              </w:rPr>
              <w:t>S.MICHELE</w:t>
            </w:r>
            <w:proofErr w:type="gramEnd"/>
            <w:r w:rsidRPr="00C55BC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4294F" w14:textId="77777777" w:rsidR="00585BAD" w:rsidRPr="00C55BCA" w:rsidRDefault="00585BAD" w:rsidP="000618E2">
            <w:pPr>
              <w:pStyle w:val="rowtabella0"/>
              <w:rPr>
                <w:color w:val="002060"/>
              </w:rPr>
            </w:pPr>
            <w:r w:rsidRPr="00C55BC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1AB58" w14:textId="77777777" w:rsidR="00585BAD" w:rsidRPr="00C55BCA" w:rsidRDefault="00585BAD" w:rsidP="000618E2">
            <w:pPr>
              <w:pStyle w:val="rowtabella0"/>
              <w:rPr>
                <w:color w:val="002060"/>
              </w:rPr>
            </w:pPr>
            <w:r w:rsidRPr="00C55BCA">
              <w:rPr>
                <w:color w:val="002060"/>
              </w:rPr>
              <w:t>VIA LORETO</w:t>
            </w:r>
          </w:p>
        </w:tc>
      </w:tr>
      <w:tr w:rsidR="00585BAD" w:rsidRPr="00C55BCA" w14:paraId="6F4207AE"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7A3669" w14:textId="77777777" w:rsidR="00585BAD" w:rsidRPr="00C55BCA" w:rsidRDefault="00585BAD" w:rsidP="000618E2">
            <w:pPr>
              <w:pStyle w:val="rowtabella0"/>
              <w:rPr>
                <w:color w:val="002060"/>
              </w:rPr>
            </w:pPr>
            <w:r w:rsidRPr="00C55BCA">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86224C" w14:textId="77777777" w:rsidR="00585BAD" w:rsidRPr="00C55BCA" w:rsidRDefault="00585BAD" w:rsidP="000618E2">
            <w:pPr>
              <w:pStyle w:val="rowtabella0"/>
              <w:rPr>
                <w:color w:val="002060"/>
              </w:rPr>
            </w:pPr>
            <w:r w:rsidRPr="00C55BCA">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DEBABD"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AECB89" w14:textId="77777777" w:rsidR="00585BAD" w:rsidRPr="00C55BCA" w:rsidRDefault="00585BAD" w:rsidP="000618E2">
            <w:pPr>
              <w:pStyle w:val="rowtabella0"/>
              <w:rPr>
                <w:color w:val="002060"/>
              </w:rPr>
            </w:pPr>
            <w:r w:rsidRPr="00C55BCA">
              <w:rPr>
                <w:color w:val="002060"/>
              </w:rPr>
              <w:t>27/09/2025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C32FBE" w14:textId="77777777" w:rsidR="00585BAD" w:rsidRPr="00C55BCA" w:rsidRDefault="00585BAD" w:rsidP="000618E2">
            <w:pPr>
              <w:pStyle w:val="rowtabella0"/>
              <w:rPr>
                <w:color w:val="002060"/>
              </w:rPr>
            </w:pPr>
            <w:r w:rsidRPr="00C55BC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B7838" w14:textId="77777777" w:rsidR="00585BAD" w:rsidRPr="00C55BCA" w:rsidRDefault="00585BAD" w:rsidP="000618E2">
            <w:pPr>
              <w:pStyle w:val="rowtabella0"/>
              <w:rPr>
                <w:color w:val="002060"/>
              </w:rPr>
            </w:pPr>
            <w:r w:rsidRPr="00C55BC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0FE147" w14:textId="77777777" w:rsidR="00585BAD" w:rsidRPr="00C55BCA" w:rsidRDefault="00585BAD" w:rsidP="000618E2">
            <w:pPr>
              <w:pStyle w:val="rowtabella0"/>
              <w:rPr>
                <w:color w:val="002060"/>
              </w:rPr>
            </w:pPr>
            <w:r w:rsidRPr="00C55BCA">
              <w:rPr>
                <w:color w:val="002060"/>
              </w:rPr>
              <w:t>VIA NAZARIO SAURO</w:t>
            </w:r>
          </w:p>
        </w:tc>
      </w:tr>
      <w:tr w:rsidR="00585BAD" w:rsidRPr="00C55BCA" w14:paraId="11B9EDC9"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2D8277" w14:textId="77777777" w:rsidR="00585BAD" w:rsidRPr="00C55BCA" w:rsidRDefault="00585BAD" w:rsidP="000618E2">
            <w:pPr>
              <w:pStyle w:val="rowtabella0"/>
              <w:rPr>
                <w:color w:val="002060"/>
              </w:rPr>
            </w:pPr>
            <w:r w:rsidRPr="00C55BCA">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F2EA6C" w14:textId="77777777" w:rsidR="00585BAD" w:rsidRPr="00C55BCA" w:rsidRDefault="00585BAD" w:rsidP="000618E2">
            <w:pPr>
              <w:pStyle w:val="rowtabella0"/>
              <w:rPr>
                <w:color w:val="002060"/>
              </w:rPr>
            </w:pPr>
            <w:r w:rsidRPr="00C55BC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17E6E1"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01480A" w14:textId="77777777" w:rsidR="00585BAD" w:rsidRPr="00C55BCA" w:rsidRDefault="00585BAD" w:rsidP="000618E2">
            <w:pPr>
              <w:pStyle w:val="rowtabella0"/>
              <w:rPr>
                <w:color w:val="002060"/>
              </w:rPr>
            </w:pPr>
            <w:r w:rsidRPr="00C55BCA">
              <w:rPr>
                <w:color w:val="002060"/>
              </w:rPr>
              <w:t>27/09/2025 17:15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357C9A" w14:textId="77777777" w:rsidR="00585BAD" w:rsidRPr="00C55BCA" w:rsidRDefault="00585BAD" w:rsidP="000618E2">
            <w:pPr>
              <w:pStyle w:val="rowtabella0"/>
              <w:rPr>
                <w:color w:val="002060"/>
              </w:rPr>
            </w:pPr>
            <w:r w:rsidRPr="00C55BCA">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F9F908" w14:textId="77777777" w:rsidR="00585BAD" w:rsidRPr="00C55BCA" w:rsidRDefault="00585BAD" w:rsidP="000618E2">
            <w:pPr>
              <w:pStyle w:val="rowtabella0"/>
              <w:rPr>
                <w:color w:val="002060"/>
              </w:rPr>
            </w:pPr>
            <w:r w:rsidRPr="00C55BCA">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D3A6FC" w14:textId="77777777" w:rsidR="00585BAD" w:rsidRPr="00C55BCA" w:rsidRDefault="00585BAD" w:rsidP="000618E2">
            <w:pPr>
              <w:pStyle w:val="rowtabella0"/>
              <w:rPr>
                <w:color w:val="002060"/>
              </w:rPr>
            </w:pPr>
            <w:r w:rsidRPr="00C55BCA">
              <w:rPr>
                <w:color w:val="002060"/>
              </w:rPr>
              <w:t>VIA FALCONARA</w:t>
            </w:r>
          </w:p>
        </w:tc>
      </w:tr>
      <w:tr w:rsidR="00585BAD" w:rsidRPr="00C55BCA" w14:paraId="53E75F6B"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E40280" w14:textId="77777777" w:rsidR="00585BAD" w:rsidRPr="00C55BCA" w:rsidRDefault="00585BAD" w:rsidP="000618E2">
            <w:pPr>
              <w:pStyle w:val="rowtabella0"/>
              <w:rPr>
                <w:color w:val="002060"/>
              </w:rPr>
            </w:pPr>
            <w:r w:rsidRPr="00C55BCA">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40B11B" w14:textId="77777777" w:rsidR="00585BAD" w:rsidRPr="00C55BCA" w:rsidRDefault="00585BAD" w:rsidP="000618E2">
            <w:pPr>
              <w:pStyle w:val="rowtabella0"/>
              <w:rPr>
                <w:color w:val="002060"/>
              </w:rPr>
            </w:pPr>
            <w:r w:rsidRPr="00C55BCA">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D73305"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CD3B55" w14:textId="77777777" w:rsidR="00585BAD" w:rsidRPr="00C55BCA" w:rsidRDefault="00585BAD" w:rsidP="000618E2">
            <w:pPr>
              <w:pStyle w:val="rowtabella0"/>
              <w:rPr>
                <w:color w:val="002060"/>
              </w:rPr>
            </w:pPr>
            <w:r w:rsidRPr="00C55BCA">
              <w:rPr>
                <w:color w:val="002060"/>
              </w:rPr>
              <w:t>27/09/2025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69F0BC" w14:textId="77777777" w:rsidR="00585BAD" w:rsidRPr="00C55BCA" w:rsidRDefault="00585BAD" w:rsidP="000618E2">
            <w:pPr>
              <w:pStyle w:val="rowtabella0"/>
              <w:rPr>
                <w:color w:val="002060"/>
              </w:rPr>
            </w:pPr>
            <w:r w:rsidRPr="00C55BC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4559BB" w14:textId="77777777" w:rsidR="00585BAD" w:rsidRPr="00C55BCA" w:rsidRDefault="00585BAD" w:rsidP="000618E2">
            <w:pPr>
              <w:pStyle w:val="rowtabella0"/>
              <w:rPr>
                <w:color w:val="002060"/>
              </w:rPr>
            </w:pPr>
            <w:r w:rsidRPr="00C55BC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9010F6" w14:textId="77777777" w:rsidR="00585BAD" w:rsidRPr="00C55BCA" w:rsidRDefault="00585BAD" w:rsidP="000618E2">
            <w:pPr>
              <w:pStyle w:val="rowtabella0"/>
              <w:rPr>
                <w:color w:val="002060"/>
              </w:rPr>
            </w:pPr>
            <w:r w:rsidRPr="00C55BCA">
              <w:rPr>
                <w:color w:val="002060"/>
              </w:rPr>
              <w:t>VIA DELLO STADIO</w:t>
            </w:r>
          </w:p>
        </w:tc>
      </w:tr>
      <w:tr w:rsidR="00585BAD" w:rsidRPr="00C55BCA" w14:paraId="722FAA52"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447298" w14:textId="77777777" w:rsidR="00585BAD" w:rsidRPr="00C55BCA" w:rsidRDefault="00585BAD" w:rsidP="000618E2">
            <w:pPr>
              <w:pStyle w:val="rowtabella0"/>
              <w:rPr>
                <w:color w:val="002060"/>
              </w:rPr>
            </w:pPr>
            <w:r w:rsidRPr="00C55BCA">
              <w:rPr>
                <w:color w:val="002060"/>
              </w:rPr>
              <w:t xml:space="preserve">CSI GAUDIO </w:t>
            </w:r>
            <w:proofErr w:type="spellStart"/>
            <w:proofErr w:type="gramStart"/>
            <w:r w:rsidRPr="00C55BCA">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D328B" w14:textId="77777777" w:rsidR="00585BAD" w:rsidRPr="00C55BCA" w:rsidRDefault="00585BAD" w:rsidP="000618E2">
            <w:pPr>
              <w:pStyle w:val="rowtabella0"/>
              <w:rPr>
                <w:color w:val="002060"/>
              </w:rPr>
            </w:pPr>
            <w:r w:rsidRPr="00C55BCA">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8EBF7"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14B09" w14:textId="77777777" w:rsidR="00585BAD" w:rsidRPr="00C55BCA" w:rsidRDefault="00585BAD" w:rsidP="000618E2">
            <w:pPr>
              <w:pStyle w:val="rowtabella0"/>
              <w:rPr>
                <w:color w:val="002060"/>
              </w:rPr>
            </w:pPr>
            <w:r w:rsidRPr="00C55BCA">
              <w:rPr>
                <w:color w:val="002060"/>
              </w:rPr>
              <w:t>28/09/2025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845C0" w14:textId="77777777" w:rsidR="00585BAD" w:rsidRPr="00C55BCA" w:rsidRDefault="00585BAD" w:rsidP="000618E2">
            <w:pPr>
              <w:pStyle w:val="rowtabella0"/>
              <w:rPr>
                <w:color w:val="002060"/>
              </w:rPr>
            </w:pPr>
            <w:r w:rsidRPr="00C55BCA">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C8BA68" w14:textId="77777777" w:rsidR="00585BAD" w:rsidRPr="00C55BCA" w:rsidRDefault="00585BAD" w:rsidP="000618E2">
            <w:pPr>
              <w:pStyle w:val="rowtabella0"/>
              <w:rPr>
                <w:color w:val="002060"/>
              </w:rPr>
            </w:pPr>
            <w:r w:rsidRPr="00C55BC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3FD0D" w14:textId="77777777" w:rsidR="00585BAD" w:rsidRPr="00C55BCA" w:rsidRDefault="00585BAD" w:rsidP="000618E2">
            <w:pPr>
              <w:pStyle w:val="rowtabella0"/>
              <w:rPr>
                <w:color w:val="002060"/>
              </w:rPr>
            </w:pPr>
            <w:r w:rsidRPr="00C55BCA">
              <w:rPr>
                <w:color w:val="002060"/>
              </w:rPr>
              <w:t>VIA DEI TESSITORI</w:t>
            </w:r>
          </w:p>
        </w:tc>
      </w:tr>
    </w:tbl>
    <w:p w14:paraId="29A5FA63" w14:textId="77777777" w:rsidR="00585BAD" w:rsidRPr="00C55BCA" w:rsidRDefault="00585BAD" w:rsidP="00585BAD">
      <w:pPr>
        <w:pStyle w:val="breakline"/>
        <w:rPr>
          <w:rFonts w:eastAsiaTheme="minorEastAsia"/>
          <w:color w:val="002060"/>
        </w:rPr>
      </w:pPr>
    </w:p>
    <w:p w14:paraId="5F835F56" w14:textId="77777777" w:rsidR="00585BAD" w:rsidRPr="00C55BCA" w:rsidRDefault="00585BAD" w:rsidP="00585BAD">
      <w:pPr>
        <w:pStyle w:val="breakline"/>
        <w:rPr>
          <w:color w:val="002060"/>
        </w:rPr>
      </w:pPr>
    </w:p>
    <w:p w14:paraId="4DED48FF" w14:textId="77777777" w:rsidR="00585BAD" w:rsidRPr="00C55BCA" w:rsidRDefault="00585BAD" w:rsidP="00585BAD">
      <w:pPr>
        <w:pStyle w:val="breakline"/>
        <w:rPr>
          <w:color w:val="002060"/>
        </w:rPr>
      </w:pPr>
    </w:p>
    <w:p w14:paraId="231647EA" w14:textId="77777777" w:rsidR="00585BAD" w:rsidRPr="00C55BCA" w:rsidRDefault="00585BAD" w:rsidP="00585BAD">
      <w:pPr>
        <w:pStyle w:val="sottotitolocampionato10"/>
        <w:rPr>
          <w:color w:val="002060"/>
        </w:rPr>
      </w:pPr>
      <w:r w:rsidRPr="00C55BC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98"/>
        <w:gridCol w:w="1550"/>
        <w:gridCol w:w="1543"/>
      </w:tblGrid>
      <w:tr w:rsidR="00585BAD" w:rsidRPr="00C55BCA" w14:paraId="41D62381"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1975A"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82C25"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22FC1"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ECE50"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DACAD"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64BFA"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D9B93"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2B9D21FD"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1CE22E" w14:textId="77777777" w:rsidR="00585BAD" w:rsidRPr="00C55BCA" w:rsidRDefault="00585BAD" w:rsidP="000618E2">
            <w:pPr>
              <w:pStyle w:val="rowtabella0"/>
              <w:rPr>
                <w:color w:val="002060"/>
              </w:rPr>
            </w:pPr>
            <w:r w:rsidRPr="00C55BCA">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DE225" w14:textId="77777777" w:rsidR="00585BAD" w:rsidRPr="00C55BCA" w:rsidRDefault="00585BAD" w:rsidP="000618E2">
            <w:pPr>
              <w:pStyle w:val="rowtabella0"/>
              <w:rPr>
                <w:color w:val="002060"/>
              </w:rPr>
            </w:pPr>
            <w:r w:rsidRPr="00C55BCA">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95A57"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B9E97" w14:textId="77777777" w:rsidR="00585BAD" w:rsidRPr="00C55BCA" w:rsidRDefault="00585BAD" w:rsidP="000618E2">
            <w:pPr>
              <w:pStyle w:val="rowtabella0"/>
              <w:rPr>
                <w:color w:val="002060"/>
              </w:rPr>
            </w:pPr>
            <w:r w:rsidRPr="00C55BCA">
              <w:rPr>
                <w:color w:val="002060"/>
              </w:rPr>
              <w:t>27/09/2025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FB863" w14:textId="77777777" w:rsidR="00585BAD" w:rsidRPr="00C55BCA" w:rsidRDefault="00585BAD" w:rsidP="000618E2">
            <w:pPr>
              <w:pStyle w:val="rowtabella0"/>
              <w:rPr>
                <w:color w:val="002060"/>
              </w:rPr>
            </w:pPr>
            <w:r w:rsidRPr="00C55BCA">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163E9" w14:textId="77777777" w:rsidR="00585BAD" w:rsidRPr="00C55BCA" w:rsidRDefault="00585BAD" w:rsidP="000618E2">
            <w:pPr>
              <w:pStyle w:val="rowtabella0"/>
              <w:rPr>
                <w:color w:val="002060"/>
              </w:rPr>
            </w:pPr>
            <w:r w:rsidRPr="00C55BCA">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2D974" w14:textId="77777777" w:rsidR="00585BAD" w:rsidRPr="00C55BCA" w:rsidRDefault="00585BAD" w:rsidP="000618E2">
            <w:pPr>
              <w:pStyle w:val="rowtabella0"/>
              <w:rPr>
                <w:color w:val="002060"/>
              </w:rPr>
            </w:pPr>
            <w:r w:rsidRPr="00C55BCA">
              <w:rPr>
                <w:color w:val="002060"/>
              </w:rPr>
              <w:t>VIA ALESSANDRO MANZONI</w:t>
            </w:r>
          </w:p>
        </w:tc>
      </w:tr>
      <w:tr w:rsidR="00585BAD" w:rsidRPr="00C55BCA" w14:paraId="370F6847"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2DC180" w14:textId="77777777" w:rsidR="00585BAD" w:rsidRPr="00C55BCA" w:rsidRDefault="00585BAD" w:rsidP="000618E2">
            <w:pPr>
              <w:pStyle w:val="rowtabella0"/>
              <w:rPr>
                <w:color w:val="002060"/>
              </w:rPr>
            </w:pPr>
            <w:r w:rsidRPr="00C55BCA">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651620" w14:textId="77777777" w:rsidR="00585BAD" w:rsidRPr="00C55BCA" w:rsidRDefault="00585BAD" w:rsidP="000618E2">
            <w:pPr>
              <w:pStyle w:val="rowtabella0"/>
              <w:rPr>
                <w:color w:val="002060"/>
              </w:rPr>
            </w:pPr>
            <w:proofErr w:type="gramStart"/>
            <w:r w:rsidRPr="00C55BCA">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0EC689"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E32160" w14:textId="77777777" w:rsidR="00585BAD" w:rsidRPr="00C55BCA" w:rsidRDefault="00585BAD" w:rsidP="000618E2">
            <w:pPr>
              <w:pStyle w:val="rowtabella0"/>
              <w:rPr>
                <w:color w:val="002060"/>
              </w:rPr>
            </w:pPr>
            <w:r w:rsidRPr="00C55BCA">
              <w:rPr>
                <w:color w:val="002060"/>
              </w:rPr>
              <w:t>27/09/2025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845524" w14:textId="77777777" w:rsidR="00585BAD" w:rsidRPr="00C55BCA" w:rsidRDefault="00585BAD" w:rsidP="000618E2">
            <w:pPr>
              <w:pStyle w:val="rowtabella0"/>
              <w:rPr>
                <w:color w:val="002060"/>
              </w:rPr>
            </w:pPr>
            <w:r w:rsidRPr="00C55BCA">
              <w:rPr>
                <w:color w:val="002060"/>
              </w:rPr>
              <w:t>5280 TENSOSTRUTTURA S.</w:t>
            </w:r>
            <w:proofErr w:type="gramStart"/>
            <w:r w:rsidRPr="00C55BCA">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C303E6" w14:textId="77777777" w:rsidR="00585BAD" w:rsidRPr="00C55BCA" w:rsidRDefault="00585BAD" w:rsidP="000618E2">
            <w:pPr>
              <w:pStyle w:val="rowtabella0"/>
              <w:rPr>
                <w:color w:val="002060"/>
              </w:rPr>
            </w:pPr>
            <w:r w:rsidRPr="00C55BCA">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793C6A" w14:textId="77777777" w:rsidR="00585BAD" w:rsidRPr="00C55BCA" w:rsidRDefault="00585BAD" w:rsidP="000618E2">
            <w:pPr>
              <w:pStyle w:val="rowtabella0"/>
              <w:rPr>
                <w:color w:val="002060"/>
              </w:rPr>
            </w:pPr>
            <w:r w:rsidRPr="00C55BCA">
              <w:rPr>
                <w:color w:val="002060"/>
              </w:rPr>
              <w:t>VIA LORENZO LOTTO</w:t>
            </w:r>
          </w:p>
        </w:tc>
      </w:tr>
      <w:tr w:rsidR="00585BAD" w:rsidRPr="00C55BCA" w14:paraId="1C7E4ACD"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20475A" w14:textId="77777777" w:rsidR="00585BAD" w:rsidRPr="00C55BCA" w:rsidRDefault="00585BAD" w:rsidP="000618E2">
            <w:pPr>
              <w:pStyle w:val="rowtabella0"/>
              <w:rPr>
                <w:color w:val="002060"/>
              </w:rPr>
            </w:pPr>
            <w:r w:rsidRPr="00C55BCA">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5E468D" w14:textId="77777777" w:rsidR="00585BAD" w:rsidRPr="00C55BCA" w:rsidRDefault="00585BAD" w:rsidP="000618E2">
            <w:pPr>
              <w:pStyle w:val="rowtabella0"/>
              <w:rPr>
                <w:color w:val="002060"/>
              </w:rPr>
            </w:pPr>
            <w:r w:rsidRPr="00C55BCA">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C5568F"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965C6D" w14:textId="77777777" w:rsidR="00585BAD" w:rsidRPr="00C55BCA" w:rsidRDefault="00585BAD" w:rsidP="000618E2">
            <w:pPr>
              <w:pStyle w:val="rowtabella0"/>
              <w:rPr>
                <w:color w:val="002060"/>
              </w:rPr>
            </w:pPr>
            <w:r w:rsidRPr="00C55BCA">
              <w:rPr>
                <w:color w:val="002060"/>
              </w:rPr>
              <w:t>27/09/2025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64AF70" w14:textId="77777777" w:rsidR="00585BAD" w:rsidRPr="00C55BCA" w:rsidRDefault="00585BAD" w:rsidP="000618E2">
            <w:pPr>
              <w:pStyle w:val="rowtabella0"/>
              <w:rPr>
                <w:color w:val="002060"/>
              </w:rPr>
            </w:pPr>
            <w:r w:rsidRPr="00C55BCA">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B66D5" w14:textId="77777777" w:rsidR="00585BAD" w:rsidRPr="00C55BCA" w:rsidRDefault="00585BAD" w:rsidP="000618E2">
            <w:pPr>
              <w:pStyle w:val="rowtabella0"/>
              <w:rPr>
                <w:color w:val="002060"/>
              </w:rPr>
            </w:pPr>
            <w:r w:rsidRPr="00C55BCA">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94B8B2" w14:textId="77777777" w:rsidR="00585BAD" w:rsidRPr="00C55BCA" w:rsidRDefault="00585BAD" w:rsidP="000618E2">
            <w:pPr>
              <w:pStyle w:val="rowtabella0"/>
              <w:rPr>
                <w:color w:val="002060"/>
              </w:rPr>
            </w:pPr>
            <w:r w:rsidRPr="00C55BCA">
              <w:rPr>
                <w:color w:val="002060"/>
              </w:rPr>
              <w:t>VIA LUDOVICO SCARFIOTTI</w:t>
            </w:r>
          </w:p>
        </w:tc>
      </w:tr>
      <w:tr w:rsidR="00585BAD" w:rsidRPr="00C55BCA" w14:paraId="6BA9F6B9"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084E8D" w14:textId="77777777" w:rsidR="00585BAD" w:rsidRPr="00C55BCA" w:rsidRDefault="00585BAD" w:rsidP="000618E2">
            <w:pPr>
              <w:pStyle w:val="rowtabella0"/>
              <w:rPr>
                <w:color w:val="002060"/>
              </w:rPr>
            </w:pPr>
            <w:r w:rsidRPr="00C55BCA">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A33EA" w14:textId="77777777" w:rsidR="00585BAD" w:rsidRPr="00C55BCA" w:rsidRDefault="00585BAD" w:rsidP="000618E2">
            <w:pPr>
              <w:pStyle w:val="rowtabella0"/>
              <w:rPr>
                <w:color w:val="002060"/>
              </w:rPr>
            </w:pPr>
            <w:r w:rsidRPr="00C55BCA">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676CB"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81AF9" w14:textId="77777777" w:rsidR="00585BAD" w:rsidRPr="00C55BCA" w:rsidRDefault="00585BAD" w:rsidP="000618E2">
            <w:pPr>
              <w:pStyle w:val="rowtabella0"/>
              <w:rPr>
                <w:color w:val="002060"/>
              </w:rPr>
            </w:pPr>
            <w:r w:rsidRPr="00C55BCA">
              <w:rPr>
                <w:color w:val="002060"/>
              </w:rPr>
              <w:t>28/09/2025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F720A" w14:textId="77777777" w:rsidR="00585BAD" w:rsidRPr="00C55BCA" w:rsidRDefault="00585BAD" w:rsidP="000618E2">
            <w:pPr>
              <w:pStyle w:val="rowtabella0"/>
              <w:rPr>
                <w:color w:val="002060"/>
              </w:rPr>
            </w:pPr>
            <w:r w:rsidRPr="00C55BCA">
              <w:rPr>
                <w:color w:val="002060"/>
              </w:rPr>
              <w:t>5255 PALLONE GEODETICO "CIOMMEI"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6AA39" w14:textId="77777777" w:rsidR="00585BAD" w:rsidRPr="00C55BCA" w:rsidRDefault="00585BAD" w:rsidP="000618E2">
            <w:pPr>
              <w:pStyle w:val="rowtabella0"/>
              <w:rPr>
                <w:color w:val="002060"/>
              </w:rPr>
            </w:pPr>
            <w:r w:rsidRPr="00C55BCA">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D1635" w14:textId="77777777" w:rsidR="00585BAD" w:rsidRPr="00C55BCA" w:rsidRDefault="00585BAD" w:rsidP="000618E2">
            <w:pPr>
              <w:pStyle w:val="rowtabella0"/>
              <w:rPr>
                <w:color w:val="002060"/>
              </w:rPr>
            </w:pPr>
            <w:r w:rsidRPr="00C55BCA">
              <w:rPr>
                <w:color w:val="002060"/>
              </w:rPr>
              <w:t>VIA WEBER - ZONA STICCHI</w:t>
            </w:r>
          </w:p>
        </w:tc>
      </w:tr>
    </w:tbl>
    <w:p w14:paraId="5EA85DA2" w14:textId="77777777" w:rsidR="00585BAD" w:rsidRPr="00A54ADD" w:rsidRDefault="00585BAD" w:rsidP="00A37032">
      <w:pPr>
        <w:pStyle w:val="breakline"/>
        <w:rPr>
          <w:color w:val="002060"/>
        </w:rPr>
      </w:pPr>
    </w:p>
    <w:p w14:paraId="4C7CF521" w14:textId="77777777" w:rsidR="00A37032" w:rsidRPr="00A54ADD" w:rsidRDefault="00A37032" w:rsidP="00A37032">
      <w:pPr>
        <w:pStyle w:val="breakline"/>
        <w:rPr>
          <w:color w:val="002060"/>
        </w:rPr>
      </w:pPr>
    </w:p>
    <w:p w14:paraId="70D4CCD3" w14:textId="77777777" w:rsidR="00A37032" w:rsidRPr="00A54ADD" w:rsidRDefault="00A37032" w:rsidP="00A37032">
      <w:pPr>
        <w:pStyle w:val="titolocampionato0"/>
        <w:shd w:val="clear" w:color="auto" w:fill="CCCCCC"/>
        <w:spacing w:before="80" w:after="40"/>
        <w:rPr>
          <w:color w:val="002060"/>
        </w:rPr>
      </w:pPr>
      <w:r w:rsidRPr="00A54ADD">
        <w:rPr>
          <w:color w:val="002060"/>
        </w:rPr>
        <w:t>UNDER 17 C5 REGIONALI MASCHILI</w:t>
      </w:r>
    </w:p>
    <w:p w14:paraId="2EC2B2B0" w14:textId="77777777" w:rsidR="00A37032" w:rsidRPr="00A54ADD" w:rsidRDefault="00A37032" w:rsidP="00A37032">
      <w:pPr>
        <w:pStyle w:val="titoloprinc0"/>
        <w:rPr>
          <w:color w:val="002060"/>
        </w:rPr>
      </w:pPr>
      <w:r w:rsidRPr="00A54ADD">
        <w:rPr>
          <w:color w:val="002060"/>
        </w:rPr>
        <w:t>VARIAZIONI AL PROGRAMMA GARE</w:t>
      </w:r>
    </w:p>
    <w:p w14:paraId="7E4DE353" w14:textId="77777777" w:rsidR="00A37032" w:rsidRPr="00A54ADD" w:rsidRDefault="00A37032" w:rsidP="00A37032">
      <w:pPr>
        <w:pStyle w:val="breakline"/>
        <w:rPr>
          <w:color w:val="002060"/>
        </w:rPr>
      </w:pPr>
    </w:p>
    <w:p w14:paraId="0D16DBBF" w14:textId="77777777" w:rsidR="00A37032" w:rsidRPr="00A54ADD" w:rsidRDefault="00A37032" w:rsidP="00A37032">
      <w:pPr>
        <w:pStyle w:val="breakline"/>
        <w:rPr>
          <w:color w:val="002060"/>
        </w:rPr>
      </w:pPr>
    </w:p>
    <w:p w14:paraId="40F8D3C7" w14:textId="77777777" w:rsidR="00A37032" w:rsidRPr="00A54ADD" w:rsidRDefault="00A37032" w:rsidP="00A37032">
      <w:pPr>
        <w:pStyle w:val="sottotitolocampionato10"/>
        <w:rPr>
          <w:color w:val="002060"/>
        </w:rPr>
      </w:pPr>
      <w:r w:rsidRPr="00A54AD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032" w:rsidRPr="00A54ADD" w14:paraId="2794AC36" w14:textId="77777777" w:rsidTr="000618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14546" w14:textId="77777777" w:rsidR="00A37032" w:rsidRPr="00A54ADD" w:rsidRDefault="00A37032" w:rsidP="000618E2">
            <w:pPr>
              <w:pStyle w:val="headertabella0"/>
              <w:rPr>
                <w:color w:val="002060"/>
              </w:rPr>
            </w:pPr>
            <w:r w:rsidRPr="00A54AD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B48F2" w14:textId="77777777" w:rsidR="00A37032" w:rsidRPr="00A54ADD" w:rsidRDefault="00A37032" w:rsidP="000618E2">
            <w:pPr>
              <w:pStyle w:val="headertabella0"/>
              <w:rPr>
                <w:color w:val="002060"/>
              </w:rPr>
            </w:pPr>
            <w:r w:rsidRPr="00A54ADD">
              <w:rPr>
                <w:color w:val="002060"/>
              </w:rPr>
              <w:t xml:space="preserve">N° </w:t>
            </w:r>
            <w:proofErr w:type="spellStart"/>
            <w:r w:rsidRPr="00A54ADD">
              <w:rPr>
                <w:color w:val="002060"/>
              </w:rPr>
              <w:t>Gior</w:t>
            </w:r>
            <w:proofErr w:type="spellEnd"/>
            <w:r w:rsidRPr="00A54AD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A66CC" w14:textId="77777777" w:rsidR="00A37032" w:rsidRPr="00A54ADD" w:rsidRDefault="00A37032" w:rsidP="000618E2">
            <w:pPr>
              <w:pStyle w:val="headertabella0"/>
              <w:rPr>
                <w:color w:val="002060"/>
              </w:rPr>
            </w:pPr>
            <w:r w:rsidRPr="00A54AD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675C0" w14:textId="77777777" w:rsidR="00A37032" w:rsidRPr="00A54ADD" w:rsidRDefault="00A37032" w:rsidP="000618E2">
            <w:pPr>
              <w:pStyle w:val="headertabella0"/>
              <w:rPr>
                <w:color w:val="002060"/>
              </w:rPr>
            </w:pPr>
            <w:r w:rsidRPr="00A54AD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03831" w14:textId="77777777" w:rsidR="00A37032" w:rsidRPr="00A54ADD" w:rsidRDefault="00A37032" w:rsidP="000618E2">
            <w:pPr>
              <w:pStyle w:val="headertabella0"/>
              <w:rPr>
                <w:color w:val="002060"/>
              </w:rPr>
            </w:pPr>
            <w:r w:rsidRPr="00A54ADD">
              <w:rPr>
                <w:color w:val="002060"/>
              </w:rPr>
              <w:t xml:space="preserve">Data </w:t>
            </w:r>
            <w:proofErr w:type="spellStart"/>
            <w:r w:rsidRPr="00A54ADD">
              <w:rPr>
                <w:color w:val="002060"/>
              </w:rPr>
              <w:t>Orig</w:t>
            </w:r>
            <w:proofErr w:type="spellEnd"/>
            <w:r w:rsidRPr="00A54AD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889CA" w14:textId="77777777" w:rsidR="00A37032" w:rsidRPr="00A54ADD" w:rsidRDefault="00A37032" w:rsidP="000618E2">
            <w:pPr>
              <w:pStyle w:val="headertabella0"/>
              <w:rPr>
                <w:color w:val="002060"/>
              </w:rPr>
            </w:pPr>
            <w:r w:rsidRPr="00A54AD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AE9FE" w14:textId="77777777" w:rsidR="00A37032" w:rsidRPr="00A54ADD" w:rsidRDefault="00A37032" w:rsidP="000618E2">
            <w:pPr>
              <w:pStyle w:val="headertabella0"/>
              <w:rPr>
                <w:color w:val="002060"/>
              </w:rPr>
            </w:pPr>
            <w:r w:rsidRPr="00A54ADD">
              <w:rPr>
                <w:color w:val="002060"/>
              </w:rPr>
              <w:t xml:space="preserve">Ora </w:t>
            </w:r>
            <w:proofErr w:type="spellStart"/>
            <w:r w:rsidRPr="00A54ADD">
              <w:rPr>
                <w:color w:val="002060"/>
              </w:rPr>
              <w:t>Orig</w:t>
            </w:r>
            <w:proofErr w:type="spellEnd"/>
            <w:r w:rsidRPr="00A54AD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F866C" w14:textId="77777777" w:rsidR="00A37032" w:rsidRPr="00A54ADD" w:rsidRDefault="00A37032" w:rsidP="000618E2">
            <w:pPr>
              <w:pStyle w:val="headertabella0"/>
              <w:rPr>
                <w:color w:val="002060"/>
              </w:rPr>
            </w:pPr>
            <w:r w:rsidRPr="00A54ADD">
              <w:rPr>
                <w:color w:val="002060"/>
              </w:rPr>
              <w:t>Impianto</w:t>
            </w:r>
          </w:p>
        </w:tc>
      </w:tr>
      <w:tr w:rsidR="00A37032" w:rsidRPr="00A54ADD" w14:paraId="66013004" w14:textId="77777777" w:rsidTr="000618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F5854" w14:textId="77777777" w:rsidR="00A37032" w:rsidRPr="00A54ADD" w:rsidRDefault="00A37032" w:rsidP="000618E2">
            <w:pPr>
              <w:pStyle w:val="rowtabella0"/>
              <w:rPr>
                <w:color w:val="002060"/>
                <w:highlight w:val="yellow"/>
              </w:rPr>
            </w:pPr>
            <w:r w:rsidRPr="00A54ADD">
              <w:rPr>
                <w:color w:val="002060"/>
                <w:highlight w:val="yellow"/>
              </w:rPr>
              <w:t>27/09/2025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C57A6" w14:textId="77777777" w:rsidR="00A37032" w:rsidRPr="00A54ADD" w:rsidRDefault="00A37032" w:rsidP="000618E2">
            <w:pPr>
              <w:pStyle w:val="rowtabella0"/>
              <w:jc w:val="center"/>
              <w:rPr>
                <w:color w:val="002060"/>
                <w:highlight w:val="yellow"/>
              </w:rPr>
            </w:pPr>
            <w:r w:rsidRPr="00A54ADD">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B3992" w14:textId="77777777" w:rsidR="00A37032" w:rsidRPr="00A54ADD" w:rsidRDefault="00A37032" w:rsidP="000618E2">
            <w:pPr>
              <w:pStyle w:val="rowtabella0"/>
              <w:rPr>
                <w:color w:val="002060"/>
                <w:highlight w:val="yellow"/>
              </w:rPr>
            </w:pPr>
            <w:r w:rsidRPr="00A54ADD">
              <w:rPr>
                <w:color w:val="002060"/>
                <w:highlight w:val="yellow"/>
              </w:rPr>
              <w:t xml:space="preserve">C.U.S. ANCONA </w:t>
            </w:r>
            <w:proofErr w:type="spellStart"/>
            <w:proofErr w:type="gramStart"/>
            <w:r w:rsidRPr="00A54ADD">
              <w:rPr>
                <w:color w:val="002060"/>
                <w:highlight w:val="yellow"/>
              </w:rPr>
              <w:t>sq.B</w:t>
            </w:r>
            <w:proofErr w:type="spellEnd"/>
            <w:proofErr w:type="gramEnd"/>
            <w:r w:rsidRPr="00A54ADD">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C6DB5" w14:textId="77777777" w:rsidR="00A37032" w:rsidRPr="00A54ADD" w:rsidRDefault="00A37032" w:rsidP="000618E2">
            <w:pPr>
              <w:pStyle w:val="rowtabella0"/>
              <w:rPr>
                <w:color w:val="002060"/>
                <w:highlight w:val="yellow"/>
              </w:rPr>
            </w:pPr>
            <w:r w:rsidRPr="00A54ADD">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98028" w14:textId="77777777" w:rsidR="00A37032" w:rsidRPr="00A54ADD" w:rsidRDefault="00A37032" w:rsidP="000618E2">
            <w:pPr>
              <w:pStyle w:val="rowtabella0"/>
              <w:rPr>
                <w:color w:val="002060"/>
              </w:rPr>
            </w:pPr>
            <w:r w:rsidRPr="00A54ADD">
              <w:rPr>
                <w:color w:val="002060"/>
              </w:rPr>
              <w:t>2</w:t>
            </w:r>
            <w:r>
              <w:rPr>
                <w:color w:val="002060"/>
              </w:rPr>
              <w:t>8</w:t>
            </w:r>
            <w:r w:rsidRPr="00A54ADD">
              <w:rPr>
                <w:color w:val="002060"/>
              </w:rPr>
              <w:t>/09/2025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682B4" w14:textId="77777777" w:rsidR="00A37032" w:rsidRPr="00A54ADD" w:rsidRDefault="00A37032" w:rsidP="000618E2">
            <w:pPr>
              <w:pStyle w:val="rowtabella0"/>
              <w:jc w:val="center"/>
              <w:rPr>
                <w:color w:val="002060"/>
              </w:rPr>
            </w:pPr>
            <w:r w:rsidRPr="00A54ADD">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11D1E" w14:textId="77777777" w:rsidR="00A37032" w:rsidRPr="00A54ADD" w:rsidRDefault="00A37032" w:rsidP="000618E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C6B0" w14:textId="77777777" w:rsidR="00A37032" w:rsidRPr="00A54ADD" w:rsidRDefault="00A37032" w:rsidP="000618E2">
            <w:pPr>
              <w:rPr>
                <w:color w:val="002060"/>
              </w:rPr>
            </w:pPr>
          </w:p>
        </w:tc>
      </w:tr>
    </w:tbl>
    <w:p w14:paraId="569C00D0" w14:textId="77777777" w:rsidR="00A37032" w:rsidRPr="00A54ADD" w:rsidRDefault="00A37032" w:rsidP="00A37032">
      <w:pPr>
        <w:pStyle w:val="breakline"/>
        <w:rPr>
          <w:rFonts w:eastAsiaTheme="minorEastAsia"/>
          <w:color w:val="002060"/>
        </w:rPr>
      </w:pPr>
    </w:p>
    <w:p w14:paraId="39D812F7" w14:textId="77777777" w:rsidR="00A37032" w:rsidRPr="00A54ADD" w:rsidRDefault="00A37032" w:rsidP="00A37032">
      <w:pPr>
        <w:pStyle w:val="titoloprinc0"/>
        <w:rPr>
          <w:color w:val="002060"/>
        </w:rPr>
      </w:pPr>
      <w:r w:rsidRPr="00A54ADD">
        <w:rPr>
          <w:color w:val="002060"/>
        </w:rPr>
        <w:t>PROGRAMMA GARE</w:t>
      </w:r>
    </w:p>
    <w:p w14:paraId="315C5AAF" w14:textId="77777777" w:rsidR="00A37032" w:rsidRDefault="00A37032" w:rsidP="00A37032">
      <w:pPr>
        <w:pStyle w:val="breakline"/>
        <w:rPr>
          <w:color w:val="002060"/>
        </w:rPr>
      </w:pPr>
    </w:p>
    <w:p w14:paraId="581E765D" w14:textId="77777777" w:rsidR="00585BAD" w:rsidRPr="00C55BCA" w:rsidRDefault="00585BAD" w:rsidP="00585BAD">
      <w:pPr>
        <w:pStyle w:val="sottotitolocampionato10"/>
        <w:rPr>
          <w:color w:val="002060"/>
        </w:rPr>
      </w:pPr>
      <w:r w:rsidRPr="00C55BC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585BAD" w:rsidRPr="00C55BCA" w14:paraId="6A718D88"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FAF6B"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96959"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B4E22"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116D0"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506B2"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ED266"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A76EE"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73718032"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4F8B07" w14:textId="77777777" w:rsidR="00585BAD" w:rsidRPr="00C55BCA" w:rsidRDefault="00585BAD" w:rsidP="000618E2">
            <w:pPr>
              <w:pStyle w:val="rowtabella0"/>
              <w:rPr>
                <w:color w:val="002060"/>
              </w:rPr>
            </w:pPr>
            <w:r w:rsidRPr="00C55BCA">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53F3F" w14:textId="77777777" w:rsidR="00585BAD" w:rsidRPr="00C55BCA" w:rsidRDefault="00585BAD" w:rsidP="000618E2">
            <w:pPr>
              <w:pStyle w:val="rowtabella0"/>
              <w:rPr>
                <w:color w:val="002060"/>
              </w:rPr>
            </w:pPr>
            <w:r w:rsidRPr="00C55BCA">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8141B"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7F679" w14:textId="77777777" w:rsidR="00585BAD" w:rsidRPr="00C55BCA" w:rsidRDefault="00585BAD" w:rsidP="000618E2">
            <w:pPr>
              <w:pStyle w:val="rowtabella0"/>
              <w:rPr>
                <w:color w:val="002060"/>
              </w:rPr>
            </w:pPr>
            <w:r w:rsidRPr="00C55BCA">
              <w:rPr>
                <w:color w:val="002060"/>
              </w:rPr>
              <w:t>27/09/2025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74F4F" w14:textId="77777777" w:rsidR="00585BAD" w:rsidRPr="00C55BCA" w:rsidRDefault="00585BAD" w:rsidP="000618E2">
            <w:pPr>
              <w:pStyle w:val="rowtabella0"/>
              <w:rPr>
                <w:color w:val="002060"/>
              </w:rPr>
            </w:pPr>
            <w:r w:rsidRPr="00C55BCA">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A4AE4" w14:textId="77777777" w:rsidR="00585BAD" w:rsidRPr="00C55BCA" w:rsidRDefault="00585BAD" w:rsidP="000618E2">
            <w:pPr>
              <w:pStyle w:val="rowtabella0"/>
              <w:rPr>
                <w:color w:val="002060"/>
              </w:rPr>
            </w:pPr>
            <w:r w:rsidRPr="00C55BCA">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7C15A" w14:textId="77777777" w:rsidR="00585BAD" w:rsidRPr="00C55BCA" w:rsidRDefault="00585BAD" w:rsidP="000618E2">
            <w:pPr>
              <w:pStyle w:val="rowtabella0"/>
              <w:rPr>
                <w:color w:val="002060"/>
              </w:rPr>
            </w:pPr>
            <w:r w:rsidRPr="00C55BCA">
              <w:rPr>
                <w:color w:val="002060"/>
              </w:rPr>
              <w:t>VIA BRAMANTE</w:t>
            </w:r>
          </w:p>
        </w:tc>
      </w:tr>
      <w:tr w:rsidR="00585BAD" w:rsidRPr="00C55BCA" w14:paraId="13E97993"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4FEA95" w14:textId="77777777" w:rsidR="00585BAD" w:rsidRPr="00C55BCA" w:rsidRDefault="00585BAD" w:rsidP="000618E2">
            <w:pPr>
              <w:pStyle w:val="rowtabella0"/>
              <w:rPr>
                <w:color w:val="002060"/>
              </w:rPr>
            </w:pPr>
            <w:r w:rsidRPr="00C55BCA">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E75009" w14:textId="77777777" w:rsidR="00585BAD" w:rsidRPr="00C55BCA" w:rsidRDefault="00585BAD" w:rsidP="000618E2">
            <w:pPr>
              <w:pStyle w:val="rowtabella0"/>
              <w:rPr>
                <w:color w:val="002060"/>
              </w:rPr>
            </w:pPr>
            <w:r w:rsidRPr="00C55BCA">
              <w:rPr>
                <w:color w:val="002060"/>
              </w:rPr>
              <w:t xml:space="preserve">AUDAX 1970 </w:t>
            </w:r>
            <w:proofErr w:type="gramStart"/>
            <w:r w:rsidRPr="00C55BCA">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F6576B"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8457CB" w14:textId="77777777" w:rsidR="00585BAD" w:rsidRPr="00C55BCA" w:rsidRDefault="00585BAD" w:rsidP="000618E2">
            <w:pPr>
              <w:pStyle w:val="rowtabella0"/>
              <w:rPr>
                <w:color w:val="002060"/>
              </w:rPr>
            </w:pPr>
            <w:r w:rsidRPr="00C55BCA">
              <w:rPr>
                <w:color w:val="002060"/>
              </w:rPr>
              <w:t>28/09/2025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29023B" w14:textId="77777777" w:rsidR="00585BAD" w:rsidRPr="00C55BCA" w:rsidRDefault="00585BAD" w:rsidP="000618E2">
            <w:pPr>
              <w:pStyle w:val="rowtabella0"/>
              <w:rPr>
                <w:color w:val="002060"/>
              </w:rPr>
            </w:pPr>
            <w:r w:rsidRPr="00C55BCA">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475219" w14:textId="77777777" w:rsidR="00585BAD" w:rsidRPr="00C55BCA" w:rsidRDefault="00585BAD" w:rsidP="000618E2">
            <w:pPr>
              <w:pStyle w:val="rowtabella0"/>
              <w:rPr>
                <w:color w:val="002060"/>
              </w:rPr>
            </w:pPr>
            <w:r w:rsidRPr="00C55BCA">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5598E" w14:textId="77777777" w:rsidR="00585BAD" w:rsidRPr="00C55BCA" w:rsidRDefault="00585BAD" w:rsidP="000618E2">
            <w:pPr>
              <w:pStyle w:val="rowtabella0"/>
              <w:rPr>
                <w:color w:val="002060"/>
              </w:rPr>
            </w:pPr>
            <w:r w:rsidRPr="00C55BCA">
              <w:rPr>
                <w:color w:val="002060"/>
              </w:rPr>
              <w:t>STR.DEL BURELLO LOC.VAL NEVOLA</w:t>
            </w:r>
          </w:p>
        </w:tc>
      </w:tr>
      <w:tr w:rsidR="00585BAD" w:rsidRPr="00C55BCA" w14:paraId="16532D65"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E9BFD6" w14:textId="77777777" w:rsidR="00585BAD" w:rsidRPr="00C55BCA" w:rsidRDefault="00585BAD" w:rsidP="000618E2">
            <w:pPr>
              <w:pStyle w:val="rowtabella0"/>
              <w:rPr>
                <w:color w:val="002060"/>
              </w:rPr>
            </w:pPr>
            <w:r w:rsidRPr="00C55BCA">
              <w:rPr>
                <w:color w:val="002060"/>
              </w:rPr>
              <w:t>ETA BETA F.C.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7160DD" w14:textId="77777777" w:rsidR="00585BAD" w:rsidRPr="00C55BCA" w:rsidRDefault="00585BAD" w:rsidP="000618E2">
            <w:pPr>
              <w:pStyle w:val="rowtabella0"/>
              <w:rPr>
                <w:color w:val="002060"/>
              </w:rPr>
            </w:pPr>
            <w:r w:rsidRPr="00C55BCA">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9DDC5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1A0E0F" w14:textId="77777777" w:rsidR="00585BAD" w:rsidRPr="00C55BCA" w:rsidRDefault="00585BAD" w:rsidP="000618E2">
            <w:pPr>
              <w:pStyle w:val="rowtabella0"/>
              <w:rPr>
                <w:color w:val="002060"/>
              </w:rPr>
            </w:pPr>
            <w:r w:rsidRPr="00C55BCA">
              <w:rPr>
                <w:color w:val="002060"/>
              </w:rPr>
              <w:t>28/09/2025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9A07E0" w14:textId="77777777" w:rsidR="00585BAD" w:rsidRPr="00C55BCA" w:rsidRDefault="00585BAD" w:rsidP="000618E2">
            <w:pPr>
              <w:pStyle w:val="rowtabella0"/>
              <w:rPr>
                <w:color w:val="002060"/>
              </w:rPr>
            </w:pPr>
            <w:r w:rsidRPr="00C55BCA">
              <w:rPr>
                <w:color w:val="002060"/>
              </w:rPr>
              <w:t xml:space="preserve">5454 </w:t>
            </w:r>
            <w:proofErr w:type="gramStart"/>
            <w:r w:rsidRPr="00C55BCA">
              <w:rPr>
                <w:color w:val="002060"/>
              </w:rPr>
              <w:t>C.COPERTO</w:t>
            </w:r>
            <w:proofErr w:type="gramEnd"/>
            <w:r w:rsidRPr="00C55BCA">
              <w:rPr>
                <w:color w:val="002060"/>
              </w:rPr>
              <w:t xml:space="preserve"> </w:t>
            </w:r>
            <w:proofErr w:type="gramStart"/>
            <w:r w:rsidRPr="00C55BCA">
              <w:rPr>
                <w:color w:val="002060"/>
              </w:rPr>
              <w:t>C.TENNIS</w:t>
            </w:r>
            <w:proofErr w:type="gramEnd"/>
            <w:r w:rsidRPr="00C55BCA">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2CFF94" w14:textId="77777777" w:rsidR="00585BAD" w:rsidRPr="00C55BCA" w:rsidRDefault="00585BAD" w:rsidP="000618E2">
            <w:pPr>
              <w:pStyle w:val="rowtabella0"/>
              <w:rPr>
                <w:color w:val="002060"/>
              </w:rPr>
            </w:pPr>
            <w:r w:rsidRPr="00C55BC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55BD7D" w14:textId="77777777" w:rsidR="00585BAD" w:rsidRPr="00C55BCA" w:rsidRDefault="00585BAD" w:rsidP="000618E2">
            <w:pPr>
              <w:pStyle w:val="rowtabella0"/>
              <w:rPr>
                <w:color w:val="002060"/>
              </w:rPr>
            </w:pPr>
            <w:r w:rsidRPr="00C55BCA">
              <w:rPr>
                <w:color w:val="002060"/>
              </w:rPr>
              <w:t>VIA VILLA TOMBARI</w:t>
            </w:r>
          </w:p>
        </w:tc>
      </w:tr>
      <w:tr w:rsidR="00585BAD" w:rsidRPr="00C55BCA" w14:paraId="1DCB5C0E"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012C06" w14:textId="77777777" w:rsidR="00585BAD" w:rsidRPr="00C55BCA" w:rsidRDefault="00585BAD" w:rsidP="000618E2">
            <w:pPr>
              <w:pStyle w:val="rowtabella0"/>
              <w:rPr>
                <w:color w:val="002060"/>
              </w:rPr>
            </w:pPr>
            <w:r w:rsidRPr="00C55BCA">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29BBA" w14:textId="77777777" w:rsidR="00585BAD" w:rsidRPr="00C55BCA" w:rsidRDefault="00585BAD" w:rsidP="000618E2">
            <w:pPr>
              <w:pStyle w:val="rowtabella0"/>
              <w:rPr>
                <w:color w:val="002060"/>
              </w:rPr>
            </w:pPr>
            <w:r w:rsidRPr="00C55BCA">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CF53B"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F896EC" w14:textId="77777777" w:rsidR="00585BAD" w:rsidRPr="00C55BCA" w:rsidRDefault="00585BAD" w:rsidP="000618E2">
            <w:pPr>
              <w:pStyle w:val="rowtabella0"/>
              <w:rPr>
                <w:color w:val="002060"/>
              </w:rPr>
            </w:pPr>
            <w:r w:rsidRPr="00C55BCA">
              <w:rPr>
                <w:color w:val="002060"/>
              </w:rPr>
              <w:t>28/09/2025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2C84F" w14:textId="77777777" w:rsidR="00585BAD" w:rsidRPr="00C55BCA" w:rsidRDefault="00585BAD" w:rsidP="000618E2">
            <w:pPr>
              <w:pStyle w:val="rowtabella0"/>
              <w:rPr>
                <w:color w:val="002060"/>
              </w:rPr>
            </w:pPr>
            <w:r w:rsidRPr="00C55BCA">
              <w:rPr>
                <w:color w:val="002060"/>
              </w:rPr>
              <w:t>5488 CAMPO SCOPERTO CIRC.MONTECELSO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8B39D2" w14:textId="77777777" w:rsidR="00585BAD" w:rsidRPr="00C55BCA" w:rsidRDefault="00585BAD" w:rsidP="000618E2">
            <w:pPr>
              <w:pStyle w:val="rowtabella0"/>
              <w:rPr>
                <w:color w:val="002060"/>
              </w:rPr>
            </w:pPr>
            <w:r w:rsidRPr="00C55BCA">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5ECD4" w14:textId="77777777" w:rsidR="00585BAD" w:rsidRPr="00C55BCA" w:rsidRDefault="00585BAD" w:rsidP="000618E2">
            <w:pPr>
              <w:pStyle w:val="rowtabella0"/>
              <w:rPr>
                <w:color w:val="002060"/>
              </w:rPr>
            </w:pPr>
            <w:r w:rsidRPr="00C55BCA">
              <w:rPr>
                <w:color w:val="002060"/>
              </w:rPr>
              <w:t>VIA DEI PINI</w:t>
            </w:r>
          </w:p>
        </w:tc>
      </w:tr>
    </w:tbl>
    <w:p w14:paraId="1D97532A" w14:textId="77777777" w:rsidR="00585BAD" w:rsidRPr="00C55BCA" w:rsidRDefault="00585BAD" w:rsidP="00585BAD">
      <w:pPr>
        <w:pStyle w:val="breakline"/>
        <w:rPr>
          <w:rFonts w:eastAsiaTheme="minorEastAsia"/>
          <w:color w:val="002060"/>
        </w:rPr>
      </w:pPr>
    </w:p>
    <w:p w14:paraId="515E3013" w14:textId="77777777" w:rsidR="00585BAD" w:rsidRPr="00C55BCA" w:rsidRDefault="00585BAD" w:rsidP="00585BAD">
      <w:pPr>
        <w:pStyle w:val="breakline"/>
        <w:rPr>
          <w:color w:val="002060"/>
        </w:rPr>
      </w:pPr>
    </w:p>
    <w:p w14:paraId="25671D20" w14:textId="77777777" w:rsidR="00585BAD" w:rsidRPr="00C55BCA" w:rsidRDefault="00585BAD" w:rsidP="00585BAD">
      <w:pPr>
        <w:pStyle w:val="breakline"/>
        <w:rPr>
          <w:color w:val="002060"/>
        </w:rPr>
      </w:pPr>
    </w:p>
    <w:p w14:paraId="7FD50E64" w14:textId="77777777" w:rsidR="00585BAD" w:rsidRPr="00C55BCA" w:rsidRDefault="00585BAD" w:rsidP="00585BAD">
      <w:pPr>
        <w:pStyle w:val="sottotitolocampionato10"/>
        <w:rPr>
          <w:color w:val="002060"/>
        </w:rPr>
      </w:pPr>
      <w:r w:rsidRPr="00C55BC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585BAD" w:rsidRPr="00C55BCA" w14:paraId="076033CC"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61441"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3DA1B"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30524"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90CEB"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18138"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6FFC3"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E9B14"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7BAFE4AD"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AFD162" w14:textId="77777777" w:rsidR="00585BAD" w:rsidRPr="00C55BCA" w:rsidRDefault="00585BAD" w:rsidP="000618E2">
            <w:pPr>
              <w:pStyle w:val="rowtabella0"/>
              <w:rPr>
                <w:color w:val="002060"/>
              </w:rPr>
            </w:pPr>
            <w:r w:rsidRPr="00C55BCA">
              <w:rPr>
                <w:color w:val="002060"/>
              </w:rPr>
              <w:t xml:space="preserve">C.U.S. ANCONA </w:t>
            </w:r>
            <w:proofErr w:type="spellStart"/>
            <w:proofErr w:type="gramStart"/>
            <w:r w:rsidRPr="00C55BCA">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05FE3" w14:textId="77777777" w:rsidR="00585BAD" w:rsidRPr="00C55BCA" w:rsidRDefault="00585BAD" w:rsidP="000618E2">
            <w:pPr>
              <w:pStyle w:val="rowtabella0"/>
              <w:rPr>
                <w:color w:val="002060"/>
              </w:rPr>
            </w:pPr>
            <w:r w:rsidRPr="00C55BCA">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B65A6"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77781" w14:textId="77777777" w:rsidR="00585BAD" w:rsidRPr="00C55BCA" w:rsidRDefault="00585BAD" w:rsidP="000618E2">
            <w:pPr>
              <w:pStyle w:val="rowtabella0"/>
              <w:rPr>
                <w:color w:val="002060"/>
              </w:rPr>
            </w:pPr>
            <w:r w:rsidRPr="00C55BCA">
              <w:rPr>
                <w:color w:val="002060"/>
              </w:rPr>
              <w:t>27/09/2025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086C7" w14:textId="77777777" w:rsidR="00585BAD" w:rsidRPr="00C55BCA" w:rsidRDefault="00585BAD" w:rsidP="000618E2">
            <w:pPr>
              <w:pStyle w:val="rowtabella0"/>
              <w:rPr>
                <w:color w:val="002060"/>
              </w:rPr>
            </w:pPr>
            <w:r w:rsidRPr="00C55BCA">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F3DF6" w14:textId="77777777" w:rsidR="00585BAD" w:rsidRPr="00C55BCA" w:rsidRDefault="00585BAD" w:rsidP="000618E2">
            <w:pPr>
              <w:pStyle w:val="rowtabella0"/>
              <w:rPr>
                <w:color w:val="002060"/>
              </w:rPr>
            </w:pPr>
            <w:r w:rsidRPr="00C55BC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58CCA7" w14:textId="77777777" w:rsidR="00585BAD" w:rsidRPr="00C55BCA" w:rsidRDefault="00585BAD" w:rsidP="000618E2">
            <w:pPr>
              <w:pStyle w:val="rowtabella0"/>
              <w:rPr>
                <w:color w:val="002060"/>
              </w:rPr>
            </w:pPr>
            <w:r w:rsidRPr="00C55BCA">
              <w:rPr>
                <w:color w:val="002060"/>
              </w:rPr>
              <w:t>VIA GROTTE DI POSATORA 19/A</w:t>
            </w:r>
          </w:p>
        </w:tc>
      </w:tr>
      <w:tr w:rsidR="00585BAD" w:rsidRPr="00C55BCA" w14:paraId="7892CE78"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E4C207" w14:textId="77777777" w:rsidR="00585BAD" w:rsidRPr="00C55BCA" w:rsidRDefault="00585BAD" w:rsidP="000618E2">
            <w:pPr>
              <w:pStyle w:val="rowtabella0"/>
              <w:rPr>
                <w:color w:val="002060"/>
              </w:rPr>
            </w:pPr>
            <w:r w:rsidRPr="00C55BCA">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F43FB6" w14:textId="77777777" w:rsidR="00585BAD" w:rsidRPr="00C55BCA" w:rsidRDefault="00585BAD" w:rsidP="000618E2">
            <w:pPr>
              <w:pStyle w:val="rowtabella0"/>
              <w:rPr>
                <w:color w:val="002060"/>
              </w:rPr>
            </w:pPr>
            <w:r w:rsidRPr="00C55BCA">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3D19A8"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0E3B7E" w14:textId="77777777" w:rsidR="00585BAD" w:rsidRPr="00C55BCA" w:rsidRDefault="00585BAD" w:rsidP="000618E2">
            <w:pPr>
              <w:pStyle w:val="rowtabella0"/>
              <w:rPr>
                <w:color w:val="002060"/>
              </w:rPr>
            </w:pPr>
            <w:r w:rsidRPr="00C55BCA">
              <w:rPr>
                <w:color w:val="002060"/>
              </w:rPr>
              <w:t>27/09/2025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0D151B" w14:textId="77777777" w:rsidR="00585BAD" w:rsidRPr="00C55BCA" w:rsidRDefault="00585BAD" w:rsidP="000618E2">
            <w:pPr>
              <w:pStyle w:val="rowtabella0"/>
              <w:rPr>
                <w:color w:val="002060"/>
              </w:rPr>
            </w:pPr>
            <w:r w:rsidRPr="00C55BCA">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EF9FD3" w14:textId="77777777" w:rsidR="00585BAD" w:rsidRPr="00C55BCA" w:rsidRDefault="00585BAD" w:rsidP="000618E2">
            <w:pPr>
              <w:pStyle w:val="rowtabella0"/>
              <w:rPr>
                <w:color w:val="002060"/>
              </w:rPr>
            </w:pPr>
            <w:r w:rsidRPr="00C55BC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D33486" w14:textId="77777777" w:rsidR="00585BAD" w:rsidRPr="00C55BCA" w:rsidRDefault="00585BAD" w:rsidP="000618E2">
            <w:pPr>
              <w:pStyle w:val="rowtabella0"/>
              <w:rPr>
                <w:color w:val="002060"/>
              </w:rPr>
            </w:pPr>
            <w:r w:rsidRPr="00C55BCA">
              <w:rPr>
                <w:color w:val="002060"/>
              </w:rPr>
              <w:t>VIA SAN SERGIO FZ. GROTTACCIA</w:t>
            </w:r>
          </w:p>
        </w:tc>
      </w:tr>
      <w:tr w:rsidR="00585BAD" w:rsidRPr="00C55BCA" w14:paraId="4EF23930"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07D0F9" w14:textId="77777777" w:rsidR="00585BAD" w:rsidRPr="00C55BCA" w:rsidRDefault="00585BAD" w:rsidP="000618E2">
            <w:pPr>
              <w:pStyle w:val="rowtabella0"/>
              <w:rPr>
                <w:color w:val="002060"/>
              </w:rPr>
            </w:pPr>
            <w:r w:rsidRPr="00C55BCA">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E8B234" w14:textId="77777777" w:rsidR="00585BAD" w:rsidRPr="00C55BCA" w:rsidRDefault="00585BAD" w:rsidP="000618E2">
            <w:pPr>
              <w:pStyle w:val="rowtabella0"/>
              <w:rPr>
                <w:color w:val="002060"/>
              </w:rPr>
            </w:pPr>
            <w:r w:rsidRPr="00C55BC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09553F"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18425B" w14:textId="77777777" w:rsidR="00585BAD" w:rsidRPr="00C55BCA" w:rsidRDefault="00585BAD" w:rsidP="000618E2">
            <w:pPr>
              <w:pStyle w:val="rowtabella0"/>
              <w:rPr>
                <w:color w:val="002060"/>
              </w:rPr>
            </w:pPr>
            <w:r w:rsidRPr="00C55BCA">
              <w:rPr>
                <w:color w:val="002060"/>
              </w:rPr>
              <w:t>27/09/2025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B66942" w14:textId="77777777" w:rsidR="00585BAD" w:rsidRPr="00C55BCA" w:rsidRDefault="00585BAD" w:rsidP="000618E2">
            <w:pPr>
              <w:pStyle w:val="rowtabella0"/>
              <w:rPr>
                <w:color w:val="002060"/>
              </w:rPr>
            </w:pPr>
            <w:r w:rsidRPr="00C55BCA">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F0FEC4" w14:textId="77777777" w:rsidR="00585BAD" w:rsidRPr="00C55BCA" w:rsidRDefault="00585BAD" w:rsidP="000618E2">
            <w:pPr>
              <w:pStyle w:val="rowtabella0"/>
              <w:rPr>
                <w:color w:val="002060"/>
              </w:rPr>
            </w:pPr>
            <w:r w:rsidRPr="00C55BC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6A6D5C" w14:textId="77777777" w:rsidR="00585BAD" w:rsidRPr="00C55BCA" w:rsidRDefault="00585BAD" w:rsidP="000618E2">
            <w:pPr>
              <w:pStyle w:val="rowtabella0"/>
              <w:rPr>
                <w:color w:val="002060"/>
              </w:rPr>
            </w:pPr>
            <w:r w:rsidRPr="00C55BCA">
              <w:rPr>
                <w:color w:val="002060"/>
              </w:rPr>
              <w:t>VIA VESCOVARA, 7</w:t>
            </w:r>
          </w:p>
        </w:tc>
      </w:tr>
      <w:tr w:rsidR="00585BAD" w:rsidRPr="00C55BCA" w14:paraId="0EEBCEBE"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88CD51" w14:textId="77777777" w:rsidR="00585BAD" w:rsidRPr="00C55BCA" w:rsidRDefault="00585BAD" w:rsidP="000618E2">
            <w:pPr>
              <w:pStyle w:val="rowtabella0"/>
              <w:rPr>
                <w:color w:val="002060"/>
              </w:rPr>
            </w:pPr>
            <w:r w:rsidRPr="00C55BCA">
              <w:rPr>
                <w:color w:val="002060"/>
              </w:rPr>
              <w:lastRenderedPageBreak/>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395EF6" w14:textId="77777777" w:rsidR="00585BAD" w:rsidRPr="00C55BCA" w:rsidRDefault="00585BAD" w:rsidP="000618E2">
            <w:pPr>
              <w:pStyle w:val="rowtabella0"/>
              <w:rPr>
                <w:color w:val="002060"/>
              </w:rPr>
            </w:pPr>
            <w:r w:rsidRPr="00C55BCA">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FCE898"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73F844" w14:textId="77777777" w:rsidR="00585BAD" w:rsidRPr="00C55BCA" w:rsidRDefault="00585BAD" w:rsidP="000618E2">
            <w:pPr>
              <w:pStyle w:val="rowtabella0"/>
              <w:rPr>
                <w:color w:val="002060"/>
              </w:rPr>
            </w:pPr>
            <w:r w:rsidRPr="00C55BCA">
              <w:rPr>
                <w:color w:val="002060"/>
              </w:rPr>
              <w:t>27/09/2025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083BDE" w14:textId="77777777" w:rsidR="00585BAD" w:rsidRPr="00C55BCA" w:rsidRDefault="00585BAD" w:rsidP="000618E2">
            <w:pPr>
              <w:pStyle w:val="rowtabella0"/>
              <w:rPr>
                <w:color w:val="002060"/>
              </w:rPr>
            </w:pPr>
            <w:r w:rsidRPr="00C55BCA">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ED9488" w14:textId="77777777" w:rsidR="00585BAD" w:rsidRPr="00C55BCA" w:rsidRDefault="00585BAD" w:rsidP="000618E2">
            <w:pPr>
              <w:pStyle w:val="rowtabella0"/>
              <w:rPr>
                <w:color w:val="002060"/>
              </w:rPr>
            </w:pPr>
            <w:r w:rsidRPr="00C55BC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67F9EC" w14:textId="77777777" w:rsidR="00585BAD" w:rsidRPr="00C55BCA" w:rsidRDefault="00585BAD" w:rsidP="000618E2">
            <w:pPr>
              <w:pStyle w:val="rowtabella0"/>
              <w:rPr>
                <w:color w:val="002060"/>
              </w:rPr>
            </w:pPr>
            <w:r w:rsidRPr="00C55BCA">
              <w:rPr>
                <w:color w:val="002060"/>
              </w:rPr>
              <w:t>VIA ALDO MORO</w:t>
            </w:r>
          </w:p>
        </w:tc>
      </w:tr>
      <w:tr w:rsidR="00585BAD" w:rsidRPr="00C55BCA" w14:paraId="268255AF"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671A2E" w14:textId="77777777" w:rsidR="00585BAD" w:rsidRPr="00C55BCA" w:rsidRDefault="00585BAD" w:rsidP="000618E2">
            <w:pPr>
              <w:pStyle w:val="rowtabella0"/>
              <w:rPr>
                <w:color w:val="002060"/>
              </w:rPr>
            </w:pPr>
            <w:r w:rsidRPr="00C55BCA">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4114F" w14:textId="77777777" w:rsidR="00585BAD" w:rsidRPr="00C55BCA" w:rsidRDefault="00585BAD" w:rsidP="000618E2">
            <w:pPr>
              <w:pStyle w:val="rowtabella0"/>
              <w:rPr>
                <w:color w:val="002060"/>
              </w:rPr>
            </w:pPr>
            <w:r w:rsidRPr="00C55BCA">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8B8D3"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7482D" w14:textId="77777777" w:rsidR="00585BAD" w:rsidRPr="00C55BCA" w:rsidRDefault="00585BAD" w:rsidP="000618E2">
            <w:pPr>
              <w:pStyle w:val="rowtabella0"/>
              <w:rPr>
                <w:color w:val="002060"/>
              </w:rPr>
            </w:pPr>
            <w:r w:rsidRPr="00C55BCA">
              <w:rPr>
                <w:color w:val="002060"/>
              </w:rPr>
              <w:t>28/09/2025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8B1CD" w14:textId="77777777" w:rsidR="00585BAD" w:rsidRPr="00C55BCA" w:rsidRDefault="00585BAD" w:rsidP="000618E2">
            <w:pPr>
              <w:pStyle w:val="rowtabella0"/>
              <w:rPr>
                <w:color w:val="002060"/>
              </w:rPr>
            </w:pPr>
            <w:r w:rsidRPr="00C55BCA">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9DBF0" w14:textId="77777777" w:rsidR="00585BAD" w:rsidRPr="00C55BCA" w:rsidRDefault="00585BAD" w:rsidP="000618E2">
            <w:pPr>
              <w:pStyle w:val="rowtabella0"/>
              <w:rPr>
                <w:color w:val="002060"/>
              </w:rPr>
            </w:pPr>
            <w:r w:rsidRPr="00C55BCA">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7778E" w14:textId="77777777" w:rsidR="00585BAD" w:rsidRPr="00C55BCA" w:rsidRDefault="00585BAD" w:rsidP="000618E2">
            <w:pPr>
              <w:pStyle w:val="rowtabella0"/>
              <w:rPr>
                <w:color w:val="002060"/>
              </w:rPr>
            </w:pPr>
            <w:r w:rsidRPr="00C55BCA">
              <w:rPr>
                <w:color w:val="002060"/>
              </w:rPr>
              <w:t>VIA VERDI</w:t>
            </w:r>
          </w:p>
        </w:tc>
      </w:tr>
    </w:tbl>
    <w:p w14:paraId="711DDEE8" w14:textId="77777777" w:rsidR="00585BAD" w:rsidRPr="00C55BCA" w:rsidRDefault="00585BAD" w:rsidP="00585BAD">
      <w:pPr>
        <w:pStyle w:val="breakline"/>
        <w:rPr>
          <w:rFonts w:eastAsiaTheme="minorEastAsia"/>
          <w:color w:val="002060"/>
        </w:rPr>
      </w:pPr>
    </w:p>
    <w:p w14:paraId="21FD5D4C" w14:textId="77777777" w:rsidR="00585BAD" w:rsidRPr="00C55BCA" w:rsidRDefault="00585BAD" w:rsidP="00585BAD">
      <w:pPr>
        <w:pStyle w:val="breakline"/>
        <w:rPr>
          <w:color w:val="002060"/>
        </w:rPr>
      </w:pPr>
    </w:p>
    <w:p w14:paraId="0FF0FF8F" w14:textId="77777777" w:rsidR="00585BAD" w:rsidRPr="00C55BCA" w:rsidRDefault="00585BAD" w:rsidP="00585BAD">
      <w:pPr>
        <w:pStyle w:val="breakline"/>
        <w:rPr>
          <w:color w:val="002060"/>
        </w:rPr>
      </w:pPr>
    </w:p>
    <w:p w14:paraId="2B88C759" w14:textId="77777777" w:rsidR="00585BAD" w:rsidRPr="00C55BCA" w:rsidRDefault="00585BAD" w:rsidP="00585BAD">
      <w:pPr>
        <w:pStyle w:val="sottotitolocampionato10"/>
        <w:rPr>
          <w:color w:val="002060"/>
        </w:rPr>
      </w:pPr>
      <w:r w:rsidRPr="00C55BCA">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585BAD" w:rsidRPr="00C55BCA" w14:paraId="6E771E75"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4763A"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86130"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571A4"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55627"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6EB23"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776CF"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5958D"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6C33E6FF"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D85F58" w14:textId="77777777" w:rsidR="00585BAD" w:rsidRPr="00C55BCA" w:rsidRDefault="00585BAD" w:rsidP="000618E2">
            <w:pPr>
              <w:pStyle w:val="rowtabella0"/>
              <w:rPr>
                <w:color w:val="002060"/>
              </w:rPr>
            </w:pPr>
            <w:r w:rsidRPr="00C55BCA">
              <w:rPr>
                <w:color w:val="002060"/>
              </w:rPr>
              <w:t>POLISPORTIVA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EA1F1" w14:textId="77777777" w:rsidR="00585BAD" w:rsidRPr="00C55BCA" w:rsidRDefault="00585BAD" w:rsidP="000618E2">
            <w:pPr>
              <w:pStyle w:val="rowtabella0"/>
              <w:rPr>
                <w:color w:val="002060"/>
              </w:rPr>
            </w:pPr>
            <w:r w:rsidRPr="00C55BCA">
              <w:rPr>
                <w:color w:val="002060"/>
              </w:rPr>
              <w:t>PAGLIARE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274E7A"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A7371" w14:textId="77777777" w:rsidR="00585BAD" w:rsidRPr="00C55BCA" w:rsidRDefault="00585BAD" w:rsidP="000618E2">
            <w:pPr>
              <w:pStyle w:val="rowtabella0"/>
              <w:rPr>
                <w:color w:val="002060"/>
              </w:rPr>
            </w:pPr>
            <w:r w:rsidRPr="00C55BCA">
              <w:rPr>
                <w:color w:val="002060"/>
              </w:rPr>
              <w:t>27/09/2025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B76B7" w14:textId="77777777" w:rsidR="00585BAD" w:rsidRPr="00C55BCA" w:rsidRDefault="00585BAD" w:rsidP="000618E2">
            <w:pPr>
              <w:pStyle w:val="rowtabella0"/>
              <w:rPr>
                <w:color w:val="002060"/>
              </w:rPr>
            </w:pPr>
            <w:r w:rsidRPr="00C55BCA">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61AF3" w14:textId="77777777" w:rsidR="00585BAD" w:rsidRPr="00C55BCA" w:rsidRDefault="00585BAD" w:rsidP="000618E2">
            <w:pPr>
              <w:pStyle w:val="rowtabella0"/>
              <w:rPr>
                <w:color w:val="002060"/>
              </w:rPr>
            </w:pPr>
            <w:r w:rsidRPr="00C55BCA">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4DFA1" w14:textId="77777777" w:rsidR="00585BAD" w:rsidRPr="00C55BCA" w:rsidRDefault="00585BAD" w:rsidP="000618E2">
            <w:pPr>
              <w:pStyle w:val="rowtabella0"/>
              <w:rPr>
                <w:color w:val="002060"/>
              </w:rPr>
            </w:pPr>
            <w:r w:rsidRPr="00C55BCA">
              <w:rPr>
                <w:color w:val="002060"/>
              </w:rPr>
              <w:t>VIA FONTE ABECETO, 4</w:t>
            </w:r>
          </w:p>
        </w:tc>
      </w:tr>
      <w:tr w:rsidR="00585BAD" w:rsidRPr="00C55BCA" w14:paraId="3DD8C6B4"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31B7BB" w14:textId="77777777" w:rsidR="00585BAD" w:rsidRPr="00C55BCA" w:rsidRDefault="00585BAD" w:rsidP="000618E2">
            <w:pPr>
              <w:pStyle w:val="rowtabella0"/>
              <w:rPr>
                <w:color w:val="002060"/>
              </w:rPr>
            </w:pPr>
            <w:proofErr w:type="gramStart"/>
            <w:r w:rsidRPr="00C55BCA">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623468" w14:textId="77777777" w:rsidR="00585BAD" w:rsidRPr="00C55BCA" w:rsidRDefault="00585BAD" w:rsidP="000618E2">
            <w:pPr>
              <w:pStyle w:val="rowtabella0"/>
              <w:rPr>
                <w:color w:val="002060"/>
              </w:rPr>
            </w:pPr>
            <w:r w:rsidRPr="00C55BCA">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8171D0"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F83850" w14:textId="77777777" w:rsidR="00585BAD" w:rsidRPr="00C55BCA" w:rsidRDefault="00585BAD" w:rsidP="000618E2">
            <w:pPr>
              <w:pStyle w:val="rowtabella0"/>
              <w:rPr>
                <w:color w:val="002060"/>
              </w:rPr>
            </w:pPr>
            <w:r w:rsidRPr="00C55BCA">
              <w:rPr>
                <w:color w:val="002060"/>
              </w:rPr>
              <w:t>27/09/2025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9549B9" w14:textId="77777777" w:rsidR="00585BAD" w:rsidRPr="00C55BCA" w:rsidRDefault="00585BAD" w:rsidP="000618E2">
            <w:pPr>
              <w:pStyle w:val="rowtabella0"/>
              <w:rPr>
                <w:color w:val="002060"/>
              </w:rPr>
            </w:pPr>
            <w:r w:rsidRPr="00C55BCA">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3A374B" w14:textId="77777777" w:rsidR="00585BAD" w:rsidRPr="00C55BCA" w:rsidRDefault="00585BAD" w:rsidP="000618E2">
            <w:pPr>
              <w:pStyle w:val="rowtabella0"/>
              <w:rPr>
                <w:color w:val="002060"/>
              </w:rPr>
            </w:pPr>
            <w:r w:rsidRPr="00C55BC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68001A" w14:textId="77777777" w:rsidR="00585BAD" w:rsidRPr="00C55BCA" w:rsidRDefault="00585BAD" w:rsidP="000618E2">
            <w:pPr>
              <w:pStyle w:val="rowtabella0"/>
              <w:rPr>
                <w:color w:val="002060"/>
              </w:rPr>
            </w:pPr>
            <w:r w:rsidRPr="00C55BCA">
              <w:rPr>
                <w:color w:val="002060"/>
              </w:rPr>
              <w:t>VIA DELLE REGIONI, 8</w:t>
            </w:r>
          </w:p>
        </w:tc>
      </w:tr>
      <w:tr w:rsidR="00585BAD" w:rsidRPr="00C55BCA" w14:paraId="780E8764"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4BB863" w14:textId="77777777" w:rsidR="00585BAD" w:rsidRPr="00C55BCA" w:rsidRDefault="00585BAD" w:rsidP="000618E2">
            <w:pPr>
              <w:pStyle w:val="rowtabella0"/>
              <w:rPr>
                <w:color w:val="002060"/>
              </w:rPr>
            </w:pPr>
            <w:r w:rsidRPr="00C55BCA">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ED955E" w14:textId="77777777" w:rsidR="00585BAD" w:rsidRPr="00C55BCA" w:rsidRDefault="00585BAD" w:rsidP="000618E2">
            <w:pPr>
              <w:pStyle w:val="rowtabella0"/>
              <w:rPr>
                <w:color w:val="002060"/>
              </w:rPr>
            </w:pPr>
            <w:r w:rsidRPr="00C55BCA">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88041A"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1221D3" w14:textId="77777777" w:rsidR="00585BAD" w:rsidRPr="00C55BCA" w:rsidRDefault="00585BAD" w:rsidP="000618E2">
            <w:pPr>
              <w:pStyle w:val="rowtabella0"/>
              <w:rPr>
                <w:color w:val="002060"/>
              </w:rPr>
            </w:pPr>
            <w:r w:rsidRPr="00C55BCA">
              <w:rPr>
                <w:color w:val="002060"/>
              </w:rPr>
              <w:t>28/09/2025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A88753" w14:textId="77777777" w:rsidR="00585BAD" w:rsidRPr="00C55BCA" w:rsidRDefault="00585BAD" w:rsidP="000618E2">
            <w:pPr>
              <w:pStyle w:val="rowtabella0"/>
              <w:rPr>
                <w:color w:val="002060"/>
              </w:rPr>
            </w:pPr>
            <w:r w:rsidRPr="00C55BCA">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5C55AA" w14:textId="77777777" w:rsidR="00585BAD" w:rsidRPr="00C55BCA" w:rsidRDefault="00585BAD" w:rsidP="000618E2">
            <w:pPr>
              <w:pStyle w:val="rowtabella0"/>
              <w:rPr>
                <w:color w:val="002060"/>
              </w:rPr>
            </w:pPr>
            <w:r w:rsidRPr="00C55BCA">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4F44C8" w14:textId="77777777" w:rsidR="00585BAD" w:rsidRPr="00C55BCA" w:rsidRDefault="00585BAD" w:rsidP="000618E2">
            <w:pPr>
              <w:pStyle w:val="rowtabella0"/>
              <w:rPr>
                <w:color w:val="002060"/>
              </w:rPr>
            </w:pPr>
            <w:r w:rsidRPr="00C55BCA">
              <w:rPr>
                <w:color w:val="002060"/>
              </w:rPr>
              <w:t>VIA ROSSINI</w:t>
            </w:r>
          </w:p>
        </w:tc>
      </w:tr>
      <w:tr w:rsidR="00585BAD" w:rsidRPr="00C55BCA" w14:paraId="7B769812"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6D0641" w14:textId="77777777" w:rsidR="00585BAD" w:rsidRPr="00C55BCA" w:rsidRDefault="00585BAD" w:rsidP="000618E2">
            <w:pPr>
              <w:pStyle w:val="rowtabella0"/>
              <w:rPr>
                <w:color w:val="002060"/>
              </w:rPr>
            </w:pPr>
            <w:r w:rsidRPr="00C55BCA">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95E047" w14:textId="77777777" w:rsidR="00585BAD" w:rsidRPr="00C55BCA" w:rsidRDefault="00585BAD" w:rsidP="000618E2">
            <w:pPr>
              <w:pStyle w:val="rowtabella0"/>
              <w:rPr>
                <w:color w:val="002060"/>
              </w:rPr>
            </w:pPr>
            <w:r w:rsidRPr="00C55BCA">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C9D683"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374DCF" w14:textId="77777777" w:rsidR="00585BAD" w:rsidRPr="00C55BCA" w:rsidRDefault="00585BAD" w:rsidP="000618E2">
            <w:pPr>
              <w:pStyle w:val="rowtabella0"/>
              <w:rPr>
                <w:color w:val="002060"/>
              </w:rPr>
            </w:pPr>
            <w:r w:rsidRPr="00C55BCA">
              <w:rPr>
                <w:color w:val="002060"/>
              </w:rPr>
              <w:t>28/09/2025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B0DF88" w14:textId="77777777" w:rsidR="00585BAD" w:rsidRPr="00C55BCA" w:rsidRDefault="00585BAD" w:rsidP="000618E2">
            <w:pPr>
              <w:pStyle w:val="rowtabella0"/>
              <w:rPr>
                <w:color w:val="002060"/>
              </w:rPr>
            </w:pPr>
            <w:r w:rsidRPr="00C55BCA">
              <w:rPr>
                <w:color w:val="002060"/>
              </w:rPr>
              <w:t xml:space="preserve">5623 PALESTRA </w:t>
            </w:r>
            <w:proofErr w:type="gramStart"/>
            <w:r w:rsidRPr="00C55BCA">
              <w:rPr>
                <w:color w:val="002060"/>
              </w:rPr>
              <w:t>SC.MEDIA</w:t>
            </w:r>
            <w:proofErr w:type="gramEnd"/>
            <w:r w:rsidRPr="00C55BCA">
              <w:rPr>
                <w:color w:val="002060"/>
              </w:rPr>
              <w:t xml:space="preserve"> </w:t>
            </w:r>
            <w:proofErr w:type="gramStart"/>
            <w:r w:rsidRPr="00C55BCA">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7C3C60" w14:textId="77777777" w:rsidR="00585BAD" w:rsidRPr="00C55BCA" w:rsidRDefault="00585BAD" w:rsidP="000618E2">
            <w:pPr>
              <w:pStyle w:val="rowtabella0"/>
              <w:rPr>
                <w:color w:val="002060"/>
              </w:rPr>
            </w:pPr>
            <w:r w:rsidRPr="00C55BC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24EBCB" w14:textId="77777777" w:rsidR="00585BAD" w:rsidRPr="00C55BCA" w:rsidRDefault="00585BAD" w:rsidP="000618E2">
            <w:pPr>
              <w:pStyle w:val="rowtabella0"/>
              <w:rPr>
                <w:color w:val="002060"/>
              </w:rPr>
            </w:pPr>
            <w:r w:rsidRPr="00C55BCA">
              <w:rPr>
                <w:color w:val="002060"/>
              </w:rPr>
              <w:t>VIA PIRANDELLO</w:t>
            </w:r>
          </w:p>
        </w:tc>
      </w:tr>
      <w:tr w:rsidR="00585BAD" w:rsidRPr="00C55BCA" w14:paraId="2A73FEE2"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B4D5C4" w14:textId="77777777" w:rsidR="00585BAD" w:rsidRPr="00C55BCA" w:rsidRDefault="00585BAD" w:rsidP="000618E2">
            <w:pPr>
              <w:pStyle w:val="rowtabella0"/>
              <w:rPr>
                <w:color w:val="002060"/>
              </w:rPr>
            </w:pPr>
            <w:r w:rsidRPr="00C55BCA">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7970FC" w14:textId="77777777" w:rsidR="00585BAD" w:rsidRPr="00C55BCA" w:rsidRDefault="00585BAD" w:rsidP="000618E2">
            <w:pPr>
              <w:pStyle w:val="rowtabella0"/>
              <w:rPr>
                <w:color w:val="002060"/>
              </w:rPr>
            </w:pPr>
            <w:r w:rsidRPr="00C55BCA">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F03089"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2F26E" w14:textId="77777777" w:rsidR="00585BAD" w:rsidRPr="00C55BCA" w:rsidRDefault="00585BAD" w:rsidP="000618E2">
            <w:pPr>
              <w:pStyle w:val="rowtabella0"/>
              <w:rPr>
                <w:color w:val="002060"/>
              </w:rPr>
            </w:pPr>
            <w:r w:rsidRPr="00C55BCA">
              <w:rPr>
                <w:color w:val="002060"/>
              </w:rPr>
              <w:t>28/09/2025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B26C7" w14:textId="77777777" w:rsidR="00585BAD" w:rsidRPr="00C55BCA" w:rsidRDefault="00585BAD" w:rsidP="000618E2">
            <w:pPr>
              <w:pStyle w:val="rowtabella0"/>
              <w:rPr>
                <w:color w:val="002060"/>
              </w:rPr>
            </w:pPr>
            <w:r w:rsidRPr="00C55BCA">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B5856" w14:textId="77777777" w:rsidR="00585BAD" w:rsidRPr="00C55BCA" w:rsidRDefault="00585BAD" w:rsidP="000618E2">
            <w:pPr>
              <w:pStyle w:val="rowtabella0"/>
              <w:rPr>
                <w:color w:val="002060"/>
              </w:rPr>
            </w:pPr>
            <w:r w:rsidRPr="00C55BCA">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8D65A" w14:textId="77777777" w:rsidR="00585BAD" w:rsidRPr="00C55BCA" w:rsidRDefault="00585BAD" w:rsidP="000618E2">
            <w:pPr>
              <w:pStyle w:val="rowtabella0"/>
              <w:rPr>
                <w:color w:val="002060"/>
              </w:rPr>
            </w:pPr>
            <w:r w:rsidRPr="00C55BCA">
              <w:rPr>
                <w:color w:val="002060"/>
              </w:rPr>
              <w:t>VIA PERTINI</w:t>
            </w:r>
          </w:p>
        </w:tc>
      </w:tr>
    </w:tbl>
    <w:p w14:paraId="3F05E2D1" w14:textId="77777777" w:rsidR="00585BAD" w:rsidRPr="00C55BCA" w:rsidRDefault="00585BAD" w:rsidP="00585BAD">
      <w:pPr>
        <w:pStyle w:val="breakline"/>
        <w:rPr>
          <w:rFonts w:eastAsiaTheme="minorEastAsia"/>
          <w:color w:val="002060"/>
        </w:rPr>
      </w:pPr>
    </w:p>
    <w:p w14:paraId="6BA5F114" w14:textId="77777777" w:rsidR="00585BAD" w:rsidRPr="00A54ADD" w:rsidRDefault="00585BAD" w:rsidP="00A37032">
      <w:pPr>
        <w:pStyle w:val="breakline"/>
        <w:rPr>
          <w:color w:val="002060"/>
        </w:rPr>
      </w:pPr>
    </w:p>
    <w:p w14:paraId="3F0FB3F5" w14:textId="77777777" w:rsidR="00A37032" w:rsidRPr="00A54ADD" w:rsidRDefault="00A37032" w:rsidP="00A37032">
      <w:pPr>
        <w:pStyle w:val="sottotitolocampionato10"/>
        <w:rPr>
          <w:color w:val="002060"/>
          <w:sz w:val="12"/>
          <w:szCs w:val="12"/>
        </w:rPr>
      </w:pPr>
    </w:p>
    <w:p w14:paraId="58778350" w14:textId="77777777" w:rsidR="00A37032" w:rsidRPr="00A54ADD" w:rsidRDefault="00A37032" w:rsidP="00A37032">
      <w:pPr>
        <w:pStyle w:val="breakline"/>
        <w:rPr>
          <w:color w:val="002060"/>
        </w:rPr>
      </w:pPr>
    </w:p>
    <w:p w14:paraId="7BF56E93" w14:textId="77777777" w:rsidR="00A37032" w:rsidRPr="00A54ADD" w:rsidRDefault="00A37032" w:rsidP="00A37032">
      <w:pPr>
        <w:pStyle w:val="titolocampionato0"/>
        <w:shd w:val="clear" w:color="auto" w:fill="CCCCCC"/>
        <w:spacing w:before="80" w:after="40"/>
        <w:rPr>
          <w:color w:val="002060"/>
        </w:rPr>
      </w:pPr>
      <w:r w:rsidRPr="00A54ADD">
        <w:rPr>
          <w:color w:val="002060"/>
        </w:rPr>
        <w:t>UNDER 15 C5 REGIONALI MASCHILI</w:t>
      </w:r>
    </w:p>
    <w:p w14:paraId="119FE76E" w14:textId="77777777" w:rsidR="00A37032" w:rsidRPr="00A54ADD" w:rsidRDefault="00A37032" w:rsidP="00A37032">
      <w:pPr>
        <w:pStyle w:val="titoloprinc0"/>
        <w:rPr>
          <w:color w:val="002060"/>
        </w:rPr>
      </w:pPr>
      <w:r w:rsidRPr="00A54ADD">
        <w:rPr>
          <w:color w:val="002060"/>
        </w:rPr>
        <w:t>VARIAZIONI AL PROGRAMMA GARE</w:t>
      </w:r>
    </w:p>
    <w:p w14:paraId="3E7E1B56" w14:textId="77777777" w:rsidR="00A37032" w:rsidRPr="00A54ADD" w:rsidRDefault="00A37032" w:rsidP="00A37032">
      <w:pPr>
        <w:pStyle w:val="breakline"/>
        <w:rPr>
          <w:color w:val="002060"/>
        </w:rPr>
      </w:pPr>
    </w:p>
    <w:p w14:paraId="06EB8AD0" w14:textId="77777777" w:rsidR="00A37032" w:rsidRPr="00A54ADD" w:rsidRDefault="00A37032" w:rsidP="00A37032">
      <w:pPr>
        <w:pStyle w:val="breakline"/>
        <w:rPr>
          <w:color w:val="002060"/>
        </w:rPr>
      </w:pPr>
    </w:p>
    <w:p w14:paraId="1538F581" w14:textId="77777777" w:rsidR="00A37032" w:rsidRPr="00A54ADD" w:rsidRDefault="00A37032" w:rsidP="00A37032">
      <w:pPr>
        <w:pStyle w:val="sottotitolocampionato10"/>
        <w:rPr>
          <w:color w:val="002060"/>
        </w:rPr>
      </w:pPr>
      <w:r w:rsidRPr="00A54AD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032" w:rsidRPr="00A54ADD" w14:paraId="5E46C558" w14:textId="77777777" w:rsidTr="000618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F0239" w14:textId="77777777" w:rsidR="00A37032" w:rsidRPr="00A54ADD" w:rsidRDefault="00A37032" w:rsidP="000618E2">
            <w:pPr>
              <w:pStyle w:val="headertabella0"/>
              <w:rPr>
                <w:color w:val="002060"/>
              </w:rPr>
            </w:pPr>
            <w:r w:rsidRPr="00A54AD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50C90" w14:textId="77777777" w:rsidR="00A37032" w:rsidRPr="00A54ADD" w:rsidRDefault="00A37032" w:rsidP="000618E2">
            <w:pPr>
              <w:pStyle w:val="headertabella0"/>
              <w:rPr>
                <w:color w:val="002060"/>
              </w:rPr>
            </w:pPr>
            <w:r w:rsidRPr="00A54ADD">
              <w:rPr>
                <w:color w:val="002060"/>
              </w:rPr>
              <w:t xml:space="preserve">N° </w:t>
            </w:r>
            <w:proofErr w:type="spellStart"/>
            <w:r w:rsidRPr="00A54ADD">
              <w:rPr>
                <w:color w:val="002060"/>
              </w:rPr>
              <w:t>Gior</w:t>
            </w:r>
            <w:proofErr w:type="spellEnd"/>
            <w:r w:rsidRPr="00A54AD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FD192" w14:textId="77777777" w:rsidR="00A37032" w:rsidRPr="00A54ADD" w:rsidRDefault="00A37032" w:rsidP="000618E2">
            <w:pPr>
              <w:pStyle w:val="headertabella0"/>
              <w:rPr>
                <w:color w:val="002060"/>
              </w:rPr>
            </w:pPr>
            <w:r w:rsidRPr="00A54AD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79F08" w14:textId="77777777" w:rsidR="00A37032" w:rsidRPr="00A54ADD" w:rsidRDefault="00A37032" w:rsidP="000618E2">
            <w:pPr>
              <w:pStyle w:val="headertabella0"/>
              <w:rPr>
                <w:color w:val="002060"/>
              </w:rPr>
            </w:pPr>
            <w:r w:rsidRPr="00A54AD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D03AC" w14:textId="77777777" w:rsidR="00A37032" w:rsidRPr="00A54ADD" w:rsidRDefault="00A37032" w:rsidP="000618E2">
            <w:pPr>
              <w:pStyle w:val="headertabella0"/>
              <w:rPr>
                <w:color w:val="002060"/>
              </w:rPr>
            </w:pPr>
            <w:r w:rsidRPr="00A54ADD">
              <w:rPr>
                <w:color w:val="002060"/>
              </w:rPr>
              <w:t xml:space="preserve">Data </w:t>
            </w:r>
            <w:proofErr w:type="spellStart"/>
            <w:r w:rsidRPr="00A54ADD">
              <w:rPr>
                <w:color w:val="002060"/>
              </w:rPr>
              <w:t>Orig</w:t>
            </w:r>
            <w:proofErr w:type="spellEnd"/>
            <w:r w:rsidRPr="00A54AD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2AA71" w14:textId="77777777" w:rsidR="00A37032" w:rsidRPr="00A54ADD" w:rsidRDefault="00A37032" w:rsidP="000618E2">
            <w:pPr>
              <w:pStyle w:val="headertabella0"/>
              <w:rPr>
                <w:color w:val="002060"/>
              </w:rPr>
            </w:pPr>
            <w:r w:rsidRPr="00A54AD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15312" w14:textId="77777777" w:rsidR="00A37032" w:rsidRPr="00A54ADD" w:rsidRDefault="00A37032" w:rsidP="000618E2">
            <w:pPr>
              <w:pStyle w:val="headertabella0"/>
              <w:rPr>
                <w:color w:val="002060"/>
              </w:rPr>
            </w:pPr>
            <w:r w:rsidRPr="00A54ADD">
              <w:rPr>
                <w:color w:val="002060"/>
              </w:rPr>
              <w:t xml:space="preserve">Ora </w:t>
            </w:r>
            <w:proofErr w:type="spellStart"/>
            <w:r w:rsidRPr="00A54ADD">
              <w:rPr>
                <w:color w:val="002060"/>
              </w:rPr>
              <w:t>Orig</w:t>
            </w:r>
            <w:proofErr w:type="spellEnd"/>
            <w:r w:rsidRPr="00A54AD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C9ED9" w14:textId="77777777" w:rsidR="00A37032" w:rsidRPr="00A54ADD" w:rsidRDefault="00A37032" w:rsidP="000618E2">
            <w:pPr>
              <w:pStyle w:val="headertabella0"/>
              <w:rPr>
                <w:color w:val="002060"/>
              </w:rPr>
            </w:pPr>
            <w:r w:rsidRPr="00A54ADD">
              <w:rPr>
                <w:color w:val="002060"/>
              </w:rPr>
              <w:t>Impianto</w:t>
            </w:r>
          </w:p>
        </w:tc>
      </w:tr>
      <w:tr w:rsidR="00A37032" w:rsidRPr="00A54ADD" w14:paraId="42032550" w14:textId="77777777" w:rsidTr="000618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DAAFE" w14:textId="77777777" w:rsidR="00A37032" w:rsidRPr="00A54ADD" w:rsidRDefault="00A37032" w:rsidP="000618E2">
            <w:pPr>
              <w:pStyle w:val="rowtabella0"/>
              <w:rPr>
                <w:color w:val="002060"/>
                <w:highlight w:val="yellow"/>
              </w:rPr>
            </w:pPr>
            <w:r w:rsidRPr="00A54ADD">
              <w:rPr>
                <w:color w:val="002060"/>
                <w:highlight w:val="yellow"/>
              </w:rPr>
              <w:t>27/09/2025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ACF1" w14:textId="77777777" w:rsidR="00A37032" w:rsidRPr="00A54ADD" w:rsidRDefault="00A37032" w:rsidP="000618E2">
            <w:pPr>
              <w:pStyle w:val="rowtabella0"/>
              <w:jc w:val="center"/>
              <w:rPr>
                <w:color w:val="002060"/>
                <w:highlight w:val="yellow"/>
              </w:rPr>
            </w:pPr>
            <w:r w:rsidRPr="00A54ADD">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844C9" w14:textId="77777777" w:rsidR="00A37032" w:rsidRPr="00A54ADD" w:rsidRDefault="00A37032" w:rsidP="000618E2">
            <w:pPr>
              <w:pStyle w:val="rowtabella0"/>
              <w:rPr>
                <w:color w:val="002060"/>
                <w:highlight w:val="yellow"/>
              </w:rPr>
            </w:pPr>
            <w:r w:rsidRPr="00A54ADD">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3A571" w14:textId="77777777" w:rsidR="00A37032" w:rsidRPr="00A54ADD" w:rsidRDefault="00A37032" w:rsidP="000618E2">
            <w:pPr>
              <w:pStyle w:val="rowtabella0"/>
              <w:rPr>
                <w:color w:val="002060"/>
                <w:highlight w:val="yellow"/>
              </w:rPr>
            </w:pPr>
            <w:r w:rsidRPr="00A54ADD">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EB267" w14:textId="77777777" w:rsidR="00A37032" w:rsidRPr="00A54ADD" w:rsidRDefault="00A37032" w:rsidP="000618E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EBE6E" w14:textId="77777777" w:rsidR="00A37032" w:rsidRPr="00A54ADD" w:rsidRDefault="00A37032" w:rsidP="000618E2">
            <w:pPr>
              <w:pStyle w:val="rowtabella0"/>
              <w:jc w:val="center"/>
              <w:rPr>
                <w:color w:val="002060"/>
              </w:rPr>
            </w:pPr>
            <w:r w:rsidRPr="00A54ADD">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C77D3" w14:textId="77777777" w:rsidR="00A37032" w:rsidRPr="00A54ADD" w:rsidRDefault="00A37032" w:rsidP="000618E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DBFC7" w14:textId="77777777" w:rsidR="00A37032" w:rsidRPr="00A54ADD" w:rsidRDefault="00A37032" w:rsidP="000618E2">
            <w:pPr>
              <w:pStyle w:val="rowtabella0"/>
              <w:rPr>
                <w:color w:val="002060"/>
              </w:rPr>
            </w:pPr>
            <w:r w:rsidRPr="00A54ADD">
              <w:rPr>
                <w:color w:val="002060"/>
                <w:highlight w:val="yellow"/>
              </w:rPr>
              <w:t>CENTRO SP. POL. "</w:t>
            </w:r>
            <w:proofErr w:type="gramStart"/>
            <w:r w:rsidRPr="00A54ADD">
              <w:rPr>
                <w:color w:val="002060"/>
                <w:highlight w:val="yellow"/>
              </w:rPr>
              <w:t>R.GATTARI</w:t>
            </w:r>
            <w:proofErr w:type="gramEnd"/>
            <w:r w:rsidRPr="00A54ADD">
              <w:rPr>
                <w:color w:val="002060"/>
                <w:highlight w:val="yellow"/>
              </w:rPr>
              <w:t>" TOLENTINO VIA TAGLIAMENTO</w:t>
            </w:r>
          </w:p>
        </w:tc>
      </w:tr>
      <w:tr w:rsidR="00A37032" w:rsidRPr="00A54ADD" w14:paraId="5B103ACC" w14:textId="77777777" w:rsidTr="000618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36D2" w14:textId="77777777" w:rsidR="00A37032" w:rsidRPr="00A54ADD" w:rsidRDefault="00A37032" w:rsidP="000618E2">
            <w:pPr>
              <w:pStyle w:val="rowtabella0"/>
              <w:rPr>
                <w:color w:val="002060"/>
                <w:highlight w:val="yellow"/>
              </w:rPr>
            </w:pPr>
            <w:r w:rsidRPr="00A54ADD">
              <w:rPr>
                <w:color w:val="002060"/>
                <w:highlight w:val="yellow"/>
              </w:rPr>
              <w:t>30/11/2025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2D813" w14:textId="77777777" w:rsidR="00A37032" w:rsidRPr="00A54ADD" w:rsidRDefault="00A37032" w:rsidP="000618E2">
            <w:pPr>
              <w:pStyle w:val="rowtabella0"/>
              <w:jc w:val="center"/>
              <w:rPr>
                <w:color w:val="002060"/>
                <w:highlight w:val="yellow"/>
              </w:rPr>
            </w:pPr>
            <w:r w:rsidRPr="00A54ADD">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3D2C" w14:textId="77777777" w:rsidR="00A37032" w:rsidRPr="00A54ADD" w:rsidRDefault="00A37032" w:rsidP="000618E2">
            <w:pPr>
              <w:pStyle w:val="rowtabella0"/>
              <w:rPr>
                <w:color w:val="002060"/>
                <w:highlight w:val="yellow"/>
              </w:rPr>
            </w:pPr>
            <w:r w:rsidRPr="00A54ADD">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ACE2" w14:textId="77777777" w:rsidR="00A37032" w:rsidRPr="00A54ADD" w:rsidRDefault="00A37032" w:rsidP="000618E2">
            <w:pPr>
              <w:pStyle w:val="rowtabella0"/>
              <w:rPr>
                <w:color w:val="002060"/>
                <w:highlight w:val="yellow"/>
              </w:rPr>
            </w:pPr>
            <w:r w:rsidRPr="00A54ADD">
              <w:rPr>
                <w:color w:val="002060"/>
                <w:highlight w:val="yellow"/>
              </w:rPr>
              <w:t>POLISPORTIVA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82328" w14:textId="77777777" w:rsidR="00A37032" w:rsidRPr="00A54ADD" w:rsidRDefault="00A37032" w:rsidP="000618E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99332" w14:textId="77777777" w:rsidR="00A37032" w:rsidRPr="00A54ADD" w:rsidRDefault="00A37032" w:rsidP="000618E2">
            <w:pPr>
              <w:pStyle w:val="rowtabella0"/>
              <w:jc w:val="center"/>
              <w:rPr>
                <w:color w:val="002060"/>
                <w:highlight w:val="yellow"/>
              </w:rPr>
            </w:pPr>
            <w:r w:rsidRPr="00A54AD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9A96" w14:textId="77777777" w:rsidR="00A37032" w:rsidRPr="00A54ADD" w:rsidRDefault="00A37032" w:rsidP="000618E2">
            <w:pPr>
              <w:pStyle w:val="rowtabella0"/>
              <w:jc w:val="center"/>
              <w:rPr>
                <w:color w:val="002060"/>
              </w:rPr>
            </w:pPr>
            <w:r w:rsidRPr="00A54ADD">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759E3" w14:textId="77777777" w:rsidR="00A37032" w:rsidRPr="00A54ADD" w:rsidRDefault="00A37032" w:rsidP="000618E2">
            <w:pPr>
              <w:rPr>
                <w:color w:val="002060"/>
              </w:rPr>
            </w:pPr>
          </w:p>
        </w:tc>
      </w:tr>
      <w:tr w:rsidR="00A37032" w:rsidRPr="00A54ADD" w14:paraId="4E1BD087" w14:textId="77777777" w:rsidTr="000618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C7C14" w14:textId="77777777" w:rsidR="00A37032" w:rsidRPr="00A54ADD" w:rsidRDefault="00A37032" w:rsidP="000618E2">
            <w:pPr>
              <w:pStyle w:val="rowtabella0"/>
              <w:rPr>
                <w:color w:val="002060"/>
                <w:highlight w:val="yellow"/>
              </w:rPr>
            </w:pPr>
            <w:r w:rsidRPr="00A54ADD">
              <w:rPr>
                <w:color w:val="002060"/>
                <w:highlight w:val="yellow"/>
              </w:rPr>
              <w:t>14/12/2025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0C82F" w14:textId="77777777" w:rsidR="00A37032" w:rsidRPr="00A54ADD" w:rsidRDefault="00A37032" w:rsidP="000618E2">
            <w:pPr>
              <w:pStyle w:val="rowtabella0"/>
              <w:jc w:val="center"/>
              <w:rPr>
                <w:color w:val="002060"/>
                <w:highlight w:val="yellow"/>
              </w:rPr>
            </w:pPr>
            <w:r w:rsidRPr="00A54ADD">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8068" w14:textId="77777777" w:rsidR="00A37032" w:rsidRPr="00A54ADD" w:rsidRDefault="00A37032" w:rsidP="000618E2">
            <w:pPr>
              <w:pStyle w:val="rowtabella0"/>
              <w:rPr>
                <w:color w:val="002060"/>
                <w:highlight w:val="yellow"/>
              </w:rPr>
            </w:pPr>
            <w:r w:rsidRPr="00A54ADD">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B446" w14:textId="77777777" w:rsidR="00A37032" w:rsidRPr="00A54ADD" w:rsidRDefault="00A37032" w:rsidP="000618E2">
            <w:pPr>
              <w:pStyle w:val="rowtabella0"/>
              <w:rPr>
                <w:color w:val="002060"/>
                <w:highlight w:val="yellow"/>
              </w:rPr>
            </w:pPr>
            <w:r w:rsidRPr="00A54ADD">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DEDD" w14:textId="77777777" w:rsidR="00A37032" w:rsidRPr="00A54ADD" w:rsidRDefault="00A37032" w:rsidP="000618E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85DA" w14:textId="77777777" w:rsidR="00A37032" w:rsidRPr="00A54ADD" w:rsidRDefault="00A37032" w:rsidP="000618E2">
            <w:pPr>
              <w:pStyle w:val="rowtabella0"/>
              <w:jc w:val="center"/>
              <w:rPr>
                <w:color w:val="002060"/>
                <w:highlight w:val="yellow"/>
              </w:rPr>
            </w:pPr>
            <w:r w:rsidRPr="00A54AD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3AD33" w14:textId="77777777" w:rsidR="00A37032" w:rsidRPr="00A54ADD" w:rsidRDefault="00A37032" w:rsidP="000618E2">
            <w:pPr>
              <w:pStyle w:val="rowtabella0"/>
              <w:jc w:val="center"/>
              <w:rPr>
                <w:color w:val="002060"/>
              </w:rPr>
            </w:pPr>
            <w:r w:rsidRPr="00A54ADD">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84F6E" w14:textId="77777777" w:rsidR="00A37032" w:rsidRPr="00A54ADD" w:rsidRDefault="00A37032" w:rsidP="000618E2">
            <w:pPr>
              <w:rPr>
                <w:color w:val="002060"/>
              </w:rPr>
            </w:pPr>
          </w:p>
        </w:tc>
      </w:tr>
    </w:tbl>
    <w:p w14:paraId="1C1BB346" w14:textId="77777777" w:rsidR="00A37032" w:rsidRPr="00A54ADD" w:rsidRDefault="00A37032" w:rsidP="00A37032">
      <w:pPr>
        <w:pStyle w:val="breakline"/>
        <w:rPr>
          <w:rFonts w:eastAsiaTheme="minorEastAsia"/>
          <w:color w:val="002060"/>
        </w:rPr>
      </w:pPr>
    </w:p>
    <w:p w14:paraId="6DB93668" w14:textId="77777777" w:rsidR="00A37032" w:rsidRPr="00A54ADD" w:rsidRDefault="00A37032" w:rsidP="00A37032">
      <w:pPr>
        <w:pStyle w:val="titoloprinc0"/>
        <w:rPr>
          <w:color w:val="002060"/>
        </w:rPr>
      </w:pPr>
      <w:r w:rsidRPr="00A54ADD">
        <w:rPr>
          <w:color w:val="002060"/>
        </w:rPr>
        <w:t>PROGRAMMA GARE</w:t>
      </w:r>
    </w:p>
    <w:p w14:paraId="75691389" w14:textId="77777777" w:rsidR="00A37032" w:rsidRDefault="00A37032" w:rsidP="00A37032">
      <w:pPr>
        <w:pStyle w:val="breakline"/>
        <w:rPr>
          <w:color w:val="002060"/>
        </w:rPr>
      </w:pPr>
    </w:p>
    <w:p w14:paraId="3731868C" w14:textId="77777777" w:rsidR="00585BAD" w:rsidRPr="00C55BCA" w:rsidRDefault="00585BAD" w:rsidP="00585BAD">
      <w:pPr>
        <w:pStyle w:val="sottotitolocampionato10"/>
        <w:rPr>
          <w:color w:val="002060"/>
        </w:rPr>
      </w:pPr>
      <w:r w:rsidRPr="00C55BC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585BAD" w:rsidRPr="00C55BCA" w14:paraId="50351BD4"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37A76"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DACEC"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FD273"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941CB"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DF58B"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1A572"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4D8FC"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4518F24D"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797D84" w14:textId="77777777" w:rsidR="00585BAD" w:rsidRPr="00C55BCA" w:rsidRDefault="00585BAD" w:rsidP="000618E2">
            <w:pPr>
              <w:pStyle w:val="rowtabella0"/>
              <w:rPr>
                <w:color w:val="002060"/>
              </w:rPr>
            </w:pPr>
            <w:proofErr w:type="gramStart"/>
            <w:r w:rsidRPr="00C55BCA">
              <w:rPr>
                <w:color w:val="002060"/>
              </w:rPr>
              <w:t>CITTA</w:t>
            </w:r>
            <w:proofErr w:type="gramEnd"/>
            <w:r w:rsidRPr="00C55BCA">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10133" w14:textId="77777777" w:rsidR="00585BAD" w:rsidRPr="00C55BCA" w:rsidRDefault="00585BAD" w:rsidP="000618E2">
            <w:pPr>
              <w:pStyle w:val="rowtabella0"/>
              <w:rPr>
                <w:color w:val="002060"/>
              </w:rPr>
            </w:pPr>
            <w:r w:rsidRPr="00C55BCA">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7EFF9"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2DF341" w14:textId="77777777" w:rsidR="00585BAD" w:rsidRPr="00C55BCA" w:rsidRDefault="00585BAD" w:rsidP="000618E2">
            <w:pPr>
              <w:pStyle w:val="rowtabella0"/>
              <w:rPr>
                <w:color w:val="002060"/>
              </w:rPr>
            </w:pPr>
            <w:r w:rsidRPr="00C55BCA">
              <w:rPr>
                <w:color w:val="002060"/>
              </w:rPr>
              <w:t>27/09/2025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D9EF9D" w14:textId="77777777" w:rsidR="00585BAD" w:rsidRPr="00C55BCA" w:rsidRDefault="00585BAD" w:rsidP="000618E2">
            <w:pPr>
              <w:pStyle w:val="rowtabella0"/>
              <w:rPr>
                <w:color w:val="002060"/>
              </w:rPr>
            </w:pPr>
            <w:r w:rsidRPr="00C55BCA">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A1C32" w14:textId="77777777" w:rsidR="00585BAD" w:rsidRPr="00C55BCA" w:rsidRDefault="00585BAD" w:rsidP="000618E2">
            <w:pPr>
              <w:pStyle w:val="rowtabella0"/>
              <w:rPr>
                <w:color w:val="002060"/>
              </w:rPr>
            </w:pPr>
            <w:r w:rsidRPr="00C55BCA">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892EB" w14:textId="77777777" w:rsidR="00585BAD" w:rsidRPr="00C55BCA" w:rsidRDefault="00585BAD" w:rsidP="000618E2">
            <w:pPr>
              <w:pStyle w:val="rowtabella0"/>
              <w:rPr>
                <w:color w:val="002060"/>
              </w:rPr>
            </w:pPr>
            <w:r w:rsidRPr="00C55BCA">
              <w:rPr>
                <w:color w:val="002060"/>
              </w:rPr>
              <w:t>VIA MATTEOTTI</w:t>
            </w:r>
          </w:p>
        </w:tc>
      </w:tr>
      <w:tr w:rsidR="00585BAD" w:rsidRPr="00C55BCA" w14:paraId="1B6E53C6"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143EE6" w14:textId="77777777" w:rsidR="00585BAD" w:rsidRPr="00C55BCA" w:rsidRDefault="00585BAD" w:rsidP="000618E2">
            <w:pPr>
              <w:pStyle w:val="rowtabella0"/>
              <w:rPr>
                <w:color w:val="002060"/>
              </w:rPr>
            </w:pPr>
            <w:r w:rsidRPr="00C55BCA">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BDEFF8" w14:textId="77777777" w:rsidR="00585BAD" w:rsidRPr="00C55BCA" w:rsidRDefault="00585BAD" w:rsidP="000618E2">
            <w:pPr>
              <w:pStyle w:val="rowtabella0"/>
              <w:rPr>
                <w:color w:val="002060"/>
              </w:rPr>
            </w:pPr>
            <w:r w:rsidRPr="00C55BCA">
              <w:rPr>
                <w:color w:val="002060"/>
              </w:rPr>
              <w:t xml:space="preserve">ACSS MONDOLFO C5 </w:t>
            </w:r>
            <w:proofErr w:type="gramStart"/>
            <w:r w:rsidRPr="00C55BCA">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ABE4F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7AE851" w14:textId="77777777" w:rsidR="00585BAD" w:rsidRPr="00C55BCA" w:rsidRDefault="00585BAD" w:rsidP="000618E2">
            <w:pPr>
              <w:pStyle w:val="rowtabella0"/>
              <w:rPr>
                <w:color w:val="002060"/>
              </w:rPr>
            </w:pPr>
            <w:r w:rsidRPr="00C55BCA">
              <w:rPr>
                <w:color w:val="002060"/>
              </w:rPr>
              <w:t>28/09/2025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2F1B15" w14:textId="77777777" w:rsidR="00585BAD" w:rsidRPr="00C55BCA" w:rsidRDefault="00585BAD" w:rsidP="000618E2">
            <w:pPr>
              <w:pStyle w:val="rowtabella0"/>
              <w:rPr>
                <w:color w:val="002060"/>
              </w:rPr>
            </w:pPr>
            <w:r w:rsidRPr="00C55BCA">
              <w:rPr>
                <w:color w:val="002060"/>
              </w:rPr>
              <w:t xml:space="preserve">5429 PAL.COM. </w:t>
            </w:r>
            <w:proofErr w:type="gramStart"/>
            <w:r w:rsidRPr="00C55BCA">
              <w:rPr>
                <w:color w:val="002060"/>
              </w:rPr>
              <w:t>S.MICHELE</w:t>
            </w:r>
            <w:proofErr w:type="gramEnd"/>
            <w:r w:rsidRPr="00C55BCA">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2EBC2F" w14:textId="77777777" w:rsidR="00585BAD" w:rsidRPr="00C55BCA" w:rsidRDefault="00585BAD" w:rsidP="000618E2">
            <w:pPr>
              <w:pStyle w:val="rowtabella0"/>
              <w:rPr>
                <w:color w:val="002060"/>
              </w:rPr>
            </w:pPr>
            <w:r w:rsidRPr="00C55BCA">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642D2" w14:textId="77777777" w:rsidR="00585BAD" w:rsidRPr="00C55BCA" w:rsidRDefault="00585BAD" w:rsidP="000618E2">
            <w:pPr>
              <w:pStyle w:val="rowtabella0"/>
              <w:rPr>
                <w:color w:val="002060"/>
              </w:rPr>
            </w:pPr>
            <w:r w:rsidRPr="00C55BCA">
              <w:rPr>
                <w:color w:val="002060"/>
              </w:rPr>
              <w:t>VIA LORETO</w:t>
            </w:r>
          </w:p>
        </w:tc>
      </w:tr>
      <w:tr w:rsidR="00585BAD" w:rsidRPr="00C55BCA" w14:paraId="3530B97B"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90928B" w14:textId="77777777" w:rsidR="00585BAD" w:rsidRPr="00C55BCA" w:rsidRDefault="00585BAD" w:rsidP="000618E2">
            <w:pPr>
              <w:pStyle w:val="rowtabella0"/>
              <w:rPr>
                <w:color w:val="002060"/>
              </w:rPr>
            </w:pPr>
            <w:r w:rsidRPr="00C55BCA">
              <w:rPr>
                <w:color w:val="002060"/>
              </w:rPr>
              <w:t>ACSS MONDOLFO C5 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52C081" w14:textId="77777777" w:rsidR="00585BAD" w:rsidRPr="00C55BCA" w:rsidRDefault="00585BAD" w:rsidP="000618E2">
            <w:pPr>
              <w:pStyle w:val="rowtabella0"/>
              <w:rPr>
                <w:color w:val="002060"/>
              </w:rPr>
            </w:pPr>
            <w:r w:rsidRPr="00C55BCA">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AFDED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03DC7B" w14:textId="77777777" w:rsidR="00585BAD" w:rsidRPr="00C55BCA" w:rsidRDefault="00585BAD" w:rsidP="000618E2">
            <w:pPr>
              <w:pStyle w:val="rowtabella0"/>
              <w:rPr>
                <w:color w:val="002060"/>
              </w:rPr>
            </w:pPr>
            <w:r w:rsidRPr="00C55BCA">
              <w:rPr>
                <w:color w:val="002060"/>
              </w:rPr>
              <w:t>28/09/2025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2E2B62" w14:textId="77777777" w:rsidR="00585BAD" w:rsidRPr="00C55BCA" w:rsidRDefault="00585BAD" w:rsidP="000618E2">
            <w:pPr>
              <w:pStyle w:val="rowtabella0"/>
              <w:rPr>
                <w:color w:val="002060"/>
              </w:rPr>
            </w:pPr>
            <w:r w:rsidRPr="00C55BCA">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31A22" w14:textId="77777777" w:rsidR="00585BAD" w:rsidRPr="00C55BCA" w:rsidRDefault="00585BAD" w:rsidP="000618E2">
            <w:pPr>
              <w:pStyle w:val="rowtabella0"/>
              <w:rPr>
                <w:color w:val="002060"/>
              </w:rPr>
            </w:pPr>
            <w:r w:rsidRPr="00C55BCA">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4E416C" w14:textId="77777777" w:rsidR="00585BAD" w:rsidRPr="00C55BCA" w:rsidRDefault="00585BAD" w:rsidP="000618E2">
            <w:pPr>
              <w:pStyle w:val="rowtabella0"/>
              <w:rPr>
                <w:color w:val="002060"/>
              </w:rPr>
            </w:pPr>
            <w:r w:rsidRPr="00C55BCA">
              <w:rPr>
                <w:color w:val="002060"/>
              </w:rPr>
              <w:t>VIA AMATO</w:t>
            </w:r>
          </w:p>
        </w:tc>
      </w:tr>
      <w:tr w:rsidR="00585BAD" w:rsidRPr="00C55BCA" w14:paraId="1D5ABC03"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487715" w14:textId="77777777" w:rsidR="00585BAD" w:rsidRPr="00C55BCA" w:rsidRDefault="00585BAD" w:rsidP="000618E2">
            <w:pPr>
              <w:pStyle w:val="rowtabella0"/>
              <w:rPr>
                <w:color w:val="002060"/>
              </w:rPr>
            </w:pPr>
            <w:r w:rsidRPr="00C55BCA">
              <w:rPr>
                <w:color w:val="002060"/>
              </w:rPr>
              <w:t>BULDOG T.N.T. LUCREZISQ.B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0D1A79" w14:textId="77777777" w:rsidR="00585BAD" w:rsidRPr="00C55BCA" w:rsidRDefault="00585BAD" w:rsidP="000618E2">
            <w:pPr>
              <w:pStyle w:val="rowtabella0"/>
              <w:rPr>
                <w:color w:val="002060"/>
              </w:rPr>
            </w:pPr>
            <w:r w:rsidRPr="00C55BCA">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BD767C"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776DC7" w14:textId="77777777" w:rsidR="00585BAD" w:rsidRPr="00C55BCA" w:rsidRDefault="00585BAD" w:rsidP="000618E2">
            <w:pPr>
              <w:pStyle w:val="rowtabella0"/>
              <w:rPr>
                <w:color w:val="002060"/>
              </w:rPr>
            </w:pPr>
            <w:r w:rsidRPr="00C55BCA">
              <w:rPr>
                <w:color w:val="002060"/>
              </w:rPr>
              <w:t>28/09/2025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BB595D" w14:textId="77777777" w:rsidR="00585BAD" w:rsidRPr="00C55BCA" w:rsidRDefault="00585BAD" w:rsidP="000618E2">
            <w:pPr>
              <w:pStyle w:val="rowtabella0"/>
              <w:rPr>
                <w:color w:val="002060"/>
              </w:rPr>
            </w:pPr>
            <w:r w:rsidRPr="00C55BC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60181B" w14:textId="77777777" w:rsidR="00585BAD" w:rsidRPr="00C55BCA" w:rsidRDefault="00585BAD" w:rsidP="000618E2">
            <w:pPr>
              <w:pStyle w:val="rowtabella0"/>
              <w:rPr>
                <w:color w:val="002060"/>
              </w:rPr>
            </w:pPr>
            <w:r w:rsidRPr="00C55BC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899D0C" w14:textId="77777777" w:rsidR="00585BAD" w:rsidRPr="00C55BCA" w:rsidRDefault="00585BAD" w:rsidP="000618E2">
            <w:pPr>
              <w:pStyle w:val="rowtabella0"/>
              <w:rPr>
                <w:color w:val="002060"/>
              </w:rPr>
            </w:pPr>
            <w:r w:rsidRPr="00C55BCA">
              <w:rPr>
                <w:color w:val="002060"/>
              </w:rPr>
              <w:t>VIA NAZARIO SAURO</w:t>
            </w:r>
          </w:p>
        </w:tc>
      </w:tr>
      <w:tr w:rsidR="00585BAD" w:rsidRPr="00C55BCA" w14:paraId="43AE7AED"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EB9316" w14:textId="77777777" w:rsidR="00585BAD" w:rsidRPr="00C55BCA" w:rsidRDefault="00585BAD" w:rsidP="000618E2">
            <w:pPr>
              <w:pStyle w:val="rowtabella0"/>
              <w:rPr>
                <w:color w:val="002060"/>
              </w:rPr>
            </w:pPr>
            <w:r w:rsidRPr="00C55BCA">
              <w:rPr>
                <w:color w:val="002060"/>
              </w:rPr>
              <w:t xml:space="preserve">ITALSERVICE C5 </w:t>
            </w:r>
            <w:proofErr w:type="gramStart"/>
            <w:r w:rsidRPr="00C55BCA">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67E39" w14:textId="77777777" w:rsidR="00585BAD" w:rsidRPr="00C55BCA" w:rsidRDefault="00585BAD" w:rsidP="000618E2">
            <w:pPr>
              <w:pStyle w:val="rowtabella0"/>
              <w:rPr>
                <w:color w:val="002060"/>
              </w:rPr>
            </w:pPr>
            <w:r w:rsidRPr="00C55BCA">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51245"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AB86F" w14:textId="77777777" w:rsidR="00585BAD" w:rsidRPr="00C55BCA" w:rsidRDefault="00585BAD" w:rsidP="000618E2">
            <w:pPr>
              <w:pStyle w:val="rowtabella0"/>
              <w:rPr>
                <w:color w:val="002060"/>
              </w:rPr>
            </w:pPr>
            <w:r w:rsidRPr="00C55BCA">
              <w:rPr>
                <w:color w:val="002060"/>
              </w:rPr>
              <w:t>28/09/2025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F24C3A" w14:textId="77777777" w:rsidR="00585BAD" w:rsidRPr="00C55BCA" w:rsidRDefault="00585BAD" w:rsidP="000618E2">
            <w:pPr>
              <w:pStyle w:val="rowtabella0"/>
              <w:rPr>
                <w:color w:val="002060"/>
              </w:rPr>
            </w:pPr>
            <w:r w:rsidRPr="00C55BCA">
              <w:rPr>
                <w:color w:val="002060"/>
              </w:rPr>
              <w:t xml:space="preserve">5442 TENSOSTRUTTURA </w:t>
            </w:r>
            <w:proofErr w:type="gramStart"/>
            <w:r w:rsidRPr="00C55BCA">
              <w:rPr>
                <w:color w:val="002060"/>
              </w:rPr>
              <w:t>B.GO</w:t>
            </w:r>
            <w:proofErr w:type="gramEnd"/>
            <w:r w:rsidRPr="00C55BCA">
              <w:rPr>
                <w:color w:val="002060"/>
              </w:rPr>
              <w:t xml:space="preserve"> </w:t>
            </w:r>
            <w:proofErr w:type="gramStart"/>
            <w:r w:rsidRPr="00C55BCA">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2EEA4" w14:textId="77777777" w:rsidR="00585BAD" w:rsidRPr="00C55BCA" w:rsidRDefault="00585BAD" w:rsidP="000618E2">
            <w:pPr>
              <w:pStyle w:val="rowtabella0"/>
              <w:rPr>
                <w:color w:val="002060"/>
              </w:rPr>
            </w:pPr>
            <w:r w:rsidRPr="00C55BCA">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9CB71" w14:textId="77777777" w:rsidR="00585BAD" w:rsidRPr="00C55BCA" w:rsidRDefault="00585BAD" w:rsidP="000618E2">
            <w:pPr>
              <w:pStyle w:val="rowtabella0"/>
              <w:rPr>
                <w:color w:val="002060"/>
              </w:rPr>
            </w:pPr>
            <w:r w:rsidRPr="00C55BCA">
              <w:rPr>
                <w:color w:val="002060"/>
              </w:rPr>
              <w:t xml:space="preserve">STRADA DEL FOGLIA - </w:t>
            </w:r>
            <w:proofErr w:type="gramStart"/>
            <w:r w:rsidRPr="00C55BCA">
              <w:rPr>
                <w:color w:val="002060"/>
              </w:rPr>
              <w:t>B.GO</w:t>
            </w:r>
            <w:proofErr w:type="gramEnd"/>
            <w:r w:rsidRPr="00C55BCA">
              <w:rPr>
                <w:color w:val="002060"/>
              </w:rPr>
              <w:t xml:space="preserve"> S.MAR</w:t>
            </w:r>
          </w:p>
        </w:tc>
      </w:tr>
    </w:tbl>
    <w:p w14:paraId="17AEBDE0" w14:textId="77777777" w:rsidR="00585BAD" w:rsidRPr="00C55BCA" w:rsidRDefault="00585BAD" w:rsidP="00585BAD">
      <w:pPr>
        <w:pStyle w:val="breakline"/>
        <w:rPr>
          <w:rFonts w:eastAsiaTheme="minorEastAsia"/>
          <w:color w:val="002060"/>
        </w:rPr>
      </w:pPr>
    </w:p>
    <w:p w14:paraId="25B703CF" w14:textId="77777777" w:rsidR="00585BAD" w:rsidRPr="00C55BCA" w:rsidRDefault="00585BAD" w:rsidP="00585BAD">
      <w:pPr>
        <w:pStyle w:val="breakline"/>
        <w:rPr>
          <w:color w:val="002060"/>
        </w:rPr>
      </w:pPr>
    </w:p>
    <w:p w14:paraId="7919CFF9" w14:textId="77777777" w:rsidR="00585BAD" w:rsidRPr="00C55BCA" w:rsidRDefault="00585BAD" w:rsidP="00585BAD">
      <w:pPr>
        <w:pStyle w:val="breakline"/>
        <w:rPr>
          <w:color w:val="002060"/>
        </w:rPr>
      </w:pPr>
    </w:p>
    <w:p w14:paraId="6E4C7100" w14:textId="77777777" w:rsidR="00585BAD" w:rsidRPr="00C55BCA" w:rsidRDefault="00585BAD" w:rsidP="00585BAD">
      <w:pPr>
        <w:pStyle w:val="sottotitolocampionato10"/>
        <w:rPr>
          <w:color w:val="002060"/>
        </w:rPr>
      </w:pPr>
      <w:r w:rsidRPr="00C55BC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2"/>
        <w:gridCol w:w="2023"/>
        <w:gridCol w:w="385"/>
        <w:gridCol w:w="898"/>
        <w:gridCol w:w="1198"/>
        <w:gridCol w:w="1538"/>
        <w:gridCol w:w="1566"/>
      </w:tblGrid>
      <w:tr w:rsidR="00585BAD" w:rsidRPr="00C55BCA" w14:paraId="6406B67B"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7FC46"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5B2DE"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BB347"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9B9AF"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5310A"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70487"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59C37"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539EE039"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9377FA" w14:textId="77777777" w:rsidR="00585BAD" w:rsidRPr="00C55BCA" w:rsidRDefault="00585BAD" w:rsidP="000618E2">
            <w:pPr>
              <w:pStyle w:val="rowtabella0"/>
              <w:rPr>
                <w:color w:val="002060"/>
              </w:rPr>
            </w:pPr>
            <w:r w:rsidRPr="00C55BCA">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EB637" w14:textId="77777777" w:rsidR="00585BAD" w:rsidRPr="00C55BCA" w:rsidRDefault="00585BAD" w:rsidP="000618E2">
            <w:pPr>
              <w:pStyle w:val="rowtabella0"/>
              <w:rPr>
                <w:color w:val="002060"/>
              </w:rPr>
            </w:pPr>
            <w:r w:rsidRPr="00C55BCA">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15AB0"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0CB54" w14:textId="77777777" w:rsidR="00585BAD" w:rsidRPr="00C55BCA" w:rsidRDefault="00585BAD" w:rsidP="000618E2">
            <w:pPr>
              <w:pStyle w:val="rowtabella0"/>
              <w:rPr>
                <w:color w:val="002060"/>
              </w:rPr>
            </w:pPr>
            <w:r w:rsidRPr="00C55BCA">
              <w:rPr>
                <w:color w:val="002060"/>
              </w:rPr>
              <w:t>27/09/2025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55AF6" w14:textId="77777777" w:rsidR="00585BAD" w:rsidRPr="00C55BCA" w:rsidRDefault="00585BAD" w:rsidP="000618E2">
            <w:pPr>
              <w:pStyle w:val="rowtabella0"/>
              <w:rPr>
                <w:color w:val="002060"/>
              </w:rPr>
            </w:pPr>
            <w:r w:rsidRPr="00C55BCA">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F7C89" w14:textId="77777777" w:rsidR="00585BAD" w:rsidRPr="00C55BCA" w:rsidRDefault="00585BAD" w:rsidP="000618E2">
            <w:pPr>
              <w:pStyle w:val="rowtabella0"/>
              <w:rPr>
                <w:color w:val="002060"/>
              </w:rPr>
            </w:pPr>
            <w:r w:rsidRPr="00C55BCA">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986A3" w14:textId="77777777" w:rsidR="00585BAD" w:rsidRPr="00C55BCA" w:rsidRDefault="00585BAD" w:rsidP="000618E2">
            <w:pPr>
              <w:pStyle w:val="rowtabella0"/>
              <w:rPr>
                <w:color w:val="002060"/>
              </w:rPr>
            </w:pPr>
            <w:r w:rsidRPr="00C55BCA">
              <w:rPr>
                <w:color w:val="002060"/>
              </w:rPr>
              <w:t xml:space="preserve">LOC.MONTEROCCO VIA </w:t>
            </w:r>
            <w:proofErr w:type="gramStart"/>
            <w:r w:rsidRPr="00C55BCA">
              <w:rPr>
                <w:color w:val="002060"/>
              </w:rPr>
              <w:t>A.MANCINI</w:t>
            </w:r>
            <w:proofErr w:type="gramEnd"/>
          </w:p>
        </w:tc>
      </w:tr>
      <w:tr w:rsidR="00585BAD" w:rsidRPr="00C55BCA" w14:paraId="12C33D70"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0CCFB7" w14:textId="77777777" w:rsidR="00585BAD" w:rsidRPr="00C55BCA" w:rsidRDefault="00585BAD" w:rsidP="000618E2">
            <w:pPr>
              <w:pStyle w:val="rowtabella0"/>
              <w:rPr>
                <w:color w:val="002060"/>
              </w:rPr>
            </w:pPr>
            <w:r w:rsidRPr="00C55BCA">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894D43" w14:textId="77777777" w:rsidR="00585BAD" w:rsidRPr="00C55BCA" w:rsidRDefault="00585BAD" w:rsidP="000618E2">
            <w:pPr>
              <w:pStyle w:val="rowtabella0"/>
              <w:rPr>
                <w:color w:val="002060"/>
              </w:rPr>
            </w:pPr>
            <w:r w:rsidRPr="00C55BC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65DC81"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C9208D" w14:textId="77777777" w:rsidR="00585BAD" w:rsidRPr="00C55BCA" w:rsidRDefault="00585BAD" w:rsidP="000618E2">
            <w:pPr>
              <w:pStyle w:val="rowtabella0"/>
              <w:rPr>
                <w:color w:val="002060"/>
              </w:rPr>
            </w:pPr>
            <w:r w:rsidRPr="00C55BCA">
              <w:rPr>
                <w:color w:val="002060"/>
              </w:rPr>
              <w:t>27/09/2025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F272FB" w14:textId="77777777" w:rsidR="00585BAD" w:rsidRPr="00C55BCA" w:rsidRDefault="00585BAD" w:rsidP="000618E2">
            <w:pPr>
              <w:pStyle w:val="rowtabella0"/>
              <w:rPr>
                <w:color w:val="002060"/>
              </w:rPr>
            </w:pPr>
            <w:r w:rsidRPr="00C55BCA">
              <w:rPr>
                <w:color w:val="002060"/>
              </w:rPr>
              <w:t>5299 CENTRO SP. POL. "</w:t>
            </w:r>
            <w:proofErr w:type="gramStart"/>
            <w:r w:rsidRPr="00C55BCA">
              <w:rPr>
                <w:color w:val="002060"/>
              </w:rPr>
              <w:t>R.GATTARI</w:t>
            </w:r>
            <w:proofErr w:type="gramEnd"/>
            <w:r w:rsidRPr="00C55BC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1ABAC" w14:textId="77777777" w:rsidR="00585BAD" w:rsidRPr="00C55BCA" w:rsidRDefault="00585BAD" w:rsidP="000618E2">
            <w:pPr>
              <w:pStyle w:val="rowtabella0"/>
              <w:rPr>
                <w:color w:val="002060"/>
              </w:rPr>
            </w:pPr>
            <w:r w:rsidRPr="00C55BC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3D0F0" w14:textId="77777777" w:rsidR="00585BAD" w:rsidRPr="00C55BCA" w:rsidRDefault="00585BAD" w:rsidP="000618E2">
            <w:pPr>
              <w:pStyle w:val="rowtabella0"/>
              <w:rPr>
                <w:color w:val="002060"/>
              </w:rPr>
            </w:pPr>
            <w:r w:rsidRPr="00C55BCA">
              <w:rPr>
                <w:color w:val="002060"/>
              </w:rPr>
              <w:t>VIA TAGLIAMENTO</w:t>
            </w:r>
          </w:p>
        </w:tc>
      </w:tr>
      <w:tr w:rsidR="00585BAD" w:rsidRPr="00C55BCA" w14:paraId="74D94FDB"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18B8A4" w14:textId="77777777" w:rsidR="00585BAD" w:rsidRPr="00C55BCA" w:rsidRDefault="00585BAD" w:rsidP="000618E2">
            <w:pPr>
              <w:pStyle w:val="rowtabella0"/>
              <w:rPr>
                <w:color w:val="002060"/>
              </w:rPr>
            </w:pPr>
            <w:r w:rsidRPr="00C55BCA">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706C4E" w14:textId="77777777" w:rsidR="00585BAD" w:rsidRPr="00C55BCA" w:rsidRDefault="00585BAD" w:rsidP="000618E2">
            <w:pPr>
              <w:pStyle w:val="rowtabella0"/>
              <w:rPr>
                <w:color w:val="002060"/>
              </w:rPr>
            </w:pPr>
            <w:r w:rsidRPr="00C55BCA">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F7C86D"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D0BA25" w14:textId="77777777" w:rsidR="00585BAD" w:rsidRPr="00C55BCA" w:rsidRDefault="00585BAD" w:rsidP="000618E2">
            <w:pPr>
              <w:pStyle w:val="rowtabella0"/>
              <w:rPr>
                <w:color w:val="002060"/>
              </w:rPr>
            </w:pPr>
            <w:r w:rsidRPr="00C55BCA">
              <w:rPr>
                <w:color w:val="002060"/>
              </w:rPr>
              <w:t>27/09/2025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81C7EE" w14:textId="77777777" w:rsidR="00585BAD" w:rsidRPr="00C55BCA" w:rsidRDefault="00585BAD" w:rsidP="000618E2">
            <w:pPr>
              <w:pStyle w:val="rowtabella0"/>
              <w:rPr>
                <w:color w:val="002060"/>
              </w:rPr>
            </w:pPr>
            <w:r w:rsidRPr="00C55BC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DFA890" w14:textId="77777777" w:rsidR="00585BAD" w:rsidRPr="00C55BCA" w:rsidRDefault="00585BAD" w:rsidP="000618E2">
            <w:pPr>
              <w:pStyle w:val="rowtabella0"/>
              <w:rPr>
                <w:color w:val="002060"/>
              </w:rPr>
            </w:pPr>
            <w:r w:rsidRPr="00C55BC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527182" w14:textId="77777777" w:rsidR="00585BAD" w:rsidRPr="00C55BCA" w:rsidRDefault="00585BAD" w:rsidP="000618E2">
            <w:pPr>
              <w:pStyle w:val="rowtabella0"/>
              <w:rPr>
                <w:color w:val="002060"/>
              </w:rPr>
            </w:pPr>
            <w:r w:rsidRPr="00C55BCA">
              <w:rPr>
                <w:color w:val="002060"/>
              </w:rPr>
              <w:t xml:space="preserve">VIA </w:t>
            </w:r>
            <w:proofErr w:type="gramStart"/>
            <w:r w:rsidRPr="00C55BCA">
              <w:rPr>
                <w:color w:val="002060"/>
              </w:rPr>
              <w:t>B.BUOZZI</w:t>
            </w:r>
            <w:proofErr w:type="gramEnd"/>
          </w:p>
        </w:tc>
      </w:tr>
      <w:tr w:rsidR="00585BAD" w:rsidRPr="00C55BCA" w14:paraId="5E0B5106"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D97746" w14:textId="77777777" w:rsidR="00585BAD" w:rsidRPr="00C55BCA" w:rsidRDefault="00585BAD" w:rsidP="000618E2">
            <w:pPr>
              <w:pStyle w:val="rowtabella0"/>
              <w:rPr>
                <w:color w:val="002060"/>
              </w:rPr>
            </w:pPr>
            <w:r w:rsidRPr="00C55BCA">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C195DD" w14:textId="77777777" w:rsidR="00585BAD" w:rsidRPr="00C55BCA" w:rsidRDefault="00585BAD" w:rsidP="000618E2">
            <w:pPr>
              <w:pStyle w:val="rowtabella0"/>
              <w:rPr>
                <w:color w:val="002060"/>
              </w:rPr>
            </w:pPr>
            <w:r w:rsidRPr="00C55BCA">
              <w:rPr>
                <w:color w:val="002060"/>
              </w:rPr>
              <w:t>PASTADICAMERINO GAGLIOLE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9F2C87"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7C30CE" w14:textId="77777777" w:rsidR="00585BAD" w:rsidRPr="00C55BCA" w:rsidRDefault="00585BAD" w:rsidP="000618E2">
            <w:pPr>
              <w:pStyle w:val="rowtabella0"/>
              <w:rPr>
                <w:color w:val="002060"/>
              </w:rPr>
            </w:pPr>
            <w:r w:rsidRPr="00C55BCA">
              <w:rPr>
                <w:color w:val="002060"/>
              </w:rPr>
              <w:t>27/09/2025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6908C1" w14:textId="77777777" w:rsidR="00585BAD" w:rsidRPr="00C55BCA" w:rsidRDefault="00585BAD" w:rsidP="000618E2">
            <w:pPr>
              <w:pStyle w:val="rowtabella0"/>
              <w:rPr>
                <w:color w:val="002060"/>
              </w:rPr>
            </w:pPr>
            <w:r w:rsidRPr="00C55BCA">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81BD9D" w14:textId="77777777" w:rsidR="00585BAD" w:rsidRPr="00C55BCA" w:rsidRDefault="00585BAD" w:rsidP="000618E2">
            <w:pPr>
              <w:pStyle w:val="rowtabella0"/>
              <w:rPr>
                <w:color w:val="002060"/>
              </w:rPr>
            </w:pPr>
            <w:r w:rsidRPr="00C55BC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541736" w14:textId="77777777" w:rsidR="00585BAD" w:rsidRPr="00C55BCA" w:rsidRDefault="00585BAD" w:rsidP="000618E2">
            <w:pPr>
              <w:pStyle w:val="rowtabella0"/>
              <w:rPr>
                <w:color w:val="002060"/>
              </w:rPr>
            </w:pPr>
            <w:r w:rsidRPr="00C55BCA">
              <w:rPr>
                <w:color w:val="002060"/>
              </w:rPr>
              <w:t>VIA ALDO MORO</w:t>
            </w:r>
          </w:p>
        </w:tc>
      </w:tr>
      <w:tr w:rsidR="00585BAD" w:rsidRPr="00C55BCA" w14:paraId="297853AD" w14:textId="77777777" w:rsidTr="000618E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304E49" w14:textId="77777777" w:rsidR="00585BAD" w:rsidRPr="00C55BCA" w:rsidRDefault="00585BAD" w:rsidP="000618E2">
            <w:pPr>
              <w:pStyle w:val="rowtabella0"/>
              <w:rPr>
                <w:color w:val="002060"/>
              </w:rPr>
            </w:pPr>
            <w:r w:rsidRPr="00C55BCA">
              <w:rPr>
                <w:color w:val="002060"/>
              </w:rPr>
              <w:lastRenderedPageBreak/>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383112" w14:textId="77777777" w:rsidR="00585BAD" w:rsidRPr="00C55BCA" w:rsidRDefault="00585BAD" w:rsidP="000618E2">
            <w:pPr>
              <w:pStyle w:val="rowtabella0"/>
              <w:rPr>
                <w:color w:val="002060"/>
              </w:rPr>
            </w:pPr>
            <w:r w:rsidRPr="00C55BCA">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BF3E41"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C41EBA" w14:textId="77777777" w:rsidR="00585BAD" w:rsidRPr="00C55BCA" w:rsidRDefault="00585BAD" w:rsidP="000618E2">
            <w:pPr>
              <w:pStyle w:val="rowtabella0"/>
              <w:rPr>
                <w:color w:val="002060"/>
              </w:rPr>
            </w:pPr>
            <w:r w:rsidRPr="00C55BCA">
              <w:rPr>
                <w:color w:val="002060"/>
              </w:rPr>
              <w:t>28/09/2025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DB9A9E" w14:textId="77777777" w:rsidR="00585BAD" w:rsidRPr="00C55BCA" w:rsidRDefault="00585BAD" w:rsidP="000618E2">
            <w:pPr>
              <w:pStyle w:val="rowtabella0"/>
              <w:rPr>
                <w:color w:val="002060"/>
              </w:rPr>
            </w:pPr>
            <w:r w:rsidRPr="00C55BCA">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C75918" w14:textId="77777777" w:rsidR="00585BAD" w:rsidRPr="00C55BCA" w:rsidRDefault="00585BAD" w:rsidP="000618E2">
            <w:pPr>
              <w:pStyle w:val="rowtabella0"/>
              <w:rPr>
                <w:color w:val="002060"/>
              </w:rPr>
            </w:pPr>
            <w:r w:rsidRPr="00C55BC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B1C250" w14:textId="77777777" w:rsidR="00585BAD" w:rsidRPr="00C55BCA" w:rsidRDefault="00585BAD" w:rsidP="000618E2">
            <w:pPr>
              <w:pStyle w:val="rowtabella0"/>
              <w:rPr>
                <w:color w:val="002060"/>
              </w:rPr>
            </w:pPr>
            <w:r w:rsidRPr="00C55BCA">
              <w:rPr>
                <w:color w:val="002060"/>
              </w:rPr>
              <w:t>VIA FRATELLI CERVI</w:t>
            </w:r>
          </w:p>
        </w:tc>
      </w:tr>
      <w:tr w:rsidR="00585BAD" w:rsidRPr="00C55BCA" w14:paraId="25B4C439"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2EDACF" w14:textId="77777777" w:rsidR="00585BAD" w:rsidRPr="00C55BCA" w:rsidRDefault="00585BAD" w:rsidP="000618E2">
            <w:pPr>
              <w:pStyle w:val="rowtabella0"/>
              <w:rPr>
                <w:color w:val="002060"/>
              </w:rPr>
            </w:pPr>
            <w:r w:rsidRPr="00C55BCA">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CEB34" w14:textId="77777777" w:rsidR="00585BAD" w:rsidRPr="00C55BCA" w:rsidRDefault="00585BAD" w:rsidP="000618E2">
            <w:pPr>
              <w:pStyle w:val="rowtabella0"/>
              <w:rPr>
                <w:color w:val="002060"/>
              </w:rPr>
            </w:pPr>
            <w:r w:rsidRPr="00C55BCA">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7DF9E"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A6CF2" w14:textId="77777777" w:rsidR="00585BAD" w:rsidRPr="00C55BCA" w:rsidRDefault="00585BAD" w:rsidP="000618E2">
            <w:pPr>
              <w:pStyle w:val="rowtabella0"/>
              <w:rPr>
                <w:color w:val="002060"/>
              </w:rPr>
            </w:pPr>
            <w:r w:rsidRPr="00C55BCA">
              <w:rPr>
                <w:color w:val="002060"/>
              </w:rPr>
              <w:t>28/09/2025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22A66" w14:textId="77777777" w:rsidR="00585BAD" w:rsidRPr="00C55BCA" w:rsidRDefault="00585BAD" w:rsidP="000618E2">
            <w:pPr>
              <w:pStyle w:val="rowtabella0"/>
              <w:rPr>
                <w:color w:val="002060"/>
              </w:rPr>
            </w:pPr>
            <w:r w:rsidRPr="00C55BCA">
              <w:rPr>
                <w:color w:val="002060"/>
              </w:rPr>
              <w:t xml:space="preserve">5295 TENSOSTRUTTURA VIA </w:t>
            </w:r>
            <w:proofErr w:type="gramStart"/>
            <w:r w:rsidRPr="00C55BCA">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16484" w14:textId="77777777" w:rsidR="00585BAD" w:rsidRPr="00C55BCA" w:rsidRDefault="00585BAD" w:rsidP="000618E2">
            <w:pPr>
              <w:pStyle w:val="rowtabella0"/>
              <w:rPr>
                <w:color w:val="002060"/>
              </w:rPr>
            </w:pPr>
            <w:r w:rsidRPr="00C55BCA">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A1783" w14:textId="77777777" w:rsidR="00585BAD" w:rsidRPr="00C55BCA" w:rsidRDefault="00585BAD" w:rsidP="000618E2">
            <w:pPr>
              <w:pStyle w:val="rowtabella0"/>
              <w:rPr>
                <w:color w:val="002060"/>
              </w:rPr>
            </w:pPr>
            <w:r w:rsidRPr="00C55BCA">
              <w:rPr>
                <w:color w:val="002060"/>
              </w:rPr>
              <w:t xml:space="preserve">VIA </w:t>
            </w:r>
            <w:proofErr w:type="gramStart"/>
            <w:r w:rsidRPr="00C55BCA">
              <w:rPr>
                <w:color w:val="002060"/>
              </w:rPr>
              <w:t>E.MATTEI</w:t>
            </w:r>
            <w:proofErr w:type="gramEnd"/>
          </w:p>
        </w:tc>
      </w:tr>
    </w:tbl>
    <w:p w14:paraId="6B0B9A76" w14:textId="77777777" w:rsidR="00585BAD" w:rsidRPr="00A54ADD" w:rsidRDefault="00585BAD" w:rsidP="00A37032">
      <w:pPr>
        <w:pStyle w:val="breakline"/>
        <w:rPr>
          <w:color w:val="002060"/>
        </w:rPr>
      </w:pPr>
    </w:p>
    <w:p w14:paraId="5B1F7437" w14:textId="77777777" w:rsidR="00A37032" w:rsidRPr="00A54ADD" w:rsidRDefault="00A37032" w:rsidP="00A37032">
      <w:pPr>
        <w:pStyle w:val="breakline"/>
        <w:rPr>
          <w:color w:val="002060"/>
        </w:rPr>
      </w:pPr>
    </w:p>
    <w:p w14:paraId="60BA4F26" w14:textId="77777777" w:rsidR="00A37032" w:rsidRPr="00A54ADD" w:rsidRDefault="00A37032" w:rsidP="00A37032">
      <w:pPr>
        <w:pStyle w:val="breakline"/>
        <w:rPr>
          <w:rFonts w:eastAsiaTheme="minorEastAsia"/>
          <w:color w:val="002060"/>
        </w:rPr>
      </w:pPr>
    </w:p>
    <w:p w14:paraId="667B5798" w14:textId="77777777" w:rsidR="00A37032" w:rsidRPr="00A54ADD" w:rsidRDefault="00A37032" w:rsidP="00A37032">
      <w:pPr>
        <w:pStyle w:val="breakline"/>
        <w:rPr>
          <w:color w:val="002060"/>
        </w:rPr>
      </w:pPr>
    </w:p>
    <w:p w14:paraId="24DC468D" w14:textId="77777777" w:rsidR="00A37032" w:rsidRPr="00A54ADD" w:rsidRDefault="00A37032" w:rsidP="00A37032">
      <w:pPr>
        <w:pStyle w:val="titolocampionato0"/>
        <w:shd w:val="clear" w:color="auto" w:fill="CCCCCC"/>
        <w:spacing w:before="80" w:after="40"/>
        <w:rPr>
          <w:color w:val="002060"/>
        </w:rPr>
      </w:pPr>
      <w:r w:rsidRPr="00A54ADD">
        <w:rPr>
          <w:color w:val="002060"/>
        </w:rPr>
        <w:t>COPPA ITALIA CALCIO A 5</w:t>
      </w:r>
    </w:p>
    <w:p w14:paraId="318B4B04" w14:textId="77777777" w:rsidR="00A37032" w:rsidRPr="00A54ADD" w:rsidRDefault="00A37032" w:rsidP="00A37032">
      <w:pPr>
        <w:pStyle w:val="titoloprinc0"/>
        <w:rPr>
          <w:color w:val="002060"/>
        </w:rPr>
      </w:pPr>
      <w:r w:rsidRPr="00A54ADD">
        <w:rPr>
          <w:color w:val="002060"/>
        </w:rPr>
        <w:t>VARIAZIONI AL PROGRAMMA GARE</w:t>
      </w:r>
    </w:p>
    <w:p w14:paraId="47C9B058" w14:textId="77777777" w:rsidR="00A37032" w:rsidRPr="00A54ADD" w:rsidRDefault="00A37032" w:rsidP="00A37032">
      <w:pPr>
        <w:pStyle w:val="breakline"/>
        <w:rPr>
          <w:color w:val="002060"/>
        </w:rPr>
      </w:pPr>
    </w:p>
    <w:p w14:paraId="1F7EFC48" w14:textId="77777777" w:rsidR="00A37032" w:rsidRPr="00A54ADD" w:rsidRDefault="00A37032" w:rsidP="00A37032">
      <w:pPr>
        <w:pStyle w:val="breakline"/>
        <w:rPr>
          <w:color w:val="002060"/>
        </w:rPr>
      </w:pPr>
    </w:p>
    <w:p w14:paraId="65A1279A" w14:textId="77777777" w:rsidR="00A37032" w:rsidRPr="00A54ADD" w:rsidRDefault="00A37032" w:rsidP="00A37032">
      <w:pPr>
        <w:pStyle w:val="sottotitolocampionato10"/>
        <w:rPr>
          <w:color w:val="002060"/>
        </w:rPr>
      </w:pPr>
      <w:r w:rsidRPr="00A54ADD">
        <w:rPr>
          <w:color w:val="002060"/>
        </w:rPr>
        <w:t>GIRONE 1</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032" w:rsidRPr="00A54ADD" w14:paraId="15053131" w14:textId="77777777" w:rsidTr="000618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929CA" w14:textId="77777777" w:rsidR="00A37032" w:rsidRPr="00A54ADD" w:rsidRDefault="00A37032" w:rsidP="000618E2">
            <w:pPr>
              <w:pStyle w:val="headertabella0"/>
              <w:rPr>
                <w:color w:val="002060"/>
              </w:rPr>
            </w:pPr>
            <w:r w:rsidRPr="00A54AD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52B56" w14:textId="77777777" w:rsidR="00A37032" w:rsidRPr="00A54ADD" w:rsidRDefault="00A37032" w:rsidP="000618E2">
            <w:pPr>
              <w:pStyle w:val="headertabella0"/>
              <w:rPr>
                <w:color w:val="002060"/>
              </w:rPr>
            </w:pPr>
            <w:r w:rsidRPr="00A54ADD">
              <w:rPr>
                <w:color w:val="002060"/>
              </w:rPr>
              <w:t xml:space="preserve">N° </w:t>
            </w:r>
            <w:proofErr w:type="spellStart"/>
            <w:r w:rsidRPr="00A54ADD">
              <w:rPr>
                <w:color w:val="002060"/>
              </w:rPr>
              <w:t>Gior</w:t>
            </w:r>
            <w:proofErr w:type="spellEnd"/>
            <w:r w:rsidRPr="00A54AD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C4CF2" w14:textId="77777777" w:rsidR="00A37032" w:rsidRPr="00A54ADD" w:rsidRDefault="00A37032" w:rsidP="000618E2">
            <w:pPr>
              <w:pStyle w:val="headertabella0"/>
              <w:rPr>
                <w:color w:val="002060"/>
              </w:rPr>
            </w:pPr>
            <w:r w:rsidRPr="00A54AD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0BD6C" w14:textId="77777777" w:rsidR="00A37032" w:rsidRPr="00A54ADD" w:rsidRDefault="00A37032" w:rsidP="000618E2">
            <w:pPr>
              <w:pStyle w:val="headertabella0"/>
              <w:rPr>
                <w:color w:val="002060"/>
              </w:rPr>
            </w:pPr>
            <w:r w:rsidRPr="00A54AD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FCC72" w14:textId="77777777" w:rsidR="00A37032" w:rsidRPr="00A54ADD" w:rsidRDefault="00A37032" w:rsidP="000618E2">
            <w:pPr>
              <w:pStyle w:val="headertabella0"/>
              <w:rPr>
                <w:color w:val="002060"/>
              </w:rPr>
            </w:pPr>
            <w:r w:rsidRPr="00A54ADD">
              <w:rPr>
                <w:color w:val="002060"/>
              </w:rPr>
              <w:t xml:space="preserve">Data </w:t>
            </w:r>
            <w:proofErr w:type="spellStart"/>
            <w:r w:rsidRPr="00A54ADD">
              <w:rPr>
                <w:color w:val="002060"/>
              </w:rPr>
              <w:t>Orig</w:t>
            </w:r>
            <w:proofErr w:type="spellEnd"/>
            <w:r w:rsidRPr="00A54AD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32720" w14:textId="77777777" w:rsidR="00A37032" w:rsidRPr="00A54ADD" w:rsidRDefault="00A37032" w:rsidP="000618E2">
            <w:pPr>
              <w:pStyle w:val="headertabella0"/>
              <w:rPr>
                <w:color w:val="002060"/>
              </w:rPr>
            </w:pPr>
            <w:r w:rsidRPr="00A54AD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0DE3F" w14:textId="77777777" w:rsidR="00A37032" w:rsidRPr="00A54ADD" w:rsidRDefault="00A37032" w:rsidP="000618E2">
            <w:pPr>
              <w:pStyle w:val="headertabella0"/>
              <w:rPr>
                <w:color w:val="002060"/>
              </w:rPr>
            </w:pPr>
            <w:r w:rsidRPr="00A54ADD">
              <w:rPr>
                <w:color w:val="002060"/>
              </w:rPr>
              <w:t xml:space="preserve">Ora </w:t>
            </w:r>
            <w:proofErr w:type="spellStart"/>
            <w:r w:rsidRPr="00A54ADD">
              <w:rPr>
                <w:color w:val="002060"/>
              </w:rPr>
              <w:t>Orig</w:t>
            </w:r>
            <w:proofErr w:type="spellEnd"/>
            <w:r w:rsidRPr="00A54AD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B1F1A" w14:textId="77777777" w:rsidR="00A37032" w:rsidRPr="00A54ADD" w:rsidRDefault="00A37032" w:rsidP="000618E2">
            <w:pPr>
              <w:pStyle w:val="headertabella0"/>
              <w:rPr>
                <w:color w:val="002060"/>
              </w:rPr>
            </w:pPr>
            <w:r w:rsidRPr="00A54ADD">
              <w:rPr>
                <w:color w:val="002060"/>
              </w:rPr>
              <w:t>Impianto</w:t>
            </w:r>
          </w:p>
        </w:tc>
      </w:tr>
      <w:tr w:rsidR="00A37032" w:rsidRPr="00A54ADD" w14:paraId="1CE8C560" w14:textId="77777777" w:rsidTr="000618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CEB50" w14:textId="77777777" w:rsidR="00A37032" w:rsidRPr="007F2972" w:rsidRDefault="00A37032" w:rsidP="000618E2">
            <w:pPr>
              <w:pStyle w:val="rowtabella0"/>
              <w:rPr>
                <w:color w:val="002060"/>
                <w:highlight w:val="yellow"/>
              </w:rPr>
            </w:pPr>
            <w:r w:rsidRPr="007F2972">
              <w:rPr>
                <w:color w:val="002060"/>
                <w:highlight w:val="yellow"/>
              </w:rPr>
              <w:t>29/09/2025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C0C9D" w14:textId="77777777" w:rsidR="00A37032" w:rsidRPr="007F2972" w:rsidRDefault="00A37032" w:rsidP="000618E2">
            <w:pPr>
              <w:pStyle w:val="rowtabella0"/>
              <w:jc w:val="center"/>
              <w:rPr>
                <w:color w:val="002060"/>
                <w:highlight w:val="yellow"/>
              </w:rPr>
            </w:pPr>
            <w:r w:rsidRPr="007F2972">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CD7D9" w14:textId="77777777" w:rsidR="00A37032" w:rsidRPr="007F2972" w:rsidRDefault="00A37032" w:rsidP="000618E2">
            <w:pPr>
              <w:pStyle w:val="rowtabella0"/>
              <w:rPr>
                <w:color w:val="002060"/>
                <w:highlight w:val="yellow"/>
              </w:rPr>
            </w:pPr>
            <w:r w:rsidRPr="007F2972">
              <w:rPr>
                <w:color w:val="002060"/>
                <w:highlight w:val="yellow"/>
              </w:rPr>
              <w:t>ACSS MONDOLFO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1977E" w14:textId="77777777" w:rsidR="00A37032" w:rsidRPr="007F2972" w:rsidRDefault="00A37032" w:rsidP="000618E2">
            <w:pPr>
              <w:pStyle w:val="rowtabella0"/>
              <w:rPr>
                <w:color w:val="002060"/>
                <w:highlight w:val="yellow"/>
              </w:rPr>
            </w:pPr>
            <w:r w:rsidRPr="007F2972">
              <w:rPr>
                <w:color w:val="002060"/>
                <w:highlight w:val="yellow"/>
              </w:rPr>
              <w:t>ANKON NOVA MARMI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99C3" w14:textId="77777777" w:rsidR="00A37032" w:rsidRPr="00A54ADD" w:rsidRDefault="00A37032" w:rsidP="000618E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9147" w14:textId="77777777" w:rsidR="00A37032" w:rsidRPr="00A54ADD" w:rsidRDefault="00A37032" w:rsidP="000618E2">
            <w:pPr>
              <w:pStyle w:val="rowtabella0"/>
              <w:jc w:val="center"/>
              <w:rPr>
                <w:color w:val="002060"/>
              </w:rPr>
            </w:pPr>
            <w:r w:rsidRPr="007F297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168D" w14:textId="77777777" w:rsidR="00A37032" w:rsidRPr="00A54ADD" w:rsidRDefault="00A37032" w:rsidP="000618E2">
            <w:pPr>
              <w:pStyle w:val="rowtabella0"/>
              <w:jc w:val="center"/>
              <w:rPr>
                <w:color w:val="002060"/>
              </w:rPr>
            </w:pPr>
            <w:r w:rsidRPr="00A54ADD">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FD2F" w14:textId="77777777" w:rsidR="00A37032" w:rsidRPr="00A54ADD" w:rsidRDefault="00A37032" w:rsidP="000618E2">
            <w:pPr>
              <w:rPr>
                <w:color w:val="002060"/>
              </w:rPr>
            </w:pPr>
          </w:p>
        </w:tc>
      </w:tr>
    </w:tbl>
    <w:p w14:paraId="28E8AA6D" w14:textId="77777777" w:rsidR="00A37032" w:rsidRPr="00A54ADD" w:rsidRDefault="00A37032" w:rsidP="00A37032">
      <w:pPr>
        <w:pStyle w:val="breakline"/>
        <w:rPr>
          <w:rFonts w:eastAsiaTheme="minorEastAsia"/>
          <w:color w:val="002060"/>
        </w:rPr>
      </w:pPr>
    </w:p>
    <w:p w14:paraId="00DED412" w14:textId="77777777" w:rsidR="00A37032" w:rsidRPr="00A54ADD" w:rsidRDefault="00A37032" w:rsidP="00A37032">
      <w:pPr>
        <w:pStyle w:val="breakline"/>
        <w:rPr>
          <w:color w:val="002060"/>
        </w:rPr>
      </w:pPr>
    </w:p>
    <w:p w14:paraId="7F7A5A0D" w14:textId="77777777" w:rsidR="00A37032" w:rsidRPr="00A54ADD" w:rsidRDefault="00A37032" w:rsidP="00A37032">
      <w:pPr>
        <w:pStyle w:val="sottotitolocampionato10"/>
        <w:rPr>
          <w:color w:val="002060"/>
        </w:rPr>
      </w:pPr>
      <w:r w:rsidRPr="00A54ADD">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A37032" w:rsidRPr="00A54ADD" w14:paraId="177FB09B" w14:textId="77777777" w:rsidTr="000618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DA8AD" w14:textId="77777777" w:rsidR="00A37032" w:rsidRPr="00A54ADD" w:rsidRDefault="00A37032" w:rsidP="000618E2">
            <w:pPr>
              <w:pStyle w:val="headertabella0"/>
              <w:rPr>
                <w:color w:val="002060"/>
              </w:rPr>
            </w:pPr>
            <w:r w:rsidRPr="00A54AD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CAEC5" w14:textId="77777777" w:rsidR="00A37032" w:rsidRPr="00A54ADD" w:rsidRDefault="00A37032" w:rsidP="000618E2">
            <w:pPr>
              <w:pStyle w:val="headertabella0"/>
              <w:rPr>
                <w:color w:val="002060"/>
              </w:rPr>
            </w:pPr>
            <w:r w:rsidRPr="00A54ADD">
              <w:rPr>
                <w:color w:val="002060"/>
              </w:rPr>
              <w:t xml:space="preserve">N° </w:t>
            </w:r>
            <w:proofErr w:type="spellStart"/>
            <w:r w:rsidRPr="00A54ADD">
              <w:rPr>
                <w:color w:val="002060"/>
              </w:rPr>
              <w:t>Gior</w:t>
            </w:r>
            <w:proofErr w:type="spellEnd"/>
            <w:r w:rsidRPr="00A54AD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97EB4" w14:textId="77777777" w:rsidR="00A37032" w:rsidRPr="00A54ADD" w:rsidRDefault="00A37032" w:rsidP="000618E2">
            <w:pPr>
              <w:pStyle w:val="headertabella0"/>
              <w:rPr>
                <w:color w:val="002060"/>
              </w:rPr>
            </w:pPr>
            <w:r w:rsidRPr="00A54AD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E8FA3" w14:textId="77777777" w:rsidR="00A37032" w:rsidRPr="00A54ADD" w:rsidRDefault="00A37032" w:rsidP="000618E2">
            <w:pPr>
              <w:pStyle w:val="headertabella0"/>
              <w:rPr>
                <w:color w:val="002060"/>
              </w:rPr>
            </w:pPr>
            <w:r w:rsidRPr="00A54AD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94EA9" w14:textId="77777777" w:rsidR="00A37032" w:rsidRPr="00A54ADD" w:rsidRDefault="00A37032" w:rsidP="000618E2">
            <w:pPr>
              <w:pStyle w:val="headertabella0"/>
              <w:rPr>
                <w:color w:val="002060"/>
              </w:rPr>
            </w:pPr>
            <w:r w:rsidRPr="00A54ADD">
              <w:rPr>
                <w:color w:val="002060"/>
              </w:rPr>
              <w:t xml:space="preserve">Data </w:t>
            </w:r>
            <w:proofErr w:type="spellStart"/>
            <w:r w:rsidRPr="00A54ADD">
              <w:rPr>
                <w:color w:val="002060"/>
              </w:rPr>
              <w:t>Orig</w:t>
            </w:r>
            <w:proofErr w:type="spellEnd"/>
            <w:r w:rsidRPr="00A54AD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B7931" w14:textId="77777777" w:rsidR="00A37032" w:rsidRPr="00A54ADD" w:rsidRDefault="00A37032" w:rsidP="000618E2">
            <w:pPr>
              <w:pStyle w:val="headertabella0"/>
              <w:rPr>
                <w:color w:val="002060"/>
              </w:rPr>
            </w:pPr>
            <w:r w:rsidRPr="00A54AD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537CD" w14:textId="77777777" w:rsidR="00A37032" w:rsidRPr="00A54ADD" w:rsidRDefault="00A37032" w:rsidP="000618E2">
            <w:pPr>
              <w:pStyle w:val="headertabella0"/>
              <w:rPr>
                <w:color w:val="002060"/>
              </w:rPr>
            </w:pPr>
            <w:r w:rsidRPr="00A54ADD">
              <w:rPr>
                <w:color w:val="002060"/>
              </w:rPr>
              <w:t xml:space="preserve">Ora </w:t>
            </w:r>
            <w:proofErr w:type="spellStart"/>
            <w:r w:rsidRPr="00A54ADD">
              <w:rPr>
                <w:color w:val="002060"/>
              </w:rPr>
              <w:t>Orig</w:t>
            </w:r>
            <w:proofErr w:type="spellEnd"/>
            <w:r w:rsidRPr="00A54AD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A75A3" w14:textId="77777777" w:rsidR="00A37032" w:rsidRPr="00A54ADD" w:rsidRDefault="00A37032" w:rsidP="000618E2">
            <w:pPr>
              <w:pStyle w:val="headertabella0"/>
              <w:rPr>
                <w:color w:val="002060"/>
              </w:rPr>
            </w:pPr>
            <w:r w:rsidRPr="00A54ADD">
              <w:rPr>
                <w:color w:val="002060"/>
              </w:rPr>
              <w:t>Impianto</w:t>
            </w:r>
          </w:p>
        </w:tc>
      </w:tr>
      <w:tr w:rsidR="00A37032" w:rsidRPr="00A54ADD" w14:paraId="613B0CCD" w14:textId="77777777" w:rsidTr="000618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6DB3D" w14:textId="77777777" w:rsidR="00A37032" w:rsidRPr="007F2972" w:rsidRDefault="00A37032" w:rsidP="000618E2">
            <w:pPr>
              <w:pStyle w:val="rowtabella0"/>
              <w:rPr>
                <w:color w:val="002060"/>
                <w:highlight w:val="yellow"/>
              </w:rPr>
            </w:pPr>
            <w:r w:rsidRPr="007F2972">
              <w:rPr>
                <w:color w:val="002060"/>
                <w:highlight w:val="yellow"/>
              </w:rPr>
              <w:t>29/09/2025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57E16" w14:textId="77777777" w:rsidR="00A37032" w:rsidRPr="007F2972" w:rsidRDefault="00A37032" w:rsidP="000618E2">
            <w:pPr>
              <w:pStyle w:val="rowtabella0"/>
              <w:jc w:val="center"/>
              <w:rPr>
                <w:color w:val="002060"/>
                <w:highlight w:val="yellow"/>
              </w:rPr>
            </w:pPr>
            <w:r w:rsidRPr="007F2972">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0469" w14:textId="77777777" w:rsidR="00A37032" w:rsidRPr="007F2972" w:rsidRDefault="00A37032" w:rsidP="000618E2">
            <w:pPr>
              <w:pStyle w:val="rowtabella0"/>
              <w:rPr>
                <w:color w:val="002060"/>
                <w:highlight w:val="yellow"/>
              </w:rPr>
            </w:pPr>
            <w:r w:rsidRPr="007F2972">
              <w:rPr>
                <w:color w:val="002060"/>
                <w:highlight w:val="yellow"/>
              </w:rPr>
              <w:t>AURORA TREIA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F1A1" w14:textId="77777777" w:rsidR="00A37032" w:rsidRPr="007F2972" w:rsidRDefault="00A37032" w:rsidP="000618E2">
            <w:pPr>
              <w:pStyle w:val="rowtabella0"/>
              <w:rPr>
                <w:color w:val="002060"/>
                <w:highlight w:val="yellow"/>
              </w:rPr>
            </w:pPr>
            <w:r w:rsidRPr="007F2972">
              <w:rPr>
                <w:color w:val="002060"/>
                <w:highlight w:val="yellow"/>
              </w:rPr>
              <w:t>G.S.A. LE DUE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EA43F" w14:textId="77777777" w:rsidR="00A37032" w:rsidRPr="00A54ADD" w:rsidRDefault="00A37032" w:rsidP="000618E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00157" w14:textId="77777777" w:rsidR="00A37032" w:rsidRPr="00A54ADD" w:rsidRDefault="00A37032" w:rsidP="000618E2">
            <w:pPr>
              <w:pStyle w:val="rowtabella0"/>
              <w:jc w:val="center"/>
              <w:rPr>
                <w:color w:val="002060"/>
              </w:rPr>
            </w:pPr>
            <w:r w:rsidRPr="007F2972">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5B92" w14:textId="77777777" w:rsidR="00A37032" w:rsidRPr="00A54ADD" w:rsidRDefault="00A37032" w:rsidP="000618E2">
            <w:pPr>
              <w:pStyle w:val="rowtabella0"/>
              <w:jc w:val="center"/>
              <w:rPr>
                <w:color w:val="002060"/>
              </w:rPr>
            </w:pPr>
            <w:r w:rsidRPr="00A54ADD">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5B845" w14:textId="77777777" w:rsidR="00A37032" w:rsidRPr="00A54ADD" w:rsidRDefault="00A37032" w:rsidP="000618E2">
            <w:pPr>
              <w:pStyle w:val="rowtabella0"/>
              <w:rPr>
                <w:color w:val="002060"/>
              </w:rPr>
            </w:pPr>
            <w:r w:rsidRPr="007F2972">
              <w:rPr>
                <w:color w:val="002060"/>
                <w:highlight w:val="yellow"/>
              </w:rPr>
              <w:t>IMPIANTO C5 "SAN LIBERATO" MONTECASSIANO LOC. SAN LIBERATO</w:t>
            </w:r>
          </w:p>
        </w:tc>
      </w:tr>
    </w:tbl>
    <w:p w14:paraId="3166F73B" w14:textId="77777777" w:rsidR="00A37032" w:rsidRPr="00A54ADD" w:rsidRDefault="00A37032" w:rsidP="00A37032">
      <w:pPr>
        <w:pStyle w:val="breakline"/>
        <w:rPr>
          <w:rFonts w:eastAsiaTheme="minorEastAsia"/>
          <w:color w:val="002060"/>
        </w:rPr>
      </w:pPr>
    </w:p>
    <w:p w14:paraId="56275558" w14:textId="77777777" w:rsidR="00A37032" w:rsidRPr="00A54ADD" w:rsidRDefault="00A37032" w:rsidP="00A37032">
      <w:pPr>
        <w:pStyle w:val="breakline"/>
        <w:rPr>
          <w:color w:val="002060"/>
        </w:rPr>
      </w:pPr>
    </w:p>
    <w:p w14:paraId="3E01F2AD" w14:textId="77777777" w:rsidR="00A37032" w:rsidRPr="00A54ADD" w:rsidRDefault="00A37032" w:rsidP="00A37032">
      <w:pPr>
        <w:pStyle w:val="breakline"/>
        <w:rPr>
          <w:color w:val="002060"/>
        </w:rPr>
      </w:pPr>
    </w:p>
    <w:p w14:paraId="6BC7AB4A" w14:textId="77777777" w:rsidR="00A37032" w:rsidRPr="00A54ADD" w:rsidRDefault="00A37032" w:rsidP="00A37032">
      <w:pPr>
        <w:pStyle w:val="titoloprinc0"/>
        <w:rPr>
          <w:color w:val="002060"/>
        </w:rPr>
      </w:pPr>
      <w:r>
        <w:rPr>
          <w:color w:val="002060"/>
        </w:rPr>
        <w:t>PROGRAMMA GARE</w:t>
      </w:r>
    </w:p>
    <w:p w14:paraId="66032AEB" w14:textId="77777777" w:rsidR="00A37032" w:rsidRDefault="00A37032" w:rsidP="00A37032">
      <w:pPr>
        <w:pStyle w:val="breakline"/>
        <w:rPr>
          <w:color w:val="002060"/>
        </w:rPr>
      </w:pPr>
    </w:p>
    <w:p w14:paraId="49FDCD19" w14:textId="77777777" w:rsidR="00585BAD" w:rsidRPr="00C55BCA" w:rsidRDefault="00585BAD" w:rsidP="00585BAD">
      <w:pPr>
        <w:pStyle w:val="sottotitolocampionato10"/>
        <w:rPr>
          <w:color w:val="002060"/>
        </w:rPr>
      </w:pPr>
      <w:r w:rsidRPr="00C55BCA">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85BAD" w:rsidRPr="00C55BCA" w14:paraId="6F8BAFEB"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213B9"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B594D"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DC88D"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37A13"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F1539"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E223F"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48C00"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2D7E5EC4"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E8B4FE" w14:textId="77777777" w:rsidR="00585BAD" w:rsidRPr="00C55BCA" w:rsidRDefault="00585BAD" w:rsidP="000618E2">
            <w:pPr>
              <w:pStyle w:val="rowtabella0"/>
              <w:rPr>
                <w:color w:val="002060"/>
              </w:rPr>
            </w:pPr>
            <w:r w:rsidRPr="00C55BCA">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746065" w14:textId="77777777" w:rsidR="00585BAD" w:rsidRPr="00C55BCA" w:rsidRDefault="00585BAD" w:rsidP="000618E2">
            <w:pPr>
              <w:pStyle w:val="rowtabella0"/>
              <w:rPr>
                <w:color w:val="002060"/>
              </w:rPr>
            </w:pPr>
            <w:r w:rsidRPr="00C55BCA">
              <w:rPr>
                <w:color w:val="002060"/>
              </w:rPr>
              <w:t>ANKON NOVA MARMI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A2E0A7"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9137F8" w14:textId="77777777" w:rsidR="00585BAD" w:rsidRPr="00C55BCA" w:rsidRDefault="00585BAD" w:rsidP="000618E2">
            <w:pPr>
              <w:pStyle w:val="rowtabella0"/>
              <w:rPr>
                <w:color w:val="002060"/>
              </w:rPr>
            </w:pPr>
            <w:r w:rsidRPr="00C55BCA">
              <w:rPr>
                <w:color w:val="002060"/>
              </w:rPr>
              <w:t>29/09/2025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1CDBA5" w14:textId="77777777" w:rsidR="00585BAD" w:rsidRPr="00C55BCA" w:rsidRDefault="00585BAD" w:rsidP="000618E2">
            <w:pPr>
              <w:pStyle w:val="rowtabella0"/>
              <w:rPr>
                <w:color w:val="002060"/>
              </w:rPr>
            </w:pPr>
            <w:r w:rsidRPr="00C55BCA">
              <w:rPr>
                <w:color w:val="002060"/>
              </w:rPr>
              <w:t xml:space="preserve">5429 PAL.COM. </w:t>
            </w:r>
            <w:proofErr w:type="gramStart"/>
            <w:r w:rsidRPr="00C55BCA">
              <w:rPr>
                <w:color w:val="002060"/>
              </w:rPr>
              <w:t>S.MICHELE</w:t>
            </w:r>
            <w:proofErr w:type="gramEnd"/>
            <w:r w:rsidRPr="00C55BCA">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30568" w14:textId="77777777" w:rsidR="00585BAD" w:rsidRPr="00C55BCA" w:rsidRDefault="00585BAD" w:rsidP="000618E2">
            <w:pPr>
              <w:pStyle w:val="rowtabella0"/>
              <w:rPr>
                <w:color w:val="002060"/>
              </w:rPr>
            </w:pPr>
            <w:r w:rsidRPr="00C55BCA">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935707" w14:textId="77777777" w:rsidR="00585BAD" w:rsidRPr="00C55BCA" w:rsidRDefault="00585BAD" w:rsidP="000618E2">
            <w:pPr>
              <w:pStyle w:val="rowtabella0"/>
              <w:rPr>
                <w:color w:val="002060"/>
              </w:rPr>
            </w:pPr>
            <w:r w:rsidRPr="00C55BCA">
              <w:rPr>
                <w:color w:val="002060"/>
              </w:rPr>
              <w:t>VIA LORETO</w:t>
            </w:r>
          </w:p>
        </w:tc>
      </w:tr>
    </w:tbl>
    <w:p w14:paraId="64065A05" w14:textId="77777777" w:rsidR="00585BAD" w:rsidRPr="00C55BCA" w:rsidRDefault="00585BAD" w:rsidP="00585BAD">
      <w:pPr>
        <w:pStyle w:val="breakline"/>
        <w:rPr>
          <w:rFonts w:eastAsiaTheme="minorEastAsia"/>
          <w:color w:val="002060"/>
        </w:rPr>
      </w:pPr>
    </w:p>
    <w:p w14:paraId="62B86355" w14:textId="77777777" w:rsidR="00585BAD" w:rsidRPr="00C55BCA" w:rsidRDefault="00585BAD" w:rsidP="00585BAD">
      <w:pPr>
        <w:pStyle w:val="breakline"/>
        <w:rPr>
          <w:color w:val="002060"/>
        </w:rPr>
      </w:pPr>
    </w:p>
    <w:p w14:paraId="56C794D6" w14:textId="77777777" w:rsidR="00585BAD" w:rsidRPr="00C55BCA" w:rsidRDefault="00585BAD" w:rsidP="00585BAD">
      <w:pPr>
        <w:pStyle w:val="breakline"/>
        <w:rPr>
          <w:color w:val="002060"/>
        </w:rPr>
      </w:pPr>
    </w:p>
    <w:p w14:paraId="41A5B13B" w14:textId="77777777" w:rsidR="00585BAD" w:rsidRPr="00C55BCA" w:rsidRDefault="00585BAD" w:rsidP="00585BAD">
      <w:pPr>
        <w:pStyle w:val="sottotitolocampionato10"/>
        <w:rPr>
          <w:color w:val="002060"/>
        </w:rPr>
      </w:pPr>
      <w:r w:rsidRPr="00C55BCA">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85BAD" w:rsidRPr="00C55BCA" w14:paraId="312CA8AF"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CF5F6"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48376"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3F5FA"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01C76"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0ADE4"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BC132"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F6BEF"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129A15A4"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501AF7" w14:textId="77777777" w:rsidR="00585BAD" w:rsidRPr="00C55BCA" w:rsidRDefault="00585BAD" w:rsidP="000618E2">
            <w:pPr>
              <w:pStyle w:val="rowtabella0"/>
              <w:rPr>
                <w:color w:val="002060"/>
              </w:rPr>
            </w:pPr>
            <w:r w:rsidRPr="00C55BCA">
              <w:rPr>
                <w:color w:val="002060"/>
              </w:rPr>
              <w:t>VILLA CECCOLINI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743F5" w14:textId="77777777" w:rsidR="00585BAD" w:rsidRPr="00C55BCA" w:rsidRDefault="00585BAD" w:rsidP="000618E2">
            <w:pPr>
              <w:pStyle w:val="rowtabella0"/>
              <w:rPr>
                <w:color w:val="002060"/>
              </w:rPr>
            </w:pPr>
            <w:r w:rsidRPr="00C55BCA">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66D9C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BCB374" w14:textId="77777777" w:rsidR="00585BAD" w:rsidRPr="00C55BCA" w:rsidRDefault="00585BAD" w:rsidP="000618E2">
            <w:pPr>
              <w:pStyle w:val="rowtabella0"/>
              <w:rPr>
                <w:color w:val="002060"/>
              </w:rPr>
            </w:pPr>
            <w:r w:rsidRPr="00C55BCA">
              <w:rPr>
                <w:color w:val="002060"/>
              </w:rPr>
              <w:t>01/10/2025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3D4A05" w14:textId="77777777" w:rsidR="00585BAD" w:rsidRPr="00C55BCA" w:rsidRDefault="00585BAD" w:rsidP="000618E2">
            <w:pPr>
              <w:pStyle w:val="rowtabella0"/>
              <w:rPr>
                <w:color w:val="002060"/>
              </w:rPr>
            </w:pPr>
            <w:r w:rsidRPr="00C55BCA">
              <w:rPr>
                <w:color w:val="002060"/>
              </w:rPr>
              <w:t>5491 PALA 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4D9CB2" w14:textId="77777777" w:rsidR="00585BAD" w:rsidRPr="00C55BCA" w:rsidRDefault="00585BAD" w:rsidP="000618E2">
            <w:pPr>
              <w:pStyle w:val="rowtabella0"/>
              <w:rPr>
                <w:color w:val="002060"/>
              </w:rPr>
            </w:pPr>
            <w:r w:rsidRPr="00C55BCA">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8154AC" w14:textId="77777777" w:rsidR="00585BAD" w:rsidRPr="00C55BCA" w:rsidRDefault="00585BAD" w:rsidP="000618E2">
            <w:pPr>
              <w:pStyle w:val="rowtabella0"/>
              <w:rPr>
                <w:color w:val="002060"/>
              </w:rPr>
            </w:pPr>
            <w:r w:rsidRPr="00C55BCA">
              <w:rPr>
                <w:color w:val="002060"/>
              </w:rPr>
              <w:t>VIA LAGO DI MISURINA</w:t>
            </w:r>
          </w:p>
        </w:tc>
      </w:tr>
    </w:tbl>
    <w:p w14:paraId="3C3CEF2C" w14:textId="77777777" w:rsidR="00585BAD" w:rsidRPr="00C55BCA" w:rsidRDefault="00585BAD" w:rsidP="00585BAD">
      <w:pPr>
        <w:pStyle w:val="breakline"/>
        <w:rPr>
          <w:rFonts w:eastAsiaTheme="minorEastAsia"/>
          <w:color w:val="002060"/>
        </w:rPr>
      </w:pPr>
    </w:p>
    <w:p w14:paraId="08B0467A" w14:textId="77777777" w:rsidR="00585BAD" w:rsidRPr="00C55BCA" w:rsidRDefault="00585BAD" w:rsidP="00585BAD">
      <w:pPr>
        <w:pStyle w:val="breakline"/>
        <w:rPr>
          <w:color w:val="002060"/>
        </w:rPr>
      </w:pPr>
    </w:p>
    <w:p w14:paraId="6D8C617A" w14:textId="77777777" w:rsidR="00585BAD" w:rsidRPr="00C55BCA" w:rsidRDefault="00585BAD" w:rsidP="00585BAD">
      <w:pPr>
        <w:pStyle w:val="breakline"/>
        <w:rPr>
          <w:color w:val="002060"/>
        </w:rPr>
      </w:pPr>
    </w:p>
    <w:p w14:paraId="3D847723" w14:textId="77777777" w:rsidR="00585BAD" w:rsidRPr="00C55BCA" w:rsidRDefault="00585BAD" w:rsidP="00585BAD">
      <w:pPr>
        <w:pStyle w:val="sottotitolocampionato10"/>
        <w:rPr>
          <w:color w:val="002060"/>
        </w:rPr>
      </w:pPr>
      <w:r w:rsidRPr="00C55BCA">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585BAD" w:rsidRPr="00C55BCA" w14:paraId="12A11077"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B5042"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2C5F4"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0CA2D"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90474"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CAEDC"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CE3CB"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BD397"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7B3D8FBD"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015915" w14:textId="77777777" w:rsidR="00585BAD" w:rsidRPr="00C55BCA" w:rsidRDefault="00585BAD" w:rsidP="000618E2">
            <w:pPr>
              <w:pStyle w:val="rowtabella0"/>
              <w:rPr>
                <w:color w:val="002060"/>
              </w:rPr>
            </w:pPr>
            <w:r w:rsidRPr="00C55BCA">
              <w:rPr>
                <w:color w:val="002060"/>
              </w:rPr>
              <w:t>CDC 2018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C348C7" w14:textId="77777777" w:rsidR="00585BAD" w:rsidRPr="00C55BCA" w:rsidRDefault="00585BAD" w:rsidP="000618E2">
            <w:pPr>
              <w:pStyle w:val="rowtabella0"/>
              <w:rPr>
                <w:color w:val="002060"/>
              </w:rPr>
            </w:pPr>
            <w:r w:rsidRPr="00C55BCA">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CBE571"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DF025" w14:textId="77777777" w:rsidR="00585BAD" w:rsidRPr="00C55BCA" w:rsidRDefault="00585BAD" w:rsidP="000618E2">
            <w:pPr>
              <w:pStyle w:val="rowtabella0"/>
              <w:rPr>
                <w:color w:val="002060"/>
              </w:rPr>
            </w:pPr>
            <w:r w:rsidRPr="00C55BCA">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2C24F" w14:textId="77777777" w:rsidR="00585BAD" w:rsidRPr="00C55BCA" w:rsidRDefault="00585BAD" w:rsidP="000618E2">
            <w:pPr>
              <w:pStyle w:val="rowtabella0"/>
              <w:rPr>
                <w:color w:val="002060"/>
              </w:rPr>
            </w:pPr>
            <w:r w:rsidRPr="00C55BCA">
              <w:rPr>
                <w:color w:val="002060"/>
              </w:rPr>
              <w:t>5139 PALESTRA POLO SCOLASTICO MICS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54F1B" w14:textId="77777777" w:rsidR="00585BAD" w:rsidRPr="00C55BCA" w:rsidRDefault="00585BAD" w:rsidP="000618E2">
            <w:pPr>
              <w:pStyle w:val="rowtabella0"/>
              <w:rPr>
                <w:color w:val="002060"/>
              </w:rPr>
            </w:pPr>
            <w:r w:rsidRPr="00C55BCA">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7882C6" w14:textId="77777777" w:rsidR="00585BAD" w:rsidRPr="00C55BCA" w:rsidRDefault="00585BAD" w:rsidP="000618E2">
            <w:pPr>
              <w:pStyle w:val="rowtabella0"/>
              <w:rPr>
                <w:color w:val="002060"/>
              </w:rPr>
            </w:pPr>
            <w:r w:rsidRPr="00C55BCA">
              <w:rPr>
                <w:color w:val="002060"/>
              </w:rPr>
              <w:t>VIA VENEZIA 43</w:t>
            </w:r>
          </w:p>
        </w:tc>
      </w:tr>
      <w:tr w:rsidR="00585BAD" w:rsidRPr="00C55BCA" w14:paraId="0AA4F312"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C02D24" w14:textId="77777777" w:rsidR="00585BAD" w:rsidRPr="00C55BCA" w:rsidRDefault="00585BAD" w:rsidP="000618E2">
            <w:pPr>
              <w:pStyle w:val="rowtabella0"/>
              <w:rPr>
                <w:color w:val="002060"/>
              </w:rPr>
            </w:pPr>
            <w:r w:rsidRPr="00C55BCA">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06BB5" w14:textId="77777777" w:rsidR="00585BAD" w:rsidRPr="00C55BCA" w:rsidRDefault="00585BAD" w:rsidP="000618E2">
            <w:pPr>
              <w:pStyle w:val="rowtabella0"/>
              <w:rPr>
                <w:color w:val="002060"/>
              </w:rPr>
            </w:pPr>
            <w:r w:rsidRPr="00C55BCA">
              <w:rPr>
                <w:color w:val="002060"/>
              </w:rPr>
              <w:t>MANTOVANI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0F059"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147E5" w14:textId="77777777" w:rsidR="00585BAD" w:rsidRPr="00C55BCA" w:rsidRDefault="00585BAD" w:rsidP="000618E2">
            <w:pPr>
              <w:pStyle w:val="rowtabella0"/>
              <w:rPr>
                <w:color w:val="002060"/>
              </w:rPr>
            </w:pPr>
            <w:r w:rsidRPr="00C55BCA">
              <w:rPr>
                <w:color w:val="002060"/>
              </w:rPr>
              <w:t>30/09/2025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FF38E" w14:textId="77777777" w:rsidR="00585BAD" w:rsidRPr="00C55BCA" w:rsidRDefault="00585BAD" w:rsidP="000618E2">
            <w:pPr>
              <w:pStyle w:val="rowtabella0"/>
              <w:rPr>
                <w:color w:val="002060"/>
              </w:rPr>
            </w:pPr>
            <w:r w:rsidRPr="00C55BCA">
              <w:rPr>
                <w:color w:val="002060"/>
              </w:rPr>
              <w:t xml:space="preserve">5429 PAL.COM. </w:t>
            </w:r>
            <w:proofErr w:type="gramStart"/>
            <w:r w:rsidRPr="00C55BCA">
              <w:rPr>
                <w:color w:val="002060"/>
              </w:rPr>
              <w:t>S.MICHELE</w:t>
            </w:r>
            <w:proofErr w:type="gramEnd"/>
            <w:r w:rsidRPr="00C55BCA">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F86D8" w14:textId="77777777" w:rsidR="00585BAD" w:rsidRPr="00C55BCA" w:rsidRDefault="00585BAD" w:rsidP="000618E2">
            <w:pPr>
              <w:pStyle w:val="rowtabella0"/>
              <w:rPr>
                <w:color w:val="002060"/>
              </w:rPr>
            </w:pPr>
            <w:r w:rsidRPr="00C55BCA">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4FAC3" w14:textId="77777777" w:rsidR="00585BAD" w:rsidRPr="00C55BCA" w:rsidRDefault="00585BAD" w:rsidP="000618E2">
            <w:pPr>
              <w:pStyle w:val="rowtabella0"/>
              <w:rPr>
                <w:color w:val="002060"/>
              </w:rPr>
            </w:pPr>
            <w:r w:rsidRPr="00C55BCA">
              <w:rPr>
                <w:color w:val="002060"/>
              </w:rPr>
              <w:t>VIA LORETO</w:t>
            </w:r>
          </w:p>
        </w:tc>
      </w:tr>
    </w:tbl>
    <w:p w14:paraId="750DA00D" w14:textId="77777777" w:rsidR="00585BAD" w:rsidRPr="00C55BCA" w:rsidRDefault="00585BAD" w:rsidP="00585BAD">
      <w:pPr>
        <w:pStyle w:val="breakline"/>
        <w:rPr>
          <w:rFonts w:eastAsiaTheme="minorEastAsia"/>
          <w:color w:val="002060"/>
        </w:rPr>
      </w:pPr>
    </w:p>
    <w:p w14:paraId="26C1FA80" w14:textId="77777777" w:rsidR="00585BAD" w:rsidRPr="00C55BCA" w:rsidRDefault="00585BAD" w:rsidP="00585BAD">
      <w:pPr>
        <w:pStyle w:val="breakline"/>
        <w:rPr>
          <w:color w:val="002060"/>
        </w:rPr>
      </w:pPr>
    </w:p>
    <w:p w14:paraId="7AB3CA00" w14:textId="77777777" w:rsidR="00585BAD" w:rsidRPr="00C55BCA" w:rsidRDefault="00585BAD" w:rsidP="00585BAD">
      <w:pPr>
        <w:pStyle w:val="breakline"/>
        <w:rPr>
          <w:color w:val="002060"/>
        </w:rPr>
      </w:pPr>
    </w:p>
    <w:p w14:paraId="5E596978" w14:textId="77777777" w:rsidR="00585BAD" w:rsidRPr="00C55BCA" w:rsidRDefault="00585BAD" w:rsidP="00585BAD">
      <w:pPr>
        <w:pStyle w:val="sottotitolocampionato10"/>
        <w:rPr>
          <w:color w:val="002060"/>
        </w:rPr>
      </w:pPr>
      <w:r w:rsidRPr="00C55BCA">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7"/>
        <w:gridCol w:w="1549"/>
        <w:gridCol w:w="1549"/>
      </w:tblGrid>
      <w:tr w:rsidR="00585BAD" w:rsidRPr="00C55BCA" w14:paraId="610550E2"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00A05"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D2B18"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B2A49"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20204"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448F1"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F1833"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01D6B"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6FB1B643"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FCE517" w14:textId="77777777" w:rsidR="00585BAD" w:rsidRPr="00C55BCA" w:rsidRDefault="00585BAD" w:rsidP="000618E2">
            <w:pPr>
              <w:pStyle w:val="rowtabella0"/>
              <w:rPr>
                <w:color w:val="002060"/>
              </w:rPr>
            </w:pPr>
            <w:r w:rsidRPr="00C55BCA">
              <w:rPr>
                <w:color w:val="002060"/>
              </w:rPr>
              <w:t>U.S. FORTUNA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D67EA" w14:textId="77777777" w:rsidR="00585BAD" w:rsidRPr="00C55BCA" w:rsidRDefault="00585BAD" w:rsidP="000618E2">
            <w:pPr>
              <w:pStyle w:val="rowtabella0"/>
              <w:rPr>
                <w:color w:val="002060"/>
              </w:rPr>
            </w:pPr>
            <w:r w:rsidRPr="00C55BCA">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85D91"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A4A2F" w14:textId="77777777" w:rsidR="00585BAD" w:rsidRPr="00C55BCA" w:rsidRDefault="00585BAD" w:rsidP="000618E2">
            <w:pPr>
              <w:pStyle w:val="rowtabella0"/>
              <w:rPr>
                <w:color w:val="002060"/>
              </w:rPr>
            </w:pPr>
            <w:r w:rsidRPr="00C55BCA">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2CC3FD" w14:textId="77777777" w:rsidR="00585BAD" w:rsidRPr="00C55BCA" w:rsidRDefault="00585BAD" w:rsidP="000618E2">
            <w:pPr>
              <w:pStyle w:val="rowtabella0"/>
              <w:rPr>
                <w:color w:val="002060"/>
              </w:rPr>
            </w:pPr>
            <w:r w:rsidRPr="00C55BCA">
              <w:rPr>
                <w:color w:val="002060"/>
              </w:rPr>
              <w:t xml:space="preserve">5454 </w:t>
            </w:r>
            <w:proofErr w:type="gramStart"/>
            <w:r w:rsidRPr="00C55BCA">
              <w:rPr>
                <w:color w:val="002060"/>
              </w:rPr>
              <w:t>C.COPERTO</w:t>
            </w:r>
            <w:proofErr w:type="gramEnd"/>
            <w:r w:rsidRPr="00C55BCA">
              <w:rPr>
                <w:color w:val="002060"/>
              </w:rPr>
              <w:t xml:space="preserve"> </w:t>
            </w:r>
            <w:proofErr w:type="gramStart"/>
            <w:r w:rsidRPr="00C55BCA">
              <w:rPr>
                <w:color w:val="002060"/>
              </w:rPr>
              <w:t>C.TENNIS</w:t>
            </w:r>
            <w:proofErr w:type="gramEnd"/>
            <w:r w:rsidRPr="00C55BCA">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7B5B9" w14:textId="77777777" w:rsidR="00585BAD" w:rsidRPr="00C55BCA" w:rsidRDefault="00585BAD" w:rsidP="000618E2">
            <w:pPr>
              <w:pStyle w:val="rowtabella0"/>
              <w:rPr>
                <w:color w:val="002060"/>
              </w:rPr>
            </w:pPr>
            <w:r w:rsidRPr="00C55BCA">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35ADE" w14:textId="77777777" w:rsidR="00585BAD" w:rsidRPr="00C55BCA" w:rsidRDefault="00585BAD" w:rsidP="000618E2">
            <w:pPr>
              <w:pStyle w:val="rowtabella0"/>
              <w:rPr>
                <w:color w:val="002060"/>
              </w:rPr>
            </w:pPr>
            <w:r w:rsidRPr="00C55BCA">
              <w:rPr>
                <w:color w:val="002060"/>
              </w:rPr>
              <w:t>VIA VILLA TOMBARI</w:t>
            </w:r>
          </w:p>
        </w:tc>
      </w:tr>
      <w:tr w:rsidR="00585BAD" w:rsidRPr="00C55BCA" w14:paraId="043B2DCD"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AA0A59" w14:textId="77777777" w:rsidR="00585BAD" w:rsidRPr="00C55BCA" w:rsidRDefault="00585BAD" w:rsidP="000618E2">
            <w:pPr>
              <w:pStyle w:val="rowtabella0"/>
              <w:rPr>
                <w:color w:val="002060"/>
              </w:rPr>
            </w:pPr>
            <w:r w:rsidRPr="00C55BCA">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BC24A" w14:textId="77777777" w:rsidR="00585BAD" w:rsidRPr="00C55BCA" w:rsidRDefault="00585BAD" w:rsidP="000618E2">
            <w:pPr>
              <w:pStyle w:val="rowtabella0"/>
              <w:rPr>
                <w:color w:val="002060"/>
              </w:rPr>
            </w:pPr>
            <w:r w:rsidRPr="00C55BCA">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94F13"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B5C99" w14:textId="77777777" w:rsidR="00585BAD" w:rsidRPr="00C55BCA" w:rsidRDefault="00585BAD" w:rsidP="000618E2">
            <w:pPr>
              <w:pStyle w:val="rowtabella0"/>
              <w:rPr>
                <w:color w:val="002060"/>
              </w:rPr>
            </w:pPr>
            <w:r w:rsidRPr="00C55BCA">
              <w:rPr>
                <w:color w:val="002060"/>
              </w:rPr>
              <w:t>01/10/2025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C4B79" w14:textId="77777777" w:rsidR="00585BAD" w:rsidRPr="00C55BCA" w:rsidRDefault="00585BAD" w:rsidP="000618E2">
            <w:pPr>
              <w:pStyle w:val="rowtabella0"/>
              <w:rPr>
                <w:color w:val="002060"/>
              </w:rPr>
            </w:pPr>
            <w:r w:rsidRPr="00C55BCA">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83E65" w14:textId="77777777" w:rsidR="00585BAD" w:rsidRPr="00C55BCA" w:rsidRDefault="00585BAD" w:rsidP="000618E2">
            <w:pPr>
              <w:pStyle w:val="rowtabella0"/>
              <w:rPr>
                <w:color w:val="002060"/>
              </w:rPr>
            </w:pPr>
            <w:r w:rsidRPr="00C55BCA">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E6F94" w14:textId="77777777" w:rsidR="00585BAD" w:rsidRPr="00C55BCA" w:rsidRDefault="00585BAD" w:rsidP="000618E2">
            <w:pPr>
              <w:pStyle w:val="rowtabella0"/>
              <w:rPr>
                <w:color w:val="002060"/>
              </w:rPr>
            </w:pPr>
            <w:r w:rsidRPr="00C55BCA">
              <w:rPr>
                <w:color w:val="002060"/>
              </w:rPr>
              <w:t>VIA CERQUATTI</w:t>
            </w:r>
          </w:p>
        </w:tc>
      </w:tr>
    </w:tbl>
    <w:p w14:paraId="6D58CB51" w14:textId="77777777" w:rsidR="00585BAD" w:rsidRPr="00C55BCA" w:rsidRDefault="00585BAD" w:rsidP="00585BAD">
      <w:pPr>
        <w:pStyle w:val="breakline"/>
        <w:rPr>
          <w:rFonts w:eastAsiaTheme="minorEastAsia"/>
          <w:color w:val="002060"/>
        </w:rPr>
      </w:pPr>
    </w:p>
    <w:p w14:paraId="027CC4F6" w14:textId="77777777" w:rsidR="00585BAD" w:rsidRPr="00C55BCA" w:rsidRDefault="00585BAD" w:rsidP="00585BAD">
      <w:pPr>
        <w:pStyle w:val="breakline"/>
        <w:rPr>
          <w:color w:val="002060"/>
        </w:rPr>
      </w:pPr>
    </w:p>
    <w:p w14:paraId="079CBF74" w14:textId="77777777" w:rsidR="00585BAD" w:rsidRPr="00C55BCA" w:rsidRDefault="00585BAD" w:rsidP="00585BAD">
      <w:pPr>
        <w:pStyle w:val="breakline"/>
        <w:rPr>
          <w:color w:val="002060"/>
        </w:rPr>
      </w:pPr>
    </w:p>
    <w:p w14:paraId="23696D75" w14:textId="77777777" w:rsidR="00585BAD" w:rsidRPr="00C55BCA" w:rsidRDefault="00585BAD" w:rsidP="00585BAD">
      <w:pPr>
        <w:pStyle w:val="sottotitolocampionato10"/>
        <w:rPr>
          <w:color w:val="002060"/>
        </w:rPr>
      </w:pPr>
      <w:r w:rsidRPr="00C55BCA">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85BAD" w:rsidRPr="00C55BCA" w14:paraId="748E35D2"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8E156" w14:textId="77777777" w:rsidR="00585BAD" w:rsidRPr="00C55BCA" w:rsidRDefault="00585BAD" w:rsidP="000618E2">
            <w:pPr>
              <w:pStyle w:val="headertabella0"/>
              <w:rPr>
                <w:color w:val="002060"/>
              </w:rPr>
            </w:pPr>
            <w:r w:rsidRPr="00C55BC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9618A"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FE3A9"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D7136"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CDB89"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F1C73"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30D9D"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3A8D9D0B"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B3A7D0" w14:textId="77777777" w:rsidR="00585BAD" w:rsidRPr="00C55BCA" w:rsidRDefault="00585BAD" w:rsidP="000618E2">
            <w:pPr>
              <w:pStyle w:val="rowtabella0"/>
              <w:rPr>
                <w:color w:val="002060"/>
              </w:rPr>
            </w:pPr>
            <w:r w:rsidRPr="00C55BCA">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39870B" w14:textId="77777777" w:rsidR="00585BAD" w:rsidRPr="00C55BCA" w:rsidRDefault="00585BAD" w:rsidP="000618E2">
            <w:pPr>
              <w:pStyle w:val="rowtabella0"/>
              <w:rPr>
                <w:color w:val="002060"/>
              </w:rPr>
            </w:pPr>
            <w:r w:rsidRPr="00C55BCA">
              <w:rPr>
                <w:color w:val="002060"/>
              </w:rPr>
              <w:t>LUCREZIA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FE787A"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60C51A" w14:textId="77777777" w:rsidR="00585BAD" w:rsidRPr="00C55BCA" w:rsidRDefault="00585BAD" w:rsidP="000618E2">
            <w:pPr>
              <w:pStyle w:val="rowtabella0"/>
              <w:rPr>
                <w:color w:val="002060"/>
              </w:rPr>
            </w:pPr>
            <w:r w:rsidRPr="00C55BCA">
              <w:rPr>
                <w:color w:val="002060"/>
              </w:rPr>
              <w:t>01/10/2025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7635B0" w14:textId="77777777" w:rsidR="00585BAD" w:rsidRPr="00C55BCA" w:rsidRDefault="00585BAD" w:rsidP="000618E2">
            <w:pPr>
              <w:pStyle w:val="rowtabella0"/>
              <w:rPr>
                <w:color w:val="002060"/>
              </w:rPr>
            </w:pPr>
            <w:r w:rsidRPr="00C55BCA">
              <w:rPr>
                <w:color w:val="002060"/>
              </w:rPr>
              <w:t>5137 PALESTRA "ALICE STURIALE"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F6601A" w14:textId="77777777" w:rsidR="00585BAD" w:rsidRPr="00C55BCA" w:rsidRDefault="00585BAD" w:rsidP="000618E2">
            <w:pPr>
              <w:pStyle w:val="rowtabella0"/>
              <w:rPr>
                <w:color w:val="002060"/>
              </w:rPr>
            </w:pPr>
            <w:r w:rsidRPr="00C55BCA">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D1A401" w14:textId="77777777" w:rsidR="00585BAD" w:rsidRPr="00C55BCA" w:rsidRDefault="00585BAD" w:rsidP="000618E2">
            <w:pPr>
              <w:pStyle w:val="rowtabella0"/>
              <w:rPr>
                <w:color w:val="002060"/>
              </w:rPr>
            </w:pPr>
            <w:r w:rsidRPr="00C55BCA">
              <w:rPr>
                <w:color w:val="002060"/>
              </w:rPr>
              <w:t xml:space="preserve">VIA MANZONI FZ. </w:t>
            </w:r>
            <w:proofErr w:type="gramStart"/>
            <w:r w:rsidRPr="00C55BCA">
              <w:rPr>
                <w:color w:val="002060"/>
              </w:rPr>
              <w:t>S.BIAGIO</w:t>
            </w:r>
            <w:proofErr w:type="gramEnd"/>
          </w:p>
        </w:tc>
      </w:tr>
    </w:tbl>
    <w:p w14:paraId="65CE914D" w14:textId="77777777" w:rsidR="00585BAD" w:rsidRPr="00C55BCA" w:rsidRDefault="00585BAD" w:rsidP="00585BAD">
      <w:pPr>
        <w:pStyle w:val="breakline"/>
        <w:rPr>
          <w:rFonts w:eastAsiaTheme="minorEastAsia"/>
          <w:color w:val="002060"/>
        </w:rPr>
      </w:pPr>
    </w:p>
    <w:p w14:paraId="40A91CCD" w14:textId="77777777" w:rsidR="00585BAD" w:rsidRPr="00C55BCA" w:rsidRDefault="00585BAD" w:rsidP="00585BAD">
      <w:pPr>
        <w:pStyle w:val="breakline"/>
        <w:rPr>
          <w:color w:val="002060"/>
        </w:rPr>
      </w:pPr>
    </w:p>
    <w:p w14:paraId="32C2B88B" w14:textId="77777777" w:rsidR="00585BAD" w:rsidRPr="00C55BCA" w:rsidRDefault="00585BAD" w:rsidP="00585BAD">
      <w:pPr>
        <w:pStyle w:val="breakline"/>
        <w:rPr>
          <w:color w:val="002060"/>
        </w:rPr>
      </w:pPr>
    </w:p>
    <w:p w14:paraId="732E7EB1" w14:textId="77777777" w:rsidR="00585BAD" w:rsidRPr="00C55BCA" w:rsidRDefault="00585BAD" w:rsidP="00585BAD">
      <w:pPr>
        <w:pStyle w:val="sottotitolocampionato10"/>
        <w:rPr>
          <w:color w:val="002060"/>
        </w:rPr>
      </w:pPr>
      <w:r w:rsidRPr="00C55BCA">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585BAD" w:rsidRPr="00C55BCA" w14:paraId="088B2102"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F301B"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5538D"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31699"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6C545"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AD229"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D76E5"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6D661"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2994D9CA"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7DF991" w14:textId="77777777" w:rsidR="00585BAD" w:rsidRPr="00C55BCA" w:rsidRDefault="00585BAD" w:rsidP="000618E2">
            <w:pPr>
              <w:pStyle w:val="rowtabella0"/>
              <w:rPr>
                <w:color w:val="002060"/>
              </w:rPr>
            </w:pPr>
            <w:r w:rsidRPr="00C55BCA">
              <w:rPr>
                <w:color w:val="002060"/>
              </w:rPr>
              <w:t>VERBENA C5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DC1BD5" w14:textId="77777777" w:rsidR="00585BAD" w:rsidRPr="00C55BCA" w:rsidRDefault="00585BAD" w:rsidP="000618E2">
            <w:pPr>
              <w:pStyle w:val="rowtabella0"/>
              <w:rPr>
                <w:color w:val="002060"/>
              </w:rPr>
            </w:pPr>
            <w:r w:rsidRPr="00C55BCA">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24AF0C"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5C0BB7" w14:textId="77777777" w:rsidR="00585BAD" w:rsidRPr="00C55BCA" w:rsidRDefault="00585BAD" w:rsidP="000618E2">
            <w:pPr>
              <w:pStyle w:val="rowtabella0"/>
              <w:rPr>
                <w:color w:val="002060"/>
              </w:rPr>
            </w:pPr>
            <w:r w:rsidRPr="00C55BCA">
              <w:rPr>
                <w:color w:val="002060"/>
              </w:rPr>
              <w:t>29/09/2025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3A59B3" w14:textId="77777777" w:rsidR="00585BAD" w:rsidRPr="00C55BCA" w:rsidRDefault="00585BAD" w:rsidP="000618E2">
            <w:pPr>
              <w:pStyle w:val="rowtabella0"/>
              <w:rPr>
                <w:color w:val="002060"/>
              </w:rPr>
            </w:pPr>
            <w:r w:rsidRPr="00C55BCA">
              <w:rPr>
                <w:color w:val="002060"/>
              </w:rPr>
              <w:t>5004 PALLONE GEODETICO VERBENA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02049" w14:textId="77777777" w:rsidR="00585BAD" w:rsidRPr="00C55BCA" w:rsidRDefault="00585BAD" w:rsidP="000618E2">
            <w:pPr>
              <w:pStyle w:val="rowtabella0"/>
              <w:rPr>
                <w:color w:val="002060"/>
              </w:rPr>
            </w:pPr>
            <w:r w:rsidRPr="00C55BC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337ED0" w14:textId="77777777" w:rsidR="00585BAD" w:rsidRPr="00C55BCA" w:rsidRDefault="00585BAD" w:rsidP="000618E2">
            <w:pPr>
              <w:pStyle w:val="rowtabella0"/>
              <w:rPr>
                <w:color w:val="002060"/>
              </w:rPr>
            </w:pPr>
            <w:r w:rsidRPr="00C55BCA">
              <w:rPr>
                <w:color w:val="002060"/>
              </w:rPr>
              <w:t>VIA PETRARCA</w:t>
            </w:r>
          </w:p>
        </w:tc>
      </w:tr>
    </w:tbl>
    <w:p w14:paraId="4E73E742" w14:textId="77777777" w:rsidR="00585BAD" w:rsidRPr="00C55BCA" w:rsidRDefault="00585BAD" w:rsidP="00585BAD">
      <w:pPr>
        <w:pStyle w:val="breakline"/>
        <w:rPr>
          <w:rFonts w:eastAsiaTheme="minorEastAsia"/>
          <w:color w:val="002060"/>
        </w:rPr>
      </w:pPr>
    </w:p>
    <w:p w14:paraId="4F7BB6C0" w14:textId="77777777" w:rsidR="00585BAD" w:rsidRPr="00C55BCA" w:rsidRDefault="00585BAD" w:rsidP="00585BAD">
      <w:pPr>
        <w:pStyle w:val="breakline"/>
        <w:rPr>
          <w:color w:val="002060"/>
        </w:rPr>
      </w:pPr>
    </w:p>
    <w:p w14:paraId="581ED38B" w14:textId="77777777" w:rsidR="00585BAD" w:rsidRPr="00C55BCA" w:rsidRDefault="00585BAD" w:rsidP="00585BAD">
      <w:pPr>
        <w:pStyle w:val="breakline"/>
        <w:rPr>
          <w:color w:val="002060"/>
        </w:rPr>
      </w:pPr>
    </w:p>
    <w:p w14:paraId="31A655A3" w14:textId="77777777" w:rsidR="00585BAD" w:rsidRPr="00C55BCA" w:rsidRDefault="00585BAD" w:rsidP="00585BAD">
      <w:pPr>
        <w:pStyle w:val="sottotitolocampionato10"/>
        <w:rPr>
          <w:color w:val="002060"/>
        </w:rPr>
      </w:pPr>
      <w:r w:rsidRPr="00C55BCA">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585BAD" w:rsidRPr="00C55BCA" w14:paraId="760376A5"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01565"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1B2F6"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B5718"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8F163"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1293F"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83E42"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96B3A"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06A4D480"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EB8B54" w14:textId="77777777" w:rsidR="00585BAD" w:rsidRPr="00C55BCA" w:rsidRDefault="00585BAD" w:rsidP="000618E2">
            <w:pPr>
              <w:pStyle w:val="rowtabella0"/>
              <w:rPr>
                <w:color w:val="002060"/>
              </w:rPr>
            </w:pPr>
            <w:r w:rsidRPr="00C55BCA">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D0B3A" w14:textId="77777777" w:rsidR="00585BAD" w:rsidRPr="00C55BCA" w:rsidRDefault="00585BAD" w:rsidP="000618E2">
            <w:pPr>
              <w:pStyle w:val="rowtabella0"/>
              <w:rPr>
                <w:color w:val="002060"/>
              </w:rPr>
            </w:pPr>
            <w:r w:rsidRPr="00C55BCA">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497B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C6985" w14:textId="77777777" w:rsidR="00585BAD" w:rsidRPr="00C55BCA" w:rsidRDefault="00585BAD" w:rsidP="000618E2">
            <w:pPr>
              <w:pStyle w:val="rowtabella0"/>
              <w:rPr>
                <w:color w:val="002060"/>
              </w:rPr>
            </w:pPr>
            <w:r w:rsidRPr="00C55BCA">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8F5B2" w14:textId="77777777" w:rsidR="00585BAD" w:rsidRPr="00C55BCA" w:rsidRDefault="00585BAD" w:rsidP="000618E2">
            <w:pPr>
              <w:pStyle w:val="rowtabella0"/>
              <w:rPr>
                <w:color w:val="002060"/>
              </w:rPr>
            </w:pPr>
            <w:r w:rsidRPr="00C55BCA">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69A75" w14:textId="77777777" w:rsidR="00585BAD" w:rsidRPr="00C55BCA" w:rsidRDefault="00585BAD" w:rsidP="000618E2">
            <w:pPr>
              <w:pStyle w:val="rowtabella0"/>
              <w:rPr>
                <w:color w:val="002060"/>
              </w:rPr>
            </w:pPr>
            <w:r w:rsidRPr="00C55BC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070D1" w14:textId="77777777" w:rsidR="00585BAD" w:rsidRPr="00C55BCA" w:rsidRDefault="00585BAD" w:rsidP="000618E2">
            <w:pPr>
              <w:pStyle w:val="rowtabella0"/>
              <w:rPr>
                <w:color w:val="002060"/>
              </w:rPr>
            </w:pPr>
            <w:r w:rsidRPr="00C55BCA">
              <w:rPr>
                <w:color w:val="002060"/>
              </w:rPr>
              <w:t>VIA DELLO STADIO</w:t>
            </w:r>
          </w:p>
        </w:tc>
      </w:tr>
      <w:tr w:rsidR="00585BAD" w:rsidRPr="00C55BCA" w14:paraId="1D174861"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78EC6B" w14:textId="77777777" w:rsidR="00585BAD" w:rsidRPr="00C55BCA" w:rsidRDefault="00585BAD" w:rsidP="000618E2">
            <w:pPr>
              <w:pStyle w:val="rowtabella0"/>
              <w:rPr>
                <w:color w:val="002060"/>
              </w:rPr>
            </w:pPr>
            <w:r w:rsidRPr="00C55BCA">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2AE5F" w14:textId="77777777" w:rsidR="00585BAD" w:rsidRPr="00C55BCA" w:rsidRDefault="00585BAD" w:rsidP="000618E2">
            <w:pPr>
              <w:pStyle w:val="rowtabella0"/>
              <w:rPr>
                <w:color w:val="002060"/>
              </w:rPr>
            </w:pPr>
            <w:r w:rsidRPr="00C55BCA">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B842C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5FAEC" w14:textId="77777777" w:rsidR="00585BAD" w:rsidRPr="00C55BCA" w:rsidRDefault="00585BAD" w:rsidP="000618E2">
            <w:pPr>
              <w:pStyle w:val="rowtabella0"/>
              <w:rPr>
                <w:color w:val="002060"/>
              </w:rPr>
            </w:pPr>
            <w:r w:rsidRPr="00C55BCA">
              <w:rPr>
                <w:color w:val="002060"/>
              </w:rPr>
              <w:t>01/10/2025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7FF88" w14:textId="77777777" w:rsidR="00585BAD" w:rsidRPr="00C55BCA" w:rsidRDefault="00585BAD" w:rsidP="000618E2">
            <w:pPr>
              <w:pStyle w:val="rowtabella0"/>
              <w:rPr>
                <w:color w:val="002060"/>
              </w:rPr>
            </w:pPr>
            <w:r w:rsidRPr="00C55BCA">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2EF66" w14:textId="77777777" w:rsidR="00585BAD" w:rsidRPr="00C55BCA" w:rsidRDefault="00585BAD" w:rsidP="000618E2">
            <w:pPr>
              <w:pStyle w:val="rowtabella0"/>
              <w:rPr>
                <w:color w:val="002060"/>
              </w:rPr>
            </w:pPr>
            <w:r w:rsidRPr="00C55BCA">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72AF2" w14:textId="77777777" w:rsidR="00585BAD" w:rsidRPr="00C55BCA" w:rsidRDefault="00585BAD" w:rsidP="000618E2">
            <w:pPr>
              <w:pStyle w:val="rowtabella0"/>
              <w:rPr>
                <w:color w:val="002060"/>
              </w:rPr>
            </w:pPr>
            <w:r w:rsidRPr="00C55BCA">
              <w:rPr>
                <w:color w:val="002060"/>
              </w:rPr>
              <w:t>VIA FONTE ANTICA 6</w:t>
            </w:r>
          </w:p>
        </w:tc>
      </w:tr>
    </w:tbl>
    <w:p w14:paraId="21406923" w14:textId="77777777" w:rsidR="00585BAD" w:rsidRPr="00C55BCA" w:rsidRDefault="00585BAD" w:rsidP="00585BAD">
      <w:pPr>
        <w:pStyle w:val="breakline"/>
        <w:rPr>
          <w:rFonts w:eastAsiaTheme="minorEastAsia"/>
          <w:color w:val="002060"/>
        </w:rPr>
      </w:pPr>
    </w:p>
    <w:p w14:paraId="3F0E2A86" w14:textId="77777777" w:rsidR="00585BAD" w:rsidRPr="00C55BCA" w:rsidRDefault="00585BAD" w:rsidP="00585BAD">
      <w:pPr>
        <w:pStyle w:val="breakline"/>
        <w:rPr>
          <w:color w:val="002060"/>
        </w:rPr>
      </w:pPr>
    </w:p>
    <w:p w14:paraId="1D82231C" w14:textId="77777777" w:rsidR="00585BAD" w:rsidRPr="00C55BCA" w:rsidRDefault="00585BAD" w:rsidP="00585BAD">
      <w:pPr>
        <w:pStyle w:val="breakline"/>
        <w:rPr>
          <w:color w:val="002060"/>
        </w:rPr>
      </w:pPr>
    </w:p>
    <w:p w14:paraId="2489A724" w14:textId="77777777" w:rsidR="00585BAD" w:rsidRPr="00C55BCA" w:rsidRDefault="00585BAD" w:rsidP="00585BAD">
      <w:pPr>
        <w:pStyle w:val="sottotitolocampionato10"/>
        <w:rPr>
          <w:color w:val="002060"/>
        </w:rPr>
      </w:pPr>
      <w:r w:rsidRPr="00C55BCA">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585BAD" w:rsidRPr="00C55BCA" w14:paraId="6748E463"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DCBDF"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301E8"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CD73B"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9C3E1"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C7995"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14A16"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3D255"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723B543C"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6E9E2D" w14:textId="77777777" w:rsidR="00585BAD" w:rsidRPr="00C55BCA" w:rsidRDefault="00585BAD" w:rsidP="000618E2">
            <w:pPr>
              <w:pStyle w:val="rowtabella0"/>
              <w:rPr>
                <w:color w:val="002060"/>
              </w:rPr>
            </w:pPr>
            <w:r w:rsidRPr="00C55BCA">
              <w:rPr>
                <w:color w:val="002060"/>
              </w:rPr>
              <w:t>GNANO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719FD" w14:textId="77777777" w:rsidR="00585BAD" w:rsidRPr="00C55BCA" w:rsidRDefault="00585BAD" w:rsidP="000618E2">
            <w:pPr>
              <w:pStyle w:val="rowtabella0"/>
              <w:rPr>
                <w:color w:val="002060"/>
              </w:rPr>
            </w:pPr>
            <w:r w:rsidRPr="00C55BCA">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CB921"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705FF" w14:textId="77777777" w:rsidR="00585BAD" w:rsidRPr="00C55BCA" w:rsidRDefault="00585BAD" w:rsidP="000618E2">
            <w:pPr>
              <w:pStyle w:val="rowtabella0"/>
              <w:rPr>
                <w:color w:val="002060"/>
              </w:rPr>
            </w:pPr>
            <w:r w:rsidRPr="00C55BCA">
              <w:rPr>
                <w:color w:val="002060"/>
              </w:rPr>
              <w:t>01/10/2025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7DEDC3" w14:textId="77777777" w:rsidR="00585BAD" w:rsidRPr="00C55BCA" w:rsidRDefault="00585BAD" w:rsidP="000618E2">
            <w:pPr>
              <w:pStyle w:val="rowtabella0"/>
              <w:rPr>
                <w:color w:val="002060"/>
              </w:rPr>
            </w:pPr>
            <w:r w:rsidRPr="00C55BCA">
              <w:rPr>
                <w:color w:val="002060"/>
              </w:rPr>
              <w:t>5493 PALA BIVIO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741C8" w14:textId="77777777" w:rsidR="00585BAD" w:rsidRPr="00C55BCA" w:rsidRDefault="00585BAD" w:rsidP="000618E2">
            <w:pPr>
              <w:pStyle w:val="rowtabella0"/>
              <w:rPr>
                <w:color w:val="002060"/>
              </w:rPr>
            </w:pPr>
            <w:r w:rsidRPr="00C55BCA">
              <w:rPr>
                <w:color w:val="002060"/>
              </w:rPr>
              <w:t>FERMIGNANO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37DBC" w14:textId="77777777" w:rsidR="00585BAD" w:rsidRPr="00C55BCA" w:rsidRDefault="00585BAD" w:rsidP="000618E2">
            <w:pPr>
              <w:pStyle w:val="rowtabella0"/>
              <w:rPr>
                <w:color w:val="002060"/>
              </w:rPr>
            </w:pPr>
            <w:r w:rsidRPr="00C55BCA">
              <w:rPr>
                <w:color w:val="002060"/>
              </w:rPr>
              <w:t>VIA DELL'INDUSTRIA</w:t>
            </w:r>
          </w:p>
        </w:tc>
      </w:tr>
      <w:tr w:rsidR="00585BAD" w:rsidRPr="00C55BCA" w14:paraId="3AF85F6F"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1B71D1" w14:textId="77777777" w:rsidR="00585BAD" w:rsidRPr="00C55BCA" w:rsidRDefault="00585BAD" w:rsidP="000618E2">
            <w:pPr>
              <w:pStyle w:val="rowtabella0"/>
              <w:rPr>
                <w:color w:val="002060"/>
              </w:rPr>
            </w:pPr>
            <w:r w:rsidRPr="00C55BCA">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A3E9C" w14:textId="77777777" w:rsidR="00585BAD" w:rsidRPr="00C55BCA" w:rsidRDefault="00585BAD" w:rsidP="000618E2">
            <w:pPr>
              <w:pStyle w:val="rowtabella0"/>
              <w:rPr>
                <w:color w:val="002060"/>
              </w:rPr>
            </w:pPr>
            <w:proofErr w:type="gramStart"/>
            <w:r w:rsidRPr="00C55BCA">
              <w:rPr>
                <w:color w:val="002060"/>
              </w:rPr>
              <w:t>CITTA</w:t>
            </w:r>
            <w:proofErr w:type="gramEnd"/>
            <w:r w:rsidRPr="00C55BCA">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0BECA"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4163C" w14:textId="77777777" w:rsidR="00585BAD" w:rsidRPr="00C55BCA" w:rsidRDefault="00585BAD" w:rsidP="000618E2">
            <w:pPr>
              <w:pStyle w:val="rowtabella0"/>
              <w:rPr>
                <w:color w:val="002060"/>
              </w:rPr>
            </w:pPr>
            <w:r w:rsidRPr="00C55BCA">
              <w:rPr>
                <w:color w:val="002060"/>
              </w:rPr>
              <w:t>01/10/2025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5E73F" w14:textId="77777777" w:rsidR="00585BAD" w:rsidRPr="00C55BCA" w:rsidRDefault="00585BAD" w:rsidP="000618E2">
            <w:pPr>
              <w:pStyle w:val="rowtabella0"/>
              <w:rPr>
                <w:color w:val="002060"/>
              </w:rPr>
            </w:pPr>
            <w:r w:rsidRPr="00C55BCA">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E5217F" w14:textId="77777777" w:rsidR="00585BAD" w:rsidRPr="00C55BCA" w:rsidRDefault="00585BAD" w:rsidP="000618E2">
            <w:pPr>
              <w:pStyle w:val="rowtabella0"/>
              <w:rPr>
                <w:color w:val="002060"/>
              </w:rPr>
            </w:pPr>
            <w:r w:rsidRPr="00C55BCA">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42D529" w14:textId="77777777" w:rsidR="00585BAD" w:rsidRPr="00C55BCA" w:rsidRDefault="00585BAD" w:rsidP="000618E2">
            <w:pPr>
              <w:pStyle w:val="rowtabella0"/>
              <w:rPr>
                <w:color w:val="002060"/>
              </w:rPr>
            </w:pPr>
            <w:r w:rsidRPr="00C55BCA">
              <w:rPr>
                <w:color w:val="002060"/>
              </w:rPr>
              <w:t>VIA IV NOVEMBRE</w:t>
            </w:r>
          </w:p>
        </w:tc>
      </w:tr>
    </w:tbl>
    <w:p w14:paraId="6572017C" w14:textId="77777777" w:rsidR="00585BAD" w:rsidRPr="00C55BCA" w:rsidRDefault="00585BAD" w:rsidP="00585BAD">
      <w:pPr>
        <w:pStyle w:val="breakline"/>
        <w:rPr>
          <w:rFonts w:eastAsiaTheme="minorEastAsia"/>
          <w:color w:val="002060"/>
        </w:rPr>
      </w:pPr>
    </w:p>
    <w:p w14:paraId="61AFDBEB" w14:textId="77777777" w:rsidR="00585BAD" w:rsidRPr="00C55BCA" w:rsidRDefault="00585BAD" w:rsidP="00585BAD">
      <w:pPr>
        <w:pStyle w:val="breakline"/>
        <w:rPr>
          <w:color w:val="002060"/>
        </w:rPr>
      </w:pPr>
    </w:p>
    <w:p w14:paraId="3294B976" w14:textId="77777777" w:rsidR="00585BAD" w:rsidRPr="00C55BCA" w:rsidRDefault="00585BAD" w:rsidP="00585BAD">
      <w:pPr>
        <w:pStyle w:val="breakline"/>
        <w:rPr>
          <w:color w:val="002060"/>
        </w:rPr>
      </w:pPr>
    </w:p>
    <w:p w14:paraId="0E9BBDB6" w14:textId="77777777" w:rsidR="00585BAD" w:rsidRPr="00C55BCA" w:rsidRDefault="00585BAD" w:rsidP="00585BAD">
      <w:pPr>
        <w:pStyle w:val="sottotitolocampionato10"/>
        <w:rPr>
          <w:color w:val="002060"/>
        </w:rPr>
      </w:pPr>
      <w:r w:rsidRPr="00C55BCA">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77"/>
        <w:gridCol w:w="1565"/>
        <w:gridCol w:w="1550"/>
      </w:tblGrid>
      <w:tr w:rsidR="00585BAD" w:rsidRPr="00C55BCA" w14:paraId="64FACB41"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99A6E"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620FC"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C5823"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E0278"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18193"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49EEB"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19840"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30E284A0"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546E22" w14:textId="77777777" w:rsidR="00585BAD" w:rsidRPr="00C55BCA" w:rsidRDefault="00585BAD" w:rsidP="000618E2">
            <w:pPr>
              <w:pStyle w:val="rowtabella0"/>
              <w:rPr>
                <w:color w:val="002060"/>
              </w:rPr>
            </w:pPr>
            <w:r w:rsidRPr="00C55BCA">
              <w:rPr>
                <w:color w:val="002060"/>
              </w:rPr>
              <w:t>AURORA TREIA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11C8F2" w14:textId="77777777" w:rsidR="00585BAD" w:rsidRPr="00C55BCA" w:rsidRDefault="00585BAD" w:rsidP="000618E2">
            <w:pPr>
              <w:pStyle w:val="rowtabella0"/>
              <w:rPr>
                <w:color w:val="002060"/>
              </w:rPr>
            </w:pPr>
            <w:r w:rsidRPr="00C55BCA">
              <w:rPr>
                <w:color w:val="002060"/>
              </w:rPr>
              <w:t>G.S.A. LE DUE PALME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56C766"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2C8BF1" w14:textId="77777777" w:rsidR="00585BAD" w:rsidRPr="00C55BCA" w:rsidRDefault="00585BAD" w:rsidP="000618E2">
            <w:pPr>
              <w:pStyle w:val="rowtabella0"/>
              <w:rPr>
                <w:color w:val="002060"/>
              </w:rPr>
            </w:pPr>
            <w:r w:rsidRPr="00C55BCA">
              <w:rPr>
                <w:color w:val="002060"/>
              </w:rPr>
              <w:t>29/09/2025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16801" w14:textId="77777777" w:rsidR="00585BAD" w:rsidRPr="00C55BCA" w:rsidRDefault="00585BAD" w:rsidP="000618E2">
            <w:pPr>
              <w:pStyle w:val="rowtabella0"/>
              <w:rPr>
                <w:color w:val="002060"/>
              </w:rPr>
            </w:pPr>
            <w:r w:rsidRPr="00C55BCA">
              <w:rPr>
                <w:color w:val="002060"/>
              </w:rPr>
              <w:t>5300 IMPIANTO C5 "SAN LIBERATO"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FFC4D4" w14:textId="77777777" w:rsidR="00585BAD" w:rsidRPr="00C55BCA" w:rsidRDefault="00585BAD" w:rsidP="000618E2">
            <w:pPr>
              <w:pStyle w:val="rowtabella0"/>
              <w:rPr>
                <w:color w:val="002060"/>
              </w:rPr>
            </w:pPr>
            <w:r w:rsidRPr="00C55BCA">
              <w:rPr>
                <w:color w:val="002060"/>
              </w:rPr>
              <w:t>MONTECASSIANO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EEA61" w14:textId="77777777" w:rsidR="00585BAD" w:rsidRPr="00C55BCA" w:rsidRDefault="00585BAD" w:rsidP="000618E2">
            <w:pPr>
              <w:pStyle w:val="rowtabella0"/>
              <w:rPr>
                <w:color w:val="002060"/>
              </w:rPr>
            </w:pPr>
            <w:r w:rsidRPr="00C55BCA">
              <w:rPr>
                <w:color w:val="002060"/>
              </w:rPr>
              <w:t>LOC. SAN LIBERATO</w:t>
            </w:r>
          </w:p>
        </w:tc>
      </w:tr>
    </w:tbl>
    <w:p w14:paraId="7D06AB7D" w14:textId="77777777" w:rsidR="00585BAD" w:rsidRPr="00C55BCA" w:rsidRDefault="00585BAD" w:rsidP="00585BAD">
      <w:pPr>
        <w:pStyle w:val="breakline"/>
        <w:rPr>
          <w:rFonts w:eastAsiaTheme="minorEastAsia"/>
          <w:color w:val="002060"/>
        </w:rPr>
      </w:pPr>
    </w:p>
    <w:p w14:paraId="03EDD18D" w14:textId="77777777" w:rsidR="00585BAD" w:rsidRPr="00C55BCA" w:rsidRDefault="00585BAD" w:rsidP="00585BAD">
      <w:pPr>
        <w:pStyle w:val="breakline"/>
        <w:rPr>
          <w:color w:val="002060"/>
        </w:rPr>
      </w:pPr>
    </w:p>
    <w:p w14:paraId="558CBA5B" w14:textId="77777777" w:rsidR="00585BAD" w:rsidRPr="00C55BCA" w:rsidRDefault="00585BAD" w:rsidP="00585BAD">
      <w:pPr>
        <w:pStyle w:val="breakline"/>
        <w:rPr>
          <w:color w:val="002060"/>
        </w:rPr>
      </w:pPr>
    </w:p>
    <w:p w14:paraId="12D60E60" w14:textId="77777777" w:rsidR="00585BAD" w:rsidRPr="00C55BCA" w:rsidRDefault="00585BAD" w:rsidP="00585BAD">
      <w:pPr>
        <w:pStyle w:val="sottotitolocampionato10"/>
        <w:rPr>
          <w:color w:val="002060"/>
        </w:rPr>
      </w:pPr>
      <w:r w:rsidRPr="00C55BCA">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7"/>
        <w:gridCol w:w="385"/>
        <w:gridCol w:w="898"/>
        <w:gridCol w:w="1176"/>
        <w:gridCol w:w="1555"/>
        <w:gridCol w:w="1547"/>
      </w:tblGrid>
      <w:tr w:rsidR="00585BAD" w:rsidRPr="00C55BCA" w14:paraId="40A7EA7D"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24022"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3283A"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B04AC"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F1EE3"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0D398"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21BA1"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AA5D0"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5750C0B7"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DB93A8" w14:textId="77777777" w:rsidR="00585BAD" w:rsidRPr="00C55BCA" w:rsidRDefault="00585BAD" w:rsidP="000618E2">
            <w:pPr>
              <w:pStyle w:val="rowtabella0"/>
              <w:rPr>
                <w:color w:val="002060"/>
              </w:rPr>
            </w:pPr>
            <w:r w:rsidRPr="00C55BCA">
              <w:rPr>
                <w:color w:val="002060"/>
              </w:rPr>
              <w:t>SAMBENEDETTESE C5 SSDARL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BC4A20" w14:textId="77777777" w:rsidR="00585BAD" w:rsidRPr="00C55BCA" w:rsidRDefault="00585BAD" w:rsidP="000618E2">
            <w:pPr>
              <w:pStyle w:val="rowtabella0"/>
              <w:rPr>
                <w:color w:val="002060"/>
              </w:rPr>
            </w:pPr>
            <w:r w:rsidRPr="00C55BCA">
              <w:rPr>
                <w:color w:val="002060"/>
              </w:rPr>
              <w:t>SAN SEVERINO MARCHE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74B360"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22632" w14:textId="77777777" w:rsidR="00585BAD" w:rsidRPr="00C55BCA" w:rsidRDefault="00585BAD" w:rsidP="000618E2">
            <w:pPr>
              <w:pStyle w:val="rowtabella0"/>
              <w:rPr>
                <w:color w:val="002060"/>
              </w:rPr>
            </w:pPr>
            <w:r w:rsidRPr="00C55BCA">
              <w:rPr>
                <w:color w:val="002060"/>
              </w:rPr>
              <w:t>29/09/2025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50081B" w14:textId="77777777" w:rsidR="00585BAD" w:rsidRPr="00C55BCA" w:rsidRDefault="00585BAD" w:rsidP="000618E2">
            <w:pPr>
              <w:pStyle w:val="rowtabella0"/>
              <w:rPr>
                <w:color w:val="002060"/>
              </w:rPr>
            </w:pPr>
            <w:r w:rsidRPr="00C55BCA">
              <w:rPr>
                <w:color w:val="002060"/>
              </w:rPr>
              <w:t>5749 CAMPO C5 "SPORTING VILLAGE"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53D9A4" w14:textId="77777777" w:rsidR="00585BAD" w:rsidRPr="00C55BCA" w:rsidRDefault="00585BAD" w:rsidP="000618E2">
            <w:pPr>
              <w:pStyle w:val="rowtabella0"/>
              <w:rPr>
                <w:color w:val="002060"/>
              </w:rPr>
            </w:pPr>
            <w:r w:rsidRPr="00C55BCA">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D1164A" w14:textId="77777777" w:rsidR="00585BAD" w:rsidRPr="00C55BCA" w:rsidRDefault="00585BAD" w:rsidP="000618E2">
            <w:pPr>
              <w:pStyle w:val="rowtabella0"/>
              <w:rPr>
                <w:color w:val="002060"/>
              </w:rPr>
            </w:pPr>
            <w:r w:rsidRPr="00C55BCA">
              <w:rPr>
                <w:color w:val="002060"/>
              </w:rPr>
              <w:t>VIA PERTINI</w:t>
            </w:r>
          </w:p>
        </w:tc>
      </w:tr>
    </w:tbl>
    <w:p w14:paraId="4FFE1049" w14:textId="77777777" w:rsidR="00585BAD" w:rsidRPr="00C55BCA" w:rsidRDefault="00585BAD" w:rsidP="00585BAD">
      <w:pPr>
        <w:pStyle w:val="breakline"/>
        <w:rPr>
          <w:rFonts w:eastAsiaTheme="minorEastAsia"/>
          <w:color w:val="002060"/>
        </w:rPr>
      </w:pPr>
    </w:p>
    <w:p w14:paraId="60C39842" w14:textId="77777777" w:rsidR="00585BAD" w:rsidRPr="00C55BCA" w:rsidRDefault="00585BAD" w:rsidP="00585BAD">
      <w:pPr>
        <w:pStyle w:val="breakline"/>
        <w:rPr>
          <w:color w:val="002060"/>
        </w:rPr>
      </w:pPr>
    </w:p>
    <w:p w14:paraId="4AB510B7" w14:textId="77777777" w:rsidR="00585BAD" w:rsidRPr="00C55BCA" w:rsidRDefault="00585BAD" w:rsidP="00585BAD">
      <w:pPr>
        <w:pStyle w:val="breakline"/>
        <w:rPr>
          <w:color w:val="002060"/>
        </w:rPr>
      </w:pPr>
    </w:p>
    <w:p w14:paraId="1F4F162C" w14:textId="77777777" w:rsidR="00585BAD" w:rsidRPr="00C55BCA" w:rsidRDefault="00585BAD" w:rsidP="00585BAD">
      <w:pPr>
        <w:pStyle w:val="sottotitolocampionato10"/>
        <w:rPr>
          <w:color w:val="002060"/>
        </w:rPr>
      </w:pPr>
      <w:r w:rsidRPr="00C55BCA">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2"/>
        <w:gridCol w:w="385"/>
        <w:gridCol w:w="898"/>
        <w:gridCol w:w="1199"/>
        <w:gridCol w:w="1548"/>
        <w:gridCol w:w="1548"/>
      </w:tblGrid>
      <w:tr w:rsidR="00585BAD" w:rsidRPr="00C55BCA" w14:paraId="5CB182AD"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259B8"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8C97A"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61ACB"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ED6E8"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7512E"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235D0"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7602D"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1BE3A8A0"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EF0915" w14:textId="77777777" w:rsidR="00585BAD" w:rsidRPr="00C55BCA" w:rsidRDefault="00585BAD" w:rsidP="000618E2">
            <w:pPr>
              <w:pStyle w:val="rowtabella0"/>
              <w:rPr>
                <w:color w:val="002060"/>
              </w:rPr>
            </w:pPr>
            <w:r w:rsidRPr="00C55BCA">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C2321" w14:textId="77777777" w:rsidR="00585BAD" w:rsidRPr="00C55BCA" w:rsidRDefault="00585BAD" w:rsidP="000618E2">
            <w:pPr>
              <w:pStyle w:val="rowtabella0"/>
              <w:rPr>
                <w:color w:val="002060"/>
              </w:rPr>
            </w:pPr>
            <w:r w:rsidRPr="00C55BCA">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C5AD1"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4D5BF" w14:textId="77777777" w:rsidR="00585BAD" w:rsidRPr="00C55BCA" w:rsidRDefault="00585BAD" w:rsidP="000618E2">
            <w:pPr>
              <w:pStyle w:val="rowtabella0"/>
              <w:rPr>
                <w:color w:val="002060"/>
              </w:rPr>
            </w:pPr>
            <w:r w:rsidRPr="00C55BCA">
              <w:rPr>
                <w:color w:val="002060"/>
              </w:rPr>
              <w:t>29/09/2025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8E7B8" w14:textId="77777777" w:rsidR="00585BAD" w:rsidRPr="00C55BCA" w:rsidRDefault="00585BAD" w:rsidP="000618E2">
            <w:pPr>
              <w:pStyle w:val="rowtabella0"/>
              <w:rPr>
                <w:color w:val="002060"/>
              </w:rPr>
            </w:pPr>
            <w:r w:rsidRPr="00C55BCA">
              <w:rPr>
                <w:color w:val="002060"/>
              </w:rPr>
              <w:t xml:space="preserve">5295 TENSOSTRUTTURA VIA </w:t>
            </w:r>
            <w:proofErr w:type="gramStart"/>
            <w:r w:rsidRPr="00C55BCA">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E1D8A" w14:textId="77777777" w:rsidR="00585BAD" w:rsidRPr="00C55BCA" w:rsidRDefault="00585BAD" w:rsidP="000618E2">
            <w:pPr>
              <w:pStyle w:val="rowtabella0"/>
              <w:rPr>
                <w:color w:val="002060"/>
              </w:rPr>
            </w:pPr>
            <w:r w:rsidRPr="00C55BCA">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00A9C" w14:textId="77777777" w:rsidR="00585BAD" w:rsidRPr="00C55BCA" w:rsidRDefault="00585BAD" w:rsidP="000618E2">
            <w:pPr>
              <w:pStyle w:val="rowtabella0"/>
              <w:rPr>
                <w:color w:val="002060"/>
              </w:rPr>
            </w:pPr>
            <w:r w:rsidRPr="00C55BCA">
              <w:rPr>
                <w:color w:val="002060"/>
              </w:rPr>
              <w:t xml:space="preserve">VIA </w:t>
            </w:r>
            <w:proofErr w:type="gramStart"/>
            <w:r w:rsidRPr="00C55BCA">
              <w:rPr>
                <w:color w:val="002060"/>
              </w:rPr>
              <w:t>E.MATTEI</w:t>
            </w:r>
            <w:proofErr w:type="gramEnd"/>
          </w:p>
        </w:tc>
      </w:tr>
      <w:tr w:rsidR="00585BAD" w:rsidRPr="00C55BCA" w14:paraId="5CF6C77F"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C8C8D3" w14:textId="77777777" w:rsidR="00585BAD" w:rsidRPr="00C55BCA" w:rsidRDefault="00585BAD" w:rsidP="000618E2">
            <w:pPr>
              <w:pStyle w:val="rowtabella0"/>
              <w:rPr>
                <w:color w:val="002060"/>
              </w:rPr>
            </w:pPr>
            <w:r w:rsidRPr="00C55BCA">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CF572" w14:textId="77777777" w:rsidR="00585BAD" w:rsidRPr="00C55BCA" w:rsidRDefault="00585BAD" w:rsidP="000618E2">
            <w:pPr>
              <w:pStyle w:val="rowtabella0"/>
              <w:rPr>
                <w:color w:val="002060"/>
              </w:rPr>
            </w:pPr>
            <w:proofErr w:type="gramStart"/>
            <w:r w:rsidRPr="00C55BCA">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0EDBF"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D73A8" w14:textId="77777777" w:rsidR="00585BAD" w:rsidRPr="00C55BCA" w:rsidRDefault="00585BAD" w:rsidP="000618E2">
            <w:pPr>
              <w:pStyle w:val="rowtabella0"/>
              <w:rPr>
                <w:color w:val="002060"/>
              </w:rPr>
            </w:pPr>
            <w:r w:rsidRPr="00C55BCA">
              <w:rPr>
                <w:color w:val="002060"/>
              </w:rPr>
              <w:t>29/09/2025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AC182" w14:textId="77777777" w:rsidR="00585BAD" w:rsidRPr="00C55BCA" w:rsidRDefault="00585BAD" w:rsidP="000618E2">
            <w:pPr>
              <w:pStyle w:val="rowtabella0"/>
              <w:rPr>
                <w:color w:val="002060"/>
              </w:rPr>
            </w:pPr>
            <w:r w:rsidRPr="00C55BCA">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E6B06" w14:textId="77777777" w:rsidR="00585BAD" w:rsidRPr="00C55BCA" w:rsidRDefault="00585BAD" w:rsidP="000618E2">
            <w:pPr>
              <w:pStyle w:val="rowtabella0"/>
              <w:rPr>
                <w:color w:val="002060"/>
              </w:rPr>
            </w:pPr>
            <w:r w:rsidRPr="00C55BCA">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C9402" w14:textId="77777777" w:rsidR="00585BAD" w:rsidRPr="00C55BCA" w:rsidRDefault="00585BAD" w:rsidP="000618E2">
            <w:pPr>
              <w:pStyle w:val="rowtabella0"/>
              <w:rPr>
                <w:color w:val="002060"/>
              </w:rPr>
            </w:pPr>
            <w:r w:rsidRPr="00C55BCA">
              <w:rPr>
                <w:color w:val="002060"/>
              </w:rPr>
              <w:t>VIA LUDOVICO SCARFIOTTI</w:t>
            </w:r>
          </w:p>
        </w:tc>
      </w:tr>
    </w:tbl>
    <w:p w14:paraId="02504AE0" w14:textId="77777777" w:rsidR="00585BAD" w:rsidRPr="00C55BCA" w:rsidRDefault="00585BAD" w:rsidP="00585BAD">
      <w:pPr>
        <w:pStyle w:val="breakline"/>
        <w:rPr>
          <w:rFonts w:eastAsiaTheme="minorEastAsia"/>
          <w:color w:val="002060"/>
        </w:rPr>
      </w:pPr>
    </w:p>
    <w:p w14:paraId="5D5530E4" w14:textId="77777777" w:rsidR="00585BAD" w:rsidRPr="00C55BCA" w:rsidRDefault="00585BAD" w:rsidP="00585BAD">
      <w:pPr>
        <w:pStyle w:val="breakline"/>
        <w:rPr>
          <w:color w:val="002060"/>
        </w:rPr>
      </w:pPr>
    </w:p>
    <w:p w14:paraId="2841798B" w14:textId="77777777" w:rsidR="00585BAD" w:rsidRPr="00C55BCA" w:rsidRDefault="00585BAD" w:rsidP="00585BAD">
      <w:pPr>
        <w:pStyle w:val="breakline"/>
        <w:rPr>
          <w:color w:val="002060"/>
        </w:rPr>
      </w:pPr>
    </w:p>
    <w:p w14:paraId="72E08463" w14:textId="77777777" w:rsidR="00585BAD" w:rsidRPr="00C55BCA" w:rsidRDefault="00585BAD" w:rsidP="00585BAD">
      <w:pPr>
        <w:pStyle w:val="sottotitolocampionato10"/>
        <w:rPr>
          <w:color w:val="002060"/>
        </w:rPr>
      </w:pPr>
      <w:r w:rsidRPr="00C55BCA">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585BAD" w:rsidRPr="00C55BCA" w14:paraId="173E132A"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3C154"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C74A2"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31868"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C3868"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CB377"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DB339"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16720"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7966D7FC"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71F23F" w14:textId="77777777" w:rsidR="00585BAD" w:rsidRPr="00C55BCA" w:rsidRDefault="00585BAD" w:rsidP="000618E2">
            <w:pPr>
              <w:pStyle w:val="rowtabella0"/>
              <w:rPr>
                <w:color w:val="002060"/>
              </w:rPr>
            </w:pPr>
            <w:r w:rsidRPr="00C55BCA">
              <w:rPr>
                <w:color w:val="002060"/>
              </w:rPr>
              <w:t>FUTSAL RECANATI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73960" w14:textId="77777777" w:rsidR="00585BAD" w:rsidRPr="00C55BCA" w:rsidRDefault="00585BAD" w:rsidP="000618E2">
            <w:pPr>
              <w:pStyle w:val="rowtabella0"/>
              <w:rPr>
                <w:color w:val="002060"/>
              </w:rPr>
            </w:pPr>
            <w:r w:rsidRPr="00C55BCA">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0CD39"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DEA22" w14:textId="77777777" w:rsidR="00585BAD" w:rsidRPr="00C55BCA" w:rsidRDefault="00585BAD" w:rsidP="000618E2">
            <w:pPr>
              <w:pStyle w:val="rowtabella0"/>
              <w:rPr>
                <w:color w:val="002060"/>
              </w:rPr>
            </w:pPr>
            <w:r w:rsidRPr="00C55BCA">
              <w:rPr>
                <w:color w:val="002060"/>
              </w:rPr>
              <w:t>01/10/2025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BFFCF" w14:textId="77777777" w:rsidR="00585BAD" w:rsidRPr="00C55BCA" w:rsidRDefault="00585BAD" w:rsidP="000618E2">
            <w:pPr>
              <w:pStyle w:val="rowtabella0"/>
              <w:rPr>
                <w:color w:val="002060"/>
              </w:rPr>
            </w:pPr>
            <w:r w:rsidRPr="00C55BCA">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1596E" w14:textId="77777777" w:rsidR="00585BAD" w:rsidRPr="00C55BCA" w:rsidRDefault="00585BAD" w:rsidP="000618E2">
            <w:pPr>
              <w:pStyle w:val="rowtabella0"/>
              <w:rPr>
                <w:color w:val="002060"/>
              </w:rPr>
            </w:pPr>
            <w:r w:rsidRPr="00C55BCA">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09166" w14:textId="77777777" w:rsidR="00585BAD" w:rsidRPr="00C55BCA" w:rsidRDefault="00585BAD" w:rsidP="000618E2">
            <w:pPr>
              <w:pStyle w:val="rowtabella0"/>
              <w:rPr>
                <w:color w:val="002060"/>
              </w:rPr>
            </w:pPr>
            <w:r w:rsidRPr="00C55BCA">
              <w:rPr>
                <w:color w:val="002060"/>
              </w:rPr>
              <w:t>VIA ALDO MORO</w:t>
            </w:r>
          </w:p>
        </w:tc>
      </w:tr>
      <w:tr w:rsidR="00585BAD" w:rsidRPr="00C55BCA" w14:paraId="006639CB"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78C7E5" w14:textId="77777777" w:rsidR="00585BAD" w:rsidRPr="00C55BCA" w:rsidRDefault="00585BAD" w:rsidP="000618E2">
            <w:pPr>
              <w:pStyle w:val="rowtabella0"/>
              <w:rPr>
                <w:color w:val="002060"/>
              </w:rPr>
            </w:pPr>
            <w:r w:rsidRPr="00C55BCA">
              <w:rPr>
                <w:color w:val="002060"/>
              </w:rPr>
              <w:t>POLISPORTIVA ROSSO BLU</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984DE" w14:textId="77777777" w:rsidR="00585BAD" w:rsidRPr="00C55BCA" w:rsidRDefault="00585BAD" w:rsidP="000618E2">
            <w:pPr>
              <w:pStyle w:val="rowtabella0"/>
              <w:rPr>
                <w:color w:val="002060"/>
              </w:rPr>
            </w:pPr>
            <w:r w:rsidRPr="00C55BCA">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B090D"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6E760" w14:textId="77777777" w:rsidR="00585BAD" w:rsidRPr="00C55BCA" w:rsidRDefault="00585BAD" w:rsidP="000618E2">
            <w:pPr>
              <w:pStyle w:val="rowtabella0"/>
              <w:rPr>
                <w:color w:val="002060"/>
              </w:rPr>
            </w:pPr>
            <w:r w:rsidRPr="00C55BCA">
              <w:rPr>
                <w:color w:val="002060"/>
              </w:rPr>
              <w:t>01/10/2025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73BCC" w14:textId="77777777" w:rsidR="00585BAD" w:rsidRPr="00C55BCA" w:rsidRDefault="00585BAD" w:rsidP="000618E2">
            <w:pPr>
              <w:pStyle w:val="rowtabella0"/>
              <w:rPr>
                <w:color w:val="002060"/>
              </w:rPr>
            </w:pPr>
            <w:r w:rsidRPr="00C55BCA">
              <w:rPr>
                <w:color w:val="002060"/>
              </w:rPr>
              <w:t>5280 TENSOSTRUTTURA S.</w:t>
            </w:r>
            <w:proofErr w:type="gramStart"/>
            <w:r w:rsidRPr="00C55BCA">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DD1F4" w14:textId="77777777" w:rsidR="00585BAD" w:rsidRPr="00C55BCA" w:rsidRDefault="00585BAD" w:rsidP="000618E2">
            <w:pPr>
              <w:pStyle w:val="rowtabella0"/>
              <w:rPr>
                <w:color w:val="002060"/>
              </w:rPr>
            </w:pPr>
            <w:r w:rsidRPr="00C55BCA">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C7D78" w14:textId="77777777" w:rsidR="00585BAD" w:rsidRPr="00C55BCA" w:rsidRDefault="00585BAD" w:rsidP="000618E2">
            <w:pPr>
              <w:pStyle w:val="rowtabella0"/>
              <w:rPr>
                <w:color w:val="002060"/>
              </w:rPr>
            </w:pPr>
            <w:r w:rsidRPr="00C55BCA">
              <w:rPr>
                <w:color w:val="002060"/>
              </w:rPr>
              <w:t>VIA LORENZO LOTTO</w:t>
            </w:r>
          </w:p>
        </w:tc>
      </w:tr>
    </w:tbl>
    <w:p w14:paraId="6CC3C203" w14:textId="77777777" w:rsidR="00585BAD" w:rsidRPr="00C55BCA" w:rsidRDefault="00585BAD" w:rsidP="00585BAD">
      <w:pPr>
        <w:pStyle w:val="breakline"/>
        <w:rPr>
          <w:rFonts w:eastAsiaTheme="minorEastAsia"/>
          <w:color w:val="002060"/>
        </w:rPr>
      </w:pPr>
    </w:p>
    <w:p w14:paraId="2CF6DFCF" w14:textId="77777777" w:rsidR="00585BAD" w:rsidRPr="00C55BCA" w:rsidRDefault="00585BAD" w:rsidP="00585BAD">
      <w:pPr>
        <w:pStyle w:val="breakline"/>
        <w:rPr>
          <w:color w:val="002060"/>
        </w:rPr>
      </w:pPr>
    </w:p>
    <w:p w14:paraId="15F4CD83" w14:textId="77777777" w:rsidR="00585BAD" w:rsidRPr="00C55BCA" w:rsidRDefault="00585BAD" w:rsidP="00585BAD">
      <w:pPr>
        <w:pStyle w:val="breakline"/>
        <w:rPr>
          <w:color w:val="002060"/>
        </w:rPr>
      </w:pPr>
    </w:p>
    <w:p w14:paraId="6B7CCEBD" w14:textId="77777777" w:rsidR="00585BAD" w:rsidRPr="00C55BCA" w:rsidRDefault="00585BAD" w:rsidP="00585BAD">
      <w:pPr>
        <w:pStyle w:val="sottotitolocampionato10"/>
        <w:rPr>
          <w:color w:val="002060"/>
        </w:rPr>
      </w:pPr>
      <w:r w:rsidRPr="00C55BCA">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2"/>
        <w:gridCol w:w="385"/>
        <w:gridCol w:w="898"/>
        <w:gridCol w:w="1177"/>
        <w:gridCol w:w="1548"/>
        <w:gridCol w:w="1571"/>
      </w:tblGrid>
      <w:tr w:rsidR="00585BAD" w:rsidRPr="00C55BCA" w14:paraId="5EAB6952"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412AF"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D9E50"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F3BA1"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F5DCA"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DE11A"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190AB"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7AB17"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79E157D0"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F45211" w14:textId="77777777" w:rsidR="00585BAD" w:rsidRPr="00C55BCA" w:rsidRDefault="00585BAD" w:rsidP="000618E2">
            <w:pPr>
              <w:pStyle w:val="rowtabella0"/>
              <w:rPr>
                <w:color w:val="002060"/>
              </w:rPr>
            </w:pPr>
            <w:r w:rsidRPr="00C55BCA">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FD49DD" w14:textId="77777777" w:rsidR="00585BAD" w:rsidRPr="00C55BCA" w:rsidRDefault="00585BAD" w:rsidP="000618E2">
            <w:pPr>
              <w:pStyle w:val="rowtabella0"/>
              <w:rPr>
                <w:color w:val="002060"/>
              </w:rPr>
            </w:pPr>
            <w:r w:rsidRPr="00C55BCA">
              <w:rPr>
                <w:color w:val="002060"/>
              </w:rPr>
              <w:t>FUTSAL CAMPIGLIONE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078E81"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2E84A" w14:textId="77777777" w:rsidR="00585BAD" w:rsidRPr="00C55BCA" w:rsidRDefault="00585BAD" w:rsidP="000618E2">
            <w:pPr>
              <w:pStyle w:val="rowtabella0"/>
              <w:rPr>
                <w:color w:val="002060"/>
              </w:rPr>
            </w:pPr>
            <w:r w:rsidRPr="00C55BCA">
              <w:rPr>
                <w:color w:val="002060"/>
              </w:rPr>
              <w:t>01/10/2025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C661A2" w14:textId="77777777" w:rsidR="00585BAD" w:rsidRPr="00C55BCA" w:rsidRDefault="00585BAD" w:rsidP="000618E2">
            <w:pPr>
              <w:pStyle w:val="rowtabella0"/>
              <w:rPr>
                <w:color w:val="002060"/>
              </w:rPr>
            </w:pPr>
            <w:r w:rsidRPr="00C55BCA">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9C5C58" w14:textId="77777777" w:rsidR="00585BAD" w:rsidRPr="00C55BCA" w:rsidRDefault="00585BAD" w:rsidP="000618E2">
            <w:pPr>
              <w:pStyle w:val="rowtabella0"/>
              <w:rPr>
                <w:color w:val="002060"/>
              </w:rPr>
            </w:pPr>
            <w:r w:rsidRPr="00C55BCA">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8F634D" w14:textId="77777777" w:rsidR="00585BAD" w:rsidRPr="00C55BCA" w:rsidRDefault="00585BAD" w:rsidP="000618E2">
            <w:pPr>
              <w:pStyle w:val="rowtabella0"/>
              <w:rPr>
                <w:color w:val="002060"/>
              </w:rPr>
            </w:pPr>
            <w:r w:rsidRPr="00C55BCA">
              <w:rPr>
                <w:color w:val="002060"/>
              </w:rPr>
              <w:t xml:space="preserve">LOC.MONTEROCCO VIA </w:t>
            </w:r>
            <w:proofErr w:type="gramStart"/>
            <w:r w:rsidRPr="00C55BCA">
              <w:rPr>
                <w:color w:val="002060"/>
              </w:rPr>
              <w:t>A.MANCINI</w:t>
            </w:r>
            <w:proofErr w:type="gramEnd"/>
          </w:p>
        </w:tc>
      </w:tr>
    </w:tbl>
    <w:p w14:paraId="54F2B468" w14:textId="77777777" w:rsidR="00585BAD" w:rsidRPr="00C55BCA" w:rsidRDefault="00585BAD" w:rsidP="00585BAD">
      <w:pPr>
        <w:pStyle w:val="breakline"/>
        <w:rPr>
          <w:rFonts w:eastAsiaTheme="minorEastAsia"/>
          <w:color w:val="002060"/>
        </w:rPr>
      </w:pPr>
    </w:p>
    <w:p w14:paraId="7DFFDE8E" w14:textId="77777777" w:rsidR="00585BAD" w:rsidRPr="00C55BCA" w:rsidRDefault="00585BAD" w:rsidP="00585BAD">
      <w:pPr>
        <w:pStyle w:val="breakline"/>
        <w:rPr>
          <w:color w:val="002060"/>
        </w:rPr>
      </w:pPr>
    </w:p>
    <w:p w14:paraId="5C09F98D" w14:textId="77777777" w:rsidR="00585BAD" w:rsidRPr="00C55BCA" w:rsidRDefault="00585BAD" w:rsidP="00585BAD">
      <w:pPr>
        <w:pStyle w:val="breakline"/>
        <w:rPr>
          <w:color w:val="002060"/>
        </w:rPr>
      </w:pPr>
    </w:p>
    <w:p w14:paraId="05B77BC1" w14:textId="77777777" w:rsidR="00585BAD" w:rsidRPr="00C55BCA" w:rsidRDefault="00585BAD" w:rsidP="00585BAD">
      <w:pPr>
        <w:pStyle w:val="sottotitolocampionato10"/>
        <w:rPr>
          <w:color w:val="002060"/>
        </w:rPr>
      </w:pPr>
      <w:r w:rsidRPr="00C55BCA">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585BAD" w:rsidRPr="00C55BCA" w14:paraId="538809DB"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3534F"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FE061"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FCB9E"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35932"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1A31D"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B621B"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F8617"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2A87DD67"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EEE6CF" w14:textId="77777777" w:rsidR="00585BAD" w:rsidRPr="00C55BCA" w:rsidRDefault="00585BAD" w:rsidP="000618E2">
            <w:pPr>
              <w:pStyle w:val="rowtabella0"/>
              <w:rPr>
                <w:color w:val="002060"/>
              </w:rPr>
            </w:pPr>
            <w:r w:rsidRPr="00C55BCA">
              <w:rPr>
                <w:color w:val="002060"/>
              </w:rPr>
              <w:t>CASTRUM LAURI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195B47" w14:textId="77777777" w:rsidR="00585BAD" w:rsidRPr="00C55BCA" w:rsidRDefault="00585BAD" w:rsidP="000618E2">
            <w:pPr>
              <w:pStyle w:val="rowtabella0"/>
              <w:rPr>
                <w:color w:val="002060"/>
              </w:rPr>
            </w:pPr>
            <w:r w:rsidRPr="00C55BCA">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CFA8F4"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183B8" w14:textId="77777777" w:rsidR="00585BAD" w:rsidRPr="00C55BCA" w:rsidRDefault="00585BAD" w:rsidP="000618E2">
            <w:pPr>
              <w:pStyle w:val="rowtabella0"/>
              <w:rPr>
                <w:color w:val="002060"/>
              </w:rPr>
            </w:pPr>
            <w:r w:rsidRPr="00C55BCA">
              <w:rPr>
                <w:color w:val="002060"/>
              </w:rPr>
              <w:t>29/09/2025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76CCAF" w14:textId="77777777" w:rsidR="00585BAD" w:rsidRPr="00C55BCA" w:rsidRDefault="00585BAD" w:rsidP="000618E2">
            <w:pPr>
              <w:pStyle w:val="rowtabella0"/>
              <w:rPr>
                <w:color w:val="002060"/>
              </w:rPr>
            </w:pPr>
            <w:r w:rsidRPr="00C55BCA">
              <w:rPr>
                <w:color w:val="002060"/>
              </w:rPr>
              <w:t>5284 PALAZZETTO POLIFUNZIONALE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97412D" w14:textId="77777777" w:rsidR="00585BAD" w:rsidRPr="00C55BCA" w:rsidRDefault="00585BAD" w:rsidP="000618E2">
            <w:pPr>
              <w:pStyle w:val="rowtabella0"/>
              <w:rPr>
                <w:color w:val="002060"/>
              </w:rPr>
            </w:pPr>
            <w:r w:rsidRPr="00C55BCA">
              <w:rPr>
                <w:color w:val="002060"/>
              </w:rPr>
              <w:t>RIPE SAN GINESIO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AC13FD" w14:textId="77777777" w:rsidR="00585BAD" w:rsidRPr="00C55BCA" w:rsidRDefault="00585BAD" w:rsidP="000618E2">
            <w:pPr>
              <w:pStyle w:val="rowtabella0"/>
              <w:rPr>
                <w:color w:val="002060"/>
              </w:rPr>
            </w:pPr>
            <w:r w:rsidRPr="00C55BCA">
              <w:rPr>
                <w:color w:val="002060"/>
              </w:rPr>
              <w:t>VIA FAVETO</w:t>
            </w:r>
          </w:p>
        </w:tc>
      </w:tr>
    </w:tbl>
    <w:p w14:paraId="39458213" w14:textId="77777777" w:rsidR="00585BAD" w:rsidRPr="00C55BCA" w:rsidRDefault="00585BAD" w:rsidP="00585BAD">
      <w:pPr>
        <w:pStyle w:val="breakline"/>
        <w:rPr>
          <w:rFonts w:eastAsiaTheme="minorEastAsia"/>
          <w:color w:val="002060"/>
        </w:rPr>
      </w:pPr>
    </w:p>
    <w:p w14:paraId="3A9BDB95" w14:textId="77777777" w:rsidR="00585BAD" w:rsidRPr="00C55BCA" w:rsidRDefault="00585BAD" w:rsidP="00585BAD">
      <w:pPr>
        <w:pStyle w:val="breakline"/>
        <w:rPr>
          <w:color w:val="002060"/>
        </w:rPr>
      </w:pPr>
    </w:p>
    <w:p w14:paraId="0843C451" w14:textId="77777777" w:rsidR="00585BAD" w:rsidRPr="00C55BCA" w:rsidRDefault="00585BAD" w:rsidP="00585BAD">
      <w:pPr>
        <w:pStyle w:val="breakline"/>
        <w:rPr>
          <w:color w:val="002060"/>
        </w:rPr>
      </w:pPr>
    </w:p>
    <w:p w14:paraId="2ACEFB18" w14:textId="77777777" w:rsidR="00585BAD" w:rsidRPr="00C55BCA" w:rsidRDefault="00585BAD" w:rsidP="00585BAD">
      <w:pPr>
        <w:pStyle w:val="sottotitolocampionato10"/>
        <w:rPr>
          <w:color w:val="002060"/>
        </w:rPr>
      </w:pPr>
      <w:r w:rsidRPr="00C55BCA">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585BAD" w:rsidRPr="00C55BCA" w14:paraId="3A31205C"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38CE0"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06051"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BCF55"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DA36E"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38B99"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F6836"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DD494"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13157EFB"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B34729" w14:textId="77777777" w:rsidR="00585BAD" w:rsidRPr="00C55BCA" w:rsidRDefault="00585BAD" w:rsidP="000618E2">
            <w:pPr>
              <w:pStyle w:val="rowtabella0"/>
              <w:rPr>
                <w:color w:val="002060"/>
              </w:rPr>
            </w:pPr>
            <w:r w:rsidRPr="00C55BCA">
              <w:rPr>
                <w:color w:val="002060"/>
              </w:rPr>
              <w:t>BAYER CAPPUCCINI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DAC4A" w14:textId="77777777" w:rsidR="00585BAD" w:rsidRPr="00C55BCA" w:rsidRDefault="00585BAD" w:rsidP="000618E2">
            <w:pPr>
              <w:pStyle w:val="rowtabella0"/>
              <w:rPr>
                <w:color w:val="002060"/>
              </w:rPr>
            </w:pPr>
            <w:r w:rsidRPr="00C55BCA">
              <w:rPr>
                <w:color w:val="002060"/>
              </w:rPr>
              <w:t>ASCOLI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8755CC"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F32E74" w14:textId="77777777" w:rsidR="00585BAD" w:rsidRPr="00C55BCA" w:rsidRDefault="00585BAD" w:rsidP="000618E2">
            <w:pPr>
              <w:pStyle w:val="rowtabella0"/>
              <w:rPr>
                <w:color w:val="002060"/>
              </w:rPr>
            </w:pPr>
            <w:r w:rsidRPr="00C55BCA">
              <w:rPr>
                <w:color w:val="002060"/>
              </w:rPr>
              <w:t>29/09/2025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49EC95" w14:textId="77777777" w:rsidR="00585BAD" w:rsidRPr="00C55BCA" w:rsidRDefault="00585BAD" w:rsidP="000618E2">
            <w:pPr>
              <w:pStyle w:val="rowtabella0"/>
              <w:rPr>
                <w:color w:val="002060"/>
              </w:rPr>
            </w:pPr>
            <w:r w:rsidRPr="00C55BCA">
              <w:rPr>
                <w:color w:val="002060"/>
              </w:rPr>
              <w:t xml:space="preserve">5286 PALESTRA </w:t>
            </w:r>
            <w:proofErr w:type="gramStart"/>
            <w:r w:rsidRPr="00C55BCA">
              <w:rPr>
                <w:color w:val="002060"/>
              </w:rPr>
              <w:t>C.SPORTIVO</w:t>
            </w:r>
            <w:proofErr w:type="gramEnd"/>
            <w:r w:rsidRPr="00C55BCA">
              <w:rPr>
                <w:color w:val="002060"/>
              </w:rPr>
              <w:t>"DON BOSCO"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06052A" w14:textId="77777777" w:rsidR="00585BAD" w:rsidRPr="00C55BCA" w:rsidRDefault="00585BAD" w:rsidP="000618E2">
            <w:pPr>
              <w:pStyle w:val="rowtabella0"/>
              <w:rPr>
                <w:color w:val="002060"/>
              </w:rPr>
            </w:pPr>
            <w:r w:rsidRPr="00C55BCA">
              <w:rPr>
                <w:color w:val="002060"/>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0111D3" w14:textId="77777777" w:rsidR="00585BAD" w:rsidRPr="00C55BCA" w:rsidRDefault="00585BAD" w:rsidP="000618E2">
            <w:pPr>
              <w:pStyle w:val="rowtabella0"/>
              <w:rPr>
                <w:color w:val="002060"/>
              </w:rPr>
            </w:pPr>
            <w:r w:rsidRPr="00C55BCA">
              <w:rPr>
                <w:color w:val="002060"/>
              </w:rPr>
              <w:t>VIA ALFIERI SNC</w:t>
            </w:r>
          </w:p>
        </w:tc>
      </w:tr>
    </w:tbl>
    <w:p w14:paraId="3AB526EB" w14:textId="77777777" w:rsidR="00585BAD" w:rsidRPr="00C55BCA" w:rsidRDefault="00585BAD" w:rsidP="00585BAD">
      <w:pPr>
        <w:pStyle w:val="breakline"/>
        <w:rPr>
          <w:rFonts w:eastAsiaTheme="minorEastAsia"/>
          <w:color w:val="002060"/>
        </w:rPr>
      </w:pPr>
    </w:p>
    <w:p w14:paraId="52A2E700" w14:textId="77777777" w:rsidR="00585BAD" w:rsidRPr="00C55BCA" w:rsidRDefault="00585BAD" w:rsidP="00585BAD">
      <w:pPr>
        <w:pStyle w:val="breakline"/>
        <w:rPr>
          <w:color w:val="002060"/>
        </w:rPr>
      </w:pPr>
    </w:p>
    <w:p w14:paraId="4E84DED7" w14:textId="77777777" w:rsidR="00585BAD" w:rsidRPr="00C55BCA" w:rsidRDefault="00585BAD" w:rsidP="00585BAD">
      <w:pPr>
        <w:pStyle w:val="breakline"/>
        <w:rPr>
          <w:color w:val="002060"/>
        </w:rPr>
      </w:pPr>
    </w:p>
    <w:p w14:paraId="5A65B0E6" w14:textId="77777777" w:rsidR="00585BAD" w:rsidRPr="00C55BCA" w:rsidRDefault="00585BAD" w:rsidP="00585BAD">
      <w:pPr>
        <w:pStyle w:val="sottotitolocampionato10"/>
        <w:rPr>
          <w:color w:val="002060"/>
        </w:rPr>
      </w:pPr>
      <w:r w:rsidRPr="00C55BCA">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9"/>
        <w:gridCol w:w="385"/>
        <w:gridCol w:w="898"/>
        <w:gridCol w:w="1175"/>
        <w:gridCol w:w="1561"/>
        <w:gridCol w:w="1545"/>
      </w:tblGrid>
      <w:tr w:rsidR="00585BAD" w:rsidRPr="00C55BCA" w14:paraId="6A3D429F"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05CBF"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2C228"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F7044"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2C496"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C66D7"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2105C"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A737C"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4DE93106"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31C127" w14:textId="77777777" w:rsidR="00585BAD" w:rsidRPr="00C55BCA" w:rsidRDefault="00585BAD" w:rsidP="000618E2">
            <w:pPr>
              <w:pStyle w:val="rowtabella0"/>
              <w:rPr>
                <w:color w:val="002060"/>
              </w:rPr>
            </w:pPr>
            <w:r w:rsidRPr="00C55BCA">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BC484" w14:textId="77777777" w:rsidR="00585BAD" w:rsidRPr="00C55BCA" w:rsidRDefault="00585BAD" w:rsidP="000618E2">
            <w:pPr>
              <w:pStyle w:val="rowtabella0"/>
              <w:rPr>
                <w:color w:val="002060"/>
              </w:rPr>
            </w:pPr>
            <w:r w:rsidRPr="00C55BCA">
              <w:rPr>
                <w:color w:val="002060"/>
              </w:rPr>
              <w:t>FUTSAL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EE380"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AA6C0" w14:textId="77777777" w:rsidR="00585BAD" w:rsidRPr="00C55BCA" w:rsidRDefault="00585BAD" w:rsidP="000618E2">
            <w:pPr>
              <w:pStyle w:val="rowtabella0"/>
              <w:rPr>
                <w:color w:val="002060"/>
              </w:rPr>
            </w:pPr>
            <w:r w:rsidRPr="00C55BCA">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BFA55" w14:textId="77777777" w:rsidR="00585BAD" w:rsidRPr="00C55BCA" w:rsidRDefault="00585BAD" w:rsidP="000618E2">
            <w:pPr>
              <w:pStyle w:val="rowtabella0"/>
              <w:rPr>
                <w:color w:val="002060"/>
              </w:rPr>
            </w:pPr>
            <w:r w:rsidRPr="00C55BCA">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F358A" w14:textId="77777777" w:rsidR="00585BAD" w:rsidRPr="00C55BCA" w:rsidRDefault="00585BAD" w:rsidP="000618E2">
            <w:pPr>
              <w:pStyle w:val="rowtabella0"/>
              <w:rPr>
                <w:color w:val="002060"/>
              </w:rPr>
            </w:pPr>
            <w:r w:rsidRPr="00C55BCA">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5E4DA" w14:textId="77777777" w:rsidR="00585BAD" w:rsidRPr="00C55BCA" w:rsidRDefault="00585BAD" w:rsidP="000618E2">
            <w:pPr>
              <w:pStyle w:val="rowtabella0"/>
              <w:rPr>
                <w:color w:val="002060"/>
              </w:rPr>
            </w:pPr>
            <w:r w:rsidRPr="00C55BCA">
              <w:rPr>
                <w:color w:val="002060"/>
              </w:rPr>
              <w:t>VIA CORRADI</w:t>
            </w:r>
          </w:p>
        </w:tc>
      </w:tr>
      <w:tr w:rsidR="00585BAD" w:rsidRPr="00C55BCA" w14:paraId="0A45030C"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0A8501" w14:textId="77777777" w:rsidR="00585BAD" w:rsidRPr="00C55BCA" w:rsidRDefault="00585BAD" w:rsidP="000618E2">
            <w:pPr>
              <w:pStyle w:val="rowtabella0"/>
              <w:rPr>
                <w:color w:val="002060"/>
              </w:rPr>
            </w:pPr>
            <w:r w:rsidRPr="00C55BCA">
              <w:rPr>
                <w:color w:val="002060"/>
              </w:rPr>
              <w:t>FUTSAL SAMBUCHETO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D3853" w14:textId="77777777" w:rsidR="00585BAD" w:rsidRPr="00C55BCA" w:rsidRDefault="00585BAD" w:rsidP="000618E2">
            <w:pPr>
              <w:pStyle w:val="rowtabella0"/>
              <w:rPr>
                <w:color w:val="002060"/>
              </w:rPr>
            </w:pPr>
            <w:r w:rsidRPr="00C55BCA">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6B480"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75F00" w14:textId="77777777" w:rsidR="00585BAD" w:rsidRPr="00C55BCA" w:rsidRDefault="00585BAD" w:rsidP="000618E2">
            <w:pPr>
              <w:pStyle w:val="rowtabella0"/>
              <w:rPr>
                <w:color w:val="002060"/>
              </w:rPr>
            </w:pPr>
            <w:r w:rsidRPr="00C55BCA">
              <w:rPr>
                <w:color w:val="002060"/>
              </w:rPr>
              <w:t>01/10/2025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46E4D" w14:textId="77777777" w:rsidR="00585BAD" w:rsidRPr="00C55BCA" w:rsidRDefault="00585BAD" w:rsidP="000618E2">
            <w:pPr>
              <w:pStyle w:val="rowtabella0"/>
              <w:rPr>
                <w:color w:val="002060"/>
              </w:rPr>
            </w:pPr>
            <w:r w:rsidRPr="00C55BCA">
              <w:rPr>
                <w:color w:val="002060"/>
              </w:rPr>
              <w:t>5300 IMPIANTO C5 "SAN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837A6" w14:textId="77777777" w:rsidR="00585BAD" w:rsidRPr="00C55BCA" w:rsidRDefault="00585BAD" w:rsidP="000618E2">
            <w:pPr>
              <w:pStyle w:val="rowtabella0"/>
              <w:rPr>
                <w:color w:val="002060"/>
              </w:rPr>
            </w:pPr>
            <w:r w:rsidRPr="00C55BCA">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B8D36" w14:textId="77777777" w:rsidR="00585BAD" w:rsidRPr="00C55BCA" w:rsidRDefault="00585BAD" w:rsidP="000618E2">
            <w:pPr>
              <w:pStyle w:val="rowtabella0"/>
              <w:rPr>
                <w:color w:val="002060"/>
              </w:rPr>
            </w:pPr>
            <w:r w:rsidRPr="00C55BCA">
              <w:rPr>
                <w:color w:val="002060"/>
              </w:rPr>
              <w:t>LOC. SAN LIBERATO</w:t>
            </w:r>
          </w:p>
        </w:tc>
      </w:tr>
    </w:tbl>
    <w:p w14:paraId="6664F452" w14:textId="77777777" w:rsidR="00585BAD" w:rsidRPr="00A54ADD" w:rsidRDefault="00585BAD" w:rsidP="00A37032">
      <w:pPr>
        <w:pStyle w:val="breakline"/>
        <w:rPr>
          <w:color w:val="002060"/>
        </w:rPr>
      </w:pPr>
    </w:p>
    <w:p w14:paraId="22926EF0" w14:textId="77777777" w:rsidR="00A37032" w:rsidRDefault="00A37032" w:rsidP="00A37032">
      <w:pPr>
        <w:pStyle w:val="breakline"/>
        <w:rPr>
          <w:color w:val="002060"/>
        </w:rPr>
      </w:pPr>
    </w:p>
    <w:p w14:paraId="378874E3" w14:textId="77777777" w:rsidR="00585BAD" w:rsidRPr="00C55BCA" w:rsidRDefault="00585BAD" w:rsidP="00585BAD">
      <w:pPr>
        <w:pStyle w:val="titolocampionato0"/>
        <w:shd w:val="clear" w:color="auto" w:fill="CCCCCC"/>
        <w:spacing w:before="80" w:after="40"/>
        <w:rPr>
          <w:color w:val="002060"/>
        </w:rPr>
      </w:pPr>
      <w:r w:rsidRPr="00C55BCA">
        <w:rPr>
          <w:color w:val="002060"/>
        </w:rPr>
        <w:t>COPPA MARCHE CALCIO 5 serie D</w:t>
      </w:r>
    </w:p>
    <w:p w14:paraId="08F8FC50" w14:textId="77777777" w:rsidR="00585BAD" w:rsidRPr="00C55BCA" w:rsidRDefault="00585BAD" w:rsidP="00585BAD">
      <w:pPr>
        <w:pStyle w:val="titoloprinc0"/>
        <w:rPr>
          <w:color w:val="002060"/>
        </w:rPr>
      </w:pPr>
      <w:r w:rsidRPr="00C55BCA">
        <w:rPr>
          <w:color w:val="002060"/>
        </w:rPr>
        <w:t>PROGRAMMA GARE</w:t>
      </w:r>
    </w:p>
    <w:p w14:paraId="52F4465A" w14:textId="77777777" w:rsidR="00585BAD" w:rsidRPr="00C55BCA" w:rsidRDefault="00585BAD" w:rsidP="00585BAD">
      <w:pPr>
        <w:pStyle w:val="breakline"/>
        <w:rPr>
          <w:color w:val="002060"/>
        </w:rPr>
      </w:pPr>
    </w:p>
    <w:p w14:paraId="003BDADE" w14:textId="77777777" w:rsidR="00585BAD" w:rsidRPr="00C55BCA" w:rsidRDefault="00585BAD" w:rsidP="00585BAD">
      <w:pPr>
        <w:pStyle w:val="breakline"/>
        <w:rPr>
          <w:color w:val="002060"/>
        </w:rPr>
      </w:pPr>
    </w:p>
    <w:p w14:paraId="134826E8" w14:textId="77777777" w:rsidR="00585BAD" w:rsidRPr="00C55BCA" w:rsidRDefault="00585BAD" w:rsidP="00585BAD">
      <w:pPr>
        <w:pStyle w:val="sottotitolocampionato10"/>
        <w:rPr>
          <w:color w:val="002060"/>
        </w:rPr>
      </w:pPr>
      <w:r w:rsidRPr="00C55BCA">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585BAD" w:rsidRPr="00C55BCA" w14:paraId="62622796"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944DC"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38511"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4C4BA"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BEE76"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7E502"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943C9"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A497E"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64BDEE8E"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9583E6" w14:textId="77777777" w:rsidR="00585BAD" w:rsidRPr="00C55BCA" w:rsidRDefault="00585BAD" w:rsidP="000618E2">
            <w:pPr>
              <w:pStyle w:val="rowtabella0"/>
              <w:rPr>
                <w:color w:val="002060"/>
              </w:rPr>
            </w:pPr>
            <w:r w:rsidRPr="00C55BCA">
              <w:rPr>
                <w:color w:val="002060"/>
              </w:rPr>
              <w:t>MONTECCHIO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209AA" w14:textId="77777777" w:rsidR="00585BAD" w:rsidRPr="00C55BCA" w:rsidRDefault="00585BAD" w:rsidP="000618E2">
            <w:pPr>
              <w:pStyle w:val="rowtabella0"/>
              <w:rPr>
                <w:color w:val="002060"/>
              </w:rPr>
            </w:pPr>
            <w:r w:rsidRPr="00C55BCA">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982F1"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13CA0" w14:textId="77777777" w:rsidR="00585BAD" w:rsidRPr="00C55BCA" w:rsidRDefault="00585BAD" w:rsidP="000618E2">
            <w:pPr>
              <w:pStyle w:val="rowtabella0"/>
              <w:rPr>
                <w:color w:val="002060"/>
              </w:rPr>
            </w:pPr>
            <w:r w:rsidRPr="00C55BCA">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FC799" w14:textId="77777777" w:rsidR="00585BAD" w:rsidRPr="00C55BCA" w:rsidRDefault="00585BAD" w:rsidP="000618E2">
            <w:pPr>
              <w:pStyle w:val="rowtabella0"/>
              <w:rPr>
                <w:color w:val="002060"/>
              </w:rPr>
            </w:pPr>
            <w:r w:rsidRPr="00C55BCA">
              <w:rPr>
                <w:color w:val="002060"/>
              </w:rPr>
              <w:t>5414 PALESTRA PIAN DEL BRUSCOLO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933FD" w14:textId="77777777" w:rsidR="00585BAD" w:rsidRPr="00C55BCA" w:rsidRDefault="00585BAD" w:rsidP="000618E2">
            <w:pPr>
              <w:pStyle w:val="rowtabella0"/>
              <w:rPr>
                <w:color w:val="002060"/>
              </w:rPr>
            </w:pPr>
            <w:r w:rsidRPr="00C55BCA">
              <w:rPr>
                <w:color w:val="002060"/>
              </w:rPr>
              <w:t>TAVULLIA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C510B" w14:textId="77777777" w:rsidR="00585BAD" w:rsidRPr="00C55BCA" w:rsidRDefault="00585BAD" w:rsidP="000618E2">
            <w:pPr>
              <w:pStyle w:val="rowtabella0"/>
              <w:rPr>
                <w:color w:val="002060"/>
              </w:rPr>
            </w:pPr>
            <w:r w:rsidRPr="00C55BCA">
              <w:rPr>
                <w:color w:val="002060"/>
              </w:rPr>
              <w:t>PIAN DEL BRUSCOLO</w:t>
            </w:r>
          </w:p>
        </w:tc>
      </w:tr>
      <w:tr w:rsidR="00585BAD" w:rsidRPr="00C55BCA" w14:paraId="00B3A39B"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75BC70" w14:textId="77777777" w:rsidR="00585BAD" w:rsidRPr="00C55BCA" w:rsidRDefault="00585BAD" w:rsidP="000618E2">
            <w:pPr>
              <w:pStyle w:val="rowtabella0"/>
              <w:rPr>
                <w:color w:val="002060"/>
              </w:rPr>
            </w:pPr>
            <w:r w:rsidRPr="00C55BCA">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B0261" w14:textId="77777777" w:rsidR="00585BAD" w:rsidRPr="00C55BCA" w:rsidRDefault="00585BAD" w:rsidP="000618E2">
            <w:pPr>
              <w:pStyle w:val="rowtabella0"/>
              <w:rPr>
                <w:color w:val="002060"/>
              </w:rPr>
            </w:pPr>
            <w:r w:rsidRPr="00C55BCA">
              <w:rPr>
                <w:color w:val="002060"/>
              </w:rPr>
              <w:t>AUDAX PIOBBICO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7407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01CF8" w14:textId="77777777" w:rsidR="00585BAD" w:rsidRPr="00C55BCA" w:rsidRDefault="00585BAD" w:rsidP="000618E2">
            <w:pPr>
              <w:pStyle w:val="rowtabella0"/>
              <w:rPr>
                <w:color w:val="002060"/>
              </w:rPr>
            </w:pPr>
            <w:r w:rsidRPr="00C55BCA">
              <w:rPr>
                <w:color w:val="002060"/>
              </w:rPr>
              <w:t>27/09/2025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441D7" w14:textId="77777777" w:rsidR="00585BAD" w:rsidRPr="00C55BCA" w:rsidRDefault="00585BAD" w:rsidP="000618E2">
            <w:pPr>
              <w:pStyle w:val="rowtabella0"/>
              <w:rPr>
                <w:color w:val="002060"/>
              </w:rPr>
            </w:pPr>
            <w:r w:rsidRPr="00C55BCA">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EB696" w14:textId="77777777" w:rsidR="00585BAD" w:rsidRPr="00C55BCA" w:rsidRDefault="00585BAD" w:rsidP="000618E2">
            <w:pPr>
              <w:pStyle w:val="rowtabella0"/>
              <w:rPr>
                <w:color w:val="002060"/>
              </w:rPr>
            </w:pPr>
            <w:r w:rsidRPr="00C55BCA">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F7E79" w14:textId="77777777" w:rsidR="00585BAD" w:rsidRPr="00C55BCA" w:rsidRDefault="00585BAD" w:rsidP="000618E2">
            <w:pPr>
              <w:pStyle w:val="rowtabella0"/>
              <w:rPr>
                <w:color w:val="002060"/>
              </w:rPr>
            </w:pPr>
            <w:r w:rsidRPr="00C55BCA">
              <w:rPr>
                <w:color w:val="002060"/>
              </w:rPr>
              <w:t>VIA MOLINELLO</w:t>
            </w:r>
          </w:p>
        </w:tc>
      </w:tr>
    </w:tbl>
    <w:p w14:paraId="069814E7" w14:textId="77777777" w:rsidR="00585BAD" w:rsidRPr="00C55BCA" w:rsidRDefault="00585BAD" w:rsidP="00585BAD">
      <w:pPr>
        <w:pStyle w:val="breakline"/>
        <w:rPr>
          <w:rFonts w:eastAsiaTheme="minorEastAsia"/>
          <w:color w:val="002060"/>
        </w:rPr>
      </w:pPr>
    </w:p>
    <w:p w14:paraId="1366A01D" w14:textId="77777777" w:rsidR="00585BAD" w:rsidRPr="00C55BCA" w:rsidRDefault="00585BAD" w:rsidP="00585BAD">
      <w:pPr>
        <w:pStyle w:val="breakline"/>
        <w:rPr>
          <w:color w:val="002060"/>
        </w:rPr>
      </w:pPr>
    </w:p>
    <w:p w14:paraId="63192E5F" w14:textId="77777777" w:rsidR="00585BAD" w:rsidRPr="00C55BCA" w:rsidRDefault="00585BAD" w:rsidP="00585BAD">
      <w:pPr>
        <w:pStyle w:val="breakline"/>
        <w:rPr>
          <w:color w:val="002060"/>
        </w:rPr>
      </w:pPr>
    </w:p>
    <w:p w14:paraId="5814CCB0" w14:textId="77777777" w:rsidR="00585BAD" w:rsidRPr="00C55BCA" w:rsidRDefault="00585BAD" w:rsidP="00585BAD">
      <w:pPr>
        <w:pStyle w:val="sottotitolocampionato10"/>
        <w:rPr>
          <w:color w:val="002060"/>
        </w:rPr>
      </w:pPr>
      <w:r w:rsidRPr="00C55BCA">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9"/>
        <w:gridCol w:w="385"/>
        <w:gridCol w:w="898"/>
        <w:gridCol w:w="1176"/>
        <w:gridCol w:w="1565"/>
        <w:gridCol w:w="1548"/>
      </w:tblGrid>
      <w:tr w:rsidR="00585BAD" w:rsidRPr="00C55BCA" w14:paraId="037D6185"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D59D3"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BBDFC"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42736"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14B70"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7EC04"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637AF"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3136F"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3239CC6F"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12D6C5" w14:textId="77777777" w:rsidR="00585BAD" w:rsidRPr="00C55BCA" w:rsidRDefault="00585BAD" w:rsidP="000618E2">
            <w:pPr>
              <w:pStyle w:val="rowtabella0"/>
              <w:rPr>
                <w:color w:val="002060"/>
              </w:rPr>
            </w:pPr>
            <w:r w:rsidRPr="00C55BCA">
              <w:rPr>
                <w:color w:val="002060"/>
              </w:rPr>
              <w:t>REAL CASEBRUCIATE W.FIRE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C65141" w14:textId="77777777" w:rsidR="00585BAD" w:rsidRPr="00C55BCA" w:rsidRDefault="00585BAD" w:rsidP="000618E2">
            <w:pPr>
              <w:pStyle w:val="rowtabella0"/>
              <w:rPr>
                <w:color w:val="002060"/>
              </w:rPr>
            </w:pPr>
            <w:r w:rsidRPr="00C55BCA">
              <w:rPr>
                <w:color w:val="002060"/>
              </w:rPr>
              <w:t>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281709"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887D1" w14:textId="77777777" w:rsidR="00585BAD" w:rsidRPr="00C55BCA" w:rsidRDefault="00585BAD" w:rsidP="000618E2">
            <w:pPr>
              <w:pStyle w:val="rowtabella0"/>
              <w:rPr>
                <w:color w:val="002060"/>
              </w:rPr>
            </w:pPr>
            <w:r w:rsidRPr="00C55BCA">
              <w:rPr>
                <w:color w:val="002060"/>
              </w:rPr>
              <w:t>26/09/2025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4F24B4" w14:textId="77777777" w:rsidR="00585BAD" w:rsidRPr="00C55BCA" w:rsidRDefault="00585BAD" w:rsidP="000618E2">
            <w:pPr>
              <w:pStyle w:val="rowtabella0"/>
              <w:rPr>
                <w:color w:val="002060"/>
              </w:rPr>
            </w:pPr>
            <w:r w:rsidRPr="00C55BCA">
              <w:rPr>
                <w:color w:val="002060"/>
              </w:rPr>
              <w:t>5041 PALLONE GEODETICO LOC. MARINA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400E0B" w14:textId="77777777" w:rsidR="00585BAD" w:rsidRPr="00C55BCA" w:rsidRDefault="00585BAD" w:rsidP="000618E2">
            <w:pPr>
              <w:pStyle w:val="rowtabella0"/>
              <w:rPr>
                <w:color w:val="002060"/>
              </w:rPr>
            </w:pPr>
            <w:r w:rsidRPr="00C55BCA">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679131" w14:textId="77777777" w:rsidR="00585BAD" w:rsidRPr="00C55BCA" w:rsidRDefault="00585BAD" w:rsidP="000618E2">
            <w:pPr>
              <w:pStyle w:val="rowtabella0"/>
              <w:rPr>
                <w:color w:val="002060"/>
              </w:rPr>
            </w:pPr>
            <w:r w:rsidRPr="00C55BCA">
              <w:rPr>
                <w:color w:val="002060"/>
              </w:rPr>
              <w:t>VIA GRAZIA DELEDDA</w:t>
            </w:r>
          </w:p>
        </w:tc>
      </w:tr>
    </w:tbl>
    <w:p w14:paraId="6E648AAC" w14:textId="77777777" w:rsidR="00585BAD" w:rsidRPr="00C55BCA" w:rsidRDefault="00585BAD" w:rsidP="00585BAD">
      <w:pPr>
        <w:pStyle w:val="breakline"/>
        <w:rPr>
          <w:rFonts w:eastAsiaTheme="minorEastAsia"/>
          <w:color w:val="002060"/>
        </w:rPr>
      </w:pPr>
    </w:p>
    <w:p w14:paraId="2228EC36" w14:textId="77777777" w:rsidR="00585BAD" w:rsidRPr="00C55BCA" w:rsidRDefault="00585BAD" w:rsidP="00585BAD">
      <w:pPr>
        <w:pStyle w:val="breakline"/>
        <w:rPr>
          <w:color w:val="002060"/>
        </w:rPr>
      </w:pPr>
    </w:p>
    <w:p w14:paraId="16FA9389" w14:textId="77777777" w:rsidR="00585BAD" w:rsidRPr="00C55BCA" w:rsidRDefault="00585BAD" w:rsidP="00585BAD">
      <w:pPr>
        <w:pStyle w:val="breakline"/>
        <w:rPr>
          <w:color w:val="002060"/>
        </w:rPr>
      </w:pPr>
    </w:p>
    <w:p w14:paraId="25FA9FED" w14:textId="77777777" w:rsidR="00585BAD" w:rsidRPr="00C55BCA" w:rsidRDefault="00585BAD" w:rsidP="00585BAD">
      <w:pPr>
        <w:pStyle w:val="sottotitolocampionato10"/>
        <w:rPr>
          <w:color w:val="002060"/>
        </w:rPr>
      </w:pPr>
      <w:r w:rsidRPr="00C55BCA">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8"/>
        <w:gridCol w:w="385"/>
        <w:gridCol w:w="898"/>
        <w:gridCol w:w="1188"/>
        <w:gridCol w:w="1547"/>
        <w:gridCol w:w="1566"/>
      </w:tblGrid>
      <w:tr w:rsidR="00585BAD" w:rsidRPr="00C55BCA" w14:paraId="4D7D8C34"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60092"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0A0BB"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2E88C"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008B0"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A533B"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7CBB0"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DDCD3"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6A838CCE"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7882FA" w14:textId="77777777" w:rsidR="00585BAD" w:rsidRPr="00C55BCA" w:rsidRDefault="00585BAD" w:rsidP="000618E2">
            <w:pPr>
              <w:pStyle w:val="rowtabella0"/>
              <w:rPr>
                <w:color w:val="002060"/>
              </w:rPr>
            </w:pPr>
            <w:r w:rsidRPr="00C55BCA">
              <w:rPr>
                <w:color w:val="002060"/>
              </w:rPr>
              <w:t>URBINO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4593B9" w14:textId="77777777" w:rsidR="00585BAD" w:rsidRPr="00C55BCA" w:rsidRDefault="00585BAD" w:rsidP="000618E2">
            <w:pPr>
              <w:pStyle w:val="rowtabella0"/>
              <w:rPr>
                <w:color w:val="002060"/>
              </w:rPr>
            </w:pPr>
            <w:r w:rsidRPr="00C55BCA">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41176B"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C3D69" w14:textId="77777777" w:rsidR="00585BAD" w:rsidRPr="00C55BCA" w:rsidRDefault="00585BAD" w:rsidP="000618E2">
            <w:pPr>
              <w:pStyle w:val="rowtabella0"/>
              <w:rPr>
                <w:color w:val="002060"/>
              </w:rPr>
            </w:pPr>
            <w:r w:rsidRPr="00C55BCA">
              <w:rPr>
                <w:color w:val="002060"/>
              </w:rPr>
              <w:t>25/09/2025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3CC14E" w14:textId="77777777" w:rsidR="00585BAD" w:rsidRPr="00C55BCA" w:rsidRDefault="00585BAD" w:rsidP="000618E2">
            <w:pPr>
              <w:pStyle w:val="rowtabella0"/>
              <w:rPr>
                <w:color w:val="002060"/>
              </w:rPr>
            </w:pPr>
            <w:r w:rsidRPr="00C55BCA">
              <w:rPr>
                <w:color w:val="002060"/>
              </w:rPr>
              <w:t>5422 PAL.DELLO SPORT PALAMONDOLCE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D0B736" w14:textId="77777777" w:rsidR="00585BAD" w:rsidRPr="00C55BCA" w:rsidRDefault="00585BAD" w:rsidP="000618E2">
            <w:pPr>
              <w:pStyle w:val="rowtabella0"/>
              <w:rPr>
                <w:color w:val="002060"/>
              </w:rPr>
            </w:pPr>
            <w:r w:rsidRPr="00C55BCA">
              <w:rPr>
                <w:color w:val="002060"/>
              </w:rPr>
              <w:t>URBINO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15F58" w14:textId="77777777" w:rsidR="00585BAD" w:rsidRPr="00C55BCA" w:rsidRDefault="00585BAD" w:rsidP="000618E2">
            <w:pPr>
              <w:pStyle w:val="rowtabella0"/>
              <w:rPr>
                <w:color w:val="002060"/>
              </w:rPr>
            </w:pPr>
            <w:r w:rsidRPr="00C55BCA">
              <w:rPr>
                <w:color w:val="002060"/>
              </w:rPr>
              <w:t>VIA DELL'ANNUNZIATA</w:t>
            </w:r>
          </w:p>
        </w:tc>
      </w:tr>
    </w:tbl>
    <w:p w14:paraId="53BDB2DF" w14:textId="77777777" w:rsidR="00585BAD" w:rsidRPr="00C55BCA" w:rsidRDefault="00585BAD" w:rsidP="00585BAD">
      <w:pPr>
        <w:pStyle w:val="breakline"/>
        <w:rPr>
          <w:rFonts w:eastAsiaTheme="minorEastAsia"/>
          <w:color w:val="002060"/>
        </w:rPr>
      </w:pPr>
    </w:p>
    <w:p w14:paraId="2F83EE67" w14:textId="77777777" w:rsidR="00585BAD" w:rsidRPr="00C55BCA" w:rsidRDefault="00585BAD" w:rsidP="00585BAD">
      <w:pPr>
        <w:pStyle w:val="breakline"/>
        <w:rPr>
          <w:color w:val="002060"/>
        </w:rPr>
      </w:pPr>
    </w:p>
    <w:p w14:paraId="735DB3A4" w14:textId="77777777" w:rsidR="00585BAD" w:rsidRPr="00C55BCA" w:rsidRDefault="00585BAD" w:rsidP="00585BAD">
      <w:pPr>
        <w:pStyle w:val="breakline"/>
        <w:rPr>
          <w:color w:val="002060"/>
        </w:rPr>
      </w:pPr>
    </w:p>
    <w:p w14:paraId="6CC18CB1" w14:textId="77777777" w:rsidR="00585BAD" w:rsidRPr="00C55BCA" w:rsidRDefault="00585BAD" w:rsidP="00585BAD">
      <w:pPr>
        <w:pStyle w:val="sottotitolocampionato10"/>
        <w:rPr>
          <w:color w:val="002060"/>
        </w:rPr>
      </w:pPr>
      <w:r w:rsidRPr="00C55BCA">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6"/>
        <w:gridCol w:w="2032"/>
        <w:gridCol w:w="385"/>
        <w:gridCol w:w="898"/>
        <w:gridCol w:w="1191"/>
        <w:gridCol w:w="1558"/>
        <w:gridCol w:w="1540"/>
      </w:tblGrid>
      <w:tr w:rsidR="00585BAD" w:rsidRPr="00C55BCA" w14:paraId="17D9874B"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F54B7" w14:textId="77777777" w:rsidR="00585BAD" w:rsidRPr="00C55BCA" w:rsidRDefault="00585BAD" w:rsidP="000618E2">
            <w:pPr>
              <w:pStyle w:val="headertabella0"/>
              <w:rPr>
                <w:color w:val="002060"/>
              </w:rPr>
            </w:pPr>
            <w:r w:rsidRPr="00C55BC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1D869"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7E526"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EB4B3"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72553"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FA304"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D9D55"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5556D50D"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2811AE" w14:textId="77777777" w:rsidR="00585BAD" w:rsidRPr="00C55BCA" w:rsidRDefault="00585BAD" w:rsidP="000618E2">
            <w:pPr>
              <w:pStyle w:val="rowtabella0"/>
              <w:rPr>
                <w:color w:val="002060"/>
              </w:rPr>
            </w:pPr>
            <w:r w:rsidRPr="00C55BCA">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3AF3FD" w14:textId="77777777" w:rsidR="00585BAD" w:rsidRPr="00C55BCA" w:rsidRDefault="00585BAD" w:rsidP="000618E2">
            <w:pPr>
              <w:pStyle w:val="rowtabella0"/>
              <w:rPr>
                <w:color w:val="002060"/>
              </w:rPr>
            </w:pPr>
            <w:proofErr w:type="gramStart"/>
            <w:r w:rsidRPr="00C55BCA">
              <w:rPr>
                <w:color w:val="002060"/>
              </w:rPr>
              <w:t>CITTA</w:t>
            </w:r>
            <w:proofErr w:type="gramEnd"/>
            <w:r w:rsidRPr="00C55BCA">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EF817"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079A0" w14:textId="77777777" w:rsidR="00585BAD" w:rsidRPr="00C55BCA" w:rsidRDefault="00585BAD" w:rsidP="000618E2">
            <w:pPr>
              <w:pStyle w:val="rowtabella0"/>
              <w:rPr>
                <w:color w:val="002060"/>
              </w:rPr>
            </w:pPr>
            <w:r w:rsidRPr="00C55BCA">
              <w:rPr>
                <w:color w:val="002060"/>
              </w:rPr>
              <w:t>26/09/2025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6BED9" w14:textId="77777777" w:rsidR="00585BAD" w:rsidRPr="00C55BCA" w:rsidRDefault="00585BAD" w:rsidP="000618E2">
            <w:pPr>
              <w:pStyle w:val="rowtabella0"/>
              <w:rPr>
                <w:color w:val="002060"/>
              </w:rPr>
            </w:pPr>
            <w:r w:rsidRPr="00C55BCA">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46EDD" w14:textId="77777777" w:rsidR="00585BAD" w:rsidRPr="00C55BCA" w:rsidRDefault="00585BAD" w:rsidP="000618E2">
            <w:pPr>
              <w:pStyle w:val="rowtabella0"/>
              <w:rPr>
                <w:color w:val="002060"/>
              </w:rPr>
            </w:pPr>
            <w:r w:rsidRPr="00C55BC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DDA92" w14:textId="77777777" w:rsidR="00585BAD" w:rsidRPr="00C55BCA" w:rsidRDefault="00585BAD" w:rsidP="000618E2">
            <w:pPr>
              <w:pStyle w:val="rowtabella0"/>
              <w:rPr>
                <w:color w:val="002060"/>
              </w:rPr>
            </w:pPr>
            <w:r w:rsidRPr="00C55BCA">
              <w:rPr>
                <w:color w:val="002060"/>
              </w:rPr>
              <w:t>VIA ANTONIO ROSMINI 22/B</w:t>
            </w:r>
          </w:p>
        </w:tc>
      </w:tr>
      <w:tr w:rsidR="00585BAD" w:rsidRPr="00C55BCA" w14:paraId="0FCD6521"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382E88" w14:textId="77777777" w:rsidR="00585BAD" w:rsidRPr="00C55BCA" w:rsidRDefault="00585BAD" w:rsidP="000618E2">
            <w:pPr>
              <w:pStyle w:val="rowtabella0"/>
              <w:rPr>
                <w:color w:val="002060"/>
              </w:rPr>
            </w:pPr>
            <w:r w:rsidRPr="00C55BCA">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E1D4E" w14:textId="77777777" w:rsidR="00585BAD" w:rsidRPr="00C55BCA" w:rsidRDefault="00585BAD" w:rsidP="000618E2">
            <w:pPr>
              <w:pStyle w:val="rowtabella0"/>
              <w:rPr>
                <w:color w:val="002060"/>
              </w:rPr>
            </w:pPr>
            <w:r w:rsidRPr="00C55BCA">
              <w:rPr>
                <w:color w:val="002060"/>
              </w:rPr>
              <w:t>MONTEMARCIANESE SSDARL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70398"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191EC"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7CAF2" w14:textId="77777777" w:rsidR="00585BAD" w:rsidRPr="00C55BCA" w:rsidRDefault="00585BAD" w:rsidP="000618E2">
            <w:pPr>
              <w:pStyle w:val="rowtabella0"/>
              <w:rPr>
                <w:color w:val="002060"/>
              </w:rPr>
            </w:pPr>
            <w:r w:rsidRPr="00C55BCA">
              <w:rPr>
                <w:color w:val="002060"/>
              </w:rPr>
              <w:t>5481 PALESTRA COM.LE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1994E" w14:textId="77777777" w:rsidR="00585BAD" w:rsidRPr="00C55BCA" w:rsidRDefault="00585BAD" w:rsidP="000618E2">
            <w:pPr>
              <w:pStyle w:val="rowtabella0"/>
              <w:rPr>
                <w:color w:val="002060"/>
              </w:rPr>
            </w:pPr>
            <w:r w:rsidRPr="00C55BCA">
              <w:rPr>
                <w:color w:val="002060"/>
              </w:rPr>
              <w:t>TAVERNELLE DI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314AF" w14:textId="77777777" w:rsidR="00585BAD" w:rsidRPr="00C55BCA" w:rsidRDefault="00585BAD" w:rsidP="000618E2">
            <w:pPr>
              <w:pStyle w:val="rowtabella0"/>
              <w:rPr>
                <w:color w:val="002060"/>
              </w:rPr>
            </w:pPr>
            <w:r w:rsidRPr="00C55BCA">
              <w:rPr>
                <w:color w:val="002060"/>
              </w:rPr>
              <w:t>VIA DEI PIOPPI 2</w:t>
            </w:r>
          </w:p>
        </w:tc>
      </w:tr>
    </w:tbl>
    <w:p w14:paraId="55AD5783" w14:textId="77777777" w:rsidR="00585BAD" w:rsidRPr="00C55BCA" w:rsidRDefault="00585BAD" w:rsidP="00585BAD">
      <w:pPr>
        <w:pStyle w:val="breakline"/>
        <w:rPr>
          <w:rFonts w:eastAsiaTheme="minorEastAsia"/>
          <w:color w:val="002060"/>
        </w:rPr>
      </w:pPr>
    </w:p>
    <w:p w14:paraId="76032317" w14:textId="77777777" w:rsidR="00585BAD" w:rsidRPr="00C55BCA" w:rsidRDefault="00585BAD" w:rsidP="00585BAD">
      <w:pPr>
        <w:pStyle w:val="breakline"/>
        <w:rPr>
          <w:color w:val="002060"/>
        </w:rPr>
      </w:pPr>
    </w:p>
    <w:p w14:paraId="716615C6" w14:textId="77777777" w:rsidR="00585BAD" w:rsidRPr="00C55BCA" w:rsidRDefault="00585BAD" w:rsidP="00585BAD">
      <w:pPr>
        <w:pStyle w:val="breakline"/>
        <w:rPr>
          <w:color w:val="002060"/>
        </w:rPr>
      </w:pPr>
    </w:p>
    <w:p w14:paraId="745E46D6" w14:textId="77777777" w:rsidR="00585BAD" w:rsidRPr="00C55BCA" w:rsidRDefault="00585BAD" w:rsidP="00585BAD">
      <w:pPr>
        <w:pStyle w:val="sottotitolocampionato10"/>
        <w:rPr>
          <w:color w:val="002060"/>
        </w:rPr>
      </w:pPr>
      <w:r w:rsidRPr="00C55BCA">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8"/>
        <w:gridCol w:w="385"/>
        <w:gridCol w:w="898"/>
        <w:gridCol w:w="1176"/>
        <w:gridCol w:w="1547"/>
        <w:gridCol w:w="1575"/>
      </w:tblGrid>
      <w:tr w:rsidR="00585BAD" w:rsidRPr="00C55BCA" w14:paraId="64E8FCDD"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06DF6"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757B3"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C45FE"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6048E"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988EA"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63DDE"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044B8"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2BEA3753"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39A910" w14:textId="77777777" w:rsidR="00585BAD" w:rsidRPr="00C55BCA" w:rsidRDefault="00585BAD" w:rsidP="000618E2">
            <w:pPr>
              <w:pStyle w:val="rowtabella0"/>
              <w:rPr>
                <w:color w:val="002060"/>
              </w:rPr>
            </w:pPr>
            <w:r w:rsidRPr="00C55BCA">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7B18B" w14:textId="77777777" w:rsidR="00585BAD" w:rsidRPr="00C55BCA" w:rsidRDefault="00585BAD" w:rsidP="000618E2">
            <w:pPr>
              <w:pStyle w:val="rowtabella0"/>
              <w:rPr>
                <w:color w:val="002060"/>
              </w:rPr>
            </w:pPr>
            <w:r w:rsidRPr="00C55BCA">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2D618"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C4430" w14:textId="77777777" w:rsidR="00585BAD" w:rsidRPr="00C55BCA" w:rsidRDefault="00585BAD" w:rsidP="000618E2">
            <w:pPr>
              <w:pStyle w:val="rowtabella0"/>
              <w:rPr>
                <w:color w:val="002060"/>
              </w:rPr>
            </w:pPr>
            <w:r w:rsidRPr="00C55BCA">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0CDCF" w14:textId="77777777" w:rsidR="00585BAD" w:rsidRPr="00C55BCA" w:rsidRDefault="00585BAD" w:rsidP="000618E2">
            <w:pPr>
              <w:pStyle w:val="rowtabella0"/>
              <w:rPr>
                <w:color w:val="002060"/>
              </w:rPr>
            </w:pPr>
            <w:r w:rsidRPr="00C55BCA">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47F61" w14:textId="77777777" w:rsidR="00585BAD" w:rsidRPr="00C55BCA" w:rsidRDefault="00585BAD" w:rsidP="000618E2">
            <w:pPr>
              <w:pStyle w:val="rowtabella0"/>
              <w:rPr>
                <w:color w:val="002060"/>
              </w:rPr>
            </w:pPr>
            <w:r w:rsidRPr="00C55BCA">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76569" w14:textId="77777777" w:rsidR="00585BAD" w:rsidRPr="00C55BCA" w:rsidRDefault="00585BAD" w:rsidP="000618E2">
            <w:pPr>
              <w:pStyle w:val="rowtabella0"/>
              <w:rPr>
                <w:color w:val="002060"/>
              </w:rPr>
            </w:pPr>
            <w:r w:rsidRPr="00C55BCA">
              <w:rPr>
                <w:color w:val="002060"/>
              </w:rPr>
              <w:t>VIA VESCOVARA, 7</w:t>
            </w:r>
          </w:p>
        </w:tc>
      </w:tr>
      <w:tr w:rsidR="00585BAD" w:rsidRPr="00C55BCA" w14:paraId="060A6D2B"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593E3F" w14:textId="77777777" w:rsidR="00585BAD" w:rsidRPr="00C55BCA" w:rsidRDefault="00585BAD" w:rsidP="000618E2">
            <w:pPr>
              <w:pStyle w:val="rowtabella0"/>
              <w:rPr>
                <w:color w:val="002060"/>
              </w:rPr>
            </w:pPr>
            <w:r w:rsidRPr="00C55BCA">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5E196" w14:textId="77777777" w:rsidR="00585BAD" w:rsidRPr="00C55BCA" w:rsidRDefault="00585BAD" w:rsidP="000618E2">
            <w:pPr>
              <w:pStyle w:val="rowtabella0"/>
              <w:rPr>
                <w:color w:val="002060"/>
              </w:rPr>
            </w:pPr>
            <w:r w:rsidRPr="00C55BCA">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C0425"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7D250" w14:textId="77777777" w:rsidR="00585BAD" w:rsidRPr="00C55BCA" w:rsidRDefault="00585BAD" w:rsidP="000618E2">
            <w:pPr>
              <w:pStyle w:val="rowtabella0"/>
              <w:rPr>
                <w:color w:val="002060"/>
              </w:rPr>
            </w:pPr>
            <w:r w:rsidRPr="00C55BCA">
              <w:rPr>
                <w:color w:val="002060"/>
              </w:rPr>
              <w:t>29/09/2025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C1CDB" w14:textId="77777777" w:rsidR="00585BAD" w:rsidRPr="00C55BCA" w:rsidRDefault="00585BAD" w:rsidP="000618E2">
            <w:pPr>
              <w:pStyle w:val="rowtabella0"/>
              <w:rPr>
                <w:color w:val="002060"/>
              </w:rPr>
            </w:pPr>
            <w:r w:rsidRPr="00C55BCA">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BD694" w14:textId="77777777" w:rsidR="00585BAD" w:rsidRPr="00C55BCA" w:rsidRDefault="00585BAD" w:rsidP="000618E2">
            <w:pPr>
              <w:pStyle w:val="rowtabella0"/>
              <w:rPr>
                <w:color w:val="002060"/>
              </w:rPr>
            </w:pPr>
            <w:r w:rsidRPr="00C55BCA">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39726" w14:textId="77777777" w:rsidR="00585BAD" w:rsidRPr="00C55BCA" w:rsidRDefault="00585BAD" w:rsidP="000618E2">
            <w:pPr>
              <w:pStyle w:val="rowtabella0"/>
              <w:rPr>
                <w:color w:val="002060"/>
              </w:rPr>
            </w:pPr>
            <w:r w:rsidRPr="00C55BCA">
              <w:rPr>
                <w:color w:val="002060"/>
              </w:rPr>
              <w:t>VIA CIRCONVALLAZIONE</w:t>
            </w:r>
          </w:p>
        </w:tc>
      </w:tr>
    </w:tbl>
    <w:p w14:paraId="590AAE5C" w14:textId="77777777" w:rsidR="00585BAD" w:rsidRPr="00C55BCA" w:rsidRDefault="00585BAD" w:rsidP="00585BAD">
      <w:pPr>
        <w:pStyle w:val="breakline"/>
        <w:rPr>
          <w:rFonts w:eastAsiaTheme="minorEastAsia"/>
          <w:color w:val="002060"/>
        </w:rPr>
      </w:pPr>
    </w:p>
    <w:p w14:paraId="09CFF1EA" w14:textId="77777777" w:rsidR="00585BAD" w:rsidRPr="00C55BCA" w:rsidRDefault="00585BAD" w:rsidP="00585BAD">
      <w:pPr>
        <w:pStyle w:val="breakline"/>
        <w:rPr>
          <w:color w:val="002060"/>
        </w:rPr>
      </w:pPr>
    </w:p>
    <w:p w14:paraId="09806678" w14:textId="77777777" w:rsidR="00585BAD" w:rsidRPr="00C55BCA" w:rsidRDefault="00585BAD" w:rsidP="00585BAD">
      <w:pPr>
        <w:pStyle w:val="breakline"/>
        <w:rPr>
          <w:color w:val="002060"/>
        </w:rPr>
      </w:pPr>
    </w:p>
    <w:p w14:paraId="1DE7AF83" w14:textId="77777777" w:rsidR="00585BAD" w:rsidRPr="00C55BCA" w:rsidRDefault="00585BAD" w:rsidP="00585BAD">
      <w:pPr>
        <w:pStyle w:val="sottotitolocampionato10"/>
        <w:rPr>
          <w:color w:val="002060"/>
        </w:rPr>
      </w:pPr>
      <w:r w:rsidRPr="00C55BCA">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585BAD" w:rsidRPr="00C55BCA" w14:paraId="6229CD3A"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4E49E"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36BCC"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B4840"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FA29A"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DE89B"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1431E"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8DAAC"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6F624B5A"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B3149D" w14:textId="77777777" w:rsidR="00585BAD" w:rsidRPr="00C55BCA" w:rsidRDefault="00585BAD" w:rsidP="000618E2">
            <w:pPr>
              <w:pStyle w:val="rowtabella0"/>
              <w:rPr>
                <w:color w:val="002060"/>
              </w:rPr>
            </w:pPr>
            <w:r w:rsidRPr="00C55BCA">
              <w:rPr>
                <w:color w:val="002060"/>
              </w:rPr>
              <w:t>FABRIANO CALCIO A 5 2023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AD67B" w14:textId="77777777" w:rsidR="00585BAD" w:rsidRPr="00C55BCA" w:rsidRDefault="00585BAD" w:rsidP="000618E2">
            <w:pPr>
              <w:pStyle w:val="rowtabella0"/>
              <w:rPr>
                <w:color w:val="002060"/>
              </w:rPr>
            </w:pPr>
            <w:r w:rsidRPr="00C55BCA">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2E18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2143E" w14:textId="77777777" w:rsidR="00585BAD" w:rsidRPr="00C55BCA" w:rsidRDefault="00585BAD" w:rsidP="000618E2">
            <w:pPr>
              <w:pStyle w:val="rowtabella0"/>
              <w:rPr>
                <w:color w:val="002060"/>
              </w:rPr>
            </w:pPr>
            <w:r w:rsidRPr="00C55BCA">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F4419" w14:textId="77777777" w:rsidR="00585BAD" w:rsidRPr="00C55BCA" w:rsidRDefault="00585BAD" w:rsidP="000618E2">
            <w:pPr>
              <w:pStyle w:val="rowtabella0"/>
              <w:rPr>
                <w:color w:val="002060"/>
              </w:rPr>
            </w:pPr>
            <w:r w:rsidRPr="00C55BCA">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4480C" w14:textId="77777777" w:rsidR="00585BAD" w:rsidRPr="00C55BCA" w:rsidRDefault="00585BAD" w:rsidP="000618E2">
            <w:pPr>
              <w:pStyle w:val="rowtabella0"/>
              <w:rPr>
                <w:color w:val="002060"/>
              </w:rPr>
            </w:pPr>
            <w:r w:rsidRPr="00C55BCA">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CF3D0" w14:textId="77777777" w:rsidR="00585BAD" w:rsidRPr="00C55BCA" w:rsidRDefault="00585BAD" w:rsidP="000618E2">
            <w:pPr>
              <w:pStyle w:val="rowtabella0"/>
              <w:rPr>
                <w:color w:val="002060"/>
              </w:rPr>
            </w:pPr>
            <w:r w:rsidRPr="00C55BCA">
              <w:rPr>
                <w:color w:val="002060"/>
              </w:rPr>
              <w:t>VIA VERDI</w:t>
            </w:r>
          </w:p>
        </w:tc>
      </w:tr>
      <w:tr w:rsidR="00585BAD" w:rsidRPr="00C55BCA" w14:paraId="225A7850"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F19EE7" w14:textId="77777777" w:rsidR="00585BAD" w:rsidRPr="00C55BCA" w:rsidRDefault="00585BAD" w:rsidP="000618E2">
            <w:pPr>
              <w:pStyle w:val="rowtabella0"/>
              <w:rPr>
                <w:color w:val="002060"/>
              </w:rPr>
            </w:pPr>
            <w:r w:rsidRPr="00C55BCA">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9CA46" w14:textId="77777777" w:rsidR="00585BAD" w:rsidRPr="00C55BCA" w:rsidRDefault="00585BAD" w:rsidP="000618E2">
            <w:pPr>
              <w:pStyle w:val="rowtabella0"/>
              <w:rPr>
                <w:color w:val="002060"/>
              </w:rPr>
            </w:pPr>
            <w:r w:rsidRPr="00C55BCA">
              <w:rPr>
                <w:color w:val="002060"/>
              </w:rPr>
              <w:t>FRASASSI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1CEC5"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658A0"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2ABBF" w14:textId="77777777" w:rsidR="00585BAD" w:rsidRPr="00C55BCA" w:rsidRDefault="00585BAD" w:rsidP="000618E2">
            <w:pPr>
              <w:pStyle w:val="rowtabella0"/>
              <w:rPr>
                <w:color w:val="002060"/>
              </w:rPr>
            </w:pPr>
            <w:r w:rsidRPr="00C55BCA">
              <w:rPr>
                <w:color w:val="002060"/>
              </w:rPr>
              <w:t>5078 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38C02" w14:textId="77777777" w:rsidR="00585BAD" w:rsidRPr="00C55BCA" w:rsidRDefault="00585BAD" w:rsidP="000618E2">
            <w:pPr>
              <w:pStyle w:val="rowtabella0"/>
              <w:rPr>
                <w:color w:val="002060"/>
              </w:rPr>
            </w:pPr>
            <w:r w:rsidRPr="00C55BCA">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F2FD2" w14:textId="77777777" w:rsidR="00585BAD" w:rsidRPr="00C55BCA" w:rsidRDefault="00585BAD" w:rsidP="000618E2">
            <w:pPr>
              <w:pStyle w:val="rowtabella0"/>
              <w:rPr>
                <w:color w:val="002060"/>
              </w:rPr>
            </w:pPr>
            <w:r w:rsidRPr="00C55BCA">
              <w:rPr>
                <w:color w:val="002060"/>
              </w:rPr>
              <w:t>VIA GAETANO RAVAGLI</w:t>
            </w:r>
          </w:p>
        </w:tc>
      </w:tr>
    </w:tbl>
    <w:p w14:paraId="03C6538F" w14:textId="77777777" w:rsidR="00585BAD" w:rsidRPr="00C55BCA" w:rsidRDefault="00585BAD" w:rsidP="00585BAD">
      <w:pPr>
        <w:pStyle w:val="breakline"/>
        <w:rPr>
          <w:rFonts w:eastAsiaTheme="minorEastAsia"/>
          <w:color w:val="002060"/>
        </w:rPr>
      </w:pPr>
    </w:p>
    <w:p w14:paraId="6A8034CB" w14:textId="77777777" w:rsidR="00585BAD" w:rsidRPr="00C55BCA" w:rsidRDefault="00585BAD" w:rsidP="00585BAD">
      <w:pPr>
        <w:pStyle w:val="breakline"/>
        <w:rPr>
          <w:color w:val="002060"/>
        </w:rPr>
      </w:pPr>
    </w:p>
    <w:p w14:paraId="53763127" w14:textId="77777777" w:rsidR="00585BAD" w:rsidRPr="00C55BCA" w:rsidRDefault="00585BAD" w:rsidP="00585BAD">
      <w:pPr>
        <w:pStyle w:val="breakline"/>
        <w:rPr>
          <w:color w:val="002060"/>
        </w:rPr>
      </w:pPr>
    </w:p>
    <w:p w14:paraId="78488419" w14:textId="77777777" w:rsidR="00585BAD" w:rsidRPr="00C55BCA" w:rsidRDefault="00585BAD" w:rsidP="00585BAD">
      <w:pPr>
        <w:pStyle w:val="sottotitolocampionato10"/>
        <w:rPr>
          <w:color w:val="002060"/>
        </w:rPr>
      </w:pPr>
      <w:r w:rsidRPr="00C55BCA">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78"/>
        <w:gridCol w:w="1561"/>
        <w:gridCol w:w="1550"/>
      </w:tblGrid>
      <w:tr w:rsidR="00585BAD" w:rsidRPr="00C55BCA" w14:paraId="2077AF24"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0B89C"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6E002"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C946D"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7026C"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4C793"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8F9D1"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48F3B"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2ED84D22"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86B05A" w14:textId="77777777" w:rsidR="00585BAD" w:rsidRPr="00C55BCA" w:rsidRDefault="00585BAD" w:rsidP="000618E2">
            <w:pPr>
              <w:pStyle w:val="rowtabella0"/>
              <w:rPr>
                <w:color w:val="002060"/>
              </w:rPr>
            </w:pPr>
            <w:r w:rsidRPr="00C55BCA">
              <w:rPr>
                <w:color w:val="002060"/>
              </w:rPr>
              <w:t>FUTSAL SENTINUM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82FFC" w14:textId="77777777" w:rsidR="00585BAD" w:rsidRPr="00C55BCA" w:rsidRDefault="00585BAD" w:rsidP="000618E2">
            <w:pPr>
              <w:pStyle w:val="rowtabella0"/>
              <w:rPr>
                <w:color w:val="002060"/>
              </w:rPr>
            </w:pPr>
            <w:r w:rsidRPr="00C55BCA">
              <w:rPr>
                <w:color w:val="002060"/>
              </w:rPr>
              <w:t>ATLETICO CHIARAVALLE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58E5D"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3925A" w14:textId="77777777" w:rsidR="00585BAD" w:rsidRPr="00C55BCA" w:rsidRDefault="00585BAD" w:rsidP="000618E2">
            <w:pPr>
              <w:pStyle w:val="rowtabella0"/>
              <w:rPr>
                <w:color w:val="002060"/>
              </w:rPr>
            </w:pPr>
            <w:r w:rsidRPr="00C55BCA">
              <w:rPr>
                <w:color w:val="002060"/>
              </w:rPr>
              <w:t>26/09/2025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2573E" w14:textId="77777777" w:rsidR="00585BAD" w:rsidRPr="00C55BCA" w:rsidRDefault="00585BAD" w:rsidP="000618E2">
            <w:pPr>
              <w:pStyle w:val="rowtabella0"/>
              <w:rPr>
                <w:color w:val="002060"/>
              </w:rPr>
            </w:pPr>
            <w:r w:rsidRPr="00C55BCA">
              <w:rPr>
                <w:color w:val="002060"/>
              </w:rPr>
              <w:t>5141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9C97A" w14:textId="77777777" w:rsidR="00585BAD" w:rsidRPr="00C55BCA" w:rsidRDefault="00585BAD" w:rsidP="000618E2">
            <w:pPr>
              <w:pStyle w:val="rowtabella0"/>
              <w:rPr>
                <w:color w:val="002060"/>
              </w:rPr>
            </w:pPr>
            <w:r w:rsidRPr="00C55BCA">
              <w:rPr>
                <w:color w:val="002060"/>
              </w:rPr>
              <w:t>SASSOFERRATO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332FF" w14:textId="77777777" w:rsidR="00585BAD" w:rsidRPr="00C55BCA" w:rsidRDefault="00585BAD" w:rsidP="000618E2">
            <w:pPr>
              <w:pStyle w:val="rowtabella0"/>
              <w:rPr>
                <w:color w:val="002060"/>
              </w:rPr>
            </w:pPr>
            <w:r w:rsidRPr="00C55BCA">
              <w:rPr>
                <w:color w:val="002060"/>
              </w:rPr>
              <w:t>VIA FABIO RULLIANO</w:t>
            </w:r>
          </w:p>
        </w:tc>
      </w:tr>
      <w:tr w:rsidR="00585BAD" w:rsidRPr="00C55BCA" w14:paraId="2223FED0"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13EBCA" w14:textId="77777777" w:rsidR="00585BAD" w:rsidRPr="00C55BCA" w:rsidRDefault="00585BAD" w:rsidP="000618E2">
            <w:pPr>
              <w:pStyle w:val="rowtabella0"/>
              <w:rPr>
                <w:color w:val="002060"/>
              </w:rPr>
            </w:pPr>
            <w:r w:rsidRPr="00C55BCA">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98771" w14:textId="77777777" w:rsidR="00585BAD" w:rsidRPr="00C55BCA" w:rsidRDefault="00585BAD" w:rsidP="000618E2">
            <w:pPr>
              <w:pStyle w:val="rowtabella0"/>
              <w:rPr>
                <w:color w:val="002060"/>
              </w:rPr>
            </w:pPr>
            <w:r w:rsidRPr="00C55BCA">
              <w:rPr>
                <w:color w:val="002060"/>
              </w:rPr>
              <w:t>OSIMO STAZIONE SSD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DB279"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49D2E" w14:textId="77777777" w:rsidR="00585BAD" w:rsidRPr="00C55BCA" w:rsidRDefault="00585BAD" w:rsidP="000618E2">
            <w:pPr>
              <w:pStyle w:val="rowtabella0"/>
              <w:rPr>
                <w:color w:val="002060"/>
              </w:rPr>
            </w:pPr>
            <w:r w:rsidRPr="00C55BCA">
              <w:rPr>
                <w:color w:val="002060"/>
              </w:rPr>
              <w:t>27/09/2025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EC3A8" w14:textId="77777777" w:rsidR="00585BAD" w:rsidRPr="00C55BCA" w:rsidRDefault="00585BAD" w:rsidP="000618E2">
            <w:pPr>
              <w:pStyle w:val="rowtabella0"/>
              <w:rPr>
                <w:color w:val="002060"/>
              </w:rPr>
            </w:pPr>
            <w:r w:rsidRPr="00C55BCA">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4C49F" w14:textId="77777777" w:rsidR="00585BAD" w:rsidRPr="00C55BCA" w:rsidRDefault="00585BAD" w:rsidP="000618E2">
            <w:pPr>
              <w:pStyle w:val="rowtabella0"/>
              <w:rPr>
                <w:color w:val="002060"/>
              </w:rPr>
            </w:pPr>
            <w:r w:rsidRPr="00C55BC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7D144" w14:textId="77777777" w:rsidR="00585BAD" w:rsidRPr="00C55BCA" w:rsidRDefault="00585BAD" w:rsidP="000618E2">
            <w:pPr>
              <w:pStyle w:val="rowtabella0"/>
              <w:rPr>
                <w:color w:val="002060"/>
              </w:rPr>
            </w:pPr>
            <w:r w:rsidRPr="00C55BCA">
              <w:rPr>
                <w:color w:val="002060"/>
              </w:rPr>
              <w:t xml:space="preserve">VIA </w:t>
            </w:r>
            <w:proofErr w:type="gramStart"/>
            <w:r w:rsidRPr="00C55BCA">
              <w:rPr>
                <w:color w:val="002060"/>
              </w:rPr>
              <w:t>B.BUOZZI</w:t>
            </w:r>
            <w:proofErr w:type="gramEnd"/>
          </w:p>
        </w:tc>
      </w:tr>
    </w:tbl>
    <w:p w14:paraId="59F3349F" w14:textId="77777777" w:rsidR="00585BAD" w:rsidRPr="00C55BCA" w:rsidRDefault="00585BAD" w:rsidP="00585BAD">
      <w:pPr>
        <w:pStyle w:val="breakline"/>
        <w:rPr>
          <w:rFonts w:eastAsiaTheme="minorEastAsia"/>
          <w:color w:val="002060"/>
        </w:rPr>
      </w:pPr>
    </w:p>
    <w:p w14:paraId="6236A767" w14:textId="77777777" w:rsidR="00585BAD" w:rsidRPr="00C55BCA" w:rsidRDefault="00585BAD" w:rsidP="00585BAD">
      <w:pPr>
        <w:pStyle w:val="breakline"/>
        <w:rPr>
          <w:color w:val="002060"/>
        </w:rPr>
      </w:pPr>
    </w:p>
    <w:p w14:paraId="65C10CFB" w14:textId="77777777" w:rsidR="00585BAD" w:rsidRPr="00C55BCA" w:rsidRDefault="00585BAD" w:rsidP="00585BAD">
      <w:pPr>
        <w:pStyle w:val="breakline"/>
        <w:rPr>
          <w:color w:val="002060"/>
        </w:rPr>
      </w:pPr>
    </w:p>
    <w:p w14:paraId="3A1BEEF9" w14:textId="77777777" w:rsidR="00585BAD" w:rsidRPr="00C55BCA" w:rsidRDefault="00585BAD" w:rsidP="00585BAD">
      <w:pPr>
        <w:pStyle w:val="sottotitolocampionato10"/>
        <w:rPr>
          <w:color w:val="002060"/>
        </w:rPr>
      </w:pPr>
      <w:r w:rsidRPr="00C55BCA">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2"/>
        <w:gridCol w:w="1550"/>
        <w:gridCol w:w="1553"/>
      </w:tblGrid>
      <w:tr w:rsidR="00585BAD" w:rsidRPr="00C55BCA" w14:paraId="0A085DCB"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B8E9D"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AF3CD"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7E65A"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CCD3B"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A35AA"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97D72"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E4B38"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3D4C09B1"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02DBEE" w14:textId="77777777" w:rsidR="00585BAD" w:rsidRPr="00C55BCA" w:rsidRDefault="00585BAD" w:rsidP="000618E2">
            <w:pPr>
              <w:pStyle w:val="rowtabella0"/>
              <w:rPr>
                <w:color w:val="002060"/>
              </w:rPr>
            </w:pPr>
            <w:r w:rsidRPr="00C55BCA">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C3996" w14:textId="77777777" w:rsidR="00585BAD" w:rsidRPr="00C55BCA" w:rsidRDefault="00585BAD" w:rsidP="000618E2">
            <w:pPr>
              <w:pStyle w:val="rowtabella0"/>
              <w:rPr>
                <w:color w:val="002060"/>
              </w:rPr>
            </w:pPr>
            <w:r w:rsidRPr="00C55BCA">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A2090"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FEB77" w14:textId="77777777" w:rsidR="00585BAD" w:rsidRPr="00C55BCA" w:rsidRDefault="00585BAD" w:rsidP="000618E2">
            <w:pPr>
              <w:pStyle w:val="rowtabella0"/>
              <w:rPr>
                <w:color w:val="002060"/>
              </w:rPr>
            </w:pPr>
            <w:r w:rsidRPr="00C55BCA">
              <w:rPr>
                <w:color w:val="002060"/>
              </w:rPr>
              <w:t>26/09/2025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8DBB7" w14:textId="77777777" w:rsidR="00585BAD" w:rsidRPr="00C55BCA" w:rsidRDefault="00585BAD" w:rsidP="000618E2">
            <w:pPr>
              <w:pStyle w:val="rowtabella0"/>
              <w:rPr>
                <w:color w:val="002060"/>
              </w:rPr>
            </w:pPr>
            <w:r w:rsidRPr="00C55BCA">
              <w:rPr>
                <w:color w:val="002060"/>
              </w:rPr>
              <w:t>6065 CAMPO FEDERALE "</w:t>
            </w:r>
            <w:proofErr w:type="gramStart"/>
            <w:r w:rsidRPr="00C55BCA">
              <w:rPr>
                <w:color w:val="002060"/>
              </w:rPr>
              <w:t>G.PAOLINELLI</w:t>
            </w:r>
            <w:proofErr w:type="gramEnd"/>
            <w:r w:rsidRPr="00C55BC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D1F11F" w14:textId="77777777" w:rsidR="00585BAD" w:rsidRPr="00C55BCA" w:rsidRDefault="00585BAD" w:rsidP="000618E2">
            <w:pPr>
              <w:pStyle w:val="rowtabella0"/>
              <w:rPr>
                <w:color w:val="002060"/>
              </w:rPr>
            </w:pPr>
            <w:r w:rsidRPr="00C55BC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BEC7C" w14:textId="77777777" w:rsidR="00585BAD" w:rsidRPr="00C55BCA" w:rsidRDefault="00585BAD" w:rsidP="000618E2">
            <w:pPr>
              <w:pStyle w:val="rowtabella0"/>
              <w:rPr>
                <w:color w:val="002060"/>
              </w:rPr>
            </w:pPr>
            <w:r w:rsidRPr="00C55BCA">
              <w:rPr>
                <w:color w:val="002060"/>
              </w:rPr>
              <w:t>VIA SCHIAVONI - BARACCCOLA</w:t>
            </w:r>
          </w:p>
        </w:tc>
      </w:tr>
      <w:tr w:rsidR="00585BAD" w:rsidRPr="00C55BCA" w14:paraId="6A9106A3"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1CB16E" w14:textId="77777777" w:rsidR="00585BAD" w:rsidRPr="00C55BCA" w:rsidRDefault="00585BAD" w:rsidP="000618E2">
            <w:pPr>
              <w:pStyle w:val="rowtabella0"/>
              <w:rPr>
                <w:color w:val="002060"/>
              </w:rPr>
            </w:pPr>
            <w:r w:rsidRPr="00C55BCA">
              <w:rPr>
                <w:color w:val="002060"/>
              </w:rPr>
              <w:t>FUTSAL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CF928A" w14:textId="77777777" w:rsidR="00585BAD" w:rsidRPr="00C55BCA" w:rsidRDefault="00585BAD" w:rsidP="000618E2">
            <w:pPr>
              <w:pStyle w:val="rowtabella0"/>
              <w:rPr>
                <w:color w:val="002060"/>
              </w:rPr>
            </w:pPr>
            <w:r w:rsidRPr="00C55BCA">
              <w:rPr>
                <w:color w:val="002060"/>
              </w:rPr>
              <w:t>VIRTUS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5A035"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FF68E"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2959B" w14:textId="77777777" w:rsidR="00585BAD" w:rsidRPr="00C55BCA" w:rsidRDefault="00585BAD" w:rsidP="000618E2">
            <w:pPr>
              <w:pStyle w:val="rowtabella0"/>
              <w:rPr>
                <w:color w:val="002060"/>
              </w:rPr>
            </w:pPr>
            <w:r w:rsidRPr="00C55BCA">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22411" w14:textId="77777777" w:rsidR="00585BAD" w:rsidRPr="00C55BCA" w:rsidRDefault="00585BAD" w:rsidP="000618E2">
            <w:pPr>
              <w:pStyle w:val="rowtabella0"/>
              <w:rPr>
                <w:color w:val="002060"/>
              </w:rPr>
            </w:pPr>
            <w:r w:rsidRPr="00C55BC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E61F6" w14:textId="77777777" w:rsidR="00585BAD" w:rsidRPr="00C55BCA" w:rsidRDefault="00585BAD" w:rsidP="000618E2">
            <w:pPr>
              <w:pStyle w:val="rowtabella0"/>
              <w:rPr>
                <w:color w:val="002060"/>
              </w:rPr>
            </w:pPr>
            <w:r w:rsidRPr="00C55BCA">
              <w:rPr>
                <w:color w:val="002060"/>
              </w:rPr>
              <w:t>LOCALITA' NONTESICURO</w:t>
            </w:r>
          </w:p>
        </w:tc>
      </w:tr>
    </w:tbl>
    <w:p w14:paraId="58B8871C" w14:textId="77777777" w:rsidR="00585BAD" w:rsidRPr="00C55BCA" w:rsidRDefault="00585BAD" w:rsidP="00585BAD">
      <w:pPr>
        <w:pStyle w:val="breakline"/>
        <w:rPr>
          <w:rFonts w:eastAsiaTheme="minorEastAsia"/>
          <w:color w:val="002060"/>
        </w:rPr>
      </w:pPr>
    </w:p>
    <w:p w14:paraId="3A242C97" w14:textId="77777777" w:rsidR="00585BAD" w:rsidRPr="00C55BCA" w:rsidRDefault="00585BAD" w:rsidP="00585BAD">
      <w:pPr>
        <w:pStyle w:val="breakline"/>
        <w:rPr>
          <w:color w:val="002060"/>
        </w:rPr>
      </w:pPr>
    </w:p>
    <w:p w14:paraId="18CF7A85" w14:textId="77777777" w:rsidR="00585BAD" w:rsidRPr="00C55BCA" w:rsidRDefault="00585BAD" w:rsidP="00585BAD">
      <w:pPr>
        <w:pStyle w:val="breakline"/>
        <w:rPr>
          <w:color w:val="002060"/>
        </w:rPr>
      </w:pPr>
    </w:p>
    <w:p w14:paraId="6A9BF5BD" w14:textId="77777777" w:rsidR="00585BAD" w:rsidRPr="00C55BCA" w:rsidRDefault="00585BAD" w:rsidP="00585BAD">
      <w:pPr>
        <w:pStyle w:val="sottotitolocampionato10"/>
        <w:rPr>
          <w:color w:val="002060"/>
        </w:rPr>
      </w:pPr>
      <w:r w:rsidRPr="00C55BCA">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91"/>
        <w:gridCol w:w="1549"/>
        <w:gridCol w:w="1549"/>
      </w:tblGrid>
      <w:tr w:rsidR="00585BAD" w:rsidRPr="00C55BCA" w14:paraId="168162A3"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F410D"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F976B"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0BBEA"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5C3E4"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8F166"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19B5D"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2194C"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0EFD17C0"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B1BB83" w14:textId="77777777" w:rsidR="00585BAD" w:rsidRPr="00C55BCA" w:rsidRDefault="00585BAD" w:rsidP="000618E2">
            <w:pPr>
              <w:pStyle w:val="rowtabella0"/>
              <w:rPr>
                <w:color w:val="002060"/>
              </w:rPr>
            </w:pPr>
            <w:r w:rsidRPr="00C55BCA">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3888D" w14:textId="77777777" w:rsidR="00585BAD" w:rsidRPr="00C55BCA" w:rsidRDefault="00585BAD" w:rsidP="000618E2">
            <w:pPr>
              <w:pStyle w:val="rowtabella0"/>
              <w:rPr>
                <w:color w:val="002060"/>
              </w:rPr>
            </w:pPr>
            <w:r w:rsidRPr="00C55BCA">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A5BB7"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D7B28" w14:textId="77777777" w:rsidR="00585BAD" w:rsidRPr="00C55BCA" w:rsidRDefault="00585BAD" w:rsidP="000618E2">
            <w:pPr>
              <w:pStyle w:val="rowtabella0"/>
              <w:rPr>
                <w:color w:val="002060"/>
              </w:rPr>
            </w:pPr>
            <w:r w:rsidRPr="00C55BCA">
              <w:rPr>
                <w:color w:val="002060"/>
              </w:rPr>
              <w:t>25/09/2025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A9B26" w14:textId="77777777" w:rsidR="00585BAD" w:rsidRPr="00C55BCA" w:rsidRDefault="00585BAD" w:rsidP="000618E2">
            <w:pPr>
              <w:pStyle w:val="rowtabella0"/>
              <w:rPr>
                <w:color w:val="002060"/>
              </w:rPr>
            </w:pPr>
            <w:r w:rsidRPr="00C55BCA">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EF71E" w14:textId="77777777" w:rsidR="00585BAD" w:rsidRPr="00C55BCA" w:rsidRDefault="00585BAD" w:rsidP="000618E2">
            <w:pPr>
              <w:pStyle w:val="rowtabella0"/>
              <w:rPr>
                <w:color w:val="002060"/>
              </w:rPr>
            </w:pPr>
            <w:r w:rsidRPr="00C55BCA">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B0C8C" w14:textId="77777777" w:rsidR="00585BAD" w:rsidRPr="00C55BCA" w:rsidRDefault="00585BAD" w:rsidP="000618E2">
            <w:pPr>
              <w:pStyle w:val="rowtabella0"/>
              <w:rPr>
                <w:color w:val="002060"/>
              </w:rPr>
            </w:pPr>
            <w:r w:rsidRPr="00C55BCA">
              <w:rPr>
                <w:color w:val="002060"/>
              </w:rPr>
              <w:t>LOCALITA' LE CALVIE</w:t>
            </w:r>
          </w:p>
        </w:tc>
      </w:tr>
      <w:tr w:rsidR="00585BAD" w:rsidRPr="00C55BCA" w14:paraId="66C18252"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84DFC4" w14:textId="77777777" w:rsidR="00585BAD" w:rsidRPr="00C55BCA" w:rsidRDefault="00585BAD" w:rsidP="000618E2">
            <w:pPr>
              <w:pStyle w:val="rowtabella0"/>
              <w:rPr>
                <w:color w:val="002060"/>
              </w:rPr>
            </w:pPr>
            <w:r w:rsidRPr="00C55BCA">
              <w:rPr>
                <w:color w:val="002060"/>
              </w:rPr>
              <w:t>RIPE SAN GINESIO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932D3" w14:textId="77777777" w:rsidR="00585BAD" w:rsidRPr="00C55BCA" w:rsidRDefault="00585BAD" w:rsidP="000618E2">
            <w:pPr>
              <w:pStyle w:val="rowtabella0"/>
              <w:rPr>
                <w:color w:val="002060"/>
              </w:rPr>
            </w:pPr>
            <w:r w:rsidRPr="00C55BCA">
              <w:rPr>
                <w:color w:val="002060"/>
              </w:rPr>
              <w:t>ESANATOGLIA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FB394"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8EFF5"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A76E1" w14:textId="77777777" w:rsidR="00585BAD" w:rsidRPr="00C55BCA" w:rsidRDefault="00585BAD" w:rsidP="000618E2">
            <w:pPr>
              <w:pStyle w:val="rowtabella0"/>
              <w:rPr>
                <w:color w:val="002060"/>
              </w:rPr>
            </w:pPr>
            <w:r w:rsidRPr="00C55BCA">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F464B" w14:textId="77777777" w:rsidR="00585BAD" w:rsidRPr="00C55BCA" w:rsidRDefault="00585BAD" w:rsidP="000618E2">
            <w:pPr>
              <w:pStyle w:val="rowtabella0"/>
              <w:rPr>
                <w:color w:val="002060"/>
              </w:rPr>
            </w:pPr>
            <w:r w:rsidRPr="00C55BCA">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879B3" w14:textId="77777777" w:rsidR="00585BAD" w:rsidRPr="00C55BCA" w:rsidRDefault="00585BAD" w:rsidP="000618E2">
            <w:pPr>
              <w:pStyle w:val="rowtabella0"/>
              <w:rPr>
                <w:color w:val="002060"/>
              </w:rPr>
            </w:pPr>
            <w:r w:rsidRPr="00C55BCA">
              <w:rPr>
                <w:color w:val="002060"/>
              </w:rPr>
              <w:t>VIA FAVETO</w:t>
            </w:r>
          </w:p>
        </w:tc>
      </w:tr>
    </w:tbl>
    <w:p w14:paraId="28B169C5" w14:textId="77777777" w:rsidR="00585BAD" w:rsidRPr="00C55BCA" w:rsidRDefault="00585BAD" w:rsidP="00585BAD">
      <w:pPr>
        <w:pStyle w:val="breakline"/>
        <w:rPr>
          <w:rFonts w:eastAsiaTheme="minorEastAsia"/>
          <w:color w:val="002060"/>
        </w:rPr>
      </w:pPr>
    </w:p>
    <w:p w14:paraId="39336636" w14:textId="77777777" w:rsidR="00585BAD" w:rsidRPr="00C55BCA" w:rsidRDefault="00585BAD" w:rsidP="00585BAD">
      <w:pPr>
        <w:pStyle w:val="breakline"/>
        <w:rPr>
          <w:color w:val="002060"/>
        </w:rPr>
      </w:pPr>
    </w:p>
    <w:p w14:paraId="03E4EF93" w14:textId="77777777" w:rsidR="00585BAD" w:rsidRPr="00C55BCA" w:rsidRDefault="00585BAD" w:rsidP="00585BAD">
      <w:pPr>
        <w:pStyle w:val="breakline"/>
        <w:rPr>
          <w:color w:val="002060"/>
        </w:rPr>
      </w:pPr>
    </w:p>
    <w:p w14:paraId="00C79899" w14:textId="77777777" w:rsidR="00585BAD" w:rsidRPr="00C55BCA" w:rsidRDefault="00585BAD" w:rsidP="00585BAD">
      <w:pPr>
        <w:pStyle w:val="sottotitolocampionato10"/>
        <w:rPr>
          <w:color w:val="002060"/>
        </w:rPr>
      </w:pPr>
      <w:r w:rsidRPr="00C55BCA">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585BAD" w:rsidRPr="00C55BCA" w14:paraId="62B0C217"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5CFEC"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635E7"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EA17F"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6344F"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16825"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5206E"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9FB0B"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3A55FB0E"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12D82E" w14:textId="77777777" w:rsidR="00585BAD" w:rsidRPr="00C55BCA" w:rsidRDefault="00585BAD" w:rsidP="000618E2">
            <w:pPr>
              <w:pStyle w:val="rowtabella0"/>
              <w:rPr>
                <w:color w:val="002060"/>
              </w:rPr>
            </w:pPr>
            <w:r w:rsidRPr="00C55BCA">
              <w:rPr>
                <w:color w:val="002060"/>
              </w:rPr>
              <w:t>POLISPORTIVA S.C. LORETO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FC1ECD" w14:textId="77777777" w:rsidR="00585BAD" w:rsidRPr="00C55BCA" w:rsidRDefault="00585BAD" w:rsidP="000618E2">
            <w:pPr>
              <w:pStyle w:val="rowtabella0"/>
              <w:rPr>
                <w:color w:val="002060"/>
              </w:rPr>
            </w:pPr>
            <w:r w:rsidRPr="00C55BCA">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3659E4"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235B3E" w14:textId="77777777" w:rsidR="00585BAD" w:rsidRPr="00C55BCA" w:rsidRDefault="00585BAD" w:rsidP="000618E2">
            <w:pPr>
              <w:pStyle w:val="rowtabella0"/>
              <w:rPr>
                <w:color w:val="002060"/>
              </w:rPr>
            </w:pPr>
            <w:r w:rsidRPr="00C55BCA">
              <w:rPr>
                <w:color w:val="002060"/>
              </w:rPr>
              <w:t>28/09/2025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702413" w14:textId="77777777" w:rsidR="00585BAD" w:rsidRPr="00C55BCA" w:rsidRDefault="00585BAD" w:rsidP="000618E2">
            <w:pPr>
              <w:pStyle w:val="rowtabella0"/>
              <w:rPr>
                <w:color w:val="002060"/>
              </w:rPr>
            </w:pPr>
            <w:r w:rsidRPr="00C55BCA">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24E2D7" w14:textId="77777777" w:rsidR="00585BAD" w:rsidRPr="00C55BCA" w:rsidRDefault="00585BAD" w:rsidP="000618E2">
            <w:pPr>
              <w:pStyle w:val="rowtabella0"/>
              <w:rPr>
                <w:color w:val="002060"/>
              </w:rPr>
            </w:pPr>
            <w:r w:rsidRPr="00C55BCA">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1F2834" w14:textId="77777777" w:rsidR="00585BAD" w:rsidRPr="00C55BCA" w:rsidRDefault="00585BAD" w:rsidP="000618E2">
            <w:pPr>
              <w:pStyle w:val="rowtabella0"/>
              <w:rPr>
                <w:color w:val="002060"/>
              </w:rPr>
            </w:pPr>
            <w:r w:rsidRPr="00C55BCA">
              <w:rPr>
                <w:color w:val="002060"/>
              </w:rPr>
              <w:t>VIA DELLO SPORT</w:t>
            </w:r>
          </w:p>
        </w:tc>
      </w:tr>
    </w:tbl>
    <w:p w14:paraId="0F8D095A" w14:textId="77777777" w:rsidR="00585BAD" w:rsidRPr="00C55BCA" w:rsidRDefault="00585BAD" w:rsidP="00585BAD">
      <w:pPr>
        <w:pStyle w:val="breakline"/>
        <w:rPr>
          <w:rFonts w:eastAsiaTheme="minorEastAsia"/>
          <w:color w:val="002060"/>
        </w:rPr>
      </w:pPr>
    </w:p>
    <w:p w14:paraId="30AC7D31" w14:textId="77777777" w:rsidR="00585BAD" w:rsidRPr="00C55BCA" w:rsidRDefault="00585BAD" w:rsidP="00585BAD">
      <w:pPr>
        <w:pStyle w:val="breakline"/>
        <w:rPr>
          <w:color w:val="002060"/>
        </w:rPr>
      </w:pPr>
    </w:p>
    <w:p w14:paraId="644B7CD1" w14:textId="77777777" w:rsidR="00585BAD" w:rsidRPr="00C55BCA" w:rsidRDefault="00585BAD" w:rsidP="00585BAD">
      <w:pPr>
        <w:pStyle w:val="breakline"/>
        <w:rPr>
          <w:color w:val="002060"/>
        </w:rPr>
      </w:pPr>
    </w:p>
    <w:p w14:paraId="3F004AB9" w14:textId="77777777" w:rsidR="00585BAD" w:rsidRPr="00C55BCA" w:rsidRDefault="00585BAD" w:rsidP="00585BAD">
      <w:pPr>
        <w:pStyle w:val="sottotitolocampionato10"/>
        <w:rPr>
          <w:color w:val="002060"/>
        </w:rPr>
      </w:pPr>
      <w:r w:rsidRPr="00C55BCA">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585BAD" w:rsidRPr="00C55BCA" w14:paraId="5D74BB6E"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F6B29" w14:textId="77777777" w:rsidR="00585BAD" w:rsidRPr="00C55BCA" w:rsidRDefault="00585BAD" w:rsidP="000618E2">
            <w:pPr>
              <w:pStyle w:val="headertabella0"/>
              <w:rPr>
                <w:color w:val="002060"/>
              </w:rPr>
            </w:pPr>
            <w:r w:rsidRPr="00C55BC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EB01A"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6B5BB"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68A11"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BA4CA"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DA18A"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B01E7"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12D5BAA4"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4753DC" w14:textId="77777777" w:rsidR="00585BAD" w:rsidRPr="00C55BCA" w:rsidRDefault="00585BAD" w:rsidP="000618E2">
            <w:pPr>
              <w:pStyle w:val="rowtabella0"/>
              <w:rPr>
                <w:color w:val="002060"/>
              </w:rPr>
            </w:pPr>
            <w:r w:rsidRPr="00C55BCA">
              <w:rPr>
                <w:color w:val="002060"/>
              </w:rPr>
              <w:t>CASTIGNANO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90426" w14:textId="77777777" w:rsidR="00585BAD" w:rsidRPr="00C55BCA" w:rsidRDefault="00585BAD" w:rsidP="000618E2">
            <w:pPr>
              <w:pStyle w:val="rowtabella0"/>
              <w:rPr>
                <w:color w:val="002060"/>
              </w:rPr>
            </w:pPr>
            <w:r w:rsidRPr="00C55BCA">
              <w:rPr>
                <w:color w:val="002060"/>
              </w:rPr>
              <w:t xml:space="preserve">CALCIO </w:t>
            </w:r>
            <w:proofErr w:type="gramStart"/>
            <w:r w:rsidRPr="00C55BCA">
              <w:rPr>
                <w:color w:val="002060"/>
              </w:rPr>
              <w:t>S.ELPIDIO</w:t>
            </w:r>
            <w:proofErr w:type="gramEnd"/>
            <w:r w:rsidRPr="00C55BCA">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10EDC"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3B45C" w14:textId="77777777" w:rsidR="00585BAD" w:rsidRPr="00C55BCA" w:rsidRDefault="00585BAD" w:rsidP="000618E2">
            <w:pPr>
              <w:pStyle w:val="rowtabella0"/>
              <w:rPr>
                <w:color w:val="002060"/>
              </w:rPr>
            </w:pPr>
            <w:r w:rsidRPr="00C55BCA">
              <w:rPr>
                <w:color w:val="002060"/>
              </w:rPr>
              <w:t>26/09/2025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B0E3A" w14:textId="77777777" w:rsidR="00585BAD" w:rsidRPr="00C55BCA" w:rsidRDefault="00585BAD" w:rsidP="000618E2">
            <w:pPr>
              <w:pStyle w:val="rowtabella0"/>
              <w:rPr>
                <w:color w:val="002060"/>
              </w:rPr>
            </w:pPr>
            <w:r w:rsidRPr="00C55BCA">
              <w:rPr>
                <w:color w:val="002060"/>
              </w:rPr>
              <w:t>5605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DBAFC" w14:textId="77777777" w:rsidR="00585BAD" w:rsidRPr="00C55BCA" w:rsidRDefault="00585BAD" w:rsidP="000618E2">
            <w:pPr>
              <w:pStyle w:val="rowtabella0"/>
              <w:rPr>
                <w:color w:val="002060"/>
              </w:rPr>
            </w:pPr>
            <w:r w:rsidRPr="00C55BCA">
              <w:rPr>
                <w:color w:val="002060"/>
              </w:rP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7B2F62" w14:textId="77777777" w:rsidR="00585BAD" w:rsidRPr="00C55BCA" w:rsidRDefault="00585BAD" w:rsidP="000618E2">
            <w:pPr>
              <w:pStyle w:val="rowtabella0"/>
              <w:rPr>
                <w:color w:val="002060"/>
              </w:rPr>
            </w:pPr>
            <w:r w:rsidRPr="00C55BCA">
              <w:rPr>
                <w:color w:val="002060"/>
              </w:rPr>
              <w:t>CENTRO ABITATO</w:t>
            </w:r>
          </w:p>
        </w:tc>
      </w:tr>
      <w:tr w:rsidR="00585BAD" w:rsidRPr="00C55BCA" w14:paraId="6EE84003"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65D89B" w14:textId="77777777" w:rsidR="00585BAD" w:rsidRPr="00C55BCA" w:rsidRDefault="00585BAD" w:rsidP="000618E2">
            <w:pPr>
              <w:pStyle w:val="rowtabella0"/>
              <w:rPr>
                <w:color w:val="002060"/>
              </w:rPr>
            </w:pPr>
            <w:r w:rsidRPr="00C55BCA">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38088" w14:textId="77777777" w:rsidR="00585BAD" w:rsidRPr="00C55BCA" w:rsidRDefault="00585BAD" w:rsidP="000618E2">
            <w:pPr>
              <w:pStyle w:val="rowtabella0"/>
              <w:rPr>
                <w:color w:val="002060"/>
              </w:rPr>
            </w:pPr>
            <w:r w:rsidRPr="00C55BCA">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6D387"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D87A8" w14:textId="77777777" w:rsidR="00585BAD" w:rsidRPr="00C55BCA" w:rsidRDefault="00585BAD" w:rsidP="000618E2">
            <w:pPr>
              <w:pStyle w:val="rowtabella0"/>
              <w:rPr>
                <w:color w:val="002060"/>
              </w:rPr>
            </w:pPr>
            <w:r w:rsidRPr="00C55BCA">
              <w:rPr>
                <w:color w:val="002060"/>
              </w:rPr>
              <w:t>29/09/2025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A18EA" w14:textId="77777777" w:rsidR="00585BAD" w:rsidRPr="00C55BCA" w:rsidRDefault="00585BAD" w:rsidP="000618E2">
            <w:pPr>
              <w:pStyle w:val="rowtabella0"/>
              <w:rPr>
                <w:color w:val="002060"/>
              </w:rPr>
            </w:pPr>
            <w:r w:rsidRPr="00C55BCA">
              <w:rPr>
                <w:color w:val="002060"/>
              </w:rPr>
              <w:t>5280 TENSOSTRUTTURA S.</w:t>
            </w:r>
            <w:proofErr w:type="gramStart"/>
            <w:r w:rsidRPr="00C55BCA">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A9D87" w14:textId="77777777" w:rsidR="00585BAD" w:rsidRPr="00C55BCA" w:rsidRDefault="00585BAD" w:rsidP="000618E2">
            <w:pPr>
              <w:pStyle w:val="rowtabella0"/>
              <w:rPr>
                <w:color w:val="002060"/>
              </w:rPr>
            </w:pPr>
            <w:r w:rsidRPr="00C55BCA">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A19B0" w14:textId="77777777" w:rsidR="00585BAD" w:rsidRPr="00C55BCA" w:rsidRDefault="00585BAD" w:rsidP="000618E2">
            <w:pPr>
              <w:pStyle w:val="rowtabella0"/>
              <w:rPr>
                <w:color w:val="002060"/>
              </w:rPr>
            </w:pPr>
            <w:r w:rsidRPr="00C55BCA">
              <w:rPr>
                <w:color w:val="002060"/>
              </w:rPr>
              <w:t>VIA LORENZO LOTTO</w:t>
            </w:r>
          </w:p>
        </w:tc>
      </w:tr>
    </w:tbl>
    <w:p w14:paraId="5EECB371" w14:textId="77777777" w:rsidR="00585BAD" w:rsidRPr="00C55BCA" w:rsidRDefault="00585BAD" w:rsidP="00585BAD">
      <w:pPr>
        <w:pStyle w:val="breakline"/>
        <w:rPr>
          <w:rFonts w:eastAsiaTheme="minorEastAsia"/>
          <w:color w:val="002060"/>
        </w:rPr>
      </w:pPr>
    </w:p>
    <w:p w14:paraId="39ACD5BC" w14:textId="77777777" w:rsidR="00585BAD" w:rsidRPr="00C55BCA" w:rsidRDefault="00585BAD" w:rsidP="00585BAD">
      <w:pPr>
        <w:pStyle w:val="breakline"/>
        <w:rPr>
          <w:color w:val="002060"/>
        </w:rPr>
      </w:pPr>
    </w:p>
    <w:p w14:paraId="3690656A" w14:textId="77777777" w:rsidR="00585BAD" w:rsidRPr="00C55BCA" w:rsidRDefault="00585BAD" w:rsidP="00585BAD">
      <w:pPr>
        <w:pStyle w:val="breakline"/>
        <w:rPr>
          <w:color w:val="002060"/>
        </w:rPr>
      </w:pPr>
    </w:p>
    <w:p w14:paraId="5C8F5E5C" w14:textId="77777777" w:rsidR="00585BAD" w:rsidRPr="00C55BCA" w:rsidRDefault="00585BAD" w:rsidP="00585BAD">
      <w:pPr>
        <w:pStyle w:val="sottotitolocampionato10"/>
        <w:rPr>
          <w:color w:val="002060"/>
        </w:rPr>
      </w:pPr>
      <w:r w:rsidRPr="00C55BCA">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85BAD" w:rsidRPr="00C55BCA" w14:paraId="5DC1601D"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3DAE0"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062A0"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43DC9"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3388F"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DBF69"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4E37B"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7B255"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71FF3F58"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910E54" w14:textId="77777777" w:rsidR="00585BAD" w:rsidRPr="00C55BCA" w:rsidRDefault="00585BAD" w:rsidP="000618E2">
            <w:pPr>
              <w:pStyle w:val="rowtabella0"/>
              <w:rPr>
                <w:color w:val="002060"/>
              </w:rPr>
            </w:pPr>
            <w:r w:rsidRPr="00C55BCA">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DF8587" w14:textId="77777777" w:rsidR="00585BAD" w:rsidRPr="00C55BCA" w:rsidRDefault="00585BAD" w:rsidP="000618E2">
            <w:pPr>
              <w:pStyle w:val="rowtabella0"/>
              <w:rPr>
                <w:color w:val="002060"/>
              </w:rPr>
            </w:pPr>
            <w:r w:rsidRPr="00C55BCA">
              <w:rPr>
                <w:color w:val="002060"/>
              </w:rPr>
              <w:t>CAPODARCO CASABIANCA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128428"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64AC99" w14:textId="77777777" w:rsidR="00585BAD" w:rsidRPr="00C55BCA" w:rsidRDefault="00585BAD" w:rsidP="000618E2">
            <w:pPr>
              <w:pStyle w:val="rowtabella0"/>
              <w:rPr>
                <w:color w:val="002060"/>
              </w:rPr>
            </w:pPr>
            <w:r w:rsidRPr="00C55BCA">
              <w:rPr>
                <w:color w:val="002060"/>
              </w:rPr>
              <w:t>26/09/2025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3E6105" w14:textId="77777777" w:rsidR="00585BAD" w:rsidRPr="00C55BCA" w:rsidRDefault="00585BAD" w:rsidP="000618E2">
            <w:pPr>
              <w:pStyle w:val="rowtabella0"/>
              <w:rPr>
                <w:color w:val="002060"/>
              </w:rPr>
            </w:pPr>
            <w:r w:rsidRPr="00C55BCA">
              <w:rPr>
                <w:color w:val="002060"/>
              </w:rPr>
              <w:t>5297 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1CDBBF" w14:textId="77777777" w:rsidR="00585BAD" w:rsidRPr="00C55BCA" w:rsidRDefault="00585BAD" w:rsidP="000618E2">
            <w:pPr>
              <w:pStyle w:val="rowtabella0"/>
              <w:rPr>
                <w:color w:val="002060"/>
              </w:rPr>
            </w:pPr>
            <w:r w:rsidRPr="00C55BCA">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2733E8" w14:textId="77777777" w:rsidR="00585BAD" w:rsidRPr="00C55BCA" w:rsidRDefault="00585BAD" w:rsidP="000618E2">
            <w:pPr>
              <w:pStyle w:val="rowtabella0"/>
              <w:rPr>
                <w:color w:val="002060"/>
              </w:rPr>
            </w:pPr>
            <w:r w:rsidRPr="00C55BCA">
              <w:rPr>
                <w:color w:val="002060"/>
              </w:rPr>
              <w:t>VIA SAN SERGIO FZ. GROTTACCIA</w:t>
            </w:r>
          </w:p>
        </w:tc>
      </w:tr>
    </w:tbl>
    <w:p w14:paraId="682DFAAB" w14:textId="77777777" w:rsidR="00585BAD" w:rsidRPr="00C55BCA" w:rsidRDefault="00585BAD" w:rsidP="00585BAD">
      <w:pPr>
        <w:pStyle w:val="breakline"/>
        <w:rPr>
          <w:rFonts w:eastAsiaTheme="minorEastAsia"/>
          <w:color w:val="002060"/>
        </w:rPr>
      </w:pPr>
    </w:p>
    <w:p w14:paraId="46F65AF2" w14:textId="77777777" w:rsidR="00585BAD" w:rsidRPr="00C55BCA" w:rsidRDefault="00585BAD" w:rsidP="00585BAD">
      <w:pPr>
        <w:pStyle w:val="breakline"/>
        <w:rPr>
          <w:color w:val="002060"/>
        </w:rPr>
      </w:pPr>
    </w:p>
    <w:p w14:paraId="740BD42C" w14:textId="77777777" w:rsidR="00585BAD" w:rsidRPr="00C55BCA" w:rsidRDefault="00585BAD" w:rsidP="00585BAD">
      <w:pPr>
        <w:pStyle w:val="breakline"/>
        <w:rPr>
          <w:color w:val="002060"/>
        </w:rPr>
      </w:pPr>
    </w:p>
    <w:p w14:paraId="04D78929" w14:textId="77777777" w:rsidR="00585BAD" w:rsidRPr="00C55BCA" w:rsidRDefault="00585BAD" w:rsidP="00585BAD">
      <w:pPr>
        <w:pStyle w:val="sottotitolocampionato10"/>
        <w:rPr>
          <w:color w:val="002060"/>
        </w:rPr>
      </w:pPr>
      <w:r w:rsidRPr="00C55BCA">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85BAD" w:rsidRPr="00C55BCA" w14:paraId="21002AE3"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59008"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36E34"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79EEE"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8C25D"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54293"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7E49B"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9FB08"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5E5A8708"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7A1D29" w14:textId="77777777" w:rsidR="00585BAD" w:rsidRPr="00C55BCA" w:rsidRDefault="00585BAD" w:rsidP="000618E2">
            <w:pPr>
              <w:pStyle w:val="rowtabella0"/>
              <w:rPr>
                <w:color w:val="002060"/>
              </w:rPr>
            </w:pPr>
            <w:r w:rsidRPr="00C55BCA">
              <w:rPr>
                <w:color w:val="002060"/>
              </w:rPr>
              <w:t>MANSARDA PAGLIARE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D6770" w14:textId="77777777" w:rsidR="00585BAD" w:rsidRPr="00C55BCA" w:rsidRDefault="00585BAD" w:rsidP="000618E2">
            <w:pPr>
              <w:pStyle w:val="rowtabella0"/>
              <w:rPr>
                <w:color w:val="002060"/>
              </w:rPr>
            </w:pPr>
            <w:r w:rsidRPr="00C55BCA">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620B5"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1A49C" w14:textId="77777777" w:rsidR="00585BAD" w:rsidRPr="00C55BCA" w:rsidRDefault="00585BAD" w:rsidP="000618E2">
            <w:pPr>
              <w:pStyle w:val="rowtabella0"/>
              <w:rPr>
                <w:color w:val="002060"/>
              </w:rPr>
            </w:pPr>
            <w:r w:rsidRPr="00C55BCA">
              <w:rPr>
                <w:color w:val="002060"/>
              </w:rPr>
              <w:t>26/09/2025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4BAE2" w14:textId="77777777" w:rsidR="00585BAD" w:rsidRPr="00C55BCA" w:rsidRDefault="00585BAD" w:rsidP="000618E2">
            <w:pPr>
              <w:pStyle w:val="rowtabella0"/>
              <w:rPr>
                <w:color w:val="002060"/>
              </w:rPr>
            </w:pPr>
            <w:r w:rsidRPr="00C55BCA">
              <w:rPr>
                <w:color w:val="002060"/>
              </w:rPr>
              <w:t>5738 PALESTRA COM.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22B26" w14:textId="77777777" w:rsidR="00585BAD" w:rsidRPr="00C55BCA" w:rsidRDefault="00585BAD" w:rsidP="000618E2">
            <w:pPr>
              <w:pStyle w:val="rowtabella0"/>
              <w:rPr>
                <w:color w:val="002060"/>
              </w:rPr>
            </w:pPr>
            <w:r w:rsidRPr="00C55BCA">
              <w:rPr>
                <w:color w:val="002060"/>
              </w:rPr>
              <w:t>CASTEL DI LAMA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E0961" w14:textId="77777777" w:rsidR="00585BAD" w:rsidRPr="00C55BCA" w:rsidRDefault="00585BAD" w:rsidP="000618E2">
            <w:pPr>
              <w:pStyle w:val="rowtabella0"/>
              <w:rPr>
                <w:color w:val="002060"/>
              </w:rPr>
            </w:pPr>
            <w:r w:rsidRPr="00C55BCA">
              <w:rPr>
                <w:color w:val="002060"/>
              </w:rPr>
              <w:t>VIA ADIGE, 35</w:t>
            </w:r>
          </w:p>
        </w:tc>
      </w:tr>
      <w:tr w:rsidR="00585BAD" w:rsidRPr="00C55BCA" w14:paraId="25CB7C29"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FB31F8" w14:textId="77777777" w:rsidR="00585BAD" w:rsidRPr="00C55BCA" w:rsidRDefault="00585BAD" w:rsidP="000618E2">
            <w:pPr>
              <w:pStyle w:val="rowtabella0"/>
              <w:rPr>
                <w:color w:val="002060"/>
              </w:rPr>
            </w:pPr>
            <w:r w:rsidRPr="00C55BCA">
              <w:rPr>
                <w:color w:val="002060"/>
              </w:rPr>
              <w:t>PICENO UNITED MMX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8DECC" w14:textId="77777777" w:rsidR="00585BAD" w:rsidRPr="00C55BCA" w:rsidRDefault="00585BAD" w:rsidP="000618E2">
            <w:pPr>
              <w:pStyle w:val="rowtabella0"/>
              <w:rPr>
                <w:color w:val="002060"/>
              </w:rPr>
            </w:pPr>
            <w:r w:rsidRPr="00C55BCA">
              <w:rPr>
                <w:color w:val="002060"/>
              </w:rPr>
              <w:t>FUTSAL COMUNANZA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7FA92"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4914D" w14:textId="77777777" w:rsidR="00585BAD" w:rsidRPr="00C55BCA" w:rsidRDefault="00585BAD" w:rsidP="000618E2">
            <w:pPr>
              <w:pStyle w:val="rowtabella0"/>
              <w:rPr>
                <w:color w:val="002060"/>
              </w:rPr>
            </w:pPr>
            <w:r w:rsidRPr="00C55BCA">
              <w:rPr>
                <w:color w:val="002060"/>
              </w:rPr>
              <w:t>26/09/2025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6FDC7" w14:textId="77777777" w:rsidR="00585BAD" w:rsidRPr="00C55BCA" w:rsidRDefault="00585BAD" w:rsidP="000618E2">
            <w:pPr>
              <w:pStyle w:val="rowtabella0"/>
              <w:rPr>
                <w:color w:val="002060"/>
              </w:rPr>
            </w:pPr>
            <w:r w:rsidRPr="00C55BCA">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2AE15" w14:textId="77777777" w:rsidR="00585BAD" w:rsidRPr="00C55BCA" w:rsidRDefault="00585BAD" w:rsidP="000618E2">
            <w:pPr>
              <w:pStyle w:val="rowtabella0"/>
              <w:rPr>
                <w:color w:val="002060"/>
              </w:rPr>
            </w:pPr>
            <w:r w:rsidRPr="00C55BCA">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D3FF6" w14:textId="77777777" w:rsidR="00585BAD" w:rsidRPr="00C55BCA" w:rsidRDefault="00585BAD" w:rsidP="000618E2">
            <w:pPr>
              <w:pStyle w:val="rowtabella0"/>
              <w:rPr>
                <w:color w:val="002060"/>
              </w:rPr>
            </w:pPr>
            <w:r w:rsidRPr="00C55BCA">
              <w:rPr>
                <w:color w:val="002060"/>
              </w:rPr>
              <w:t>VIA DELL IRIS</w:t>
            </w:r>
          </w:p>
        </w:tc>
      </w:tr>
    </w:tbl>
    <w:p w14:paraId="0A6708CA" w14:textId="77777777" w:rsidR="00585BAD" w:rsidRPr="00C55BCA" w:rsidRDefault="00585BAD" w:rsidP="00585BAD">
      <w:pPr>
        <w:pStyle w:val="breakline"/>
        <w:rPr>
          <w:rFonts w:eastAsiaTheme="minorEastAsia"/>
          <w:color w:val="002060"/>
        </w:rPr>
      </w:pPr>
    </w:p>
    <w:p w14:paraId="2DC8EED6" w14:textId="77777777" w:rsidR="00585BAD" w:rsidRPr="00C55BCA" w:rsidRDefault="00585BAD" w:rsidP="00585BAD">
      <w:pPr>
        <w:pStyle w:val="breakline"/>
        <w:rPr>
          <w:color w:val="002060"/>
        </w:rPr>
      </w:pPr>
    </w:p>
    <w:p w14:paraId="107F417A" w14:textId="77777777" w:rsidR="00585BAD" w:rsidRPr="00C55BCA" w:rsidRDefault="00585BAD" w:rsidP="00585BAD">
      <w:pPr>
        <w:pStyle w:val="breakline"/>
        <w:rPr>
          <w:color w:val="002060"/>
        </w:rPr>
      </w:pPr>
    </w:p>
    <w:p w14:paraId="7CFFAA37" w14:textId="77777777" w:rsidR="00585BAD" w:rsidRPr="00C55BCA" w:rsidRDefault="00585BAD" w:rsidP="00585BAD">
      <w:pPr>
        <w:pStyle w:val="sottotitolocampionato10"/>
        <w:rPr>
          <w:color w:val="002060"/>
        </w:rPr>
      </w:pPr>
      <w:r w:rsidRPr="00C55BCA">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8"/>
        <w:gridCol w:w="385"/>
        <w:gridCol w:w="898"/>
        <w:gridCol w:w="1178"/>
        <w:gridCol w:w="1555"/>
        <w:gridCol w:w="1547"/>
      </w:tblGrid>
      <w:tr w:rsidR="00585BAD" w:rsidRPr="00C55BCA" w14:paraId="2022FD70"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1EDB6"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94C96"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BFEDE"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D6575"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A3F66"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F1CAC"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BCC8C"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706D0988"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617EB6" w14:textId="77777777" w:rsidR="00585BAD" w:rsidRPr="00C55BCA" w:rsidRDefault="00585BAD" w:rsidP="000618E2">
            <w:pPr>
              <w:pStyle w:val="rowtabella0"/>
              <w:rPr>
                <w:color w:val="002060"/>
              </w:rPr>
            </w:pPr>
            <w:r w:rsidRPr="00C55BCA">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701D5" w14:textId="77777777" w:rsidR="00585BAD" w:rsidRPr="00C55BCA" w:rsidRDefault="00585BAD" w:rsidP="000618E2">
            <w:pPr>
              <w:pStyle w:val="rowtabella0"/>
              <w:rPr>
                <w:color w:val="002060"/>
              </w:rPr>
            </w:pPr>
            <w:r w:rsidRPr="00C55BCA">
              <w:rPr>
                <w:color w:val="002060"/>
              </w:rPr>
              <w:t>POLISPORTIVA VILLA PIGNA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E09A4"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4BA70" w14:textId="77777777" w:rsidR="00585BAD" w:rsidRPr="00C55BCA" w:rsidRDefault="00585BAD" w:rsidP="000618E2">
            <w:pPr>
              <w:pStyle w:val="rowtabella0"/>
              <w:rPr>
                <w:color w:val="002060"/>
              </w:rPr>
            </w:pPr>
            <w:r w:rsidRPr="00C55BCA">
              <w:rPr>
                <w:color w:val="002060"/>
              </w:rPr>
              <w:t>25/09/2025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116B4" w14:textId="77777777" w:rsidR="00585BAD" w:rsidRPr="00C55BCA" w:rsidRDefault="00585BAD" w:rsidP="000618E2">
            <w:pPr>
              <w:pStyle w:val="rowtabella0"/>
              <w:rPr>
                <w:color w:val="002060"/>
              </w:rPr>
            </w:pPr>
            <w:r w:rsidRPr="00C55BCA">
              <w:rPr>
                <w:color w:val="002060"/>
              </w:rPr>
              <w:t>5749 CAMPO C5 "SPORTING VILLAGE"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0E430" w14:textId="77777777" w:rsidR="00585BAD" w:rsidRPr="00C55BCA" w:rsidRDefault="00585BAD" w:rsidP="000618E2">
            <w:pPr>
              <w:pStyle w:val="rowtabella0"/>
              <w:rPr>
                <w:color w:val="002060"/>
              </w:rPr>
            </w:pPr>
            <w:r w:rsidRPr="00C55BCA">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ED563" w14:textId="77777777" w:rsidR="00585BAD" w:rsidRPr="00C55BCA" w:rsidRDefault="00585BAD" w:rsidP="000618E2">
            <w:pPr>
              <w:pStyle w:val="rowtabella0"/>
              <w:rPr>
                <w:color w:val="002060"/>
              </w:rPr>
            </w:pPr>
            <w:r w:rsidRPr="00C55BCA">
              <w:rPr>
                <w:color w:val="002060"/>
              </w:rPr>
              <w:t>VIA PERTINI</w:t>
            </w:r>
          </w:p>
        </w:tc>
      </w:tr>
      <w:tr w:rsidR="00585BAD" w:rsidRPr="00C55BCA" w14:paraId="359C23F3"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13AD0E" w14:textId="77777777" w:rsidR="00585BAD" w:rsidRPr="00C55BCA" w:rsidRDefault="00585BAD" w:rsidP="000618E2">
            <w:pPr>
              <w:pStyle w:val="rowtabella0"/>
              <w:rPr>
                <w:color w:val="002060"/>
              </w:rPr>
            </w:pPr>
            <w:r w:rsidRPr="00C55BCA">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2B54B" w14:textId="77777777" w:rsidR="00585BAD" w:rsidRPr="00C55BCA" w:rsidRDefault="00585BAD" w:rsidP="000618E2">
            <w:pPr>
              <w:pStyle w:val="rowtabella0"/>
              <w:rPr>
                <w:color w:val="002060"/>
              </w:rPr>
            </w:pPr>
            <w:r w:rsidRPr="00C55BCA">
              <w:rPr>
                <w:color w:val="002060"/>
              </w:rPr>
              <w:t>POLISPORTIVA RIPATRANSONE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1FBD3"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6B7FB" w14:textId="77777777" w:rsidR="00585BAD" w:rsidRPr="00C55BCA" w:rsidRDefault="00585BAD" w:rsidP="000618E2">
            <w:pPr>
              <w:pStyle w:val="rowtabella0"/>
              <w:rPr>
                <w:color w:val="002060"/>
              </w:rPr>
            </w:pPr>
            <w:r w:rsidRPr="00C55BCA">
              <w:rPr>
                <w:color w:val="002060"/>
              </w:rPr>
              <w:t>27/09/2025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CC211" w14:textId="77777777" w:rsidR="00585BAD" w:rsidRPr="00C55BCA" w:rsidRDefault="00585BAD" w:rsidP="000618E2">
            <w:pPr>
              <w:pStyle w:val="rowtabella0"/>
              <w:rPr>
                <w:color w:val="002060"/>
              </w:rPr>
            </w:pPr>
            <w:r w:rsidRPr="00C55BCA">
              <w:rPr>
                <w:color w:val="002060"/>
              </w:rPr>
              <w:t>5682 PALASPORT 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DF4A0" w14:textId="77777777" w:rsidR="00585BAD" w:rsidRPr="00C55BCA" w:rsidRDefault="00585BAD" w:rsidP="000618E2">
            <w:pPr>
              <w:pStyle w:val="rowtabella0"/>
              <w:rPr>
                <w:color w:val="002060"/>
              </w:rPr>
            </w:pPr>
            <w:r w:rsidRPr="00C55BCA">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E478F" w14:textId="77777777" w:rsidR="00585BAD" w:rsidRPr="00C55BCA" w:rsidRDefault="00585BAD" w:rsidP="000618E2">
            <w:pPr>
              <w:pStyle w:val="rowtabella0"/>
              <w:rPr>
                <w:color w:val="002060"/>
              </w:rPr>
            </w:pPr>
            <w:r w:rsidRPr="00C55BCA">
              <w:rPr>
                <w:color w:val="002060"/>
              </w:rPr>
              <w:t>VIA DON GIUSEPPE MARUCCI 1</w:t>
            </w:r>
          </w:p>
        </w:tc>
      </w:tr>
    </w:tbl>
    <w:p w14:paraId="421BE370" w14:textId="77777777" w:rsidR="00585BAD" w:rsidRPr="00C55BCA" w:rsidRDefault="00585BAD" w:rsidP="00585BAD">
      <w:pPr>
        <w:pStyle w:val="breakline"/>
        <w:rPr>
          <w:rFonts w:eastAsiaTheme="minorEastAsia"/>
          <w:color w:val="002060"/>
        </w:rPr>
      </w:pPr>
    </w:p>
    <w:p w14:paraId="42F12870" w14:textId="77777777" w:rsidR="00585BAD" w:rsidRPr="00C55BCA" w:rsidRDefault="00585BAD" w:rsidP="00585BAD">
      <w:pPr>
        <w:pStyle w:val="breakline"/>
        <w:rPr>
          <w:color w:val="002060"/>
        </w:rPr>
      </w:pPr>
    </w:p>
    <w:p w14:paraId="38A927FB" w14:textId="77777777" w:rsidR="00585BAD" w:rsidRPr="00C55BCA" w:rsidRDefault="00585BAD" w:rsidP="00585BAD">
      <w:pPr>
        <w:pStyle w:val="breakline"/>
        <w:rPr>
          <w:color w:val="002060"/>
        </w:rPr>
      </w:pPr>
    </w:p>
    <w:p w14:paraId="4C6F931D" w14:textId="77777777" w:rsidR="00585BAD" w:rsidRPr="00C55BCA" w:rsidRDefault="00585BAD" w:rsidP="00585BAD">
      <w:pPr>
        <w:pStyle w:val="sottotitolocampionato10"/>
        <w:rPr>
          <w:color w:val="002060"/>
        </w:rPr>
      </w:pPr>
      <w:r w:rsidRPr="00C55BCA">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7"/>
        <w:gridCol w:w="1556"/>
        <w:gridCol w:w="1550"/>
      </w:tblGrid>
      <w:tr w:rsidR="00585BAD" w:rsidRPr="00C55BCA" w14:paraId="4ED4186E"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B8B96"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6E159"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FBD5E"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0952B"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75A2D"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B5C19"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8E634"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7062D949"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BA0F00" w14:textId="77777777" w:rsidR="00585BAD" w:rsidRPr="00C55BCA" w:rsidRDefault="00585BAD" w:rsidP="000618E2">
            <w:pPr>
              <w:pStyle w:val="rowtabella0"/>
              <w:rPr>
                <w:color w:val="002060"/>
              </w:rPr>
            </w:pPr>
            <w:r w:rsidRPr="00C55BCA">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E4114" w14:textId="77777777" w:rsidR="00585BAD" w:rsidRPr="00C55BCA" w:rsidRDefault="00585BAD" w:rsidP="000618E2">
            <w:pPr>
              <w:pStyle w:val="rowtabella0"/>
              <w:rPr>
                <w:color w:val="002060"/>
              </w:rPr>
            </w:pPr>
            <w:r w:rsidRPr="00C55BCA">
              <w:rPr>
                <w:color w:val="002060"/>
              </w:rPr>
              <w:t>FROGS CLUB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35A15"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3ABDA" w14:textId="77777777" w:rsidR="00585BAD" w:rsidRPr="00C55BCA" w:rsidRDefault="00585BAD" w:rsidP="000618E2">
            <w:pPr>
              <w:pStyle w:val="rowtabella0"/>
              <w:rPr>
                <w:color w:val="002060"/>
              </w:rPr>
            </w:pPr>
            <w:r w:rsidRPr="00C55BCA">
              <w:rPr>
                <w:color w:val="002060"/>
              </w:rPr>
              <w:t>26/09/2025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483F7" w14:textId="77777777" w:rsidR="00585BAD" w:rsidRPr="00C55BCA" w:rsidRDefault="00585BAD" w:rsidP="000618E2">
            <w:pPr>
              <w:pStyle w:val="rowtabella0"/>
              <w:rPr>
                <w:color w:val="002060"/>
              </w:rPr>
            </w:pPr>
            <w:r w:rsidRPr="00C55BCA">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7764B" w14:textId="77777777" w:rsidR="00585BAD" w:rsidRPr="00C55BCA" w:rsidRDefault="00585BAD" w:rsidP="000618E2">
            <w:pPr>
              <w:pStyle w:val="rowtabella0"/>
              <w:rPr>
                <w:color w:val="002060"/>
              </w:rPr>
            </w:pPr>
            <w:r w:rsidRPr="00C55BCA">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20ABE" w14:textId="77777777" w:rsidR="00585BAD" w:rsidRPr="00C55BCA" w:rsidRDefault="00585BAD" w:rsidP="000618E2">
            <w:pPr>
              <w:pStyle w:val="rowtabella0"/>
              <w:rPr>
                <w:color w:val="002060"/>
              </w:rPr>
            </w:pPr>
            <w:r w:rsidRPr="00C55BCA">
              <w:rPr>
                <w:color w:val="002060"/>
              </w:rPr>
              <w:t>PIAZZA S. D'ACQUISTO</w:t>
            </w:r>
          </w:p>
        </w:tc>
      </w:tr>
      <w:tr w:rsidR="00585BAD" w:rsidRPr="00C55BCA" w14:paraId="792BE5CF"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36C38D" w14:textId="77777777" w:rsidR="00585BAD" w:rsidRPr="00C55BCA" w:rsidRDefault="00585BAD" w:rsidP="000618E2">
            <w:pPr>
              <w:pStyle w:val="rowtabella0"/>
              <w:rPr>
                <w:color w:val="002060"/>
              </w:rPr>
            </w:pPr>
            <w:proofErr w:type="gramStart"/>
            <w:r w:rsidRPr="00C55BCA">
              <w:rPr>
                <w:color w:val="002060"/>
              </w:rPr>
              <w:t>CITTA</w:t>
            </w:r>
            <w:proofErr w:type="gramEnd"/>
            <w:r w:rsidRPr="00C55BCA">
              <w:rPr>
                <w:color w:val="002060"/>
              </w:rPr>
              <w:t xml:space="preserve"> DI MARTINSICURO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8BFA2" w14:textId="77777777" w:rsidR="00585BAD" w:rsidRPr="00C55BCA" w:rsidRDefault="00585BAD" w:rsidP="000618E2">
            <w:pPr>
              <w:pStyle w:val="rowtabella0"/>
              <w:rPr>
                <w:color w:val="002060"/>
              </w:rPr>
            </w:pPr>
            <w:r w:rsidRPr="00C55BCA">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C614C"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D8A55" w14:textId="77777777" w:rsidR="00585BAD" w:rsidRPr="00C55BCA" w:rsidRDefault="00585BAD" w:rsidP="000618E2">
            <w:pPr>
              <w:pStyle w:val="rowtabella0"/>
              <w:rPr>
                <w:color w:val="002060"/>
              </w:rPr>
            </w:pPr>
            <w:r w:rsidRPr="00C55BCA">
              <w:rPr>
                <w:color w:val="002060"/>
              </w:rPr>
              <w:t>26/09/2025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0C409" w14:textId="77777777" w:rsidR="00585BAD" w:rsidRPr="00C55BCA" w:rsidRDefault="00585BAD" w:rsidP="000618E2">
            <w:pPr>
              <w:pStyle w:val="rowtabella0"/>
              <w:rPr>
                <w:color w:val="002060"/>
              </w:rPr>
            </w:pPr>
            <w:r w:rsidRPr="00C55BCA">
              <w:rPr>
                <w:color w:val="002060"/>
              </w:rPr>
              <w:t>5999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D48FC" w14:textId="77777777" w:rsidR="00585BAD" w:rsidRPr="00C55BCA" w:rsidRDefault="00585BAD" w:rsidP="000618E2">
            <w:pPr>
              <w:pStyle w:val="rowtabella0"/>
              <w:rPr>
                <w:color w:val="002060"/>
              </w:rPr>
            </w:pPr>
            <w:r w:rsidRPr="00C55BCA">
              <w:rPr>
                <w:color w:val="002060"/>
              </w:rPr>
              <w:t>MARTINSICURO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5E2D6" w14:textId="77777777" w:rsidR="00585BAD" w:rsidRPr="00C55BCA" w:rsidRDefault="00585BAD" w:rsidP="000618E2">
            <w:pPr>
              <w:pStyle w:val="rowtabella0"/>
              <w:rPr>
                <w:color w:val="002060"/>
              </w:rPr>
            </w:pPr>
            <w:r w:rsidRPr="00C55BCA">
              <w:rPr>
                <w:color w:val="002060"/>
              </w:rPr>
              <w:t>VIA DELLO SPORT</w:t>
            </w:r>
          </w:p>
        </w:tc>
      </w:tr>
    </w:tbl>
    <w:p w14:paraId="241C2DA3" w14:textId="77777777" w:rsidR="00585BAD" w:rsidRPr="00C55BCA" w:rsidRDefault="00585BAD" w:rsidP="00585BAD">
      <w:pPr>
        <w:pStyle w:val="breakline"/>
        <w:rPr>
          <w:rFonts w:eastAsiaTheme="minorEastAsia"/>
          <w:color w:val="002060"/>
        </w:rPr>
      </w:pPr>
    </w:p>
    <w:p w14:paraId="680F8E38" w14:textId="77777777" w:rsidR="00585BAD" w:rsidRPr="00C55BCA" w:rsidRDefault="00585BAD" w:rsidP="00585BAD">
      <w:pPr>
        <w:pStyle w:val="breakline"/>
        <w:rPr>
          <w:color w:val="002060"/>
        </w:rPr>
      </w:pPr>
    </w:p>
    <w:p w14:paraId="37CFE98A" w14:textId="77777777" w:rsidR="00585BAD" w:rsidRPr="00C55BCA" w:rsidRDefault="00585BAD" w:rsidP="00585BAD">
      <w:pPr>
        <w:pStyle w:val="breakline"/>
        <w:rPr>
          <w:color w:val="002060"/>
        </w:rPr>
      </w:pPr>
    </w:p>
    <w:p w14:paraId="3E3F1BE3" w14:textId="77777777" w:rsidR="00585BAD" w:rsidRPr="00C55BCA" w:rsidRDefault="00585BAD" w:rsidP="00585BAD">
      <w:pPr>
        <w:pStyle w:val="sottotitolocampionato10"/>
        <w:rPr>
          <w:color w:val="002060"/>
        </w:rPr>
      </w:pPr>
      <w:r w:rsidRPr="00C55BCA">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585BAD" w:rsidRPr="00C55BCA" w14:paraId="788C7B1D"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DBB9E"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3624F"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F363C"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064DA"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9DCDB"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A9959"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9B25C"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2048FD1D"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5C05F1" w14:textId="77777777" w:rsidR="00585BAD" w:rsidRPr="00C55BCA" w:rsidRDefault="00585BAD" w:rsidP="000618E2">
            <w:pPr>
              <w:pStyle w:val="rowtabella0"/>
              <w:rPr>
                <w:color w:val="002060"/>
              </w:rPr>
            </w:pPr>
            <w:r w:rsidRPr="00C55BCA">
              <w:rPr>
                <w:color w:val="002060"/>
              </w:rPr>
              <w:t>CASTORANESE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5CB283" w14:textId="77777777" w:rsidR="00585BAD" w:rsidRPr="00C55BCA" w:rsidRDefault="00585BAD" w:rsidP="000618E2">
            <w:pPr>
              <w:pStyle w:val="rowtabella0"/>
              <w:rPr>
                <w:color w:val="002060"/>
              </w:rPr>
            </w:pPr>
            <w:r w:rsidRPr="00C55BCA">
              <w:rPr>
                <w:color w:val="002060"/>
              </w:rPr>
              <w:t>ACQUAVIVA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391BC3"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EAEF51" w14:textId="77777777" w:rsidR="00585BAD" w:rsidRPr="00C55BCA" w:rsidRDefault="00585BAD" w:rsidP="000618E2">
            <w:pPr>
              <w:pStyle w:val="rowtabella0"/>
              <w:rPr>
                <w:color w:val="002060"/>
              </w:rPr>
            </w:pPr>
            <w:r w:rsidRPr="00C55BCA">
              <w:rPr>
                <w:color w:val="002060"/>
              </w:rPr>
              <w:t>26/09/2025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EBCA6C" w14:textId="77777777" w:rsidR="00585BAD" w:rsidRPr="00C55BCA" w:rsidRDefault="00585BAD" w:rsidP="000618E2">
            <w:pPr>
              <w:pStyle w:val="rowtabella0"/>
              <w:rPr>
                <w:color w:val="002060"/>
              </w:rPr>
            </w:pPr>
            <w:r w:rsidRPr="00C55BCA">
              <w:rPr>
                <w:color w:val="002060"/>
              </w:rPr>
              <w:t>5642 PALESTRA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15C77" w14:textId="77777777" w:rsidR="00585BAD" w:rsidRPr="00C55BCA" w:rsidRDefault="00585BAD" w:rsidP="000618E2">
            <w:pPr>
              <w:pStyle w:val="rowtabella0"/>
              <w:rPr>
                <w:color w:val="002060"/>
              </w:rPr>
            </w:pPr>
            <w:r w:rsidRPr="00C55BCA">
              <w:rPr>
                <w:color w:val="002060"/>
              </w:rPr>
              <w:t>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0502CC" w14:textId="77777777" w:rsidR="00585BAD" w:rsidRPr="00C55BCA" w:rsidRDefault="00585BAD" w:rsidP="000618E2">
            <w:pPr>
              <w:pStyle w:val="rowtabella0"/>
              <w:rPr>
                <w:color w:val="002060"/>
              </w:rPr>
            </w:pPr>
            <w:r w:rsidRPr="00C55BCA">
              <w:rPr>
                <w:color w:val="002060"/>
              </w:rPr>
              <w:t>VIA ROCCHETTA</w:t>
            </w:r>
          </w:p>
        </w:tc>
      </w:tr>
    </w:tbl>
    <w:p w14:paraId="1C71098F" w14:textId="77777777" w:rsidR="00585BAD" w:rsidRDefault="00585BAD" w:rsidP="00A37032">
      <w:pPr>
        <w:pStyle w:val="breakline"/>
        <w:rPr>
          <w:color w:val="002060"/>
        </w:rPr>
      </w:pPr>
    </w:p>
    <w:p w14:paraId="66B6A070" w14:textId="77777777" w:rsidR="00A37032" w:rsidRDefault="00A37032" w:rsidP="00A37032">
      <w:pPr>
        <w:pStyle w:val="breakline"/>
        <w:rPr>
          <w:color w:val="002060"/>
        </w:rPr>
      </w:pPr>
    </w:p>
    <w:p w14:paraId="0735CBD2" w14:textId="77777777" w:rsidR="00A37032" w:rsidRPr="00A54ADD" w:rsidRDefault="00A37032" w:rsidP="00A37032">
      <w:pPr>
        <w:pStyle w:val="titolocampionato0"/>
        <w:shd w:val="clear" w:color="auto" w:fill="CCCCCC"/>
        <w:spacing w:before="80" w:after="40"/>
        <w:rPr>
          <w:color w:val="002060"/>
        </w:rPr>
      </w:pPr>
      <w:r w:rsidRPr="00A54ADD">
        <w:rPr>
          <w:color w:val="002060"/>
        </w:rPr>
        <w:t xml:space="preserve">COPPA </w:t>
      </w:r>
      <w:r>
        <w:rPr>
          <w:color w:val="002060"/>
        </w:rPr>
        <w:t>ITALIA FEMM.LE CALCIO A5</w:t>
      </w:r>
    </w:p>
    <w:p w14:paraId="35D8F6AE" w14:textId="77777777" w:rsidR="00A37032" w:rsidRPr="00781567" w:rsidRDefault="00A37032" w:rsidP="00A37032">
      <w:pPr>
        <w:pStyle w:val="titoloprinc0"/>
        <w:rPr>
          <w:color w:val="002060"/>
        </w:rPr>
      </w:pPr>
      <w:r>
        <w:rPr>
          <w:color w:val="002060"/>
        </w:rPr>
        <w:t>PROGRAMMA GARE GIRONE D</w:t>
      </w:r>
    </w:p>
    <w:p w14:paraId="5F7C3E50" w14:textId="77777777" w:rsidR="00A37032" w:rsidRDefault="00A37032" w:rsidP="00A37032">
      <w:pPr>
        <w:pStyle w:val="breakline"/>
        <w:rPr>
          <w:rFonts w:eastAsiaTheme="minorEastAsia"/>
          <w:color w:val="002060"/>
        </w:rPr>
      </w:pPr>
    </w:p>
    <w:p w14:paraId="3C6F5961" w14:textId="77777777" w:rsidR="00A37032" w:rsidRPr="00237BC0" w:rsidRDefault="00A37032" w:rsidP="00A37032">
      <w:pPr>
        <w:pStyle w:val="breakline"/>
        <w:jc w:val="both"/>
        <w:rPr>
          <w:rFonts w:ascii="Arial" w:hAnsi="Arial" w:cs="Arial"/>
          <w:color w:val="002060"/>
          <w:sz w:val="22"/>
          <w:szCs w:val="22"/>
        </w:rPr>
      </w:pPr>
      <w:r>
        <w:rPr>
          <w:rFonts w:ascii="Arial" w:hAnsi="Arial" w:cs="Arial"/>
          <w:color w:val="002060"/>
          <w:sz w:val="22"/>
          <w:szCs w:val="22"/>
        </w:rPr>
        <w:t xml:space="preserve">A seguito dell’errata corrige di cui all’apposito paragrafo del presente comunicato ufficiale riguardante il risultato corretto della gara VENERE POTENTIA – FUTSAL COMUNANZA A.S.D. (15-0) valevole per la </w:t>
      </w:r>
      <w:proofErr w:type="gramStart"/>
      <w:r>
        <w:rPr>
          <w:rFonts w:ascii="Arial" w:hAnsi="Arial" w:cs="Arial"/>
          <w:color w:val="002060"/>
          <w:sz w:val="22"/>
          <w:szCs w:val="22"/>
        </w:rPr>
        <w:t>I^</w:t>
      </w:r>
      <w:proofErr w:type="gramEnd"/>
      <w:r>
        <w:rPr>
          <w:rFonts w:ascii="Arial" w:hAnsi="Arial" w:cs="Arial"/>
          <w:color w:val="002060"/>
          <w:sz w:val="22"/>
          <w:szCs w:val="22"/>
        </w:rPr>
        <w:t xml:space="preserve"> giornata del girone “D”, si rimodula il programma della </w:t>
      </w:r>
      <w:proofErr w:type="gramStart"/>
      <w:r>
        <w:rPr>
          <w:rFonts w:ascii="Arial" w:hAnsi="Arial" w:cs="Arial"/>
          <w:color w:val="002060"/>
          <w:sz w:val="22"/>
          <w:szCs w:val="22"/>
        </w:rPr>
        <w:t>II^</w:t>
      </w:r>
      <w:proofErr w:type="gramEnd"/>
      <w:r>
        <w:rPr>
          <w:rFonts w:ascii="Arial" w:hAnsi="Arial" w:cs="Arial"/>
          <w:color w:val="002060"/>
          <w:sz w:val="22"/>
          <w:szCs w:val="22"/>
        </w:rPr>
        <w:t xml:space="preserve"> e della </w:t>
      </w:r>
      <w:proofErr w:type="gramStart"/>
      <w:r>
        <w:rPr>
          <w:rFonts w:ascii="Arial" w:hAnsi="Arial" w:cs="Arial"/>
          <w:color w:val="002060"/>
          <w:sz w:val="22"/>
          <w:szCs w:val="22"/>
        </w:rPr>
        <w:t>III^</w:t>
      </w:r>
      <w:proofErr w:type="gramEnd"/>
      <w:r>
        <w:rPr>
          <w:rFonts w:ascii="Arial" w:hAnsi="Arial" w:cs="Arial"/>
          <w:color w:val="002060"/>
          <w:sz w:val="22"/>
          <w:szCs w:val="22"/>
        </w:rPr>
        <w:t xml:space="preserve"> giornata del medesimo raggruppamento come di seguito riportato:</w:t>
      </w:r>
    </w:p>
    <w:p w14:paraId="16C4C1AC" w14:textId="77777777" w:rsidR="00A37032" w:rsidRPr="00B9219E" w:rsidRDefault="00A37032" w:rsidP="00A37032">
      <w:pPr>
        <w:pStyle w:val="breakline"/>
        <w:rPr>
          <w:color w:val="002060"/>
        </w:rPr>
      </w:pPr>
    </w:p>
    <w:p w14:paraId="15469863" w14:textId="77777777" w:rsidR="00A37032" w:rsidRPr="00B9219E" w:rsidRDefault="00A37032" w:rsidP="00A37032">
      <w:pPr>
        <w:pStyle w:val="sottotitolocampionato10"/>
        <w:rPr>
          <w:color w:val="002060"/>
        </w:rPr>
      </w:pPr>
      <w:r w:rsidRPr="00B9219E">
        <w:rPr>
          <w:color w:val="002060"/>
        </w:rPr>
        <w:t xml:space="preserve">GIRONE D - </w:t>
      </w:r>
      <w:r>
        <w:rPr>
          <w:color w:val="002060"/>
        </w:rPr>
        <w:t>2</w:t>
      </w:r>
      <w:r w:rsidRPr="00B9219E">
        <w:rPr>
          <w:color w:val="002060"/>
        </w:rP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A37032" w:rsidRPr="00B9219E" w14:paraId="733A534B"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0CA95" w14:textId="77777777" w:rsidR="00A37032" w:rsidRPr="00B9219E" w:rsidRDefault="00A37032" w:rsidP="000618E2">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88DF2" w14:textId="77777777" w:rsidR="00A37032" w:rsidRPr="00B9219E" w:rsidRDefault="00A37032" w:rsidP="000618E2">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A5243" w14:textId="77777777" w:rsidR="00A37032" w:rsidRPr="00B9219E" w:rsidRDefault="00A37032" w:rsidP="000618E2">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2838B" w14:textId="77777777" w:rsidR="00A37032" w:rsidRPr="00B9219E" w:rsidRDefault="00A37032" w:rsidP="000618E2">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D55F8" w14:textId="77777777" w:rsidR="00A37032" w:rsidRPr="00B9219E" w:rsidRDefault="00A37032" w:rsidP="000618E2">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7E934" w14:textId="77777777" w:rsidR="00A37032" w:rsidRPr="00B9219E" w:rsidRDefault="00A37032" w:rsidP="000618E2">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A4F20" w14:textId="77777777" w:rsidR="00A37032" w:rsidRPr="00B9219E" w:rsidRDefault="00A37032" w:rsidP="000618E2">
            <w:pPr>
              <w:pStyle w:val="headertabella0"/>
              <w:rPr>
                <w:color w:val="002060"/>
              </w:rPr>
            </w:pPr>
            <w:r w:rsidRPr="00B9219E">
              <w:rPr>
                <w:color w:val="002060"/>
              </w:rPr>
              <w:t>Indirizzo Impianto</w:t>
            </w:r>
          </w:p>
        </w:tc>
      </w:tr>
      <w:tr w:rsidR="00A37032" w:rsidRPr="00B9219E" w14:paraId="34CA9F5F" w14:textId="77777777" w:rsidTr="000618E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9A47D4" w14:textId="77777777" w:rsidR="00A37032" w:rsidRPr="00B9219E" w:rsidRDefault="00A37032" w:rsidP="000618E2">
            <w:pPr>
              <w:pStyle w:val="rowtabella0"/>
              <w:rPr>
                <w:color w:val="002060"/>
              </w:rPr>
            </w:pPr>
            <w:r w:rsidRPr="00B9219E">
              <w:rPr>
                <w:color w:val="002060"/>
              </w:rPr>
              <w:t>FUTSAL COMUNANZA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C252EC" w14:textId="77777777" w:rsidR="00A37032" w:rsidRPr="00B9219E" w:rsidRDefault="00A37032" w:rsidP="000618E2">
            <w:pPr>
              <w:pStyle w:val="rowtabella0"/>
              <w:rPr>
                <w:color w:val="002060"/>
              </w:rPr>
            </w:pPr>
            <w:proofErr w:type="gramStart"/>
            <w:r w:rsidRPr="00B9219E">
              <w:rPr>
                <w:color w:val="002060"/>
              </w:rPr>
              <w:t>U.MANDOLESI</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F42FCE" w14:textId="77777777" w:rsidR="00A37032" w:rsidRPr="00B9219E" w:rsidRDefault="00A37032" w:rsidP="000618E2">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DAC648" w14:textId="77777777" w:rsidR="00A37032" w:rsidRPr="00B9219E" w:rsidRDefault="00A37032" w:rsidP="000618E2">
            <w:pPr>
              <w:pStyle w:val="rowtabella0"/>
              <w:rPr>
                <w:color w:val="002060"/>
              </w:rPr>
            </w:pPr>
            <w:r>
              <w:rPr>
                <w:color w:val="002060"/>
              </w:rPr>
              <w:t>07</w:t>
            </w:r>
            <w:r w:rsidRPr="00B9219E">
              <w:rPr>
                <w:color w:val="002060"/>
              </w:rPr>
              <w:t>/10/2025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F586D5" w14:textId="77777777" w:rsidR="00A37032" w:rsidRPr="00B9219E" w:rsidRDefault="00A37032" w:rsidP="000618E2">
            <w:pPr>
              <w:pStyle w:val="rowtabella0"/>
              <w:rPr>
                <w:color w:val="002060"/>
              </w:rPr>
            </w:pPr>
            <w:r w:rsidRPr="00B9219E">
              <w:rPr>
                <w:color w:val="002060"/>
              </w:rPr>
              <w:t>5689 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426893" w14:textId="77777777" w:rsidR="00A37032" w:rsidRPr="00B9219E" w:rsidRDefault="00A37032" w:rsidP="000618E2">
            <w:pPr>
              <w:pStyle w:val="rowtabella0"/>
              <w:rPr>
                <w:color w:val="002060"/>
              </w:rPr>
            </w:pPr>
            <w:r w:rsidRPr="00B9219E">
              <w:rPr>
                <w:color w:val="002060"/>
              </w:rPr>
              <w:t>COMUNANZA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B2CF62" w14:textId="77777777" w:rsidR="00A37032" w:rsidRPr="00B9219E" w:rsidRDefault="00A37032" w:rsidP="000618E2">
            <w:pPr>
              <w:pStyle w:val="rowtabella0"/>
              <w:rPr>
                <w:color w:val="002060"/>
              </w:rPr>
            </w:pPr>
            <w:r w:rsidRPr="00B9219E">
              <w:rPr>
                <w:color w:val="002060"/>
              </w:rPr>
              <w:t>VIA DELLA LIBERTA'</w:t>
            </w:r>
          </w:p>
        </w:tc>
      </w:tr>
    </w:tbl>
    <w:p w14:paraId="5C50BEE6" w14:textId="77777777" w:rsidR="00A37032" w:rsidRDefault="00A37032" w:rsidP="00A37032">
      <w:pPr>
        <w:rPr>
          <w:rFonts w:ascii="Arial" w:hAnsi="Arial" w:cs="Arial"/>
          <w:color w:val="002060"/>
          <w:sz w:val="18"/>
          <w:szCs w:val="18"/>
        </w:rPr>
      </w:pPr>
    </w:p>
    <w:p w14:paraId="20B87105" w14:textId="77777777" w:rsidR="00A37032" w:rsidRDefault="00A37032" w:rsidP="00A37032">
      <w:pPr>
        <w:rPr>
          <w:rFonts w:ascii="Arial" w:hAnsi="Arial" w:cs="Arial"/>
          <w:color w:val="002060"/>
          <w:sz w:val="18"/>
          <w:szCs w:val="18"/>
        </w:rPr>
      </w:pPr>
    </w:p>
    <w:p w14:paraId="5ED4A322" w14:textId="77777777" w:rsidR="00A37032" w:rsidRPr="00B9219E" w:rsidRDefault="00A37032" w:rsidP="00A37032">
      <w:pPr>
        <w:pStyle w:val="sottotitolocampionato10"/>
        <w:rPr>
          <w:color w:val="002060"/>
        </w:rPr>
      </w:pPr>
      <w:r w:rsidRPr="00B9219E">
        <w:rPr>
          <w:color w:val="002060"/>
        </w:rPr>
        <w:t xml:space="preserve">GIRONE D - </w:t>
      </w:r>
      <w:r>
        <w:rPr>
          <w:color w:val="002060"/>
        </w:rPr>
        <w:t>3</w:t>
      </w:r>
      <w:r w:rsidRPr="00B9219E">
        <w:rPr>
          <w:color w:val="002060"/>
        </w:rP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A37032" w:rsidRPr="00B9219E" w14:paraId="4DBF2395"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332C9" w14:textId="77777777" w:rsidR="00A37032" w:rsidRPr="00B9219E" w:rsidRDefault="00A37032" w:rsidP="000618E2">
            <w:pPr>
              <w:pStyle w:val="headertabella0"/>
              <w:rPr>
                <w:color w:val="002060"/>
              </w:rPr>
            </w:pPr>
            <w:r w:rsidRPr="00B921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FFDEC" w14:textId="77777777" w:rsidR="00A37032" w:rsidRPr="00B9219E" w:rsidRDefault="00A37032" w:rsidP="000618E2">
            <w:pPr>
              <w:pStyle w:val="headertabella0"/>
              <w:rPr>
                <w:color w:val="002060"/>
              </w:rPr>
            </w:pPr>
            <w:r w:rsidRPr="00B921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D0359" w14:textId="77777777" w:rsidR="00A37032" w:rsidRPr="00B9219E" w:rsidRDefault="00A37032" w:rsidP="000618E2">
            <w:pPr>
              <w:pStyle w:val="headertabella0"/>
              <w:rPr>
                <w:color w:val="002060"/>
              </w:rPr>
            </w:pPr>
            <w:r w:rsidRPr="00B921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66B83" w14:textId="77777777" w:rsidR="00A37032" w:rsidRPr="00B9219E" w:rsidRDefault="00A37032" w:rsidP="000618E2">
            <w:pPr>
              <w:pStyle w:val="headertabella0"/>
              <w:rPr>
                <w:color w:val="002060"/>
              </w:rPr>
            </w:pPr>
            <w:r w:rsidRPr="00B921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755EE" w14:textId="77777777" w:rsidR="00A37032" w:rsidRPr="00B9219E" w:rsidRDefault="00A37032" w:rsidP="000618E2">
            <w:pPr>
              <w:pStyle w:val="headertabella0"/>
              <w:rPr>
                <w:color w:val="002060"/>
              </w:rPr>
            </w:pPr>
            <w:r w:rsidRPr="00B921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88765" w14:textId="77777777" w:rsidR="00A37032" w:rsidRPr="00B9219E" w:rsidRDefault="00A37032" w:rsidP="000618E2">
            <w:pPr>
              <w:pStyle w:val="headertabella0"/>
              <w:rPr>
                <w:color w:val="002060"/>
              </w:rPr>
            </w:pPr>
            <w:proofErr w:type="spellStart"/>
            <w:r w:rsidRPr="00B9219E">
              <w:rPr>
                <w:color w:val="002060"/>
              </w:rPr>
              <w:t>Localita'</w:t>
            </w:r>
            <w:proofErr w:type="spellEnd"/>
            <w:r w:rsidRPr="00B921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EF1CD" w14:textId="77777777" w:rsidR="00A37032" w:rsidRPr="00B9219E" w:rsidRDefault="00A37032" w:rsidP="000618E2">
            <w:pPr>
              <w:pStyle w:val="headertabella0"/>
              <w:rPr>
                <w:color w:val="002060"/>
              </w:rPr>
            </w:pPr>
            <w:r w:rsidRPr="00B9219E">
              <w:rPr>
                <w:color w:val="002060"/>
              </w:rPr>
              <w:t>Indirizzo Impianto</w:t>
            </w:r>
          </w:p>
        </w:tc>
      </w:tr>
      <w:tr w:rsidR="00A37032" w:rsidRPr="00B9219E" w14:paraId="1F1547CA" w14:textId="77777777" w:rsidTr="000618E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C4EA5D" w14:textId="77777777" w:rsidR="00A37032" w:rsidRPr="00B9219E" w:rsidRDefault="00A37032" w:rsidP="000618E2">
            <w:pPr>
              <w:pStyle w:val="rowtabella0"/>
              <w:rPr>
                <w:color w:val="002060"/>
              </w:rPr>
            </w:pPr>
            <w:proofErr w:type="gramStart"/>
            <w:r w:rsidRPr="00B9219E">
              <w:rPr>
                <w:color w:val="002060"/>
              </w:rPr>
              <w:t>U.MANDOLESI</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5FC674" w14:textId="77777777" w:rsidR="00A37032" w:rsidRPr="00B9219E" w:rsidRDefault="00A37032" w:rsidP="000618E2">
            <w:pPr>
              <w:pStyle w:val="rowtabella0"/>
              <w:rPr>
                <w:color w:val="002060"/>
              </w:rPr>
            </w:pPr>
            <w:r w:rsidRPr="00B9219E">
              <w:rPr>
                <w:color w:val="002060"/>
              </w:rPr>
              <w:t>VENERE POTENTIA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4D33B8" w14:textId="77777777" w:rsidR="00A37032" w:rsidRPr="00B9219E" w:rsidRDefault="00A37032" w:rsidP="000618E2">
            <w:pPr>
              <w:pStyle w:val="rowtabella0"/>
              <w:jc w:val="center"/>
              <w:rPr>
                <w:color w:val="002060"/>
              </w:rPr>
            </w:pPr>
            <w:r w:rsidRPr="00B921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C6031F" w14:textId="77777777" w:rsidR="00A37032" w:rsidRPr="00B9219E" w:rsidRDefault="00A37032" w:rsidP="000618E2">
            <w:pPr>
              <w:pStyle w:val="rowtabella0"/>
              <w:rPr>
                <w:color w:val="002060"/>
              </w:rPr>
            </w:pPr>
            <w:r>
              <w:rPr>
                <w:color w:val="002060"/>
              </w:rPr>
              <w:t>20</w:t>
            </w:r>
            <w:r w:rsidRPr="00B9219E">
              <w:rPr>
                <w:color w:val="002060"/>
              </w:rPr>
              <w:t>/10/2025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7277AD" w14:textId="77777777" w:rsidR="00A37032" w:rsidRPr="00B9219E" w:rsidRDefault="00A37032" w:rsidP="000618E2">
            <w:pPr>
              <w:pStyle w:val="rowtabella0"/>
              <w:rPr>
                <w:color w:val="002060"/>
              </w:rPr>
            </w:pPr>
            <w:r w:rsidRPr="00B9219E">
              <w:rPr>
                <w:color w:val="002060"/>
              </w:rPr>
              <w:t>5700 CAMPO C/5 "MANDOLESI"-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66299F" w14:textId="77777777" w:rsidR="00A37032" w:rsidRPr="00B9219E" w:rsidRDefault="00A37032" w:rsidP="000618E2">
            <w:pPr>
              <w:pStyle w:val="rowtabella0"/>
              <w:rPr>
                <w:color w:val="002060"/>
              </w:rPr>
            </w:pPr>
            <w:r w:rsidRPr="00B9219E">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57A9AD" w14:textId="77777777" w:rsidR="00A37032" w:rsidRPr="00B9219E" w:rsidRDefault="00A37032" w:rsidP="000618E2">
            <w:pPr>
              <w:pStyle w:val="rowtabella0"/>
              <w:rPr>
                <w:color w:val="002060"/>
              </w:rPr>
            </w:pPr>
            <w:r w:rsidRPr="00B9219E">
              <w:rPr>
                <w:color w:val="002060"/>
              </w:rPr>
              <w:t>VIA DELLE REGIONI, 8</w:t>
            </w:r>
          </w:p>
        </w:tc>
      </w:tr>
    </w:tbl>
    <w:p w14:paraId="0E6FC01E" w14:textId="77777777" w:rsidR="00A37032" w:rsidRPr="00A54ADD" w:rsidRDefault="00A37032" w:rsidP="00A37032">
      <w:pPr>
        <w:pStyle w:val="breakline"/>
        <w:rPr>
          <w:color w:val="002060"/>
        </w:rPr>
      </w:pPr>
    </w:p>
    <w:p w14:paraId="7029E70F" w14:textId="77777777" w:rsidR="00A37032" w:rsidRPr="00A54ADD" w:rsidRDefault="00A37032" w:rsidP="00A37032">
      <w:pPr>
        <w:pStyle w:val="breakline"/>
        <w:rPr>
          <w:color w:val="002060"/>
        </w:rPr>
      </w:pPr>
    </w:p>
    <w:p w14:paraId="12921214" w14:textId="77777777" w:rsidR="00A37032" w:rsidRPr="00A54ADD" w:rsidRDefault="00A37032" w:rsidP="00A37032">
      <w:pPr>
        <w:pStyle w:val="breakline"/>
        <w:rPr>
          <w:rFonts w:eastAsiaTheme="minorEastAsia"/>
          <w:color w:val="002060"/>
        </w:rPr>
      </w:pPr>
    </w:p>
    <w:p w14:paraId="08CC44D6" w14:textId="77777777" w:rsidR="00A37032" w:rsidRPr="00A54ADD" w:rsidRDefault="00A37032" w:rsidP="00A37032">
      <w:pPr>
        <w:pStyle w:val="breakline"/>
        <w:rPr>
          <w:color w:val="002060"/>
        </w:rPr>
      </w:pPr>
    </w:p>
    <w:p w14:paraId="1F7988BB" w14:textId="77777777" w:rsidR="00A37032" w:rsidRPr="00A54ADD" w:rsidRDefault="00A37032" w:rsidP="00A37032">
      <w:pPr>
        <w:pStyle w:val="titolocampionato0"/>
        <w:shd w:val="clear" w:color="auto" w:fill="CCCCCC"/>
        <w:spacing w:before="80" w:after="40"/>
        <w:rPr>
          <w:color w:val="002060"/>
        </w:rPr>
      </w:pPr>
      <w:r w:rsidRPr="00A54ADD">
        <w:rPr>
          <w:color w:val="002060"/>
        </w:rPr>
        <w:t>COPPA MARCHE UNDER17 CALCIO A5</w:t>
      </w:r>
    </w:p>
    <w:p w14:paraId="147F3040" w14:textId="77777777" w:rsidR="00A37032" w:rsidRPr="00A54ADD" w:rsidRDefault="00A37032" w:rsidP="00A37032">
      <w:pPr>
        <w:pStyle w:val="titoloprinc0"/>
        <w:rPr>
          <w:color w:val="002060"/>
        </w:rPr>
      </w:pPr>
      <w:r w:rsidRPr="00A54ADD">
        <w:rPr>
          <w:color w:val="002060"/>
        </w:rPr>
        <w:t>VARIAZIONI AL PROGRAMMA GARE</w:t>
      </w:r>
    </w:p>
    <w:p w14:paraId="6E6AB135" w14:textId="77777777" w:rsidR="00A37032" w:rsidRPr="00A54ADD" w:rsidRDefault="00A37032" w:rsidP="00A37032">
      <w:pPr>
        <w:pStyle w:val="breakline"/>
        <w:rPr>
          <w:color w:val="002060"/>
        </w:rPr>
      </w:pPr>
    </w:p>
    <w:p w14:paraId="0E1D33AB" w14:textId="77777777" w:rsidR="00A37032" w:rsidRPr="00A54ADD" w:rsidRDefault="00A37032" w:rsidP="00A37032">
      <w:pPr>
        <w:pStyle w:val="breakline"/>
        <w:rPr>
          <w:color w:val="002060"/>
        </w:rPr>
      </w:pPr>
    </w:p>
    <w:p w14:paraId="1153F2E0" w14:textId="77777777" w:rsidR="00A37032" w:rsidRPr="00A54ADD" w:rsidRDefault="00A37032" w:rsidP="00A37032">
      <w:pPr>
        <w:pStyle w:val="sottotitolocampionato10"/>
        <w:rPr>
          <w:color w:val="002060"/>
        </w:rPr>
      </w:pPr>
      <w:r w:rsidRPr="00A54AD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032" w:rsidRPr="00A54ADD" w14:paraId="385CB37E" w14:textId="77777777" w:rsidTr="000618E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9475A" w14:textId="77777777" w:rsidR="00A37032" w:rsidRPr="00A54ADD" w:rsidRDefault="00A37032" w:rsidP="000618E2">
            <w:pPr>
              <w:pStyle w:val="headertabella0"/>
              <w:rPr>
                <w:color w:val="002060"/>
              </w:rPr>
            </w:pPr>
            <w:r w:rsidRPr="00A54AD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32893" w14:textId="77777777" w:rsidR="00A37032" w:rsidRPr="00A54ADD" w:rsidRDefault="00A37032" w:rsidP="000618E2">
            <w:pPr>
              <w:pStyle w:val="headertabella0"/>
              <w:rPr>
                <w:color w:val="002060"/>
              </w:rPr>
            </w:pPr>
            <w:r w:rsidRPr="00A54ADD">
              <w:rPr>
                <w:color w:val="002060"/>
              </w:rPr>
              <w:t xml:space="preserve">N° </w:t>
            </w:r>
            <w:proofErr w:type="spellStart"/>
            <w:r w:rsidRPr="00A54ADD">
              <w:rPr>
                <w:color w:val="002060"/>
              </w:rPr>
              <w:t>Gior</w:t>
            </w:r>
            <w:proofErr w:type="spellEnd"/>
            <w:r w:rsidRPr="00A54AD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88A49" w14:textId="77777777" w:rsidR="00A37032" w:rsidRPr="00A54ADD" w:rsidRDefault="00A37032" w:rsidP="000618E2">
            <w:pPr>
              <w:pStyle w:val="headertabella0"/>
              <w:rPr>
                <w:color w:val="002060"/>
              </w:rPr>
            </w:pPr>
            <w:r w:rsidRPr="00A54AD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DE829" w14:textId="77777777" w:rsidR="00A37032" w:rsidRPr="00A54ADD" w:rsidRDefault="00A37032" w:rsidP="000618E2">
            <w:pPr>
              <w:pStyle w:val="headertabella0"/>
              <w:rPr>
                <w:color w:val="002060"/>
              </w:rPr>
            </w:pPr>
            <w:r w:rsidRPr="00A54AD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05E57" w14:textId="77777777" w:rsidR="00A37032" w:rsidRPr="00A54ADD" w:rsidRDefault="00A37032" w:rsidP="000618E2">
            <w:pPr>
              <w:pStyle w:val="headertabella0"/>
              <w:rPr>
                <w:color w:val="002060"/>
              </w:rPr>
            </w:pPr>
            <w:r w:rsidRPr="00A54ADD">
              <w:rPr>
                <w:color w:val="002060"/>
              </w:rPr>
              <w:t xml:space="preserve">Data </w:t>
            </w:r>
            <w:proofErr w:type="spellStart"/>
            <w:r w:rsidRPr="00A54ADD">
              <w:rPr>
                <w:color w:val="002060"/>
              </w:rPr>
              <w:t>Orig</w:t>
            </w:r>
            <w:proofErr w:type="spellEnd"/>
            <w:r w:rsidRPr="00A54AD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FE33B" w14:textId="77777777" w:rsidR="00A37032" w:rsidRPr="00A54ADD" w:rsidRDefault="00A37032" w:rsidP="000618E2">
            <w:pPr>
              <w:pStyle w:val="headertabella0"/>
              <w:rPr>
                <w:color w:val="002060"/>
              </w:rPr>
            </w:pPr>
            <w:r w:rsidRPr="00A54AD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D2E0A" w14:textId="77777777" w:rsidR="00A37032" w:rsidRPr="00A54ADD" w:rsidRDefault="00A37032" w:rsidP="000618E2">
            <w:pPr>
              <w:pStyle w:val="headertabella0"/>
              <w:rPr>
                <w:color w:val="002060"/>
              </w:rPr>
            </w:pPr>
            <w:r w:rsidRPr="00A54ADD">
              <w:rPr>
                <w:color w:val="002060"/>
              </w:rPr>
              <w:t xml:space="preserve">Ora </w:t>
            </w:r>
            <w:proofErr w:type="spellStart"/>
            <w:r w:rsidRPr="00A54ADD">
              <w:rPr>
                <w:color w:val="002060"/>
              </w:rPr>
              <w:t>Orig</w:t>
            </w:r>
            <w:proofErr w:type="spellEnd"/>
            <w:r w:rsidRPr="00A54AD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C2D24" w14:textId="77777777" w:rsidR="00A37032" w:rsidRPr="00A54ADD" w:rsidRDefault="00A37032" w:rsidP="000618E2">
            <w:pPr>
              <w:pStyle w:val="headertabella0"/>
              <w:rPr>
                <w:color w:val="002060"/>
              </w:rPr>
            </w:pPr>
            <w:r w:rsidRPr="00A54ADD">
              <w:rPr>
                <w:color w:val="002060"/>
              </w:rPr>
              <w:t>Impianto</w:t>
            </w:r>
          </w:p>
        </w:tc>
      </w:tr>
      <w:tr w:rsidR="00A37032" w:rsidRPr="00A54ADD" w14:paraId="1C33DF2C" w14:textId="77777777" w:rsidTr="000618E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B486" w14:textId="77777777" w:rsidR="00A37032" w:rsidRPr="007F2972" w:rsidRDefault="00A37032" w:rsidP="000618E2">
            <w:pPr>
              <w:pStyle w:val="rowtabella0"/>
              <w:rPr>
                <w:color w:val="002060"/>
                <w:highlight w:val="yellow"/>
              </w:rPr>
            </w:pPr>
            <w:r w:rsidRPr="007F2972">
              <w:rPr>
                <w:color w:val="002060"/>
                <w:highlight w:val="yellow"/>
              </w:rPr>
              <w:t>01/10/2025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6B05" w14:textId="77777777" w:rsidR="00A37032" w:rsidRPr="007F2972" w:rsidRDefault="00A37032" w:rsidP="000618E2">
            <w:pPr>
              <w:pStyle w:val="rowtabella0"/>
              <w:jc w:val="center"/>
              <w:rPr>
                <w:color w:val="002060"/>
                <w:highlight w:val="yellow"/>
              </w:rPr>
            </w:pPr>
            <w:r w:rsidRPr="007F297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67FB3" w14:textId="77777777" w:rsidR="00A37032" w:rsidRPr="007F2972" w:rsidRDefault="00A37032" w:rsidP="000618E2">
            <w:pPr>
              <w:pStyle w:val="rowtabella0"/>
              <w:rPr>
                <w:color w:val="002060"/>
                <w:highlight w:val="yellow"/>
              </w:rPr>
            </w:pPr>
            <w:r w:rsidRPr="007F2972">
              <w:rPr>
                <w:color w:val="002060"/>
                <w:highlight w:val="yellow"/>
              </w:rPr>
              <w:t>RECANATI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DCA8B" w14:textId="77777777" w:rsidR="00A37032" w:rsidRPr="007F2972" w:rsidRDefault="00A37032" w:rsidP="000618E2">
            <w:pPr>
              <w:pStyle w:val="rowtabella0"/>
              <w:rPr>
                <w:color w:val="002060"/>
                <w:highlight w:val="yellow"/>
              </w:rPr>
            </w:pPr>
            <w:r w:rsidRPr="007F2972">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03281" w14:textId="77777777" w:rsidR="00A37032" w:rsidRPr="00A54ADD" w:rsidRDefault="00A37032" w:rsidP="000618E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E49F1" w14:textId="77777777" w:rsidR="00A37032" w:rsidRPr="00A54ADD" w:rsidRDefault="00A37032" w:rsidP="000618E2">
            <w:pPr>
              <w:pStyle w:val="rowtabella0"/>
              <w:jc w:val="center"/>
              <w:rPr>
                <w:color w:val="002060"/>
              </w:rPr>
            </w:pPr>
            <w:r w:rsidRPr="007F2972">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77C8B" w14:textId="77777777" w:rsidR="00A37032" w:rsidRPr="00A54ADD" w:rsidRDefault="00A37032" w:rsidP="000618E2">
            <w:pPr>
              <w:pStyle w:val="rowtabella0"/>
              <w:jc w:val="center"/>
              <w:rPr>
                <w:color w:val="002060"/>
              </w:rPr>
            </w:pPr>
            <w:r w:rsidRPr="00A54ADD">
              <w:rPr>
                <w:color w:val="002060"/>
              </w:rPr>
              <w:t>19:00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99BF" w14:textId="77777777" w:rsidR="00A37032" w:rsidRPr="00A54ADD" w:rsidRDefault="00A37032" w:rsidP="000618E2">
            <w:pPr>
              <w:rPr>
                <w:color w:val="002060"/>
              </w:rPr>
            </w:pPr>
          </w:p>
        </w:tc>
      </w:tr>
    </w:tbl>
    <w:p w14:paraId="0D0569F6" w14:textId="77777777" w:rsidR="00A37032" w:rsidRDefault="00A37032" w:rsidP="00A37032">
      <w:pPr>
        <w:pStyle w:val="breakline"/>
        <w:rPr>
          <w:color w:val="002060"/>
        </w:rPr>
      </w:pPr>
    </w:p>
    <w:p w14:paraId="4F9519FE" w14:textId="77777777" w:rsidR="00585BAD" w:rsidRDefault="00585BAD" w:rsidP="00A37032">
      <w:pPr>
        <w:pStyle w:val="breakline"/>
        <w:rPr>
          <w:color w:val="002060"/>
        </w:rPr>
      </w:pPr>
    </w:p>
    <w:p w14:paraId="23BEC714" w14:textId="77777777" w:rsidR="00A37032" w:rsidRPr="00A54ADD" w:rsidRDefault="00A37032" w:rsidP="00A37032">
      <w:pPr>
        <w:pStyle w:val="titoloprinc0"/>
        <w:rPr>
          <w:color w:val="002060"/>
        </w:rPr>
      </w:pPr>
      <w:r>
        <w:rPr>
          <w:color w:val="002060"/>
        </w:rPr>
        <w:t>PROGRAMMA GARE</w:t>
      </w:r>
    </w:p>
    <w:p w14:paraId="68E81365" w14:textId="77777777" w:rsidR="00A37032" w:rsidRDefault="00A37032" w:rsidP="00A37032">
      <w:pPr>
        <w:pStyle w:val="breakline"/>
        <w:rPr>
          <w:rFonts w:eastAsiaTheme="minorEastAsia"/>
          <w:color w:val="002060"/>
        </w:rPr>
      </w:pPr>
    </w:p>
    <w:p w14:paraId="19599CF0" w14:textId="77777777" w:rsidR="00585BAD" w:rsidRPr="00C55BCA" w:rsidRDefault="00585BAD" w:rsidP="00585BAD">
      <w:pPr>
        <w:pStyle w:val="sottotitolocampionato10"/>
        <w:rPr>
          <w:color w:val="002060"/>
        </w:rPr>
      </w:pPr>
      <w:r w:rsidRPr="00C55BC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85BAD" w:rsidRPr="00C55BCA" w14:paraId="6411726E"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66248"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51563"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23768"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44C59"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1DBAE"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58AE3"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DF6CA"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5D8EAA96"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5FD801" w14:textId="77777777" w:rsidR="00585BAD" w:rsidRPr="00C55BCA" w:rsidRDefault="00585BAD" w:rsidP="000618E2">
            <w:pPr>
              <w:pStyle w:val="rowtabella0"/>
              <w:rPr>
                <w:color w:val="002060"/>
              </w:rPr>
            </w:pPr>
            <w:r w:rsidRPr="00C55BCA">
              <w:rPr>
                <w:color w:val="002060"/>
              </w:rPr>
              <w:t xml:space="preserve">AUDAX 1970 </w:t>
            </w:r>
            <w:proofErr w:type="gramStart"/>
            <w:r w:rsidRPr="00C55BCA">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EE635F" w14:textId="77777777" w:rsidR="00585BAD" w:rsidRPr="00C55BCA" w:rsidRDefault="00585BAD" w:rsidP="000618E2">
            <w:pPr>
              <w:pStyle w:val="rowtabella0"/>
              <w:rPr>
                <w:color w:val="002060"/>
              </w:rPr>
            </w:pPr>
            <w:r w:rsidRPr="00C55BCA">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671883"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245419" w14:textId="77777777" w:rsidR="00585BAD" w:rsidRPr="00C55BCA" w:rsidRDefault="00585BAD" w:rsidP="000618E2">
            <w:pPr>
              <w:pStyle w:val="rowtabella0"/>
              <w:rPr>
                <w:color w:val="002060"/>
              </w:rPr>
            </w:pPr>
            <w:r w:rsidRPr="00C55BCA">
              <w:rPr>
                <w:color w:val="002060"/>
              </w:rPr>
              <w:t>30/09/2025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BB1C53" w14:textId="77777777" w:rsidR="00585BAD" w:rsidRPr="00C55BCA" w:rsidRDefault="00585BAD" w:rsidP="000618E2">
            <w:pPr>
              <w:pStyle w:val="rowtabella0"/>
              <w:rPr>
                <w:color w:val="002060"/>
              </w:rPr>
            </w:pPr>
            <w:r w:rsidRPr="00C55BCA">
              <w:rPr>
                <w:color w:val="002060"/>
              </w:rPr>
              <w:t>5109 CAMPO COPERTO N°3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3A5C70" w14:textId="77777777" w:rsidR="00585BAD" w:rsidRPr="00C55BCA" w:rsidRDefault="00585BAD" w:rsidP="000618E2">
            <w:pPr>
              <w:pStyle w:val="rowtabella0"/>
              <w:rPr>
                <w:color w:val="002060"/>
              </w:rPr>
            </w:pPr>
            <w:r w:rsidRPr="00C55BCA">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F92F0B" w14:textId="77777777" w:rsidR="00585BAD" w:rsidRPr="00C55BCA" w:rsidRDefault="00585BAD" w:rsidP="000618E2">
            <w:pPr>
              <w:pStyle w:val="rowtabella0"/>
              <w:rPr>
                <w:color w:val="002060"/>
              </w:rPr>
            </w:pPr>
            <w:r w:rsidRPr="00C55BCA">
              <w:rPr>
                <w:color w:val="002060"/>
              </w:rPr>
              <w:t>VIA CELLINI</w:t>
            </w:r>
          </w:p>
        </w:tc>
      </w:tr>
    </w:tbl>
    <w:p w14:paraId="4533246B" w14:textId="77777777" w:rsidR="00585BAD" w:rsidRPr="00C55BCA" w:rsidRDefault="00585BAD" w:rsidP="00585BAD">
      <w:pPr>
        <w:pStyle w:val="breakline"/>
        <w:rPr>
          <w:rFonts w:eastAsiaTheme="minorEastAsia"/>
          <w:color w:val="002060"/>
        </w:rPr>
      </w:pPr>
    </w:p>
    <w:p w14:paraId="5608F43D" w14:textId="77777777" w:rsidR="00585BAD" w:rsidRPr="00C55BCA" w:rsidRDefault="00585BAD" w:rsidP="00585BAD">
      <w:pPr>
        <w:pStyle w:val="breakline"/>
        <w:rPr>
          <w:color w:val="002060"/>
        </w:rPr>
      </w:pPr>
    </w:p>
    <w:p w14:paraId="308E9A0F" w14:textId="77777777" w:rsidR="00585BAD" w:rsidRPr="00C55BCA" w:rsidRDefault="00585BAD" w:rsidP="00585BAD">
      <w:pPr>
        <w:pStyle w:val="breakline"/>
        <w:rPr>
          <w:color w:val="002060"/>
        </w:rPr>
      </w:pPr>
    </w:p>
    <w:p w14:paraId="69B8F961" w14:textId="77777777" w:rsidR="00585BAD" w:rsidRPr="00C55BCA" w:rsidRDefault="00585BAD" w:rsidP="00585BAD">
      <w:pPr>
        <w:pStyle w:val="sottotitolocampionato10"/>
        <w:rPr>
          <w:color w:val="002060"/>
        </w:rPr>
      </w:pPr>
      <w:r w:rsidRPr="00C55BC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85BAD" w:rsidRPr="00C55BCA" w14:paraId="30F0CFBF"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3E676"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D301B"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B6396"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83AEC"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949E1"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3DD8F"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77FDC"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35A0CAEF"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5EAE67" w14:textId="77777777" w:rsidR="00585BAD" w:rsidRPr="00C55BCA" w:rsidRDefault="00585BAD" w:rsidP="000618E2">
            <w:pPr>
              <w:pStyle w:val="rowtabella0"/>
              <w:rPr>
                <w:color w:val="002060"/>
              </w:rPr>
            </w:pPr>
            <w:r w:rsidRPr="00C55BCA">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555AFE" w14:textId="77777777" w:rsidR="00585BAD" w:rsidRPr="00C55BCA" w:rsidRDefault="00585BAD" w:rsidP="000618E2">
            <w:pPr>
              <w:pStyle w:val="rowtabella0"/>
              <w:rPr>
                <w:color w:val="002060"/>
              </w:rPr>
            </w:pPr>
            <w:r w:rsidRPr="00C55BCA">
              <w:rPr>
                <w:color w:val="002060"/>
              </w:rPr>
              <w:t>JESINA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90973F" w14:textId="77777777" w:rsidR="00585BAD" w:rsidRPr="00C55BCA" w:rsidRDefault="00585BAD" w:rsidP="000618E2">
            <w:pPr>
              <w:pStyle w:val="rowtabella0"/>
              <w:jc w:val="center"/>
              <w:rPr>
                <w:color w:val="002060"/>
              </w:rPr>
            </w:pPr>
            <w:r w:rsidRPr="00C55BC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06FE9C" w14:textId="77777777" w:rsidR="00585BAD" w:rsidRPr="00C55BCA" w:rsidRDefault="00585BAD" w:rsidP="000618E2">
            <w:pPr>
              <w:pStyle w:val="rowtabella0"/>
              <w:rPr>
                <w:color w:val="002060"/>
              </w:rPr>
            </w:pPr>
            <w:r w:rsidRPr="00C55BCA">
              <w:rPr>
                <w:color w:val="002060"/>
              </w:rPr>
              <w:t>01/10/2025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62A5C0" w14:textId="77777777" w:rsidR="00585BAD" w:rsidRPr="00C55BCA" w:rsidRDefault="00585BAD" w:rsidP="000618E2">
            <w:pPr>
              <w:pStyle w:val="rowtabella0"/>
              <w:rPr>
                <w:color w:val="002060"/>
              </w:rPr>
            </w:pPr>
            <w:r w:rsidRPr="00C55BCA">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7D92FD" w14:textId="77777777" w:rsidR="00585BAD" w:rsidRPr="00C55BCA" w:rsidRDefault="00585BAD" w:rsidP="000618E2">
            <w:pPr>
              <w:pStyle w:val="rowtabella0"/>
              <w:rPr>
                <w:color w:val="002060"/>
              </w:rPr>
            </w:pPr>
            <w:r w:rsidRPr="00C55BCA">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CBE63" w14:textId="77777777" w:rsidR="00585BAD" w:rsidRPr="00C55BCA" w:rsidRDefault="00585BAD" w:rsidP="000618E2">
            <w:pPr>
              <w:pStyle w:val="rowtabella0"/>
              <w:rPr>
                <w:color w:val="002060"/>
              </w:rPr>
            </w:pPr>
            <w:r w:rsidRPr="00C55BCA">
              <w:rPr>
                <w:color w:val="002060"/>
              </w:rPr>
              <w:t>VIA NAZARIO SAURO</w:t>
            </w:r>
          </w:p>
        </w:tc>
      </w:tr>
    </w:tbl>
    <w:p w14:paraId="74960D1C" w14:textId="77777777" w:rsidR="00585BAD" w:rsidRPr="00C55BCA" w:rsidRDefault="00585BAD" w:rsidP="00585BAD">
      <w:pPr>
        <w:pStyle w:val="breakline"/>
        <w:rPr>
          <w:rFonts w:eastAsiaTheme="minorEastAsia"/>
          <w:color w:val="002060"/>
        </w:rPr>
      </w:pPr>
    </w:p>
    <w:p w14:paraId="3B81E6A7" w14:textId="77777777" w:rsidR="00585BAD" w:rsidRPr="00C55BCA" w:rsidRDefault="00585BAD" w:rsidP="00585BAD">
      <w:pPr>
        <w:pStyle w:val="breakline"/>
        <w:rPr>
          <w:color w:val="002060"/>
        </w:rPr>
      </w:pPr>
    </w:p>
    <w:p w14:paraId="017A7BB3" w14:textId="77777777" w:rsidR="00585BAD" w:rsidRPr="00C55BCA" w:rsidRDefault="00585BAD" w:rsidP="00585BAD">
      <w:pPr>
        <w:pStyle w:val="breakline"/>
        <w:rPr>
          <w:color w:val="002060"/>
        </w:rPr>
      </w:pPr>
    </w:p>
    <w:p w14:paraId="52E82C23" w14:textId="77777777" w:rsidR="00585BAD" w:rsidRPr="00C55BCA" w:rsidRDefault="00585BAD" w:rsidP="00585BAD">
      <w:pPr>
        <w:pStyle w:val="sottotitolocampionato10"/>
        <w:rPr>
          <w:color w:val="002060"/>
        </w:rPr>
      </w:pPr>
      <w:r w:rsidRPr="00C55BCA">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585BAD" w:rsidRPr="00C55BCA" w14:paraId="621CE574"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217B4"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4234A"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AB1FC"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B0429"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B7D26"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CF5FE"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5ED49"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5B30839F"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9B8E7A" w14:textId="77777777" w:rsidR="00585BAD" w:rsidRPr="00C55BCA" w:rsidRDefault="00585BAD" w:rsidP="000618E2">
            <w:pPr>
              <w:pStyle w:val="rowtabella0"/>
              <w:rPr>
                <w:color w:val="002060"/>
              </w:rPr>
            </w:pPr>
            <w:r w:rsidRPr="00C55BCA">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B5910C" w14:textId="77777777" w:rsidR="00585BAD" w:rsidRPr="00C55BCA" w:rsidRDefault="00585BAD" w:rsidP="000618E2">
            <w:pPr>
              <w:pStyle w:val="rowtabella0"/>
              <w:rPr>
                <w:color w:val="002060"/>
              </w:rPr>
            </w:pPr>
            <w:r w:rsidRPr="00C55BCA">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8A5213" w14:textId="77777777" w:rsidR="00585BAD" w:rsidRPr="00C55BCA" w:rsidRDefault="00585BAD" w:rsidP="000618E2">
            <w:pPr>
              <w:pStyle w:val="rowtabella0"/>
              <w:jc w:val="center"/>
              <w:rPr>
                <w:color w:val="002060"/>
              </w:rPr>
            </w:pPr>
            <w:r w:rsidRPr="00C55BC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7B7F23" w14:textId="77777777" w:rsidR="00585BAD" w:rsidRPr="00C55BCA" w:rsidRDefault="00585BAD" w:rsidP="000618E2">
            <w:pPr>
              <w:pStyle w:val="rowtabella0"/>
              <w:rPr>
                <w:color w:val="002060"/>
              </w:rPr>
            </w:pPr>
            <w:r w:rsidRPr="00C55BCA">
              <w:rPr>
                <w:color w:val="002060"/>
              </w:rPr>
              <w:t>29/09/2025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C9528F" w14:textId="77777777" w:rsidR="00585BAD" w:rsidRPr="00C55BCA" w:rsidRDefault="00585BAD" w:rsidP="000618E2">
            <w:pPr>
              <w:pStyle w:val="rowtabella0"/>
              <w:rPr>
                <w:color w:val="002060"/>
              </w:rPr>
            </w:pPr>
            <w:r w:rsidRPr="00C55BCA">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71008F" w14:textId="77777777" w:rsidR="00585BAD" w:rsidRPr="00C55BCA" w:rsidRDefault="00585BAD" w:rsidP="000618E2">
            <w:pPr>
              <w:pStyle w:val="rowtabella0"/>
              <w:rPr>
                <w:color w:val="002060"/>
              </w:rPr>
            </w:pPr>
            <w:r w:rsidRPr="00C55BCA">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2F21CC" w14:textId="77777777" w:rsidR="00585BAD" w:rsidRPr="00C55BCA" w:rsidRDefault="00585BAD" w:rsidP="000618E2">
            <w:pPr>
              <w:pStyle w:val="rowtabella0"/>
              <w:rPr>
                <w:color w:val="002060"/>
              </w:rPr>
            </w:pPr>
            <w:r w:rsidRPr="00C55BCA">
              <w:rPr>
                <w:color w:val="002060"/>
              </w:rPr>
              <w:t>LOCALITA' NONTESICURO</w:t>
            </w:r>
          </w:p>
        </w:tc>
      </w:tr>
    </w:tbl>
    <w:p w14:paraId="6F3655FB" w14:textId="77777777" w:rsidR="00585BAD" w:rsidRPr="00C55BCA" w:rsidRDefault="00585BAD" w:rsidP="00585BAD">
      <w:pPr>
        <w:pStyle w:val="breakline"/>
        <w:rPr>
          <w:rFonts w:eastAsiaTheme="minorEastAsia"/>
          <w:color w:val="002060"/>
        </w:rPr>
      </w:pPr>
    </w:p>
    <w:p w14:paraId="128D7B9E" w14:textId="77777777" w:rsidR="00585BAD" w:rsidRPr="00C55BCA" w:rsidRDefault="00585BAD" w:rsidP="00585BAD">
      <w:pPr>
        <w:pStyle w:val="breakline"/>
        <w:rPr>
          <w:color w:val="002060"/>
        </w:rPr>
      </w:pPr>
    </w:p>
    <w:p w14:paraId="58CC126C" w14:textId="77777777" w:rsidR="00585BAD" w:rsidRPr="00C55BCA" w:rsidRDefault="00585BAD" w:rsidP="00585BAD">
      <w:pPr>
        <w:pStyle w:val="breakline"/>
        <w:rPr>
          <w:color w:val="002060"/>
        </w:rPr>
      </w:pPr>
    </w:p>
    <w:p w14:paraId="27EB91A7" w14:textId="77777777" w:rsidR="00585BAD" w:rsidRPr="00C55BCA" w:rsidRDefault="00585BAD" w:rsidP="00585BAD">
      <w:pPr>
        <w:pStyle w:val="sottotitolocampionato10"/>
        <w:rPr>
          <w:color w:val="002060"/>
        </w:rPr>
      </w:pPr>
      <w:r w:rsidRPr="00C55BCA">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85BAD" w:rsidRPr="00C55BCA" w14:paraId="6D003D36"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F7409"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331E0"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CFF1F"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40A33"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81A5F"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8922A"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C456D"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0F4841EA"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393FEC" w14:textId="77777777" w:rsidR="00585BAD" w:rsidRPr="00C55BCA" w:rsidRDefault="00585BAD" w:rsidP="000618E2">
            <w:pPr>
              <w:pStyle w:val="rowtabella0"/>
              <w:rPr>
                <w:color w:val="002060"/>
              </w:rPr>
            </w:pPr>
            <w:r w:rsidRPr="00C55BCA">
              <w:rPr>
                <w:color w:val="002060"/>
              </w:rPr>
              <w:t>U.S. FORTUNA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60B96" w14:textId="77777777" w:rsidR="00585BAD" w:rsidRPr="00C55BCA" w:rsidRDefault="00585BAD" w:rsidP="000618E2">
            <w:pPr>
              <w:pStyle w:val="rowtabella0"/>
              <w:rPr>
                <w:color w:val="002060"/>
              </w:rPr>
            </w:pPr>
            <w:r w:rsidRPr="00C55BCA">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0764F0"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B83729" w14:textId="77777777" w:rsidR="00585BAD" w:rsidRPr="00C55BCA" w:rsidRDefault="00585BAD" w:rsidP="000618E2">
            <w:pPr>
              <w:pStyle w:val="rowtabella0"/>
              <w:rPr>
                <w:color w:val="002060"/>
              </w:rPr>
            </w:pPr>
            <w:r w:rsidRPr="00C55BCA">
              <w:rPr>
                <w:color w:val="002060"/>
              </w:rPr>
              <w:t>30/09/2025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8EFFF" w14:textId="77777777" w:rsidR="00585BAD" w:rsidRPr="00C55BCA" w:rsidRDefault="00585BAD" w:rsidP="000618E2">
            <w:pPr>
              <w:pStyle w:val="rowtabella0"/>
              <w:rPr>
                <w:color w:val="002060"/>
              </w:rPr>
            </w:pPr>
            <w:r w:rsidRPr="00C55BCA">
              <w:rPr>
                <w:color w:val="002060"/>
              </w:rPr>
              <w:t xml:space="preserve">5454 </w:t>
            </w:r>
            <w:proofErr w:type="gramStart"/>
            <w:r w:rsidRPr="00C55BCA">
              <w:rPr>
                <w:color w:val="002060"/>
              </w:rPr>
              <w:t>C.COPERTO</w:t>
            </w:r>
            <w:proofErr w:type="gramEnd"/>
            <w:r w:rsidRPr="00C55BCA">
              <w:rPr>
                <w:color w:val="002060"/>
              </w:rPr>
              <w:t xml:space="preserve"> </w:t>
            </w:r>
            <w:proofErr w:type="gramStart"/>
            <w:r w:rsidRPr="00C55BCA">
              <w:rPr>
                <w:color w:val="002060"/>
              </w:rPr>
              <w:t>C.TENNIS</w:t>
            </w:r>
            <w:proofErr w:type="gramEnd"/>
            <w:r w:rsidRPr="00C55BCA">
              <w:rPr>
                <w:color w:val="002060"/>
              </w:rPr>
              <w:t xml:space="preserve">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8BC3C9" w14:textId="77777777" w:rsidR="00585BAD" w:rsidRPr="00C55BCA" w:rsidRDefault="00585BAD" w:rsidP="000618E2">
            <w:pPr>
              <w:pStyle w:val="rowtabella0"/>
              <w:rPr>
                <w:color w:val="002060"/>
              </w:rPr>
            </w:pPr>
            <w:r w:rsidRPr="00C55BCA">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E2A7B3" w14:textId="77777777" w:rsidR="00585BAD" w:rsidRPr="00C55BCA" w:rsidRDefault="00585BAD" w:rsidP="000618E2">
            <w:pPr>
              <w:pStyle w:val="rowtabella0"/>
              <w:rPr>
                <w:color w:val="002060"/>
              </w:rPr>
            </w:pPr>
            <w:r w:rsidRPr="00C55BCA">
              <w:rPr>
                <w:color w:val="002060"/>
              </w:rPr>
              <w:t>VIA VILLA TOMBARI</w:t>
            </w:r>
          </w:p>
        </w:tc>
      </w:tr>
    </w:tbl>
    <w:p w14:paraId="62157736" w14:textId="77777777" w:rsidR="00585BAD" w:rsidRPr="00C55BCA" w:rsidRDefault="00585BAD" w:rsidP="00585BAD">
      <w:pPr>
        <w:pStyle w:val="breakline"/>
        <w:rPr>
          <w:rFonts w:eastAsiaTheme="minorEastAsia"/>
          <w:color w:val="002060"/>
        </w:rPr>
      </w:pPr>
    </w:p>
    <w:p w14:paraId="6C8B3E36" w14:textId="77777777" w:rsidR="00585BAD" w:rsidRPr="00C55BCA" w:rsidRDefault="00585BAD" w:rsidP="00585BAD">
      <w:pPr>
        <w:pStyle w:val="breakline"/>
        <w:rPr>
          <w:color w:val="002060"/>
        </w:rPr>
      </w:pPr>
    </w:p>
    <w:p w14:paraId="34DE9787" w14:textId="77777777" w:rsidR="00585BAD" w:rsidRPr="00C55BCA" w:rsidRDefault="00585BAD" w:rsidP="00585BAD">
      <w:pPr>
        <w:pStyle w:val="breakline"/>
        <w:rPr>
          <w:color w:val="002060"/>
        </w:rPr>
      </w:pPr>
    </w:p>
    <w:p w14:paraId="5A67DDE6" w14:textId="77777777" w:rsidR="00585BAD" w:rsidRPr="00C55BCA" w:rsidRDefault="00585BAD" w:rsidP="00585BAD">
      <w:pPr>
        <w:pStyle w:val="sottotitolocampionato10"/>
        <w:rPr>
          <w:color w:val="002060"/>
        </w:rPr>
      </w:pPr>
      <w:r w:rsidRPr="00C55BCA">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585BAD" w:rsidRPr="00C55BCA" w14:paraId="684CC1F2"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8A1CF"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47990"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84A5B"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92BA6"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C47AF"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6F03F"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B7B7A"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21B4F804"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B95DD1" w14:textId="77777777" w:rsidR="00585BAD" w:rsidRPr="00C55BCA" w:rsidRDefault="00585BAD" w:rsidP="000618E2">
            <w:pPr>
              <w:pStyle w:val="rowtabella0"/>
              <w:rPr>
                <w:color w:val="002060"/>
              </w:rPr>
            </w:pPr>
            <w:r w:rsidRPr="00C55BCA">
              <w:rPr>
                <w:color w:val="002060"/>
              </w:rPr>
              <w:t>POLISPORTIVA RIPATRANSONE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511342" w14:textId="77777777" w:rsidR="00585BAD" w:rsidRPr="00C55BCA" w:rsidRDefault="00585BAD" w:rsidP="000618E2">
            <w:pPr>
              <w:pStyle w:val="rowtabella0"/>
              <w:rPr>
                <w:color w:val="002060"/>
              </w:rPr>
            </w:pPr>
            <w:r w:rsidRPr="00C55BCA">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5CC03E"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47C843" w14:textId="77777777" w:rsidR="00585BAD" w:rsidRPr="00C55BCA" w:rsidRDefault="00585BAD" w:rsidP="000618E2">
            <w:pPr>
              <w:pStyle w:val="rowtabella0"/>
              <w:rPr>
                <w:color w:val="002060"/>
              </w:rPr>
            </w:pPr>
            <w:r w:rsidRPr="00C55BCA">
              <w:rPr>
                <w:color w:val="002060"/>
              </w:rPr>
              <w:t>02/10/2025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DAA5F3" w14:textId="77777777" w:rsidR="00585BAD" w:rsidRPr="00C55BCA" w:rsidRDefault="00585BAD" w:rsidP="000618E2">
            <w:pPr>
              <w:pStyle w:val="rowtabella0"/>
              <w:rPr>
                <w:color w:val="002060"/>
              </w:rPr>
            </w:pPr>
            <w:r w:rsidRPr="00C55BCA">
              <w:rPr>
                <w:color w:val="002060"/>
              </w:rPr>
              <w:t>5697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1D65F9" w14:textId="77777777" w:rsidR="00585BAD" w:rsidRPr="00C55BCA" w:rsidRDefault="00585BAD" w:rsidP="000618E2">
            <w:pPr>
              <w:pStyle w:val="rowtabella0"/>
              <w:rPr>
                <w:color w:val="002060"/>
              </w:rPr>
            </w:pPr>
            <w:r w:rsidRPr="00C55BCA">
              <w:rPr>
                <w:color w:val="002060"/>
              </w:rPr>
              <w:t>RIPATRANSONE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DDBD53" w14:textId="77777777" w:rsidR="00585BAD" w:rsidRPr="00C55BCA" w:rsidRDefault="00585BAD" w:rsidP="000618E2">
            <w:pPr>
              <w:pStyle w:val="rowtabella0"/>
              <w:rPr>
                <w:color w:val="002060"/>
              </w:rPr>
            </w:pPr>
            <w:r w:rsidRPr="00C55BCA">
              <w:rPr>
                <w:color w:val="002060"/>
              </w:rPr>
              <w:t>VIA FONTE ABECETO, 4</w:t>
            </w:r>
          </w:p>
        </w:tc>
      </w:tr>
    </w:tbl>
    <w:p w14:paraId="369B7A49" w14:textId="77777777" w:rsidR="00585BAD" w:rsidRPr="00C55BCA" w:rsidRDefault="00585BAD" w:rsidP="00585BAD">
      <w:pPr>
        <w:pStyle w:val="breakline"/>
        <w:rPr>
          <w:rFonts w:eastAsiaTheme="minorEastAsia"/>
          <w:color w:val="002060"/>
        </w:rPr>
      </w:pPr>
    </w:p>
    <w:p w14:paraId="05AF0B47" w14:textId="77777777" w:rsidR="00585BAD" w:rsidRPr="00C55BCA" w:rsidRDefault="00585BAD" w:rsidP="00585BAD">
      <w:pPr>
        <w:pStyle w:val="breakline"/>
        <w:rPr>
          <w:color w:val="002060"/>
        </w:rPr>
      </w:pPr>
    </w:p>
    <w:p w14:paraId="27506495" w14:textId="77777777" w:rsidR="00585BAD" w:rsidRPr="00C55BCA" w:rsidRDefault="00585BAD" w:rsidP="00585BAD">
      <w:pPr>
        <w:pStyle w:val="breakline"/>
        <w:rPr>
          <w:color w:val="002060"/>
        </w:rPr>
      </w:pPr>
    </w:p>
    <w:p w14:paraId="522F6E09" w14:textId="77777777" w:rsidR="00585BAD" w:rsidRPr="00C55BCA" w:rsidRDefault="00585BAD" w:rsidP="00585BAD">
      <w:pPr>
        <w:pStyle w:val="sottotitolocampionato10"/>
        <w:rPr>
          <w:color w:val="002060"/>
        </w:rPr>
      </w:pPr>
      <w:r w:rsidRPr="00C55BCA">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585BAD" w:rsidRPr="00C55BCA" w14:paraId="55602648"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D3B2C" w14:textId="77777777" w:rsidR="00585BAD" w:rsidRPr="00C55BCA" w:rsidRDefault="00585BAD" w:rsidP="000618E2">
            <w:pPr>
              <w:pStyle w:val="headertabella0"/>
              <w:rPr>
                <w:color w:val="002060"/>
              </w:rPr>
            </w:pPr>
            <w:r w:rsidRPr="00C55BC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3A9AE"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12F82"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87583"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11EAB"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27E88"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CFD59"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7084CFB7"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A98806" w14:textId="77777777" w:rsidR="00585BAD" w:rsidRPr="00C55BCA" w:rsidRDefault="00585BAD" w:rsidP="000618E2">
            <w:pPr>
              <w:pStyle w:val="rowtabella0"/>
              <w:rPr>
                <w:color w:val="002060"/>
              </w:rPr>
            </w:pPr>
            <w:r w:rsidRPr="00C55BCA">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D42F49" w14:textId="77777777" w:rsidR="00585BAD" w:rsidRPr="00C55BCA" w:rsidRDefault="00585BAD" w:rsidP="000618E2">
            <w:pPr>
              <w:pStyle w:val="rowtabella0"/>
              <w:rPr>
                <w:color w:val="002060"/>
              </w:rPr>
            </w:pPr>
            <w:r w:rsidRPr="00C55BCA">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26ECF2" w14:textId="77777777" w:rsidR="00585BAD" w:rsidRPr="00C55BCA" w:rsidRDefault="00585BAD" w:rsidP="000618E2">
            <w:pPr>
              <w:pStyle w:val="rowtabella0"/>
              <w:jc w:val="center"/>
              <w:rPr>
                <w:color w:val="002060"/>
              </w:rPr>
            </w:pPr>
            <w:r w:rsidRPr="00C55BC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CC931" w14:textId="77777777" w:rsidR="00585BAD" w:rsidRPr="00C55BCA" w:rsidRDefault="00585BAD" w:rsidP="000618E2">
            <w:pPr>
              <w:pStyle w:val="rowtabella0"/>
              <w:rPr>
                <w:color w:val="002060"/>
              </w:rPr>
            </w:pPr>
            <w:r w:rsidRPr="00C55BCA">
              <w:rPr>
                <w:color w:val="002060"/>
              </w:rPr>
              <w:t>02/10/2025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9F4F5E" w14:textId="77777777" w:rsidR="00585BAD" w:rsidRPr="00C55BCA" w:rsidRDefault="00585BAD" w:rsidP="000618E2">
            <w:pPr>
              <w:pStyle w:val="rowtabella0"/>
              <w:rPr>
                <w:color w:val="002060"/>
              </w:rPr>
            </w:pPr>
            <w:r w:rsidRPr="00C55BCA">
              <w:rPr>
                <w:color w:val="002060"/>
              </w:rPr>
              <w:t xml:space="preserve">5295 TENSOSTRUTTURA VIA </w:t>
            </w:r>
            <w:proofErr w:type="gramStart"/>
            <w:r w:rsidRPr="00C55BCA">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B49892" w14:textId="77777777" w:rsidR="00585BAD" w:rsidRPr="00C55BCA" w:rsidRDefault="00585BAD" w:rsidP="000618E2">
            <w:pPr>
              <w:pStyle w:val="rowtabella0"/>
              <w:rPr>
                <w:color w:val="002060"/>
              </w:rPr>
            </w:pPr>
            <w:r w:rsidRPr="00C55BCA">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4E078E" w14:textId="77777777" w:rsidR="00585BAD" w:rsidRPr="00C55BCA" w:rsidRDefault="00585BAD" w:rsidP="000618E2">
            <w:pPr>
              <w:pStyle w:val="rowtabella0"/>
              <w:rPr>
                <w:color w:val="002060"/>
              </w:rPr>
            </w:pPr>
            <w:r w:rsidRPr="00C55BCA">
              <w:rPr>
                <w:color w:val="002060"/>
              </w:rPr>
              <w:t xml:space="preserve">VIA </w:t>
            </w:r>
            <w:proofErr w:type="gramStart"/>
            <w:r w:rsidRPr="00C55BCA">
              <w:rPr>
                <w:color w:val="002060"/>
              </w:rPr>
              <w:t>E.MATTEI</w:t>
            </w:r>
            <w:proofErr w:type="gramEnd"/>
          </w:p>
        </w:tc>
      </w:tr>
    </w:tbl>
    <w:p w14:paraId="3221865C" w14:textId="77777777" w:rsidR="00585BAD" w:rsidRPr="00C55BCA" w:rsidRDefault="00585BAD" w:rsidP="00585BAD">
      <w:pPr>
        <w:pStyle w:val="breakline"/>
        <w:rPr>
          <w:rFonts w:eastAsiaTheme="minorEastAsia"/>
          <w:color w:val="002060"/>
        </w:rPr>
      </w:pPr>
    </w:p>
    <w:p w14:paraId="4B2C3A08" w14:textId="77777777" w:rsidR="00585BAD" w:rsidRPr="00C55BCA" w:rsidRDefault="00585BAD" w:rsidP="00585BAD">
      <w:pPr>
        <w:pStyle w:val="breakline"/>
        <w:rPr>
          <w:color w:val="002060"/>
        </w:rPr>
      </w:pPr>
    </w:p>
    <w:p w14:paraId="7ABB3119" w14:textId="77777777" w:rsidR="00585BAD" w:rsidRPr="00C55BCA" w:rsidRDefault="00585BAD" w:rsidP="00585BAD">
      <w:pPr>
        <w:pStyle w:val="breakline"/>
        <w:rPr>
          <w:color w:val="002060"/>
        </w:rPr>
      </w:pPr>
    </w:p>
    <w:p w14:paraId="7A57975F" w14:textId="77777777" w:rsidR="00585BAD" w:rsidRPr="00C55BCA" w:rsidRDefault="00585BAD" w:rsidP="00585BAD">
      <w:pPr>
        <w:pStyle w:val="sottotitolocampionato10"/>
        <w:rPr>
          <w:color w:val="002060"/>
        </w:rPr>
      </w:pPr>
      <w:r w:rsidRPr="00C55BCA">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85BAD" w:rsidRPr="00C55BCA" w14:paraId="665A68B5"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70B21"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2AEF4"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EA8CD"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E7201"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84651"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E5381"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64E65"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572D201D"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6FD6CC" w14:textId="77777777" w:rsidR="00585BAD" w:rsidRPr="00C55BCA" w:rsidRDefault="00585BAD" w:rsidP="000618E2">
            <w:pPr>
              <w:pStyle w:val="rowtabella0"/>
              <w:rPr>
                <w:color w:val="002060"/>
              </w:rPr>
            </w:pPr>
            <w:r w:rsidRPr="00C55BCA">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90314B" w14:textId="77777777" w:rsidR="00585BAD" w:rsidRPr="00C55BCA" w:rsidRDefault="00585BAD" w:rsidP="000618E2">
            <w:pPr>
              <w:pStyle w:val="rowtabella0"/>
              <w:rPr>
                <w:color w:val="002060"/>
              </w:rPr>
            </w:pPr>
            <w:r w:rsidRPr="00C55BCA">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BFD447" w14:textId="77777777" w:rsidR="00585BAD" w:rsidRPr="00C55BCA" w:rsidRDefault="00585BAD" w:rsidP="000618E2">
            <w:pPr>
              <w:pStyle w:val="rowtabella0"/>
              <w:jc w:val="center"/>
              <w:rPr>
                <w:color w:val="002060"/>
              </w:rPr>
            </w:pPr>
            <w:r w:rsidRPr="00C55BC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3F6CF5" w14:textId="77777777" w:rsidR="00585BAD" w:rsidRPr="00C55BCA" w:rsidRDefault="00585BAD" w:rsidP="000618E2">
            <w:pPr>
              <w:pStyle w:val="rowtabella0"/>
              <w:rPr>
                <w:color w:val="002060"/>
              </w:rPr>
            </w:pPr>
            <w:r w:rsidRPr="00C55BCA">
              <w:rPr>
                <w:color w:val="002060"/>
              </w:rPr>
              <w:t>01/10/2025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439938" w14:textId="77777777" w:rsidR="00585BAD" w:rsidRPr="00C55BCA" w:rsidRDefault="00585BAD" w:rsidP="000618E2">
            <w:pPr>
              <w:pStyle w:val="rowtabella0"/>
              <w:rPr>
                <w:color w:val="002060"/>
              </w:rPr>
            </w:pPr>
            <w:r w:rsidRPr="00C55BCA">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59C540" w14:textId="77777777" w:rsidR="00585BAD" w:rsidRPr="00C55BCA" w:rsidRDefault="00585BAD" w:rsidP="000618E2">
            <w:pPr>
              <w:pStyle w:val="rowtabella0"/>
              <w:rPr>
                <w:color w:val="002060"/>
              </w:rPr>
            </w:pPr>
            <w:r w:rsidRPr="00C55BCA">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0DBCC" w14:textId="77777777" w:rsidR="00585BAD" w:rsidRPr="00C55BCA" w:rsidRDefault="00585BAD" w:rsidP="000618E2">
            <w:pPr>
              <w:pStyle w:val="rowtabella0"/>
              <w:rPr>
                <w:color w:val="002060"/>
              </w:rPr>
            </w:pPr>
            <w:r w:rsidRPr="00C55BCA">
              <w:rPr>
                <w:color w:val="002060"/>
              </w:rPr>
              <w:t>VIA ALDO MORO</w:t>
            </w:r>
          </w:p>
        </w:tc>
      </w:tr>
    </w:tbl>
    <w:p w14:paraId="7935CDE0" w14:textId="77777777" w:rsidR="00585BAD" w:rsidRPr="00C55BCA" w:rsidRDefault="00585BAD" w:rsidP="00585BAD">
      <w:pPr>
        <w:pStyle w:val="breakline"/>
        <w:rPr>
          <w:rFonts w:eastAsiaTheme="minorEastAsia"/>
          <w:color w:val="002060"/>
        </w:rPr>
      </w:pPr>
    </w:p>
    <w:p w14:paraId="2028064F" w14:textId="77777777" w:rsidR="00585BAD" w:rsidRPr="00C55BCA" w:rsidRDefault="00585BAD" w:rsidP="00585BAD">
      <w:pPr>
        <w:pStyle w:val="breakline"/>
        <w:rPr>
          <w:color w:val="002060"/>
        </w:rPr>
      </w:pPr>
    </w:p>
    <w:p w14:paraId="3A86C8CF" w14:textId="77777777" w:rsidR="00585BAD" w:rsidRPr="00C55BCA" w:rsidRDefault="00585BAD" w:rsidP="00585BAD">
      <w:pPr>
        <w:pStyle w:val="breakline"/>
        <w:rPr>
          <w:color w:val="002060"/>
        </w:rPr>
      </w:pPr>
    </w:p>
    <w:p w14:paraId="5FD28B4F" w14:textId="77777777" w:rsidR="00585BAD" w:rsidRPr="00C55BCA" w:rsidRDefault="00585BAD" w:rsidP="00585BAD">
      <w:pPr>
        <w:pStyle w:val="sottotitolocampionato10"/>
        <w:rPr>
          <w:color w:val="002060"/>
        </w:rPr>
      </w:pPr>
      <w:r w:rsidRPr="00C55BCA">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85BAD" w:rsidRPr="00C55BCA" w14:paraId="6F2C238E"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734EF"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6897D"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58A5B"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987F8"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216CD"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18AEC"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B280D"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59054314"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5CFE91" w14:textId="77777777" w:rsidR="00585BAD" w:rsidRPr="00C55BCA" w:rsidRDefault="00585BAD" w:rsidP="000618E2">
            <w:pPr>
              <w:pStyle w:val="rowtabella0"/>
              <w:rPr>
                <w:color w:val="002060"/>
              </w:rPr>
            </w:pPr>
            <w:r w:rsidRPr="00C55BCA">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9EBD72" w14:textId="77777777" w:rsidR="00585BAD" w:rsidRPr="00C55BCA" w:rsidRDefault="00585BAD" w:rsidP="000618E2">
            <w:pPr>
              <w:pStyle w:val="rowtabella0"/>
              <w:rPr>
                <w:color w:val="002060"/>
              </w:rPr>
            </w:pPr>
            <w:r w:rsidRPr="00C55BCA">
              <w:rPr>
                <w:color w:val="002060"/>
              </w:rPr>
              <w:t>CERRETO D ESI C5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67DCE" w14:textId="77777777" w:rsidR="00585BAD" w:rsidRPr="00C55BCA" w:rsidRDefault="00585BAD" w:rsidP="000618E2">
            <w:pPr>
              <w:pStyle w:val="rowtabella0"/>
              <w:jc w:val="center"/>
              <w:rPr>
                <w:color w:val="002060"/>
              </w:rPr>
            </w:pPr>
            <w:r w:rsidRPr="00C55BC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A514F0" w14:textId="77777777" w:rsidR="00585BAD" w:rsidRPr="00C55BCA" w:rsidRDefault="00585BAD" w:rsidP="000618E2">
            <w:pPr>
              <w:pStyle w:val="rowtabella0"/>
              <w:rPr>
                <w:color w:val="002060"/>
              </w:rPr>
            </w:pPr>
            <w:r w:rsidRPr="00C55BCA">
              <w:rPr>
                <w:color w:val="002060"/>
              </w:rPr>
              <w:t>01/10/2025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11181" w14:textId="77777777" w:rsidR="00585BAD" w:rsidRPr="00C55BCA" w:rsidRDefault="00585BAD" w:rsidP="000618E2">
            <w:pPr>
              <w:pStyle w:val="rowtabella0"/>
              <w:rPr>
                <w:color w:val="002060"/>
              </w:rPr>
            </w:pPr>
            <w:r w:rsidRPr="00C55BCA">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9654B" w14:textId="77777777" w:rsidR="00585BAD" w:rsidRPr="00C55BCA" w:rsidRDefault="00585BAD" w:rsidP="000618E2">
            <w:pPr>
              <w:pStyle w:val="rowtabella0"/>
              <w:rPr>
                <w:color w:val="002060"/>
              </w:rPr>
            </w:pPr>
            <w:r w:rsidRPr="00C55BCA">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9FC996" w14:textId="77777777" w:rsidR="00585BAD" w:rsidRPr="00C55BCA" w:rsidRDefault="00585BAD" w:rsidP="000618E2">
            <w:pPr>
              <w:pStyle w:val="rowtabella0"/>
              <w:rPr>
                <w:color w:val="002060"/>
              </w:rPr>
            </w:pPr>
            <w:r w:rsidRPr="00C55BCA">
              <w:rPr>
                <w:color w:val="002060"/>
              </w:rPr>
              <w:t>VIA WEBER - ZONA STICCHI</w:t>
            </w:r>
          </w:p>
        </w:tc>
      </w:tr>
    </w:tbl>
    <w:p w14:paraId="273AE46B" w14:textId="77777777" w:rsidR="00585BAD" w:rsidRPr="00A54ADD" w:rsidRDefault="00585BAD" w:rsidP="00A37032">
      <w:pPr>
        <w:pStyle w:val="breakline"/>
        <w:rPr>
          <w:rFonts w:eastAsiaTheme="minorEastAsia"/>
          <w:color w:val="002060"/>
        </w:rPr>
      </w:pPr>
    </w:p>
    <w:p w14:paraId="2A3CEE52" w14:textId="77777777" w:rsidR="00A37032" w:rsidRDefault="00A37032" w:rsidP="00A37032">
      <w:pPr>
        <w:pStyle w:val="breakline"/>
        <w:rPr>
          <w:color w:val="002060"/>
        </w:rPr>
      </w:pPr>
    </w:p>
    <w:p w14:paraId="7E8F9774" w14:textId="77777777" w:rsidR="00A37032" w:rsidRDefault="00A37032" w:rsidP="00A37032">
      <w:pPr>
        <w:pStyle w:val="breakline"/>
        <w:rPr>
          <w:color w:val="002060"/>
        </w:rPr>
      </w:pPr>
    </w:p>
    <w:p w14:paraId="65B22AE9" w14:textId="77777777" w:rsidR="00A37032" w:rsidRDefault="00A37032" w:rsidP="00A37032">
      <w:pPr>
        <w:pStyle w:val="breakline"/>
        <w:rPr>
          <w:color w:val="002060"/>
        </w:rPr>
      </w:pPr>
    </w:p>
    <w:p w14:paraId="7F250A87" w14:textId="77777777" w:rsidR="00A37032" w:rsidRPr="00A54ADD" w:rsidRDefault="00A37032" w:rsidP="00A37032">
      <w:pPr>
        <w:pStyle w:val="titolocampionato0"/>
        <w:shd w:val="clear" w:color="auto" w:fill="CCCCCC"/>
        <w:spacing w:before="80" w:after="40"/>
        <w:rPr>
          <w:color w:val="002060"/>
        </w:rPr>
      </w:pPr>
      <w:r w:rsidRPr="00A54ADD">
        <w:rPr>
          <w:color w:val="002060"/>
        </w:rPr>
        <w:t>COPPA MARCHE UNDER15 CALCIO A5</w:t>
      </w:r>
    </w:p>
    <w:p w14:paraId="4B11CDBC" w14:textId="77777777" w:rsidR="00A37032" w:rsidRPr="00A54ADD" w:rsidRDefault="00A37032" w:rsidP="00A37032">
      <w:pPr>
        <w:pStyle w:val="titoloprinc0"/>
        <w:rPr>
          <w:color w:val="002060"/>
        </w:rPr>
      </w:pPr>
      <w:r>
        <w:rPr>
          <w:color w:val="002060"/>
        </w:rPr>
        <w:t>PROGRAMMA GARE</w:t>
      </w:r>
    </w:p>
    <w:p w14:paraId="050E8655" w14:textId="77777777" w:rsidR="00A37032" w:rsidRDefault="00A37032" w:rsidP="00A37032">
      <w:pPr>
        <w:pStyle w:val="breakline"/>
        <w:rPr>
          <w:color w:val="002060"/>
        </w:rPr>
      </w:pPr>
    </w:p>
    <w:p w14:paraId="317046F3" w14:textId="77777777" w:rsidR="00585BAD" w:rsidRPr="00C55BCA" w:rsidRDefault="00585BAD" w:rsidP="00585BAD">
      <w:pPr>
        <w:pStyle w:val="sottotitolocampionato10"/>
        <w:rPr>
          <w:color w:val="002060"/>
        </w:rPr>
      </w:pPr>
      <w:r w:rsidRPr="00C55BC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85BAD" w:rsidRPr="00C55BCA" w14:paraId="0BB08C7A"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E9738"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C0900"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20DAE"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3AD65"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FC5B9"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10F5F"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755BA"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7C66820F" w14:textId="77777777" w:rsidTr="000618E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09D7E0" w14:textId="77777777" w:rsidR="00585BAD" w:rsidRPr="00C55BCA" w:rsidRDefault="00585BAD" w:rsidP="000618E2">
            <w:pPr>
              <w:pStyle w:val="rowtabella0"/>
              <w:rPr>
                <w:color w:val="002060"/>
              </w:rPr>
            </w:pPr>
            <w:r w:rsidRPr="00C55BCA">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B5EA8" w14:textId="77777777" w:rsidR="00585BAD" w:rsidRPr="00C55BCA" w:rsidRDefault="00585BAD" w:rsidP="000618E2">
            <w:pPr>
              <w:pStyle w:val="rowtabella0"/>
              <w:rPr>
                <w:color w:val="002060"/>
              </w:rPr>
            </w:pPr>
            <w:r w:rsidRPr="00C55BCA">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B01EF"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622CA" w14:textId="77777777" w:rsidR="00585BAD" w:rsidRPr="00C55BCA" w:rsidRDefault="00585BAD" w:rsidP="000618E2">
            <w:pPr>
              <w:pStyle w:val="rowtabella0"/>
              <w:rPr>
                <w:color w:val="002060"/>
              </w:rPr>
            </w:pPr>
            <w:r w:rsidRPr="00C55BCA">
              <w:rPr>
                <w:color w:val="002060"/>
              </w:rPr>
              <w:t>29/09/2025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1679D" w14:textId="77777777" w:rsidR="00585BAD" w:rsidRPr="00C55BCA" w:rsidRDefault="00585BAD" w:rsidP="000618E2">
            <w:pPr>
              <w:pStyle w:val="rowtabella0"/>
              <w:rPr>
                <w:color w:val="002060"/>
              </w:rPr>
            </w:pPr>
            <w:r w:rsidRPr="00C55BCA">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0CFC5" w14:textId="77777777" w:rsidR="00585BAD" w:rsidRPr="00C55BCA" w:rsidRDefault="00585BAD" w:rsidP="000618E2">
            <w:pPr>
              <w:pStyle w:val="rowtabella0"/>
              <w:rPr>
                <w:color w:val="002060"/>
              </w:rPr>
            </w:pPr>
            <w:r w:rsidRPr="00C55BCA">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F9B52" w14:textId="77777777" w:rsidR="00585BAD" w:rsidRPr="00C55BCA" w:rsidRDefault="00585BAD" w:rsidP="000618E2">
            <w:pPr>
              <w:pStyle w:val="rowtabella0"/>
              <w:rPr>
                <w:color w:val="002060"/>
              </w:rPr>
            </w:pPr>
            <w:r w:rsidRPr="00C55BCA">
              <w:rPr>
                <w:color w:val="002060"/>
              </w:rPr>
              <w:t>VIA DELLE ESPOSIZIONI, 33</w:t>
            </w:r>
          </w:p>
        </w:tc>
      </w:tr>
      <w:tr w:rsidR="00585BAD" w:rsidRPr="00C55BCA" w14:paraId="007D5821" w14:textId="77777777" w:rsidTr="000618E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988186" w14:textId="77777777" w:rsidR="00585BAD" w:rsidRPr="00C55BCA" w:rsidRDefault="00585BAD" w:rsidP="000618E2">
            <w:pPr>
              <w:pStyle w:val="rowtabella0"/>
              <w:rPr>
                <w:color w:val="002060"/>
              </w:rPr>
            </w:pPr>
            <w:r w:rsidRPr="00C55BCA">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AD9FC4" w14:textId="77777777" w:rsidR="00585BAD" w:rsidRPr="00C55BCA" w:rsidRDefault="00585BAD" w:rsidP="000618E2">
            <w:pPr>
              <w:pStyle w:val="rowtabella0"/>
              <w:rPr>
                <w:color w:val="002060"/>
              </w:rPr>
            </w:pPr>
            <w:r w:rsidRPr="00C55BCA">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6CA83" w14:textId="77777777" w:rsidR="00585BAD" w:rsidRPr="00C55BCA" w:rsidRDefault="00585BAD" w:rsidP="000618E2">
            <w:pPr>
              <w:pStyle w:val="rowtabella0"/>
              <w:jc w:val="center"/>
              <w:rPr>
                <w:color w:val="002060"/>
              </w:rPr>
            </w:pPr>
            <w:r w:rsidRPr="00C55BC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3F926" w14:textId="77777777" w:rsidR="00585BAD" w:rsidRPr="00C55BCA" w:rsidRDefault="00585BAD" w:rsidP="000618E2">
            <w:pPr>
              <w:pStyle w:val="rowtabella0"/>
              <w:rPr>
                <w:color w:val="002060"/>
              </w:rPr>
            </w:pPr>
            <w:r w:rsidRPr="00C55BCA">
              <w:rPr>
                <w:color w:val="002060"/>
              </w:rPr>
              <w:t>02/10/2025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A26DB" w14:textId="77777777" w:rsidR="00585BAD" w:rsidRPr="00C55BCA" w:rsidRDefault="00585BAD" w:rsidP="000618E2">
            <w:pPr>
              <w:pStyle w:val="rowtabella0"/>
              <w:rPr>
                <w:color w:val="002060"/>
              </w:rPr>
            </w:pPr>
            <w:r w:rsidRPr="00C55BCA">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189BB" w14:textId="77777777" w:rsidR="00585BAD" w:rsidRPr="00C55BCA" w:rsidRDefault="00585BAD" w:rsidP="000618E2">
            <w:pPr>
              <w:pStyle w:val="rowtabella0"/>
              <w:rPr>
                <w:color w:val="002060"/>
              </w:rPr>
            </w:pPr>
            <w:r w:rsidRPr="00C55BC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DB389" w14:textId="77777777" w:rsidR="00585BAD" w:rsidRPr="00C55BCA" w:rsidRDefault="00585BAD" w:rsidP="000618E2">
            <w:pPr>
              <w:pStyle w:val="rowtabella0"/>
              <w:rPr>
                <w:color w:val="002060"/>
              </w:rPr>
            </w:pPr>
            <w:r w:rsidRPr="00C55BCA">
              <w:rPr>
                <w:color w:val="002060"/>
              </w:rPr>
              <w:t xml:space="preserve">VIA </w:t>
            </w:r>
            <w:proofErr w:type="gramStart"/>
            <w:r w:rsidRPr="00C55BCA">
              <w:rPr>
                <w:color w:val="002060"/>
              </w:rPr>
              <w:t>B.BUOZZI</w:t>
            </w:r>
            <w:proofErr w:type="gramEnd"/>
          </w:p>
        </w:tc>
      </w:tr>
    </w:tbl>
    <w:p w14:paraId="63AA96CB" w14:textId="77777777" w:rsidR="00585BAD" w:rsidRPr="00C55BCA" w:rsidRDefault="00585BAD" w:rsidP="00585BAD">
      <w:pPr>
        <w:pStyle w:val="breakline"/>
        <w:rPr>
          <w:rFonts w:eastAsiaTheme="minorEastAsia"/>
          <w:color w:val="002060"/>
        </w:rPr>
      </w:pPr>
    </w:p>
    <w:p w14:paraId="2267DB6A" w14:textId="77777777" w:rsidR="00585BAD" w:rsidRPr="00C55BCA" w:rsidRDefault="00585BAD" w:rsidP="00585BAD">
      <w:pPr>
        <w:pStyle w:val="breakline"/>
        <w:rPr>
          <w:color w:val="002060"/>
        </w:rPr>
      </w:pPr>
    </w:p>
    <w:p w14:paraId="05594582" w14:textId="77777777" w:rsidR="00585BAD" w:rsidRPr="00C55BCA" w:rsidRDefault="00585BAD" w:rsidP="00585BAD">
      <w:pPr>
        <w:pStyle w:val="breakline"/>
        <w:rPr>
          <w:color w:val="002060"/>
        </w:rPr>
      </w:pPr>
    </w:p>
    <w:p w14:paraId="4CCC3117" w14:textId="77777777" w:rsidR="00585BAD" w:rsidRPr="00C55BCA" w:rsidRDefault="00585BAD" w:rsidP="00585BAD">
      <w:pPr>
        <w:pStyle w:val="sottotitolocampionato10"/>
        <w:rPr>
          <w:color w:val="002060"/>
        </w:rPr>
      </w:pPr>
      <w:r w:rsidRPr="00C55BCA">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85BAD" w:rsidRPr="00C55BCA" w14:paraId="79B0816B"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42748"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3CC85"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A0293"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1AFC6"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107C2"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38C98"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58B5F"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75DFDBCD"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61D1C6" w14:textId="77777777" w:rsidR="00585BAD" w:rsidRPr="00C55BCA" w:rsidRDefault="00585BAD" w:rsidP="000618E2">
            <w:pPr>
              <w:pStyle w:val="rowtabella0"/>
              <w:rPr>
                <w:color w:val="002060"/>
              </w:rPr>
            </w:pPr>
            <w:r w:rsidRPr="00C55BCA">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B93B9F" w14:textId="77777777" w:rsidR="00585BAD" w:rsidRPr="00C55BCA" w:rsidRDefault="00585BAD" w:rsidP="000618E2">
            <w:pPr>
              <w:pStyle w:val="rowtabella0"/>
              <w:rPr>
                <w:color w:val="002060"/>
              </w:rPr>
            </w:pPr>
            <w:r w:rsidRPr="00C55BCA">
              <w:rPr>
                <w:color w:val="002060"/>
              </w:rPr>
              <w:t xml:space="preserve">AUDAX 1970 </w:t>
            </w:r>
            <w:proofErr w:type="gramStart"/>
            <w:r w:rsidRPr="00C55BCA">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31206D"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B5AB05" w14:textId="77777777" w:rsidR="00585BAD" w:rsidRPr="00C55BCA" w:rsidRDefault="00585BAD" w:rsidP="000618E2">
            <w:pPr>
              <w:pStyle w:val="rowtabella0"/>
              <w:rPr>
                <w:color w:val="002060"/>
              </w:rPr>
            </w:pPr>
            <w:r w:rsidRPr="00C55BCA">
              <w:rPr>
                <w:color w:val="002060"/>
              </w:rPr>
              <w:t>30/09/2025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6ECC36" w14:textId="77777777" w:rsidR="00585BAD" w:rsidRPr="00C55BCA" w:rsidRDefault="00585BAD" w:rsidP="000618E2">
            <w:pPr>
              <w:pStyle w:val="rowtabella0"/>
              <w:rPr>
                <w:color w:val="002060"/>
              </w:rPr>
            </w:pPr>
            <w:r w:rsidRPr="00C55BCA">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9D14F2" w14:textId="77777777" w:rsidR="00585BAD" w:rsidRPr="00C55BCA" w:rsidRDefault="00585BAD" w:rsidP="000618E2">
            <w:pPr>
              <w:pStyle w:val="rowtabella0"/>
              <w:rPr>
                <w:color w:val="002060"/>
              </w:rPr>
            </w:pPr>
            <w:r w:rsidRPr="00C55BCA">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9863E" w14:textId="77777777" w:rsidR="00585BAD" w:rsidRPr="00C55BCA" w:rsidRDefault="00585BAD" w:rsidP="000618E2">
            <w:pPr>
              <w:pStyle w:val="rowtabella0"/>
              <w:rPr>
                <w:color w:val="002060"/>
              </w:rPr>
            </w:pPr>
            <w:r w:rsidRPr="00C55BCA">
              <w:rPr>
                <w:color w:val="002060"/>
              </w:rPr>
              <w:t>STR.DEL BURELLO LOC.VAL NEVOLA</w:t>
            </w:r>
          </w:p>
        </w:tc>
      </w:tr>
    </w:tbl>
    <w:p w14:paraId="28003B3D" w14:textId="77777777" w:rsidR="00585BAD" w:rsidRPr="00C55BCA" w:rsidRDefault="00585BAD" w:rsidP="00585BAD">
      <w:pPr>
        <w:pStyle w:val="breakline"/>
        <w:rPr>
          <w:rFonts w:eastAsiaTheme="minorEastAsia"/>
          <w:color w:val="002060"/>
        </w:rPr>
      </w:pPr>
    </w:p>
    <w:p w14:paraId="2BED5F10" w14:textId="77777777" w:rsidR="00585BAD" w:rsidRPr="00C55BCA" w:rsidRDefault="00585BAD" w:rsidP="00585BAD">
      <w:pPr>
        <w:pStyle w:val="breakline"/>
        <w:rPr>
          <w:color w:val="002060"/>
        </w:rPr>
      </w:pPr>
    </w:p>
    <w:p w14:paraId="4C64C2BA" w14:textId="77777777" w:rsidR="00585BAD" w:rsidRPr="00C55BCA" w:rsidRDefault="00585BAD" w:rsidP="00585BAD">
      <w:pPr>
        <w:pStyle w:val="breakline"/>
        <w:rPr>
          <w:color w:val="002060"/>
        </w:rPr>
      </w:pPr>
    </w:p>
    <w:p w14:paraId="508F3236" w14:textId="77777777" w:rsidR="00585BAD" w:rsidRPr="00C55BCA" w:rsidRDefault="00585BAD" w:rsidP="00585BAD">
      <w:pPr>
        <w:pStyle w:val="sottotitolocampionato10"/>
        <w:rPr>
          <w:color w:val="002060"/>
        </w:rPr>
      </w:pPr>
      <w:r w:rsidRPr="00C55BCA">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585BAD" w:rsidRPr="00C55BCA" w14:paraId="7C2D54B1"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616E3"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8D110"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94168"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F1085"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97AB6"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55B08"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1FD3F"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209DBACD"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16FF69" w14:textId="77777777" w:rsidR="00585BAD" w:rsidRPr="00C55BCA" w:rsidRDefault="00585BAD" w:rsidP="000618E2">
            <w:pPr>
              <w:pStyle w:val="rowtabella0"/>
              <w:rPr>
                <w:color w:val="002060"/>
              </w:rPr>
            </w:pPr>
            <w:r w:rsidRPr="00C55BCA">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515BBF" w14:textId="77777777" w:rsidR="00585BAD" w:rsidRPr="00C55BCA" w:rsidRDefault="00585BAD" w:rsidP="000618E2">
            <w:pPr>
              <w:pStyle w:val="rowtabella0"/>
              <w:rPr>
                <w:color w:val="002060"/>
              </w:rPr>
            </w:pPr>
            <w:r w:rsidRPr="00C55BCA">
              <w:rPr>
                <w:color w:val="002060"/>
              </w:rPr>
              <w:t>POLISPORTIVA RIPATRANSONE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39B14A"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5323F2" w14:textId="77777777" w:rsidR="00585BAD" w:rsidRPr="00C55BCA" w:rsidRDefault="00585BAD" w:rsidP="000618E2">
            <w:pPr>
              <w:pStyle w:val="rowtabella0"/>
              <w:rPr>
                <w:color w:val="002060"/>
              </w:rPr>
            </w:pPr>
            <w:r w:rsidRPr="00C55BCA">
              <w:rPr>
                <w:color w:val="002060"/>
              </w:rPr>
              <w:t>01/10/2025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96E05E" w14:textId="77777777" w:rsidR="00585BAD" w:rsidRPr="00C55BCA" w:rsidRDefault="00585BAD" w:rsidP="000618E2">
            <w:pPr>
              <w:pStyle w:val="rowtabella0"/>
              <w:rPr>
                <w:color w:val="002060"/>
              </w:rPr>
            </w:pPr>
            <w:r w:rsidRPr="00C55BCA">
              <w:rPr>
                <w:color w:val="002060"/>
              </w:rPr>
              <w:t>5297 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2A4DBD" w14:textId="77777777" w:rsidR="00585BAD" w:rsidRPr="00C55BCA" w:rsidRDefault="00585BAD" w:rsidP="000618E2">
            <w:pPr>
              <w:pStyle w:val="rowtabella0"/>
              <w:rPr>
                <w:color w:val="002060"/>
              </w:rPr>
            </w:pPr>
            <w:r w:rsidRPr="00C55BCA">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F53275" w14:textId="77777777" w:rsidR="00585BAD" w:rsidRPr="00C55BCA" w:rsidRDefault="00585BAD" w:rsidP="000618E2">
            <w:pPr>
              <w:pStyle w:val="rowtabella0"/>
              <w:rPr>
                <w:color w:val="002060"/>
              </w:rPr>
            </w:pPr>
            <w:r w:rsidRPr="00C55BCA">
              <w:rPr>
                <w:color w:val="002060"/>
              </w:rPr>
              <w:t>VIA SAN SERGIO FZ. GROTTACCIA</w:t>
            </w:r>
          </w:p>
        </w:tc>
      </w:tr>
    </w:tbl>
    <w:p w14:paraId="5E140D88" w14:textId="77777777" w:rsidR="00585BAD" w:rsidRPr="00C55BCA" w:rsidRDefault="00585BAD" w:rsidP="00585BAD">
      <w:pPr>
        <w:pStyle w:val="breakline"/>
        <w:rPr>
          <w:rFonts w:eastAsiaTheme="minorEastAsia"/>
          <w:color w:val="002060"/>
        </w:rPr>
      </w:pPr>
    </w:p>
    <w:p w14:paraId="42580A0D" w14:textId="77777777" w:rsidR="00585BAD" w:rsidRPr="00C55BCA" w:rsidRDefault="00585BAD" w:rsidP="00585BAD">
      <w:pPr>
        <w:pStyle w:val="breakline"/>
        <w:rPr>
          <w:color w:val="002060"/>
        </w:rPr>
      </w:pPr>
    </w:p>
    <w:p w14:paraId="468660ED" w14:textId="77777777" w:rsidR="00585BAD" w:rsidRPr="00C55BCA" w:rsidRDefault="00585BAD" w:rsidP="00585BAD">
      <w:pPr>
        <w:pStyle w:val="breakline"/>
        <w:rPr>
          <w:color w:val="002060"/>
        </w:rPr>
      </w:pPr>
    </w:p>
    <w:p w14:paraId="2C413386" w14:textId="77777777" w:rsidR="00585BAD" w:rsidRPr="00C55BCA" w:rsidRDefault="00585BAD" w:rsidP="00585BAD">
      <w:pPr>
        <w:pStyle w:val="sottotitolocampionato10"/>
        <w:rPr>
          <w:color w:val="002060"/>
        </w:rPr>
      </w:pPr>
      <w:r w:rsidRPr="00C55BCA">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85BAD" w:rsidRPr="00C55BCA" w14:paraId="2D547277" w14:textId="77777777" w:rsidTr="000618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263D6" w14:textId="77777777" w:rsidR="00585BAD" w:rsidRPr="00C55BCA" w:rsidRDefault="00585BAD" w:rsidP="000618E2">
            <w:pPr>
              <w:pStyle w:val="headertabella0"/>
              <w:rPr>
                <w:color w:val="002060"/>
              </w:rPr>
            </w:pPr>
            <w:r w:rsidRPr="00C55BC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CDF82" w14:textId="77777777" w:rsidR="00585BAD" w:rsidRPr="00C55BCA" w:rsidRDefault="00585BAD" w:rsidP="000618E2">
            <w:pPr>
              <w:pStyle w:val="headertabella0"/>
              <w:rPr>
                <w:color w:val="002060"/>
              </w:rPr>
            </w:pPr>
            <w:r w:rsidRPr="00C55BC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7651B" w14:textId="77777777" w:rsidR="00585BAD" w:rsidRPr="00C55BCA" w:rsidRDefault="00585BAD" w:rsidP="000618E2">
            <w:pPr>
              <w:pStyle w:val="headertabella0"/>
              <w:rPr>
                <w:color w:val="002060"/>
              </w:rPr>
            </w:pPr>
            <w:r w:rsidRPr="00C55BC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E7F59" w14:textId="77777777" w:rsidR="00585BAD" w:rsidRPr="00C55BCA" w:rsidRDefault="00585BAD" w:rsidP="000618E2">
            <w:pPr>
              <w:pStyle w:val="headertabella0"/>
              <w:rPr>
                <w:color w:val="002060"/>
              </w:rPr>
            </w:pPr>
            <w:r w:rsidRPr="00C55BC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83832" w14:textId="77777777" w:rsidR="00585BAD" w:rsidRPr="00C55BCA" w:rsidRDefault="00585BAD" w:rsidP="000618E2">
            <w:pPr>
              <w:pStyle w:val="headertabella0"/>
              <w:rPr>
                <w:color w:val="002060"/>
              </w:rPr>
            </w:pPr>
            <w:r w:rsidRPr="00C55BC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0BF37" w14:textId="77777777" w:rsidR="00585BAD" w:rsidRPr="00C55BCA" w:rsidRDefault="00585BAD" w:rsidP="000618E2">
            <w:pPr>
              <w:pStyle w:val="headertabella0"/>
              <w:rPr>
                <w:color w:val="002060"/>
              </w:rPr>
            </w:pPr>
            <w:proofErr w:type="spellStart"/>
            <w:r w:rsidRPr="00C55BCA">
              <w:rPr>
                <w:color w:val="002060"/>
              </w:rPr>
              <w:t>Localita'</w:t>
            </w:r>
            <w:proofErr w:type="spellEnd"/>
            <w:r w:rsidRPr="00C55BC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46DC8" w14:textId="77777777" w:rsidR="00585BAD" w:rsidRPr="00C55BCA" w:rsidRDefault="00585BAD" w:rsidP="000618E2">
            <w:pPr>
              <w:pStyle w:val="headertabella0"/>
              <w:rPr>
                <w:color w:val="002060"/>
              </w:rPr>
            </w:pPr>
            <w:r w:rsidRPr="00C55BCA">
              <w:rPr>
                <w:color w:val="002060"/>
              </w:rPr>
              <w:t>Indirizzo Impianto</w:t>
            </w:r>
          </w:p>
        </w:tc>
      </w:tr>
      <w:tr w:rsidR="00585BAD" w:rsidRPr="00C55BCA" w14:paraId="4EA92A11" w14:textId="77777777" w:rsidTr="000618E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B80CC9" w14:textId="77777777" w:rsidR="00585BAD" w:rsidRPr="00C55BCA" w:rsidRDefault="00585BAD" w:rsidP="000618E2">
            <w:pPr>
              <w:pStyle w:val="rowtabella0"/>
              <w:rPr>
                <w:color w:val="002060"/>
              </w:rPr>
            </w:pPr>
            <w:r w:rsidRPr="00C55BCA">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CF2E6B" w14:textId="77777777" w:rsidR="00585BAD" w:rsidRPr="00C55BCA" w:rsidRDefault="00585BAD" w:rsidP="000618E2">
            <w:pPr>
              <w:pStyle w:val="rowtabella0"/>
              <w:rPr>
                <w:color w:val="002060"/>
              </w:rPr>
            </w:pPr>
            <w:r w:rsidRPr="00C55BCA">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34AFEF" w14:textId="77777777" w:rsidR="00585BAD" w:rsidRPr="00C55BCA" w:rsidRDefault="00585BAD" w:rsidP="000618E2">
            <w:pPr>
              <w:pStyle w:val="rowtabella0"/>
              <w:jc w:val="center"/>
              <w:rPr>
                <w:color w:val="002060"/>
              </w:rPr>
            </w:pPr>
            <w:r w:rsidRPr="00C55BC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4E67C7" w14:textId="77777777" w:rsidR="00585BAD" w:rsidRPr="00C55BCA" w:rsidRDefault="00585BAD" w:rsidP="000618E2">
            <w:pPr>
              <w:pStyle w:val="rowtabella0"/>
              <w:rPr>
                <w:color w:val="002060"/>
              </w:rPr>
            </w:pPr>
            <w:r w:rsidRPr="00C55BCA">
              <w:rPr>
                <w:color w:val="002060"/>
              </w:rPr>
              <w:t>30/09/2025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EFEBD2" w14:textId="77777777" w:rsidR="00585BAD" w:rsidRPr="00C55BCA" w:rsidRDefault="00585BAD" w:rsidP="000618E2">
            <w:pPr>
              <w:pStyle w:val="rowtabella0"/>
              <w:rPr>
                <w:color w:val="002060"/>
              </w:rPr>
            </w:pPr>
            <w:r w:rsidRPr="00C55BCA">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36CFC6" w14:textId="77777777" w:rsidR="00585BAD" w:rsidRPr="00C55BCA" w:rsidRDefault="00585BAD" w:rsidP="000618E2">
            <w:pPr>
              <w:pStyle w:val="rowtabella0"/>
              <w:rPr>
                <w:color w:val="002060"/>
              </w:rPr>
            </w:pPr>
            <w:r w:rsidRPr="00C55BCA">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CDBBC3" w14:textId="77777777" w:rsidR="00585BAD" w:rsidRPr="00C55BCA" w:rsidRDefault="00585BAD" w:rsidP="000618E2">
            <w:pPr>
              <w:pStyle w:val="rowtabella0"/>
              <w:rPr>
                <w:color w:val="002060"/>
              </w:rPr>
            </w:pPr>
            <w:r w:rsidRPr="00C55BCA">
              <w:rPr>
                <w:color w:val="002060"/>
              </w:rPr>
              <w:t>VIA ALDO MORO</w:t>
            </w:r>
          </w:p>
        </w:tc>
      </w:tr>
    </w:tbl>
    <w:p w14:paraId="64FF4E6B" w14:textId="77777777" w:rsidR="00585BAD" w:rsidRPr="00A54ADD" w:rsidRDefault="00585BAD" w:rsidP="00A37032">
      <w:pPr>
        <w:pStyle w:val="breakline"/>
        <w:rPr>
          <w:color w:val="002060"/>
        </w:rPr>
      </w:pPr>
    </w:p>
    <w:p w14:paraId="3782D7C7" w14:textId="77777777" w:rsidR="00584AD0" w:rsidRDefault="00584AD0" w:rsidP="00584AD0">
      <w:pPr>
        <w:pStyle w:val="titoloprinc0"/>
        <w:jc w:val="both"/>
        <w:rPr>
          <w:b w:val="0"/>
          <w:bCs w:val="0"/>
          <w:color w:val="002060"/>
          <w:sz w:val="22"/>
          <w:szCs w:val="22"/>
        </w:rPr>
      </w:pPr>
    </w:p>
    <w:p w14:paraId="5D4DCD37" w14:textId="77777777" w:rsidR="00584AD0" w:rsidRDefault="00584AD0" w:rsidP="00584AD0">
      <w:pPr>
        <w:rPr>
          <w:rFonts w:ascii="Arial" w:hAnsi="Arial" w:cs="Arial"/>
          <w:color w:val="002060"/>
          <w:sz w:val="18"/>
          <w:szCs w:val="18"/>
        </w:rPr>
      </w:pPr>
    </w:p>
    <w:p w14:paraId="6CF28660" w14:textId="77777777" w:rsidR="00237BC0" w:rsidRPr="00B9219E" w:rsidRDefault="00237BC0" w:rsidP="00237BC0">
      <w:pPr>
        <w:pStyle w:val="breakline"/>
        <w:rPr>
          <w:rFonts w:eastAsiaTheme="minorEastAsia"/>
          <w:color w:val="002060"/>
        </w:rPr>
      </w:pPr>
    </w:p>
    <w:p w14:paraId="13C1FCC5" w14:textId="77777777" w:rsidR="00625939" w:rsidRDefault="00625939" w:rsidP="00F770E5">
      <w:pPr>
        <w:pStyle w:val="Nessunaspaziatura"/>
        <w:jc w:val="both"/>
        <w:rPr>
          <w:rFonts w:ascii="Arial" w:hAnsi="Arial" w:cs="Arial"/>
          <w:bCs/>
          <w:color w:val="002060"/>
          <w:sz w:val="12"/>
          <w:szCs w:val="12"/>
        </w:rPr>
      </w:pPr>
    </w:p>
    <w:p w14:paraId="02459C62" w14:textId="77777777" w:rsidR="002D6C35" w:rsidRDefault="002D6C35" w:rsidP="00F770E5">
      <w:pPr>
        <w:pStyle w:val="Nessunaspaziatura"/>
        <w:jc w:val="both"/>
        <w:rPr>
          <w:rFonts w:ascii="Arial" w:hAnsi="Arial" w:cs="Arial"/>
          <w:bCs/>
          <w:color w:val="002060"/>
          <w:sz w:val="12"/>
          <w:szCs w:val="12"/>
        </w:rPr>
      </w:pPr>
    </w:p>
    <w:p w14:paraId="7DCC3EB0" w14:textId="77777777" w:rsidR="002D6C35" w:rsidRPr="00DE1EF7" w:rsidRDefault="002D6C35" w:rsidP="002D6C35">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p>
    <w:bookmarkEnd w:id="13"/>
    <w:p w14:paraId="1F8DE8EA" w14:textId="77777777" w:rsidR="002D6C35" w:rsidRDefault="002D6C35" w:rsidP="002D6C35">
      <w:pPr>
        <w:pStyle w:val="LndNormale1"/>
        <w:rPr>
          <w:rFonts w:cs="Arial"/>
          <w:color w:val="002060"/>
        </w:rPr>
      </w:pPr>
    </w:p>
    <w:p w14:paraId="49DF07E6" w14:textId="064664BF" w:rsidR="00AA61FC" w:rsidRPr="004D1E1B" w:rsidRDefault="00AA61FC" w:rsidP="00AA61FC">
      <w:pPr>
        <w:pStyle w:val="LndNormale1"/>
        <w:rPr>
          <w:b/>
          <w:color w:val="002060"/>
          <w:sz w:val="28"/>
          <w:szCs w:val="28"/>
        </w:rPr>
      </w:pPr>
      <w:r w:rsidRPr="004D1E1B">
        <w:rPr>
          <w:b/>
          <w:color w:val="002060"/>
          <w:sz w:val="28"/>
          <w:szCs w:val="28"/>
        </w:rPr>
        <w:t xml:space="preserve">COPPA ITALIA CALCIO A CINQUE </w:t>
      </w:r>
      <w:r>
        <w:rPr>
          <w:b/>
          <w:color w:val="002060"/>
          <w:sz w:val="28"/>
          <w:szCs w:val="28"/>
        </w:rPr>
        <w:t>SERIE C</w:t>
      </w:r>
    </w:p>
    <w:p w14:paraId="0C3ECDA3" w14:textId="77777777" w:rsidR="00AA61FC" w:rsidRPr="004D1E1B" w:rsidRDefault="00AA61FC" w:rsidP="00AA61FC">
      <w:pPr>
        <w:pStyle w:val="LndNormale1"/>
        <w:rPr>
          <w:rFonts w:cs="Arial"/>
          <w:color w:val="002060"/>
          <w:szCs w:val="22"/>
        </w:rPr>
      </w:pPr>
    </w:p>
    <w:p w14:paraId="6063B0D7" w14:textId="63C8049D" w:rsidR="00AA61FC" w:rsidRDefault="00AA61FC" w:rsidP="00AA61FC">
      <w:pPr>
        <w:pStyle w:val="breakline"/>
        <w:jc w:val="both"/>
        <w:rPr>
          <w:rFonts w:ascii="Arial" w:hAnsi="Arial" w:cs="Arial"/>
          <w:color w:val="002060"/>
          <w:sz w:val="22"/>
          <w:szCs w:val="22"/>
        </w:rPr>
      </w:pPr>
      <w:r w:rsidRPr="004D1E1B">
        <w:rPr>
          <w:rFonts w:ascii="Arial" w:hAnsi="Arial" w:cs="Arial"/>
          <w:color w:val="002060"/>
          <w:sz w:val="22"/>
          <w:szCs w:val="22"/>
        </w:rPr>
        <w:t xml:space="preserve">A seguito della segnalazione della società interessata, preso atto della rettifica arbitrale pervenuta in data odierna, la gara </w:t>
      </w:r>
      <w:r>
        <w:rPr>
          <w:rFonts w:ascii="Arial" w:hAnsi="Arial" w:cs="Arial"/>
          <w:b/>
          <w:bCs/>
          <w:color w:val="002060"/>
          <w:sz w:val="22"/>
          <w:szCs w:val="22"/>
        </w:rPr>
        <w:t>CALCETTO NUMANA – CHIARAVALLE FUTSAL</w:t>
      </w:r>
      <w:r w:rsidRPr="004D1E1B">
        <w:rPr>
          <w:rFonts w:ascii="Arial" w:hAnsi="Arial" w:cs="Arial"/>
          <w:color w:val="002060"/>
          <w:sz w:val="22"/>
          <w:szCs w:val="22"/>
        </w:rPr>
        <w:t xml:space="preserve"> del 19/09/2025 è terminata con il </w:t>
      </w:r>
      <w:r w:rsidRPr="004D1E1B">
        <w:rPr>
          <w:rFonts w:ascii="Arial" w:hAnsi="Arial" w:cs="Arial"/>
          <w:b/>
          <w:bCs/>
          <w:color w:val="002060"/>
          <w:sz w:val="22"/>
          <w:szCs w:val="22"/>
        </w:rPr>
        <w:t xml:space="preserve">risultato di </w:t>
      </w:r>
      <w:r>
        <w:rPr>
          <w:rFonts w:ascii="Arial" w:hAnsi="Arial" w:cs="Arial"/>
          <w:b/>
          <w:bCs/>
          <w:color w:val="002060"/>
          <w:sz w:val="22"/>
          <w:szCs w:val="22"/>
        </w:rPr>
        <w:t>2-1</w:t>
      </w:r>
      <w:r w:rsidRPr="004D1E1B">
        <w:rPr>
          <w:rFonts w:ascii="Arial" w:hAnsi="Arial" w:cs="Arial"/>
          <w:color w:val="002060"/>
          <w:sz w:val="22"/>
          <w:szCs w:val="22"/>
        </w:rPr>
        <w:t xml:space="preserve"> e non </w:t>
      </w:r>
      <w:r>
        <w:rPr>
          <w:rFonts w:ascii="Arial" w:hAnsi="Arial" w:cs="Arial"/>
          <w:color w:val="002060"/>
          <w:sz w:val="22"/>
          <w:szCs w:val="22"/>
        </w:rPr>
        <w:t>1-2</w:t>
      </w:r>
      <w:r w:rsidRPr="004D1E1B">
        <w:rPr>
          <w:rFonts w:ascii="Arial" w:hAnsi="Arial" w:cs="Arial"/>
          <w:color w:val="002060"/>
          <w:sz w:val="22"/>
          <w:szCs w:val="22"/>
        </w:rPr>
        <w:t xml:space="preserve"> come erroneamente riportato nel Comunicato Ufficiale n° 19 del </w:t>
      </w:r>
      <w:r>
        <w:rPr>
          <w:rFonts w:ascii="Arial" w:hAnsi="Arial" w:cs="Arial"/>
          <w:color w:val="002060"/>
          <w:sz w:val="22"/>
          <w:szCs w:val="22"/>
        </w:rPr>
        <w:t>23</w:t>
      </w:r>
      <w:r w:rsidRPr="004D1E1B">
        <w:rPr>
          <w:rFonts w:ascii="Arial" w:hAnsi="Arial" w:cs="Arial"/>
          <w:color w:val="002060"/>
          <w:sz w:val="22"/>
          <w:szCs w:val="22"/>
        </w:rPr>
        <w:t>/09/2025</w:t>
      </w:r>
      <w:r>
        <w:rPr>
          <w:rFonts w:ascii="Arial" w:hAnsi="Arial" w:cs="Arial"/>
          <w:color w:val="002060"/>
          <w:sz w:val="22"/>
          <w:szCs w:val="22"/>
        </w:rPr>
        <w:t>.</w:t>
      </w:r>
    </w:p>
    <w:p w14:paraId="02AD3536" w14:textId="77777777" w:rsidR="00AA61FC" w:rsidRDefault="00AA61FC" w:rsidP="002D6C35">
      <w:pPr>
        <w:pStyle w:val="LndNormale1"/>
        <w:rPr>
          <w:rFonts w:cs="Arial"/>
          <w:color w:val="002060"/>
        </w:rPr>
      </w:pPr>
    </w:p>
    <w:p w14:paraId="478CB610" w14:textId="77777777" w:rsidR="00AA61FC" w:rsidRDefault="00AA61FC" w:rsidP="002D6C35">
      <w:pPr>
        <w:pStyle w:val="LndNormale1"/>
        <w:rPr>
          <w:rFonts w:cs="Arial"/>
          <w:color w:val="002060"/>
        </w:rPr>
      </w:pPr>
    </w:p>
    <w:p w14:paraId="222D1FF8" w14:textId="1B406110" w:rsidR="002D6C35" w:rsidRPr="004D1E1B" w:rsidRDefault="002D6C35" w:rsidP="002D6C35">
      <w:pPr>
        <w:pStyle w:val="LndNormale1"/>
        <w:rPr>
          <w:b/>
          <w:color w:val="002060"/>
          <w:sz w:val="28"/>
          <w:szCs w:val="28"/>
        </w:rPr>
      </w:pPr>
      <w:r w:rsidRPr="004D1E1B">
        <w:rPr>
          <w:b/>
          <w:color w:val="002060"/>
          <w:sz w:val="28"/>
          <w:szCs w:val="28"/>
        </w:rPr>
        <w:t xml:space="preserve">COPPA ITALIA CALCIO A CINQUE </w:t>
      </w:r>
      <w:r w:rsidR="004D1E1B" w:rsidRPr="004D1E1B">
        <w:rPr>
          <w:b/>
          <w:color w:val="002060"/>
          <w:sz w:val="28"/>
          <w:szCs w:val="28"/>
        </w:rPr>
        <w:t>FEMMINILE</w:t>
      </w:r>
    </w:p>
    <w:p w14:paraId="38302118" w14:textId="77777777" w:rsidR="002D6C35" w:rsidRPr="004D1E1B" w:rsidRDefault="002D6C35" w:rsidP="002D6C35">
      <w:pPr>
        <w:pStyle w:val="LndNormale1"/>
        <w:rPr>
          <w:rFonts w:cs="Arial"/>
          <w:color w:val="002060"/>
          <w:szCs w:val="22"/>
        </w:rPr>
      </w:pPr>
    </w:p>
    <w:p w14:paraId="7C42E313" w14:textId="47282DCD" w:rsidR="004D1E1B" w:rsidRDefault="002D6C35" w:rsidP="002D6C35">
      <w:pPr>
        <w:pStyle w:val="breakline"/>
        <w:jc w:val="both"/>
        <w:rPr>
          <w:rFonts w:ascii="Arial" w:hAnsi="Arial" w:cs="Arial"/>
          <w:color w:val="002060"/>
          <w:sz w:val="22"/>
          <w:szCs w:val="22"/>
        </w:rPr>
      </w:pPr>
      <w:r w:rsidRPr="004D1E1B">
        <w:rPr>
          <w:rFonts w:ascii="Arial" w:hAnsi="Arial" w:cs="Arial"/>
          <w:color w:val="002060"/>
          <w:sz w:val="22"/>
          <w:szCs w:val="22"/>
        </w:rPr>
        <w:t xml:space="preserve">A seguito </w:t>
      </w:r>
      <w:r w:rsidR="004D1E1B" w:rsidRPr="004D1E1B">
        <w:rPr>
          <w:rFonts w:ascii="Arial" w:hAnsi="Arial" w:cs="Arial"/>
          <w:color w:val="002060"/>
          <w:sz w:val="22"/>
          <w:szCs w:val="22"/>
        </w:rPr>
        <w:t>della segnalazione della società interessata</w:t>
      </w:r>
      <w:r w:rsidRPr="004D1E1B">
        <w:rPr>
          <w:rFonts w:ascii="Arial" w:hAnsi="Arial" w:cs="Arial"/>
          <w:color w:val="002060"/>
          <w:sz w:val="22"/>
          <w:szCs w:val="22"/>
        </w:rPr>
        <w:t xml:space="preserve">, </w:t>
      </w:r>
      <w:r w:rsidR="004D1E1B" w:rsidRPr="004D1E1B">
        <w:rPr>
          <w:rFonts w:ascii="Arial" w:hAnsi="Arial" w:cs="Arial"/>
          <w:color w:val="002060"/>
          <w:sz w:val="22"/>
          <w:szCs w:val="22"/>
        </w:rPr>
        <w:t xml:space="preserve">preso atto della rettifica arbitrale pervenuta in data odierna, la gara </w:t>
      </w:r>
      <w:r w:rsidR="004D1E1B" w:rsidRPr="004D1E1B">
        <w:rPr>
          <w:rFonts w:ascii="Arial" w:hAnsi="Arial" w:cs="Arial"/>
          <w:b/>
          <w:bCs/>
          <w:color w:val="002060"/>
          <w:sz w:val="22"/>
          <w:szCs w:val="22"/>
        </w:rPr>
        <w:t>VENERE POTENTIA – FUTSAL COMUNANZA</w:t>
      </w:r>
      <w:r w:rsidR="004D1E1B" w:rsidRPr="004D1E1B">
        <w:rPr>
          <w:rFonts w:ascii="Arial" w:hAnsi="Arial" w:cs="Arial"/>
          <w:color w:val="002060"/>
          <w:sz w:val="22"/>
          <w:szCs w:val="22"/>
        </w:rPr>
        <w:t xml:space="preserve"> del 19/09/2025 è terminata con il </w:t>
      </w:r>
      <w:r w:rsidR="004D1E1B" w:rsidRPr="004D1E1B">
        <w:rPr>
          <w:rFonts w:ascii="Arial" w:hAnsi="Arial" w:cs="Arial"/>
          <w:b/>
          <w:bCs/>
          <w:color w:val="002060"/>
          <w:sz w:val="22"/>
          <w:szCs w:val="22"/>
        </w:rPr>
        <w:t>risultato di 15-0</w:t>
      </w:r>
      <w:r w:rsidR="004D1E1B" w:rsidRPr="004D1E1B">
        <w:rPr>
          <w:rFonts w:ascii="Arial" w:hAnsi="Arial" w:cs="Arial"/>
          <w:color w:val="002060"/>
          <w:sz w:val="22"/>
          <w:szCs w:val="22"/>
        </w:rPr>
        <w:t xml:space="preserve"> e non 6-9 come erroneamente riportato </w:t>
      </w:r>
      <w:r w:rsidRPr="004D1E1B">
        <w:rPr>
          <w:rFonts w:ascii="Arial" w:hAnsi="Arial" w:cs="Arial"/>
          <w:color w:val="002060"/>
          <w:sz w:val="22"/>
          <w:szCs w:val="22"/>
        </w:rPr>
        <w:t xml:space="preserve">nel Comunicato Ufficiale n° </w:t>
      </w:r>
      <w:r w:rsidR="004D1E1B" w:rsidRPr="004D1E1B">
        <w:rPr>
          <w:rFonts w:ascii="Arial" w:hAnsi="Arial" w:cs="Arial"/>
          <w:color w:val="002060"/>
          <w:sz w:val="22"/>
          <w:szCs w:val="22"/>
        </w:rPr>
        <w:t>19</w:t>
      </w:r>
      <w:r w:rsidRPr="004D1E1B">
        <w:rPr>
          <w:rFonts w:ascii="Arial" w:hAnsi="Arial" w:cs="Arial"/>
          <w:color w:val="002060"/>
          <w:sz w:val="22"/>
          <w:szCs w:val="22"/>
        </w:rPr>
        <w:t xml:space="preserve"> del </w:t>
      </w:r>
      <w:r w:rsidR="00AA61FC">
        <w:rPr>
          <w:rFonts w:ascii="Arial" w:hAnsi="Arial" w:cs="Arial"/>
          <w:color w:val="002060"/>
          <w:sz w:val="22"/>
          <w:szCs w:val="22"/>
        </w:rPr>
        <w:t>23</w:t>
      </w:r>
      <w:r w:rsidRPr="004D1E1B">
        <w:rPr>
          <w:rFonts w:ascii="Arial" w:hAnsi="Arial" w:cs="Arial"/>
          <w:color w:val="002060"/>
          <w:sz w:val="22"/>
          <w:szCs w:val="22"/>
        </w:rPr>
        <w:t>/09/2025</w:t>
      </w:r>
      <w:r w:rsidR="004D1E1B">
        <w:rPr>
          <w:rFonts w:ascii="Arial" w:hAnsi="Arial" w:cs="Arial"/>
          <w:color w:val="002060"/>
          <w:sz w:val="22"/>
          <w:szCs w:val="22"/>
        </w:rPr>
        <w:t>.</w:t>
      </w:r>
    </w:p>
    <w:p w14:paraId="297271CF" w14:textId="172E6914" w:rsidR="002D6C35" w:rsidRDefault="004D1E1B" w:rsidP="002D6C35">
      <w:pPr>
        <w:pStyle w:val="breakline"/>
        <w:jc w:val="both"/>
        <w:rPr>
          <w:rFonts w:ascii="Arial" w:hAnsi="Arial" w:cs="Arial"/>
          <w:color w:val="002060"/>
          <w:sz w:val="22"/>
          <w:szCs w:val="22"/>
        </w:rPr>
      </w:pPr>
      <w:r>
        <w:rPr>
          <w:rFonts w:ascii="Arial" w:hAnsi="Arial" w:cs="Arial"/>
          <w:color w:val="002060"/>
          <w:sz w:val="22"/>
          <w:szCs w:val="22"/>
        </w:rPr>
        <w:t>Alla luce di questo risultato</w:t>
      </w:r>
      <w:r w:rsidR="00237BC0">
        <w:rPr>
          <w:rFonts w:ascii="Arial" w:hAnsi="Arial" w:cs="Arial"/>
          <w:color w:val="002060"/>
          <w:sz w:val="22"/>
          <w:szCs w:val="22"/>
        </w:rPr>
        <w:t>, si modificano le gare della seconda e della terza giornata del girone “D” di Coppa Italia Calcio a Cinque Femminile come riportato nell’apposito paragrafo del presente Comunicato Ufficiale.</w:t>
      </w:r>
      <w:r w:rsidR="002D6C35" w:rsidRPr="004D1E1B">
        <w:rPr>
          <w:rFonts w:ascii="Arial" w:hAnsi="Arial" w:cs="Arial"/>
          <w:color w:val="002060"/>
          <w:sz w:val="22"/>
          <w:szCs w:val="22"/>
        </w:rPr>
        <w:t xml:space="preserve"> </w:t>
      </w:r>
    </w:p>
    <w:p w14:paraId="1471707D" w14:textId="77777777" w:rsidR="002D6C35" w:rsidRDefault="002D6C35" w:rsidP="00F770E5">
      <w:pPr>
        <w:pStyle w:val="Nessunaspaziatura"/>
        <w:jc w:val="both"/>
        <w:rPr>
          <w:rFonts w:ascii="Arial" w:hAnsi="Arial" w:cs="Arial"/>
          <w:bCs/>
          <w:color w:val="002060"/>
          <w:sz w:val="12"/>
          <w:szCs w:val="12"/>
        </w:rPr>
      </w:pPr>
    </w:p>
    <w:p w14:paraId="3D5C9A44" w14:textId="77777777" w:rsidR="004620C3" w:rsidRDefault="004620C3" w:rsidP="00F770E5">
      <w:pPr>
        <w:pStyle w:val="Nessunaspaziatura"/>
        <w:jc w:val="both"/>
        <w:rPr>
          <w:rFonts w:ascii="Arial" w:hAnsi="Arial" w:cs="Arial"/>
          <w:bCs/>
          <w:color w:val="002060"/>
          <w:sz w:val="12"/>
          <w:szCs w:val="12"/>
        </w:rPr>
      </w:pPr>
    </w:p>
    <w:p w14:paraId="73A6E4B7" w14:textId="77777777" w:rsidR="004620C3" w:rsidRDefault="004620C3"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592F1FC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401D8">
        <w:rPr>
          <w:b/>
          <w:color w:val="002060"/>
          <w:u w:val="single"/>
        </w:rPr>
        <w:t>2</w:t>
      </w:r>
      <w:r w:rsidR="00585BAD">
        <w:rPr>
          <w:b/>
          <w:color w:val="002060"/>
          <w:u w:val="single"/>
        </w:rPr>
        <w:t>4</w:t>
      </w:r>
      <w:r w:rsidR="003D6BA1">
        <w:rPr>
          <w:b/>
          <w:color w:val="002060"/>
          <w:u w:val="single"/>
        </w:rPr>
        <w:t>/</w:t>
      </w:r>
      <w:r w:rsidR="00FE3D87">
        <w:rPr>
          <w:b/>
          <w:color w:val="002060"/>
          <w:u w:val="single"/>
        </w:rPr>
        <w:t>0</w:t>
      </w:r>
      <w:r w:rsidR="0075059C">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E8893" w14:textId="77777777" w:rsidR="00493281" w:rsidRDefault="00493281">
      <w:r>
        <w:separator/>
      </w:r>
    </w:p>
  </w:endnote>
  <w:endnote w:type="continuationSeparator" w:id="0">
    <w:p w14:paraId="40EBF30B" w14:textId="77777777" w:rsidR="00493281" w:rsidRDefault="00493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701B1BF"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C37D9">
      <w:rPr>
        <w:rStyle w:val="Numeropagina"/>
        <w:rFonts w:ascii="Arial" w:hAnsi="Arial" w:cs="Arial"/>
        <w:color w:val="002060"/>
      </w:rPr>
      <w:t>20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CC1D4" w14:textId="77777777" w:rsidR="00493281" w:rsidRDefault="00493281">
      <w:r>
        <w:separator/>
      </w:r>
    </w:p>
  </w:footnote>
  <w:footnote w:type="continuationSeparator" w:id="0">
    <w:p w14:paraId="35BB6075" w14:textId="77777777" w:rsidR="00493281" w:rsidRDefault="00493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9"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18"/>
  </w:num>
  <w:num w:numId="3" w16cid:durableId="57946484">
    <w:abstractNumId w:val="3"/>
  </w:num>
  <w:num w:numId="4" w16cid:durableId="564266614">
    <w:abstractNumId w:val="16"/>
  </w:num>
  <w:num w:numId="5" w16cid:durableId="1249315646">
    <w:abstractNumId w:val="13"/>
  </w:num>
  <w:num w:numId="6" w16cid:durableId="934754267">
    <w:abstractNumId w:val="5"/>
  </w:num>
  <w:num w:numId="7" w16cid:durableId="2088965195">
    <w:abstractNumId w:val="9"/>
  </w:num>
  <w:num w:numId="8" w16cid:durableId="1258707900">
    <w:abstractNumId w:val="20"/>
  </w:num>
  <w:num w:numId="9" w16cid:durableId="745029327">
    <w:abstractNumId w:val="14"/>
  </w:num>
  <w:num w:numId="10" w16cid:durableId="1282424059">
    <w:abstractNumId w:val="19"/>
  </w:num>
  <w:num w:numId="11" w16cid:durableId="1817067011">
    <w:abstractNumId w:val="8"/>
  </w:num>
  <w:num w:numId="12" w16cid:durableId="1075978335">
    <w:abstractNumId w:val="12"/>
  </w:num>
  <w:num w:numId="13" w16cid:durableId="1125348853">
    <w:abstractNumId w:val="7"/>
  </w:num>
  <w:num w:numId="14" w16cid:durableId="27729138">
    <w:abstractNumId w:val="4"/>
  </w:num>
  <w:num w:numId="15" w16cid:durableId="2031183488">
    <w:abstractNumId w:val="6"/>
  </w:num>
  <w:num w:numId="16" w16cid:durableId="2037844536">
    <w:abstractNumId w:val="0"/>
  </w:num>
  <w:num w:numId="17" w16cid:durableId="63994000">
    <w:abstractNumId w:val="2"/>
  </w:num>
  <w:num w:numId="18" w16cid:durableId="1536504214">
    <w:abstractNumId w:val="17"/>
  </w:num>
  <w:num w:numId="19" w16cid:durableId="1200316192">
    <w:abstractNumId w:val="11"/>
  </w:num>
  <w:num w:numId="20" w16cid:durableId="1089040843">
    <w:abstractNumId w:val="15"/>
  </w:num>
  <w:num w:numId="21" w16cid:durableId="144723384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AD2"/>
    <w:rsid w:val="001E1FA0"/>
    <w:rsid w:val="001E2007"/>
    <w:rsid w:val="001E21E5"/>
    <w:rsid w:val="001E2298"/>
    <w:rsid w:val="001E2445"/>
    <w:rsid w:val="001E251A"/>
    <w:rsid w:val="001E25BA"/>
    <w:rsid w:val="001E28A1"/>
    <w:rsid w:val="001E3227"/>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256"/>
    <w:rsid w:val="0024293C"/>
    <w:rsid w:val="0024301B"/>
    <w:rsid w:val="002430C9"/>
    <w:rsid w:val="002431AF"/>
    <w:rsid w:val="0024341E"/>
    <w:rsid w:val="00243864"/>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5F7630"/>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B08"/>
    <w:rsid w:val="00623B35"/>
    <w:rsid w:val="006242B0"/>
    <w:rsid w:val="006242B7"/>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604"/>
    <w:rsid w:val="009C76E7"/>
    <w:rsid w:val="009C7DB6"/>
    <w:rsid w:val="009C7FA9"/>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17</Pages>
  <Words>5553</Words>
  <Characters>31653</Characters>
  <Application>Microsoft Office Word</Application>
  <DocSecurity>0</DocSecurity>
  <Lines>263</Lines>
  <Paragraphs>74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37132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2025-09-24T16:11:00Z</cp:lastPrinted>
  <dcterms:created xsi:type="dcterms:W3CDTF">2025-09-24T16:11:00Z</dcterms:created>
  <dcterms:modified xsi:type="dcterms:W3CDTF">2025-09-24T16:11:00Z</dcterms:modified>
</cp:coreProperties>
</file>