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2334D4B1"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1E2995">
              <w:rPr>
                <w:rFonts w:ascii="Arial" w:hAnsi="Arial" w:cs="Arial"/>
                <w:color w:val="002060"/>
                <w:sz w:val="40"/>
                <w:szCs w:val="40"/>
              </w:rPr>
              <w:t>4</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E2995">
              <w:rPr>
                <w:rFonts w:ascii="Arial" w:hAnsi="Arial" w:cs="Arial"/>
                <w:color w:val="002060"/>
                <w:sz w:val="40"/>
                <w:szCs w:val="40"/>
              </w:rPr>
              <w:t>01</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4D6C3B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820D3">
          <w:rPr>
            <w:noProof/>
            <w:webHidden/>
          </w:rPr>
          <w:t>1</w:t>
        </w:r>
        <w:r w:rsidR="00AC19D9" w:rsidRPr="00DE1EF7">
          <w:rPr>
            <w:noProof/>
            <w:webHidden/>
          </w:rPr>
          <w:fldChar w:fldCharType="end"/>
        </w:r>
      </w:hyperlink>
    </w:p>
    <w:p w14:paraId="112EDB38" w14:textId="0D44A9A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820D3">
          <w:rPr>
            <w:noProof/>
            <w:webHidden/>
          </w:rPr>
          <w:t>1</w:t>
        </w:r>
        <w:r w:rsidRPr="00DE1EF7">
          <w:rPr>
            <w:noProof/>
            <w:webHidden/>
          </w:rPr>
          <w:fldChar w:fldCharType="end"/>
        </w:r>
      </w:hyperlink>
    </w:p>
    <w:p w14:paraId="4D9CAD43" w14:textId="6297296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820D3">
          <w:rPr>
            <w:noProof/>
            <w:webHidden/>
          </w:rPr>
          <w:t>1</w:t>
        </w:r>
        <w:r w:rsidRPr="00DE1EF7">
          <w:rPr>
            <w:noProof/>
            <w:webHidden/>
          </w:rPr>
          <w:fldChar w:fldCharType="end"/>
        </w:r>
      </w:hyperlink>
    </w:p>
    <w:p w14:paraId="0EAFCCD8" w14:textId="460FBDE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820D3">
          <w:rPr>
            <w:noProof/>
            <w:webHidden/>
          </w:rPr>
          <w:t>1</w:t>
        </w:r>
        <w:r w:rsidRPr="00DE1EF7">
          <w:rPr>
            <w:noProof/>
            <w:webHidden/>
          </w:rPr>
          <w:fldChar w:fldCharType="end"/>
        </w:r>
      </w:hyperlink>
    </w:p>
    <w:p w14:paraId="0952245B" w14:textId="47E1A1D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820D3">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BD9C644" w14:textId="77777777" w:rsidR="007F5F2A" w:rsidRPr="00DB4CA4" w:rsidRDefault="007F5F2A" w:rsidP="00CE2EDF">
      <w:pPr>
        <w:tabs>
          <w:tab w:val="left" w:pos="3225"/>
        </w:tabs>
        <w:rPr>
          <w:rFonts w:ascii="Arial" w:hAnsi="Arial" w:cs="Arial"/>
          <w:color w:val="002060"/>
          <w:sz w:val="22"/>
          <w:szCs w:val="22"/>
        </w:rPr>
      </w:pPr>
    </w:p>
    <w:p w14:paraId="4C42E69E" w14:textId="77777777" w:rsidR="00DB4CA4" w:rsidRPr="00DB4CA4" w:rsidRDefault="00DB4CA4" w:rsidP="00DB4CA4">
      <w:pPr>
        <w:pStyle w:val="LndNormale1"/>
        <w:rPr>
          <w:b/>
          <w:color w:val="002060"/>
          <w:sz w:val="28"/>
          <w:szCs w:val="28"/>
        </w:rPr>
      </w:pPr>
      <w:r w:rsidRPr="00DB4CA4">
        <w:rPr>
          <w:b/>
          <w:color w:val="002060"/>
          <w:sz w:val="28"/>
          <w:szCs w:val="28"/>
        </w:rPr>
        <w:t>CU n. 126 del 26.09.2025 LND</w:t>
      </w:r>
    </w:p>
    <w:p w14:paraId="218AA418" w14:textId="77777777" w:rsidR="00DB4CA4" w:rsidRDefault="00DB4CA4" w:rsidP="00DB4CA4">
      <w:pPr>
        <w:pStyle w:val="LndNormale1"/>
        <w:rPr>
          <w:color w:val="002060"/>
        </w:rPr>
      </w:pPr>
    </w:p>
    <w:p w14:paraId="3D96140A" w14:textId="4307E936" w:rsidR="00DB4CA4" w:rsidRPr="00DB4CA4" w:rsidRDefault="00DB4CA4" w:rsidP="00DB4CA4">
      <w:pPr>
        <w:pStyle w:val="LndNormale1"/>
        <w:rPr>
          <w:color w:val="002060"/>
        </w:rPr>
      </w:pPr>
      <w:r w:rsidRPr="00DB4CA4">
        <w:rPr>
          <w:color w:val="002060"/>
        </w:rPr>
        <w:t>Si trasmette, in allegato, il CU  in epigrafe inerente le nomine del Dipartimento per l’attività degli eSport della Lega Nazionale Dilettanti a valere per l’anno solare 2025.</w:t>
      </w:r>
    </w:p>
    <w:p w14:paraId="418B98E7" w14:textId="77777777" w:rsidR="00DB4CA4" w:rsidRDefault="00DB4CA4" w:rsidP="00DB4CA4">
      <w:pPr>
        <w:pStyle w:val="LndNormale1"/>
        <w:rPr>
          <w:color w:val="002060"/>
        </w:rPr>
      </w:pPr>
    </w:p>
    <w:p w14:paraId="6D1357D6" w14:textId="77777777" w:rsidR="00DB4CA4" w:rsidRPr="00DB4CA4" w:rsidRDefault="00DB4CA4" w:rsidP="00DB4CA4">
      <w:pPr>
        <w:pStyle w:val="LndNormale1"/>
        <w:rPr>
          <w:color w:val="002060"/>
        </w:rPr>
      </w:pPr>
    </w:p>
    <w:p w14:paraId="2375A485" w14:textId="77777777" w:rsidR="00DB4CA4" w:rsidRPr="00DB4CA4" w:rsidRDefault="00DB4CA4" w:rsidP="00DB4CA4">
      <w:pPr>
        <w:pStyle w:val="LndNormale1"/>
        <w:rPr>
          <w:b/>
          <w:color w:val="002060"/>
          <w:sz w:val="28"/>
          <w:szCs w:val="28"/>
        </w:rPr>
      </w:pPr>
      <w:r w:rsidRPr="00DB4CA4">
        <w:rPr>
          <w:b/>
          <w:color w:val="002060"/>
          <w:sz w:val="28"/>
          <w:szCs w:val="28"/>
        </w:rPr>
        <w:t>CIRCOLARE N. 16 DEL 29.09.2025</w:t>
      </w:r>
    </w:p>
    <w:p w14:paraId="05B085FE" w14:textId="77777777" w:rsidR="00DB4CA4" w:rsidRDefault="00DB4CA4" w:rsidP="00DB4CA4">
      <w:pPr>
        <w:pStyle w:val="LndNormale1"/>
        <w:rPr>
          <w:color w:val="002060"/>
        </w:rPr>
      </w:pPr>
    </w:p>
    <w:p w14:paraId="73354A8B" w14:textId="498EC88C" w:rsidR="00DB4CA4" w:rsidRPr="00DB4CA4" w:rsidRDefault="00DB4CA4" w:rsidP="00DB4CA4">
      <w:pPr>
        <w:pStyle w:val="LndNormale1"/>
        <w:rPr>
          <w:color w:val="002060"/>
        </w:rPr>
      </w:pPr>
      <w:r w:rsidRPr="00DB4CA4">
        <w:rPr>
          <w:color w:val="002060"/>
        </w:rPr>
        <w:t>Si pubblica, per opportuna conoscenza copa della Circolare n. 16 della L.N.D. avente per oggetto:</w:t>
      </w:r>
    </w:p>
    <w:p w14:paraId="5E79BA98" w14:textId="77777777" w:rsidR="00DB4CA4" w:rsidRPr="00DB4CA4" w:rsidRDefault="00DB4CA4" w:rsidP="00DB4CA4">
      <w:pPr>
        <w:pStyle w:val="LndNormale1"/>
        <w:rPr>
          <w:b/>
          <w:color w:val="002060"/>
        </w:rPr>
      </w:pPr>
      <w:r w:rsidRPr="00DB4CA4">
        <w:rPr>
          <w:b/>
          <w:color w:val="002060"/>
        </w:rPr>
        <w:t>“A Coverciano con il Museo del Calcio”</w:t>
      </w:r>
    </w:p>
    <w:p w14:paraId="47E58C44" w14:textId="77777777" w:rsidR="00DB4CA4" w:rsidRDefault="00DB4CA4" w:rsidP="00CE2EDF">
      <w:pPr>
        <w:tabs>
          <w:tab w:val="left" w:pos="3225"/>
        </w:tabs>
        <w:rPr>
          <w:rFonts w:ascii="Arial" w:hAnsi="Arial" w:cs="Arial"/>
          <w:color w:val="002060"/>
          <w:sz w:val="22"/>
          <w:szCs w:val="22"/>
        </w:rPr>
      </w:pPr>
    </w:p>
    <w:p w14:paraId="0C1EE6DD" w14:textId="77777777" w:rsidR="00DB4CA4" w:rsidRPr="00DB4CA4" w:rsidRDefault="00DB4CA4"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Pr="008D7D7A" w:rsidRDefault="00900329" w:rsidP="00E15385">
      <w:pPr>
        <w:rPr>
          <w:rFonts w:ascii="Arial" w:hAnsi="Arial" w:cs="Arial"/>
          <w:color w:val="002060"/>
          <w:sz w:val="22"/>
          <w:szCs w:val="22"/>
        </w:rPr>
      </w:pPr>
    </w:p>
    <w:p w14:paraId="5E76E008" w14:textId="77777777" w:rsidR="00900329" w:rsidRDefault="00900329"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lastRenderedPageBreak/>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459D93EA" w14:textId="77777777" w:rsidR="00242103" w:rsidRDefault="00242103" w:rsidP="0022231A">
      <w:pPr>
        <w:pStyle w:val="LndNormale1"/>
        <w:rPr>
          <w:color w:val="002060"/>
        </w:rPr>
      </w:pPr>
    </w:p>
    <w:p w14:paraId="6F4CED47" w14:textId="65FF3562" w:rsidR="00242103" w:rsidRPr="00800BD6" w:rsidRDefault="00242103" w:rsidP="00242103">
      <w:pPr>
        <w:pStyle w:val="LndNormale1"/>
        <w:rPr>
          <w:b/>
          <w:bCs/>
          <w:color w:val="002060"/>
          <w:sz w:val="28"/>
          <w:szCs w:val="28"/>
        </w:rPr>
      </w:pPr>
      <w:r>
        <w:rPr>
          <w:b/>
          <w:bCs/>
          <w:color w:val="002060"/>
          <w:sz w:val="28"/>
          <w:szCs w:val="28"/>
        </w:rPr>
        <w:t xml:space="preserve">RIAPERTURA </w:t>
      </w:r>
      <w:r w:rsidRPr="00800BD6">
        <w:rPr>
          <w:b/>
          <w:bCs/>
          <w:color w:val="002060"/>
          <w:sz w:val="28"/>
          <w:szCs w:val="28"/>
        </w:rPr>
        <w:t xml:space="preserve">ISCRIZIONI </w:t>
      </w:r>
      <w:r>
        <w:rPr>
          <w:b/>
          <w:bCs/>
          <w:color w:val="002060"/>
          <w:sz w:val="28"/>
          <w:szCs w:val="28"/>
        </w:rPr>
        <w:t>COPPA MARCHE</w:t>
      </w:r>
      <w:r w:rsidRPr="00800BD6">
        <w:rPr>
          <w:b/>
          <w:bCs/>
          <w:color w:val="002060"/>
          <w:sz w:val="28"/>
          <w:szCs w:val="28"/>
        </w:rPr>
        <w:t xml:space="preserve"> CALCIO A CINQUE</w:t>
      </w:r>
    </w:p>
    <w:p w14:paraId="7537B580" w14:textId="77777777" w:rsidR="00242103" w:rsidRPr="00800BD6" w:rsidRDefault="00242103" w:rsidP="00242103">
      <w:pPr>
        <w:pStyle w:val="LndNormale1"/>
        <w:rPr>
          <w:b/>
          <w:bCs/>
          <w:color w:val="002060"/>
          <w:szCs w:val="22"/>
        </w:rPr>
      </w:pPr>
    </w:p>
    <w:p w14:paraId="166BD1EA" w14:textId="68815574" w:rsidR="00242103" w:rsidRDefault="00242103" w:rsidP="00242103">
      <w:pPr>
        <w:rPr>
          <w:rFonts w:ascii="Arial" w:hAnsi="Arial" w:cs="Arial"/>
          <w:color w:val="002060"/>
          <w:sz w:val="22"/>
          <w:szCs w:val="22"/>
        </w:rPr>
      </w:pPr>
      <w:r>
        <w:rPr>
          <w:rFonts w:ascii="Arial" w:hAnsi="Arial" w:cs="Arial"/>
          <w:color w:val="002060"/>
          <w:sz w:val="22"/>
          <w:szCs w:val="22"/>
        </w:rPr>
        <w:t>Preso atto dell’istanza di riapertura delle iscrizioni presentata da alcune società a seguito di un significativo incremento di tesserat</w:t>
      </w:r>
      <w:r>
        <w:rPr>
          <w:rFonts w:ascii="Arial" w:hAnsi="Arial" w:cs="Arial"/>
          <w:color w:val="002060"/>
          <w:sz w:val="22"/>
          <w:szCs w:val="22"/>
        </w:rPr>
        <w:t>e</w:t>
      </w:r>
      <w:r>
        <w:rPr>
          <w:rFonts w:ascii="Arial" w:hAnsi="Arial" w:cs="Arial"/>
          <w:color w:val="002060"/>
          <w:sz w:val="22"/>
          <w:szCs w:val="22"/>
        </w:rPr>
        <w:t>;</w:t>
      </w:r>
    </w:p>
    <w:p w14:paraId="0A921A25" w14:textId="77777777" w:rsidR="00242103" w:rsidRDefault="00242103" w:rsidP="00242103">
      <w:pPr>
        <w:pStyle w:val="LndNormale1"/>
        <w:ind w:left="360"/>
        <w:rPr>
          <w:color w:val="002060"/>
          <w:szCs w:val="22"/>
        </w:rPr>
      </w:pPr>
    </w:p>
    <w:p w14:paraId="2201AD06" w14:textId="77777777" w:rsidR="00242103" w:rsidRDefault="00242103" w:rsidP="00242103">
      <w:pPr>
        <w:pStyle w:val="LndNormale1"/>
        <w:ind w:left="360"/>
        <w:rPr>
          <w:color w:val="002060"/>
          <w:szCs w:val="22"/>
        </w:rPr>
      </w:pPr>
      <w:r w:rsidRPr="00800BD6">
        <w:rPr>
          <w:color w:val="002060"/>
          <w:szCs w:val="22"/>
        </w:rPr>
        <w:t xml:space="preserve">il Comitato Regionale Marche ha deciso </w:t>
      </w:r>
    </w:p>
    <w:p w14:paraId="35577FC5" w14:textId="77777777" w:rsidR="00242103" w:rsidRDefault="00242103" w:rsidP="00242103">
      <w:pPr>
        <w:pStyle w:val="LndNormale1"/>
        <w:ind w:left="360"/>
        <w:rPr>
          <w:color w:val="002060"/>
          <w:szCs w:val="22"/>
        </w:rPr>
      </w:pPr>
    </w:p>
    <w:p w14:paraId="78CD7211" w14:textId="4DBEB9DA" w:rsidR="00242103" w:rsidRPr="00800BD6" w:rsidRDefault="00242103" w:rsidP="00242103">
      <w:pPr>
        <w:pStyle w:val="LndNormale1"/>
        <w:numPr>
          <w:ilvl w:val="0"/>
          <w:numId w:val="22"/>
        </w:numPr>
        <w:rPr>
          <w:color w:val="002060"/>
          <w:szCs w:val="22"/>
        </w:rPr>
      </w:pPr>
      <w:r w:rsidRPr="00800BD6">
        <w:rPr>
          <w:color w:val="002060"/>
          <w:szCs w:val="22"/>
        </w:rPr>
        <w:t xml:space="preserve">di prorogare le iscrizioni dei seguenti Campionati fino alle ore 19:00 del giorno </w:t>
      </w:r>
      <w:r>
        <w:rPr>
          <w:b/>
          <w:bCs/>
          <w:color w:val="002060"/>
          <w:szCs w:val="22"/>
        </w:rPr>
        <w:t xml:space="preserve">VENERDI’ </w:t>
      </w:r>
      <w:r>
        <w:rPr>
          <w:b/>
          <w:bCs/>
          <w:color w:val="002060"/>
          <w:szCs w:val="22"/>
        </w:rPr>
        <w:t>3 OTTOBRE</w:t>
      </w:r>
      <w:r w:rsidRPr="00800BD6">
        <w:rPr>
          <w:b/>
          <w:bCs/>
          <w:color w:val="002060"/>
          <w:szCs w:val="22"/>
        </w:rPr>
        <w:t xml:space="preserve"> 202</w:t>
      </w:r>
      <w:r>
        <w:rPr>
          <w:b/>
          <w:bCs/>
          <w:color w:val="002060"/>
          <w:szCs w:val="22"/>
        </w:rPr>
        <w:t>5</w:t>
      </w:r>
      <w:r w:rsidRPr="00800BD6">
        <w:rPr>
          <w:color w:val="002060"/>
          <w:szCs w:val="22"/>
        </w:rPr>
        <w:t>:</w:t>
      </w:r>
    </w:p>
    <w:p w14:paraId="7C9DFDA5" w14:textId="77777777" w:rsidR="00242103" w:rsidRPr="00800BD6" w:rsidRDefault="00242103" w:rsidP="00242103">
      <w:pPr>
        <w:pStyle w:val="LndNormale1"/>
        <w:rPr>
          <w:b/>
          <w:bCs/>
          <w:color w:val="002060"/>
          <w:szCs w:val="22"/>
        </w:rPr>
      </w:pPr>
    </w:p>
    <w:p w14:paraId="324561F9" w14:textId="77777777" w:rsidR="00242103" w:rsidRPr="00800BD6" w:rsidRDefault="00242103" w:rsidP="00242103">
      <w:pPr>
        <w:pStyle w:val="LndNormale1"/>
        <w:ind w:left="720"/>
        <w:rPr>
          <w:b/>
          <w:bCs/>
          <w:color w:val="002060"/>
          <w:szCs w:val="22"/>
        </w:rPr>
      </w:pPr>
      <w:r>
        <w:rPr>
          <w:b/>
          <w:bCs/>
          <w:color w:val="002060"/>
          <w:szCs w:val="22"/>
        </w:rPr>
        <w:t>COPPA MARCHE</w:t>
      </w:r>
      <w:r w:rsidRPr="00800BD6">
        <w:rPr>
          <w:b/>
          <w:bCs/>
          <w:color w:val="002060"/>
          <w:szCs w:val="22"/>
        </w:rPr>
        <w:t xml:space="preserve"> </w:t>
      </w:r>
      <w:r>
        <w:rPr>
          <w:b/>
          <w:bCs/>
          <w:color w:val="002060"/>
          <w:szCs w:val="22"/>
        </w:rPr>
        <w:t xml:space="preserve">CALCIO A CINQUE </w:t>
      </w:r>
      <w:r w:rsidRPr="00800BD6">
        <w:rPr>
          <w:b/>
          <w:bCs/>
          <w:color w:val="002060"/>
          <w:szCs w:val="22"/>
        </w:rPr>
        <w:t xml:space="preserve">UNDER 15 </w:t>
      </w:r>
      <w:r>
        <w:rPr>
          <w:b/>
          <w:bCs/>
          <w:color w:val="002060"/>
          <w:szCs w:val="22"/>
        </w:rPr>
        <w:t>FEMMINILE</w:t>
      </w:r>
    </w:p>
    <w:p w14:paraId="67E5A08B" w14:textId="77777777" w:rsidR="00242103" w:rsidRDefault="00242103" w:rsidP="0022231A">
      <w:pPr>
        <w:pStyle w:val="LndNormale1"/>
        <w:rPr>
          <w:color w:val="002060"/>
        </w:rPr>
      </w:pPr>
    </w:p>
    <w:p w14:paraId="764B0979" w14:textId="77777777" w:rsidR="0002606C" w:rsidRPr="00F5197D" w:rsidRDefault="0002606C" w:rsidP="0002606C">
      <w:pPr>
        <w:pStyle w:val="LndNormale1"/>
        <w:rPr>
          <w:color w:val="002060"/>
        </w:rPr>
      </w:pPr>
    </w:p>
    <w:p w14:paraId="37B75002" w14:textId="7C6D5D8F" w:rsidR="0002606C" w:rsidRPr="00117D56" w:rsidRDefault="0002606C" w:rsidP="0002606C">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r>
        <w:rPr>
          <w:rFonts w:ascii="Arial" w:hAnsi="Arial" w:cs="Arial"/>
          <w:b/>
          <w:bCs/>
          <w:color w:val="002060"/>
          <w:sz w:val="28"/>
          <w:szCs w:val="28"/>
        </w:rPr>
        <w:t>: POSTICIPO INIZIO E RIAPERTURA ISCRIZIONI</w:t>
      </w:r>
    </w:p>
    <w:p w14:paraId="0E8529AE" w14:textId="75ACB1CE" w:rsidR="0002606C" w:rsidRDefault="0002606C" w:rsidP="0002606C">
      <w:pPr>
        <w:rPr>
          <w:rFonts w:ascii="Arial" w:hAnsi="Arial" w:cs="Arial"/>
          <w:color w:val="002060"/>
          <w:sz w:val="22"/>
          <w:szCs w:val="22"/>
        </w:rPr>
      </w:pPr>
    </w:p>
    <w:p w14:paraId="4F3569B2" w14:textId="58D1A55A" w:rsidR="0002606C" w:rsidRDefault="00051DCF" w:rsidP="0002606C">
      <w:pPr>
        <w:pStyle w:val="LndNormale1"/>
        <w:rPr>
          <w:color w:val="002060"/>
        </w:rPr>
      </w:pPr>
      <w:r>
        <w:rPr>
          <w:color w:val="002060"/>
        </w:rPr>
        <w:t>Viste le richieste di alcune società iscritte</w:t>
      </w:r>
      <w:r w:rsidR="0002606C">
        <w:rPr>
          <w:color w:val="002060"/>
        </w:rPr>
        <w:t xml:space="preserve">, si comunica che i Tornei della Fase Autunnale Esordienti e Pulcini Calcio a Cinque avranno </w:t>
      </w:r>
      <w:r w:rsidR="0002606C" w:rsidRPr="00905413">
        <w:rPr>
          <w:b/>
          <w:bCs/>
          <w:color w:val="002060"/>
        </w:rPr>
        <w:t xml:space="preserve">inizio DOMENICA </w:t>
      </w:r>
      <w:r w:rsidR="0002606C">
        <w:rPr>
          <w:b/>
          <w:bCs/>
          <w:color w:val="002060"/>
        </w:rPr>
        <w:t>12</w:t>
      </w:r>
      <w:r w:rsidR="0002606C" w:rsidRPr="00905413">
        <w:rPr>
          <w:b/>
          <w:bCs/>
          <w:color w:val="002060"/>
        </w:rPr>
        <w:t xml:space="preserve"> OTTOBRE 2025</w:t>
      </w:r>
      <w:r w:rsidR="0002606C">
        <w:rPr>
          <w:color w:val="002060"/>
        </w:rPr>
        <w:t>.</w:t>
      </w:r>
    </w:p>
    <w:p w14:paraId="5606C7E3" w14:textId="77777777" w:rsidR="0002606C" w:rsidRDefault="0002606C" w:rsidP="0002606C">
      <w:pPr>
        <w:rPr>
          <w:rFonts w:ascii="Arial" w:hAnsi="Arial" w:cs="Arial"/>
          <w:color w:val="002060"/>
          <w:sz w:val="22"/>
          <w:szCs w:val="22"/>
        </w:rPr>
      </w:pPr>
    </w:p>
    <w:p w14:paraId="2797C553" w14:textId="2F6BCF91" w:rsidR="0002606C" w:rsidRDefault="0002606C" w:rsidP="0002606C">
      <w:pPr>
        <w:rPr>
          <w:rFonts w:ascii="Arial" w:hAnsi="Arial" w:cs="Arial"/>
          <w:color w:val="002060"/>
          <w:sz w:val="22"/>
          <w:szCs w:val="22"/>
        </w:rPr>
      </w:pPr>
      <w:r>
        <w:rPr>
          <w:rFonts w:ascii="Arial" w:hAnsi="Arial" w:cs="Arial"/>
          <w:color w:val="002060"/>
          <w:sz w:val="22"/>
          <w:szCs w:val="22"/>
        </w:rPr>
        <w:t>Preso atto dell’istanza di riapertura delle iscrizioni presentata da alcune società a seguito di un significativo incremento di tesserati;</w:t>
      </w:r>
    </w:p>
    <w:p w14:paraId="6D6823E1" w14:textId="4CFDFBE9" w:rsidR="0002606C" w:rsidRDefault="0002606C" w:rsidP="0002606C">
      <w:pPr>
        <w:rPr>
          <w:rFonts w:ascii="Arial" w:hAnsi="Arial" w:cs="Arial"/>
          <w:color w:val="002060"/>
          <w:sz w:val="22"/>
          <w:szCs w:val="22"/>
        </w:rPr>
      </w:pPr>
      <w:r>
        <w:rPr>
          <w:rFonts w:ascii="Arial" w:hAnsi="Arial" w:cs="Arial"/>
          <w:color w:val="002060"/>
          <w:sz w:val="22"/>
          <w:szCs w:val="22"/>
        </w:rPr>
        <w:t>considerato il posticipo dell’inizio dell’attività di cui sopra,</w:t>
      </w:r>
    </w:p>
    <w:p w14:paraId="57BC01C5" w14:textId="77777777" w:rsidR="0002606C" w:rsidRDefault="0002606C" w:rsidP="0002606C">
      <w:pPr>
        <w:pStyle w:val="LndNormale1"/>
        <w:rPr>
          <w:color w:val="002060"/>
          <w:szCs w:val="22"/>
        </w:rPr>
      </w:pPr>
    </w:p>
    <w:p w14:paraId="3DC89D9F" w14:textId="4F06ECEC" w:rsidR="0002606C" w:rsidRDefault="0002606C" w:rsidP="0002606C">
      <w:pPr>
        <w:pStyle w:val="LndNormale1"/>
        <w:rPr>
          <w:color w:val="002060"/>
          <w:szCs w:val="22"/>
        </w:rPr>
      </w:pPr>
      <w:r w:rsidRPr="00800BD6">
        <w:rPr>
          <w:color w:val="002060"/>
          <w:szCs w:val="22"/>
        </w:rPr>
        <w:lastRenderedPageBreak/>
        <w:t xml:space="preserve">il Comitato Regionale Marche ha deciso </w:t>
      </w:r>
    </w:p>
    <w:p w14:paraId="5453B69A" w14:textId="77777777" w:rsidR="0002606C" w:rsidRDefault="0002606C" w:rsidP="0002606C">
      <w:pPr>
        <w:pStyle w:val="LndNormale1"/>
        <w:ind w:left="360"/>
        <w:rPr>
          <w:color w:val="002060"/>
          <w:szCs w:val="22"/>
        </w:rPr>
      </w:pPr>
    </w:p>
    <w:p w14:paraId="2A91039E" w14:textId="14A00690" w:rsidR="0002606C" w:rsidRPr="00800BD6" w:rsidRDefault="0002606C" w:rsidP="0002606C">
      <w:pPr>
        <w:pStyle w:val="LndNormale1"/>
        <w:numPr>
          <w:ilvl w:val="0"/>
          <w:numId w:val="22"/>
        </w:numPr>
        <w:rPr>
          <w:color w:val="002060"/>
          <w:szCs w:val="22"/>
        </w:rPr>
      </w:pPr>
      <w:r w:rsidRPr="00800BD6">
        <w:rPr>
          <w:color w:val="002060"/>
          <w:szCs w:val="22"/>
        </w:rPr>
        <w:t xml:space="preserve">di prorogare le iscrizioni dei seguenti Campionati fino alle ore 19:00 del giorno </w:t>
      </w:r>
      <w:r w:rsidR="00051DCF">
        <w:rPr>
          <w:b/>
          <w:bCs/>
          <w:color w:val="002060"/>
          <w:szCs w:val="22"/>
        </w:rPr>
        <w:t>MERCOLEDI’</w:t>
      </w:r>
      <w:r>
        <w:rPr>
          <w:b/>
          <w:bCs/>
          <w:color w:val="002060"/>
          <w:szCs w:val="22"/>
        </w:rPr>
        <w:t xml:space="preserve"> </w:t>
      </w:r>
      <w:r w:rsidR="00051DCF">
        <w:rPr>
          <w:b/>
          <w:bCs/>
          <w:color w:val="002060"/>
          <w:szCs w:val="22"/>
        </w:rPr>
        <w:t>1 OTTOBRE</w:t>
      </w:r>
      <w:r w:rsidRPr="00800BD6">
        <w:rPr>
          <w:b/>
          <w:bCs/>
          <w:color w:val="002060"/>
          <w:szCs w:val="22"/>
        </w:rPr>
        <w:t xml:space="preserve"> 202</w:t>
      </w:r>
      <w:r>
        <w:rPr>
          <w:b/>
          <w:bCs/>
          <w:color w:val="002060"/>
          <w:szCs w:val="22"/>
        </w:rPr>
        <w:t>5</w:t>
      </w:r>
      <w:r w:rsidRPr="00800BD6">
        <w:rPr>
          <w:color w:val="002060"/>
          <w:szCs w:val="22"/>
        </w:rPr>
        <w:t>:</w:t>
      </w:r>
    </w:p>
    <w:p w14:paraId="39599C29" w14:textId="77777777" w:rsidR="0002606C" w:rsidRPr="00117D56" w:rsidRDefault="0002606C" w:rsidP="0002606C">
      <w:pPr>
        <w:rPr>
          <w:rFonts w:ascii="Arial" w:hAnsi="Arial" w:cs="Arial"/>
          <w:color w:val="002060"/>
          <w:sz w:val="22"/>
          <w:szCs w:val="22"/>
        </w:rPr>
      </w:pPr>
    </w:p>
    <w:p w14:paraId="659B0155" w14:textId="77777777" w:rsidR="0002606C" w:rsidRPr="00117D56" w:rsidRDefault="0002606C" w:rsidP="0002606C">
      <w:pPr>
        <w:ind w:firstLine="708"/>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068F11D8" w14:textId="77777777" w:rsidR="0002606C" w:rsidRPr="00117D56" w:rsidRDefault="0002606C" w:rsidP="0002606C">
      <w:pPr>
        <w:ind w:firstLine="708"/>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9AC3787" w14:textId="77777777" w:rsidR="0002606C" w:rsidRPr="00DB4CA4" w:rsidRDefault="0002606C" w:rsidP="0002606C">
      <w:pPr>
        <w:rPr>
          <w:rFonts w:ascii="Arial" w:hAnsi="Arial" w:cs="Arial"/>
          <w:color w:val="002060"/>
          <w:sz w:val="22"/>
          <w:szCs w:val="22"/>
        </w:rPr>
      </w:pPr>
    </w:p>
    <w:p w14:paraId="5119536E" w14:textId="77777777" w:rsidR="00DB4CA4" w:rsidRPr="00DB4CA4" w:rsidRDefault="00DB4CA4" w:rsidP="0002606C">
      <w:pPr>
        <w:rPr>
          <w:rFonts w:ascii="Arial" w:hAnsi="Arial" w:cs="Arial"/>
          <w:color w:val="002060"/>
          <w:sz w:val="22"/>
          <w:szCs w:val="22"/>
        </w:rPr>
      </w:pPr>
    </w:p>
    <w:p w14:paraId="454A0E16" w14:textId="77777777" w:rsidR="00DB4CA4" w:rsidRPr="00DB4CA4" w:rsidRDefault="00DB4CA4" w:rsidP="00DB4CA4">
      <w:pPr>
        <w:pStyle w:val="LndNormale1"/>
        <w:rPr>
          <w:b/>
          <w:color w:val="002060"/>
          <w:sz w:val="28"/>
          <w:szCs w:val="28"/>
        </w:rPr>
      </w:pPr>
      <w:r w:rsidRPr="00DB4CA4">
        <w:rPr>
          <w:b/>
          <w:color w:val="002060"/>
          <w:sz w:val="28"/>
          <w:szCs w:val="28"/>
        </w:rPr>
        <w:t>SVINCOLI EX ART. 117 BIS NOIF</w:t>
      </w:r>
    </w:p>
    <w:p w14:paraId="450B4439" w14:textId="77777777" w:rsidR="00DB4CA4" w:rsidRPr="00DB4CA4" w:rsidRDefault="00DB4CA4" w:rsidP="00DB4CA4">
      <w:pPr>
        <w:pStyle w:val="LndNormale1"/>
        <w:rPr>
          <w:color w:val="002060"/>
        </w:rPr>
      </w:pPr>
    </w:p>
    <w:p w14:paraId="5C451D91" w14:textId="77777777" w:rsidR="00DB4CA4" w:rsidRPr="00DB4CA4" w:rsidRDefault="00DB4CA4" w:rsidP="00DB4CA4">
      <w:pPr>
        <w:pStyle w:val="LndNormale1"/>
        <w:rPr>
          <w:b/>
          <w:color w:val="002060"/>
        </w:rPr>
      </w:pPr>
      <w:r w:rsidRPr="00DB4CA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B4CA4">
        <w:rPr>
          <w:b/>
          <w:color w:val="002060"/>
        </w:rPr>
        <w:t>29.09.2025:</w:t>
      </w:r>
    </w:p>
    <w:tbl>
      <w:tblPr>
        <w:tblW w:w="0" w:type="auto"/>
        <w:tblLook w:val="04A0" w:firstRow="1" w:lastRow="0" w:firstColumn="1" w:lastColumn="0" w:noHBand="0" w:noVBand="1"/>
      </w:tblPr>
      <w:tblGrid>
        <w:gridCol w:w="1265"/>
        <w:gridCol w:w="2717"/>
        <w:gridCol w:w="1272"/>
        <w:gridCol w:w="1222"/>
        <w:gridCol w:w="3436"/>
      </w:tblGrid>
      <w:tr w:rsidR="00DB4CA4" w:rsidRPr="00DB4CA4" w14:paraId="59AE7857" w14:textId="77777777" w:rsidTr="00DB4CA4">
        <w:tc>
          <w:tcPr>
            <w:tcW w:w="1265" w:type="dxa"/>
            <w:tcBorders>
              <w:top w:val="single" w:sz="4" w:space="0" w:color="auto"/>
              <w:left w:val="single" w:sz="4" w:space="0" w:color="auto"/>
              <w:bottom w:val="single" w:sz="4" w:space="0" w:color="auto"/>
              <w:right w:val="single" w:sz="4" w:space="0" w:color="auto"/>
            </w:tcBorders>
            <w:hideMark/>
          </w:tcPr>
          <w:p w14:paraId="628C1BDD" w14:textId="77777777" w:rsidR="00DB4CA4" w:rsidRPr="00DB4CA4" w:rsidRDefault="00DB4CA4" w:rsidP="0062553E">
            <w:pPr>
              <w:pStyle w:val="LndNormale1"/>
              <w:jc w:val="center"/>
              <w:rPr>
                <w:color w:val="002060"/>
              </w:rPr>
            </w:pPr>
            <w:r w:rsidRPr="00DB4CA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415E579" w14:textId="77777777" w:rsidR="00DB4CA4" w:rsidRPr="00DB4CA4" w:rsidRDefault="00DB4CA4" w:rsidP="0062553E">
            <w:pPr>
              <w:pStyle w:val="LndNormale1"/>
              <w:jc w:val="center"/>
              <w:rPr>
                <w:color w:val="002060"/>
              </w:rPr>
            </w:pPr>
            <w:r w:rsidRPr="00DB4CA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71113EB" w14:textId="77777777" w:rsidR="00DB4CA4" w:rsidRPr="00DB4CA4" w:rsidRDefault="00DB4CA4" w:rsidP="0062553E">
            <w:pPr>
              <w:pStyle w:val="LndNormale1"/>
              <w:jc w:val="center"/>
              <w:rPr>
                <w:color w:val="002060"/>
              </w:rPr>
            </w:pPr>
            <w:r w:rsidRPr="00DB4CA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75360AB7" w14:textId="77777777" w:rsidR="00DB4CA4" w:rsidRPr="00DB4CA4" w:rsidRDefault="00DB4CA4" w:rsidP="0062553E">
            <w:pPr>
              <w:pStyle w:val="LndNormale1"/>
              <w:jc w:val="center"/>
              <w:rPr>
                <w:color w:val="002060"/>
              </w:rPr>
            </w:pPr>
            <w:r w:rsidRPr="00DB4CA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5460159" w14:textId="77777777" w:rsidR="00DB4CA4" w:rsidRPr="00DB4CA4" w:rsidRDefault="00DB4CA4" w:rsidP="0062553E">
            <w:pPr>
              <w:pStyle w:val="LndNormale1"/>
              <w:jc w:val="center"/>
              <w:rPr>
                <w:color w:val="002060"/>
              </w:rPr>
            </w:pPr>
            <w:r w:rsidRPr="00DB4CA4">
              <w:rPr>
                <w:color w:val="002060"/>
              </w:rPr>
              <w:t>Società</w:t>
            </w:r>
          </w:p>
        </w:tc>
      </w:tr>
      <w:tr w:rsidR="00DB4CA4" w:rsidRPr="00DB4CA4" w14:paraId="7FE5E69A" w14:textId="77777777" w:rsidTr="00DB4CA4">
        <w:tc>
          <w:tcPr>
            <w:tcW w:w="1265" w:type="dxa"/>
            <w:tcBorders>
              <w:top w:val="single" w:sz="4" w:space="0" w:color="auto"/>
              <w:left w:val="single" w:sz="4" w:space="0" w:color="auto"/>
              <w:bottom w:val="single" w:sz="4" w:space="0" w:color="auto"/>
              <w:right w:val="single" w:sz="4" w:space="0" w:color="auto"/>
            </w:tcBorders>
          </w:tcPr>
          <w:p w14:paraId="154B869D" w14:textId="77777777" w:rsidR="00DB4CA4" w:rsidRPr="00DB4CA4" w:rsidRDefault="00DB4CA4" w:rsidP="0062553E">
            <w:pPr>
              <w:pStyle w:val="LndNormale1"/>
              <w:jc w:val="left"/>
              <w:textAlignment w:val="baseline"/>
              <w:rPr>
                <w:color w:val="002060"/>
                <w:sz w:val="20"/>
              </w:rPr>
            </w:pPr>
            <w:r w:rsidRPr="00DB4CA4">
              <w:rPr>
                <w:color w:val="002060"/>
                <w:sz w:val="20"/>
              </w:rPr>
              <w:t>4514822</w:t>
            </w:r>
          </w:p>
        </w:tc>
        <w:tc>
          <w:tcPr>
            <w:tcW w:w="2717" w:type="dxa"/>
            <w:tcBorders>
              <w:top w:val="single" w:sz="4" w:space="0" w:color="auto"/>
              <w:left w:val="single" w:sz="4" w:space="0" w:color="auto"/>
              <w:bottom w:val="single" w:sz="4" w:space="0" w:color="auto"/>
              <w:right w:val="single" w:sz="4" w:space="0" w:color="auto"/>
            </w:tcBorders>
          </w:tcPr>
          <w:p w14:paraId="0D77E2D2" w14:textId="77777777" w:rsidR="00DB4CA4" w:rsidRPr="00DB4CA4" w:rsidRDefault="00DB4CA4" w:rsidP="0062553E">
            <w:pPr>
              <w:pStyle w:val="LndNormale1"/>
              <w:jc w:val="left"/>
              <w:textAlignment w:val="baseline"/>
              <w:rPr>
                <w:color w:val="002060"/>
                <w:sz w:val="20"/>
              </w:rPr>
            </w:pPr>
            <w:r w:rsidRPr="00DB4CA4">
              <w:rPr>
                <w:color w:val="002060"/>
                <w:sz w:val="20"/>
              </w:rPr>
              <w:t>BORGOGNONI MATTIA</w:t>
            </w:r>
          </w:p>
        </w:tc>
        <w:tc>
          <w:tcPr>
            <w:tcW w:w="1272" w:type="dxa"/>
            <w:tcBorders>
              <w:top w:val="single" w:sz="4" w:space="0" w:color="auto"/>
              <w:left w:val="single" w:sz="4" w:space="0" w:color="auto"/>
              <w:bottom w:val="single" w:sz="4" w:space="0" w:color="auto"/>
              <w:right w:val="single" w:sz="4" w:space="0" w:color="auto"/>
            </w:tcBorders>
          </w:tcPr>
          <w:p w14:paraId="4B454517" w14:textId="77777777" w:rsidR="00DB4CA4" w:rsidRPr="00DB4CA4" w:rsidRDefault="00DB4CA4" w:rsidP="0062553E">
            <w:pPr>
              <w:pStyle w:val="LndNormale1"/>
              <w:jc w:val="center"/>
              <w:textAlignment w:val="baseline"/>
              <w:rPr>
                <w:color w:val="002060"/>
                <w:sz w:val="20"/>
              </w:rPr>
            </w:pPr>
            <w:r w:rsidRPr="00DB4CA4">
              <w:rPr>
                <w:color w:val="002060"/>
                <w:sz w:val="20"/>
              </w:rPr>
              <w:t>09.12.1995</w:t>
            </w:r>
          </w:p>
        </w:tc>
        <w:tc>
          <w:tcPr>
            <w:tcW w:w="1222" w:type="dxa"/>
            <w:tcBorders>
              <w:top w:val="single" w:sz="4" w:space="0" w:color="auto"/>
              <w:left w:val="single" w:sz="4" w:space="0" w:color="auto"/>
              <w:bottom w:val="single" w:sz="4" w:space="0" w:color="auto"/>
              <w:right w:val="single" w:sz="4" w:space="0" w:color="auto"/>
            </w:tcBorders>
          </w:tcPr>
          <w:p w14:paraId="3B78630A" w14:textId="77777777" w:rsidR="00DB4CA4" w:rsidRPr="00DB4CA4" w:rsidRDefault="00DB4CA4" w:rsidP="0062553E">
            <w:pPr>
              <w:pStyle w:val="LndNormale1"/>
              <w:textAlignment w:val="baseline"/>
              <w:rPr>
                <w:color w:val="002060"/>
                <w:sz w:val="20"/>
              </w:rPr>
            </w:pPr>
            <w:r w:rsidRPr="00DB4CA4">
              <w:rPr>
                <w:color w:val="002060"/>
                <w:sz w:val="20"/>
              </w:rPr>
              <w:t>2450</w:t>
            </w:r>
          </w:p>
        </w:tc>
        <w:tc>
          <w:tcPr>
            <w:tcW w:w="3436" w:type="dxa"/>
            <w:tcBorders>
              <w:top w:val="single" w:sz="4" w:space="0" w:color="auto"/>
              <w:left w:val="single" w:sz="4" w:space="0" w:color="auto"/>
              <w:bottom w:val="single" w:sz="4" w:space="0" w:color="auto"/>
              <w:right w:val="single" w:sz="4" w:space="0" w:color="auto"/>
            </w:tcBorders>
          </w:tcPr>
          <w:p w14:paraId="147C4EC0" w14:textId="77777777" w:rsidR="00DB4CA4" w:rsidRPr="00DB4CA4" w:rsidRDefault="00DB4CA4" w:rsidP="0062553E">
            <w:pPr>
              <w:pStyle w:val="LndNormale1"/>
              <w:jc w:val="left"/>
              <w:textAlignment w:val="baseline"/>
              <w:rPr>
                <w:color w:val="002060"/>
                <w:sz w:val="20"/>
              </w:rPr>
            </w:pPr>
            <w:r w:rsidRPr="00DB4CA4">
              <w:rPr>
                <w:color w:val="002060"/>
                <w:sz w:val="20"/>
              </w:rPr>
              <w:t>U.S. APPIGNANESE</w:t>
            </w:r>
          </w:p>
        </w:tc>
      </w:tr>
      <w:tr w:rsidR="00DB4CA4" w:rsidRPr="00DB4CA4" w14:paraId="515143D6" w14:textId="77777777" w:rsidTr="00DB4CA4">
        <w:tc>
          <w:tcPr>
            <w:tcW w:w="1265" w:type="dxa"/>
            <w:tcBorders>
              <w:top w:val="single" w:sz="4" w:space="0" w:color="auto"/>
              <w:left w:val="single" w:sz="4" w:space="0" w:color="auto"/>
              <w:bottom w:val="single" w:sz="4" w:space="0" w:color="auto"/>
              <w:right w:val="single" w:sz="4" w:space="0" w:color="auto"/>
            </w:tcBorders>
          </w:tcPr>
          <w:p w14:paraId="31CC8D65" w14:textId="77777777" w:rsidR="00DB4CA4" w:rsidRPr="00DB4CA4" w:rsidRDefault="00DB4CA4" w:rsidP="0062553E">
            <w:pPr>
              <w:pStyle w:val="LndNormale1"/>
              <w:jc w:val="left"/>
              <w:textAlignment w:val="baseline"/>
              <w:rPr>
                <w:color w:val="002060"/>
                <w:sz w:val="20"/>
              </w:rPr>
            </w:pPr>
            <w:r w:rsidRPr="00DB4CA4">
              <w:rPr>
                <w:color w:val="002060"/>
                <w:sz w:val="20"/>
              </w:rPr>
              <w:t>2698581</w:t>
            </w:r>
          </w:p>
        </w:tc>
        <w:tc>
          <w:tcPr>
            <w:tcW w:w="2717" w:type="dxa"/>
            <w:tcBorders>
              <w:top w:val="single" w:sz="4" w:space="0" w:color="auto"/>
              <w:left w:val="single" w:sz="4" w:space="0" w:color="auto"/>
              <w:bottom w:val="single" w:sz="4" w:space="0" w:color="auto"/>
              <w:right w:val="single" w:sz="4" w:space="0" w:color="auto"/>
            </w:tcBorders>
          </w:tcPr>
          <w:p w14:paraId="0F592174" w14:textId="77777777" w:rsidR="00DB4CA4" w:rsidRPr="00DB4CA4" w:rsidRDefault="00DB4CA4" w:rsidP="0062553E">
            <w:pPr>
              <w:pStyle w:val="LndNormale1"/>
              <w:jc w:val="left"/>
              <w:textAlignment w:val="baseline"/>
              <w:rPr>
                <w:color w:val="002060"/>
                <w:sz w:val="20"/>
              </w:rPr>
            </w:pPr>
            <w:r w:rsidRPr="00DB4CA4">
              <w:rPr>
                <w:color w:val="002060"/>
                <w:sz w:val="20"/>
              </w:rPr>
              <w:t>CHIARUZZI NICOLO</w:t>
            </w:r>
          </w:p>
        </w:tc>
        <w:tc>
          <w:tcPr>
            <w:tcW w:w="1272" w:type="dxa"/>
            <w:tcBorders>
              <w:top w:val="single" w:sz="4" w:space="0" w:color="auto"/>
              <w:left w:val="single" w:sz="4" w:space="0" w:color="auto"/>
              <w:bottom w:val="single" w:sz="4" w:space="0" w:color="auto"/>
              <w:right w:val="single" w:sz="4" w:space="0" w:color="auto"/>
            </w:tcBorders>
          </w:tcPr>
          <w:p w14:paraId="696516BC" w14:textId="77777777" w:rsidR="00DB4CA4" w:rsidRPr="00DB4CA4" w:rsidRDefault="00DB4CA4" w:rsidP="0062553E">
            <w:pPr>
              <w:pStyle w:val="LndNormale1"/>
              <w:jc w:val="center"/>
              <w:textAlignment w:val="baseline"/>
              <w:rPr>
                <w:color w:val="002060"/>
                <w:sz w:val="20"/>
              </w:rPr>
            </w:pPr>
            <w:r w:rsidRPr="00DB4CA4">
              <w:rPr>
                <w:color w:val="002060"/>
                <w:sz w:val="20"/>
              </w:rPr>
              <w:t>28.10.2005</w:t>
            </w:r>
          </w:p>
        </w:tc>
        <w:tc>
          <w:tcPr>
            <w:tcW w:w="1222" w:type="dxa"/>
            <w:tcBorders>
              <w:top w:val="single" w:sz="4" w:space="0" w:color="auto"/>
              <w:left w:val="single" w:sz="4" w:space="0" w:color="auto"/>
              <w:bottom w:val="single" w:sz="4" w:space="0" w:color="auto"/>
              <w:right w:val="single" w:sz="4" w:space="0" w:color="auto"/>
            </w:tcBorders>
          </w:tcPr>
          <w:p w14:paraId="662621F5" w14:textId="77777777" w:rsidR="00DB4CA4" w:rsidRPr="00DB4CA4" w:rsidRDefault="00DB4CA4" w:rsidP="0062553E">
            <w:pPr>
              <w:pStyle w:val="LndNormale1"/>
              <w:textAlignment w:val="baseline"/>
              <w:rPr>
                <w:color w:val="002060"/>
                <w:sz w:val="20"/>
              </w:rPr>
            </w:pPr>
            <w:r w:rsidRPr="00DB4CA4">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5FF190EA" w14:textId="77777777" w:rsidR="00DB4CA4" w:rsidRPr="00DB4CA4" w:rsidRDefault="00DB4CA4" w:rsidP="0062553E">
            <w:pPr>
              <w:pStyle w:val="LndNormale1"/>
              <w:jc w:val="left"/>
              <w:textAlignment w:val="baseline"/>
              <w:rPr>
                <w:color w:val="002060"/>
                <w:sz w:val="20"/>
              </w:rPr>
            </w:pPr>
            <w:r w:rsidRPr="00DB4CA4">
              <w:rPr>
                <w:color w:val="002060"/>
                <w:sz w:val="20"/>
              </w:rPr>
              <w:t>SSDARL CIVITANOVESE CALCIO</w:t>
            </w:r>
          </w:p>
        </w:tc>
      </w:tr>
      <w:tr w:rsidR="00DB4CA4" w:rsidRPr="00DB4CA4" w14:paraId="4D092A1F" w14:textId="77777777" w:rsidTr="00DB4CA4">
        <w:tc>
          <w:tcPr>
            <w:tcW w:w="1265" w:type="dxa"/>
            <w:tcBorders>
              <w:top w:val="single" w:sz="4" w:space="0" w:color="auto"/>
              <w:left w:val="single" w:sz="4" w:space="0" w:color="auto"/>
              <w:bottom w:val="single" w:sz="4" w:space="0" w:color="auto"/>
              <w:right w:val="single" w:sz="4" w:space="0" w:color="auto"/>
            </w:tcBorders>
          </w:tcPr>
          <w:p w14:paraId="35A458FC" w14:textId="77777777" w:rsidR="00DB4CA4" w:rsidRPr="00DB4CA4" w:rsidRDefault="00DB4CA4" w:rsidP="0062553E">
            <w:pPr>
              <w:pStyle w:val="LndNormale1"/>
              <w:jc w:val="left"/>
              <w:textAlignment w:val="baseline"/>
              <w:rPr>
                <w:color w:val="002060"/>
                <w:sz w:val="20"/>
              </w:rPr>
            </w:pPr>
            <w:r w:rsidRPr="00DB4CA4">
              <w:rPr>
                <w:color w:val="002060"/>
                <w:sz w:val="20"/>
              </w:rPr>
              <w:t>4946894</w:t>
            </w:r>
          </w:p>
        </w:tc>
        <w:tc>
          <w:tcPr>
            <w:tcW w:w="2717" w:type="dxa"/>
            <w:tcBorders>
              <w:top w:val="single" w:sz="4" w:space="0" w:color="auto"/>
              <w:left w:val="single" w:sz="4" w:space="0" w:color="auto"/>
              <w:bottom w:val="single" w:sz="4" w:space="0" w:color="auto"/>
              <w:right w:val="single" w:sz="4" w:space="0" w:color="auto"/>
            </w:tcBorders>
          </w:tcPr>
          <w:p w14:paraId="7CF69921" w14:textId="77777777" w:rsidR="00DB4CA4" w:rsidRPr="00DB4CA4" w:rsidRDefault="00DB4CA4" w:rsidP="0062553E">
            <w:pPr>
              <w:pStyle w:val="LndNormale1"/>
              <w:jc w:val="left"/>
              <w:textAlignment w:val="baseline"/>
              <w:rPr>
                <w:color w:val="002060"/>
                <w:sz w:val="20"/>
              </w:rPr>
            </w:pPr>
            <w:r w:rsidRPr="00DB4CA4">
              <w:rPr>
                <w:color w:val="002060"/>
                <w:sz w:val="20"/>
              </w:rPr>
              <w:t>NICOLOSI MATTEO</w:t>
            </w:r>
          </w:p>
        </w:tc>
        <w:tc>
          <w:tcPr>
            <w:tcW w:w="1272" w:type="dxa"/>
            <w:tcBorders>
              <w:top w:val="single" w:sz="4" w:space="0" w:color="auto"/>
              <w:left w:val="single" w:sz="4" w:space="0" w:color="auto"/>
              <w:bottom w:val="single" w:sz="4" w:space="0" w:color="auto"/>
              <w:right w:val="single" w:sz="4" w:space="0" w:color="auto"/>
            </w:tcBorders>
          </w:tcPr>
          <w:p w14:paraId="1B5D822C" w14:textId="77777777" w:rsidR="00DB4CA4" w:rsidRPr="00DB4CA4" w:rsidRDefault="00DB4CA4" w:rsidP="0062553E">
            <w:pPr>
              <w:pStyle w:val="LndNormale1"/>
              <w:jc w:val="center"/>
              <w:textAlignment w:val="baseline"/>
              <w:rPr>
                <w:color w:val="002060"/>
                <w:sz w:val="20"/>
              </w:rPr>
            </w:pPr>
            <w:r w:rsidRPr="00DB4CA4">
              <w:rPr>
                <w:color w:val="002060"/>
                <w:sz w:val="20"/>
              </w:rPr>
              <w:t>16.02.1991</w:t>
            </w:r>
          </w:p>
        </w:tc>
        <w:tc>
          <w:tcPr>
            <w:tcW w:w="1222" w:type="dxa"/>
            <w:tcBorders>
              <w:top w:val="single" w:sz="4" w:space="0" w:color="auto"/>
              <w:left w:val="single" w:sz="4" w:space="0" w:color="auto"/>
              <w:bottom w:val="single" w:sz="4" w:space="0" w:color="auto"/>
              <w:right w:val="single" w:sz="4" w:space="0" w:color="auto"/>
            </w:tcBorders>
          </w:tcPr>
          <w:p w14:paraId="6D579D23" w14:textId="77777777" w:rsidR="00DB4CA4" w:rsidRPr="00DB4CA4" w:rsidRDefault="00DB4CA4" w:rsidP="0062553E">
            <w:pPr>
              <w:pStyle w:val="LndNormale1"/>
              <w:textAlignment w:val="baseline"/>
              <w:rPr>
                <w:color w:val="002060"/>
                <w:sz w:val="20"/>
              </w:rPr>
            </w:pPr>
            <w:r w:rsidRPr="00DB4CA4">
              <w:rPr>
                <w:color w:val="002060"/>
                <w:sz w:val="20"/>
              </w:rPr>
              <w:t>36160</w:t>
            </w:r>
          </w:p>
        </w:tc>
        <w:tc>
          <w:tcPr>
            <w:tcW w:w="3436" w:type="dxa"/>
            <w:tcBorders>
              <w:top w:val="single" w:sz="4" w:space="0" w:color="auto"/>
              <w:left w:val="single" w:sz="4" w:space="0" w:color="auto"/>
              <w:bottom w:val="single" w:sz="4" w:space="0" w:color="auto"/>
              <w:right w:val="single" w:sz="4" w:space="0" w:color="auto"/>
            </w:tcBorders>
          </w:tcPr>
          <w:p w14:paraId="553428AC" w14:textId="77777777" w:rsidR="00DB4CA4" w:rsidRPr="00DB4CA4" w:rsidRDefault="00DB4CA4" w:rsidP="0062553E">
            <w:pPr>
              <w:pStyle w:val="LndNormale1"/>
              <w:jc w:val="left"/>
              <w:textAlignment w:val="baseline"/>
              <w:rPr>
                <w:color w:val="002060"/>
                <w:sz w:val="20"/>
              </w:rPr>
            </w:pPr>
            <w:r w:rsidRPr="00DB4CA4">
              <w:rPr>
                <w:color w:val="002060"/>
                <w:sz w:val="20"/>
              </w:rPr>
              <w:t>G.S. PALMENSE-FERMANA SSDA</w:t>
            </w:r>
          </w:p>
        </w:tc>
      </w:tr>
    </w:tbl>
    <w:p w14:paraId="73A1C6B8" w14:textId="77777777" w:rsidR="00DB4CA4" w:rsidRPr="00DB4CA4" w:rsidRDefault="00DB4CA4" w:rsidP="00DB4CA4">
      <w:pPr>
        <w:pStyle w:val="LndNormale1"/>
        <w:rPr>
          <w:color w:val="002060"/>
        </w:rPr>
      </w:pPr>
    </w:p>
    <w:p w14:paraId="20516A6C" w14:textId="77777777" w:rsidR="00DB4CA4" w:rsidRPr="00DB4CA4" w:rsidRDefault="00DB4CA4" w:rsidP="00DB4CA4">
      <w:pPr>
        <w:pStyle w:val="LndNormale1"/>
        <w:rPr>
          <w:b/>
          <w:color w:val="002060"/>
        </w:rPr>
      </w:pPr>
      <w:r w:rsidRPr="00DB4CA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DB4CA4">
        <w:rPr>
          <w:b/>
          <w:color w:val="002060"/>
        </w:rPr>
        <w:t>30.09.2025:</w:t>
      </w:r>
    </w:p>
    <w:tbl>
      <w:tblPr>
        <w:tblW w:w="0" w:type="auto"/>
        <w:tblLook w:val="04A0" w:firstRow="1" w:lastRow="0" w:firstColumn="1" w:lastColumn="0" w:noHBand="0" w:noVBand="1"/>
      </w:tblPr>
      <w:tblGrid>
        <w:gridCol w:w="1265"/>
        <w:gridCol w:w="2717"/>
        <w:gridCol w:w="1272"/>
        <w:gridCol w:w="1222"/>
        <w:gridCol w:w="3436"/>
      </w:tblGrid>
      <w:tr w:rsidR="00DB4CA4" w:rsidRPr="00DB4CA4" w14:paraId="3DC9F6AE" w14:textId="77777777" w:rsidTr="00DB4CA4">
        <w:tc>
          <w:tcPr>
            <w:tcW w:w="1265" w:type="dxa"/>
            <w:tcBorders>
              <w:top w:val="single" w:sz="4" w:space="0" w:color="auto"/>
              <w:left w:val="single" w:sz="4" w:space="0" w:color="auto"/>
              <w:bottom w:val="single" w:sz="4" w:space="0" w:color="auto"/>
              <w:right w:val="single" w:sz="4" w:space="0" w:color="auto"/>
            </w:tcBorders>
            <w:hideMark/>
          </w:tcPr>
          <w:p w14:paraId="6E6C6229" w14:textId="77777777" w:rsidR="00DB4CA4" w:rsidRPr="00DB4CA4" w:rsidRDefault="00DB4CA4" w:rsidP="0062553E">
            <w:pPr>
              <w:pStyle w:val="LndNormale1"/>
              <w:jc w:val="center"/>
              <w:rPr>
                <w:color w:val="002060"/>
              </w:rPr>
            </w:pPr>
            <w:r w:rsidRPr="00DB4CA4">
              <w:rPr>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EFEB02F" w14:textId="77777777" w:rsidR="00DB4CA4" w:rsidRPr="00DB4CA4" w:rsidRDefault="00DB4CA4" w:rsidP="0062553E">
            <w:pPr>
              <w:pStyle w:val="LndNormale1"/>
              <w:jc w:val="center"/>
              <w:rPr>
                <w:color w:val="002060"/>
              </w:rPr>
            </w:pPr>
            <w:r w:rsidRPr="00DB4CA4">
              <w:rPr>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1BB9ED7E" w14:textId="77777777" w:rsidR="00DB4CA4" w:rsidRPr="00DB4CA4" w:rsidRDefault="00DB4CA4" w:rsidP="0062553E">
            <w:pPr>
              <w:pStyle w:val="LndNormale1"/>
              <w:jc w:val="center"/>
              <w:rPr>
                <w:color w:val="002060"/>
              </w:rPr>
            </w:pPr>
            <w:r w:rsidRPr="00DB4CA4">
              <w:rPr>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46D8BC43" w14:textId="77777777" w:rsidR="00DB4CA4" w:rsidRPr="00DB4CA4" w:rsidRDefault="00DB4CA4" w:rsidP="0062553E">
            <w:pPr>
              <w:pStyle w:val="LndNormale1"/>
              <w:jc w:val="center"/>
              <w:rPr>
                <w:color w:val="002060"/>
              </w:rPr>
            </w:pPr>
            <w:r w:rsidRPr="00DB4CA4">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03BB26BE" w14:textId="77777777" w:rsidR="00DB4CA4" w:rsidRPr="00DB4CA4" w:rsidRDefault="00DB4CA4" w:rsidP="0062553E">
            <w:pPr>
              <w:pStyle w:val="LndNormale1"/>
              <w:jc w:val="center"/>
              <w:rPr>
                <w:color w:val="002060"/>
              </w:rPr>
            </w:pPr>
            <w:r w:rsidRPr="00DB4CA4">
              <w:rPr>
                <w:color w:val="002060"/>
              </w:rPr>
              <w:t>Società</w:t>
            </w:r>
          </w:p>
        </w:tc>
      </w:tr>
      <w:tr w:rsidR="00DB4CA4" w:rsidRPr="00DB4CA4" w14:paraId="6F7236DE" w14:textId="77777777" w:rsidTr="00DB4CA4">
        <w:tc>
          <w:tcPr>
            <w:tcW w:w="1265" w:type="dxa"/>
            <w:tcBorders>
              <w:top w:val="single" w:sz="4" w:space="0" w:color="auto"/>
              <w:left w:val="single" w:sz="4" w:space="0" w:color="auto"/>
              <w:bottom w:val="single" w:sz="4" w:space="0" w:color="auto"/>
              <w:right w:val="single" w:sz="4" w:space="0" w:color="auto"/>
            </w:tcBorders>
          </w:tcPr>
          <w:p w14:paraId="080938C5" w14:textId="77777777" w:rsidR="00DB4CA4" w:rsidRPr="00DB4CA4" w:rsidRDefault="00DB4CA4" w:rsidP="0062553E">
            <w:pPr>
              <w:pStyle w:val="LndNormale1"/>
              <w:jc w:val="left"/>
              <w:textAlignment w:val="baseline"/>
              <w:rPr>
                <w:color w:val="002060"/>
                <w:sz w:val="20"/>
              </w:rPr>
            </w:pPr>
            <w:r w:rsidRPr="00DB4CA4">
              <w:rPr>
                <w:color w:val="002060"/>
                <w:sz w:val="20"/>
              </w:rPr>
              <w:t>5581407</w:t>
            </w:r>
          </w:p>
        </w:tc>
        <w:tc>
          <w:tcPr>
            <w:tcW w:w="2717" w:type="dxa"/>
            <w:tcBorders>
              <w:top w:val="single" w:sz="4" w:space="0" w:color="auto"/>
              <w:left w:val="single" w:sz="4" w:space="0" w:color="auto"/>
              <w:bottom w:val="single" w:sz="4" w:space="0" w:color="auto"/>
              <w:right w:val="single" w:sz="4" w:space="0" w:color="auto"/>
            </w:tcBorders>
          </w:tcPr>
          <w:p w14:paraId="64D3A2F3" w14:textId="77777777" w:rsidR="00DB4CA4" w:rsidRPr="00DB4CA4" w:rsidRDefault="00DB4CA4" w:rsidP="0062553E">
            <w:pPr>
              <w:pStyle w:val="LndNormale1"/>
              <w:jc w:val="left"/>
              <w:textAlignment w:val="baseline"/>
              <w:rPr>
                <w:color w:val="002060"/>
                <w:sz w:val="20"/>
              </w:rPr>
            </w:pPr>
            <w:r w:rsidRPr="00DB4CA4">
              <w:rPr>
                <w:color w:val="002060"/>
                <w:sz w:val="20"/>
              </w:rPr>
              <w:t>BENIGNI CHRISTIAN</w:t>
            </w:r>
          </w:p>
        </w:tc>
        <w:tc>
          <w:tcPr>
            <w:tcW w:w="1272" w:type="dxa"/>
            <w:tcBorders>
              <w:top w:val="single" w:sz="4" w:space="0" w:color="auto"/>
              <w:left w:val="single" w:sz="4" w:space="0" w:color="auto"/>
              <w:bottom w:val="single" w:sz="4" w:space="0" w:color="auto"/>
              <w:right w:val="single" w:sz="4" w:space="0" w:color="auto"/>
            </w:tcBorders>
          </w:tcPr>
          <w:p w14:paraId="261F25C3" w14:textId="77777777" w:rsidR="00DB4CA4" w:rsidRPr="00DB4CA4" w:rsidRDefault="00DB4CA4" w:rsidP="0062553E">
            <w:pPr>
              <w:pStyle w:val="LndNormale1"/>
              <w:jc w:val="center"/>
              <w:textAlignment w:val="baseline"/>
              <w:rPr>
                <w:color w:val="002060"/>
                <w:sz w:val="20"/>
              </w:rPr>
            </w:pPr>
            <w:r w:rsidRPr="00DB4CA4">
              <w:rPr>
                <w:color w:val="002060"/>
                <w:sz w:val="20"/>
              </w:rPr>
              <w:t>21.04.2000</w:t>
            </w:r>
          </w:p>
        </w:tc>
        <w:tc>
          <w:tcPr>
            <w:tcW w:w="1222" w:type="dxa"/>
            <w:tcBorders>
              <w:top w:val="single" w:sz="4" w:space="0" w:color="auto"/>
              <w:left w:val="single" w:sz="4" w:space="0" w:color="auto"/>
              <w:bottom w:val="single" w:sz="4" w:space="0" w:color="auto"/>
              <w:right w:val="single" w:sz="4" w:space="0" w:color="auto"/>
            </w:tcBorders>
          </w:tcPr>
          <w:p w14:paraId="13F86962" w14:textId="77777777" w:rsidR="00DB4CA4" w:rsidRPr="00DB4CA4" w:rsidRDefault="00DB4CA4" w:rsidP="0062553E">
            <w:pPr>
              <w:pStyle w:val="LndNormale1"/>
              <w:textAlignment w:val="baseline"/>
              <w:rPr>
                <w:color w:val="002060"/>
                <w:sz w:val="20"/>
              </w:rPr>
            </w:pPr>
            <w:r w:rsidRPr="00DB4CA4">
              <w:rPr>
                <w:color w:val="002060"/>
                <w:sz w:val="20"/>
              </w:rPr>
              <w:t>930114</w:t>
            </w:r>
          </w:p>
        </w:tc>
        <w:tc>
          <w:tcPr>
            <w:tcW w:w="3436" w:type="dxa"/>
            <w:tcBorders>
              <w:top w:val="single" w:sz="4" w:space="0" w:color="auto"/>
              <w:left w:val="single" w:sz="4" w:space="0" w:color="auto"/>
              <w:bottom w:val="single" w:sz="4" w:space="0" w:color="auto"/>
              <w:right w:val="single" w:sz="4" w:space="0" w:color="auto"/>
            </w:tcBorders>
          </w:tcPr>
          <w:p w14:paraId="3BEF8947" w14:textId="77777777" w:rsidR="00DB4CA4" w:rsidRPr="00DB4CA4" w:rsidRDefault="00DB4CA4" w:rsidP="0062553E">
            <w:pPr>
              <w:pStyle w:val="LndNormale1"/>
              <w:jc w:val="left"/>
              <w:textAlignment w:val="baseline"/>
              <w:rPr>
                <w:color w:val="002060"/>
                <w:sz w:val="20"/>
              </w:rPr>
            </w:pPr>
            <w:r w:rsidRPr="00DB4CA4">
              <w:rPr>
                <w:color w:val="002060"/>
                <w:sz w:val="20"/>
              </w:rPr>
              <w:t>A.S.D. LABOR</w:t>
            </w:r>
          </w:p>
        </w:tc>
      </w:tr>
      <w:tr w:rsidR="00DB4CA4" w:rsidRPr="00DB4CA4" w14:paraId="25302930" w14:textId="77777777" w:rsidTr="00DB4CA4">
        <w:tc>
          <w:tcPr>
            <w:tcW w:w="1265" w:type="dxa"/>
            <w:tcBorders>
              <w:top w:val="single" w:sz="4" w:space="0" w:color="auto"/>
              <w:left w:val="single" w:sz="4" w:space="0" w:color="auto"/>
              <w:bottom w:val="single" w:sz="4" w:space="0" w:color="auto"/>
              <w:right w:val="single" w:sz="4" w:space="0" w:color="auto"/>
            </w:tcBorders>
          </w:tcPr>
          <w:p w14:paraId="0BAFC6D5" w14:textId="77777777" w:rsidR="00DB4CA4" w:rsidRPr="00DB4CA4" w:rsidRDefault="00DB4CA4" w:rsidP="0062553E">
            <w:pPr>
              <w:pStyle w:val="LndNormale1"/>
              <w:jc w:val="left"/>
              <w:textAlignment w:val="baseline"/>
              <w:rPr>
                <w:color w:val="002060"/>
                <w:sz w:val="20"/>
              </w:rPr>
            </w:pPr>
            <w:r w:rsidRPr="00DB4CA4">
              <w:rPr>
                <w:color w:val="002060"/>
                <w:sz w:val="20"/>
              </w:rPr>
              <w:t>5577815</w:t>
            </w:r>
          </w:p>
        </w:tc>
        <w:tc>
          <w:tcPr>
            <w:tcW w:w="2717" w:type="dxa"/>
            <w:tcBorders>
              <w:top w:val="single" w:sz="4" w:space="0" w:color="auto"/>
              <w:left w:val="single" w:sz="4" w:space="0" w:color="auto"/>
              <w:bottom w:val="single" w:sz="4" w:space="0" w:color="auto"/>
              <w:right w:val="single" w:sz="4" w:space="0" w:color="auto"/>
            </w:tcBorders>
          </w:tcPr>
          <w:p w14:paraId="716B874F" w14:textId="77777777" w:rsidR="00DB4CA4" w:rsidRPr="00DB4CA4" w:rsidRDefault="00DB4CA4" w:rsidP="0062553E">
            <w:pPr>
              <w:pStyle w:val="LndNormale1"/>
              <w:jc w:val="left"/>
              <w:textAlignment w:val="baseline"/>
              <w:rPr>
                <w:color w:val="002060"/>
                <w:sz w:val="20"/>
              </w:rPr>
            </w:pPr>
            <w:r w:rsidRPr="00DB4CA4">
              <w:rPr>
                <w:color w:val="002060"/>
                <w:sz w:val="20"/>
              </w:rPr>
              <w:t>CLEMENTONI MARIO VIT</w:t>
            </w:r>
          </w:p>
        </w:tc>
        <w:tc>
          <w:tcPr>
            <w:tcW w:w="1272" w:type="dxa"/>
            <w:tcBorders>
              <w:top w:val="single" w:sz="4" w:space="0" w:color="auto"/>
              <w:left w:val="single" w:sz="4" w:space="0" w:color="auto"/>
              <w:bottom w:val="single" w:sz="4" w:space="0" w:color="auto"/>
              <w:right w:val="single" w:sz="4" w:space="0" w:color="auto"/>
            </w:tcBorders>
          </w:tcPr>
          <w:p w14:paraId="4532C8CD" w14:textId="77777777" w:rsidR="00DB4CA4" w:rsidRPr="00DB4CA4" w:rsidRDefault="00DB4CA4" w:rsidP="0062553E">
            <w:pPr>
              <w:pStyle w:val="LndNormale1"/>
              <w:jc w:val="center"/>
              <w:textAlignment w:val="baseline"/>
              <w:rPr>
                <w:color w:val="002060"/>
                <w:sz w:val="20"/>
              </w:rPr>
            </w:pPr>
            <w:r w:rsidRPr="00DB4CA4">
              <w:rPr>
                <w:color w:val="002060"/>
                <w:sz w:val="20"/>
              </w:rPr>
              <w:t>20.08.2001</w:t>
            </w:r>
          </w:p>
        </w:tc>
        <w:tc>
          <w:tcPr>
            <w:tcW w:w="1222" w:type="dxa"/>
            <w:tcBorders>
              <w:top w:val="single" w:sz="4" w:space="0" w:color="auto"/>
              <w:left w:val="single" w:sz="4" w:space="0" w:color="auto"/>
              <w:bottom w:val="single" w:sz="4" w:space="0" w:color="auto"/>
              <w:right w:val="single" w:sz="4" w:space="0" w:color="auto"/>
            </w:tcBorders>
          </w:tcPr>
          <w:p w14:paraId="484E37EA" w14:textId="77777777" w:rsidR="00DB4CA4" w:rsidRPr="00DB4CA4" w:rsidRDefault="00DB4CA4" w:rsidP="0062553E">
            <w:pPr>
              <w:pStyle w:val="LndNormale1"/>
              <w:textAlignment w:val="baseline"/>
              <w:rPr>
                <w:color w:val="002060"/>
                <w:sz w:val="20"/>
              </w:rPr>
            </w:pPr>
            <w:r w:rsidRPr="00DB4CA4">
              <w:rPr>
                <w:color w:val="002060"/>
                <w:sz w:val="20"/>
              </w:rPr>
              <w:t>955031</w:t>
            </w:r>
          </w:p>
        </w:tc>
        <w:tc>
          <w:tcPr>
            <w:tcW w:w="3436" w:type="dxa"/>
            <w:tcBorders>
              <w:top w:val="single" w:sz="4" w:space="0" w:color="auto"/>
              <w:left w:val="single" w:sz="4" w:space="0" w:color="auto"/>
              <w:bottom w:val="single" w:sz="4" w:space="0" w:color="auto"/>
              <w:right w:val="single" w:sz="4" w:space="0" w:color="auto"/>
            </w:tcBorders>
          </w:tcPr>
          <w:p w14:paraId="7BC3E4DF" w14:textId="77777777" w:rsidR="00DB4CA4" w:rsidRPr="00DB4CA4" w:rsidRDefault="00DB4CA4" w:rsidP="0062553E">
            <w:pPr>
              <w:pStyle w:val="LndNormale1"/>
              <w:jc w:val="left"/>
              <w:textAlignment w:val="baseline"/>
              <w:rPr>
                <w:color w:val="002060"/>
                <w:sz w:val="20"/>
              </w:rPr>
            </w:pPr>
            <w:r w:rsidRPr="00DB4CA4">
              <w:rPr>
                <w:color w:val="002060"/>
                <w:sz w:val="20"/>
              </w:rPr>
              <w:t>A.S.D. HELVIA RECINA 1975</w:t>
            </w:r>
          </w:p>
        </w:tc>
      </w:tr>
      <w:tr w:rsidR="00DB4CA4" w:rsidRPr="00DB4CA4" w14:paraId="1B0A7A31" w14:textId="77777777" w:rsidTr="00DB4CA4">
        <w:tc>
          <w:tcPr>
            <w:tcW w:w="1265" w:type="dxa"/>
            <w:tcBorders>
              <w:top w:val="single" w:sz="4" w:space="0" w:color="auto"/>
              <w:left w:val="single" w:sz="4" w:space="0" w:color="auto"/>
              <w:bottom w:val="single" w:sz="4" w:space="0" w:color="auto"/>
              <w:right w:val="single" w:sz="4" w:space="0" w:color="auto"/>
            </w:tcBorders>
          </w:tcPr>
          <w:p w14:paraId="43A8D8C0" w14:textId="77777777" w:rsidR="00DB4CA4" w:rsidRPr="00DB4CA4" w:rsidRDefault="00DB4CA4" w:rsidP="0062553E">
            <w:pPr>
              <w:pStyle w:val="LndNormale1"/>
              <w:jc w:val="left"/>
              <w:textAlignment w:val="baseline"/>
              <w:rPr>
                <w:color w:val="002060"/>
                <w:sz w:val="20"/>
              </w:rPr>
            </w:pPr>
            <w:r w:rsidRPr="00DB4CA4">
              <w:rPr>
                <w:color w:val="002060"/>
                <w:sz w:val="20"/>
              </w:rPr>
              <w:t>5732348</w:t>
            </w:r>
          </w:p>
        </w:tc>
        <w:tc>
          <w:tcPr>
            <w:tcW w:w="2717" w:type="dxa"/>
            <w:tcBorders>
              <w:top w:val="single" w:sz="4" w:space="0" w:color="auto"/>
              <w:left w:val="single" w:sz="4" w:space="0" w:color="auto"/>
              <w:bottom w:val="single" w:sz="4" w:space="0" w:color="auto"/>
              <w:right w:val="single" w:sz="4" w:space="0" w:color="auto"/>
            </w:tcBorders>
          </w:tcPr>
          <w:p w14:paraId="3F900E13" w14:textId="77777777" w:rsidR="00DB4CA4" w:rsidRPr="00DB4CA4" w:rsidRDefault="00DB4CA4" w:rsidP="0062553E">
            <w:pPr>
              <w:pStyle w:val="LndNormale1"/>
              <w:jc w:val="left"/>
              <w:textAlignment w:val="baseline"/>
              <w:rPr>
                <w:color w:val="002060"/>
                <w:sz w:val="20"/>
              </w:rPr>
            </w:pPr>
            <w:r w:rsidRPr="00DB4CA4">
              <w:rPr>
                <w:color w:val="002060"/>
                <w:sz w:val="20"/>
              </w:rPr>
              <w:t>DETTI GIANLUCA</w:t>
            </w:r>
          </w:p>
        </w:tc>
        <w:tc>
          <w:tcPr>
            <w:tcW w:w="1272" w:type="dxa"/>
            <w:tcBorders>
              <w:top w:val="single" w:sz="4" w:space="0" w:color="auto"/>
              <w:left w:val="single" w:sz="4" w:space="0" w:color="auto"/>
              <w:bottom w:val="single" w:sz="4" w:space="0" w:color="auto"/>
              <w:right w:val="single" w:sz="4" w:space="0" w:color="auto"/>
            </w:tcBorders>
          </w:tcPr>
          <w:p w14:paraId="1478BDF4" w14:textId="77777777" w:rsidR="00DB4CA4" w:rsidRPr="00DB4CA4" w:rsidRDefault="00DB4CA4" w:rsidP="0062553E">
            <w:pPr>
              <w:pStyle w:val="LndNormale1"/>
              <w:jc w:val="center"/>
              <w:textAlignment w:val="baseline"/>
              <w:rPr>
                <w:color w:val="002060"/>
                <w:sz w:val="20"/>
              </w:rPr>
            </w:pPr>
            <w:r w:rsidRPr="00DB4CA4">
              <w:rPr>
                <w:color w:val="002060"/>
                <w:sz w:val="20"/>
              </w:rPr>
              <w:t>31.01.2002</w:t>
            </w:r>
          </w:p>
        </w:tc>
        <w:tc>
          <w:tcPr>
            <w:tcW w:w="1222" w:type="dxa"/>
            <w:tcBorders>
              <w:top w:val="single" w:sz="4" w:space="0" w:color="auto"/>
              <w:left w:val="single" w:sz="4" w:space="0" w:color="auto"/>
              <w:bottom w:val="single" w:sz="4" w:space="0" w:color="auto"/>
              <w:right w:val="single" w:sz="4" w:space="0" w:color="auto"/>
            </w:tcBorders>
          </w:tcPr>
          <w:p w14:paraId="771C0551" w14:textId="77777777" w:rsidR="00DB4CA4" w:rsidRPr="00DB4CA4" w:rsidRDefault="00DB4CA4" w:rsidP="0062553E">
            <w:pPr>
              <w:pStyle w:val="LndNormale1"/>
              <w:textAlignment w:val="baseline"/>
              <w:rPr>
                <w:color w:val="002060"/>
                <w:sz w:val="20"/>
              </w:rPr>
            </w:pPr>
            <w:r w:rsidRPr="00DB4CA4">
              <w:rPr>
                <w:color w:val="002060"/>
                <w:sz w:val="20"/>
              </w:rPr>
              <w:t>700397</w:t>
            </w:r>
          </w:p>
        </w:tc>
        <w:tc>
          <w:tcPr>
            <w:tcW w:w="3436" w:type="dxa"/>
            <w:tcBorders>
              <w:top w:val="single" w:sz="4" w:space="0" w:color="auto"/>
              <w:left w:val="single" w:sz="4" w:space="0" w:color="auto"/>
              <w:bottom w:val="single" w:sz="4" w:space="0" w:color="auto"/>
              <w:right w:val="single" w:sz="4" w:space="0" w:color="auto"/>
            </w:tcBorders>
          </w:tcPr>
          <w:p w14:paraId="0904DFCD" w14:textId="77777777" w:rsidR="00DB4CA4" w:rsidRPr="00DB4CA4" w:rsidRDefault="00DB4CA4" w:rsidP="0062553E">
            <w:pPr>
              <w:pStyle w:val="LndNormale1"/>
              <w:jc w:val="left"/>
              <w:textAlignment w:val="baseline"/>
              <w:rPr>
                <w:color w:val="002060"/>
                <w:sz w:val="20"/>
              </w:rPr>
            </w:pPr>
            <w:r w:rsidRPr="00DB4CA4">
              <w:rPr>
                <w:color w:val="002060"/>
                <w:sz w:val="20"/>
              </w:rPr>
              <w:t>U.S.D. AGUGLIANO POLVERIGI</w:t>
            </w:r>
          </w:p>
        </w:tc>
      </w:tr>
      <w:tr w:rsidR="00DB4CA4" w:rsidRPr="00DB4CA4" w14:paraId="33B13559" w14:textId="77777777" w:rsidTr="00DB4CA4">
        <w:tc>
          <w:tcPr>
            <w:tcW w:w="1265" w:type="dxa"/>
            <w:tcBorders>
              <w:top w:val="single" w:sz="4" w:space="0" w:color="auto"/>
              <w:left w:val="single" w:sz="4" w:space="0" w:color="auto"/>
              <w:bottom w:val="single" w:sz="4" w:space="0" w:color="auto"/>
              <w:right w:val="single" w:sz="4" w:space="0" w:color="auto"/>
            </w:tcBorders>
          </w:tcPr>
          <w:p w14:paraId="7BFE5E8C" w14:textId="77777777" w:rsidR="00DB4CA4" w:rsidRPr="00DB4CA4" w:rsidRDefault="00DB4CA4" w:rsidP="0062553E">
            <w:pPr>
              <w:pStyle w:val="LndNormale1"/>
              <w:jc w:val="left"/>
              <w:textAlignment w:val="baseline"/>
              <w:rPr>
                <w:color w:val="002060"/>
                <w:sz w:val="20"/>
              </w:rPr>
            </w:pPr>
            <w:r w:rsidRPr="00DB4CA4">
              <w:rPr>
                <w:color w:val="002060"/>
                <w:sz w:val="20"/>
              </w:rPr>
              <w:t>2254224</w:t>
            </w:r>
          </w:p>
        </w:tc>
        <w:tc>
          <w:tcPr>
            <w:tcW w:w="2717" w:type="dxa"/>
            <w:tcBorders>
              <w:top w:val="single" w:sz="4" w:space="0" w:color="auto"/>
              <w:left w:val="single" w:sz="4" w:space="0" w:color="auto"/>
              <w:bottom w:val="single" w:sz="4" w:space="0" w:color="auto"/>
              <w:right w:val="single" w:sz="4" w:space="0" w:color="auto"/>
            </w:tcBorders>
          </w:tcPr>
          <w:p w14:paraId="687E1C44" w14:textId="77777777" w:rsidR="00DB4CA4" w:rsidRPr="00DB4CA4" w:rsidRDefault="00DB4CA4" w:rsidP="0062553E">
            <w:pPr>
              <w:pStyle w:val="LndNormale1"/>
              <w:jc w:val="left"/>
              <w:textAlignment w:val="baseline"/>
              <w:rPr>
                <w:color w:val="002060"/>
                <w:sz w:val="20"/>
              </w:rPr>
            </w:pPr>
            <w:r w:rsidRPr="00DB4CA4">
              <w:rPr>
                <w:color w:val="002060"/>
                <w:sz w:val="20"/>
              </w:rPr>
              <w:t>RENZI GIANMARIA</w:t>
            </w:r>
          </w:p>
        </w:tc>
        <w:tc>
          <w:tcPr>
            <w:tcW w:w="1272" w:type="dxa"/>
            <w:tcBorders>
              <w:top w:val="single" w:sz="4" w:space="0" w:color="auto"/>
              <w:left w:val="single" w:sz="4" w:space="0" w:color="auto"/>
              <w:bottom w:val="single" w:sz="4" w:space="0" w:color="auto"/>
              <w:right w:val="single" w:sz="4" w:space="0" w:color="auto"/>
            </w:tcBorders>
          </w:tcPr>
          <w:p w14:paraId="490F3CD6" w14:textId="77777777" w:rsidR="00DB4CA4" w:rsidRPr="00DB4CA4" w:rsidRDefault="00DB4CA4" w:rsidP="0062553E">
            <w:pPr>
              <w:pStyle w:val="LndNormale1"/>
              <w:jc w:val="center"/>
              <w:textAlignment w:val="baseline"/>
              <w:rPr>
                <w:color w:val="002060"/>
                <w:sz w:val="20"/>
              </w:rPr>
            </w:pPr>
            <w:r w:rsidRPr="00DB4CA4">
              <w:rPr>
                <w:color w:val="002060"/>
                <w:sz w:val="20"/>
              </w:rPr>
              <w:t>08.02.2007</w:t>
            </w:r>
          </w:p>
        </w:tc>
        <w:tc>
          <w:tcPr>
            <w:tcW w:w="1222" w:type="dxa"/>
            <w:tcBorders>
              <w:top w:val="single" w:sz="4" w:space="0" w:color="auto"/>
              <w:left w:val="single" w:sz="4" w:space="0" w:color="auto"/>
              <w:bottom w:val="single" w:sz="4" w:space="0" w:color="auto"/>
              <w:right w:val="single" w:sz="4" w:space="0" w:color="auto"/>
            </w:tcBorders>
          </w:tcPr>
          <w:p w14:paraId="689DB94D" w14:textId="77777777" w:rsidR="00DB4CA4" w:rsidRPr="00DB4CA4" w:rsidRDefault="00DB4CA4" w:rsidP="0062553E">
            <w:pPr>
              <w:pStyle w:val="LndNormale1"/>
              <w:textAlignment w:val="baseline"/>
              <w:rPr>
                <w:color w:val="002060"/>
                <w:sz w:val="20"/>
              </w:rPr>
            </w:pPr>
            <w:r w:rsidRPr="00DB4CA4">
              <w:rPr>
                <w:color w:val="002060"/>
                <w:sz w:val="20"/>
              </w:rPr>
              <w:t>58343</w:t>
            </w:r>
          </w:p>
        </w:tc>
        <w:tc>
          <w:tcPr>
            <w:tcW w:w="3436" w:type="dxa"/>
            <w:tcBorders>
              <w:top w:val="single" w:sz="4" w:space="0" w:color="auto"/>
              <w:left w:val="single" w:sz="4" w:space="0" w:color="auto"/>
              <w:bottom w:val="single" w:sz="4" w:space="0" w:color="auto"/>
              <w:right w:val="single" w:sz="4" w:space="0" w:color="auto"/>
            </w:tcBorders>
          </w:tcPr>
          <w:p w14:paraId="05DABDD5" w14:textId="77777777" w:rsidR="00DB4CA4" w:rsidRPr="00DB4CA4" w:rsidRDefault="00DB4CA4" w:rsidP="0062553E">
            <w:pPr>
              <w:pStyle w:val="LndNormale1"/>
              <w:jc w:val="left"/>
              <w:textAlignment w:val="baseline"/>
              <w:rPr>
                <w:color w:val="002060"/>
                <w:sz w:val="20"/>
              </w:rPr>
            </w:pPr>
            <w:r w:rsidRPr="00DB4CA4">
              <w:rPr>
                <w:color w:val="002060"/>
                <w:sz w:val="20"/>
              </w:rPr>
              <w:t>TRODICA CALCIO ASD</w:t>
            </w:r>
          </w:p>
        </w:tc>
      </w:tr>
    </w:tbl>
    <w:p w14:paraId="71CADD3A" w14:textId="77777777" w:rsidR="00DB4CA4" w:rsidRDefault="00DB4CA4" w:rsidP="0002606C">
      <w:pPr>
        <w:rPr>
          <w:rFonts w:ascii="Arial" w:hAnsi="Arial" w:cs="Arial"/>
          <w:color w:val="002060"/>
          <w:sz w:val="22"/>
          <w:szCs w:val="22"/>
        </w:rPr>
      </w:pPr>
    </w:p>
    <w:p w14:paraId="0EA7E4BE" w14:textId="77777777" w:rsidR="001754EE" w:rsidRDefault="001754EE" w:rsidP="0002606C">
      <w:pPr>
        <w:rPr>
          <w:rFonts w:ascii="Arial" w:hAnsi="Arial" w:cs="Arial"/>
          <w:color w:val="002060"/>
          <w:sz w:val="22"/>
          <w:szCs w:val="22"/>
        </w:rPr>
      </w:pPr>
    </w:p>
    <w:p w14:paraId="26A2E316" w14:textId="77777777" w:rsidR="001754EE" w:rsidRPr="00E02EC0" w:rsidRDefault="001754EE" w:rsidP="001754EE">
      <w:pPr>
        <w:rPr>
          <w:rFonts w:ascii="Arial" w:hAnsi="Arial" w:cs="Arial"/>
          <w:b/>
          <w:color w:val="002060"/>
          <w:sz w:val="28"/>
          <w:szCs w:val="28"/>
        </w:rPr>
      </w:pPr>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4EB5EFA9" w14:textId="77777777" w:rsidR="004372F0" w:rsidRPr="003C277C" w:rsidRDefault="004372F0" w:rsidP="004372F0">
      <w:pPr>
        <w:pStyle w:val="breakline"/>
        <w:rPr>
          <w:color w:val="002060"/>
        </w:rPr>
      </w:pPr>
    </w:p>
    <w:p w14:paraId="34B814EA" w14:textId="77777777" w:rsidR="004372F0" w:rsidRPr="003C277C" w:rsidRDefault="004372F0" w:rsidP="004372F0">
      <w:pPr>
        <w:pStyle w:val="titolocampionato0"/>
        <w:shd w:val="clear" w:color="auto" w:fill="CCCCCC"/>
        <w:spacing w:before="80" w:after="40"/>
        <w:rPr>
          <w:color w:val="002060"/>
        </w:rPr>
      </w:pPr>
      <w:r w:rsidRPr="003C277C">
        <w:rPr>
          <w:color w:val="002060"/>
        </w:rPr>
        <w:t>CALCIO A CINQUE SERIE C1</w:t>
      </w:r>
    </w:p>
    <w:p w14:paraId="2CAE5647" w14:textId="77777777" w:rsidR="004372F0" w:rsidRPr="003C277C" w:rsidRDefault="004372F0" w:rsidP="004372F0">
      <w:pPr>
        <w:pStyle w:val="titoloprinc0"/>
        <w:rPr>
          <w:color w:val="002060"/>
        </w:rPr>
      </w:pPr>
      <w:r w:rsidRPr="003C277C">
        <w:rPr>
          <w:color w:val="002060"/>
        </w:rPr>
        <w:t>RISULTATI</w:t>
      </w:r>
    </w:p>
    <w:p w14:paraId="3730A647" w14:textId="77777777" w:rsidR="004372F0" w:rsidRPr="003C277C" w:rsidRDefault="004372F0" w:rsidP="004372F0">
      <w:pPr>
        <w:pStyle w:val="breakline"/>
        <w:rPr>
          <w:color w:val="002060"/>
        </w:rPr>
      </w:pPr>
    </w:p>
    <w:p w14:paraId="6067CC61" w14:textId="77777777" w:rsidR="004372F0" w:rsidRPr="003C277C" w:rsidRDefault="004372F0" w:rsidP="004372F0">
      <w:pPr>
        <w:pStyle w:val="sottotitolocampionato10"/>
        <w:rPr>
          <w:color w:val="002060"/>
        </w:rPr>
      </w:pPr>
      <w:r w:rsidRPr="003C277C">
        <w:rPr>
          <w:color w:val="002060"/>
        </w:rPr>
        <w:t>RISULTATI UFFICIALI GARE DEL 26/09/2025</w:t>
      </w:r>
    </w:p>
    <w:p w14:paraId="0918963C" w14:textId="77777777" w:rsidR="004372F0" w:rsidRPr="00C84E9F" w:rsidRDefault="004372F0"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0F482BFB"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72F0" w:rsidRPr="003C277C" w14:paraId="1277E14E"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F8825A5"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BE7CA"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53C0EF9B"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5190F0C" w14:textId="77777777" w:rsidR="004372F0" w:rsidRPr="003C277C" w:rsidRDefault="004372F0" w:rsidP="0062553E">
                  <w:pPr>
                    <w:pStyle w:val="rowtabella0"/>
                    <w:rPr>
                      <w:color w:val="002060"/>
                    </w:rPr>
                  </w:pPr>
                  <w:r w:rsidRPr="003C277C">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630C9D" w14:textId="77777777" w:rsidR="004372F0" w:rsidRPr="003C277C" w:rsidRDefault="004372F0" w:rsidP="0062553E">
                  <w:pPr>
                    <w:pStyle w:val="rowtabella0"/>
                    <w:rPr>
                      <w:color w:val="002060"/>
                    </w:rPr>
                  </w:pPr>
                  <w:r w:rsidRPr="003C277C">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E7A0EC" w14:textId="77777777" w:rsidR="004372F0" w:rsidRPr="003C277C" w:rsidRDefault="004372F0" w:rsidP="0062553E">
                  <w:pPr>
                    <w:pStyle w:val="rowtabella0"/>
                    <w:jc w:val="center"/>
                    <w:rPr>
                      <w:color w:val="002060"/>
                    </w:rPr>
                  </w:pPr>
                  <w:r w:rsidRPr="003C277C">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157F4A" w14:textId="77777777" w:rsidR="004372F0" w:rsidRPr="003C277C" w:rsidRDefault="004372F0" w:rsidP="0062553E">
                  <w:pPr>
                    <w:pStyle w:val="rowtabella0"/>
                    <w:jc w:val="center"/>
                    <w:rPr>
                      <w:color w:val="002060"/>
                    </w:rPr>
                  </w:pPr>
                  <w:r w:rsidRPr="003C277C">
                    <w:rPr>
                      <w:color w:val="002060"/>
                    </w:rPr>
                    <w:t> </w:t>
                  </w:r>
                </w:p>
              </w:tc>
            </w:tr>
            <w:tr w:rsidR="004372F0" w:rsidRPr="003C277C" w14:paraId="1A0C1F4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B4F038" w14:textId="77777777" w:rsidR="004372F0" w:rsidRPr="003C277C" w:rsidRDefault="004372F0" w:rsidP="0062553E">
                  <w:pPr>
                    <w:pStyle w:val="rowtabella0"/>
                    <w:rPr>
                      <w:color w:val="002060"/>
                    </w:rPr>
                  </w:pPr>
                  <w:r w:rsidRPr="003C277C">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704C77" w14:textId="77777777" w:rsidR="004372F0" w:rsidRPr="003C277C" w:rsidRDefault="004372F0" w:rsidP="0062553E">
                  <w:pPr>
                    <w:pStyle w:val="rowtabella0"/>
                    <w:rPr>
                      <w:color w:val="002060"/>
                    </w:rPr>
                  </w:pPr>
                  <w:r w:rsidRPr="003C277C">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324CF2" w14:textId="77777777" w:rsidR="004372F0" w:rsidRPr="003C277C" w:rsidRDefault="004372F0" w:rsidP="0062553E">
                  <w:pPr>
                    <w:pStyle w:val="rowtabella0"/>
                    <w:jc w:val="center"/>
                    <w:rPr>
                      <w:color w:val="002060"/>
                    </w:rPr>
                  </w:pPr>
                  <w:r w:rsidRPr="003C277C">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6BE9FFA" w14:textId="77777777" w:rsidR="004372F0" w:rsidRPr="003C277C" w:rsidRDefault="004372F0" w:rsidP="0062553E">
                  <w:pPr>
                    <w:pStyle w:val="rowtabella0"/>
                    <w:jc w:val="center"/>
                    <w:rPr>
                      <w:color w:val="002060"/>
                    </w:rPr>
                  </w:pPr>
                  <w:r w:rsidRPr="003C277C">
                    <w:rPr>
                      <w:color w:val="002060"/>
                    </w:rPr>
                    <w:t> </w:t>
                  </w:r>
                </w:p>
              </w:tc>
            </w:tr>
            <w:tr w:rsidR="004372F0" w:rsidRPr="003C277C" w14:paraId="74C5A6D4"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189805" w14:textId="77777777" w:rsidR="004372F0" w:rsidRPr="003C277C" w:rsidRDefault="004372F0" w:rsidP="0062553E">
                  <w:pPr>
                    <w:pStyle w:val="rowtabella0"/>
                    <w:rPr>
                      <w:color w:val="002060"/>
                    </w:rPr>
                  </w:pPr>
                  <w:r w:rsidRPr="003C277C">
                    <w:rPr>
                      <w:color w:val="002060"/>
                    </w:rPr>
                    <w:t>(1) 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8CDE9E" w14:textId="77777777" w:rsidR="004372F0" w:rsidRPr="003C277C" w:rsidRDefault="004372F0" w:rsidP="0062553E">
                  <w:pPr>
                    <w:pStyle w:val="rowtabella0"/>
                    <w:rPr>
                      <w:color w:val="002060"/>
                    </w:rPr>
                  </w:pPr>
                  <w:r w:rsidRPr="003C277C">
                    <w:rPr>
                      <w:color w:val="002060"/>
                    </w:rPr>
                    <w:t>- BAYER CAPPUCCINI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453554" w14:textId="77777777" w:rsidR="004372F0" w:rsidRPr="003C277C" w:rsidRDefault="004372F0" w:rsidP="0062553E">
                  <w:pPr>
                    <w:pStyle w:val="rowtabella0"/>
                    <w:jc w:val="center"/>
                    <w:rPr>
                      <w:color w:val="002060"/>
                    </w:rPr>
                  </w:pPr>
                  <w:r w:rsidRPr="003C277C">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51BC0F0" w14:textId="77777777" w:rsidR="004372F0" w:rsidRPr="003C277C" w:rsidRDefault="004372F0" w:rsidP="0062553E">
                  <w:pPr>
                    <w:pStyle w:val="rowtabella0"/>
                    <w:jc w:val="center"/>
                    <w:rPr>
                      <w:color w:val="002060"/>
                    </w:rPr>
                  </w:pPr>
                  <w:r w:rsidRPr="003C277C">
                    <w:rPr>
                      <w:color w:val="002060"/>
                    </w:rPr>
                    <w:t> </w:t>
                  </w:r>
                </w:p>
              </w:tc>
            </w:tr>
            <w:tr w:rsidR="004372F0" w:rsidRPr="003C277C" w14:paraId="3810BA7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D9E0594" w14:textId="77777777" w:rsidR="004372F0" w:rsidRPr="003C277C" w:rsidRDefault="004372F0" w:rsidP="0062553E">
                  <w:pPr>
                    <w:pStyle w:val="rowtabella0"/>
                    <w:rPr>
                      <w:color w:val="002060"/>
                    </w:rPr>
                  </w:pPr>
                  <w:r w:rsidRPr="003C277C">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248F4A2" w14:textId="77777777" w:rsidR="004372F0" w:rsidRPr="003C277C" w:rsidRDefault="004372F0" w:rsidP="0062553E">
                  <w:pPr>
                    <w:pStyle w:val="rowtabella0"/>
                    <w:rPr>
                      <w:color w:val="002060"/>
                    </w:rPr>
                  </w:pPr>
                  <w:r w:rsidRPr="003C277C">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DD939E" w14:textId="77777777" w:rsidR="004372F0" w:rsidRPr="003C277C" w:rsidRDefault="004372F0" w:rsidP="0062553E">
                  <w:pPr>
                    <w:pStyle w:val="rowtabella0"/>
                    <w:jc w:val="center"/>
                    <w:rPr>
                      <w:color w:val="002060"/>
                    </w:rPr>
                  </w:pPr>
                  <w:r w:rsidRPr="003C277C">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74C0AF" w14:textId="77777777" w:rsidR="004372F0" w:rsidRPr="003C277C" w:rsidRDefault="004372F0" w:rsidP="0062553E">
                  <w:pPr>
                    <w:pStyle w:val="rowtabella0"/>
                    <w:jc w:val="center"/>
                    <w:rPr>
                      <w:color w:val="002060"/>
                    </w:rPr>
                  </w:pPr>
                  <w:r w:rsidRPr="003C277C">
                    <w:rPr>
                      <w:color w:val="002060"/>
                    </w:rPr>
                    <w:t> </w:t>
                  </w:r>
                </w:p>
              </w:tc>
            </w:tr>
            <w:tr w:rsidR="004372F0" w:rsidRPr="003C277C" w14:paraId="0F387E4C"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CE263E" w14:textId="77777777" w:rsidR="004372F0" w:rsidRPr="003C277C" w:rsidRDefault="004372F0" w:rsidP="0062553E">
                  <w:pPr>
                    <w:pStyle w:val="rowtabella0"/>
                    <w:rPr>
                      <w:color w:val="002060"/>
                    </w:rPr>
                  </w:pPr>
                  <w:r w:rsidRPr="003C277C">
                    <w:rPr>
                      <w:color w:val="002060"/>
                    </w:rPr>
                    <w:t>LUCREZIA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39E0F83" w14:textId="77777777" w:rsidR="004372F0" w:rsidRPr="003C277C" w:rsidRDefault="004372F0" w:rsidP="0062553E">
                  <w:pPr>
                    <w:pStyle w:val="rowtabella0"/>
                    <w:rPr>
                      <w:color w:val="002060"/>
                    </w:rPr>
                  </w:pPr>
                  <w:r w:rsidRPr="003C277C">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C5D927" w14:textId="77777777" w:rsidR="004372F0" w:rsidRPr="003C277C" w:rsidRDefault="004372F0" w:rsidP="0062553E">
                  <w:pPr>
                    <w:pStyle w:val="rowtabella0"/>
                    <w:jc w:val="center"/>
                    <w:rPr>
                      <w:color w:val="002060"/>
                    </w:rPr>
                  </w:pPr>
                  <w:r w:rsidRPr="003C277C">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8685D" w14:textId="77777777" w:rsidR="004372F0" w:rsidRPr="003C277C" w:rsidRDefault="004372F0" w:rsidP="0062553E">
                  <w:pPr>
                    <w:pStyle w:val="rowtabella0"/>
                    <w:jc w:val="center"/>
                    <w:rPr>
                      <w:color w:val="002060"/>
                    </w:rPr>
                  </w:pPr>
                  <w:r w:rsidRPr="003C277C">
                    <w:rPr>
                      <w:color w:val="002060"/>
                    </w:rPr>
                    <w:t> </w:t>
                  </w:r>
                </w:p>
              </w:tc>
            </w:tr>
            <w:tr w:rsidR="004372F0" w:rsidRPr="003C277C" w14:paraId="163F1E8D"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1F12B" w14:textId="77777777" w:rsidR="004372F0" w:rsidRPr="003C277C" w:rsidRDefault="004372F0" w:rsidP="0062553E">
                  <w:pPr>
                    <w:pStyle w:val="rowtabella0"/>
                    <w:rPr>
                      <w:color w:val="002060"/>
                    </w:rPr>
                  </w:pPr>
                  <w:r w:rsidRPr="003C277C">
                    <w:rPr>
                      <w:color w:val="002060"/>
                    </w:rPr>
                    <w:lastRenderedPageBreak/>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39DC401" w14:textId="77777777" w:rsidR="004372F0" w:rsidRPr="003C277C" w:rsidRDefault="004372F0" w:rsidP="0062553E">
                  <w:pPr>
                    <w:pStyle w:val="rowtabella0"/>
                    <w:rPr>
                      <w:color w:val="002060"/>
                    </w:rPr>
                  </w:pPr>
                  <w:r w:rsidRPr="003C277C">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6753BD8" w14:textId="77777777" w:rsidR="004372F0" w:rsidRPr="003C277C" w:rsidRDefault="004372F0" w:rsidP="0062553E">
                  <w:pPr>
                    <w:pStyle w:val="rowtabella0"/>
                    <w:jc w:val="center"/>
                    <w:rPr>
                      <w:color w:val="002060"/>
                    </w:rPr>
                  </w:pPr>
                  <w:r w:rsidRPr="003C277C">
                    <w:rPr>
                      <w:color w:val="002060"/>
                    </w:rPr>
                    <w:t>4 - 0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85B360" w14:textId="77777777" w:rsidR="004372F0" w:rsidRPr="003C277C" w:rsidRDefault="004372F0" w:rsidP="0062553E">
                  <w:pPr>
                    <w:pStyle w:val="rowtabella0"/>
                    <w:jc w:val="center"/>
                    <w:rPr>
                      <w:color w:val="002060"/>
                    </w:rPr>
                  </w:pPr>
                  <w:r w:rsidRPr="003C277C">
                    <w:rPr>
                      <w:color w:val="002060"/>
                    </w:rPr>
                    <w:t> </w:t>
                  </w:r>
                </w:p>
              </w:tc>
            </w:tr>
            <w:tr w:rsidR="004372F0" w:rsidRPr="003C277C" w14:paraId="22E867D5"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83D54D" w14:textId="77777777" w:rsidR="004372F0" w:rsidRPr="003C277C" w:rsidRDefault="004372F0" w:rsidP="0062553E">
                  <w:pPr>
                    <w:pStyle w:val="rowtabella0"/>
                    <w:rPr>
                      <w:color w:val="002060"/>
                    </w:rPr>
                  </w:pPr>
                  <w:r w:rsidRPr="003C277C">
                    <w:rPr>
                      <w:color w:val="002060"/>
                    </w:rPr>
                    <w:t>SAMBENEDETTESE C5 SSDARL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AA8C9" w14:textId="77777777" w:rsidR="004372F0" w:rsidRPr="003C277C" w:rsidRDefault="004372F0" w:rsidP="0062553E">
                  <w:pPr>
                    <w:pStyle w:val="rowtabella0"/>
                    <w:rPr>
                      <w:color w:val="002060"/>
                    </w:rPr>
                  </w:pPr>
                  <w:r w:rsidRPr="003C277C">
                    <w:rPr>
                      <w:color w:val="002060"/>
                    </w:rPr>
                    <w:t>- MONTELUPONE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A219A" w14:textId="77777777" w:rsidR="004372F0" w:rsidRPr="003C277C" w:rsidRDefault="004372F0" w:rsidP="0062553E">
                  <w:pPr>
                    <w:pStyle w:val="rowtabella0"/>
                    <w:jc w:val="center"/>
                    <w:rPr>
                      <w:color w:val="002060"/>
                    </w:rPr>
                  </w:pPr>
                  <w:r w:rsidRPr="003C277C">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F7F114" w14:textId="77777777" w:rsidR="004372F0" w:rsidRPr="003C277C" w:rsidRDefault="004372F0" w:rsidP="0062553E">
                  <w:pPr>
                    <w:pStyle w:val="rowtabella0"/>
                    <w:jc w:val="center"/>
                    <w:rPr>
                      <w:color w:val="002060"/>
                    </w:rPr>
                  </w:pPr>
                  <w:r w:rsidRPr="003C277C">
                    <w:rPr>
                      <w:color w:val="002060"/>
                    </w:rPr>
                    <w:t> </w:t>
                  </w:r>
                </w:p>
              </w:tc>
            </w:tr>
            <w:tr w:rsidR="004372F0" w:rsidRPr="003C277C" w14:paraId="6F272A8E"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48E40881" w14:textId="77777777" w:rsidR="004372F0" w:rsidRPr="003C277C" w:rsidRDefault="004372F0" w:rsidP="0062553E">
                  <w:pPr>
                    <w:pStyle w:val="rowtabella0"/>
                    <w:rPr>
                      <w:color w:val="002060"/>
                    </w:rPr>
                  </w:pPr>
                  <w:r w:rsidRPr="003C277C">
                    <w:rPr>
                      <w:color w:val="002060"/>
                    </w:rPr>
                    <w:t>(1) - disputata il 27/09/2025</w:t>
                  </w:r>
                </w:p>
              </w:tc>
            </w:tr>
          </w:tbl>
          <w:p w14:paraId="4C9886CA" w14:textId="77777777" w:rsidR="004372F0" w:rsidRPr="003C277C" w:rsidRDefault="004372F0" w:rsidP="0062553E">
            <w:pPr>
              <w:rPr>
                <w:color w:val="002060"/>
              </w:rPr>
            </w:pPr>
          </w:p>
        </w:tc>
      </w:tr>
    </w:tbl>
    <w:p w14:paraId="1C0B32B9" w14:textId="77777777" w:rsidR="004372F0" w:rsidRPr="003C277C" w:rsidRDefault="004372F0" w:rsidP="004372F0">
      <w:pPr>
        <w:pStyle w:val="breakline"/>
        <w:rPr>
          <w:rFonts w:eastAsiaTheme="minorEastAsia"/>
          <w:color w:val="002060"/>
        </w:rPr>
      </w:pPr>
    </w:p>
    <w:p w14:paraId="74A59E53" w14:textId="77777777" w:rsidR="004372F0" w:rsidRPr="003C277C" w:rsidRDefault="004372F0" w:rsidP="004372F0">
      <w:pPr>
        <w:pStyle w:val="breakline"/>
        <w:rPr>
          <w:color w:val="002060"/>
        </w:rPr>
      </w:pPr>
    </w:p>
    <w:p w14:paraId="10B7BC0F" w14:textId="77777777" w:rsidR="004372F0" w:rsidRPr="003C277C" w:rsidRDefault="004372F0" w:rsidP="004372F0">
      <w:pPr>
        <w:pStyle w:val="titoloprinc0"/>
        <w:rPr>
          <w:color w:val="002060"/>
        </w:rPr>
      </w:pPr>
      <w:r w:rsidRPr="003C277C">
        <w:rPr>
          <w:color w:val="002060"/>
        </w:rPr>
        <w:t>GIUDICE SPORTIVO</w:t>
      </w:r>
    </w:p>
    <w:p w14:paraId="73B6401F"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31C6D9B4" w14:textId="77777777" w:rsidR="004372F0" w:rsidRPr="003C277C" w:rsidRDefault="004372F0" w:rsidP="004372F0">
      <w:pPr>
        <w:pStyle w:val="titolo10"/>
        <w:rPr>
          <w:color w:val="002060"/>
        </w:rPr>
      </w:pPr>
      <w:r w:rsidRPr="003C277C">
        <w:rPr>
          <w:color w:val="002060"/>
        </w:rPr>
        <w:t xml:space="preserve">GARE DEL 26/ 9/2025 </w:t>
      </w:r>
    </w:p>
    <w:p w14:paraId="349A8C5B" w14:textId="77777777" w:rsidR="004372F0" w:rsidRPr="003C277C" w:rsidRDefault="004372F0" w:rsidP="004372F0">
      <w:pPr>
        <w:pStyle w:val="titolo7a"/>
        <w:rPr>
          <w:color w:val="002060"/>
        </w:rPr>
      </w:pPr>
      <w:r w:rsidRPr="003C277C">
        <w:rPr>
          <w:color w:val="002060"/>
        </w:rPr>
        <w:t xml:space="preserve">PROVVEDIMENTI DISCIPLINARI </w:t>
      </w:r>
    </w:p>
    <w:p w14:paraId="28076137"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3E2952DF" w14:textId="77777777" w:rsidR="004372F0" w:rsidRPr="003C277C" w:rsidRDefault="004372F0" w:rsidP="004372F0">
      <w:pPr>
        <w:pStyle w:val="titolo30"/>
        <w:rPr>
          <w:color w:val="002060"/>
        </w:rPr>
      </w:pPr>
      <w:r w:rsidRPr="003C277C">
        <w:rPr>
          <w:color w:val="002060"/>
        </w:rPr>
        <w:t xml:space="preserve">DIRIGENTI </w:t>
      </w:r>
    </w:p>
    <w:p w14:paraId="525D1153"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1FE960A2" w14:textId="77777777" w:rsidTr="0062553E">
        <w:tc>
          <w:tcPr>
            <w:tcW w:w="2200" w:type="dxa"/>
            <w:tcMar>
              <w:top w:w="20" w:type="dxa"/>
              <w:left w:w="20" w:type="dxa"/>
              <w:bottom w:w="20" w:type="dxa"/>
              <w:right w:w="20" w:type="dxa"/>
            </w:tcMar>
            <w:vAlign w:val="center"/>
            <w:hideMark/>
          </w:tcPr>
          <w:p w14:paraId="576E6E99" w14:textId="77777777" w:rsidR="004372F0" w:rsidRPr="003C277C" w:rsidRDefault="004372F0" w:rsidP="0062553E">
            <w:pPr>
              <w:pStyle w:val="movimento"/>
              <w:rPr>
                <w:color w:val="002060"/>
              </w:rPr>
            </w:pPr>
            <w:r w:rsidRPr="003C277C">
              <w:rPr>
                <w:color w:val="002060"/>
              </w:rPr>
              <w:t>BUCCHINI NICOLA</w:t>
            </w:r>
          </w:p>
        </w:tc>
        <w:tc>
          <w:tcPr>
            <w:tcW w:w="2200" w:type="dxa"/>
            <w:tcMar>
              <w:top w:w="20" w:type="dxa"/>
              <w:left w:w="20" w:type="dxa"/>
              <w:bottom w:w="20" w:type="dxa"/>
              <w:right w:w="20" w:type="dxa"/>
            </w:tcMar>
            <w:vAlign w:val="center"/>
            <w:hideMark/>
          </w:tcPr>
          <w:p w14:paraId="4295CE6E" w14:textId="77777777" w:rsidR="004372F0" w:rsidRPr="003C277C" w:rsidRDefault="004372F0" w:rsidP="0062553E">
            <w:pPr>
              <w:pStyle w:val="movimento2"/>
              <w:rPr>
                <w:color w:val="002060"/>
              </w:rPr>
            </w:pPr>
            <w:r w:rsidRPr="003C277C">
              <w:rPr>
                <w:color w:val="002060"/>
              </w:rPr>
              <w:t xml:space="preserve">(LUCREZIA CALCIO A 5) </w:t>
            </w:r>
          </w:p>
        </w:tc>
        <w:tc>
          <w:tcPr>
            <w:tcW w:w="800" w:type="dxa"/>
            <w:tcMar>
              <w:top w:w="20" w:type="dxa"/>
              <w:left w:w="20" w:type="dxa"/>
              <w:bottom w:w="20" w:type="dxa"/>
              <w:right w:w="20" w:type="dxa"/>
            </w:tcMar>
            <w:vAlign w:val="center"/>
            <w:hideMark/>
          </w:tcPr>
          <w:p w14:paraId="081D2C8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242E7D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BC56CBD" w14:textId="77777777" w:rsidR="004372F0" w:rsidRPr="003C277C" w:rsidRDefault="004372F0" w:rsidP="0062553E">
            <w:pPr>
              <w:pStyle w:val="movimento2"/>
              <w:rPr>
                <w:color w:val="002060"/>
              </w:rPr>
            </w:pPr>
            <w:r w:rsidRPr="003C277C">
              <w:rPr>
                <w:color w:val="002060"/>
              </w:rPr>
              <w:t> </w:t>
            </w:r>
          </w:p>
        </w:tc>
      </w:tr>
    </w:tbl>
    <w:p w14:paraId="572CF5C0" w14:textId="77777777" w:rsidR="004372F0" w:rsidRPr="003C277C" w:rsidRDefault="004372F0" w:rsidP="004372F0">
      <w:pPr>
        <w:pStyle w:val="titolo30"/>
        <w:rPr>
          <w:rFonts w:eastAsiaTheme="minorEastAsia"/>
          <w:color w:val="002060"/>
        </w:rPr>
      </w:pPr>
      <w:r w:rsidRPr="003C277C">
        <w:rPr>
          <w:color w:val="002060"/>
        </w:rPr>
        <w:t xml:space="preserve">ALLENATORI </w:t>
      </w:r>
    </w:p>
    <w:p w14:paraId="72DCAADA"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4D081385" w14:textId="77777777" w:rsidTr="0062553E">
        <w:tc>
          <w:tcPr>
            <w:tcW w:w="2200" w:type="dxa"/>
            <w:tcMar>
              <w:top w:w="20" w:type="dxa"/>
              <w:left w:w="20" w:type="dxa"/>
              <w:bottom w:w="20" w:type="dxa"/>
              <w:right w:w="20" w:type="dxa"/>
            </w:tcMar>
            <w:vAlign w:val="center"/>
            <w:hideMark/>
          </w:tcPr>
          <w:p w14:paraId="169360D0" w14:textId="77777777" w:rsidR="004372F0" w:rsidRPr="003C277C" w:rsidRDefault="004372F0" w:rsidP="0062553E">
            <w:pPr>
              <w:pStyle w:val="movimento"/>
              <w:rPr>
                <w:color w:val="002060"/>
              </w:rPr>
            </w:pPr>
            <w:r w:rsidRPr="003C277C">
              <w:rPr>
                <w:color w:val="002060"/>
              </w:rPr>
              <w:t>MAGGIORI ANDREA</w:t>
            </w:r>
          </w:p>
        </w:tc>
        <w:tc>
          <w:tcPr>
            <w:tcW w:w="2200" w:type="dxa"/>
            <w:tcMar>
              <w:top w:w="20" w:type="dxa"/>
              <w:left w:w="20" w:type="dxa"/>
              <w:bottom w:w="20" w:type="dxa"/>
              <w:right w:w="20" w:type="dxa"/>
            </w:tcMar>
            <w:vAlign w:val="center"/>
            <w:hideMark/>
          </w:tcPr>
          <w:p w14:paraId="2EF5C988" w14:textId="77777777" w:rsidR="004372F0" w:rsidRPr="003C277C" w:rsidRDefault="004372F0" w:rsidP="0062553E">
            <w:pPr>
              <w:pStyle w:val="movimento2"/>
              <w:rPr>
                <w:color w:val="002060"/>
              </w:rPr>
            </w:pPr>
            <w:r w:rsidRPr="003C277C">
              <w:rPr>
                <w:color w:val="002060"/>
              </w:rPr>
              <w:t xml:space="preserve">(REAL FABRIANO) </w:t>
            </w:r>
          </w:p>
        </w:tc>
        <w:tc>
          <w:tcPr>
            <w:tcW w:w="800" w:type="dxa"/>
            <w:tcMar>
              <w:top w:w="20" w:type="dxa"/>
              <w:left w:w="20" w:type="dxa"/>
              <w:bottom w:w="20" w:type="dxa"/>
              <w:right w:w="20" w:type="dxa"/>
            </w:tcMar>
            <w:vAlign w:val="center"/>
            <w:hideMark/>
          </w:tcPr>
          <w:p w14:paraId="2641223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BC9D66B"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933A32E" w14:textId="77777777" w:rsidR="004372F0" w:rsidRPr="003C277C" w:rsidRDefault="004372F0" w:rsidP="0062553E">
            <w:pPr>
              <w:pStyle w:val="movimento2"/>
              <w:rPr>
                <w:color w:val="002060"/>
              </w:rPr>
            </w:pPr>
            <w:r w:rsidRPr="003C277C">
              <w:rPr>
                <w:color w:val="002060"/>
              </w:rPr>
              <w:t> </w:t>
            </w:r>
          </w:p>
        </w:tc>
      </w:tr>
    </w:tbl>
    <w:p w14:paraId="49E1C03D" w14:textId="77777777" w:rsidR="004372F0" w:rsidRPr="003C277C" w:rsidRDefault="004372F0" w:rsidP="004372F0">
      <w:pPr>
        <w:pStyle w:val="titolo30"/>
        <w:rPr>
          <w:rFonts w:eastAsiaTheme="minorEastAsia"/>
          <w:color w:val="002060"/>
        </w:rPr>
      </w:pPr>
      <w:r w:rsidRPr="003C277C">
        <w:rPr>
          <w:color w:val="002060"/>
        </w:rPr>
        <w:t xml:space="preserve">CALCIATORI ESPULSI </w:t>
      </w:r>
    </w:p>
    <w:p w14:paraId="7498C5B7" w14:textId="77777777" w:rsidR="004372F0" w:rsidRPr="003C277C" w:rsidRDefault="004372F0" w:rsidP="004372F0">
      <w:pPr>
        <w:pStyle w:val="titolo20"/>
        <w:rPr>
          <w:color w:val="002060"/>
        </w:rPr>
      </w:pPr>
      <w:r w:rsidRPr="003C277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B17BD85" w14:textId="77777777" w:rsidTr="0062553E">
        <w:tc>
          <w:tcPr>
            <w:tcW w:w="2200" w:type="dxa"/>
            <w:tcMar>
              <w:top w:w="20" w:type="dxa"/>
              <w:left w:w="20" w:type="dxa"/>
              <w:bottom w:w="20" w:type="dxa"/>
              <w:right w:w="20" w:type="dxa"/>
            </w:tcMar>
            <w:vAlign w:val="center"/>
            <w:hideMark/>
          </w:tcPr>
          <w:p w14:paraId="23E5EA5A" w14:textId="77777777" w:rsidR="004372F0" w:rsidRPr="003C277C" w:rsidRDefault="004372F0" w:rsidP="0062553E">
            <w:pPr>
              <w:pStyle w:val="movimento"/>
              <w:rPr>
                <w:color w:val="002060"/>
              </w:rPr>
            </w:pPr>
            <w:r w:rsidRPr="003C277C">
              <w:rPr>
                <w:color w:val="002060"/>
              </w:rPr>
              <w:t>MENTILI ALESSANDRO</w:t>
            </w:r>
          </w:p>
        </w:tc>
        <w:tc>
          <w:tcPr>
            <w:tcW w:w="2200" w:type="dxa"/>
            <w:tcMar>
              <w:top w:w="20" w:type="dxa"/>
              <w:left w:w="20" w:type="dxa"/>
              <w:bottom w:w="20" w:type="dxa"/>
              <w:right w:w="20" w:type="dxa"/>
            </w:tcMar>
            <w:vAlign w:val="center"/>
            <w:hideMark/>
          </w:tcPr>
          <w:p w14:paraId="465C55B0" w14:textId="77777777" w:rsidR="004372F0" w:rsidRPr="003C277C" w:rsidRDefault="004372F0" w:rsidP="0062553E">
            <w:pPr>
              <w:pStyle w:val="movimento2"/>
              <w:rPr>
                <w:color w:val="002060"/>
              </w:rPr>
            </w:pPr>
            <w:r w:rsidRPr="003C277C">
              <w:rPr>
                <w:color w:val="002060"/>
              </w:rPr>
              <w:t xml:space="preserve">(FUTSAL MONTURANO) </w:t>
            </w:r>
          </w:p>
        </w:tc>
        <w:tc>
          <w:tcPr>
            <w:tcW w:w="800" w:type="dxa"/>
            <w:tcMar>
              <w:top w:w="20" w:type="dxa"/>
              <w:left w:w="20" w:type="dxa"/>
              <w:bottom w:w="20" w:type="dxa"/>
              <w:right w:w="20" w:type="dxa"/>
            </w:tcMar>
            <w:vAlign w:val="center"/>
            <w:hideMark/>
          </w:tcPr>
          <w:p w14:paraId="5F50165B"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E767D9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2BD1692" w14:textId="77777777" w:rsidR="004372F0" w:rsidRPr="003C277C" w:rsidRDefault="004372F0" w:rsidP="0062553E">
            <w:pPr>
              <w:pStyle w:val="movimento2"/>
              <w:rPr>
                <w:color w:val="002060"/>
              </w:rPr>
            </w:pPr>
            <w:r w:rsidRPr="003C277C">
              <w:rPr>
                <w:color w:val="002060"/>
              </w:rPr>
              <w:t> </w:t>
            </w:r>
          </w:p>
        </w:tc>
      </w:tr>
    </w:tbl>
    <w:p w14:paraId="08CE9965" w14:textId="77777777" w:rsidR="004372F0" w:rsidRPr="003C277C" w:rsidRDefault="004372F0" w:rsidP="004372F0">
      <w:pPr>
        <w:pStyle w:val="titolo20"/>
        <w:rPr>
          <w:rFonts w:eastAsiaTheme="minorEastAsia"/>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2D44881" w14:textId="77777777" w:rsidTr="0062553E">
        <w:tc>
          <w:tcPr>
            <w:tcW w:w="2200" w:type="dxa"/>
            <w:tcMar>
              <w:top w:w="20" w:type="dxa"/>
              <w:left w:w="20" w:type="dxa"/>
              <w:bottom w:w="20" w:type="dxa"/>
              <w:right w:w="20" w:type="dxa"/>
            </w:tcMar>
            <w:vAlign w:val="center"/>
            <w:hideMark/>
          </w:tcPr>
          <w:p w14:paraId="78DF77C1" w14:textId="77777777" w:rsidR="004372F0" w:rsidRPr="003C277C" w:rsidRDefault="004372F0" w:rsidP="0062553E">
            <w:pPr>
              <w:pStyle w:val="movimento"/>
              <w:rPr>
                <w:color w:val="002060"/>
              </w:rPr>
            </w:pPr>
            <w:r w:rsidRPr="003C277C">
              <w:rPr>
                <w:color w:val="002060"/>
              </w:rPr>
              <w:t>BARTOLUCCI DIEGO</w:t>
            </w:r>
          </w:p>
        </w:tc>
        <w:tc>
          <w:tcPr>
            <w:tcW w:w="2200" w:type="dxa"/>
            <w:tcMar>
              <w:top w:w="20" w:type="dxa"/>
              <w:left w:w="20" w:type="dxa"/>
              <w:bottom w:w="20" w:type="dxa"/>
              <w:right w:w="20" w:type="dxa"/>
            </w:tcMar>
            <w:vAlign w:val="center"/>
            <w:hideMark/>
          </w:tcPr>
          <w:p w14:paraId="30020C91" w14:textId="77777777" w:rsidR="004372F0" w:rsidRPr="003C277C" w:rsidRDefault="004372F0" w:rsidP="0062553E">
            <w:pPr>
              <w:pStyle w:val="movimento2"/>
              <w:rPr>
                <w:color w:val="002060"/>
              </w:rPr>
            </w:pPr>
            <w:r w:rsidRPr="003C277C">
              <w:rPr>
                <w:color w:val="002060"/>
              </w:rPr>
              <w:t xml:space="preserve">(CASTELBELLINO CALCIO A 5) </w:t>
            </w:r>
          </w:p>
        </w:tc>
        <w:tc>
          <w:tcPr>
            <w:tcW w:w="800" w:type="dxa"/>
            <w:tcMar>
              <w:top w:w="20" w:type="dxa"/>
              <w:left w:w="20" w:type="dxa"/>
              <w:bottom w:w="20" w:type="dxa"/>
              <w:right w:w="20" w:type="dxa"/>
            </w:tcMar>
            <w:vAlign w:val="center"/>
            <w:hideMark/>
          </w:tcPr>
          <w:p w14:paraId="59A8EE6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0CF4D3F" w14:textId="77777777" w:rsidR="004372F0" w:rsidRPr="003C277C" w:rsidRDefault="004372F0" w:rsidP="0062553E">
            <w:pPr>
              <w:pStyle w:val="movimento"/>
              <w:rPr>
                <w:color w:val="002060"/>
              </w:rPr>
            </w:pPr>
            <w:r w:rsidRPr="003C277C">
              <w:rPr>
                <w:color w:val="002060"/>
              </w:rPr>
              <w:t>DELLASANTA MATTEO</w:t>
            </w:r>
          </w:p>
        </w:tc>
        <w:tc>
          <w:tcPr>
            <w:tcW w:w="2200" w:type="dxa"/>
            <w:tcMar>
              <w:top w:w="20" w:type="dxa"/>
              <w:left w:w="20" w:type="dxa"/>
              <w:bottom w:w="20" w:type="dxa"/>
              <w:right w:w="20" w:type="dxa"/>
            </w:tcMar>
            <w:vAlign w:val="center"/>
            <w:hideMark/>
          </w:tcPr>
          <w:p w14:paraId="6BD34393" w14:textId="77777777" w:rsidR="004372F0" w:rsidRPr="003C277C" w:rsidRDefault="004372F0" w:rsidP="0062553E">
            <w:pPr>
              <w:pStyle w:val="movimento2"/>
              <w:rPr>
                <w:color w:val="002060"/>
              </w:rPr>
            </w:pPr>
            <w:r w:rsidRPr="003C277C">
              <w:rPr>
                <w:color w:val="002060"/>
              </w:rPr>
              <w:t xml:space="preserve">(LUCREZIA CALCIO A 5) </w:t>
            </w:r>
          </w:p>
        </w:tc>
      </w:tr>
      <w:tr w:rsidR="004372F0" w:rsidRPr="003C277C" w14:paraId="787E401C" w14:textId="77777777" w:rsidTr="0062553E">
        <w:tc>
          <w:tcPr>
            <w:tcW w:w="2200" w:type="dxa"/>
            <w:tcMar>
              <w:top w:w="20" w:type="dxa"/>
              <w:left w:w="20" w:type="dxa"/>
              <w:bottom w:w="20" w:type="dxa"/>
              <w:right w:w="20" w:type="dxa"/>
            </w:tcMar>
            <w:vAlign w:val="center"/>
            <w:hideMark/>
          </w:tcPr>
          <w:p w14:paraId="44EE3822" w14:textId="77777777" w:rsidR="004372F0" w:rsidRPr="003C277C" w:rsidRDefault="004372F0" w:rsidP="0062553E">
            <w:pPr>
              <w:pStyle w:val="movimento"/>
              <w:rPr>
                <w:color w:val="002060"/>
              </w:rPr>
            </w:pPr>
            <w:r w:rsidRPr="003C277C">
              <w:rPr>
                <w:color w:val="002060"/>
              </w:rPr>
              <w:t>LATINI DIEGO</w:t>
            </w:r>
          </w:p>
        </w:tc>
        <w:tc>
          <w:tcPr>
            <w:tcW w:w="2200" w:type="dxa"/>
            <w:tcMar>
              <w:top w:w="20" w:type="dxa"/>
              <w:left w:w="20" w:type="dxa"/>
              <w:bottom w:w="20" w:type="dxa"/>
              <w:right w:w="20" w:type="dxa"/>
            </w:tcMar>
            <w:vAlign w:val="center"/>
            <w:hideMark/>
          </w:tcPr>
          <w:p w14:paraId="01EC3DD5" w14:textId="77777777" w:rsidR="004372F0" w:rsidRPr="003C277C" w:rsidRDefault="004372F0" w:rsidP="0062553E">
            <w:pPr>
              <w:pStyle w:val="movimento2"/>
              <w:rPr>
                <w:color w:val="002060"/>
              </w:rPr>
            </w:pPr>
            <w:r w:rsidRPr="003C277C">
              <w:rPr>
                <w:color w:val="002060"/>
              </w:rPr>
              <w:t xml:space="preserve">(TRE TORRI A.S.D.) </w:t>
            </w:r>
          </w:p>
        </w:tc>
        <w:tc>
          <w:tcPr>
            <w:tcW w:w="800" w:type="dxa"/>
            <w:tcMar>
              <w:top w:w="20" w:type="dxa"/>
              <w:left w:w="20" w:type="dxa"/>
              <w:bottom w:w="20" w:type="dxa"/>
              <w:right w:w="20" w:type="dxa"/>
            </w:tcMar>
            <w:vAlign w:val="center"/>
            <w:hideMark/>
          </w:tcPr>
          <w:p w14:paraId="5F0CC0C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74DBA6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BF45C1A" w14:textId="77777777" w:rsidR="004372F0" w:rsidRPr="003C277C" w:rsidRDefault="004372F0" w:rsidP="0062553E">
            <w:pPr>
              <w:pStyle w:val="movimento2"/>
              <w:rPr>
                <w:color w:val="002060"/>
              </w:rPr>
            </w:pPr>
            <w:r w:rsidRPr="003C277C">
              <w:rPr>
                <w:color w:val="002060"/>
              </w:rPr>
              <w:t> </w:t>
            </w:r>
          </w:p>
        </w:tc>
      </w:tr>
    </w:tbl>
    <w:p w14:paraId="1E6E7D3E"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0FC76BCC"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5787156" w14:textId="77777777" w:rsidTr="0062553E">
        <w:tc>
          <w:tcPr>
            <w:tcW w:w="2200" w:type="dxa"/>
            <w:tcMar>
              <w:top w:w="20" w:type="dxa"/>
              <w:left w:w="20" w:type="dxa"/>
              <w:bottom w:w="20" w:type="dxa"/>
              <w:right w:w="20" w:type="dxa"/>
            </w:tcMar>
            <w:vAlign w:val="center"/>
            <w:hideMark/>
          </w:tcPr>
          <w:p w14:paraId="707F3464" w14:textId="77777777" w:rsidR="004372F0" w:rsidRPr="003C277C" w:rsidRDefault="004372F0" w:rsidP="0062553E">
            <w:pPr>
              <w:pStyle w:val="movimento"/>
              <w:rPr>
                <w:color w:val="002060"/>
              </w:rPr>
            </w:pPr>
            <w:r w:rsidRPr="003C277C">
              <w:rPr>
                <w:color w:val="002060"/>
              </w:rPr>
              <w:t>PIERANDI TOMMASO</w:t>
            </w:r>
          </w:p>
        </w:tc>
        <w:tc>
          <w:tcPr>
            <w:tcW w:w="2200" w:type="dxa"/>
            <w:tcMar>
              <w:top w:w="20" w:type="dxa"/>
              <w:left w:w="20" w:type="dxa"/>
              <w:bottom w:w="20" w:type="dxa"/>
              <w:right w:w="20" w:type="dxa"/>
            </w:tcMar>
            <w:vAlign w:val="center"/>
            <w:hideMark/>
          </w:tcPr>
          <w:p w14:paraId="5B09E4E0" w14:textId="77777777" w:rsidR="004372F0" w:rsidRPr="003C277C" w:rsidRDefault="004372F0" w:rsidP="0062553E">
            <w:pPr>
              <w:pStyle w:val="movimento2"/>
              <w:rPr>
                <w:color w:val="002060"/>
              </w:rPr>
            </w:pPr>
            <w:r w:rsidRPr="003C277C">
              <w:rPr>
                <w:color w:val="002060"/>
              </w:rPr>
              <w:t xml:space="preserve">(ACSS MONDOLFO C5) </w:t>
            </w:r>
          </w:p>
        </w:tc>
        <w:tc>
          <w:tcPr>
            <w:tcW w:w="800" w:type="dxa"/>
            <w:tcMar>
              <w:top w:w="20" w:type="dxa"/>
              <w:left w:w="20" w:type="dxa"/>
              <w:bottom w:w="20" w:type="dxa"/>
              <w:right w:w="20" w:type="dxa"/>
            </w:tcMar>
            <w:vAlign w:val="center"/>
            <w:hideMark/>
          </w:tcPr>
          <w:p w14:paraId="259E4BA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4C91D2F" w14:textId="77777777" w:rsidR="004372F0" w:rsidRPr="003C277C" w:rsidRDefault="004372F0" w:rsidP="0062553E">
            <w:pPr>
              <w:pStyle w:val="movimento"/>
              <w:rPr>
                <w:color w:val="002060"/>
              </w:rPr>
            </w:pPr>
            <w:r w:rsidRPr="003C277C">
              <w:rPr>
                <w:color w:val="002060"/>
              </w:rPr>
              <w:t>PAZIANI MANUELE</w:t>
            </w:r>
          </w:p>
        </w:tc>
        <w:tc>
          <w:tcPr>
            <w:tcW w:w="2200" w:type="dxa"/>
            <w:tcMar>
              <w:top w:w="20" w:type="dxa"/>
              <w:left w:w="20" w:type="dxa"/>
              <w:bottom w:w="20" w:type="dxa"/>
              <w:right w:w="20" w:type="dxa"/>
            </w:tcMar>
            <w:vAlign w:val="center"/>
            <w:hideMark/>
          </w:tcPr>
          <w:p w14:paraId="727173E8" w14:textId="77777777" w:rsidR="004372F0" w:rsidRPr="003C277C" w:rsidRDefault="004372F0" w:rsidP="0062553E">
            <w:pPr>
              <w:pStyle w:val="movimento2"/>
              <w:rPr>
                <w:color w:val="002060"/>
              </w:rPr>
            </w:pPr>
            <w:r w:rsidRPr="003C277C">
              <w:rPr>
                <w:color w:val="002060"/>
              </w:rPr>
              <w:t xml:space="preserve">(CASTELBELLINO CALCIO A 5) </w:t>
            </w:r>
          </w:p>
        </w:tc>
      </w:tr>
      <w:tr w:rsidR="004372F0" w:rsidRPr="003C277C" w14:paraId="397497AB" w14:textId="77777777" w:rsidTr="0062553E">
        <w:tc>
          <w:tcPr>
            <w:tcW w:w="2200" w:type="dxa"/>
            <w:tcMar>
              <w:top w:w="20" w:type="dxa"/>
              <w:left w:w="20" w:type="dxa"/>
              <w:bottom w:w="20" w:type="dxa"/>
              <w:right w:w="20" w:type="dxa"/>
            </w:tcMar>
            <w:vAlign w:val="center"/>
            <w:hideMark/>
          </w:tcPr>
          <w:p w14:paraId="78A0B300" w14:textId="77777777" w:rsidR="004372F0" w:rsidRPr="003C277C" w:rsidRDefault="004372F0" w:rsidP="0062553E">
            <w:pPr>
              <w:pStyle w:val="movimento"/>
              <w:rPr>
                <w:color w:val="002060"/>
              </w:rPr>
            </w:pPr>
            <w:r w:rsidRPr="003C277C">
              <w:rPr>
                <w:color w:val="002060"/>
              </w:rPr>
              <w:t>CATINI LEONARDO</w:t>
            </w:r>
          </w:p>
        </w:tc>
        <w:tc>
          <w:tcPr>
            <w:tcW w:w="2200" w:type="dxa"/>
            <w:tcMar>
              <w:top w:w="20" w:type="dxa"/>
              <w:left w:w="20" w:type="dxa"/>
              <w:bottom w:w="20" w:type="dxa"/>
              <w:right w:w="20" w:type="dxa"/>
            </w:tcMar>
            <w:vAlign w:val="center"/>
            <w:hideMark/>
          </w:tcPr>
          <w:p w14:paraId="48000122" w14:textId="77777777" w:rsidR="004372F0" w:rsidRPr="003C277C" w:rsidRDefault="004372F0" w:rsidP="0062553E">
            <w:pPr>
              <w:pStyle w:val="movimento2"/>
              <w:rPr>
                <w:color w:val="002060"/>
              </w:rPr>
            </w:pPr>
            <w:r w:rsidRPr="003C277C">
              <w:rPr>
                <w:color w:val="002060"/>
              </w:rPr>
              <w:t xml:space="preserve">(FUTSAL MONTURANO) </w:t>
            </w:r>
          </w:p>
        </w:tc>
        <w:tc>
          <w:tcPr>
            <w:tcW w:w="800" w:type="dxa"/>
            <w:tcMar>
              <w:top w:w="20" w:type="dxa"/>
              <w:left w:w="20" w:type="dxa"/>
              <w:bottom w:w="20" w:type="dxa"/>
              <w:right w:w="20" w:type="dxa"/>
            </w:tcMar>
            <w:vAlign w:val="center"/>
            <w:hideMark/>
          </w:tcPr>
          <w:p w14:paraId="4338523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2B5D74C" w14:textId="77777777" w:rsidR="004372F0" w:rsidRPr="003C277C" w:rsidRDefault="004372F0" w:rsidP="0062553E">
            <w:pPr>
              <w:pStyle w:val="movimento"/>
              <w:rPr>
                <w:color w:val="002060"/>
              </w:rPr>
            </w:pPr>
            <w:r w:rsidRPr="003C277C">
              <w:rPr>
                <w:color w:val="002060"/>
              </w:rPr>
              <w:t>ROSETTI FABIO</w:t>
            </w:r>
          </w:p>
        </w:tc>
        <w:tc>
          <w:tcPr>
            <w:tcW w:w="2200" w:type="dxa"/>
            <w:tcMar>
              <w:top w:w="20" w:type="dxa"/>
              <w:left w:w="20" w:type="dxa"/>
              <w:bottom w:w="20" w:type="dxa"/>
              <w:right w:w="20" w:type="dxa"/>
            </w:tcMar>
            <w:vAlign w:val="center"/>
            <w:hideMark/>
          </w:tcPr>
          <w:p w14:paraId="751172F8" w14:textId="77777777" w:rsidR="004372F0" w:rsidRPr="003C277C" w:rsidRDefault="004372F0" w:rsidP="0062553E">
            <w:pPr>
              <w:pStyle w:val="movimento2"/>
              <w:rPr>
                <w:color w:val="002060"/>
              </w:rPr>
            </w:pPr>
            <w:r w:rsidRPr="003C277C">
              <w:rPr>
                <w:color w:val="002060"/>
              </w:rPr>
              <w:t xml:space="preserve">(FUTSAL MONTURANO) </w:t>
            </w:r>
          </w:p>
        </w:tc>
      </w:tr>
      <w:tr w:rsidR="004372F0" w:rsidRPr="003C277C" w14:paraId="3ED50A9E" w14:textId="77777777" w:rsidTr="0062553E">
        <w:tc>
          <w:tcPr>
            <w:tcW w:w="2200" w:type="dxa"/>
            <w:tcMar>
              <w:top w:w="20" w:type="dxa"/>
              <w:left w:w="20" w:type="dxa"/>
              <w:bottom w:w="20" w:type="dxa"/>
              <w:right w:w="20" w:type="dxa"/>
            </w:tcMar>
            <w:vAlign w:val="center"/>
            <w:hideMark/>
          </w:tcPr>
          <w:p w14:paraId="48EB5376" w14:textId="77777777" w:rsidR="004372F0" w:rsidRPr="003C277C" w:rsidRDefault="004372F0" w:rsidP="0062553E">
            <w:pPr>
              <w:pStyle w:val="movimento"/>
              <w:rPr>
                <w:color w:val="002060"/>
              </w:rPr>
            </w:pPr>
            <w:r w:rsidRPr="003C277C">
              <w:rPr>
                <w:color w:val="002060"/>
              </w:rPr>
              <w:t>ALLEGREZZA NICOLO</w:t>
            </w:r>
          </w:p>
        </w:tc>
        <w:tc>
          <w:tcPr>
            <w:tcW w:w="2200" w:type="dxa"/>
            <w:tcMar>
              <w:top w:w="20" w:type="dxa"/>
              <w:left w:w="20" w:type="dxa"/>
              <w:bottom w:w="20" w:type="dxa"/>
              <w:right w:w="20" w:type="dxa"/>
            </w:tcMar>
            <w:vAlign w:val="center"/>
            <w:hideMark/>
          </w:tcPr>
          <w:p w14:paraId="06EDB5A1" w14:textId="77777777" w:rsidR="004372F0" w:rsidRPr="003C277C" w:rsidRDefault="004372F0" w:rsidP="0062553E">
            <w:pPr>
              <w:pStyle w:val="movimento2"/>
              <w:rPr>
                <w:color w:val="002060"/>
              </w:rPr>
            </w:pPr>
            <w:r w:rsidRPr="003C277C">
              <w:rPr>
                <w:color w:val="002060"/>
              </w:rPr>
              <w:t xml:space="preserve">(LUCREZIA CALCIO A 5) </w:t>
            </w:r>
          </w:p>
        </w:tc>
        <w:tc>
          <w:tcPr>
            <w:tcW w:w="800" w:type="dxa"/>
            <w:tcMar>
              <w:top w:w="20" w:type="dxa"/>
              <w:left w:w="20" w:type="dxa"/>
              <w:bottom w:w="20" w:type="dxa"/>
              <w:right w:w="20" w:type="dxa"/>
            </w:tcMar>
            <w:vAlign w:val="center"/>
            <w:hideMark/>
          </w:tcPr>
          <w:p w14:paraId="685D9A3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9F1D059" w14:textId="77777777" w:rsidR="004372F0" w:rsidRPr="003C277C" w:rsidRDefault="004372F0" w:rsidP="0062553E">
            <w:pPr>
              <w:pStyle w:val="movimento"/>
              <w:rPr>
                <w:color w:val="002060"/>
              </w:rPr>
            </w:pPr>
            <w:r w:rsidRPr="003C277C">
              <w:rPr>
                <w:color w:val="002060"/>
              </w:rPr>
              <w:t>PALMIERI EDOARDO</w:t>
            </w:r>
          </w:p>
        </w:tc>
        <w:tc>
          <w:tcPr>
            <w:tcW w:w="2200" w:type="dxa"/>
            <w:tcMar>
              <w:top w:w="20" w:type="dxa"/>
              <w:left w:w="20" w:type="dxa"/>
              <w:bottom w:w="20" w:type="dxa"/>
              <w:right w:w="20" w:type="dxa"/>
            </w:tcMar>
            <w:vAlign w:val="center"/>
            <w:hideMark/>
          </w:tcPr>
          <w:p w14:paraId="7CD2D227" w14:textId="77777777" w:rsidR="004372F0" w:rsidRPr="003C277C" w:rsidRDefault="004372F0" w:rsidP="0062553E">
            <w:pPr>
              <w:pStyle w:val="movimento2"/>
              <w:rPr>
                <w:color w:val="002060"/>
              </w:rPr>
            </w:pPr>
            <w:r w:rsidRPr="003C277C">
              <w:rPr>
                <w:color w:val="002060"/>
              </w:rPr>
              <w:t xml:space="preserve">(MONTELUPONE CALCIO A 5) </w:t>
            </w:r>
          </w:p>
        </w:tc>
      </w:tr>
      <w:tr w:rsidR="004372F0" w:rsidRPr="003C277C" w14:paraId="204C9244" w14:textId="77777777" w:rsidTr="0062553E">
        <w:tc>
          <w:tcPr>
            <w:tcW w:w="2200" w:type="dxa"/>
            <w:tcMar>
              <w:top w:w="20" w:type="dxa"/>
              <w:left w:w="20" w:type="dxa"/>
              <w:bottom w:w="20" w:type="dxa"/>
              <w:right w:w="20" w:type="dxa"/>
            </w:tcMar>
            <w:vAlign w:val="center"/>
            <w:hideMark/>
          </w:tcPr>
          <w:p w14:paraId="0E053155" w14:textId="77777777" w:rsidR="004372F0" w:rsidRPr="003C277C" w:rsidRDefault="004372F0" w:rsidP="0062553E">
            <w:pPr>
              <w:pStyle w:val="movimento"/>
              <w:rPr>
                <w:color w:val="002060"/>
              </w:rPr>
            </w:pPr>
            <w:r w:rsidRPr="003C277C">
              <w:rPr>
                <w:color w:val="002060"/>
              </w:rPr>
              <w:t>MINDOLI GIAMPIERO</w:t>
            </w:r>
          </w:p>
        </w:tc>
        <w:tc>
          <w:tcPr>
            <w:tcW w:w="2200" w:type="dxa"/>
            <w:tcMar>
              <w:top w:w="20" w:type="dxa"/>
              <w:left w:w="20" w:type="dxa"/>
              <w:bottom w:w="20" w:type="dxa"/>
              <w:right w:w="20" w:type="dxa"/>
            </w:tcMar>
            <w:vAlign w:val="center"/>
            <w:hideMark/>
          </w:tcPr>
          <w:p w14:paraId="78424CDD" w14:textId="77777777" w:rsidR="004372F0" w:rsidRPr="003C277C" w:rsidRDefault="004372F0" w:rsidP="0062553E">
            <w:pPr>
              <w:pStyle w:val="movimento2"/>
              <w:rPr>
                <w:color w:val="002060"/>
              </w:rPr>
            </w:pPr>
            <w:r w:rsidRPr="003C277C">
              <w:rPr>
                <w:color w:val="002060"/>
              </w:rPr>
              <w:t xml:space="preserve">(SAMBENEDETTESE C5 SSDARL) </w:t>
            </w:r>
          </w:p>
        </w:tc>
        <w:tc>
          <w:tcPr>
            <w:tcW w:w="800" w:type="dxa"/>
            <w:tcMar>
              <w:top w:w="20" w:type="dxa"/>
              <w:left w:w="20" w:type="dxa"/>
              <w:bottom w:w="20" w:type="dxa"/>
              <w:right w:w="20" w:type="dxa"/>
            </w:tcMar>
            <w:vAlign w:val="center"/>
            <w:hideMark/>
          </w:tcPr>
          <w:p w14:paraId="228BA2F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1F787C3" w14:textId="77777777" w:rsidR="004372F0" w:rsidRPr="003C277C" w:rsidRDefault="004372F0" w:rsidP="0062553E">
            <w:pPr>
              <w:pStyle w:val="movimento"/>
              <w:rPr>
                <w:color w:val="002060"/>
              </w:rPr>
            </w:pPr>
            <w:r w:rsidRPr="003C277C">
              <w:rPr>
                <w:color w:val="002060"/>
              </w:rPr>
              <w:t>PAOLUCCI DANIELE</w:t>
            </w:r>
          </w:p>
        </w:tc>
        <w:tc>
          <w:tcPr>
            <w:tcW w:w="2200" w:type="dxa"/>
            <w:tcMar>
              <w:top w:w="20" w:type="dxa"/>
              <w:left w:w="20" w:type="dxa"/>
              <w:bottom w:w="20" w:type="dxa"/>
              <w:right w:w="20" w:type="dxa"/>
            </w:tcMar>
            <w:vAlign w:val="center"/>
            <w:hideMark/>
          </w:tcPr>
          <w:p w14:paraId="70204038" w14:textId="77777777" w:rsidR="004372F0" w:rsidRPr="003C277C" w:rsidRDefault="004372F0" w:rsidP="0062553E">
            <w:pPr>
              <w:pStyle w:val="movimento2"/>
              <w:rPr>
                <w:color w:val="002060"/>
              </w:rPr>
            </w:pPr>
            <w:r w:rsidRPr="003C277C">
              <w:rPr>
                <w:color w:val="002060"/>
              </w:rPr>
              <w:t xml:space="preserve">(SAMBENEDETTESE C5 SSDARL) </w:t>
            </w:r>
          </w:p>
        </w:tc>
      </w:tr>
      <w:tr w:rsidR="004372F0" w:rsidRPr="003C277C" w14:paraId="1E5BF737" w14:textId="77777777" w:rsidTr="0062553E">
        <w:tc>
          <w:tcPr>
            <w:tcW w:w="2200" w:type="dxa"/>
            <w:tcMar>
              <w:top w:w="20" w:type="dxa"/>
              <w:left w:w="20" w:type="dxa"/>
              <w:bottom w:w="20" w:type="dxa"/>
              <w:right w:w="20" w:type="dxa"/>
            </w:tcMar>
            <w:vAlign w:val="center"/>
            <w:hideMark/>
          </w:tcPr>
          <w:p w14:paraId="3494002A" w14:textId="77777777" w:rsidR="004372F0" w:rsidRPr="003C277C" w:rsidRDefault="004372F0" w:rsidP="0062553E">
            <w:pPr>
              <w:pStyle w:val="movimento"/>
              <w:rPr>
                <w:color w:val="002060"/>
              </w:rPr>
            </w:pPr>
            <w:r w:rsidRPr="003C277C">
              <w:rPr>
                <w:color w:val="002060"/>
              </w:rPr>
              <w:t>TORQUATI LUCA</w:t>
            </w:r>
          </w:p>
        </w:tc>
        <w:tc>
          <w:tcPr>
            <w:tcW w:w="2200" w:type="dxa"/>
            <w:tcMar>
              <w:top w:w="20" w:type="dxa"/>
              <w:left w:w="20" w:type="dxa"/>
              <w:bottom w:w="20" w:type="dxa"/>
              <w:right w:w="20" w:type="dxa"/>
            </w:tcMar>
            <w:vAlign w:val="center"/>
            <w:hideMark/>
          </w:tcPr>
          <w:p w14:paraId="2CD70D59" w14:textId="77777777" w:rsidR="004372F0" w:rsidRPr="003C277C" w:rsidRDefault="004372F0" w:rsidP="0062553E">
            <w:pPr>
              <w:pStyle w:val="movimento2"/>
              <w:rPr>
                <w:color w:val="002060"/>
              </w:rPr>
            </w:pPr>
            <w:r w:rsidRPr="003C277C">
              <w:rPr>
                <w:color w:val="002060"/>
              </w:rPr>
              <w:t xml:space="preserve">(TRE TORRI A.S.D.) </w:t>
            </w:r>
          </w:p>
        </w:tc>
        <w:tc>
          <w:tcPr>
            <w:tcW w:w="800" w:type="dxa"/>
            <w:tcMar>
              <w:top w:w="20" w:type="dxa"/>
              <w:left w:w="20" w:type="dxa"/>
              <w:bottom w:w="20" w:type="dxa"/>
              <w:right w:w="20" w:type="dxa"/>
            </w:tcMar>
            <w:vAlign w:val="center"/>
            <w:hideMark/>
          </w:tcPr>
          <w:p w14:paraId="5127CAC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E9A0329" w14:textId="77777777" w:rsidR="004372F0" w:rsidRPr="003C277C" w:rsidRDefault="004372F0" w:rsidP="0062553E">
            <w:pPr>
              <w:pStyle w:val="movimento"/>
              <w:rPr>
                <w:color w:val="002060"/>
              </w:rPr>
            </w:pPr>
            <w:r w:rsidRPr="003C277C">
              <w:rPr>
                <w:color w:val="002060"/>
              </w:rPr>
              <w:t>NESPOLA PAOLO</w:t>
            </w:r>
          </w:p>
        </w:tc>
        <w:tc>
          <w:tcPr>
            <w:tcW w:w="2200" w:type="dxa"/>
            <w:tcMar>
              <w:top w:w="20" w:type="dxa"/>
              <w:left w:w="20" w:type="dxa"/>
              <w:bottom w:w="20" w:type="dxa"/>
              <w:right w:w="20" w:type="dxa"/>
            </w:tcMar>
            <w:vAlign w:val="center"/>
            <w:hideMark/>
          </w:tcPr>
          <w:p w14:paraId="75782CCF" w14:textId="77777777" w:rsidR="004372F0" w:rsidRPr="003C277C" w:rsidRDefault="004372F0" w:rsidP="0062553E">
            <w:pPr>
              <w:pStyle w:val="movimento2"/>
              <w:rPr>
                <w:color w:val="002060"/>
              </w:rPr>
            </w:pPr>
            <w:r w:rsidRPr="003C277C">
              <w:rPr>
                <w:color w:val="002060"/>
              </w:rPr>
              <w:t xml:space="preserve">(U.S. FORTUNA FANO) </w:t>
            </w:r>
          </w:p>
        </w:tc>
      </w:tr>
      <w:tr w:rsidR="004372F0" w:rsidRPr="003C277C" w14:paraId="17D60948" w14:textId="77777777" w:rsidTr="0062553E">
        <w:tc>
          <w:tcPr>
            <w:tcW w:w="2200" w:type="dxa"/>
            <w:tcMar>
              <w:top w:w="20" w:type="dxa"/>
              <w:left w:w="20" w:type="dxa"/>
              <w:bottom w:w="20" w:type="dxa"/>
              <w:right w:w="20" w:type="dxa"/>
            </w:tcMar>
            <w:vAlign w:val="center"/>
            <w:hideMark/>
          </w:tcPr>
          <w:p w14:paraId="4927AFC1" w14:textId="77777777" w:rsidR="004372F0" w:rsidRPr="003C277C" w:rsidRDefault="004372F0" w:rsidP="0062553E">
            <w:pPr>
              <w:pStyle w:val="movimento"/>
              <w:rPr>
                <w:color w:val="002060"/>
              </w:rPr>
            </w:pPr>
            <w:r w:rsidRPr="003C277C">
              <w:rPr>
                <w:color w:val="002060"/>
              </w:rPr>
              <w:t>PEDINELLI ALBERTO</w:t>
            </w:r>
          </w:p>
        </w:tc>
        <w:tc>
          <w:tcPr>
            <w:tcW w:w="2200" w:type="dxa"/>
            <w:tcMar>
              <w:top w:w="20" w:type="dxa"/>
              <w:left w:w="20" w:type="dxa"/>
              <w:bottom w:w="20" w:type="dxa"/>
              <w:right w:w="20" w:type="dxa"/>
            </w:tcMar>
            <w:vAlign w:val="center"/>
            <w:hideMark/>
          </w:tcPr>
          <w:p w14:paraId="128E507D" w14:textId="77777777" w:rsidR="004372F0" w:rsidRPr="003C277C" w:rsidRDefault="004372F0" w:rsidP="0062553E">
            <w:pPr>
              <w:pStyle w:val="movimento2"/>
              <w:rPr>
                <w:color w:val="002060"/>
              </w:rPr>
            </w:pPr>
            <w:r w:rsidRPr="003C277C">
              <w:rPr>
                <w:color w:val="002060"/>
              </w:rPr>
              <w:t xml:space="preserve">(U.S. FORTUNA FANO) </w:t>
            </w:r>
          </w:p>
        </w:tc>
        <w:tc>
          <w:tcPr>
            <w:tcW w:w="800" w:type="dxa"/>
            <w:tcMar>
              <w:top w:w="20" w:type="dxa"/>
              <w:left w:w="20" w:type="dxa"/>
              <w:bottom w:w="20" w:type="dxa"/>
              <w:right w:w="20" w:type="dxa"/>
            </w:tcMar>
            <w:vAlign w:val="center"/>
            <w:hideMark/>
          </w:tcPr>
          <w:p w14:paraId="78B288E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43BCAC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4E03174" w14:textId="77777777" w:rsidR="004372F0" w:rsidRPr="003C277C" w:rsidRDefault="004372F0" w:rsidP="0062553E">
            <w:pPr>
              <w:pStyle w:val="movimento2"/>
              <w:rPr>
                <w:color w:val="002060"/>
              </w:rPr>
            </w:pPr>
            <w:r w:rsidRPr="003C277C">
              <w:rPr>
                <w:color w:val="002060"/>
              </w:rPr>
              <w:t> </w:t>
            </w:r>
          </w:p>
        </w:tc>
      </w:tr>
    </w:tbl>
    <w:p w14:paraId="092ED658" w14:textId="77777777" w:rsidR="004372F0" w:rsidRPr="003C277C" w:rsidRDefault="004372F0" w:rsidP="004372F0">
      <w:pPr>
        <w:pStyle w:val="titolo10"/>
        <w:rPr>
          <w:rFonts w:eastAsiaTheme="minorEastAsia"/>
          <w:color w:val="002060"/>
        </w:rPr>
      </w:pPr>
      <w:r w:rsidRPr="003C277C">
        <w:rPr>
          <w:color w:val="002060"/>
        </w:rPr>
        <w:t xml:space="preserve">GARE DEL 27/ 9/2025 </w:t>
      </w:r>
    </w:p>
    <w:p w14:paraId="64E19082" w14:textId="77777777" w:rsidR="004372F0" w:rsidRPr="003C277C" w:rsidRDefault="004372F0" w:rsidP="004372F0">
      <w:pPr>
        <w:pStyle w:val="titolo7a"/>
        <w:rPr>
          <w:color w:val="002060"/>
        </w:rPr>
      </w:pPr>
      <w:r w:rsidRPr="003C277C">
        <w:rPr>
          <w:color w:val="002060"/>
        </w:rPr>
        <w:t xml:space="preserve">PROVVEDIMENTI DISCIPLINARI </w:t>
      </w:r>
    </w:p>
    <w:p w14:paraId="3C71C150"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7311FE17" w14:textId="77777777" w:rsidR="004372F0" w:rsidRPr="003C277C" w:rsidRDefault="004372F0" w:rsidP="004372F0">
      <w:pPr>
        <w:pStyle w:val="titolo30"/>
        <w:rPr>
          <w:color w:val="002060"/>
        </w:rPr>
      </w:pPr>
      <w:r w:rsidRPr="003C277C">
        <w:rPr>
          <w:color w:val="002060"/>
        </w:rPr>
        <w:t xml:space="preserve">DIRIGENTI </w:t>
      </w:r>
    </w:p>
    <w:p w14:paraId="144DA501"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76BED84A" w14:textId="77777777" w:rsidTr="0062553E">
        <w:tc>
          <w:tcPr>
            <w:tcW w:w="2200" w:type="dxa"/>
            <w:tcMar>
              <w:top w:w="20" w:type="dxa"/>
              <w:left w:w="20" w:type="dxa"/>
              <w:bottom w:w="20" w:type="dxa"/>
              <w:right w:w="20" w:type="dxa"/>
            </w:tcMar>
            <w:vAlign w:val="center"/>
            <w:hideMark/>
          </w:tcPr>
          <w:p w14:paraId="01BFD987" w14:textId="77777777" w:rsidR="004372F0" w:rsidRPr="003C277C" w:rsidRDefault="004372F0" w:rsidP="0062553E">
            <w:pPr>
              <w:pStyle w:val="movimento"/>
              <w:rPr>
                <w:color w:val="002060"/>
              </w:rPr>
            </w:pPr>
            <w:r w:rsidRPr="003C277C">
              <w:rPr>
                <w:color w:val="002060"/>
              </w:rPr>
              <w:t>APO THIERRY</w:t>
            </w:r>
          </w:p>
        </w:tc>
        <w:tc>
          <w:tcPr>
            <w:tcW w:w="2200" w:type="dxa"/>
            <w:tcMar>
              <w:top w:w="20" w:type="dxa"/>
              <w:left w:w="20" w:type="dxa"/>
              <w:bottom w:w="20" w:type="dxa"/>
              <w:right w:w="20" w:type="dxa"/>
            </w:tcMar>
            <w:vAlign w:val="center"/>
            <w:hideMark/>
          </w:tcPr>
          <w:p w14:paraId="3808D26E" w14:textId="77777777" w:rsidR="004372F0" w:rsidRPr="003C277C" w:rsidRDefault="004372F0" w:rsidP="0062553E">
            <w:pPr>
              <w:pStyle w:val="movimento2"/>
              <w:rPr>
                <w:color w:val="002060"/>
              </w:rPr>
            </w:pPr>
            <w:r w:rsidRPr="003C277C">
              <w:rPr>
                <w:color w:val="002060"/>
              </w:rPr>
              <w:t xml:space="preserve">(CERRETO D ESI C5 A.S.D.) </w:t>
            </w:r>
          </w:p>
        </w:tc>
        <w:tc>
          <w:tcPr>
            <w:tcW w:w="800" w:type="dxa"/>
            <w:tcMar>
              <w:top w:w="20" w:type="dxa"/>
              <w:left w:w="20" w:type="dxa"/>
              <w:bottom w:w="20" w:type="dxa"/>
              <w:right w:w="20" w:type="dxa"/>
            </w:tcMar>
            <w:vAlign w:val="center"/>
            <w:hideMark/>
          </w:tcPr>
          <w:p w14:paraId="457D9D4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06A88B"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D7CC5D9" w14:textId="77777777" w:rsidR="004372F0" w:rsidRPr="003C277C" w:rsidRDefault="004372F0" w:rsidP="0062553E">
            <w:pPr>
              <w:pStyle w:val="movimento2"/>
              <w:rPr>
                <w:color w:val="002060"/>
              </w:rPr>
            </w:pPr>
            <w:r w:rsidRPr="003C277C">
              <w:rPr>
                <w:color w:val="002060"/>
              </w:rPr>
              <w:t> </w:t>
            </w:r>
          </w:p>
        </w:tc>
      </w:tr>
    </w:tbl>
    <w:p w14:paraId="127C9382" w14:textId="77777777" w:rsidR="004372F0" w:rsidRPr="003C277C" w:rsidRDefault="004372F0" w:rsidP="004372F0">
      <w:pPr>
        <w:pStyle w:val="titolo30"/>
        <w:rPr>
          <w:rFonts w:eastAsiaTheme="minorEastAsia"/>
          <w:color w:val="002060"/>
        </w:rPr>
      </w:pPr>
      <w:r w:rsidRPr="003C277C">
        <w:rPr>
          <w:color w:val="002060"/>
        </w:rPr>
        <w:t xml:space="preserve">ALLENATORI </w:t>
      </w:r>
    </w:p>
    <w:p w14:paraId="5033A92F" w14:textId="77777777" w:rsidR="004372F0" w:rsidRPr="003C277C" w:rsidRDefault="004372F0" w:rsidP="004372F0">
      <w:pPr>
        <w:pStyle w:val="titolo20"/>
        <w:rPr>
          <w:color w:val="002060"/>
        </w:rPr>
      </w:pPr>
      <w:r w:rsidRPr="003C277C">
        <w:rPr>
          <w:color w:val="002060"/>
        </w:rPr>
        <w:lastRenderedPageBreak/>
        <w:t xml:space="preserve">SQUALIFICA FINO AL 8/10/2025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2160EFC" w14:textId="77777777" w:rsidTr="0062553E">
        <w:tc>
          <w:tcPr>
            <w:tcW w:w="2200" w:type="dxa"/>
            <w:tcMar>
              <w:top w:w="20" w:type="dxa"/>
              <w:left w:w="20" w:type="dxa"/>
              <w:bottom w:w="20" w:type="dxa"/>
              <w:right w:w="20" w:type="dxa"/>
            </w:tcMar>
            <w:vAlign w:val="center"/>
            <w:hideMark/>
          </w:tcPr>
          <w:p w14:paraId="68EE4A70" w14:textId="77777777" w:rsidR="004372F0" w:rsidRPr="003C277C" w:rsidRDefault="004372F0" w:rsidP="0062553E">
            <w:pPr>
              <w:pStyle w:val="movimento"/>
              <w:rPr>
                <w:color w:val="002060"/>
              </w:rPr>
            </w:pPr>
            <w:r w:rsidRPr="003C277C">
              <w:rPr>
                <w:color w:val="002060"/>
              </w:rPr>
              <w:t>LATTANZI PAOLO</w:t>
            </w:r>
          </w:p>
        </w:tc>
        <w:tc>
          <w:tcPr>
            <w:tcW w:w="2200" w:type="dxa"/>
            <w:tcMar>
              <w:top w:w="20" w:type="dxa"/>
              <w:left w:w="20" w:type="dxa"/>
              <w:bottom w:w="20" w:type="dxa"/>
              <w:right w:w="20" w:type="dxa"/>
            </w:tcMar>
            <w:vAlign w:val="center"/>
            <w:hideMark/>
          </w:tcPr>
          <w:p w14:paraId="18AA86C7" w14:textId="77777777" w:rsidR="004372F0" w:rsidRPr="003C277C" w:rsidRDefault="004372F0" w:rsidP="0062553E">
            <w:pPr>
              <w:pStyle w:val="movimento2"/>
              <w:rPr>
                <w:color w:val="002060"/>
              </w:rPr>
            </w:pPr>
            <w:r w:rsidRPr="003C277C">
              <w:rPr>
                <w:color w:val="002060"/>
              </w:rPr>
              <w:t xml:space="preserve">(FUTSAL CAMPIGLIONE) </w:t>
            </w:r>
          </w:p>
        </w:tc>
        <w:tc>
          <w:tcPr>
            <w:tcW w:w="800" w:type="dxa"/>
            <w:tcMar>
              <w:top w:w="20" w:type="dxa"/>
              <w:left w:w="20" w:type="dxa"/>
              <w:bottom w:w="20" w:type="dxa"/>
              <w:right w:w="20" w:type="dxa"/>
            </w:tcMar>
            <w:vAlign w:val="center"/>
            <w:hideMark/>
          </w:tcPr>
          <w:p w14:paraId="61013CD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787AE9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B41B051" w14:textId="77777777" w:rsidR="004372F0" w:rsidRPr="003C277C" w:rsidRDefault="004372F0" w:rsidP="0062553E">
            <w:pPr>
              <w:pStyle w:val="movimento2"/>
              <w:rPr>
                <w:color w:val="002060"/>
              </w:rPr>
            </w:pPr>
            <w:r w:rsidRPr="003C277C">
              <w:rPr>
                <w:color w:val="002060"/>
              </w:rPr>
              <w:t> </w:t>
            </w:r>
          </w:p>
        </w:tc>
      </w:tr>
    </w:tbl>
    <w:p w14:paraId="4349A141" w14:textId="77777777" w:rsidR="004372F0" w:rsidRPr="003C277C" w:rsidRDefault="004372F0" w:rsidP="004372F0">
      <w:pPr>
        <w:pStyle w:val="diffida"/>
        <w:spacing w:before="80" w:beforeAutospacing="0" w:after="40" w:afterAutospacing="0"/>
        <w:rPr>
          <w:rFonts w:eastAsiaTheme="minorEastAsia"/>
          <w:color w:val="002060"/>
        </w:rPr>
      </w:pPr>
      <w:r w:rsidRPr="003C277C">
        <w:rPr>
          <w:color w:val="002060"/>
        </w:rPr>
        <w:t xml:space="preserve">Espulso per somma di ammonizioni. Allontanato. </w:t>
      </w:r>
    </w:p>
    <w:p w14:paraId="7ABC0DEE" w14:textId="77777777" w:rsidR="004372F0" w:rsidRPr="003C277C" w:rsidRDefault="004372F0" w:rsidP="004372F0">
      <w:pPr>
        <w:pStyle w:val="titolo30"/>
        <w:rPr>
          <w:color w:val="002060"/>
        </w:rPr>
      </w:pPr>
      <w:r w:rsidRPr="003C277C">
        <w:rPr>
          <w:color w:val="002060"/>
        </w:rPr>
        <w:t xml:space="preserve">CALCIATORI ESPULSI </w:t>
      </w:r>
    </w:p>
    <w:p w14:paraId="1B6F6311" w14:textId="77777777" w:rsidR="004372F0" w:rsidRPr="003C277C" w:rsidRDefault="004372F0" w:rsidP="004372F0">
      <w:pPr>
        <w:pStyle w:val="titolo20"/>
        <w:rPr>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9C02586" w14:textId="77777777" w:rsidTr="0062553E">
        <w:tc>
          <w:tcPr>
            <w:tcW w:w="2200" w:type="dxa"/>
            <w:tcMar>
              <w:top w:w="20" w:type="dxa"/>
              <w:left w:w="20" w:type="dxa"/>
              <w:bottom w:w="20" w:type="dxa"/>
              <w:right w:w="20" w:type="dxa"/>
            </w:tcMar>
            <w:vAlign w:val="center"/>
            <w:hideMark/>
          </w:tcPr>
          <w:p w14:paraId="1B38438B" w14:textId="77777777" w:rsidR="004372F0" w:rsidRPr="003C277C" w:rsidRDefault="004372F0" w:rsidP="0062553E">
            <w:pPr>
              <w:pStyle w:val="movimento"/>
              <w:rPr>
                <w:color w:val="002060"/>
              </w:rPr>
            </w:pPr>
            <w:r w:rsidRPr="003C277C">
              <w:rPr>
                <w:color w:val="002060"/>
              </w:rPr>
              <w:t>TRINEI JACOPO</w:t>
            </w:r>
          </w:p>
        </w:tc>
        <w:tc>
          <w:tcPr>
            <w:tcW w:w="2200" w:type="dxa"/>
            <w:tcMar>
              <w:top w:w="20" w:type="dxa"/>
              <w:left w:w="20" w:type="dxa"/>
              <w:bottom w:w="20" w:type="dxa"/>
              <w:right w:w="20" w:type="dxa"/>
            </w:tcMar>
            <w:vAlign w:val="center"/>
            <w:hideMark/>
          </w:tcPr>
          <w:p w14:paraId="5883E018" w14:textId="77777777" w:rsidR="004372F0" w:rsidRPr="003C277C" w:rsidRDefault="004372F0" w:rsidP="0062553E">
            <w:pPr>
              <w:pStyle w:val="movimento2"/>
              <w:rPr>
                <w:color w:val="002060"/>
              </w:rPr>
            </w:pPr>
            <w:r w:rsidRPr="003C277C">
              <w:rPr>
                <w:color w:val="002060"/>
              </w:rPr>
              <w:t xml:space="preserve">(CERRETO D ESI C5 A.S.D.) </w:t>
            </w:r>
          </w:p>
        </w:tc>
        <w:tc>
          <w:tcPr>
            <w:tcW w:w="800" w:type="dxa"/>
            <w:tcMar>
              <w:top w:w="20" w:type="dxa"/>
              <w:left w:w="20" w:type="dxa"/>
              <w:bottom w:w="20" w:type="dxa"/>
              <w:right w:w="20" w:type="dxa"/>
            </w:tcMar>
            <w:vAlign w:val="center"/>
            <w:hideMark/>
          </w:tcPr>
          <w:p w14:paraId="5638E63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FE3A7BC" w14:textId="77777777" w:rsidR="004372F0" w:rsidRPr="003C277C" w:rsidRDefault="004372F0" w:rsidP="0062553E">
            <w:pPr>
              <w:pStyle w:val="movimento"/>
              <w:rPr>
                <w:color w:val="002060"/>
              </w:rPr>
            </w:pPr>
            <w:r w:rsidRPr="003C277C">
              <w:rPr>
                <w:color w:val="002060"/>
              </w:rPr>
              <w:t>DI PLACIDO LORENZO</w:t>
            </w:r>
          </w:p>
        </w:tc>
        <w:tc>
          <w:tcPr>
            <w:tcW w:w="2200" w:type="dxa"/>
            <w:tcMar>
              <w:top w:w="20" w:type="dxa"/>
              <w:left w:w="20" w:type="dxa"/>
              <w:bottom w:w="20" w:type="dxa"/>
              <w:right w:w="20" w:type="dxa"/>
            </w:tcMar>
            <w:vAlign w:val="center"/>
            <w:hideMark/>
          </w:tcPr>
          <w:p w14:paraId="3BA6D181" w14:textId="77777777" w:rsidR="004372F0" w:rsidRPr="003C277C" w:rsidRDefault="004372F0" w:rsidP="0062553E">
            <w:pPr>
              <w:pStyle w:val="movimento2"/>
              <w:rPr>
                <w:color w:val="002060"/>
              </w:rPr>
            </w:pPr>
            <w:r w:rsidRPr="003C277C">
              <w:rPr>
                <w:color w:val="002060"/>
              </w:rPr>
              <w:t xml:space="preserve">(CHIARAVALLE FUTSAL) </w:t>
            </w:r>
          </w:p>
        </w:tc>
      </w:tr>
    </w:tbl>
    <w:p w14:paraId="2B6C291F"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6F7260E0"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F875371" w14:textId="77777777" w:rsidTr="0062553E">
        <w:tc>
          <w:tcPr>
            <w:tcW w:w="2200" w:type="dxa"/>
            <w:tcMar>
              <w:top w:w="20" w:type="dxa"/>
              <w:left w:w="20" w:type="dxa"/>
              <w:bottom w:w="20" w:type="dxa"/>
              <w:right w:w="20" w:type="dxa"/>
            </w:tcMar>
            <w:vAlign w:val="center"/>
            <w:hideMark/>
          </w:tcPr>
          <w:p w14:paraId="11FB70AE" w14:textId="77777777" w:rsidR="004372F0" w:rsidRPr="003C277C" w:rsidRDefault="004372F0" w:rsidP="0062553E">
            <w:pPr>
              <w:pStyle w:val="movimento"/>
              <w:rPr>
                <w:color w:val="002060"/>
              </w:rPr>
            </w:pPr>
            <w:r w:rsidRPr="003C277C">
              <w:rPr>
                <w:color w:val="002060"/>
              </w:rPr>
              <w:t>BONFIGLI PAOLO</w:t>
            </w:r>
          </w:p>
        </w:tc>
        <w:tc>
          <w:tcPr>
            <w:tcW w:w="2200" w:type="dxa"/>
            <w:tcMar>
              <w:top w:w="20" w:type="dxa"/>
              <w:left w:w="20" w:type="dxa"/>
              <w:bottom w:w="20" w:type="dxa"/>
              <w:right w:w="20" w:type="dxa"/>
            </w:tcMar>
            <w:vAlign w:val="center"/>
            <w:hideMark/>
          </w:tcPr>
          <w:p w14:paraId="761E8E10" w14:textId="77777777" w:rsidR="004372F0" w:rsidRPr="003C277C" w:rsidRDefault="004372F0" w:rsidP="0062553E">
            <w:pPr>
              <w:pStyle w:val="movimento2"/>
              <w:rPr>
                <w:color w:val="002060"/>
              </w:rPr>
            </w:pPr>
            <w:r w:rsidRPr="003C277C">
              <w:rPr>
                <w:color w:val="002060"/>
              </w:rPr>
              <w:t xml:space="preserve">(BAYER CAPPUCCINI) </w:t>
            </w:r>
          </w:p>
        </w:tc>
        <w:tc>
          <w:tcPr>
            <w:tcW w:w="800" w:type="dxa"/>
            <w:tcMar>
              <w:top w:w="20" w:type="dxa"/>
              <w:left w:w="20" w:type="dxa"/>
              <w:bottom w:w="20" w:type="dxa"/>
              <w:right w:w="20" w:type="dxa"/>
            </w:tcMar>
            <w:vAlign w:val="center"/>
            <w:hideMark/>
          </w:tcPr>
          <w:p w14:paraId="0D3CE74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480BB18" w14:textId="77777777" w:rsidR="004372F0" w:rsidRPr="003C277C" w:rsidRDefault="004372F0" w:rsidP="0062553E">
            <w:pPr>
              <w:pStyle w:val="movimento"/>
              <w:rPr>
                <w:color w:val="002060"/>
              </w:rPr>
            </w:pPr>
            <w:r w:rsidRPr="003C277C">
              <w:rPr>
                <w:color w:val="002060"/>
              </w:rPr>
              <w:t>MASSUCCI MIRKO</w:t>
            </w:r>
          </w:p>
        </w:tc>
        <w:tc>
          <w:tcPr>
            <w:tcW w:w="2200" w:type="dxa"/>
            <w:tcMar>
              <w:top w:w="20" w:type="dxa"/>
              <w:left w:w="20" w:type="dxa"/>
              <w:bottom w:w="20" w:type="dxa"/>
              <w:right w:w="20" w:type="dxa"/>
            </w:tcMar>
            <w:vAlign w:val="center"/>
            <w:hideMark/>
          </w:tcPr>
          <w:p w14:paraId="09968C0C" w14:textId="77777777" w:rsidR="004372F0" w:rsidRPr="003C277C" w:rsidRDefault="004372F0" w:rsidP="0062553E">
            <w:pPr>
              <w:pStyle w:val="movimento2"/>
              <w:rPr>
                <w:color w:val="002060"/>
              </w:rPr>
            </w:pPr>
            <w:r w:rsidRPr="003C277C">
              <w:rPr>
                <w:color w:val="002060"/>
              </w:rPr>
              <w:t xml:space="preserve">(BAYER CAPPUCCINI) </w:t>
            </w:r>
          </w:p>
        </w:tc>
      </w:tr>
      <w:tr w:rsidR="004372F0" w:rsidRPr="003C277C" w14:paraId="7D047D94" w14:textId="77777777" w:rsidTr="0062553E">
        <w:tc>
          <w:tcPr>
            <w:tcW w:w="2200" w:type="dxa"/>
            <w:tcMar>
              <w:top w:w="20" w:type="dxa"/>
              <w:left w:w="20" w:type="dxa"/>
              <w:bottom w:w="20" w:type="dxa"/>
              <w:right w:w="20" w:type="dxa"/>
            </w:tcMar>
            <w:vAlign w:val="center"/>
            <w:hideMark/>
          </w:tcPr>
          <w:p w14:paraId="359900E6" w14:textId="77777777" w:rsidR="004372F0" w:rsidRPr="003C277C" w:rsidRDefault="004372F0" w:rsidP="0062553E">
            <w:pPr>
              <w:pStyle w:val="movimento"/>
              <w:rPr>
                <w:color w:val="002060"/>
              </w:rPr>
            </w:pPr>
            <w:r w:rsidRPr="003C277C">
              <w:rPr>
                <w:color w:val="002060"/>
              </w:rPr>
              <w:t>CARNEVALI LUCA</w:t>
            </w:r>
          </w:p>
        </w:tc>
        <w:tc>
          <w:tcPr>
            <w:tcW w:w="2200" w:type="dxa"/>
            <w:tcMar>
              <w:top w:w="20" w:type="dxa"/>
              <w:left w:w="20" w:type="dxa"/>
              <w:bottom w:w="20" w:type="dxa"/>
              <w:right w:w="20" w:type="dxa"/>
            </w:tcMar>
            <w:vAlign w:val="center"/>
            <w:hideMark/>
          </w:tcPr>
          <w:p w14:paraId="49C4524B" w14:textId="77777777" w:rsidR="004372F0" w:rsidRPr="003C277C" w:rsidRDefault="004372F0" w:rsidP="0062553E">
            <w:pPr>
              <w:pStyle w:val="movimento2"/>
              <w:rPr>
                <w:color w:val="002060"/>
              </w:rPr>
            </w:pPr>
            <w:r w:rsidRPr="003C277C">
              <w:rPr>
                <w:color w:val="002060"/>
              </w:rPr>
              <w:t xml:space="preserve">(CERRETO D ESI C5 A.S.D.) </w:t>
            </w:r>
          </w:p>
        </w:tc>
        <w:tc>
          <w:tcPr>
            <w:tcW w:w="800" w:type="dxa"/>
            <w:tcMar>
              <w:top w:w="20" w:type="dxa"/>
              <w:left w:w="20" w:type="dxa"/>
              <w:bottom w:w="20" w:type="dxa"/>
              <w:right w:w="20" w:type="dxa"/>
            </w:tcMar>
            <w:vAlign w:val="center"/>
            <w:hideMark/>
          </w:tcPr>
          <w:p w14:paraId="0B95DFD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FB7FCDE" w14:textId="77777777" w:rsidR="004372F0" w:rsidRPr="003C277C" w:rsidRDefault="004372F0" w:rsidP="0062553E">
            <w:pPr>
              <w:pStyle w:val="movimento"/>
              <w:rPr>
                <w:color w:val="002060"/>
              </w:rPr>
            </w:pPr>
            <w:r w:rsidRPr="003C277C">
              <w:rPr>
                <w:color w:val="002060"/>
              </w:rPr>
              <w:t>EVANDRI ANDREA</w:t>
            </w:r>
          </w:p>
        </w:tc>
        <w:tc>
          <w:tcPr>
            <w:tcW w:w="2200" w:type="dxa"/>
            <w:tcMar>
              <w:top w:w="20" w:type="dxa"/>
              <w:left w:w="20" w:type="dxa"/>
              <w:bottom w:w="20" w:type="dxa"/>
              <w:right w:w="20" w:type="dxa"/>
            </w:tcMar>
            <w:vAlign w:val="center"/>
            <w:hideMark/>
          </w:tcPr>
          <w:p w14:paraId="206C7D02" w14:textId="77777777" w:rsidR="004372F0" w:rsidRPr="003C277C" w:rsidRDefault="004372F0" w:rsidP="0062553E">
            <w:pPr>
              <w:pStyle w:val="movimento2"/>
              <w:rPr>
                <w:color w:val="002060"/>
              </w:rPr>
            </w:pPr>
            <w:r w:rsidRPr="003C277C">
              <w:rPr>
                <w:color w:val="002060"/>
              </w:rPr>
              <w:t xml:space="preserve">(FUTSAL CAMPIGLIONE) </w:t>
            </w:r>
          </w:p>
        </w:tc>
      </w:tr>
      <w:tr w:rsidR="004372F0" w:rsidRPr="003C277C" w14:paraId="3E9A3B01" w14:textId="77777777" w:rsidTr="0062553E">
        <w:tc>
          <w:tcPr>
            <w:tcW w:w="2200" w:type="dxa"/>
            <w:tcMar>
              <w:top w:w="20" w:type="dxa"/>
              <w:left w:w="20" w:type="dxa"/>
              <w:bottom w:w="20" w:type="dxa"/>
              <w:right w:w="20" w:type="dxa"/>
            </w:tcMar>
            <w:vAlign w:val="center"/>
            <w:hideMark/>
          </w:tcPr>
          <w:p w14:paraId="30529E63" w14:textId="77777777" w:rsidR="004372F0" w:rsidRPr="003C277C" w:rsidRDefault="004372F0" w:rsidP="0062553E">
            <w:pPr>
              <w:pStyle w:val="movimento"/>
              <w:rPr>
                <w:color w:val="002060"/>
              </w:rPr>
            </w:pPr>
            <w:r w:rsidRPr="003C277C">
              <w:rPr>
                <w:color w:val="002060"/>
              </w:rPr>
              <w:t>GABALDI ALESSANDRO</w:t>
            </w:r>
          </w:p>
        </w:tc>
        <w:tc>
          <w:tcPr>
            <w:tcW w:w="2200" w:type="dxa"/>
            <w:tcMar>
              <w:top w:w="20" w:type="dxa"/>
              <w:left w:w="20" w:type="dxa"/>
              <w:bottom w:w="20" w:type="dxa"/>
              <w:right w:w="20" w:type="dxa"/>
            </w:tcMar>
            <w:vAlign w:val="center"/>
            <w:hideMark/>
          </w:tcPr>
          <w:p w14:paraId="6C930D1C" w14:textId="77777777" w:rsidR="004372F0" w:rsidRPr="003C277C" w:rsidRDefault="004372F0" w:rsidP="0062553E">
            <w:pPr>
              <w:pStyle w:val="movimento2"/>
              <w:rPr>
                <w:color w:val="002060"/>
              </w:rPr>
            </w:pPr>
            <w:r w:rsidRPr="003C277C">
              <w:rPr>
                <w:color w:val="002060"/>
              </w:rPr>
              <w:t xml:space="preserve">(FUTSAL CAMPIGLIONE) </w:t>
            </w:r>
          </w:p>
        </w:tc>
        <w:tc>
          <w:tcPr>
            <w:tcW w:w="800" w:type="dxa"/>
            <w:tcMar>
              <w:top w:w="20" w:type="dxa"/>
              <w:left w:w="20" w:type="dxa"/>
              <w:bottom w:w="20" w:type="dxa"/>
              <w:right w:w="20" w:type="dxa"/>
            </w:tcMar>
            <w:vAlign w:val="center"/>
            <w:hideMark/>
          </w:tcPr>
          <w:p w14:paraId="606AE08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33C67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05100D9" w14:textId="77777777" w:rsidR="004372F0" w:rsidRPr="003C277C" w:rsidRDefault="004372F0" w:rsidP="0062553E">
            <w:pPr>
              <w:pStyle w:val="movimento2"/>
              <w:rPr>
                <w:color w:val="002060"/>
              </w:rPr>
            </w:pPr>
            <w:r w:rsidRPr="003C277C">
              <w:rPr>
                <w:color w:val="002060"/>
              </w:rPr>
              <w:t> </w:t>
            </w:r>
          </w:p>
        </w:tc>
      </w:tr>
    </w:tbl>
    <w:p w14:paraId="3DD67BB8" w14:textId="77777777" w:rsidR="004372F0" w:rsidRDefault="004372F0" w:rsidP="004372F0">
      <w:pPr>
        <w:pStyle w:val="breakline"/>
        <w:rPr>
          <w:color w:val="002060"/>
        </w:rPr>
      </w:pPr>
    </w:p>
    <w:p w14:paraId="68550859"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12E3B9D"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05B1C47D" w14:textId="77777777" w:rsidR="004372F0" w:rsidRPr="003C277C" w:rsidRDefault="004372F0" w:rsidP="004372F0">
      <w:pPr>
        <w:pStyle w:val="breakline"/>
        <w:rPr>
          <w:rFonts w:eastAsiaTheme="minorEastAsia"/>
          <w:color w:val="002060"/>
        </w:rPr>
      </w:pPr>
    </w:p>
    <w:p w14:paraId="0FCBA9B5" w14:textId="77777777" w:rsidR="004372F0" w:rsidRPr="003C277C" w:rsidRDefault="004372F0" w:rsidP="004372F0">
      <w:pPr>
        <w:pStyle w:val="titoloprinc0"/>
        <w:rPr>
          <w:color w:val="002060"/>
        </w:rPr>
      </w:pPr>
      <w:r w:rsidRPr="003C277C">
        <w:rPr>
          <w:color w:val="002060"/>
        </w:rPr>
        <w:t>CLASSIFICA</w:t>
      </w:r>
    </w:p>
    <w:p w14:paraId="133A445F" w14:textId="77777777" w:rsidR="004372F0" w:rsidRPr="003C277C" w:rsidRDefault="004372F0" w:rsidP="004372F0">
      <w:pPr>
        <w:pStyle w:val="breakline"/>
        <w:rPr>
          <w:color w:val="002060"/>
        </w:rPr>
      </w:pPr>
    </w:p>
    <w:p w14:paraId="3D5DAC28" w14:textId="77777777" w:rsidR="004372F0" w:rsidRPr="003C277C" w:rsidRDefault="004372F0" w:rsidP="004372F0">
      <w:pPr>
        <w:pStyle w:val="breakline"/>
        <w:rPr>
          <w:color w:val="002060"/>
        </w:rPr>
      </w:pPr>
    </w:p>
    <w:p w14:paraId="4DA2447C"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62287908"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A2D99"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43DA5"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5DAE77"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B0F07"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C6CDC"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934B9"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88055"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0048FE"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D2BE3"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987B9" w14:textId="77777777" w:rsidR="004372F0" w:rsidRPr="003C277C" w:rsidRDefault="004372F0" w:rsidP="0062553E">
            <w:pPr>
              <w:pStyle w:val="headertabella0"/>
              <w:rPr>
                <w:color w:val="002060"/>
              </w:rPr>
            </w:pPr>
            <w:r w:rsidRPr="003C277C">
              <w:rPr>
                <w:color w:val="002060"/>
              </w:rPr>
              <w:t>PE</w:t>
            </w:r>
          </w:p>
        </w:tc>
      </w:tr>
      <w:tr w:rsidR="004372F0" w:rsidRPr="003C277C" w14:paraId="0EA4DE9B"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5B803EB" w14:textId="77777777" w:rsidR="004372F0" w:rsidRPr="003C277C" w:rsidRDefault="004372F0" w:rsidP="0062553E">
            <w:pPr>
              <w:pStyle w:val="rowtabella0"/>
              <w:rPr>
                <w:color w:val="002060"/>
              </w:rPr>
            </w:pPr>
            <w:r w:rsidRPr="003C277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B2A4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2EDA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923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9FA6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84AF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19244"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52A1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DC50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B4D65" w14:textId="77777777" w:rsidR="004372F0" w:rsidRPr="003C277C" w:rsidRDefault="004372F0" w:rsidP="0062553E">
            <w:pPr>
              <w:pStyle w:val="rowtabella0"/>
              <w:jc w:val="center"/>
              <w:rPr>
                <w:color w:val="002060"/>
              </w:rPr>
            </w:pPr>
            <w:r w:rsidRPr="003C277C">
              <w:rPr>
                <w:color w:val="002060"/>
              </w:rPr>
              <w:t>0</w:t>
            </w:r>
          </w:p>
        </w:tc>
      </w:tr>
      <w:tr w:rsidR="004372F0" w:rsidRPr="003C277C" w14:paraId="7DD85C7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FC9BA6" w14:textId="77777777" w:rsidR="004372F0" w:rsidRPr="003C277C" w:rsidRDefault="004372F0" w:rsidP="0062553E">
            <w:pPr>
              <w:pStyle w:val="rowtabella0"/>
              <w:rPr>
                <w:color w:val="002060"/>
              </w:rPr>
            </w:pPr>
            <w:r w:rsidRPr="003C277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2A1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8693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90BD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72A8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7D34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0972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420C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9D85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E6DD6" w14:textId="77777777" w:rsidR="004372F0" w:rsidRPr="003C277C" w:rsidRDefault="004372F0" w:rsidP="0062553E">
            <w:pPr>
              <w:pStyle w:val="rowtabella0"/>
              <w:jc w:val="center"/>
              <w:rPr>
                <w:color w:val="002060"/>
              </w:rPr>
            </w:pPr>
            <w:r w:rsidRPr="003C277C">
              <w:rPr>
                <w:color w:val="002060"/>
              </w:rPr>
              <w:t>0</w:t>
            </w:r>
          </w:p>
        </w:tc>
      </w:tr>
      <w:tr w:rsidR="004372F0" w:rsidRPr="003C277C" w14:paraId="701BBD6B"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613EFD" w14:textId="77777777" w:rsidR="004372F0" w:rsidRPr="003C277C" w:rsidRDefault="004372F0" w:rsidP="0062553E">
            <w:pPr>
              <w:pStyle w:val="rowtabella0"/>
              <w:rPr>
                <w:color w:val="002060"/>
              </w:rPr>
            </w:pPr>
            <w:r w:rsidRPr="003C277C">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A5B6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7DF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7B2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F061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99FB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1C10C"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A35B"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A429"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0AB63" w14:textId="77777777" w:rsidR="004372F0" w:rsidRPr="003C277C" w:rsidRDefault="004372F0" w:rsidP="0062553E">
            <w:pPr>
              <w:pStyle w:val="rowtabella0"/>
              <w:jc w:val="center"/>
              <w:rPr>
                <w:color w:val="002060"/>
              </w:rPr>
            </w:pPr>
            <w:r w:rsidRPr="003C277C">
              <w:rPr>
                <w:color w:val="002060"/>
              </w:rPr>
              <w:t>0</w:t>
            </w:r>
          </w:p>
        </w:tc>
      </w:tr>
      <w:tr w:rsidR="004372F0" w:rsidRPr="003C277C" w14:paraId="1D70EE4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3EA482" w14:textId="77777777" w:rsidR="004372F0" w:rsidRPr="003C277C" w:rsidRDefault="004372F0" w:rsidP="0062553E">
            <w:pPr>
              <w:pStyle w:val="rowtabella0"/>
              <w:rPr>
                <w:color w:val="002060"/>
              </w:rPr>
            </w:pPr>
            <w:r w:rsidRPr="003C277C">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A0C2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0466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8CE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019B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757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5D54"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32619"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96AF7"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9766C" w14:textId="77777777" w:rsidR="004372F0" w:rsidRPr="003C277C" w:rsidRDefault="004372F0" w:rsidP="0062553E">
            <w:pPr>
              <w:pStyle w:val="rowtabella0"/>
              <w:jc w:val="center"/>
              <w:rPr>
                <w:color w:val="002060"/>
              </w:rPr>
            </w:pPr>
            <w:r w:rsidRPr="003C277C">
              <w:rPr>
                <w:color w:val="002060"/>
              </w:rPr>
              <w:t>0</w:t>
            </w:r>
          </w:p>
        </w:tc>
      </w:tr>
      <w:tr w:rsidR="004372F0" w:rsidRPr="003C277C" w14:paraId="23D3B04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1892A" w14:textId="77777777" w:rsidR="004372F0" w:rsidRPr="003C277C" w:rsidRDefault="004372F0" w:rsidP="0062553E">
            <w:pPr>
              <w:pStyle w:val="rowtabella0"/>
              <w:rPr>
                <w:color w:val="002060"/>
              </w:rPr>
            </w:pPr>
            <w:r w:rsidRPr="003C277C">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7B74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AA7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A5DA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6EC9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017E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2D795"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54BF6"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1E9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27B5F" w14:textId="77777777" w:rsidR="004372F0" w:rsidRPr="003C277C" w:rsidRDefault="004372F0" w:rsidP="0062553E">
            <w:pPr>
              <w:pStyle w:val="rowtabella0"/>
              <w:jc w:val="center"/>
              <w:rPr>
                <w:color w:val="002060"/>
              </w:rPr>
            </w:pPr>
            <w:r w:rsidRPr="003C277C">
              <w:rPr>
                <w:color w:val="002060"/>
              </w:rPr>
              <w:t>0</w:t>
            </w:r>
          </w:p>
        </w:tc>
      </w:tr>
      <w:tr w:rsidR="004372F0" w:rsidRPr="003C277C" w14:paraId="7308968B"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1F2F36" w14:textId="77777777" w:rsidR="004372F0" w:rsidRPr="003C277C" w:rsidRDefault="004372F0" w:rsidP="0062553E">
            <w:pPr>
              <w:pStyle w:val="rowtabella0"/>
              <w:rPr>
                <w:color w:val="002060"/>
              </w:rPr>
            </w:pPr>
            <w:r w:rsidRPr="003C277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2F369"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0DB9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53A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E3B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D5B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B43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3038"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4B27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EB61" w14:textId="77777777" w:rsidR="004372F0" w:rsidRPr="003C277C" w:rsidRDefault="004372F0" w:rsidP="0062553E">
            <w:pPr>
              <w:pStyle w:val="rowtabella0"/>
              <w:jc w:val="center"/>
              <w:rPr>
                <w:color w:val="002060"/>
              </w:rPr>
            </w:pPr>
            <w:r w:rsidRPr="003C277C">
              <w:rPr>
                <w:color w:val="002060"/>
              </w:rPr>
              <w:t>0</w:t>
            </w:r>
          </w:p>
        </w:tc>
      </w:tr>
      <w:tr w:rsidR="004372F0" w:rsidRPr="003C277C" w14:paraId="0EDB42F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843614" w14:textId="77777777" w:rsidR="004372F0" w:rsidRPr="003C277C" w:rsidRDefault="004372F0" w:rsidP="0062553E">
            <w:pPr>
              <w:pStyle w:val="rowtabella0"/>
              <w:rPr>
                <w:color w:val="002060"/>
              </w:rPr>
            </w:pPr>
            <w:r w:rsidRPr="003C277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602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5800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E6D8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C91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F9D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F13B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3CA90"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EDEE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A805C" w14:textId="77777777" w:rsidR="004372F0" w:rsidRPr="003C277C" w:rsidRDefault="004372F0" w:rsidP="0062553E">
            <w:pPr>
              <w:pStyle w:val="rowtabella0"/>
              <w:jc w:val="center"/>
              <w:rPr>
                <w:color w:val="002060"/>
              </w:rPr>
            </w:pPr>
            <w:r w:rsidRPr="003C277C">
              <w:rPr>
                <w:color w:val="002060"/>
              </w:rPr>
              <w:t>0</w:t>
            </w:r>
          </w:p>
        </w:tc>
      </w:tr>
      <w:tr w:rsidR="004372F0" w:rsidRPr="003C277C" w14:paraId="2DA8844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A47C76" w14:textId="77777777" w:rsidR="004372F0" w:rsidRPr="003C277C" w:rsidRDefault="004372F0" w:rsidP="0062553E">
            <w:pPr>
              <w:pStyle w:val="rowtabella0"/>
              <w:rPr>
                <w:color w:val="002060"/>
              </w:rPr>
            </w:pPr>
            <w:r w:rsidRPr="003C277C">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6AF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9D7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88AE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50A3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4F0F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BF9B0"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687E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7FD1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04DD" w14:textId="77777777" w:rsidR="004372F0" w:rsidRPr="003C277C" w:rsidRDefault="004372F0" w:rsidP="0062553E">
            <w:pPr>
              <w:pStyle w:val="rowtabella0"/>
              <w:jc w:val="center"/>
              <w:rPr>
                <w:color w:val="002060"/>
              </w:rPr>
            </w:pPr>
            <w:r w:rsidRPr="003C277C">
              <w:rPr>
                <w:color w:val="002060"/>
              </w:rPr>
              <w:t>0</w:t>
            </w:r>
          </w:p>
        </w:tc>
      </w:tr>
      <w:tr w:rsidR="004372F0" w:rsidRPr="003C277C" w14:paraId="2DE1418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E66FA8" w14:textId="77777777" w:rsidR="004372F0" w:rsidRPr="003C277C" w:rsidRDefault="004372F0" w:rsidP="0062553E">
            <w:pPr>
              <w:pStyle w:val="rowtabella0"/>
              <w:rPr>
                <w:color w:val="002060"/>
              </w:rPr>
            </w:pPr>
            <w:r w:rsidRPr="003C277C">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42C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D398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459A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FB68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9491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66D46"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ADD3C"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6399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C13D3" w14:textId="77777777" w:rsidR="004372F0" w:rsidRPr="003C277C" w:rsidRDefault="004372F0" w:rsidP="0062553E">
            <w:pPr>
              <w:pStyle w:val="rowtabella0"/>
              <w:jc w:val="center"/>
              <w:rPr>
                <w:color w:val="002060"/>
              </w:rPr>
            </w:pPr>
            <w:r w:rsidRPr="003C277C">
              <w:rPr>
                <w:color w:val="002060"/>
              </w:rPr>
              <w:t>0</w:t>
            </w:r>
          </w:p>
        </w:tc>
      </w:tr>
      <w:tr w:rsidR="004372F0" w:rsidRPr="003C277C" w14:paraId="44950BA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B6A2D" w14:textId="77777777" w:rsidR="004372F0" w:rsidRPr="003C277C" w:rsidRDefault="004372F0" w:rsidP="0062553E">
            <w:pPr>
              <w:pStyle w:val="rowtabella0"/>
              <w:rPr>
                <w:color w:val="002060"/>
              </w:rPr>
            </w:pPr>
            <w:r w:rsidRPr="003C277C">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188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B37F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E72F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5A1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57DC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6B380"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11389"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7470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FD10" w14:textId="77777777" w:rsidR="004372F0" w:rsidRPr="003C277C" w:rsidRDefault="004372F0" w:rsidP="0062553E">
            <w:pPr>
              <w:pStyle w:val="rowtabella0"/>
              <w:jc w:val="center"/>
              <w:rPr>
                <w:color w:val="002060"/>
              </w:rPr>
            </w:pPr>
            <w:r w:rsidRPr="003C277C">
              <w:rPr>
                <w:color w:val="002060"/>
              </w:rPr>
              <w:t>0</w:t>
            </w:r>
          </w:p>
        </w:tc>
      </w:tr>
      <w:tr w:rsidR="004372F0" w:rsidRPr="003C277C" w14:paraId="20F3895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ECF264" w14:textId="77777777" w:rsidR="004372F0" w:rsidRPr="003C277C" w:rsidRDefault="004372F0" w:rsidP="0062553E">
            <w:pPr>
              <w:pStyle w:val="rowtabella0"/>
              <w:rPr>
                <w:color w:val="002060"/>
              </w:rPr>
            </w:pPr>
            <w:r w:rsidRPr="003C277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BAF4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1406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1C3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16D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034C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5A304"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996E"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A0E04"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88F6F" w14:textId="77777777" w:rsidR="004372F0" w:rsidRPr="003C277C" w:rsidRDefault="004372F0" w:rsidP="0062553E">
            <w:pPr>
              <w:pStyle w:val="rowtabella0"/>
              <w:jc w:val="center"/>
              <w:rPr>
                <w:color w:val="002060"/>
              </w:rPr>
            </w:pPr>
            <w:r w:rsidRPr="003C277C">
              <w:rPr>
                <w:color w:val="002060"/>
              </w:rPr>
              <w:t>0</w:t>
            </w:r>
          </w:p>
        </w:tc>
      </w:tr>
      <w:tr w:rsidR="004372F0" w:rsidRPr="003C277C" w14:paraId="06A0C10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7A2CC" w14:textId="77777777" w:rsidR="004372F0" w:rsidRPr="003C277C" w:rsidRDefault="004372F0" w:rsidP="0062553E">
            <w:pPr>
              <w:pStyle w:val="rowtabella0"/>
              <w:rPr>
                <w:color w:val="002060"/>
              </w:rPr>
            </w:pPr>
            <w:r w:rsidRPr="003C277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D32B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E8E3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191C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1ED3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6F95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7DFE2"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4CF2B"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C9E4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1EF93" w14:textId="77777777" w:rsidR="004372F0" w:rsidRPr="003C277C" w:rsidRDefault="004372F0" w:rsidP="0062553E">
            <w:pPr>
              <w:pStyle w:val="rowtabella0"/>
              <w:jc w:val="center"/>
              <w:rPr>
                <w:color w:val="002060"/>
              </w:rPr>
            </w:pPr>
            <w:r w:rsidRPr="003C277C">
              <w:rPr>
                <w:color w:val="002060"/>
              </w:rPr>
              <w:t>0</w:t>
            </w:r>
          </w:p>
        </w:tc>
      </w:tr>
      <w:tr w:rsidR="004372F0" w:rsidRPr="003C277C" w14:paraId="34545D9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1B0A3B" w14:textId="77777777" w:rsidR="004372F0" w:rsidRPr="003C277C" w:rsidRDefault="004372F0" w:rsidP="0062553E">
            <w:pPr>
              <w:pStyle w:val="rowtabella0"/>
              <w:rPr>
                <w:color w:val="002060"/>
              </w:rPr>
            </w:pPr>
            <w:r w:rsidRPr="003C277C">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4529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1974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E3D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BA2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5E28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01AA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48B1"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087D7"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81F44" w14:textId="77777777" w:rsidR="004372F0" w:rsidRPr="003C277C" w:rsidRDefault="004372F0" w:rsidP="0062553E">
            <w:pPr>
              <w:pStyle w:val="rowtabella0"/>
              <w:jc w:val="center"/>
              <w:rPr>
                <w:color w:val="002060"/>
              </w:rPr>
            </w:pPr>
            <w:r w:rsidRPr="003C277C">
              <w:rPr>
                <w:color w:val="002060"/>
              </w:rPr>
              <w:t>0</w:t>
            </w:r>
          </w:p>
        </w:tc>
      </w:tr>
      <w:tr w:rsidR="004372F0" w:rsidRPr="003C277C" w14:paraId="40CF4BE0"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96C392" w14:textId="77777777" w:rsidR="004372F0" w:rsidRPr="003C277C" w:rsidRDefault="004372F0" w:rsidP="0062553E">
            <w:pPr>
              <w:pStyle w:val="rowtabella0"/>
              <w:rPr>
                <w:color w:val="002060"/>
                <w:lang w:val="es-ES"/>
              </w:rPr>
            </w:pPr>
            <w:r w:rsidRPr="003C277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727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9CC9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AE35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0980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56EC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BC8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7968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59B05"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8E5A9" w14:textId="77777777" w:rsidR="004372F0" w:rsidRPr="003C277C" w:rsidRDefault="004372F0" w:rsidP="0062553E">
            <w:pPr>
              <w:pStyle w:val="rowtabella0"/>
              <w:jc w:val="center"/>
              <w:rPr>
                <w:color w:val="002060"/>
              </w:rPr>
            </w:pPr>
            <w:r w:rsidRPr="003C277C">
              <w:rPr>
                <w:color w:val="002060"/>
              </w:rPr>
              <w:t>0</w:t>
            </w:r>
          </w:p>
        </w:tc>
      </w:tr>
    </w:tbl>
    <w:p w14:paraId="6B9EB527" w14:textId="77777777" w:rsidR="004372F0" w:rsidRDefault="004372F0" w:rsidP="004372F0">
      <w:pPr>
        <w:pStyle w:val="breakline"/>
        <w:rPr>
          <w:color w:val="002060"/>
        </w:rPr>
      </w:pPr>
    </w:p>
    <w:p w14:paraId="42987EC5" w14:textId="77777777" w:rsidR="004372F0" w:rsidRPr="003C277C" w:rsidRDefault="004372F0" w:rsidP="004372F0">
      <w:pPr>
        <w:pStyle w:val="titoloprinc0"/>
        <w:rPr>
          <w:color w:val="002060"/>
        </w:rPr>
      </w:pPr>
      <w:r>
        <w:rPr>
          <w:color w:val="002060"/>
        </w:rPr>
        <w:t>PROGRAMMA GARE</w:t>
      </w:r>
    </w:p>
    <w:p w14:paraId="6F443117" w14:textId="77777777" w:rsidR="004372F0" w:rsidRDefault="004372F0" w:rsidP="004372F0">
      <w:pPr>
        <w:pStyle w:val="breakline"/>
        <w:rPr>
          <w:color w:val="002060"/>
        </w:rPr>
      </w:pPr>
    </w:p>
    <w:p w14:paraId="261C4448"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19"/>
        <w:gridCol w:w="385"/>
        <w:gridCol w:w="898"/>
        <w:gridCol w:w="1198"/>
        <w:gridCol w:w="1548"/>
        <w:gridCol w:w="1548"/>
      </w:tblGrid>
      <w:tr w:rsidR="004372F0" w:rsidRPr="000A5012" w14:paraId="40C323D6"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43AA0"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9D600"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93C1F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45C2B"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D0D61B"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2A6A6"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AFE3CD"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7679E43"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942A5F5" w14:textId="77777777" w:rsidR="004372F0" w:rsidRPr="000A5012" w:rsidRDefault="004372F0" w:rsidP="0062553E">
            <w:pPr>
              <w:pStyle w:val="rowtabella0"/>
              <w:rPr>
                <w:color w:val="002060"/>
              </w:rPr>
            </w:pPr>
            <w:r w:rsidRPr="000A5012">
              <w:rPr>
                <w:color w:val="002060"/>
              </w:rPr>
              <w:t>BAYER CAPPUCCINI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559FC" w14:textId="77777777" w:rsidR="004372F0" w:rsidRPr="000A5012" w:rsidRDefault="004372F0" w:rsidP="0062553E">
            <w:pPr>
              <w:pStyle w:val="rowtabella0"/>
              <w:rPr>
                <w:color w:val="002060"/>
              </w:rPr>
            </w:pPr>
            <w:r w:rsidRPr="000A5012">
              <w:rPr>
                <w:color w:val="002060"/>
              </w:rPr>
              <w:t>SAMBENEDETTESE C5 SSDARL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9D1F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B7E9A2" w14:textId="77777777" w:rsidR="004372F0" w:rsidRPr="000A5012" w:rsidRDefault="004372F0" w:rsidP="0062553E">
            <w:pPr>
              <w:pStyle w:val="rowtabella0"/>
              <w:rPr>
                <w:color w:val="002060"/>
              </w:rPr>
            </w:pPr>
            <w:r w:rsidRPr="000A5012">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8AD906" w14:textId="77777777" w:rsidR="004372F0" w:rsidRPr="000A5012" w:rsidRDefault="004372F0" w:rsidP="0062553E">
            <w:pPr>
              <w:pStyle w:val="rowtabella0"/>
              <w:rPr>
                <w:color w:val="002060"/>
              </w:rPr>
            </w:pPr>
            <w:r w:rsidRPr="000A5012">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B487AF" w14:textId="77777777" w:rsidR="004372F0" w:rsidRPr="000A5012" w:rsidRDefault="004372F0" w:rsidP="0062553E">
            <w:pPr>
              <w:pStyle w:val="rowtabella0"/>
              <w:rPr>
                <w:color w:val="002060"/>
              </w:rPr>
            </w:pPr>
            <w:r w:rsidRPr="000A501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60983" w14:textId="77777777" w:rsidR="004372F0" w:rsidRPr="000A5012" w:rsidRDefault="004372F0" w:rsidP="0062553E">
            <w:pPr>
              <w:pStyle w:val="rowtabella0"/>
              <w:rPr>
                <w:color w:val="002060"/>
              </w:rPr>
            </w:pPr>
            <w:r w:rsidRPr="000A5012">
              <w:rPr>
                <w:color w:val="002060"/>
              </w:rPr>
              <w:t>VIA ALFIERI SNC</w:t>
            </w:r>
          </w:p>
        </w:tc>
      </w:tr>
      <w:tr w:rsidR="004372F0" w:rsidRPr="000A5012" w14:paraId="6A18F297"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2F489A" w14:textId="77777777" w:rsidR="004372F0" w:rsidRPr="000A5012" w:rsidRDefault="004372F0" w:rsidP="0062553E">
            <w:pPr>
              <w:pStyle w:val="rowtabella0"/>
              <w:rPr>
                <w:color w:val="002060"/>
              </w:rPr>
            </w:pPr>
            <w:r w:rsidRPr="000A5012">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013B19" w14:textId="77777777" w:rsidR="004372F0" w:rsidRPr="000A5012" w:rsidRDefault="004372F0" w:rsidP="0062553E">
            <w:pPr>
              <w:pStyle w:val="rowtabella0"/>
              <w:rPr>
                <w:color w:val="002060"/>
              </w:rPr>
            </w:pPr>
            <w:r w:rsidRPr="000A5012">
              <w:rPr>
                <w:color w:val="002060"/>
              </w:rPr>
              <w:t>ACSS MONDOLFO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45115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B7EA1C"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9D1F65" w14:textId="77777777" w:rsidR="004372F0" w:rsidRPr="000A5012" w:rsidRDefault="004372F0" w:rsidP="0062553E">
            <w:pPr>
              <w:pStyle w:val="rowtabella0"/>
              <w:rPr>
                <w:color w:val="002060"/>
              </w:rPr>
            </w:pPr>
            <w:r w:rsidRPr="000A5012">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CA3CD5" w14:textId="77777777" w:rsidR="004372F0" w:rsidRPr="000A5012" w:rsidRDefault="004372F0" w:rsidP="0062553E">
            <w:pPr>
              <w:pStyle w:val="rowtabella0"/>
              <w:rPr>
                <w:color w:val="002060"/>
              </w:rPr>
            </w:pPr>
            <w:r w:rsidRPr="000A5012">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8C9ABB" w14:textId="77777777" w:rsidR="004372F0" w:rsidRPr="000A5012" w:rsidRDefault="004372F0" w:rsidP="0062553E">
            <w:pPr>
              <w:pStyle w:val="rowtabella0"/>
              <w:rPr>
                <w:color w:val="002060"/>
              </w:rPr>
            </w:pPr>
            <w:r w:rsidRPr="000A5012">
              <w:rPr>
                <w:color w:val="002060"/>
              </w:rPr>
              <w:t>VIA TOBAGI STAZ. CASTELBELLINO</w:t>
            </w:r>
          </w:p>
        </w:tc>
      </w:tr>
      <w:tr w:rsidR="004372F0" w:rsidRPr="000A5012" w14:paraId="2F6CED66"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1F71F5" w14:textId="77777777" w:rsidR="004372F0" w:rsidRPr="000A5012" w:rsidRDefault="004372F0" w:rsidP="0062553E">
            <w:pPr>
              <w:pStyle w:val="rowtabella0"/>
              <w:rPr>
                <w:color w:val="002060"/>
              </w:rPr>
            </w:pPr>
            <w:r w:rsidRPr="000A5012">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639B73" w14:textId="77777777" w:rsidR="004372F0" w:rsidRPr="000A5012" w:rsidRDefault="004372F0" w:rsidP="0062553E">
            <w:pPr>
              <w:pStyle w:val="rowtabella0"/>
              <w:rPr>
                <w:color w:val="002060"/>
              </w:rPr>
            </w:pPr>
            <w:r w:rsidRPr="000A5012">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4F3D4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EEB6F8"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EE0A56" w14:textId="77777777" w:rsidR="004372F0" w:rsidRPr="000A5012" w:rsidRDefault="004372F0" w:rsidP="0062553E">
            <w:pPr>
              <w:pStyle w:val="rowtabella0"/>
              <w:rPr>
                <w:color w:val="002060"/>
              </w:rPr>
            </w:pPr>
            <w:r w:rsidRPr="000A5012">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F283D" w14:textId="77777777" w:rsidR="004372F0" w:rsidRPr="000A5012" w:rsidRDefault="004372F0" w:rsidP="0062553E">
            <w:pPr>
              <w:pStyle w:val="rowtabella0"/>
              <w:rPr>
                <w:color w:val="002060"/>
              </w:rPr>
            </w:pPr>
            <w:r w:rsidRPr="000A501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8758F8" w14:textId="77777777" w:rsidR="004372F0" w:rsidRPr="000A5012" w:rsidRDefault="004372F0" w:rsidP="0062553E">
            <w:pPr>
              <w:pStyle w:val="rowtabella0"/>
              <w:rPr>
                <w:color w:val="002060"/>
              </w:rPr>
            </w:pPr>
            <w:r w:rsidRPr="000A5012">
              <w:rPr>
                <w:color w:val="002060"/>
              </w:rPr>
              <w:t>VIA C.ULPIANI</w:t>
            </w:r>
          </w:p>
        </w:tc>
      </w:tr>
      <w:tr w:rsidR="004372F0" w:rsidRPr="000A5012" w14:paraId="01EF0433"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DC2A97" w14:textId="77777777" w:rsidR="004372F0" w:rsidRPr="000A5012" w:rsidRDefault="004372F0" w:rsidP="0062553E">
            <w:pPr>
              <w:pStyle w:val="rowtabella0"/>
              <w:rPr>
                <w:color w:val="002060"/>
              </w:rPr>
            </w:pPr>
            <w:r w:rsidRPr="000A5012">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5A8FBD" w14:textId="77777777" w:rsidR="004372F0" w:rsidRPr="000A5012" w:rsidRDefault="004372F0" w:rsidP="0062553E">
            <w:pPr>
              <w:pStyle w:val="rowtabella0"/>
              <w:rPr>
                <w:color w:val="002060"/>
              </w:rPr>
            </w:pPr>
            <w:r w:rsidRPr="000A5012">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4917E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927FBBD"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DF13D9A" w14:textId="77777777" w:rsidR="004372F0" w:rsidRPr="000A5012" w:rsidRDefault="004372F0" w:rsidP="0062553E">
            <w:pPr>
              <w:pStyle w:val="rowtabella0"/>
              <w:rPr>
                <w:color w:val="002060"/>
              </w:rPr>
            </w:pPr>
            <w:r w:rsidRPr="000A5012">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522C7" w14:textId="77777777" w:rsidR="004372F0" w:rsidRPr="000A5012" w:rsidRDefault="004372F0" w:rsidP="0062553E">
            <w:pPr>
              <w:pStyle w:val="rowtabella0"/>
              <w:rPr>
                <w:color w:val="002060"/>
              </w:rPr>
            </w:pPr>
            <w:r w:rsidRPr="000A5012">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DA3DA00" w14:textId="77777777" w:rsidR="004372F0" w:rsidRPr="000A5012" w:rsidRDefault="004372F0" w:rsidP="0062553E">
            <w:pPr>
              <w:pStyle w:val="rowtabella0"/>
              <w:rPr>
                <w:color w:val="002060"/>
              </w:rPr>
            </w:pPr>
            <w:r w:rsidRPr="000A5012">
              <w:rPr>
                <w:color w:val="002060"/>
              </w:rPr>
              <w:t>VIA ALESSANDRO MANZONI</w:t>
            </w:r>
          </w:p>
        </w:tc>
      </w:tr>
      <w:tr w:rsidR="004372F0" w:rsidRPr="000A5012" w14:paraId="225D22E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80D5F8" w14:textId="77777777" w:rsidR="004372F0" w:rsidRPr="000A5012" w:rsidRDefault="004372F0" w:rsidP="0062553E">
            <w:pPr>
              <w:pStyle w:val="rowtabella0"/>
              <w:rPr>
                <w:color w:val="002060"/>
              </w:rPr>
            </w:pPr>
            <w:r w:rsidRPr="000A501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9D62D6" w14:textId="77777777" w:rsidR="004372F0" w:rsidRPr="000A5012" w:rsidRDefault="004372F0" w:rsidP="0062553E">
            <w:pPr>
              <w:pStyle w:val="rowtabella0"/>
              <w:rPr>
                <w:color w:val="002060"/>
              </w:rPr>
            </w:pPr>
            <w:r w:rsidRPr="000A5012">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E5911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D22F5"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3302E5" w14:textId="77777777" w:rsidR="004372F0" w:rsidRPr="000A5012" w:rsidRDefault="004372F0" w:rsidP="0062553E">
            <w:pPr>
              <w:pStyle w:val="rowtabella0"/>
              <w:rPr>
                <w:color w:val="002060"/>
              </w:rPr>
            </w:pPr>
            <w:r w:rsidRPr="000A501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02E8A0" w14:textId="77777777" w:rsidR="004372F0" w:rsidRPr="000A5012" w:rsidRDefault="004372F0" w:rsidP="0062553E">
            <w:pPr>
              <w:pStyle w:val="rowtabella0"/>
              <w:rPr>
                <w:color w:val="002060"/>
              </w:rPr>
            </w:pPr>
            <w:r w:rsidRPr="000A501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A32F5F" w14:textId="77777777" w:rsidR="004372F0" w:rsidRPr="000A5012" w:rsidRDefault="004372F0" w:rsidP="0062553E">
            <w:pPr>
              <w:pStyle w:val="rowtabella0"/>
              <w:rPr>
                <w:color w:val="002060"/>
              </w:rPr>
            </w:pPr>
            <w:r w:rsidRPr="000A5012">
              <w:rPr>
                <w:color w:val="002060"/>
              </w:rPr>
              <w:t>VIA B.BUOZZI</w:t>
            </w:r>
          </w:p>
        </w:tc>
      </w:tr>
      <w:tr w:rsidR="004372F0" w:rsidRPr="000A5012" w14:paraId="3FE6D39E"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A10FE7D" w14:textId="77777777" w:rsidR="004372F0" w:rsidRPr="000A5012" w:rsidRDefault="004372F0" w:rsidP="0062553E">
            <w:pPr>
              <w:pStyle w:val="rowtabella0"/>
              <w:rPr>
                <w:color w:val="002060"/>
              </w:rPr>
            </w:pPr>
            <w:r w:rsidRPr="000A5012">
              <w:rPr>
                <w:color w:val="002060"/>
              </w:rPr>
              <w:t>TRE TORRI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FFE3F1" w14:textId="77777777" w:rsidR="004372F0" w:rsidRPr="000A5012" w:rsidRDefault="004372F0" w:rsidP="0062553E">
            <w:pPr>
              <w:pStyle w:val="rowtabella0"/>
              <w:rPr>
                <w:color w:val="002060"/>
              </w:rPr>
            </w:pPr>
            <w:r w:rsidRPr="000A5012">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D868EB"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3DED71"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ACADB72" w14:textId="77777777" w:rsidR="004372F0" w:rsidRPr="000A5012" w:rsidRDefault="004372F0" w:rsidP="0062553E">
            <w:pPr>
              <w:pStyle w:val="rowtabella0"/>
              <w:rPr>
                <w:color w:val="002060"/>
              </w:rPr>
            </w:pPr>
            <w:r w:rsidRPr="000A5012">
              <w:rPr>
                <w:color w:val="002060"/>
              </w:rPr>
              <w:t>5222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184A0" w14:textId="77777777" w:rsidR="004372F0" w:rsidRPr="000A5012" w:rsidRDefault="004372F0" w:rsidP="0062553E">
            <w:pPr>
              <w:pStyle w:val="rowtabella0"/>
              <w:rPr>
                <w:color w:val="002060"/>
              </w:rPr>
            </w:pPr>
            <w:r w:rsidRPr="000A5012">
              <w:rPr>
                <w:color w:val="002060"/>
              </w:rPr>
              <w:t>SARNANO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59AA4B" w14:textId="77777777" w:rsidR="004372F0" w:rsidRPr="000A5012" w:rsidRDefault="004372F0" w:rsidP="0062553E">
            <w:pPr>
              <w:pStyle w:val="rowtabella0"/>
              <w:rPr>
                <w:color w:val="002060"/>
              </w:rPr>
            </w:pPr>
            <w:r w:rsidRPr="000A5012">
              <w:rPr>
                <w:color w:val="002060"/>
              </w:rPr>
              <w:t>VIA LUDOVICO SCARFIOTTI</w:t>
            </w:r>
          </w:p>
        </w:tc>
      </w:tr>
      <w:tr w:rsidR="004372F0" w:rsidRPr="000A5012" w14:paraId="1C24F46D"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11C1C" w14:textId="77777777" w:rsidR="004372F0" w:rsidRPr="000A5012" w:rsidRDefault="004372F0" w:rsidP="0062553E">
            <w:pPr>
              <w:pStyle w:val="rowtabella0"/>
              <w:rPr>
                <w:color w:val="002060"/>
              </w:rPr>
            </w:pPr>
            <w:r w:rsidRPr="000A5012">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B00B21" w14:textId="77777777" w:rsidR="004372F0" w:rsidRPr="000A5012" w:rsidRDefault="004372F0" w:rsidP="0062553E">
            <w:pPr>
              <w:pStyle w:val="rowtabella0"/>
              <w:rPr>
                <w:color w:val="002060"/>
              </w:rPr>
            </w:pPr>
            <w:r w:rsidRPr="000A5012">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7CA3A"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05F9BA"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4A025B" w14:textId="77777777" w:rsidR="004372F0" w:rsidRPr="000A5012" w:rsidRDefault="004372F0" w:rsidP="0062553E">
            <w:pPr>
              <w:pStyle w:val="rowtabella0"/>
              <w:rPr>
                <w:color w:val="002060"/>
              </w:rPr>
            </w:pPr>
            <w:r w:rsidRPr="000A501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490FDC" w14:textId="77777777" w:rsidR="004372F0" w:rsidRPr="000A5012" w:rsidRDefault="004372F0" w:rsidP="0062553E">
            <w:pPr>
              <w:pStyle w:val="rowtabella0"/>
              <w:rPr>
                <w:color w:val="002060"/>
              </w:rPr>
            </w:pPr>
            <w:r w:rsidRPr="000A501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F24A9B" w14:textId="77777777" w:rsidR="004372F0" w:rsidRPr="000A5012" w:rsidRDefault="004372F0" w:rsidP="0062553E">
            <w:pPr>
              <w:pStyle w:val="rowtabella0"/>
              <w:rPr>
                <w:color w:val="002060"/>
              </w:rPr>
            </w:pPr>
            <w:r w:rsidRPr="000A5012">
              <w:rPr>
                <w:color w:val="002060"/>
              </w:rPr>
              <w:t>VIA VILLA TOMBARI</w:t>
            </w:r>
          </w:p>
        </w:tc>
      </w:tr>
    </w:tbl>
    <w:p w14:paraId="50C1C473" w14:textId="77777777" w:rsidR="004372F0" w:rsidRPr="003C277C" w:rsidRDefault="004372F0" w:rsidP="004372F0">
      <w:pPr>
        <w:pStyle w:val="breakline"/>
        <w:rPr>
          <w:rFonts w:eastAsiaTheme="minorEastAsia"/>
          <w:color w:val="002060"/>
        </w:rPr>
      </w:pPr>
    </w:p>
    <w:p w14:paraId="349A5B3A" w14:textId="77777777" w:rsidR="004372F0" w:rsidRPr="003C277C" w:rsidRDefault="004372F0" w:rsidP="004372F0">
      <w:pPr>
        <w:pStyle w:val="breakline"/>
        <w:rPr>
          <w:color w:val="002060"/>
        </w:rPr>
      </w:pPr>
    </w:p>
    <w:p w14:paraId="20AA85AE" w14:textId="77777777" w:rsidR="004372F0" w:rsidRPr="003C277C" w:rsidRDefault="004372F0" w:rsidP="004372F0">
      <w:pPr>
        <w:pStyle w:val="titolocampionato0"/>
        <w:shd w:val="clear" w:color="auto" w:fill="CCCCCC"/>
        <w:spacing w:before="80" w:after="40"/>
        <w:rPr>
          <w:color w:val="002060"/>
        </w:rPr>
      </w:pPr>
      <w:r w:rsidRPr="003C277C">
        <w:rPr>
          <w:color w:val="002060"/>
        </w:rPr>
        <w:t>CALCIO A CINQUE SERIE C2</w:t>
      </w:r>
    </w:p>
    <w:p w14:paraId="48D7343C" w14:textId="77777777" w:rsidR="004372F0" w:rsidRPr="003C277C" w:rsidRDefault="004372F0" w:rsidP="004372F0">
      <w:pPr>
        <w:pStyle w:val="titoloprinc0"/>
        <w:rPr>
          <w:color w:val="002060"/>
        </w:rPr>
      </w:pPr>
      <w:r w:rsidRPr="003C277C">
        <w:rPr>
          <w:color w:val="002060"/>
        </w:rPr>
        <w:lastRenderedPageBreak/>
        <w:t>VARIAZIONI AL PROGRAMMA GARE</w:t>
      </w:r>
    </w:p>
    <w:p w14:paraId="02FBBB57" w14:textId="77777777" w:rsidR="004372F0" w:rsidRPr="003C277C" w:rsidRDefault="004372F0" w:rsidP="004372F0">
      <w:pPr>
        <w:pStyle w:val="breakline"/>
        <w:rPr>
          <w:color w:val="002060"/>
        </w:rPr>
      </w:pPr>
    </w:p>
    <w:p w14:paraId="0E4EAE68" w14:textId="77777777" w:rsidR="004372F0" w:rsidRPr="003C277C" w:rsidRDefault="004372F0" w:rsidP="004372F0">
      <w:pPr>
        <w:pStyle w:val="breakline"/>
        <w:rPr>
          <w:color w:val="002060"/>
        </w:rPr>
      </w:pPr>
    </w:p>
    <w:p w14:paraId="3E2D103B" w14:textId="77777777" w:rsidR="004372F0" w:rsidRPr="003C277C" w:rsidRDefault="004372F0" w:rsidP="004372F0">
      <w:pPr>
        <w:pStyle w:val="sottotitolocampionato10"/>
        <w:rPr>
          <w:color w:val="002060"/>
        </w:rPr>
      </w:pPr>
      <w:r w:rsidRPr="003C277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4372F0" w:rsidRPr="003C277C" w14:paraId="42729506" w14:textId="77777777" w:rsidTr="00BA0234">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48DEF"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55F63F"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4A25C"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5643C"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C33035"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D35FF"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D6230"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C8A4D" w14:textId="77777777" w:rsidR="004372F0" w:rsidRPr="003C277C" w:rsidRDefault="004372F0" w:rsidP="0062553E">
            <w:pPr>
              <w:pStyle w:val="headertabella0"/>
              <w:rPr>
                <w:color w:val="002060"/>
              </w:rPr>
            </w:pPr>
            <w:r w:rsidRPr="003C277C">
              <w:rPr>
                <w:color w:val="002060"/>
              </w:rPr>
              <w:t>Impianto</w:t>
            </w:r>
          </w:p>
        </w:tc>
      </w:tr>
      <w:tr w:rsidR="004372F0" w:rsidRPr="003C277C" w14:paraId="7AB84FBE" w14:textId="77777777" w:rsidTr="00BA0234">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BD3FB" w14:textId="77777777" w:rsidR="004372F0" w:rsidRPr="00BA0234" w:rsidRDefault="004372F0" w:rsidP="0062553E">
            <w:pPr>
              <w:pStyle w:val="rowtabella0"/>
              <w:rPr>
                <w:color w:val="002060"/>
                <w:highlight w:val="yellow"/>
              </w:rPr>
            </w:pPr>
            <w:r w:rsidRPr="00BA0234">
              <w:rPr>
                <w:color w:val="002060"/>
                <w:highlight w:val="yellow"/>
              </w:rPr>
              <w:t>03/10/2025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024FD" w14:textId="77777777" w:rsidR="004372F0" w:rsidRPr="00BA0234" w:rsidRDefault="004372F0" w:rsidP="0062553E">
            <w:pPr>
              <w:pStyle w:val="rowtabella0"/>
              <w:jc w:val="center"/>
              <w:rPr>
                <w:color w:val="002060"/>
                <w:highlight w:val="yellow"/>
              </w:rPr>
            </w:pPr>
            <w:r w:rsidRPr="00BA023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7F1D3" w14:textId="77777777" w:rsidR="004372F0" w:rsidRPr="00BA0234" w:rsidRDefault="004372F0" w:rsidP="0062553E">
            <w:pPr>
              <w:pStyle w:val="rowtabella0"/>
              <w:rPr>
                <w:color w:val="002060"/>
                <w:highlight w:val="yellow"/>
              </w:rPr>
            </w:pPr>
            <w:r w:rsidRPr="00BA0234">
              <w:rPr>
                <w:color w:val="002060"/>
                <w:highlight w:val="yellow"/>
              </w:rPr>
              <w:t>RIVIERA DELLE PALME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5056A" w14:textId="77777777" w:rsidR="004372F0" w:rsidRPr="00BA0234" w:rsidRDefault="004372F0" w:rsidP="0062553E">
            <w:pPr>
              <w:pStyle w:val="rowtabella0"/>
              <w:rPr>
                <w:color w:val="002060"/>
                <w:highlight w:val="yellow"/>
              </w:rPr>
            </w:pPr>
            <w:r w:rsidRPr="00BA0234">
              <w:rPr>
                <w:color w:val="002060"/>
                <w:highlight w:val="yellow"/>
              </w:rPr>
              <w:t>PAGLIARE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DA494" w14:textId="77777777" w:rsidR="004372F0" w:rsidRPr="003C277C" w:rsidRDefault="004372F0" w:rsidP="0062553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F78EA" w14:textId="77777777" w:rsidR="004372F0" w:rsidRPr="003C277C" w:rsidRDefault="004372F0" w:rsidP="0062553E">
            <w:pPr>
              <w:pStyle w:val="rowtabella0"/>
              <w:jc w:val="center"/>
              <w:rPr>
                <w:color w:val="002060"/>
              </w:rPr>
            </w:pPr>
            <w:r w:rsidRPr="00BA023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E76DB" w14:textId="77777777" w:rsidR="004372F0" w:rsidRPr="003C277C" w:rsidRDefault="004372F0" w:rsidP="0062553E">
            <w:pPr>
              <w:rPr>
                <w:color w:val="002060"/>
              </w:rPr>
            </w:pPr>
          </w:p>
        </w:tc>
        <w:tc>
          <w:tcPr>
            <w:tcW w:w="24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2A532" w14:textId="77777777" w:rsidR="004372F0" w:rsidRPr="003C277C" w:rsidRDefault="004372F0" w:rsidP="0062553E">
            <w:pPr>
              <w:pStyle w:val="rowtabella0"/>
              <w:rPr>
                <w:color w:val="002060"/>
              </w:rPr>
            </w:pPr>
            <w:r w:rsidRPr="00BA0234">
              <w:rPr>
                <w:color w:val="002060"/>
                <w:highlight w:val="yellow"/>
              </w:rPr>
              <w:t>CAMPO COPERTO PORTO D'ASCOLI SAN BENEDETTO DEL TRONTO VIA VAL CUVIA LOCALITA'AGRARIA</w:t>
            </w:r>
          </w:p>
        </w:tc>
      </w:tr>
    </w:tbl>
    <w:p w14:paraId="61D8285B" w14:textId="77777777" w:rsidR="004372F0" w:rsidRPr="003C277C" w:rsidRDefault="004372F0" w:rsidP="004372F0">
      <w:pPr>
        <w:pStyle w:val="breakline"/>
        <w:rPr>
          <w:rFonts w:eastAsiaTheme="minorEastAsia"/>
          <w:color w:val="002060"/>
        </w:rPr>
      </w:pPr>
    </w:p>
    <w:p w14:paraId="3C911A2E" w14:textId="77777777" w:rsidR="004372F0" w:rsidRPr="003C277C" w:rsidRDefault="004372F0" w:rsidP="004372F0">
      <w:pPr>
        <w:pStyle w:val="breakline"/>
        <w:rPr>
          <w:color w:val="002060"/>
        </w:rPr>
      </w:pPr>
    </w:p>
    <w:p w14:paraId="25A61880" w14:textId="77777777" w:rsidR="004372F0" w:rsidRPr="003C277C" w:rsidRDefault="004372F0" w:rsidP="004372F0">
      <w:pPr>
        <w:pStyle w:val="titoloprinc0"/>
        <w:rPr>
          <w:color w:val="002060"/>
        </w:rPr>
      </w:pPr>
      <w:r w:rsidRPr="003C277C">
        <w:rPr>
          <w:color w:val="002060"/>
        </w:rPr>
        <w:t>RISULTATI</w:t>
      </w:r>
    </w:p>
    <w:p w14:paraId="7006AC68" w14:textId="77777777" w:rsidR="004372F0" w:rsidRPr="003C277C" w:rsidRDefault="004372F0" w:rsidP="004372F0">
      <w:pPr>
        <w:pStyle w:val="breakline"/>
        <w:rPr>
          <w:color w:val="002060"/>
        </w:rPr>
      </w:pPr>
    </w:p>
    <w:p w14:paraId="4B10FDAD" w14:textId="77777777" w:rsidR="004372F0" w:rsidRPr="003C277C" w:rsidRDefault="004372F0" w:rsidP="004372F0">
      <w:pPr>
        <w:pStyle w:val="sottotitolocampionato10"/>
        <w:rPr>
          <w:color w:val="002060"/>
        </w:rPr>
      </w:pPr>
      <w:r w:rsidRPr="003C277C">
        <w:rPr>
          <w:color w:val="002060"/>
        </w:rPr>
        <w:t>RISULTATI UFFICIALI GARE DEL 26/09/2025</w:t>
      </w:r>
    </w:p>
    <w:p w14:paraId="4B021A6F"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7AFC9F5C"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7B866BDF"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20BC6483"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A8E92"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17F4F4B0"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68B786" w14:textId="77777777" w:rsidR="004372F0" w:rsidRPr="003C277C" w:rsidRDefault="004372F0" w:rsidP="0062553E">
                  <w:pPr>
                    <w:pStyle w:val="rowtabella0"/>
                    <w:rPr>
                      <w:color w:val="002060"/>
                    </w:rPr>
                  </w:pPr>
                  <w:r w:rsidRPr="003C277C">
                    <w:rPr>
                      <w:color w:val="002060"/>
                    </w:rPr>
                    <w:t>ACQUALAGNA CALCIO C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5589E4" w14:textId="77777777" w:rsidR="004372F0" w:rsidRPr="003C277C" w:rsidRDefault="004372F0" w:rsidP="0062553E">
                  <w:pPr>
                    <w:pStyle w:val="rowtabella0"/>
                    <w:rPr>
                      <w:color w:val="002060"/>
                    </w:rPr>
                  </w:pPr>
                  <w:r w:rsidRPr="003C277C">
                    <w:rPr>
                      <w:color w:val="002060"/>
                    </w:rPr>
                    <w:t>- VILLA CECCOLINI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AD32" w14:textId="77777777" w:rsidR="004372F0" w:rsidRPr="003C277C" w:rsidRDefault="004372F0" w:rsidP="0062553E">
                  <w:pPr>
                    <w:pStyle w:val="rowtabella0"/>
                    <w:jc w:val="center"/>
                    <w:rPr>
                      <w:color w:val="002060"/>
                    </w:rPr>
                  </w:pPr>
                  <w:r w:rsidRPr="003C277C">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DC27F1" w14:textId="77777777" w:rsidR="004372F0" w:rsidRPr="003C277C" w:rsidRDefault="004372F0" w:rsidP="0062553E">
                  <w:pPr>
                    <w:pStyle w:val="rowtabella0"/>
                    <w:jc w:val="center"/>
                    <w:rPr>
                      <w:color w:val="002060"/>
                    </w:rPr>
                  </w:pPr>
                  <w:r w:rsidRPr="003C277C">
                    <w:rPr>
                      <w:color w:val="002060"/>
                    </w:rPr>
                    <w:t> </w:t>
                  </w:r>
                </w:p>
              </w:tc>
            </w:tr>
            <w:tr w:rsidR="004372F0" w:rsidRPr="003C277C" w14:paraId="50E08E78"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5BB6E4" w14:textId="77777777" w:rsidR="004372F0" w:rsidRPr="003C277C" w:rsidRDefault="004372F0" w:rsidP="0062553E">
                  <w:pPr>
                    <w:pStyle w:val="rowtabella0"/>
                    <w:rPr>
                      <w:color w:val="002060"/>
                    </w:rPr>
                  </w:pPr>
                  <w:r w:rsidRPr="003C277C">
                    <w:rPr>
                      <w:color w:val="002060"/>
                    </w:rPr>
                    <w:t>ALMA JUVENTUS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841015" w14:textId="77777777" w:rsidR="004372F0" w:rsidRPr="003C277C" w:rsidRDefault="004372F0" w:rsidP="0062553E">
                  <w:pPr>
                    <w:pStyle w:val="rowtabella0"/>
                    <w:rPr>
                      <w:color w:val="002060"/>
                    </w:rPr>
                  </w:pPr>
                  <w:r w:rsidRPr="003C277C">
                    <w:rPr>
                      <w:color w:val="002060"/>
                    </w:rPr>
                    <w:t>- PIEVE D ICO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69EBDD" w14:textId="77777777" w:rsidR="004372F0" w:rsidRPr="003C277C" w:rsidRDefault="004372F0" w:rsidP="0062553E">
                  <w:pPr>
                    <w:pStyle w:val="rowtabella0"/>
                    <w:jc w:val="center"/>
                    <w:rPr>
                      <w:color w:val="002060"/>
                    </w:rPr>
                  </w:pPr>
                  <w:r w:rsidRPr="003C277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8A6F66" w14:textId="77777777" w:rsidR="004372F0" w:rsidRPr="003C277C" w:rsidRDefault="004372F0" w:rsidP="0062553E">
                  <w:pPr>
                    <w:pStyle w:val="rowtabella0"/>
                    <w:jc w:val="center"/>
                    <w:rPr>
                      <w:color w:val="002060"/>
                    </w:rPr>
                  </w:pPr>
                  <w:r w:rsidRPr="003C277C">
                    <w:rPr>
                      <w:color w:val="002060"/>
                    </w:rPr>
                    <w:t> </w:t>
                  </w:r>
                </w:p>
              </w:tc>
            </w:tr>
            <w:tr w:rsidR="004372F0" w:rsidRPr="003C277C" w14:paraId="1D68FF5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1C67972" w14:textId="77777777" w:rsidR="004372F0" w:rsidRPr="003C277C" w:rsidRDefault="004372F0" w:rsidP="0062553E">
                  <w:pPr>
                    <w:pStyle w:val="rowtabella0"/>
                    <w:rPr>
                      <w:color w:val="002060"/>
                    </w:rPr>
                  </w:pPr>
                  <w:r w:rsidRPr="003C277C">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2DDAD0" w14:textId="77777777" w:rsidR="004372F0" w:rsidRPr="003C277C" w:rsidRDefault="004372F0" w:rsidP="0062553E">
                  <w:pPr>
                    <w:pStyle w:val="rowtabella0"/>
                    <w:rPr>
                      <w:color w:val="002060"/>
                    </w:rPr>
                  </w:pPr>
                  <w:r w:rsidRPr="003C277C">
                    <w:rPr>
                      <w:color w:val="002060"/>
                    </w:rPr>
                    <w:t>- CITTA DI OSTRA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8303394" w14:textId="77777777" w:rsidR="004372F0" w:rsidRPr="003C277C" w:rsidRDefault="004372F0" w:rsidP="0062553E">
                  <w:pPr>
                    <w:pStyle w:val="rowtabella0"/>
                    <w:jc w:val="center"/>
                    <w:rPr>
                      <w:color w:val="002060"/>
                    </w:rPr>
                  </w:pPr>
                  <w:r w:rsidRPr="003C277C">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37A2B0" w14:textId="77777777" w:rsidR="004372F0" w:rsidRPr="003C277C" w:rsidRDefault="004372F0" w:rsidP="0062553E">
                  <w:pPr>
                    <w:pStyle w:val="rowtabella0"/>
                    <w:jc w:val="center"/>
                    <w:rPr>
                      <w:color w:val="002060"/>
                    </w:rPr>
                  </w:pPr>
                  <w:r w:rsidRPr="003C277C">
                    <w:rPr>
                      <w:color w:val="002060"/>
                    </w:rPr>
                    <w:t> </w:t>
                  </w:r>
                </w:p>
              </w:tc>
            </w:tr>
            <w:tr w:rsidR="004372F0" w:rsidRPr="003C277C" w14:paraId="055E0EC8"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17CE45" w14:textId="77777777" w:rsidR="004372F0" w:rsidRPr="003C277C" w:rsidRDefault="004372F0" w:rsidP="0062553E">
                  <w:pPr>
                    <w:pStyle w:val="rowtabella0"/>
                    <w:rPr>
                      <w:color w:val="002060"/>
                    </w:rPr>
                  </w:pPr>
                  <w:r w:rsidRPr="003C277C">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5112F9" w14:textId="77777777" w:rsidR="004372F0" w:rsidRPr="003C277C" w:rsidRDefault="004372F0" w:rsidP="0062553E">
                  <w:pPr>
                    <w:pStyle w:val="rowtabella0"/>
                    <w:rPr>
                      <w:color w:val="002060"/>
                    </w:rPr>
                  </w:pPr>
                  <w:r w:rsidRPr="003C277C">
                    <w:rPr>
                      <w:color w:val="002060"/>
                    </w:rPr>
                    <w:t>- GNANO 04</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D518F22" w14:textId="77777777" w:rsidR="004372F0" w:rsidRPr="003C277C" w:rsidRDefault="004372F0" w:rsidP="0062553E">
                  <w:pPr>
                    <w:pStyle w:val="rowtabella0"/>
                    <w:jc w:val="center"/>
                    <w:rPr>
                      <w:color w:val="002060"/>
                    </w:rPr>
                  </w:pPr>
                  <w:r w:rsidRPr="003C277C">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CECD96D" w14:textId="77777777" w:rsidR="004372F0" w:rsidRPr="003C277C" w:rsidRDefault="004372F0" w:rsidP="0062553E">
                  <w:pPr>
                    <w:pStyle w:val="rowtabella0"/>
                    <w:jc w:val="center"/>
                    <w:rPr>
                      <w:color w:val="002060"/>
                    </w:rPr>
                  </w:pPr>
                  <w:r w:rsidRPr="003C277C">
                    <w:rPr>
                      <w:color w:val="002060"/>
                    </w:rPr>
                    <w:t> </w:t>
                  </w:r>
                </w:p>
              </w:tc>
            </w:tr>
            <w:tr w:rsidR="004372F0" w:rsidRPr="003C277C" w14:paraId="5BE861C8"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469BC84" w14:textId="77777777" w:rsidR="004372F0" w:rsidRPr="003C277C" w:rsidRDefault="004372F0" w:rsidP="0062553E">
                  <w:pPr>
                    <w:pStyle w:val="rowtabella0"/>
                    <w:rPr>
                      <w:color w:val="002060"/>
                    </w:rPr>
                  </w:pPr>
                  <w:r w:rsidRPr="003C277C">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771CDB9" w14:textId="77777777" w:rsidR="004372F0" w:rsidRPr="003C277C" w:rsidRDefault="004372F0" w:rsidP="0062553E">
                  <w:pPr>
                    <w:pStyle w:val="rowtabella0"/>
                    <w:rPr>
                      <w:color w:val="002060"/>
                    </w:rPr>
                  </w:pPr>
                  <w:r w:rsidRPr="003C277C">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3EE0DC6" w14:textId="77777777" w:rsidR="004372F0" w:rsidRPr="003C277C" w:rsidRDefault="004372F0" w:rsidP="0062553E">
                  <w:pPr>
                    <w:pStyle w:val="rowtabella0"/>
                    <w:jc w:val="center"/>
                    <w:rPr>
                      <w:color w:val="002060"/>
                    </w:rPr>
                  </w:pPr>
                  <w:r w:rsidRPr="003C277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E93170F" w14:textId="77777777" w:rsidR="004372F0" w:rsidRPr="003C277C" w:rsidRDefault="004372F0" w:rsidP="0062553E">
                  <w:pPr>
                    <w:pStyle w:val="rowtabella0"/>
                    <w:jc w:val="center"/>
                    <w:rPr>
                      <w:color w:val="002060"/>
                    </w:rPr>
                  </w:pPr>
                  <w:r w:rsidRPr="003C277C">
                    <w:rPr>
                      <w:color w:val="002060"/>
                    </w:rPr>
                    <w:t> </w:t>
                  </w:r>
                </w:p>
              </w:tc>
            </w:tr>
            <w:tr w:rsidR="004372F0" w:rsidRPr="003C277C" w14:paraId="7F271B45"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CFC0C7F" w14:textId="77777777" w:rsidR="004372F0" w:rsidRPr="003C277C" w:rsidRDefault="004372F0" w:rsidP="0062553E">
                  <w:pPr>
                    <w:pStyle w:val="rowtabella0"/>
                    <w:rPr>
                      <w:color w:val="002060"/>
                    </w:rPr>
                  </w:pPr>
                  <w:r w:rsidRPr="003C277C">
                    <w:rPr>
                      <w:color w:val="002060"/>
                    </w:rPr>
                    <w:t>POL.CAGLI SPORT ASSOCIATI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7851FB" w14:textId="77777777" w:rsidR="004372F0" w:rsidRPr="003C277C" w:rsidRDefault="004372F0" w:rsidP="0062553E">
                  <w:pPr>
                    <w:pStyle w:val="rowtabella0"/>
                    <w:rPr>
                      <w:color w:val="002060"/>
                    </w:rPr>
                  </w:pPr>
                  <w:r w:rsidRPr="003C277C">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EEDEF1C" w14:textId="77777777" w:rsidR="004372F0" w:rsidRPr="003C277C" w:rsidRDefault="004372F0" w:rsidP="0062553E">
                  <w:pPr>
                    <w:pStyle w:val="rowtabella0"/>
                    <w:jc w:val="center"/>
                    <w:rPr>
                      <w:color w:val="002060"/>
                    </w:rPr>
                  </w:pPr>
                  <w:r w:rsidRPr="003C277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FAF8C9" w14:textId="77777777" w:rsidR="004372F0" w:rsidRPr="003C277C" w:rsidRDefault="004372F0" w:rsidP="0062553E">
                  <w:pPr>
                    <w:pStyle w:val="rowtabella0"/>
                    <w:jc w:val="center"/>
                    <w:rPr>
                      <w:color w:val="002060"/>
                    </w:rPr>
                  </w:pPr>
                  <w:r w:rsidRPr="003C277C">
                    <w:rPr>
                      <w:color w:val="002060"/>
                    </w:rPr>
                    <w:t> </w:t>
                  </w:r>
                </w:p>
              </w:tc>
            </w:tr>
            <w:tr w:rsidR="004372F0" w:rsidRPr="003C277C" w14:paraId="6942C4DF"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4E279F" w14:textId="77777777" w:rsidR="004372F0" w:rsidRPr="003C277C" w:rsidRDefault="004372F0" w:rsidP="0062553E">
                  <w:pPr>
                    <w:pStyle w:val="rowtabella0"/>
                    <w:rPr>
                      <w:color w:val="002060"/>
                    </w:rPr>
                  </w:pPr>
                  <w:r w:rsidRPr="003C277C">
                    <w:rPr>
                      <w:color w:val="002060"/>
                    </w:rPr>
                    <w:t>VERBENA C5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52B47C" w14:textId="77777777" w:rsidR="004372F0" w:rsidRPr="003C277C" w:rsidRDefault="004372F0" w:rsidP="0062553E">
                  <w:pPr>
                    <w:pStyle w:val="rowtabella0"/>
                    <w:rPr>
                      <w:color w:val="002060"/>
                    </w:rPr>
                  </w:pPr>
                  <w:r w:rsidRPr="003C277C">
                    <w:rPr>
                      <w:color w:val="002060"/>
                    </w:rPr>
                    <w:t>- GIOVANI SANT IPPOLITO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E2DBF3" w14:textId="77777777" w:rsidR="004372F0" w:rsidRPr="003C277C" w:rsidRDefault="004372F0" w:rsidP="0062553E">
                  <w:pPr>
                    <w:pStyle w:val="rowtabella0"/>
                    <w:jc w:val="center"/>
                    <w:rPr>
                      <w:color w:val="002060"/>
                    </w:rPr>
                  </w:pPr>
                  <w:r w:rsidRPr="003C277C">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CF07D" w14:textId="77777777" w:rsidR="004372F0" w:rsidRPr="003C277C" w:rsidRDefault="004372F0" w:rsidP="0062553E">
                  <w:pPr>
                    <w:pStyle w:val="rowtabella0"/>
                    <w:jc w:val="center"/>
                    <w:rPr>
                      <w:color w:val="002060"/>
                    </w:rPr>
                  </w:pPr>
                  <w:r w:rsidRPr="003C277C">
                    <w:rPr>
                      <w:color w:val="002060"/>
                    </w:rPr>
                    <w:t> </w:t>
                  </w:r>
                </w:p>
              </w:tc>
            </w:tr>
          </w:tbl>
          <w:p w14:paraId="41879A92"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1D784D7"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419AAD" w14:textId="77777777" w:rsidR="004372F0" w:rsidRPr="003C277C" w:rsidRDefault="004372F0" w:rsidP="0062553E">
                  <w:pPr>
                    <w:pStyle w:val="headertabella0"/>
                    <w:rPr>
                      <w:color w:val="002060"/>
                    </w:rPr>
                  </w:pPr>
                  <w:r w:rsidRPr="003C277C">
                    <w:rPr>
                      <w:color w:val="002060"/>
                    </w:rPr>
                    <w:t>GIRONE B - 1 Giornata - A</w:t>
                  </w:r>
                </w:p>
              </w:tc>
            </w:tr>
            <w:tr w:rsidR="004372F0" w:rsidRPr="003C277C" w14:paraId="50E654AF"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0FE31B" w14:textId="77777777" w:rsidR="004372F0" w:rsidRPr="003C277C" w:rsidRDefault="004372F0" w:rsidP="0062553E">
                  <w:pPr>
                    <w:pStyle w:val="rowtabella0"/>
                    <w:rPr>
                      <w:color w:val="002060"/>
                    </w:rPr>
                  </w:pPr>
                  <w:r w:rsidRPr="003C277C">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8842B9" w14:textId="77777777" w:rsidR="004372F0" w:rsidRPr="003C277C" w:rsidRDefault="004372F0" w:rsidP="0062553E">
                  <w:pPr>
                    <w:pStyle w:val="rowtabella0"/>
                    <w:rPr>
                      <w:color w:val="002060"/>
                    </w:rPr>
                  </w:pPr>
                  <w:r w:rsidRPr="003C277C">
                    <w:rPr>
                      <w:color w:val="002060"/>
                    </w:rPr>
                    <w:t>- FUTSAL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748AB9" w14:textId="77777777" w:rsidR="004372F0" w:rsidRPr="003C277C" w:rsidRDefault="004372F0" w:rsidP="0062553E">
                  <w:pPr>
                    <w:pStyle w:val="rowtabella0"/>
                    <w:jc w:val="center"/>
                    <w:rPr>
                      <w:color w:val="002060"/>
                    </w:rPr>
                  </w:pPr>
                  <w:r w:rsidRPr="003C277C">
                    <w:rPr>
                      <w:color w:val="002060"/>
                    </w:rPr>
                    <w:t>2 - 4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ABB09" w14:textId="77777777" w:rsidR="004372F0" w:rsidRPr="003C277C" w:rsidRDefault="004372F0" w:rsidP="0062553E">
                  <w:pPr>
                    <w:pStyle w:val="rowtabella0"/>
                    <w:jc w:val="center"/>
                    <w:rPr>
                      <w:color w:val="002060"/>
                    </w:rPr>
                  </w:pPr>
                  <w:r w:rsidRPr="003C277C">
                    <w:rPr>
                      <w:color w:val="002060"/>
                    </w:rPr>
                    <w:t> </w:t>
                  </w:r>
                </w:p>
              </w:tc>
            </w:tr>
            <w:tr w:rsidR="004372F0" w:rsidRPr="003C277C" w14:paraId="01623184"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4BA6B3" w14:textId="77777777" w:rsidR="004372F0" w:rsidRPr="003C277C" w:rsidRDefault="004372F0" w:rsidP="0062553E">
                  <w:pPr>
                    <w:pStyle w:val="rowtabella0"/>
                    <w:rPr>
                      <w:color w:val="002060"/>
                    </w:rPr>
                  </w:pPr>
                  <w:r w:rsidRPr="003C277C">
                    <w:rPr>
                      <w:color w:val="002060"/>
                    </w:rPr>
                    <w:t>(1) CDC 2018</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446F4CD" w14:textId="77777777" w:rsidR="004372F0" w:rsidRPr="003C277C" w:rsidRDefault="004372F0" w:rsidP="0062553E">
                  <w:pPr>
                    <w:pStyle w:val="rowtabella0"/>
                    <w:rPr>
                      <w:color w:val="002060"/>
                    </w:rPr>
                  </w:pPr>
                  <w:r w:rsidRPr="003C277C">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2A12CC" w14:textId="77777777" w:rsidR="004372F0" w:rsidRPr="003C277C" w:rsidRDefault="004372F0" w:rsidP="0062553E">
                  <w:pPr>
                    <w:pStyle w:val="rowtabella0"/>
                    <w:jc w:val="center"/>
                    <w:rPr>
                      <w:color w:val="002060"/>
                    </w:rPr>
                  </w:pPr>
                  <w:r w:rsidRPr="003C277C">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1FEA09" w14:textId="77777777" w:rsidR="004372F0" w:rsidRPr="003C277C" w:rsidRDefault="004372F0" w:rsidP="0062553E">
                  <w:pPr>
                    <w:pStyle w:val="rowtabella0"/>
                    <w:jc w:val="center"/>
                    <w:rPr>
                      <w:color w:val="002060"/>
                    </w:rPr>
                  </w:pPr>
                  <w:r w:rsidRPr="003C277C">
                    <w:rPr>
                      <w:color w:val="002060"/>
                    </w:rPr>
                    <w:t> </w:t>
                  </w:r>
                </w:p>
              </w:tc>
            </w:tr>
            <w:tr w:rsidR="004372F0" w:rsidRPr="003C277C" w14:paraId="055D129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124B0D" w14:textId="77777777" w:rsidR="004372F0" w:rsidRPr="003C277C" w:rsidRDefault="004372F0" w:rsidP="0062553E">
                  <w:pPr>
                    <w:pStyle w:val="rowtabella0"/>
                    <w:rPr>
                      <w:color w:val="002060"/>
                    </w:rPr>
                  </w:pPr>
                  <w:r w:rsidRPr="003C277C">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BD6111B" w14:textId="77777777" w:rsidR="004372F0" w:rsidRPr="003C277C" w:rsidRDefault="004372F0" w:rsidP="0062553E">
                  <w:pPr>
                    <w:pStyle w:val="rowtabella0"/>
                    <w:rPr>
                      <w:color w:val="002060"/>
                    </w:rPr>
                  </w:pPr>
                  <w:r w:rsidRPr="003C277C">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5B26EB" w14:textId="77777777" w:rsidR="004372F0" w:rsidRPr="003C277C" w:rsidRDefault="004372F0" w:rsidP="0062553E">
                  <w:pPr>
                    <w:pStyle w:val="rowtabella0"/>
                    <w:jc w:val="center"/>
                    <w:rPr>
                      <w:color w:val="002060"/>
                    </w:rPr>
                  </w:pPr>
                  <w:r w:rsidRPr="003C277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9F0C908" w14:textId="77777777" w:rsidR="004372F0" w:rsidRPr="003C277C" w:rsidRDefault="004372F0" w:rsidP="0062553E">
                  <w:pPr>
                    <w:pStyle w:val="rowtabella0"/>
                    <w:jc w:val="center"/>
                    <w:rPr>
                      <w:color w:val="002060"/>
                    </w:rPr>
                  </w:pPr>
                  <w:r w:rsidRPr="003C277C">
                    <w:rPr>
                      <w:color w:val="002060"/>
                    </w:rPr>
                    <w:t> </w:t>
                  </w:r>
                </w:p>
              </w:tc>
            </w:tr>
            <w:tr w:rsidR="004372F0" w:rsidRPr="003C277C" w14:paraId="58C766AB"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E9E3CA2" w14:textId="77777777" w:rsidR="004372F0" w:rsidRPr="003C277C" w:rsidRDefault="004372F0" w:rsidP="0062553E">
                  <w:pPr>
                    <w:pStyle w:val="rowtabella0"/>
                    <w:rPr>
                      <w:color w:val="002060"/>
                    </w:rPr>
                  </w:pPr>
                  <w:r w:rsidRPr="003C277C">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890BA2" w14:textId="77777777" w:rsidR="004372F0" w:rsidRPr="003C277C" w:rsidRDefault="004372F0" w:rsidP="0062553E">
                  <w:pPr>
                    <w:pStyle w:val="rowtabella0"/>
                    <w:rPr>
                      <w:color w:val="002060"/>
                    </w:rPr>
                  </w:pPr>
                  <w:r w:rsidRPr="003C277C">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03E8F" w14:textId="77777777" w:rsidR="004372F0" w:rsidRPr="003C277C" w:rsidRDefault="004372F0" w:rsidP="0062553E">
                  <w:pPr>
                    <w:pStyle w:val="rowtabella0"/>
                    <w:jc w:val="center"/>
                    <w:rPr>
                      <w:color w:val="002060"/>
                    </w:rPr>
                  </w:pPr>
                  <w:r w:rsidRPr="003C277C">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BCE5C4" w14:textId="77777777" w:rsidR="004372F0" w:rsidRPr="003C277C" w:rsidRDefault="004372F0" w:rsidP="0062553E">
                  <w:pPr>
                    <w:pStyle w:val="rowtabella0"/>
                    <w:jc w:val="center"/>
                    <w:rPr>
                      <w:color w:val="002060"/>
                    </w:rPr>
                  </w:pPr>
                  <w:r w:rsidRPr="003C277C">
                    <w:rPr>
                      <w:color w:val="002060"/>
                    </w:rPr>
                    <w:t> </w:t>
                  </w:r>
                </w:p>
              </w:tc>
            </w:tr>
            <w:tr w:rsidR="004372F0" w:rsidRPr="003C277C" w14:paraId="2459726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BA9F7C" w14:textId="77777777" w:rsidR="004372F0" w:rsidRPr="003C277C" w:rsidRDefault="004372F0" w:rsidP="0062553E">
                  <w:pPr>
                    <w:pStyle w:val="rowtabella0"/>
                    <w:rPr>
                      <w:color w:val="002060"/>
                    </w:rPr>
                  </w:pPr>
                  <w:r w:rsidRPr="003C277C">
                    <w:rPr>
                      <w:color w:val="002060"/>
                    </w:rPr>
                    <w:t>(1) 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85516E" w14:textId="77777777" w:rsidR="004372F0" w:rsidRPr="003C277C" w:rsidRDefault="004372F0" w:rsidP="0062553E">
                  <w:pPr>
                    <w:pStyle w:val="rowtabella0"/>
                    <w:rPr>
                      <w:color w:val="002060"/>
                    </w:rPr>
                  </w:pPr>
                  <w:r w:rsidRPr="003C277C">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391CCB1" w14:textId="77777777" w:rsidR="004372F0" w:rsidRPr="003C277C" w:rsidRDefault="004372F0" w:rsidP="0062553E">
                  <w:pPr>
                    <w:pStyle w:val="rowtabella0"/>
                    <w:jc w:val="center"/>
                    <w:rPr>
                      <w:color w:val="002060"/>
                    </w:rPr>
                  </w:pPr>
                  <w:r w:rsidRPr="003C277C">
                    <w:rPr>
                      <w:color w:val="002060"/>
                    </w:rPr>
                    <w:t>2 - 6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667312" w14:textId="77777777" w:rsidR="004372F0" w:rsidRPr="003C277C" w:rsidRDefault="004372F0" w:rsidP="0062553E">
                  <w:pPr>
                    <w:pStyle w:val="rowtabella0"/>
                    <w:jc w:val="center"/>
                    <w:rPr>
                      <w:color w:val="002060"/>
                    </w:rPr>
                  </w:pPr>
                  <w:r w:rsidRPr="003C277C">
                    <w:rPr>
                      <w:color w:val="002060"/>
                    </w:rPr>
                    <w:t> </w:t>
                  </w:r>
                </w:p>
              </w:tc>
            </w:tr>
            <w:tr w:rsidR="004372F0" w:rsidRPr="003C277C" w14:paraId="06386C72"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868C72" w14:textId="77777777" w:rsidR="004372F0" w:rsidRPr="003C277C" w:rsidRDefault="004372F0" w:rsidP="0062553E">
                  <w:pPr>
                    <w:pStyle w:val="rowtabella0"/>
                    <w:rPr>
                      <w:color w:val="002060"/>
                    </w:rPr>
                  </w:pPr>
                  <w:r w:rsidRPr="003C277C">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C6BFA4" w14:textId="77777777" w:rsidR="004372F0" w:rsidRPr="003C277C" w:rsidRDefault="004372F0" w:rsidP="0062553E">
                  <w:pPr>
                    <w:pStyle w:val="rowtabella0"/>
                    <w:rPr>
                      <w:color w:val="002060"/>
                    </w:rPr>
                  </w:pPr>
                  <w:r w:rsidRPr="003C277C">
                    <w:rPr>
                      <w:color w:val="002060"/>
                    </w:rPr>
                    <w:t>- FUTSAL RECANATI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DB2C254" w14:textId="77777777" w:rsidR="004372F0" w:rsidRPr="003C277C" w:rsidRDefault="004372F0" w:rsidP="0062553E">
                  <w:pPr>
                    <w:pStyle w:val="rowtabella0"/>
                    <w:jc w:val="center"/>
                    <w:rPr>
                      <w:color w:val="002060"/>
                    </w:rPr>
                  </w:pPr>
                  <w:r w:rsidRPr="003C277C">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DD602DC" w14:textId="77777777" w:rsidR="004372F0" w:rsidRPr="003C277C" w:rsidRDefault="004372F0" w:rsidP="0062553E">
                  <w:pPr>
                    <w:pStyle w:val="rowtabella0"/>
                    <w:jc w:val="center"/>
                    <w:rPr>
                      <w:color w:val="002060"/>
                    </w:rPr>
                  </w:pPr>
                  <w:r w:rsidRPr="003C277C">
                    <w:rPr>
                      <w:color w:val="002060"/>
                    </w:rPr>
                    <w:t> </w:t>
                  </w:r>
                </w:p>
              </w:tc>
            </w:tr>
            <w:tr w:rsidR="004372F0" w:rsidRPr="003C277C" w14:paraId="70EF0D61"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A4FF92" w14:textId="77777777" w:rsidR="004372F0" w:rsidRPr="003C277C" w:rsidRDefault="004372F0" w:rsidP="0062553E">
                  <w:pPr>
                    <w:pStyle w:val="rowtabella0"/>
                    <w:rPr>
                      <w:color w:val="002060"/>
                    </w:rPr>
                  </w:pPr>
                  <w:r w:rsidRPr="003C277C">
                    <w:rPr>
                      <w:color w:val="002060"/>
                    </w:rPr>
                    <w:t>(1) 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ED59AE" w14:textId="77777777" w:rsidR="004372F0" w:rsidRPr="003C277C" w:rsidRDefault="004372F0" w:rsidP="0062553E">
                  <w:pPr>
                    <w:pStyle w:val="rowtabella0"/>
                    <w:rPr>
                      <w:color w:val="002060"/>
                    </w:rPr>
                  </w:pPr>
                  <w:r w:rsidRPr="003C277C">
                    <w:rPr>
                      <w:color w:val="002060"/>
                    </w:rPr>
                    <w:t>- SAN BIAGIO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9659A8" w14:textId="77777777" w:rsidR="004372F0" w:rsidRPr="003C277C" w:rsidRDefault="004372F0" w:rsidP="0062553E">
                  <w:pPr>
                    <w:pStyle w:val="rowtabella0"/>
                    <w:jc w:val="center"/>
                    <w:rPr>
                      <w:color w:val="002060"/>
                    </w:rPr>
                  </w:pPr>
                  <w:r w:rsidRPr="003C277C">
                    <w:rPr>
                      <w:color w:val="002060"/>
                    </w:rPr>
                    <w:t>2 - 7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FA35CF" w14:textId="77777777" w:rsidR="004372F0" w:rsidRPr="003C277C" w:rsidRDefault="004372F0" w:rsidP="0062553E">
                  <w:pPr>
                    <w:pStyle w:val="rowtabella0"/>
                    <w:jc w:val="center"/>
                    <w:rPr>
                      <w:color w:val="002060"/>
                    </w:rPr>
                  </w:pPr>
                  <w:r w:rsidRPr="003C277C">
                    <w:rPr>
                      <w:color w:val="002060"/>
                    </w:rPr>
                    <w:t> </w:t>
                  </w:r>
                </w:p>
              </w:tc>
            </w:tr>
            <w:tr w:rsidR="004372F0" w:rsidRPr="003C277C" w14:paraId="63351806"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1DE13182" w14:textId="77777777" w:rsidR="004372F0" w:rsidRPr="003C277C" w:rsidRDefault="004372F0" w:rsidP="0062553E">
                  <w:pPr>
                    <w:pStyle w:val="rowtabella0"/>
                    <w:rPr>
                      <w:color w:val="002060"/>
                    </w:rPr>
                  </w:pPr>
                  <w:r w:rsidRPr="003C277C">
                    <w:rPr>
                      <w:color w:val="002060"/>
                    </w:rPr>
                    <w:t>(1) - disputata il 27/09/2025</w:t>
                  </w:r>
                </w:p>
              </w:tc>
            </w:tr>
          </w:tbl>
          <w:p w14:paraId="06E7892E" w14:textId="77777777" w:rsidR="004372F0" w:rsidRPr="003C277C" w:rsidRDefault="004372F0" w:rsidP="0062553E">
            <w:pPr>
              <w:rPr>
                <w:color w:val="002060"/>
              </w:rPr>
            </w:pPr>
          </w:p>
        </w:tc>
      </w:tr>
    </w:tbl>
    <w:p w14:paraId="6EE532C2"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72F0" w:rsidRPr="003C277C" w14:paraId="078997CF"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D9DB518"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93A47" w14:textId="77777777" w:rsidR="004372F0" w:rsidRPr="003C277C" w:rsidRDefault="004372F0" w:rsidP="0062553E">
                  <w:pPr>
                    <w:pStyle w:val="headertabella0"/>
                    <w:rPr>
                      <w:color w:val="002060"/>
                    </w:rPr>
                  </w:pPr>
                  <w:r w:rsidRPr="003C277C">
                    <w:rPr>
                      <w:color w:val="002060"/>
                    </w:rPr>
                    <w:t>GIRONE C - 1 Giornata - A</w:t>
                  </w:r>
                </w:p>
              </w:tc>
            </w:tr>
            <w:tr w:rsidR="004372F0" w:rsidRPr="003C277C" w14:paraId="178B9334"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394ADD" w14:textId="77777777" w:rsidR="004372F0" w:rsidRPr="003C277C" w:rsidRDefault="004372F0" w:rsidP="0062553E">
                  <w:pPr>
                    <w:pStyle w:val="rowtabella0"/>
                    <w:rPr>
                      <w:color w:val="002060"/>
                    </w:rPr>
                  </w:pPr>
                  <w:r w:rsidRPr="003C277C">
                    <w:rPr>
                      <w:color w:val="002060"/>
                    </w:rPr>
                    <w:t>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F9BE66" w14:textId="77777777" w:rsidR="004372F0" w:rsidRPr="003C277C" w:rsidRDefault="004372F0" w:rsidP="0062553E">
                  <w:pPr>
                    <w:pStyle w:val="rowtabella0"/>
                    <w:rPr>
                      <w:color w:val="002060"/>
                    </w:rPr>
                  </w:pPr>
                  <w:r w:rsidRPr="003C277C">
                    <w:rPr>
                      <w:color w:val="002060"/>
                    </w:rPr>
                    <w:t>- RIVIERA DELLE PALME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A3F25" w14:textId="77777777" w:rsidR="004372F0" w:rsidRPr="003C277C" w:rsidRDefault="004372F0" w:rsidP="0062553E">
                  <w:pPr>
                    <w:pStyle w:val="rowtabella0"/>
                    <w:jc w:val="center"/>
                    <w:rPr>
                      <w:color w:val="002060"/>
                    </w:rPr>
                  </w:pPr>
                  <w:r w:rsidRPr="003C277C">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256474" w14:textId="77777777" w:rsidR="004372F0" w:rsidRPr="003C277C" w:rsidRDefault="004372F0" w:rsidP="0062553E">
                  <w:pPr>
                    <w:pStyle w:val="rowtabella0"/>
                    <w:jc w:val="center"/>
                    <w:rPr>
                      <w:color w:val="002060"/>
                    </w:rPr>
                  </w:pPr>
                  <w:r w:rsidRPr="003C277C">
                    <w:rPr>
                      <w:color w:val="002060"/>
                    </w:rPr>
                    <w:t> </w:t>
                  </w:r>
                </w:p>
              </w:tc>
            </w:tr>
            <w:tr w:rsidR="004372F0" w:rsidRPr="003C277C" w14:paraId="6813D15A"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9AFC4B" w14:textId="77777777" w:rsidR="004372F0" w:rsidRPr="003C277C" w:rsidRDefault="004372F0" w:rsidP="0062553E">
                  <w:pPr>
                    <w:pStyle w:val="rowtabella0"/>
                    <w:rPr>
                      <w:color w:val="002060"/>
                    </w:rPr>
                  </w:pPr>
                  <w:r w:rsidRPr="003C277C">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4CDB13F" w14:textId="77777777" w:rsidR="004372F0" w:rsidRPr="003C277C" w:rsidRDefault="004372F0" w:rsidP="0062553E">
                  <w:pPr>
                    <w:pStyle w:val="rowtabella0"/>
                    <w:rPr>
                      <w:color w:val="002060"/>
                    </w:rPr>
                  </w:pPr>
                  <w:r w:rsidRPr="003C277C">
                    <w:rPr>
                      <w:color w:val="002060"/>
                    </w:rPr>
                    <w:t>- CASTRUM LAURI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2159C38" w14:textId="77777777" w:rsidR="004372F0" w:rsidRPr="003C277C" w:rsidRDefault="004372F0" w:rsidP="0062553E">
                  <w:pPr>
                    <w:pStyle w:val="rowtabella0"/>
                    <w:jc w:val="center"/>
                    <w:rPr>
                      <w:color w:val="002060"/>
                    </w:rPr>
                  </w:pPr>
                  <w:r w:rsidRPr="003C277C">
                    <w:rPr>
                      <w:color w:val="002060"/>
                    </w:rPr>
                    <w:t>4 - 2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217047C" w14:textId="77777777" w:rsidR="004372F0" w:rsidRPr="003C277C" w:rsidRDefault="004372F0" w:rsidP="0062553E">
                  <w:pPr>
                    <w:pStyle w:val="rowtabella0"/>
                    <w:jc w:val="center"/>
                    <w:rPr>
                      <w:color w:val="002060"/>
                    </w:rPr>
                  </w:pPr>
                  <w:r w:rsidRPr="003C277C">
                    <w:rPr>
                      <w:color w:val="002060"/>
                    </w:rPr>
                    <w:t> </w:t>
                  </w:r>
                </w:p>
              </w:tc>
            </w:tr>
            <w:tr w:rsidR="004372F0" w:rsidRPr="003C277C" w14:paraId="7E348D0C"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B534E66" w14:textId="77777777" w:rsidR="004372F0" w:rsidRPr="003C277C" w:rsidRDefault="004372F0" w:rsidP="0062553E">
                  <w:pPr>
                    <w:pStyle w:val="rowtabella0"/>
                    <w:rPr>
                      <w:color w:val="002060"/>
                    </w:rPr>
                  </w:pPr>
                  <w:r w:rsidRPr="003C277C">
                    <w:rPr>
                      <w:color w:val="002060"/>
                    </w:rPr>
                    <w:t>PAGLIARE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F37DB1" w14:textId="77777777" w:rsidR="004372F0" w:rsidRPr="003C277C" w:rsidRDefault="004372F0" w:rsidP="0062553E">
                  <w:pPr>
                    <w:pStyle w:val="rowtabella0"/>
                    <w:rPr>
                      <w:color w:val="002060"/>
                    </w:rPr>
                  </w:pPr>
                  <w:r w:rsidRPr="003C277C">
                    <w:rPr>
                      <w:color w:val="002060"/>
                    </w:rPr>
                    <w:t>- ASCOLI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929B297" w14:textId="77777777" w:rsidR="004372F0" w:rsidRPr="003C277C" w:rsidRDefault="004372F0" w:rsidP="0062553E">
                  <w:pPr>
                    <w:pStyle w:val="rowtabella0"/>
                    <w:jc w:val="center"/>
                    <w:rPr>
                      <w:color w:val="002060"/>
                    </w:rPr>
                  </w:pPr>
                  <w:r w:rsidRPr="003C277C">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B502AE" w14:textId="77777777" w:rsidR="004372F0" w:rsidRPr="003C277C" w:rsidRDefault="004372F0" w:rsidP="0062553E">
                  <w:pPr>
                    <w:pStyle w:val="rowtabella0"/>
                    <w:jc w:val="center"/>
                    <w:rPr>
                      <w:color w:val="002060"/>
                    </w:rPr>
                  </w:pPr>
                  <w:r w:rsidRPr="003C277C">
                    <w:rPr>
                      <w:color w:val="002060"/>
                    </w:rPr>
                    <w:t> </w:t>
                  </w:r>
                </w:p>
              </w:tc>
            </w:tr>
            <w:tr w:rsidR="004372F0" w:rsidRPr="003C277C" w14:paraId="174DC7B6"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13FC45" w14:textId="77777777" w:rsidR="004372F0" w:rsidRPr="003C277C" w:rsidRDefault="004372F0" w:rsidP="0062553E">
                  <w:pPr>
                    <w:pStyle w:val="rowtabella0"/>
                    <w:rPr>
                      <w:color w:val="002060"/>
                    </w:rPr>
                  </w:pPr>
                  <w:r w:rsidRPr="003C277C">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6C1C719" w14:textId="77777777" w:rsidR="004372F0" w:rsidRPr="003C277C" w:rsidRDefault="004372F0" w:rsidP="0062553E">
                  <w:pPr>
                    <w:pStyle w:val="rowtabella0"/>
                    <w:rPr>
                      <w:color w:val="002060"/>
                    </w:rPr>
                  </w:pPr>
                  <w:r w:rsidRPr="003C277C">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FFD05D" w14:textId="77777777" w:rsidR="004372F0" w:rsidRPr="003C277C" w:rsidRDefault="004372F0" w:rsidP="0062553E">
                  <w:pPr>
                    <w:pStyle w:val="rowtabella0"/>
                    <w:jc w:val="center"/>
                    <w:rPr>
                      <w:color w:val="002060"/>
                    </w:rPr>
                  </w:pPr>
                  <w:r w:rsidRPr="003C277C">
                    <w:rPr>
                      <w:color w:val="002060"/>
                    </w:rPr>
                    <w:t>5 - 4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AE96828" w14:textId="77777777" w:rsidR="004372F0" w:rsidRPr="003C277C" w:rsidRDefault="004372F0" w:rsidP="0062553E">
                  <w:pPr>
                    <w:pStyle w:val="rowtabella0"/>
                    <w:jc w:val="center"/>
                    <w:rPr>
                      <w:color w:val="002060"/>
                    </w:rPr>
                  </w:pPr>
                  <w:r w:rsidRPr="003C277C">
                    <w:rPr>
                      <w:color w:val="002060"/>
                    </w:rPr>
                    <w:t> </w:t>
                  </w:r>
                </w:p>
              </w:tc>
            </w:tr>
            <w:tr w:rsidR="004372F0" w:rsidRPr="003C277C" w14:paraId="0B4866D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F34A4A" w14:textId="77777777" w:rsidR="004372F0" w:rsidRPr="003C277C" w:rsidRDefault="004372F0" w:rsidP="0062553E">
                  <w:pPr>
                    <w:pStyle w:val="rowtabella0"/>
                    <w:rPr>
                      <w:color w:val="002060"/>
                    </w:rPr>
                  </w:pPr>
                  <w:r w:rsidRPr="003C277C">
                    <w:rPr>
                      <w:color w:val="002060"/>
                    </w:rPr>
                    <w:t>REAL ANCARIA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975C311" w14:textId="77777777" w:rsidR="004372F0" w:rsidRPr="003C277C" w:rsidRDefault="004372F0" w:rsidP="0062553E">
                  <w:pPr>
                    <w:pStyle w:val="rowtabella0"/>
                    <w:rPr>
                      <w:color w:val="002060"/>
                    </w:rPr>
                  </w:pPr>
                  <w:r w:rsidRPr="003C277C">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C90FE8" w14:textId="77777777" w:rsidR="004372F0" w:rsidRPr="003C277C" w:rsidRDefault="004372F0" w:rsidP="0062553E">
                  <w:pPr>
                    <w:pStyle w:val="rowtabella0"/>
                    <w:jc w:val="center"/>
                    <w:rPr>
                      <w:color w:val="002060"/>
                    </w:rPr>
                  </w:pPr>
                  <w:r w:rsidRPr="003C277C">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D7421FB" w14:textId="77777777" w:rsidR="004372F0" w:rsidRPr="003C277C" w:rsidRDefault="004372F0" w:rsidP="0062553E">
                  <w:pPr>
                    <w:pStyle w:val="rowtabella0"/>
                    <w:jc w:val="center"/>
                    <w:rPr>
                      <w:color w:val="002060"/>
                    </w:rPr>
                  </w:pPr>
                  <w:r w:rsidRPr="003C277C">
                    <w:rPr>
                      <w:color w:val="002060"/>
                    </w:rPr>
                    <w:t> </w:t>
                  </w:r>
                </w:p>
              </w:tc>
            </w:tr>
            <w:tr w:rsidR="004372F0" w:rsidRPr="003C277C" w14:paraId="0EB030EB"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9DF29C" w14:textId="77777777" w:rsidR="004372F0" w:rsidRPr="003C277C" w:rsidRDefault="004372F0" w:rsidP="0062553E">
                  <w:pPr>
                    <w:pStyle w:val="rowtabella0"/>
                    <w:rPr>
                      <w:color w:val="002060"/>
                    </w:rPr>
                  </w:pPr>
                  <w:r w:rsidRPr="003C277C">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146D5" w14:textId="77777777" w:rsidR="004372F0" w:rsidRPr="003C277C" w:rsidRDefault="004372F0" w:rsidP="0062553E">
                  <w:pPr>
                    <w:pStyle w:val="rowtabella0"/>
                    <w:rPr>
                      <w:color w:val="002060"/>
                    </w:rPr>
                  </w:pPr>
                  <w:r w:rsidRPr="003C277C">
                    <w:rPr>
                      <w:color w:val="002060"/>
                    </w:rPr>
                    <w:t>- REAL SAN GIORGIO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B70C1B" w14:textId="77777777" w:rsidR="004372F0" w:rsidRPr="003C277C" w:rsidRDefault="004372F0" w:rsidP="0062553E">
                  <w:pPr>
                    <w:pStyle w:val="rowtabella0"/>
                    <w:jc w:val="center"/>
                    <w:rPr>
                      <w:color w:val="002060"/>
                    </w:rPr>
                  </w:pPr>
                  <w:r w:rsidRPr="003C277C">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84087" w14:textId="77777777" w:rsidR="004372F0" w:rsidRPr="003C277C" w:rsidRDefault="004372F0" w:rsidP="0062553E">
                  <w:pPr>
                    <w:pStyle w:val="rowtabella0"/>
                    <w:jc w:val="center"/>
                    <w:rPr>
                      <w:color w:val="002060"/>
                    </w:rPr>
                  </w:pPr>
                  <w:r w:rsidRPr="003C277C">
                    <w:rPr>
                      <w:color w:val="002060"/>
                    </w:rPr>
                    <w:t> </w:t>
                  </w:r>
                </w:p>
              </w:tc>
            </w:tr>
          </w:tbl>
          <w:p w14:paraId="185171DB" w14:textId="77777777" w:rsidR="004372F0" w:rsidRPr="003C277C" w:rsidRDefault="004372F0" w:rsidP="0062553E">
            <w:pPr>
              <w:rPr>
                <w:color w:val="002060"/>
              </w:rPr>
            </w:pPr>
          </w:p>
        </w:tc>
      </w:tr>
    </w:tbl>
    <w:p w14:paraId="44918AFC" w14:textId="77777777" w:rsidR="004372F0" w:rsidRPr="003C277C" w:rsidRDefault="004372F0" w:rsidP="004372F0">
      <w:pPr>
        <w:pStyle w:val="breakline"/>
        <w:rPr>
          <w:rFonts w:eastAsiaTheme="minorEastAsia"/>
          <w:color w:val="002060"/>
        </w:rPr>
      </w:pPr>
    </w:p>
    <w:p w14:paraId="1E8DB486" w14:textId="77777777" w:rsidR="004372F0" w:rsidRPr="003C277C" w:rsidRDefault="004372F0" w:rsidP="004372F0">
      <w:pPr>
        <w:pStyle w:val="breakline"/>
        <w:rPr>
          <w:color w:val="002060"/>
        </w:rPr>
      </w:pPr>
    </w:p>
    <w:p w14:paraId="3D533D64" w14:textId="77777777" w:rsidR="004372F0" w:rsidRPr="003C277C" w:rsidRDefault="004372F0" w:rsidP="004372F0">
      <w:pPr>
        <w:pStyle w:val="titoloprinc0"/>
        <w:rPr>
          <w:color w:val="002060"/>
        </w:rPr>
      </w:pPr>
      <w:r w:rsidRPr="003C277C">
        <w:rPr>
          <w:color w:val="002060"/>
        </w:rPr>
        <w:t>GIUDICE SPORTIVO</w:t>
      </w:r>
    </w:p>
    <w:p w14:paraId="3D66EE75"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30D6E322" w14:textId="77777777" w:rsidR="004372F0" w:rsidRPr="003C277C" w:rsidRDefault="004372F0" w:rsidP="004372F0">
      <w:pPr>
        <w:pStyle w:val="titolo10"/>
        <w:rPr>
          <w:color w:val="002060"/>
        </w:rPr>
      </w:pPr>
      <w:r w:rsidRPr="003C277C">
        <w:rPr>
          <w:color w:val="002060"/>
        </w:rPr>
        <w:t xml:space="preserve">GARE DEL 26/ 9/2025 </w:t>
      </w:r>
    </w:p>
    <w:p w14:paraId="3ED46705" w14:textId="77777777" w:rsidR="004372F0" w:rsidRPr="003C277C" w:rsidRDefault="004372F0" w:rsidP="004372F0">
      <w:pPr>
        <w:pStyle w:val="titolo7a"/>
        <w:rPr>
          <w:color w:val="002060"/>
        </w:rPr>
      </w:pPr>
      <w:r w:rsidRPr="003C277C">
        <w:rPr>
          <w:color w:val="002060"/>
        </w:rPr>
        <w:t xml:space="preserve">PROVVEDIMENTI DISCIPLINARI </w:t>
      </w:r>
    </w:p>
    <w:p w14:paraId="7580F238"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6ED95284" w14:textId="77777777" w:rsidR="004372F0" w:rsidRPr="003C277C" w:rsidRDefault="004372F0" w:rsidP="004372F0">
      <w:pPr>
        <w:pStyle w:val="titolo30"/>
        <w:rPr>
          <w:color w:val="002060"/>
        </w:rPr>
      </w:pPr>
      <w:r w:rsidRPr="003C277C">
        <w:rPr>
          <w:color w:val="002060"/>
        </w:rPr>
        <w:t xml:space="preserve">SOCIETA' </w:t>
      </w:r>
    </w:p>
    <w:p w14:paraId="223F7BAE" w14:textId="77777777" w:rsidR="004372F0" w:rsidRPr="003C277C" w:rsidRDefault="004372F0" w:rsidP="004372F0">
      <w:pPr>
        <w:pStyle w:val="titolo20"/>
        <w:rPr>
          <w:color w:val="002060"/>
        </w:rPr>
      </w:pPr>
      <w:r w:rsidRPr="003C277C">
        <w:rPr>
          <w:color w:val="002060"/>
        </w:rPr>
        <w:t xml:space="preserve">AMMENDA </w:t>
      </w:r>
    </w:p>
    <w:p w14:paraId="78788113"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Euro 90,00 VERBENA C5 ANCONA </w:t>
      </w:r>
      <w:r w:rsidRPr="003C277C">
        <w:rPr>
          <w:color w:val="002060"/>
        </w:rPr>
        <w:br/>
        <w:t xml:space="preserve">Per comportamento offensivo del proprio pubblico nei confronti dell'arbitro. </w:t>
      </w:r>
    </w:p>
    <w:p w14:paraId="41FC9EF4" w14:textId="4408FB78" w:rsidR="004372F0" w:rsidRPr="003C277C" w:rsidRDefault="004372F0" w:rsidP="004372F0">
      <w:pPr>
        <w:pStyle w:val="diffida"/>
        <w:spacing w:before="80" w:beforeAutospacing="0" w:after="40" w:afterAutospacing="0"/>
        <w:jc w:val="left"/>
        <w:rPr>
          <w:color w:val="002060"/>
        </w:rPr>
      </w:pPr>
      <w:r w:rsidRPr="003C277C">
        <w:rPr>
          <w:color w:val="002060"/>
        </w:rPr>
        <w:br/>
        <w:t xml:space="preserve">Euro 50,00 VERBENA C5 ANCONA </w:t>
      </w:r>
      <w:r w:rsidRPr="003C277C">
        <w:rPr>
          <w:color w:val="002060"/>
        </w:rPr>
        <w:br/>
        <w:t xml:space="preserve">Per mancanza di acqua calda nello spogliatoio dell'arbitro. </w:t>
      </w:r>
    </w:p>
    <w:p w14:paraId="136AC398" w14:textId="77777777" w:rsidR="004372F0" w:rsidRPr="003C277C" w:rsidRDefault="004372F0" w:rsidP="004372F0">
      <w:pPr>
        <w:pStyle w:val="titolo30"/>
        <w:rPr>
          <w:color w:val="002060"/>
        </w:rPr>
      </w:pPr>
      <w:r w:rsidRPr="003C277C">
        <w:rPr>
          <w:color w:val="002060"/>
        </w:rPr>
        <w:t xml:space="preserve">DIRIGENTI </w:t>
      </w:r>
    </w:p>
    <w:p w14:paraId="01DE669B"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E853BF8" w14:textId="77777777" w:rsidTr="0062553E">
        <w:tc>
          <w:tcPr>
            <w:tcW w:w="2200" w:type="dxa"/>
            <w:tcMar>
              <w:top w:w="20" w:type="dxa"/>
              <w:left w:w="20" w:type="dxa"/>
              <w:bottom w:w="20" w:type="dxa"/>
              <w:right w:w="20" w:type="dxa"/>
            </w:tcMar>
            <w:vAlign w:val="center"/>
            <w:hideMark/>
          </w:tcPr>
          <w:p w14:paraId="4C12E741" w14:textId="77777777" w:rsidR="004372F0" w:rsidRPr="003C277C" w:rsidRDefault="004372F0" w:rsidP="0062553E">
            <w:pPr>
              <w:pStyle w:val="movimento"/>
              <w:rPr>
                <w:color w:val="002060"/>
              </w:rPr>
            </w:pPr>
            <w:r w:rsidRPr="003C277C">
              <w:rPr>
                <w:color w:val="002060"/>
              </w:rPr>
              <w:t>DELLA POSTA VINCENZO</w:t>
            </w:r>
          </w:p>
        </w:tc>
        <w:tc>
          <w:tcPr>
            <w:tcW w:w="2200" w:type="dxa"/>
            <w:tcMar>
              <w:top w:w="20" w:type="dxa"/>
              <w:left w:w="20" w:type="dxa"/>
              <w:bottom w:w="20" w:type="dxa"/>
              <w:right w:w="20" w:type="dxa"/>
            </w:tcMar>
            <w:vAlign w:val="center"/>
            <w:hideMark/>
          </w:tcPr>
          <w:p w14:paraId="0C3E8322" w14:textId="77777777" w:rsidR="004372F0" w:rsidRPr="003C277C" w:rsidRDefault="004372F0" w:rsidP="0062553E">
            <w:pPr>
              <w:pStyle w:val="movimento2"/>
              <w:rPr>
                <w:color w:val="002060"/>
              </w:rPr>
            </w:pPr>
            <w:r w:rsidRPr="003C277C">
              <w:rPr>
                <w:color w:val="002060"/>
              </w:rPr>
              <w:t xml:space="preserve">(ASCOLI CALCIO A 5) </w:t>
            </w:r>
          </w:p>
        </w:tc>
        <w:tc>
          <w:tcPr>
            <w:tcW w:w="800" w:type="dxa"/>
            <w:tcMar>
              <w:top w:w="20" w:type="dxa"/>
              <w:left w:w="20" w:type="dxa"/>
              <w:bottom w:w="20" w:type="dxa"/>
              <w:right w:w="20" w:type="dxa"/>
            </w:tcMar>
            <w:vAlign w:val="center"/>
            <w:hideMark/>
          </w:tcPr>
          <w:p w14:paraId="553963A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5B0CF45" w14:textId="77777777" w:rsidR="004372F0" w:rsidRPr="003C277C" w:rsidRDefault="004372F0" w:rsidP="0062553E">
            <w:pPr>
              <w:pStyle w:val="movimento"/>
              <w:rPr>
                <w:color w:val="002060"/>
              </w:rPr>
            </w:pPr>
            <w:r w:rsidRPr="003C277C">
              <w:rPr>
                <w:color w:val="002060"/>
              </w:rPr>
              <w:t>CARDINALI DANILO</w:t>
            </w:r>
          </w:p>
        </w:tc>
        <w:tc>
          <w:tcPr>
            <w:tcW w:w="2200" w:type="dxa"/>
            <w:tcMar>
              <w:top w:w="20" w:type="dxa"/>
              <w:left w:w="20" w:type="dxa"/>
              <w:bottom w:w="20" w:type="dxa"/>
              <w:right w:w="20" w:type="dxa"/>
            </w:tcMar>
            <w:vAlign w:val="center"/>
            <w:hideMark/>
          </w:tcPr>
          <w:p w14:paraId="3B0C3620" w14:textId="77777777" w:rsidR="004372F0" w:rsidRPr="003C277C" w:rsidRDefault="004372F0" w:rsidP="0062553E">
            <w:pPr>
              <w:pStyle w:val="movimento2"/>
              <w:rPr>
                <w:color w:val="002060"/>
              </w:rPr>
            </w:pPr>
            <w:r w:rsidRPr="003C277C">
              <w:rPr>
                <w:color w:val="002060"/>
              </w:rPr>
              <w:t xml:space="preserve">(PAGLIARE) </w:t>
            </w:r>
          </w:p>
        </w:tc>
      </w:tr>
      <w:tr w:rsidR="004372F0" w:rsidRPr="003C277C" w14:paraId="7A5F3F6B" w14:textId="77777777" w:rsidTr="0062553E">
        <w:tc>
          <w:tcPr>
            <w:tcW w:w="2200" w:type="dxa"/>
            <w:tcMar>
              <w:top w:w="20" w:type="dxa"/>
              <w:left w:w="20" w:type="dxa"/>
              <w:bottom w:w="20" w:type="dxa"/>
              <w:right w:w="20" w:type="dxa"/>
            </w:tcMar>
            <w:vAlign w:val="center"/>
            <w:hideMark/>
          </w:tcPr>
          <w:p w14:paraId="385A8AD6" w14:textId="77777777" w:rsidR="004372F0" w:rsidRPr="003C277C" w:rsidRDefault="004372F0" w:rsidP="0062553E">
            <w:pPr>
              <w:pStyle w:val="movimento"/>
              <w:rPr>
                <w:color w:val="002060"/>
              </w:rPr>
            </w:pPr>
            <w:r w:rsidRPr="003C277C">
              <w:rPr>
                <w:color w:val="002060"/>
              </w:rPr>
              <w:t>TETI ARMANDO</w:t>
            </w:r>
          </w:p>
        </w:tc>
        <w:tc>
          <w:tcPr>
            <w:tcW w:w="2200" w:type="dxa"/>
            <w:tcMar>
              <w:top w:w="20" w:type="dxa"/>
              <w:left w:w="20" w:type="dxa"/>
              <w:bottom w:w="20" w:type="dxa"/>
              <w:right w:w="20" w:type="dxa"/>
            </w:tcMar>
            <w:vAlign w:val="center"/>
            <w:hideMark/>
          </w:tcPr>
          <w:p w14:paraId="048D033F" w14:textId="77777777" w:rsidR="004372F0" w:rsidRPr="003C277C" w:rsidRDefault="004372F0" w:rsidP="0062553E">
            <w:pPr>
              <w:pStyle w:val="movimento2"/>
              <w:rPr>
                <w:color w:val="002060"/>
              </w:rPr>
            </w:pPr>
            <w:r w:rsidRPr="003C277C">
              <w:rPr>
                <w:color w:val="002060"/>
              </w:rPr>
              <w:t xml:space="preserve">(VERBENA C5 ANCONA) </w:t>
            </w:r>
          </w:p>
        </w:tc>
        <w:tc>
          <w:tcPr>
            <w:tcW w:w="800" w:type="dxa"/>
            <w:tcMar>
              <w:top w:w="20" w:type="dxa"/>
              <w:left w:w="20" w:type="dxa"/>
              <w:bottom w:w="20" w:type="dxa"/>
              <w:right w:w="20" w:type="dxa"/>
            </w:tcMar>
            <w:vAlign w:val="center"/>
            <w:hideMark/>
          </w:tcPr>
          <w:p w14:paraId="30C230A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4D122F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636AB88" w14:textId="77777777" w:rsidR="004372F0" w:rsidRPr="003C277C" w:rsidRDefault="004372F0" w:rsidP="0062553E">
            <w:pPr>
              <w:pStyle w:val="movimento2"/>
              <w:rPr>
                <w:color w:val="002060"/>
              </w:rPr>
            </w:pPr>
            <w:r w:rsidRPr="003C277C">
              <w:rPr>
                <w:color w:val="002060"/>
              </w:rPr>
              <w:t> </w:t>
            </w:r>
          </w:p>
        </w:tc>
      </w:tr>
    </w:tbl>
    <w:p w14:paraId="3310E2DC" w14:textId="77777777" w:rsidR="004372F0" w:rsidRPr="003C277C" w:rsidRDefault="004372F0" w:rsidP="004372F0">
      <w:pPr>
        <w:pStyle w:val="titolo30"/>
        <w:rPr>
          <w:rFonts w:eastAsiaTheme="minorEastAsia"/>
          <w:color w:val="002060"/>
        </w:rPr>
      </w:pPr>
      <w:r w:rsidRPr="003C277C">
        <w:rPr>
          <w:color w:val="002060"/>
        </w:rPr>
        <w:t xml:space="preserve">ALLENATORI </w:t>
      </w:r>
    </w:p>
    <w:p w14:paraId="29DBD67C" w14:textId="77777777" w:rsidR="004372F0" w:rsidRPr="003C277C" w:rsidRDefault="004372F0" w:rsidP="004372F0">
      <w:pPr>
        <w:pStyle w:val="titolo20"/>
        <w:rPr>
          <w:color w:val="002060"/>
        </w:rPr>
      </w:pPr>
      <w:r w:rsidRPr="003C277C">
        <w:rPr>
          <w:color w:val="002060"/>
        </w:rPr>
        <w:lastRenderedPageBreak/>
        <w:t xml:space="preserve">SQUALIFICA FINO AL 15/10/2025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38B80C84" w14:textId="77777777" w:rsidTr="0062553E">
        <w:tc>
          <w:tcPr>
            <w:tcW w:w="2200" w:type="dxa"/>
            <w:tcMar>
              <w:top w:w="20" w:type="dxa"/>
              <w:left w:w="20" w:type="dxa"/>
              <w:bottom w:w="20" w:type="dxa"/>
              <w:right w:w="20" w:type="dxa"/>
            </w:tcMar>
            <w:vAlign w:val="center"/>
            <w:hideMark/>
          </w:tcPr>
          <w:p w14:paraId="71C00E3D" w14:textId="77777777" w:rsidR="004372F0" w:rsidRPr="003C277C" w:rsidRDefault="004372F0" w:rsidP="0062553E">
            <w:pPr>
              <w:pStyle w:val="movimento"/>
              <w:rPr>
                <w:color w:val="002060"/>
              </w:rPr>
            </w:pPr>
            <w:r w:rsidRPr="003C277C">
              <w:rPr>
                <w:color w:val="002060"/>
              </w:rPr>
              <w:t>HALIMI MENSUR</w:t>
            </w:r>
          </w:p>
        </w:tc>
        <w:tc>
          <w:tcPr>
            <w:tcW w:w="2200" w:type="dxa"/>
            <w:tcMar>
              <w:top w:w="20" w:type="dxa"/>
              <w:left w:w="20" w:type="dxa"/>
              <w:bottom w:w="20" w:type="dxa"/>
              <w:right w:w="20" w:type="dxa"/>
            </w:tcMar>
            <w:vAlign w:val="center"/>
            <w:hideMark/>
          </w:tcPr>
          <w:p w14:paraId="6FEF2707" w14:textId="77777777" w:rsidR="004372F0" w:rsidRPr="003C277C" w:rsidRDefault="004372F0" w:rsidP="0062553E">
            <w:pPr>
              <w:pStyle w:val="movimento2"/>
              <w:rPr>
                <w:color w:val="002060"/>
              </w:rPr>
            </w:pPr>
            <w:r w:rsidRPr="003C277C">
              <w:rPr>
                <w:color w:val="002060"/>
              </w:rPr>
              <w:t xml:space="preserve">(ANKON NOVA MARMI) </w:t>
            </w:r>
          </w:p>
        </w:tc>
        <w:tc>
          <w:tcPr>
            <w:tcW w:w="800" w:type="dxa"/>
            <w:tcMar>
              <w:top w:w="20" w:type="dxa"/>
              <w:left w:w="20" w:type="dxa"/>
              <w:bottom w:w="20" w:type="dxa"/>
              <w:right w:w="20" w:type="dxa"/>
            </w:tcMar>
            <w:vAlign w:val="center"/>
            <w:hideMark/>
          </w:tcPr>
          <w:p w14:paraId="44B934E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02F310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D797CDC" w14:textId="77777777" w:rsidR="004372F0" w:rsidRPr="003C277C" w:rsidRDefault="004372F0" w:rsidP="0062553E">
            <w:pPr>
              <w:pStyle w:val="movimento2"/>
              <w:rPr>
                <w:color w:val="002060"/>
              </w:rPr>
            </w:pPr>
            <w:r w:rsidRPr="003C277C">
              <w:rPr>
                <w:color w:val="002060"/>
              </w:rPr>
              <w:t> </w:t>
            </w:r>
          </w:p>
        </w:tc>
      </w:tr>
    </w:tbl>
    <w:p w14:paraId="07C502E4"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Per comportamento non regolamentare. Allontanato. </w:t>
      </w:r>
    </w:p>
    <w:p w14:paraId="2C0C9DA0"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E5AFCE0" w14:textId="77777777" w:rsidTr="0062553E">
        <w:tc>
          <w:tcPr>
            <w:tcW w:w="2200" w:type="dxa"/>
            <w:tcMar>
              <w:top w:w="20" w:type="dxa"/>
              <w:left w:w="20" w:type="dxa"/>
              <w:bottom w:w="20" w:type="dxa"/>
              <w:right w:w="20" w:type="dxa"/>
            </w:tcMar>
            <w:vAlign w:val="center"/>
            <w:hideMark/>
          </w:tcPr>
          <w:p w14:paraId="7B07D0D3" w14:textId="77777777" w:rsidR="004372F0" w:rsidRPr="003C277C" w:rsidRDefault="004372F0" w:rsidP="0062553E">
            <w:pPr>
              <w:pStyle w:val="movimento"/>
              <w:rPr>
                <w:color w:val="002060"/>
              </w:rPr>
            </w:pPr>
            <w:r w:rsidRPr="003C277C">
              <w:rPr>
                <w:color w:val="002060"/>
              </w:rPr>
              <w:t>FACCHINI MASSIMO</w:t>
            </w:r>
          </w:p>
        </w:tc>
        <w:tc>
          <w:tcPr>
            <w:tcW w:w="2200" w:type="dxa"/>
            <w:tcMar>
              <w:top w:w="20" w:type="dxa"/>
              <w:left w:w="20" w:type="dxa"/>
              <w:bottom w:w="20" w:type="dxa"/>
              <w:right w:w="20" w:type="dxa"/>
            </w:tcMar>
            <w:vAlign w:val="center"/>
            <w:hideMark/>
          </w:tcPr>
          <w:p w14:paraId="75E3165A" w14:textId="77777777" w:rsidR="004372F0" w:rsidRPr="003C277C" w:rsidRDefault="004372F0" w:rsidP="0062553E">
            <w:pPr>
              <w:pStyle w:val="movimento2"/>
              <w:rPr>
                <w:color w:val="002060"/>
              </w:rPr>
            </w:pPr>
            <w:r w:rsidRPr="003C277C">
              <w:rPr>
                <w:color w:val="002060"/>
              </w:rPr>
              <w:t xml:space="preserve">(ALMA JUVENTUS FANO) </w:t>
            </w:r>
          </w:p>
        </w:tc>
        <w:tc>
          <w:tcPr>
            <w:tcW w:w="800" w:type="dxa"/>
            <w:tcMar>
              <w:top w:w="20" w:type="dxa"/>
              <w:left w:w="20" w:type="dxa"/>
              <w:bottom w:w="20" w:type="dxa"/>
              <w:right w:w="20" w:type="dxa"/>
            </w:tcMar>
            <w:vAlign w:val="center"/>
            <w:hideMark/>
          </w:tcPr>
          <w:p w14:paraId="23DD638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3FC3A6" w14:textId="77777777" w:rsidR="004372F0" w:rsidRPr="003C277C" w:rsidRDefault="004372F0" w:rsidP="0062553E">
            <w:pPr>
              <w:pStyle w:val="movimento"/>
              <w:rPr>
                <w:color w:val="002060"/>
              </w:rPr>
            </w:pPr>
            <w:r w:rsidRPr="003C277C">
              <w:rPr>
                <w:color w:val="002060"/>
              </w:rPr>
              <w:t>HALIMI MENSUR</w:t>
            </w:r>
          </w:p>
        </w:tc>
        <w:tc>
          <w:tcPr>
            <w:tcW w:w="2200" w:type="dxa"/>
            <w:tcMar>
              <w:top w:w="20" w:type="dxa"/>
              <w:left w:w="20" w:type="dxa"/>
              <w:bottom w:w="20" w:type="dxa"/>
              <w:right w:w="20" w:type="dxa"/>
            </w:tcMar>
            <w:vAlign w:val="center"/>
            <w:hideMark/>
          </w:tcPr>
          <w:p w14:paraId="4C41AB71" w14:textId="77777777" w:rsidR="004372F0" w:rsidRPr="003C277C" w:rsidRDefault="004372F0" w:rsidP="0062553E">
            <w:pPr>
              <w:pStyle w:val="movimento2"/>
              <w:rPr>
                <w:color w:val="002060"/>
              </w:rPr>
            </w:pPr>
            <w:r w:rsidRPr="003C277C">
              <w:rPr>
                <w:color w:val="002060"/>
              </w:rPr>
              <w:t xml:space="preserve">(ANKON NOVA MARMI) </w:t>
            </w:r>
          </w:p>
        </w:tc>
      </w:tr>
    </w:tbl>
    <w:p w14:paraId="53A3C34A" w14:textId="77777777" w:rsidR="004372F0" w:rsidRPr="003C277C" w:rsidRDefault="004372F0" w:rsidP="004372F0">
      <w:pPr>
        <w:pStyle w:val="titolo30"/>
        <w:rPr>
          <w:rFonts w:eastAsiaTheme="minorEastAsia"/>
          <w:color w:val="002060"/>
        </w:rPr>
      </w:pPr>
      <w:r w:rsidRPr="003C277C">
        <w:rPr>
          <w:color w:val="002060"/>
        </w:rPr>
        <w:t xml:space="preserve">CALCIATORI ESPULSI </w:t>
      </w:r>
    </w:p>
    <w:p w14:paraId="4C87C446" w14:textId="77777777" w:rsidR="004372F0" w:rsidRPr="003C277C" w:rsidRDefault="004372F0" w:rsidP="004372F0">
      <w:pPr>
        <w:pStyle w:val="titolo20"/>
        <w:rPr>
          <w:color w:val="002060"/>
        </w:rPr>
      </w:pPr>
      <w:r w:rsidRPr="003C277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54B25FC" w14:textId="77777777" w:rsidTr="0062553E">
        <w:tc>
          <w:tcPr>
            <w:tcW w:w="2200" w:type="dxa"/>
            <w:tcMar>
              <w:top w:w="20" w:type="dxa"/>
              <w:left w:w="20" w:type="dxa"/>
              <w:bottom w:w="20" w:type="dxa"/>
              <w:right w:w="20" w:type="dxa"/>
            </w:tcMar>
            <w:vAlign w:val="center"/>
            <w:hideMark/>
          </w:tcPr>
          <w:p w14:paraId="0F819BD5" w14:textId="77777777" w:rsidR="004372F0" w:rsidRPr="003C277C" w:rsidRDefault="004372F0" w:rsidP="0062553E">
            <w:pPr>
              <w:pStyle w:val="movimento"/>
              <w:rPr>
                <w:color w:val="002060"/>
              </w:rPr>
            </w:pPr>
            <w:r w:rsidRPr="003C277C">
              <w:rPr>
                <w:color w:val="002060"/>
              </w:rPr>
              <w:t>DI CONCETTO PARIDE</w:t>
            </w:r>
          </w:p>
        </w:tc>
        <w:tc>
          <w:tcPr>
            <w:tcW w:w="2200" w:type="dxa"/>
            <w:tcMar>
              <w:top w:w="20" w:type="dxa"/>
              <w:left w:w="20" w:type="dxa"/>
              <w:bottom w:w="20" w:type="dxa"/>
              <w:right w:w="20" w:type="dxa"/>
            </w:tcMar>
            <w:vAlign w:val="center"/>
            <w:hideMark/>
          </w:tcPr>
          <w:p w14:paraId="7A43EB27" w14:textId="77777777" w:rsidR="004372F0" w:rsidRPr="003C277C" w:rsidRDefault="004372F0" w:rsidP="0062553E">
            <w:pPr>
              <w:pStyle w:val="movimento2"/>
              <w:rPr>
                <w:color w:val="002060"/>
              </w:rPr>
            </w:pPr>
            <w:r w:rsidRPr="003C277C">
              <w:rPr>
                <w:color w:val="002060"/>
              </w:rPr>
              <w:t xml:space="preserve">(CSI STELLA A.S.D.) </w:t>
            </w:r>
          </w:p>
        </w:tc>
        <w:tc>
          <w:tcPr>
            <w:tcW w:w="800" w:type="dxa"/>
            <w:tcMar>
              <w:top w:w="20" w:type="dxa"/>
              <w:left w:w="20" w:type="dxa"/>
              <w:bottom w:w="20" w:type="dxa"/>
              <w:right w:w="20" w:type="dxa"/>
            </w:tcMar>
            <w:vAlign w:val="center"/>
            <w:hideMark/>
          </w:tcPr>
          <w:p w14:paraId="1AA140E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74318E9" w14:textId="77777777" w:rsidR="004372F0" w:rsidRPr="003C277C" w:rsidRDefault="004372F0" w:rsidP="0062553E">
            <w:pPr>
              <w:pStyle w:val="movimento"/>
              <w:rPr>
                <w:color w:val="002060"/>
              </w:rPr>
            </w:pPr>
            <w:r w:rsidRPr="003C277C">
              <w:rPr>
                <w:color w:val="002060"/>
              </w:rPr>
              <w:t>GROSSI DAVIDE</w:t>
            </w:r>
          </w:p>
        </w:tc>
        <w:tc>
          <w:tcPr>
            <w:tcW w:w="2200" w:type="dxa"/>
            <w:tcMar>
              <w:top w:w="20" w:type="dxa"/>
              <w:left w:w="20" w:type="dxa"/>
              <w:bottom w:w="20" w:type="dxa"/>
              <w:right w:w="20" w:type="dxa"/>
            </w:tcMar>
            <w:vAlign w:val="center"/>
            <w:hideMark/>
          </w:tcPr>
          <w:p w14:paraId="241F7152" w14:textId="77777777" w:rsidR="004372F0" w:rsidRPr="003C277C" w:rsidRDefault="004372F0" w:rsidP="0062553E">
            <w:pPr>
              <w:pStyle w:val="movimento2"/>
              <w:rPr>
                <w:color w:val="002060"/>
              </w:rPr>
            </w:pPr>
            <w:r w:rsidRPr="003C277C">
              <w:rPr>
                <w:color w:val="002060"/>
              </w:rPr>
              <w:t xml:space="preserve">(RIVIERA DELLE PALME) </w:t>
            </w:r>
          </w:p>
        </w:tc>
      </w:tr>
    </w:tbl>
    <w:p w14:paraId="0EFD3487" w14:textId="77777777" w:rsidR="004372F0" w:rsidRPr="003C277C" w:rsidRDefault="004372F0" w:rsidP="004372F0">
      <w:pPr>
        <w:pStyle w:val="titolo20"/>
        <w:rPr>
          <w:rFonts w:eastAsiaTheme="minorEastAsia"/>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3EAEE88" w14:textId="77777777" w:rsidTr="0062553E">
        <w:tc>
          <w:tcPr>
            <w:tcW w:w="2200" w:type="dxa"/>
            <w:tcMar>
              <w:top w:w="20" w:type="dxa"/>
              <w:left w:w="20" w:type="dxa"/>
              <w:bottom w:w="20" w:type="dxa"/>
              <w:right w:w="20" w:type="dxa"/>
            </w:tcMar>
            <w:vAlign w:val="center"/>
            <w:hideMark/>
          </w:tcPr>
          <w:p w14:paraId="22D4DBD0" w14:textId="77777777" w:rsidR="004372F0" w:rsidRPr="003C277C" w:rsidRDefault="004372F0" w:rsidP="0062553E">
            <w:pPr>
              <w:pStyle w:val="movimento"/>
              <w:rPr>
                <w:color w:val="002060"/>
              </w:rPr>
            </w:pPr>
            <w:r w:rsidRPr="003C277C">
              <w:rPr>
                <w:color w:val="002060"/>
              </w:rPr>
              <w:t>PAPARELLI JACOPO</w:t>
            </w:r>
          </w:p>
        </w:tc>
        <w:tc>
          <w:tcPr>
            <w:tcW w:w="2200" w:type="dxa"/>
            <w:tcMar>
              <w:top w:w="20" w:type="dxa"/>
              <w:left w:w="20" w:type="dxa"/>
              <w:bottom w:w="20" w:type="dxa"/>
              <w:right w:w="20" w:type="dxa"/>
            </w:tcMar>
            <w:vAlign w:val="center"/>
            <w:hideMark/>
          </w:tcPr>
          <w:p w14:paraId="5B0179F3" w14:textId="77777777" w:rsidR="004372F0" w:rsidRPr="003C277C" w:rsidRDefault="004372F0" w:rsidP="0062553E">
            <w:pPr>
              <w:pStyle w:val="movimento2"/>
              <w:rPr>
                <w:color w:val="002060"/>
              </w:rPr>
            </w:pPr>
            <w:r w:rsidRPr="003C277C">
              <w:rPr>
                <w:color w:val="002060"/>
              </w:rPr>
              <w:t xml:space="preserve">(AVENALE) </w:t>
            </w:r>
          </w:p>
        </w:tc>
        <w:tc>
          <w:tcPr>
            <w:tcW w:w="800" w:type="dxa"/>
            <w:tcMar>
              <w:top w:w="20" w:type="dxa"/>
              <w:left w:w="20" w:type="dxa"/>
              <w:bottom w:w="20" w:type="dxa"/>
              <w:right w:w="20" w:type="dxa"/>
            </w:tcMar>
            <w:vAlign w:val="center"/>
            <w:hideMark/>
          </w:tcPr>
          <w:p w14:paraId="62B052B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1631958" w14:textId="77777777" w:rsidR="004372F0" w:rsidRPr="003C277C" w:rsidRDefault="004372F0" w:rsidP="0062553E">
            <w:pPr>
              <w:pStyle w:val="movimento"/>
              <w:rPr>
                <w:color w:val="002060"/>
              </w:rPr>
            </w:pPr>
            <w:r w:rsidRPr="003C277C">
              <w:rPr>
                <w:color w:val="002060"/>
              </w:rPr>
              <w:t>SANTINI TEODORO</w:t>
            </w:r>
          </w:p>
        </w:tc>
        <w:tc>
          <w:tcPr>
            <w:tcW w:w="2200" w:type="dxa"/>
            <w:tcMar>
              <w:top w:w="20" w:type="dxa"/>
              <w:left w:w="20" w:type="dxa"/>
              <w:bottom w:w="20" w:type="dxa"/>
              <w:right w:w="20" w:type="dxa"/>
            </w:tcMar>
            <w:vAlign w:val="center"/>
            <w:hideMark/>
          </w:tcPr>
          <w:p w14:paraId="71D00208" w14:textId="77777777" w:rsidR="004372F0" w:rsidRPr="003C277C" w:rsidRDefault="004372F0" w:rsidP="0062553E">
            <w:pPr>
              <w:pStyle w:val="movimento2"/>
              <w:rPr>
                <w:color w:val="002060"/>
              </w:rPr>
            </w:pPr>
            <w:r w:rsidRPr="003C277C">
              <w:rPr>
                <w:color w:val="002060"/>
              </w:rPr>
              <w:t xml:space="preserve">(CASTRUM LAURI) </w:t>
            </w:r>
          </w:p>
        </w:tc>
      </w:tr>
      <w:tr w:rsidR="004372F0" w:rsidRPr="003C277C" w14:paraId="77E65934" w14:textId="77777777" w:rsidTr="0062553E">
        <w:tc>
          <w:tcPr>
            <w:tcW w:w="2200" w:type="dxa"/>
            <w:tcMar>
              <w:top w:w="20" w:type="dxa"/>
              <w:left w:w="20" w:type="dxa"/>
              <w:bottom w:w="20" w:type="dxa"/>
              <w:right w:w="20" w:type="dxa"/>
            </w:tcMar>
            <w:vAlign w:val="center"/>
            <w:hideMark/>
          </w:tcPr>
          <w:p w14:paraId="76CDBA89" w14:textId="77777777" w:rsidR="004372F0" w:rsidRPr="003C277C" w:rsidRDefault="004372F0" w:rsidP="0062553E">
            <w:pPr>
              <w:pStyle w:val="movimento"/>
              <w:rPr>
                <w:color w:val="002060"/>
              </w:rPr>
            </w:pPr>
            <w:r w:rsidRPr="003C277C">
              <w:rPr>
                <w:color w:val="002060"/>
              </w:rPr>
              <w:t>GATTAFONI FILIPPO</w:t>
            </w:r>
          </w:p>
        </w:tc>
        <w:tc>
          <w:tcPr>
            <w:tcW w:w="2200" w:type="dxa"/>
            <w:tcMar>
              <w:top w:w="20" w:type="dxa"/>
              <w:left w:w="20" w:type="dxa"/>
              <w:bottom w:w="20" w:type="dxa"/>
              <w:right w:w="20" w:type="dxa"/>
            </w:tcMar>
            <w:vAlign w:val="center"/>
            <w:hideMark/>
          </w:tcPr>
          <w:p w14:paraId="4D79FF86" w14:textId="77777777" w:rsidR="004372F0" w:rsidRPr="003C277C" w:rsidRDefault="004372F0" w:rsidP="0062553E">
            <w:pPr>
              <w:pStyle w:val="movimento2"/>
              <w:rPr>
                <w:color w:val="002060"/>
              </w:rPr>
            </w:pPr>
            <w:r w:rsidRPr="003C277C">
              <w:rPr>
                <w:color w:val="002060"/>
              </w:rPr>
              <w:t xml:space="preserve">(FUTSAL CASTELFIDARDO) </w:t>
            </w:r>
          </w:p>
        </w:tc>
        <w:tc>
          <w:tcPr>
            <w:tcW w:w="800" w:type="dxa"/>
            <w:tcMar>
              <w:top w:w="20" w:type="dxa"/>
              <w:left w:w="20" w:type="dxa"/>
              <w:bottom w:w="20" w:type="dxa"/>
              <w:right w:w="20" w:type="dxa"/>
            </w:tcMar>
            <w:vAlign w:val="center"/>
            <w:hideMark/>
          </w:tcPr>
          <w:p w14:paraId="5C4C84E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E9482B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26781AC" w14:textId="77777777" w:rsidR="004372F0" w:rsidRPr="003C277C" w:rsidRDefault="004372F0" w:rsidP="0062553E">
            <w:pPr>
              <w:pStyle w:val="movimento2"/>
              <w:rPr>
                <w:color w:val="002060"/>
              </w:rPr>
            </w:pPr>
            <w:r w:rsidRPr="003C277C">
              <w:rPr>
                <w:color w:val="002060"/>
              </w:rPr>
              <w:t> </w:t>
            </w:r>
          </w:p>
        </w:tc>
      </w:tr>
    </w:tbl>
    <w:p w14:paraId="5AF92928"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23ACDABF"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FAFF313" w14:textId="77777777" w:rsidTr="0062553E">
        <w:tc>
          <w:tcPr>
            <w:tcW w:w="2200" w:type="dxa"/>
            <w:tcMar>
              <w:top w:w="20" w:type="dxa"/>
              <w:left w:w="20" w:type="dxa"/>
              <w:bottom w:w="20" w:type="dxa"/>
              <w:right w:w="20" w:type="dxa"/>
            </w:tcMar>
            <w:vAlign w:val="center"/>
            <w:hideMark/>
          </w:tcPr>
          <w:p w14:paraId="3950847D" w14:textId="77777777" w:rsidR="004372F0" w:rsidRPr="003C277C" w:rsidRDefault="004372F0" w:rsidP="0062553E">
            <w:pPr>
              <w:pStyle w:val="movimento"/>
              <w:rPr>
                <w:color w:val="002060"/>
              </w:rPr>
            </w:pPr>
            <w:r w:rsidRPr="003C277C">
              <w:rPr>
                <w:color w:val="002060"/>
              </w:rPr>
              <w:t>MARSILI FILIPPO</w:t>
            </w:r>
          </w:p>
        </w:tc>
        <w:tc>
          <w:tcPr>
            <w:tcW w:w="2200" w:type="dxa"/>
            <w:tcMar>
              <w:top w:w="20" w:type="dxa"/>
              <w:left w:w="20" w:type="dxa"/>
              <w:bottom w:w="20" w:type="dxa"/>
              <w:right w:w="20" w:type="dxa"/>
            </w:tcMar>
            <w:vAlign w:val="center"/>
            <w:hideMark/>
          </w:tcPr>
          <w:p w14:paraId="60F7849A" w14:textId="77777777" w:rsidR="004372F0" w:rsidRPr="003C277C" w:rsidRDefault="004372F0" w:rsidP="0062553E">
            <w:pPr>
              <w:pStyle w:val="movimento2"/>
              <w:rPr>
                <w:color w:val="002060"/>
              </w:rPr>
            </w:pPr>
            <w:r w:rsidRPr="003C277C">
              <w:rPr>
                <w:color w:val="002060"/>
              </w:rPr>
              <w:t xml:space="preserve">(ACQUALAGNA CALCIO C 5) </w:t>
            </w:r>
          </w:p>
        </w:tc>
        <w:tc>
          <w:tcPr>
            <w:tcW w:w="800" w:type="dxa"/>
            <w:tcMar>
              <w:top w:w="20" w:type="dxa"/>
              <w:left w:w="20" w:type="dxa"/>
              <w:bottom w:w="20" w:type="dxa"/>
              <w:right w:w="20" w:type="dxa"/>
            </w:tcMar>
            <w:vAlign w:val="center"/>
            <w:hideMark/>
          </w:tcPr>
          <w:p w14:paraId="12A6F5F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A35EAE8" w14:textId="77777777" w:rsidR="004372F0" w:rsidRPr="003C277C" w:rsidRDefault="004372F0" w:rsidP="0062553E">
            <w:pPr>
              <w:pStyle w:val="movimento"/>
              <w:rPr>
                <w:color w:val="002060"/>
              </w:rPr>
            </w:pPr>
            <w:r w:rsidRPr="003C277C">
              <w:rPr>
                <w:color w:val="002060"/>
              </w:rPr>
              <w:t>UGOLINI MATTEO</w:t>
            </w:r>
          </w:p>
        </w:tc>
        <w:tc>
          <w:tcPr>
            <w:tcW w:w="2200" w:type="dxa"/>
            <w:tcMar>
              <w:top w:w="20" w:type="dxa"/>
              <w:left w:w="20" w:type="dxa"/>
              <w:bottom w:w="20" w:type="dxa"/>
              <w:right w:w="20" w:type="dxa"/>
            </w:tcMar>
            <w:vAlign w:val="center"/>
            <w:hideMark/>
          </w:tcPr>
          <w:p w14:paraId="71817D47" w14:textId="77777777" w:rsidR="004372F0" w:rsidRPr="003C277C" w:rsidRDefault="004372F0" w:rsidP="0062553E">
            <w:pPr>
              <w:pStyle w:val="movimento2"/>
              <w:rPr>
                <w:color w:val="002060"/>
              </w:rPr>
            </w:pPr>
            <w:r w:rsidRPr="003C277C">
              <w:rPr>
                <w:color w:val="002060"/>
              </w:rPr>
              <w:t xml:space="preserve">(ACQUALAGNA CALCIO C 5) </w:t>
            </w:r>
          </w:p>
        </w:tc>
      </w:tr>
      <w:tr w:rsidR="004372F0" w:rsidRPr="003C277C" w14:paraId="21690A9D" w14:textId="77777777" w:rsidTr="0062553E">
        <w:tc>
          <w:tcPr>
            <w:tcW w:w="2200" w:type="dxa"/>
            <w:tcMar>
              <w:top w:w="20" w:type="dxa"/>
              <w:left w:w="20" w:type="dxa"/>
              <w:bottom w:w="20" w:type="dxa"/>
              <w:right w:w="20" w:type="dxa"/>
            </w:tcMar>
            <w:vAlign w:val="center"/>
            <w:hideMark/>
          </w:tcPr>
          <w:p w14:paraId="6C0CD121" w14:textId="77777777" w:rsidR="004372F0" w:rsidRPr="003C277C" w:rsidRDefault="004372F0" w:rsidP="0062553E">
            <w:pPr>
              <w:pStyle w:val="movimento"/>
              <w:rPr>
                <w:color w:val="002060"/>
              </w:rPr>
            </w:pPr>
            <w:r w:rsidRPr="003C277C">
              <w:rPr>
                <w:color w:val="002060"/>
              </w:rPr>
              <w:t>BACCHIOCCHI DAVIDE</w:t>
            </w:r>
          </w:p>
        </w:tc>
        <w:tc>
          <w:tcPr>
            <w:tcW w:w="2200" w:type="dxa"/>
            <w:tcMar>
              <w:top w:w="20" w:type="dxa"/>
              <w:left w:w="20" w:type="dxa"/>
              <w:bottom w:w="20" w:type="dxa"/>
              <w:right w:w="20" w:type="dxa"/>
            </w:tcMar>
            <w:vAlign w:val="center"/>
            <w:hideMark/>
          </w:tcPr>
          <w:p w14:paraId="42BFC5CA" w14:textId="77777777" w:rsidR="004372F0" w:rsidRPr="003C277C" w:rsidRDefault="004372F0" w:rsidP="0062553E">
            <w:pPr>
              <w:pStyle w:val="movimento2"/>
              <w:rPr>
                <w:color w:val="002060"/>
              </w:rPr>
            </w:pPr>
            <w:r w:rsidRPr="003C277C">
              <w:rPr>
                <w:color w:val="002060"/>
              </w:rPr>
              <w:t xml:space="preserve">(ALMA JUVENTUS FANO) </w:t>
            </w:r>
          </w:p>
        </w:tc>
        <w:tc>
          <w:tcPr>
            <w:tcW w:w="800" w:type="dxa"/>
            <w:tcMar>
              <w:top w:w="20" w:type="dxa"/>
              <w:left w:w="20" w:type="dxa"/>
              <w:bottom w:w="20" w:type="dxa"/>
              <w:right w:w="20" w:type="dxa"/>
            </w:tcMar>
            <w:vAlign w:val="center"/>
            <w:hideMark/>
          </w:tcPr>
          <w:p w14:paraId="5213B85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992BE69" w14:textId="77777777" w:rsidR="004372F0" w:rsidRPr="003C277C" w:rsidRDefault="004372F0" w:rsidP="0062553E">
            <w:pPr>
              <w:pStyle w:val="movimento"/>
              <w:rPr>
                <w:color w:val="002060"/>
              </w:rPr>
            </w:pPr>
            <w:r w:rsidRPr="003C277C">
              <w:rPr>
                <w:color w:val="002060"/>
              </w:rPr>
              <w:t>VITALI MARCO</w:t>
            </w:r>
          </w:p>
        </w:tc>
        <w:tc>
          <w:tcPr>
            <w:tcW w:w="2200" w:type="dxa"/>
            <w:tcMar>
              <w:top w:w="20" w:type="dxa"/>
              <w:left w:w="20" w:type="dxa"/>
              <w:bottom w:w="20" w:type="dxa"/>
              <w:right w:w="20" w:type="dxa"/>
            </w:tcMar>
            <w:vAlign w:val="center"/>
            <w:hideMark/>
          </w:tcPr>
          <w:p w14:paraId="6D9FAAD1" w14:textId="77777777" w:rsidR="004372F0" w:rsidRPr="003C277C" w:rsidRDefault="004372F0" w:rsidP="0062553E">
            <w:pPr>
              <w:pStyle w:val="movimento2"/>
              <w:rPr>
                <w:color w:val="002060"/>
              </w:rPr>
            </w:pPr>
            <w:r w:rsidRPr="003C277C">
              <w:rPr>
                <w:color w:val="002060"/>
              </w:rPr>
              <w:t xml:space="preserve">(ALMA JUVENTUS FANO) </w:t>
            </w:r>
          </w:p>
        </w:tc>
      </w:tr>
      <w:tr w:rsidR="004372F0" w:rsidRPr="003C277C" w14:paraId="014A7BDB" w14:textId="77777777" w:rsidTr="0062553E">
        <w:tc>
          <w:tcPr>
            <w:tcW w:w="2200" w:type="dxa"/>
            <w:tcMar>
              <w:top w:w="20" w:type="dxa"/>
              <w:left w:w="20" w:type="dxa"/>
              <w:bottom w:w="20" w:type="dxa"/>
              <w:right w:w="20" w:type="dxa"/>
            </w:tcMar>
            <w:vAlign w:val="center"/>
            <w:hideMark/>
          </w:tcPr>
          <w:p w14:paraId="55C8F815" w14:textId="77777777" w:rsidR="004372F0" w:rsidRPr="003C277C" w:rsidRDefault="004372F0" w:rsidP="0062553E">
            <w:pPr>
              <w:pStyle w:val="movimento"/>
              <w:rPr>
                <w:color w:val="002060"/>
              </w:rPr>
            </w:pPr>
            <w:r w:rsidRPr="003C277C">
              <w:rPr>
                <w:color w:val="002060"/>
              </w:rPr>
              <w:t>MAGGIORI ALESSIO</w:t>
            </w:r>
          </w:p>
        </w:tc>
        <w:tc>
          <w:tcPr>
            <w:tcW w:w="2200" w:type="dxa"/>
            <w:tcMar>
              <w:top w:w="20" w:type="dxa"/>
              <w:left w:w="20" w:type="dxa"/>
              <w:bottom w:w="20" w:type="dxa"/>
              <w:right w:w="20" w:type="dxa"/>
            </w:tcMar>
            <w:vAlign w:val="center"/>
            <w:hideMark/>
          </w:tcPr>
          <w:p w14:paraId="19E22FAC" w14:textId="77777777" w:rsidR="004372F0" w:rsidRPr="003C277C" w:rsidRDefault="004372F0" w:rsidP="0062553E">
            <w:pPr>
              <w:pStyle w:val="movimento2"/>
              <w:rPr>
                <w:color w:val="002060"/>
              </w:rPr>
            </w:pPr>
            <w:r w:rsidRPr="003C277C">
              <w:rPr>
                <w:color w:val="002060"/>
              </w:rPr>
              <w:t xml:space="preserve">(ANKON NOVA MARMI) </w:t>
            </w:r>
          </w:p>
        </w:tc>
        <w:tc>
          <w:tcPr>
            <w:tcW w:w="800" w:type="dxa"/>
            <w:tcMar>
              <w:top w:w="20" w:type="dxa"/>
              <w:left w:w="20" w:type="dxa"/>
              <w:bottom w:w="20" w:type="dxa"/>
              <w:right w:w="20" w:type="dxa"/>
            </w:tcMar>
            <w:vAlign w:val="center"/>
            <w:hideMark/>
          </w:tcPr>
          <w:p w14:paraId="154B9E7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10C2CC8" w14:textId="77777777" w:rsidR="004372F0" w:rsidRPr="003C277C" w:rsidRDefault="004372F0" w:rsidP="0062553E">
            <w:pPr>
              <w:pStyle w:val="movimento"/>
              <w:rPr>
                <w:color w:val="002060"/>
              </w:rPr>
            </w:pPr>
            <w:r w:rsidRPr="003C277C">
              <w:rPr>
                <w:color w:val="002060"/>
              </w:rPr>
              <w:t>MARCHIONNE MICHELE</w:t>
            </w:r>
          </w:p>
        </w:tc>
        <w:tc>
          <w:tcPr>
            <w:tcW w:w="2200" w:type="dxa"/>
            <w:tcMar>
              <w:top w:w="20" w:type="dxa"/>
              <w:left w:w="20" w:type="dxa"/>
              <w:bottom w:w="20" w:type="dxa"/>
              <w:right w:w="20" w:type="dxa"/>
            </w:tcMar>
            <w:vAlign w:val="center"/>
            <w:hideMark/>
          </w:tcPr>
          <w:p w14:paraId="1B1EA271" w14:textId="77777777" w:rsidR="004372F0" w:rsidRPr="003C277C" w:rsidRDefault="004372F0" w:rsidP="0062553E">
            <w:pPr>
              <w:pStyle w:val="movimento2"/>
              <w:rPr>
                <w:color w:val="002060"/>
              </w:rPr>
            </w:pPr>
            <w:r w:rsidRPr="003C277C">
              <w:rPr>
                <w:color w:val="002060"/>
              </w:rPr>
              <w:t xml:space="preserve">(ANKON NOVA MARMI) </w:t>
            </w:r>
          </w:p>
        </w:tc>
      </w:tr>
      <w:tr w:rsidR="004372F0" w:rsidRPr="003C277C" w14:paraId="01623F88" w14:textId="77777777" w:rsidTr="0062553E">
        <w:tc>
          <w:tcPr>
            <w:tcW w:w="2200" w:type="dxa"/>
            <w:tcMar>
              <w:top w:w="20" w:type="dxa"/>
              <w:left w:w="20" w:type="dxa"/>
              <w:bottom w:w="20" w:type="dxa"/>
              <w:right w:w="20" w:type="dxa"/>
            </w:tcMar>
            <w:vAlign w:val="center"/>
            <w:hideMark/>
          </w:tcPr>
          <w:p w14:paraId="217E39E2" w14:textId="77777777" w:rsidR="004372F0" w:rsidRPr="003C277C" w:rsidRDefault="004372F0" w:rsidP="0062553E">
            <w:pPr>
              <w:pStyle w:val="movimento"/>
              <w:rPr>
                <w:color w:val="002060"/>
              </w:rPr>
            </w:pPr>
            <w:r w:rsidRPr="003C277C">
              <w:rPr>
                <w:color w:val="002060"/>
              </w:rPr>
              <w:t>DI FABIO LORENZO</w:t>
            </w:r>
          </w:p>
        </w:tc>
        <w:tc>
          <w:tcPr>
            <w:tcW w:w="2200" w:type="dxa"/>
            <w:tcMar>
              <w:top w:w="20" w:type="dxa"/>
              <w:left w:w="20" w:type="dxa"/>
              <w:bottom w:w="20" w:type="dxa"/>
              <w:right w:w="20" w:type="dxa"/>
            </w:tcMar>
            <w:vAlign w:val="center"/>
            <w:hideMark/>
          </w:tcPr>
          <w:p w14:paraId="027F44DC" w14:textId="77777777" w:rsidR="004372F0" w:rsidRPr="003C277C" w:rsidRDefault="004372F0" w:rsidP="0062553E">
            <w:pPr>
              <w:pStyle w:val="movimento2"/>
              <w:rPr>
                <w:color w:val="002060"/>
              </w:rPr>
            </w:pPr>
            <w:r w:rsidRPr="003C277C">
              <w:rPr>
                <w:color w:val="002060"/>
              </w:rPr>
              <w:t xml:space="preserve">(ASCOLI CALCIO A 5) </w:t>
            </w:r>
          </w:p>
        </w:tc>
        <w:tc>
          <w:tcPr>
            <w:tcW w:w="800" w:type="dxa"/>
            <w:tcMar>
              <w:top w:w="20" w:type="dxa"/>
              <w:left w:w="20" w:type="dxa"/>
              <w:bottom w:w="20" w:type="dxa"/>
              <w:right w:w="20" w:type="dxa"/>
            </w:tcMar>
            <w:vAlign w:val="center"/>
            <w:hideMark/>
          </w:tcPr>
          <w:p w14:paraId="67815BE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8AFF3BE" w14:textId="77777777" w:rsidR="004372F0" w:rsidRPr="003C277C" w:rsidRDefault="004372F0" w:rsidP="0062553E">
            <w:pPr>
              <w:pStyle w:val="movimento"/>
              <w:rPr>
                <w:color w:val="002060"/>
              </w:rPr>
            </w:pPr>
            <w:r w:rsidRPr="003C277C">
              <w:rPr>
                <w:color w:val="002060"/>
              </w:rPr>
              <w:t>COLA LORENZO</w:t>
            </w:r>
          </w:p>
        </w:tc>
        <w:tc>
          <w:tcPr>
            <w:tcW w:w="2200" w:type="dxa"/>
            <w:tcMar>
              <w:top w:w="20" w:type="dxa"/>
              <w:left w:w="20" w:type="dxa"/>
              <w:bottom w:w="20" w:type="dxa"/>
              <w:right w:w="20" w:type="dxa"/>
            </w:tcMar>
            <w:vAlign w:val="center"/>
            <w:hideMark/>
          </w:tcPr>
          <w:p w14:paraId="41269D02" w14:textId="77777777" w:rsidR="004372F0" w:rsidRPr="003C277C" w:rsidRDefault="004372F0" w:rsidP="0062553E">
            <w:pPr>
              <w:pStyle w:val="movimento2"/>
              <w:rPr>
                <w:color w:val="002060"/>
              </w:rPr>
            </w:pPr>
            <w:r w:rsidRPr="003C277C">
              <w:rPr>
                <w:color w:val="002060"/>
              </w:rPr>
              <w:t xml:space="preserve">(AVENALE) </w:t>
            </w:r>
          </w:p>
        </w:tc>
      </w:tr>
      <w:tr w:rsidR="004372F0" w:rsidRPr="003C277C" w14:paraId="1F541445" w14:textId="77777777" w:rsidTr="0062553E">
        <w:tc>
          <w:tcPr>
            <w:tcW w:w="2200" w:type="dxa"/>
            <w:tcMar>
              <w:top w:w="20" w:type="dxa"/>
              <w:left w:w="20" w:type="dxa"/>
              <w:bottom w:w="20" w:type="dxa"/>
              <w:right w:w="20" w:type="dxa"/>
            </w:tcMar>
            <w:vAlign w:val="center"/>
            <w:hideMark/>
          </w:tcPr>
          <w:p w14:paraId="312BE3CD" w14:textId="77777777" w:rsidR="004372F0" w:rsidRPr="003C277C" w:rsidRDefault="004372F0" w:rsidP="0062553E">
            <w:pPr>
              <w:pStyle w:val="movimento"/>
              <w:rPr>
                <w:color w:val="002060"/>
              </w:rPr>
            </w:pPr>
            <w:r w:rsidRPr="003C277C">
              <w:rPr>
                <w:color w:val="002060"/>
              </w:rPr>
              <w:t>MARROCCHI RICCARDO</w:t>
            </w:r>
          </w:p>
        </w:tc>
        <w:tc>
          <w:tcPr>
            <w:tcW w:w="2200" w:type="dxa"/>
            <w:tcMar>
              <w:top w:w="20" w:type="dxa"/>
              <w:left w:w="20" w:type="dxa"/>
              <w:bottom w:w="20" w:type="dxa"/>
              <w:right w:w="20" w:type="dxa"/>
            </w:tcMar>
            <w:vAlign w:val="center"/>
            <w:hideMark/>
          </w:tcPr>
          <w:p w14:paraId="7BCF0D6E" w14:textId="77777777" w:rsidR="004372F0" w:rsidRPr="003C277C" w:rsidRDefault="004372F0" w:rsidP="0062553E">
            <w:pPr>
              <w:pStyle w:val="movimento2"/>
              <w:rPr>
                <w:color w:val="002060"/>
              </w:rPr>
            </w:pPr>
            <w:r w:rsidRPr="003C277C">
              <w:rPr>
                <w:color w:val="002060"/>
              </w:rPr>
              <w:t xml:space="preserve">(AVENALE) </w:t>
            </w:r>
          </w:p>
        </w:tc>
        <w:tc>
          <w:tcPr>
            <w:tcW w:w="800" w:type="dxa"/>
            <w:tcMar>
              <w:top w:w="20" w:type="dxa"/>
              <w:left w:w="20" w:type="dxa"/>
              <w:bottom w:w="20" w:type="dxa"/>
              <w:right w:w="20" w:type="dxa"/>
            </w:tcMar>
            <w:vAlign w:val="center"/>
            <w:hideMark/>
          </w:tcPr>
          <w:p w14:paraId="5143381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ACCE8F0" w14:textId="77777777" w:rsidR="004372F0" w:rsidRPr="003C277C" w:rsidRDefault="004372F0" w:rsidP="0062553E">
            <w:pPr>
              <w:pStyle w:val="movimento"/>
              <w:rPr>
                <w:color w:val="002060"/>
              </w:rPr>
            </w:pPr>
            <w:r w:rsidRPr="003C277C">
              <w:rPr>
                <w:color w:val="002060"/>
              </w:rPr>
              <w:t>LUCIANI GIANLUCA</w:t>
            </w:r>
          </w:p>
        </w:tc>
        <w:tc>
          <w:tcPr>
            <w:tcW w:w="2200" w:type="dxa"/>
            <w:tcMar>
              <w:top w:w="20" w:type="dxa"/>
              <w:left w:w="20" w:type="dxa"/>
              <w:bottom w:w="20" w:type="dxa"/>
              <w:right w:w="20" w:type="dxa"/>
            </w:tcMar>
            <w:vAlign w:val="center"/>
            <w:hideMark/>
          </w:tcPr>
          <w:p w14:paraId="4210F356" w14:textId="77777777" w:rsidR="004372F0" w:rsidRPr="003C277C" w:rsidRDefault="004372F0" w:rsidP="0062553E">
            <w:pPr>
              <w:pStyle w:val="movimento2"/>
              <w:rPr>
                <w:color w:val="002060"/>
              </w:rPr>
            </w:pPr>
            <w:r w:rsidRPr="003C277C">
              <w:rPr>
                <w:color w:val="002060"/>
              </w:rPr>
              <w:t xml:space="preserve">(AVIS ARCEVIA 1964) </w:t>
            </w:r>
          </w:p>
        </w:tc>
      </w:tr>
      <w:tr w:rsidR="004372F0" w:rsidRPr="003C277C" w14:paraId="245659C1" w14:textId="77777777" w:rsidTr="0062553E">
        <w:tc>
          <w:tcPr>
            <w:tcW w:w="2200" w:type="dxa"/>
            <w:tcMar>
              <w:top w:w="20" w:type="dxa"/>
              <w:left w:w="20" w:type="dxa"/>
              <w:bottom w:w="20" w:type="dxa"/>
              <w:right w:w="20" w:type="dxa"/>
            </w:tcMar>
            <w:vAlign w:val="center"/>
            <w:hideMark/>
          </w:tcPr>
          <w:p w14:paraId="779A4F5D" w14:textId="77777777" w:rsidR="004372F0" w:rsidRPr="003C277C" w:rsidRDefault="004372F0" w:rsidP="0062553E">
            <w:pPr>
              <w:pStyle w:val="movimento"/>
              <w:rPr>
                <w:color w:val="002060"/>
              </w:rPr>
            </w:pPr>
            <w:r w:rsidRPr="003C277C">
              <w:rPr>
                <w:color w:val="002060"/>
              </w:rPr>
              <w:t>FEROCE ROBERTO</w:t>
            </w:r>
          </w:p>
        </w:tc>
        <w:tc>
          <w:tcPr>
            <w:tcW w:w="2200" w:type="dxa"/>
            <w:tcMar>
              <w:top w:w="20" w:type="dxa"/>
              <w:left w:w="20" w:type="dxa"/>
              <w:bottom w:w="20" w:type="dxa"/>
              <w:right w:w="20" w:type="dxa"/>
            </w:tcMar>
            <w:vAlign w:val="center"/>
            <w:hideMark/>
          </w:tcPr>
          <w:p w14:paraId="75E39ABE" w14:textId="77777777" w:rsidR="004372F0" w:rsidRPr="003C277C" w:rsidRDefault="004372F0" w:rsidP="0062553E">
            <w:pPr>
              <w:pStyle w:val="movimento2"/>
              <w:rPr>
                <w:color w:val="002060"/>
              </w:rPr>
            </w:pPr>
            <w:r w:rsidRPr="003C277C">
              <w:rPr>
                <w:color w:val="002060"/>
              </w:rPr>
              <w:t xml:space="preserve">(BORGOROSSO TOLENTINO) </w:t>
            </w:r>
          </w:p>
        </w:tc>
        <w:tc>
          <w:tcPr>
            <w:tcW w:w="800" w:type="dxa"/>
            <w:tcMar>
              <w:top w:w="20" w:type="dxa"/>
              <w:left w:w="20" w:type="dxa"/>
              <w:bottom w:w="20" w:type="dxa"/>
              <w:right w:w="20" w:type="dxa"/>
            </w:tcMar>
            <w:vAlign w:val="center"/>
            <w:hideMark/>
          </w:tcPr>
          <w:p w14:paraId="37B463E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E68AE7E" w14:textId="77777777" w:rsidR="004372F0" w:rsidRPr="003C277C" w:rsidRDefault="004372F0" w:rsidP="0062553E">
            <w:pPr>
              <w:pStyle w:val="movimento"/>
              <w:rPr>
                <w:color w:val="002060"/>
              </w:rPr>
            </w:pPr>
            <w:r w:rsidRPr="003C277C">
              <w:rPr>
                <w:color w:val="002060"/>
              </w:rPr>
              <w:t>GATTARI MATTEO</w:t>
            </w:r>
          </w:p>
        </w:tc>
        <w:tc>
          <w:tcPr>
            <w:tcW w:w="2200" w:type="dxa"/>
            <w:tcMar>
              <w:top w:w="20" w:type="dxa"/>
              <w:left w:w="20" w:type="dxa"/>
              <w:bottom w:w="20" w:type="dxa"/>
              <w:right w:w="20" w:type="dxa"/>
            </w:tcMar>
            <w:vAlign w:val="center"/>
            <w:hideMark/>
          </w:tcPr>
          <w:p w14:paraId="30FAE600" w14:textId="77777777" w:rsidR="004372F0" w:rsidRPr="003C277C" w:rsidRDefault="004372F0" w:rsidP="0062553E">
            <w:pPr>
              <w:pStyle w:val="movimento2"/>
              <w:rPr>
                <w:color w:val="002060"/>
              </w:rPr>
            </w:pPr>
            <w:r w:rsidRPr="003C277C">
              <w:rPr>
                <w:color w:val="002060"/>
              </w:rPr>
              <w:t xml:space="preserve">(BORGOROSSO TOLENTINO) </w:t>
            </w:r>
          </w:p>
        </w:tc>
      </w:tr>
      <w:tr w:rsidR="004372F0" w:rsidRPr="003C277C" w14:paraId="5017BF34" w14:textId="77777777" w:rsidTr="0062553E">
        <w:tc>
          <w:tcPr>
            <w:tcW w:w="2200" w:type="dxa"/>
            <w:tcMar>
              <w:top w:w="20" w:type="dxa"/>
              <w:left w:w="20" w:type="dxa"/>
              <w:bottom w:w="20" w:type="dxa"/>
              <w:right w:w="20" w:type="dxa"/>
            </w:tcMar>
            <w:vAlign w:val="center"/>
            <w:hideMark/>
          </w:tcPr>
          <w:p w14:paraId="1FBE0D18" w14:textId="77777777" w:rsidR="004372F0" w:rsidRPr="003C277C" w:rsidRDefault="004372F0" w:rsidP="0062553E">
            <w:pPr>
              <w:pStyle w:val="movimento"/>
              <w:rPr>
                <w:color w:val="002060"/>
              </w:rPr>
            </w:pPr>
            <w:r w:rsidRPr="003C277C">
              <w:rPr>
                <w:color w:val="002060"/>
              </w:rPr>
              <w:t>CAMPANELLI PAOLO</w:t>
            </w:r>
          </w:p>
        </w:tc>
        <w:tc>
          <w:tcPr>
            <w:tcW w:w="2200" w:type="dxa"/>
            <w:tcMar>
              <w:top w:w="20" w:type="dxa"/>
              <w:left w:w="20" w:type="dxa"/>
              <w:bottom w:w="20" w:type="dxa"/>
              <w:right w:w="20" w:type="dxa"/>
            </w:tcMar>
            <w:vAlign w:val="center"/>
            <w:hideMark/>
          </w:tcPr>
          <w:p w14:paraId="59090C3D" w14:textId="77777777" w:rsidR="004372F0" w:rsidRPr="003C277C" w:rsidRDefault="004372F0" w:rsidP="0062553E">
            <w:pPr>
              <w:pStyle w:val="movimento2"/>
              <w:rPr>
                <w:color w:val="002060"/>
              </w:rPr>
            </w:pPr>
            <w:r w:rsidRPr="003C277C">
              <w:rPr>
                <w:color w:val="002060"/>
              </w:rPr>
              <w:t xml:space="preserve">(C.U.S. CAMERINO A.S.D.) </w:t>
            </w:r>
          </w:p>
        </w:tc>
        <w:tc>
          <w:tcPr>
            <w:tcW w:w="800" w:type="dxa"/>
            <w:tcMar>
              <w:top w:w="20" w:type="dxa"/>
              <w:left w:w="20" w:type="dxa"/>
              <w:bottom w:w="20" w:type="dxa"/>
              <w:right w:w="20" w:type="dxa"/>
            </w:tcMar>
            <w:vAlign w:val="center"/>
            <w:hideMark/>
          </w:tcPr>
          <w:p w14:paraId="4B2754A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EE86CDB" w14:textId="77777777" w:rsidR="004372F0" w:rsidRPr="003C277C" w:rsidRDefault="004372F0" w:rsidP="0062553E">
            <w:pPr>
              <w:pStyle w:val="movimento"/>
              <w:rPr>
                <w:color w:val="002060"/>
              </w:rPr>
            </w:pPr>
            <w:r w:rsidRPr="003C277C">
              <w:rPr>
                <w:color w:val="002060"/>
              </w:rPr>
              <w:t>QUINTILI MATTEO</w:t>
            </w:r>
          </w:p>
        </w:tc>
        <w:tc>
          <w:tcPr>
            <w:tcW w:w="2200" w:type="dxa"/>
            <w:tcMar>
              <w:top w:w="20" w:type="dxa"/>
              <w:left w:w="20" w:type="dxa"/>
              <w:bottom w:w="20" w:type="dxa"/>
              <w:right w:w="20" w:type="dxa"/>
            </w:tcMar>
            <w:vAlign w:val="center"/>
            <w:hideMark/>
          </w:tcPr>
          <w:p w14:paraId="75A4D8A2" w14:textId="77777777" w:rsidR="004372F0" w:rsidRPr="003C277C" w:rsidRDefault="004372F0" w:rsidP="0062553E">
            <w:pPr>
              <w:pStyle w:val="movimento2"/>
              <w:rPr>
                <w:color w:val="002060"/>
              </w:rPr>
            </w:pPr>
            <w:r w:rsidRPr="003C277C">
              <w:rPr>
                <w:color w:val="002060"/>
              </w:rPr>
              <w:t xml:space="preserve">(CASTRUM LAURI) </w:t>
            </w:r>
          </w:p>
        </w:tc>
      </w:tr>
      <w:tr w:rsidR="004372F0" w:rsidRPr="003C277C" w14:paraId="607C3DB8" w14:textId="77777777" w:rsidTr="0062553E">
        <w:tc>
          <w:tcPr>
            <w:tcW w:w="2200" w:type="dxa"/>
            <w:tcMar>
              <w:top w:w="20" w:type="dxa"/>
              <w:left w:w="20" w:type="dxa"/>
              <w:bottom w:w="20" w:type="dxa"/>
              <w:right w:w="20" w:type="dxa"/>
            </w:tcMar>
            <w:vAlign w:val="center"/>
            <w:hideMark/>
          </w:tcPr>
          <w:p w14:paraId="3A0F0D93" w14:textId="77777777" w:rsidR="004372F0" w:rsidRPr="003C277C" w:rsidRDefault="004372F0" w:rsidP="0062553E">
            <w:pPr>
              <w:pStyle w:val="movimento"/>
              <w:rPr>
                <w:color w:val="002060"/>
              </w:rPr>
            </w:pPr>
            <w:r w:rsidRPr="003C277C">
              <w:rPr>
                <w:color w:val="002060"/>
              </w:rPr>
              <w:t>BOMBAGIONI ALESSIO</w:t>
            </w:r>
          </w:p>
        </w:tc>
        <w:tc>
          <w:tcPr>
            <w:tcW w:w="2200" w:type="dxa"/>
            <w:tcMar>
              <w:top w:w="20" w:type="dxa"/>
              <w:left w:w="20" w:type="dxa"/>
              <w:bottom w:w="20" w:type="dxa"/>
              <w:right w:w="20" w:type="dxa"/>
            </w:tcMar>
            <w:vAlign w:val="center"/>
            <w:hideMark/>
          </w:tcPr>
          <w:p w14:paraId="6E889884" w14:textId="77777777" w:rsidR="004372F0" w:rsidRPr="003C277C" w:rsidRDefault="004372F0" w:rsidP="0062553E">
            <w:pPr>
              <w:pStyle w:val="movimento2"/>
              <w:rPr>
                <w:color w:val="002060"/>
              </w:rPr>
            </w:pPr>
            <w:r w:rsidRPr="003C277C">
              <w:rPr>
                <w:color w:val="002060"/>
              </w:rPr>
              <w:t xml:space="preserve">(CITTA DI OSTRA) </w:t>
            </w:r>
          </w:p>
        </w:tc>
        <w:tc>
          <w:tcPr>
            <w:tcW w:w="800" w:type="dxa"/>
            <w:tcMar>
              <w:top w:w="20" w:type="dxa"/>
              <w:left w:w="20" w:type="dxa"/>
              <w:bottom w:w="20" w:type="dxa"/>
              <w:right w:w="20" w:type="dxa"/>
            </w:tcMar>
            <w:vAlign w:val="center"/>
            <w:hideMark/>
          </w:tcPr>
          <w:p w14:paraId="094FF12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AE3EA24" w14:textId="77777777" w:rsidR="004372F0" w:rsidRPr="003C277C" w:rsidRDefault="004372F0" w:rsidP="0062553E">
            <w:pPr>
              <w:pStyle w:val="movimento"/>
              <w:rPr>
                <w:color w:val="002060"/>
              </w:rPr>
            </w:pPr>
            <w:r w:rsidRPr="003C277C">
              <w:rPr>
                <w:color w:val="002060"/>
              </w:rPr>
              <w:t>MANFREDI TOMMASO</w:t>
            </w:r>
          </w:p>
        </w:tc>
        <w:tc>
          <w:tcPr>
            <w:tcW w:w="2200" w:type="dxa"/>
            <w:tcMar>
              <w:top w:w="20" w:type="dxa"/>
              <w:left w:w="20" w:type="dxa"/>
              <w:bottom w:w="20" w:type="dxa"/>
              <w:right w:w="20" w:type="dxa"/>
            </w:tcMar>
            <w:vAlign w:val="center"/>
            <w:hideMark/>
          </w:tcPr>
          <w:p w14:paraId="749A5A04" w14:textId="77777777" w:rsidR="004372F0" w:rsidRPr="003C277C" w:rsidRDefault="004372F0" w:rsidP="0062553E">
            <w:pPr>
              <w:pStyle w:val="movimento2"/>
              <w:rPr>
                <w:color w:val="002060"/>
              </w:rPr>
            </w:pPr>
            <w:r w:rsidRPr="003C277C">
              <w:rPr>
                <w:color w:val="002060"/>
              </w:rPr>
              <w:t xml:space="preserve">(DINAMIS 1990) </w:t>
            </w:r>
          </w:p>
        </w:tc>
      </w:tr>
      <w:tr w:rsidR="004372F0" w:rsidRPr="003C277C" w14:paraId="0D4FFBB9" w14:textId="77777777" w:rsidTr="0062553E">
        <w:tc>
          <w:tcPr>
            <w:tcW w:w="2200" w:type="dxa"/>
            <w:tcMar>
              <w:top w:w="20" w:type="dxa"/>
              <w:left w:w="20" w:type="dxa"/>
              <w:bottom w:w="20" w:type="dxa"/>
              <w:right w:w="20" w:type="dxa"/>
            </w:tcMar>
            <w:vAlign w:val="center"/>
            <w:hideMark/>
          </w:tcPr>
          <w:p w14:paraId="195895D6" w14:textId="77777777" w:rsidR="004372F0" w:rsidRPr="003C277C" w:rsidRDefault="004372F0" w:rsidP="0062553E">
            <w:pPr>
              <w:pStyle w:val="movimento"/>
              <w:rPr>
                <w:color w:val="002060"/>
              </w:rPr>
            </w:pPr>
            <w:r w:rsidRPr="003C277C">
              <w:rPr>
                <w:color w:val="002060"/>
              </w:rPr>
              <w:t>CAPRITA IONEL VASILE</w:t>
            </w:r>
          </w:p>
        </w:tc>
        <w:tc>
          <w:tcPr>
            <w:tcW w:w="2200" w:type="dxa"/>
            <w:tcMar>
              <w:top w:w="20" w:type="dxa"/>
              <w:left w:w="20" w:type="dxa"/>
              <w:bottom w:w="20" w:type="dxa"/>
              <w:right w:w="20" w:type="dxa"/>
            </w:tcMar>
            <w:vAlign w:val="center"/>
            <w:hideMark/>
          </w:tcPr>
          <w:p w14:paraId="7678EBFC" w14:textId="77777777" w:rsidR="004372F0" w:rsidRPr="003C277C" w:rsidRDefault="004372F0" w:rsidP="0062553E">
            <w:pPr>
              <w:pStyle w:val="movimento2"/>
              <w:rPr>
                <w:color w:val="002060"/>
              </w:rPr>
            </w:pPr>
            <w:r w:rsidRPr="003C277C">
              <w:rPr>
                <w:color w:val="002060"/>
              </w:rPr>
              <w:t xml:space="preserve">(FIGHT BULLS CORRIDONIA) </w:t>
            </w:r>
          </w:p>
        </w:tc>
        <w:tc>
          <w:tcPr>
            <w:tcW w:w="800" w:type="dxa"/>
            <w:tcMar>
              <w:top w:w="20" w:type="dxa"/>
              <w:left w:w="20" w:type="dxa"/>
              <w:bottom w:w="20" w:type="dxa"/>
              <w:right w:w="20" w:type="dxa"/>
            </w:tcMar>
            <w:vAlign w:val="center"/>
            <w:hideMark/>
          </w:tcPr>
          <w:p w14:paraId="18021A0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3AE8080" w14:textId="77777777" w:rsidR="004372F0" w:rsidRPr="003C277C" w:rsidRDefault="004372F0" w:rsidP="0062553E">
            <w:pPr>
              <w:pStyle w:val="movimento"/>
              <w:rPr>
                <w:color w:val="002060"/>
              </w:rPr>
            </w:pPr>
            <w:r w:rsidRPr="003C277C">
              <w:rPr>
                <w:color w:val="002060"/>
              </w:rPr>
              <w:t>MARINOZZI DIEGO</w:t>
            </w:r>
          </w:p>
        </w:tc>
        <w:tc>
          <w:tcPr>
            <w:tcW w:w="2200" w:type="dxa"/>
            <w:tcMar>
              <w:top w:w="20" w:type="dxa"/>
              <w:left w:w="20" w:type="dxa"/>
              <w:bottom w:w="20" w:type="dxa"/>
              <w:right w:w="20" w:type="dxa"/>
            </w:tcMar>
            <w:vAlign w:val="center"/>
            <w:hideMark/>
          </w:tcPr>
          <w:p w14:paraId="78847A2D" w14:textId="77777777" w:rsidR="004372F0" w:rsidRPr="003C277C" w:rsidRDefault="004372F0" w:rsidP="0062553E">
            <w:pPr>
              <w:pStyle w:val="movimento2"/>
              <w:rPr>
                <w:color w:val="002060"/>
              </w:rPr>
            </w:pPr>
            <w:r w:rsidRPr="003C277C">
              <w:rPr>
                <w:color w:val="002060"/>
              </w:rPr>
              <w:t xml:space="preserve">(FIGHT BULLS CORRIDONIA) </w:t>
            </w:r>
          </w:p>
        </w:tc>
      </w:tr>
      <w:tr w:rsidR="004372F0" w:rsidRPr="003C277C" w14:paraId="1B35CDFC" w14:textId="77777777" w:rsidTr="0062553E">
        <w:tc>
          <w:tcPr>
            <w:tcW w:w="2200" w:type="dxa"/>
            <w:tcMar>
              <w:top w:w="20" w:type="dxa"/>
              <w:left w:w="20" w:type="dxa"/>
              <w:bottom w:w="20" w:type="dxa"/>
              <w:right w:w="20" w:type="dxa"/>
            </w:tcMar>
            <w:vAlign w:val="center"/>
            <w:hideMark/>
          </w:tcPr>
          <w:p w14:paraId="5078A6EC" w14:textId="77777777" w:rsidR="004372F0" w:rsidRPr="003C277C" w:rsidRDefault="004372F0" w:rsidP="0062553E">
            <w:pPr>
              <w:pStyle w:val="movimento"/>
              <w:rPr>
                <w:color w:val="002060"/>
              </w:rPr>
            </w:pPr>
            <w:r w:rsidRPr="003C277C">
              <w:rPr>
                <w:color w:val="002060"/>
              </w:rPr>
              <w:t>VOLPE FRANCESCO</w:t>
            </w:r>
          </w:p>
        </w:tc>
        <w:tc>
          <w:tcPr>
            <w:tcW w:w="2200" w:type="dxa"/>
            <w:tcMar>
              <w:top w:w="20" w:type="dxa"/>
              <w:left w:w="20" w:type="dxa"/>
              <w:bottom w:w="20" w:type="dxa"/>
              <w:right w:w="20" w:type="dxa"/>
            </w:tcMar>
            <w:vAlign w:val="center"/>
            <w:hideMark/>
          </w:tcPr>
          <w:p w14:paraId="3FA886D9" w14:textId="77777777" w:rsidR="004372F0" w:rsidRPr="003C277C" w:rsidRDefault="004372F0" w:rsidP="0062553E">
            <w:pPr>
              <w:pStyle w:val="movimento2"/>
              <w:rPr>
                <w:color w:val="002060"/>
              </w:rPr>
            </w:pPr>
            <w:r w:rsidRPr="003C277C">
              <w:rPr>
                <w:color w:val="002060"/>
              </w:rPr>
              <w:t xml:space="preserve">(FIGHT BULLS CORRIDONIA) </w:t>
            </w:r>
          </w:p>
        </w:tc>
        <w:tc>
          <w:tcPr>
            <w:tcW w:w="800" w:type="dxa"/>
            <w:tcMar>
              <w:top w:w="20" w:type="dxa"/>
              <w:left w:w="20" w:type="dxa"/>
              <w:bottom w:w="20" w:type="dxa"/>
              <w:right w:w="20" w:type="dxa"/>
            </w:tcMar>
            <w:vAlign w:val="center"/>
            <w:hideMark/>
          </w:tcPr>
          <w:p w14:paraId="3F4A07E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61CFC70" w14:textId="77777777" w:rsidR="004372F0" w:rsidRPr="003C277C" w:rsidRDefault="004372F0" w:rsidP="0062553E">
            <w:pPr>
              <w:pStyle w:val="movimento"/>
              <w:rPr>
                <w:color w:val="002060"/>
              </w:rPr>
            </w:pPr>
            <w:r w:rsidRPr="003C277C">
              <w:rPr>
                <w:color w:val="002060"/>
              </w:rPr>
              <w:t>PESCETELLI DIEGO</w:t>
            </w:r>
          </w:p>
        </w:tc>
        <w:tc>
          <w:tcPr>
            <w:tcW w:w="2200" w:type="dxa"/>
            <w:tcMar>
              <w:top w:w="20" w:type="dxa"/>
              <w:left w:w="20" w:type="dxa"/>
              <w:bottom w:w="20" w:type="dxa"/>
              <w:right w:w="20" w:type="dxa"/>
            </w:tcMar>
            <w:vAlign w:val="center"/>
            <w:hideMark/>
          </w:tcPr>
          <w:p w14:paraId="710D02EA" w14:textId="77777777" w:rsidR="004372F0" w:rsidRPr="003C277C" w:rsidRDefault="004372F0" w:rsidP="0062553E">
            <w:pPr>
              <w:pStyle w:val="movimento2"/>
              <w:rPr>
                <w:color w:val="002060"/>
              </w:rPr>
            </w:pPr>
            <w:r w:rsidRPr="003C277C">
              <w:rPr>
                <w:color w:val="002060"/>
              </w:rPr>
              <w:t xml:space="preserve">(FUTSAL CASTELRAIMONDO) </w:t>
            </w:r>
          </w:p>
        </w:tc>
      </w:tr>
      <w:tr w:rsidR="004372F0" w:rsidRPr="003C277C" w14:paraId="74D626A4" w14:textId="77777777" w:rsidTr="0062553E">
        <w:tc>
          <w:tcPr>
            <w:tcW w:w="2200" w:type="dxa"/>
            <w:tcMar>
              <w:top w:w="20" w:type="dxa"/>
              <w:left w:w="20" w:type="dxa"/>
              <w:bottom w:w="20" w:type="dxa"/>
              <w:right w:w="20" w:type="dxa"/>
            </w:tcMar>
            <w:vAlign w:val="center"/>
            <w:hideMark/>
          </w:tcPr>
          <w:p w14:paraId="7A2C0380" w14:textId="77777777" w:rsidR="004372F0" w:rsidRPr="003C277C" w:rsidRDefault="004372F0" w:rsidP="0062553E">
            <w:pPr>
              <w:pStyle w:val="movimento"/>
              <w:rPr>
                <w:color w:val="002060"/>
              </w:rPr>
            </w:pPr>
            <w:r w:rsidRPr="003C277C">
              <w:rPr>
                <w:color w:val="002060"/>
              </w:rPr>
              <w:t>PREARSI MARCO</w:t>
            </w:r>
          </w:p>
        </w:tc>
        <w:tc>
          <w:tcPr>
            <w:tcW w:w="2200" w:type="dxa"/>
            <w:tcMar>
              <w:top w:w="20" w:type="dxa"/>
              <w:left w:w="20" w:type="dxa"/>
              <w:bottom w:w="20" w:type="dxa"/>
              <w:right w:w="20" w:type="dxa"/>
            </w:tcMar>
            <w:vAlign w:val="center"/>
            <w:hideMark/>
          </w:tcPr>
          <w:p w14:paraId="058F463B" w14:textId="77777777" w:rsidR="004372F0" w:rsidRPr="003C277C" w:rsidRDefault="004372F0" w:rsidP="0062553E">
            <w:pPr>
              <w:pStyle w:val="movimento2"/>
              <w:rPr>
                <w:color w:val="002060"/>
              </w:rPr>
            </w:pPr>
            <w:r w:rsidRPr="003C277C">
              <w:rPr>
                <w:color w:val="002060"/>
              </w:rPr>
              <w:t xml:space="preserve">(FUTSAL CASTELRAIMONDO) </w:t>
            </w:r>
          </w:p>
        </w:tc>
        <w:tc>
          <w:tcPr>
            <w:tcW w:w="800" w:type="dxa"/>
            <w:tcMar>
              <w:top w:w="20" w:type="dxa"/>
              <w:left w:w="20" w:type="dxa"/>
              <w:bottom w:w="20" w:type="dxa"/>
              <w:right w:w="20" w:type="dxa"/>
            </w:tcMar>
            <w:vAlign w:val="center"/>
            <w:hideMark/>
          </w:tcPr>
          <w:p w14:paraId="6485FB4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306D02F" w14:textId="77777777" w:rsidR="004372F0" w:rsidRPr="003C277C" w:rsidRDefault="004372F0" w:rsidP="0062553E">
            <w:pPr>
              <w:pStyle w:val="movimento"/>
              <w:rPr>
                <w:color w:val="002060"/>
              </w:rPr>
            </w:pPr>
            <w:r w:rsidRPr="003C277C">
              <w:rPr>
                <w:color w:val="002060"/>
              </w:rPr>
              <w:t>MANGIATERRA MANUEL</w:t>
            </w:r>
          </w:p>
        </w:tc>
        <w:tc>
          <w:tcPr>
            <w:tcW w:w="2200" w:type="dxa"/>
            <w:tcMar>
              <w:top w:w="20" w:type="dxa"/>
              <w:left w:w="20" w:type="dxa"/>
              <w:bottom w:w="20" w:type="dxa"/>
              <w:right w:w="20" w:type="dxa"/>
            </w:tcMar>
            <w:vAlign w:val="center"/>
            <w:hideMark/>
          </w:tcPr>
          <w:p w14:paraId="376D3D51" w14:textId="77777777" w:rsidR="004372F0" w:rsidRPr="003C277C" w:rsidRDefault="004372F0" w:rsidP="0062553E">
            <w:pPr>
              <w:pStyle w:val="movimento2"/>
              <w:rPr>
                <w:color w:val="002060"/>
              </w:rPr>
            </w:pPr>
            <w:r w:rsidRPr="003C277C">
              <w:rPr>
                <w:color w:val="002060"/>
              </w:rPr>
              <w:t xml:space="preserve">(FUTSAL RECANATI) </w:t>
            </w:r>
          </w:p>
        </w:tc>
      </w:tr>
      <w:tr w:rsidR="004372F0" w:rsidRPr="003C277C" w14:paraId="6C76908B" w14:textId="77777777" w:rsidTr="0062553E">
        <w:tc>
          <w:tcPr>
            <w:tcW w:w="2200" w:type="dxa"/>
            <w:tcMar>
              <w:top w:w="20" w:type="dxa"/>
              <w:left w:w="20" w:type="dxa"/>
              <w:bottom w:w="20" w:type="dxa"/>
              <w:right w:w="20" w:type="dxa"/>
            </w:tcMar>
            <w:vAlign w:val="center"/>
            <w:hideMark/>
          </w:tcPr>
          <w:p w14:paraId="569546BB" w14:textId="77777777" w:rsidR="004372F0" w:rsidRPr="003C277C" w:rsidRDefault="004372F0" w:rsidP="0062553E">
            <w:pPr>
              <w:pStyle w:val="movimento"/>
              <w:rPr>
                <w:color w:val="002060"/>
              </w:rPr>
            </w:pPr>
            <w:r w:rsidRPr="003C277C">
              <w:rPr>
                <w:color w:val="002060"/>
              </w:rPr>
              <w:t>PEZZINI GRAZIANO</w:t>
            </w:r>
          </w:p>
        </w:tc>
        <w:tc>
          <w:tcPr>
            <w:tcW w:w="2200" w:type="dxa"/>
            <w:tcMar>
              <w:top w:w="20" w:type="dxa"/>
              <w:left w:w="20" w:type="dxa"/>
              <w:bottom w:w="20" w:type="dxa"/>
              <w:right w:w="20" w:type="dxa"/>
            </w:tcMar>
            <w:vAlign w:val="center"/>
            <w:hideMark/>
          </w:tcPr>
          <w:p w14:paraId="37C7562A" w14:textId="77777777" w:rsidR="004372F0" w:rsidRPr="003C277C" w:rsidRDefault="004372F0" w:rsidP="0062553E">
            <w:pPr>
              <w:pStyle w:val="movimento2"/>
              <w:rPr>
                <w:color w:val="002060"/>
              </w:rPr>
            </w:pPr>
            <w:r w:rsidRPr="003C277C">
              <w:rPr>
                <w:color w:val="002060"/>
              </w:rPr>
              <w:t xml:space="preserve">(FUTSAL VIRE GEOSISTEM ASD) </w:t>
            </w:r>
          </w:p>
        </w:tc>
        <w:tc>
          <w:tcPr>
            <w:tcW w:w="800" w:type="dxa"/>
            <w:tcMar>
              <w:top w:w="20" w:type="dxa"/>
              <w:left w:w="20" w:type="dxa"/>
              <w:bottom w:w="20" w:type="dxa"/>
              <w:right w:w="20" w:type="dxa"/>
            </w:tcMar>
            <w:vAlign w:val="center"/>
            <w:hideMark/>
          </w:tcPr>
          <w:p w14:paraId="7541681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9441F16" w14:textId="77777777" w:rsidR="004372F0" w:rsidRPr="003C277C" w:rsidRDefault="004372F0" w:rsidP="0062553E">
            <w:pPr>
              <w:pStyle w:val="movimento"/>
              <w:rPr>
                <w:color w:val="002060"/>
              </w:rPr>
            </w:pPr>
            <w:r w:rsidRPr="003C277C">
              <w:rPr>
                <w:color w:val="002060"/>
              </w:rPr>
              <w:t>COPPARONI NICOLO</w:t>
            </w:r>
          </w:p>
        </w:tc>
        <w:tc>
          <w:tcPr>
            <w:tcW w:w="2200" w:type="dxa"/>
            <w:tcMar>
              <w:top w:w="20" w:type="dxa"/>
              <w:left w:w="20" w:type="dxa"/>
              <w:bottom w:w="20" w:type="dxa"/>
              <w:right w:w="20" w:type="dxa"/>
            </w:tcMar>
            <w:vAlign w:val="center"/>
            <w:hideMark/>
          </w:tcPr>
          <w:p w14:paraId="75698740" w14:textId="77777777" w:rsidR="004372F0" w:rsidRPr="003C277C" w:rsidRDefault="004372F0" w:rsidP="0062553E">
            <w:pPr>
              <w:pStyle w:val="movimento2"/>
              <w:rPr>
                <w:color w:val="002060"/>
              </w:rPr>
            </w:pPr>
            <w:r w:rsidRPr="003C277C">
              <w:rPr>
                <w:color w:val="002060"/>
              </w:rPr>
              <w:t xml:space="preserve">(GIOVANI SANT IPPOLITO) </w:t>
            </w:r>
          </w:p>
        </w:tc>
      </w:tr>
      <w:tr w:rsidR="004372F0" w:rsidRPr="003C277C" w14:paraId="1BEC9808" w14:textId="77777777" w:rsidTr="0062553E">
        <w:tc>
          <w:tcPr>
            <w:tcW w:w="2200" w:type="dxa"/>
            <w:tcMar>
              <w:top w:w="20" w:type="dxa"/>
              <w:left w:w="20" w:type="dxa"/>
              <w:bottom w:w="20" w:type="dxa"/>
              <w:right w:w="20" w:type="dxa"/>
            </w:tcMar>
            <w:vAlign w:val="center"/>
            <w:hideMark/>
          </w:tcPr>
          <w:p w14:paraId="1B940CB9" w14:textId="77777777" w:rsidR="004372F0" w:rsidRPr="003C277C" w:rsidRDefault="004372F0" w:rsidP="0062553E">
            <w:pPr>
              <w:pStyle w:val="movimento"/>
              <w:rPr>
                <w:color w:val="002060"/>
              </w:rPr>
            </w:pPr>
            <w:r w:rsidRPr="003C277C">
              <w:rPr>
                <w:color w:val="002060"/>
              </w:rPr>
              <w:t>RIPANTI FILIPPO</w:t>
            </w:r>
          </w:p>
        </w:tc>
        <w:tc>
          <w:tcPr>
            <w:tcW w:w="2200" w:type="dxa"/>
            <w:tcMar>
              <w:top w:w="20" w:type="dxa"/>
              <w:left w:w="20" w:type="dxa"/>
              <w:bottom w:w="20" w:type="dxa"/>
              <w:right w:w="20" w:type="dxa"/>
            </w:tcMar>
            <w:vAlign w:val="center"/>
            <w:hideMark/>
          </w:tcPr>
          <w:p w14:paraId="19B8E229" w14:textId="77777777" w:rsidR="004372F0" w:rsidRPr="003C277C" w:rsidRDefault="004372F0" w:rsidP="0062553E">
            <w:pPr>
              <w:pStyle w:val="movimento2"/>
              <w:rPr>
                <w:color w:val="002060"/>
              </w:rPr>
            </w:pPr>
            <w:r w:rsidRPr="003C277C">
              <w:rPr>
                <w:color w:val="002060"/>
              </w:rPr>
              <w:t xml:space="preserve">(GIOVANI SANT IPPOLITO) </w:t>
            </w:r>
          </w:p>
        </w:tc>
        <w:tc>
          <w:tcPr>
            <w:tcW w:w="800" w:type="dxa"/>
            <w:tcMar>
              <w:top w:w="20" w:type="dxa"/>
              <w:left w:w="20" w:type="dxa"/>
              <w:bottom w:w="20" w:type="dxa"/>
              <w:right w:w="20" w:type="dxa"/>
            </w:tcMar>
            <w:vAlign w:val="center"/>
            <w:hideMark/>
          </w:tcPr>
          <w:p w14:paraId="64C9074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F28F41B" w14:textId="77777777" w:rsidR="004372F0" w:rsidRPr="003C277C" w:rsidRDefault="004372F0" w:rsidP="0062553E">
            <w:pPr>
              <w:pStyle w:val="movimento"/>
              <w:rPr>
                <w:color w:val="002060"/>
              </w:rPr>
            </w:pPr>
            <w:r w:rsidRPr="003C277C">
              <w:rPr>
                <w:color w:val="002060"/>
              </w:rPr>
              <w:t>TOMASSINI LUCA</w:t>
            </w:r>
          </w:p>
        </w:tc>
        <w:tc>
          <w:tcPr>
            <w:tcW w:w="2200" w:type="dxa"/>
            <w:tcMar>
              <w:top w:w="20" w:type="dxa"/>
              <w:left w:w="20" w:type="dxa"/>
              <w:bottom w:w="20" w:type="dxa"/>
              <w:right w:w="20" w:type="dxa"/>
            </w:tcMar>
            <w:vAlign w:val="center"/>
            <w:hideMark/>
          </w:tcPr>
          <w:p w14:paraId="312963F6" w14:textId="77777777" w:rsidR="004372F0" w:rsidRPr="003C277C" w:rsidRDefault="004372F0" w:rsidP="0062553E">
            <w:pPr>
              <w:pStyle w:val="movimento2"/>
              <w:rPr>
                <w:color w:val="002060"/>
              </w:rPr>
            </w:pPr>
            <w:r w:rsidRPr="003C277C">
              <w:rPr>
                <w:color w:val="002060"/>
              </w:rPr>
              <w:t xml:space="preserve">(GIOVANI SANT IPPOLITO) </w:t>
            </w:r>
          </w:p>
        </w:tc>
      </w:tr>
      <w:tr w:rsidR="004372F0" w:rsidRPr="003C277C" w14:paraId="232D78DD" w14:textId="77777777" w:rsidTr="0062553E">
        <w:tc>
          <w:tcPr>
            <w:tcW w:w="2200" w:type="dxa"/>
            <w:tcMar>
              <w:top w:w="20" w:type="dxa"/>
              <w:left w:w="20" w:type="dxa"/>
              <w:bottom w:w="20" w:type="dxa"/>
              <w:right w:w="20" w:type="dxa"/>
            </w:tcMar>
            <w:vAlign w:val="center"/>
            <w:hideMark/>
          </w:tcPr>
          <w:p w14:paraId="5E911F34" w14:textId="77777777" w:rsidR="004372F0" w:rsidRPr="003C277C" w:rsidRDefault="004372F0" w:rsidP="0062553E">
            <w:pPr>
              <w:pStyle w:val="movimento"/>
              <w:rPr>
                <w:color w:val="002060"/>
              </w:rPr>
            </w:pPr>
            <w:r w:rsidRPr="003C277C">
              <w:rPr>
                <w:color w:val="002060"/>
              </w:rPr>
              <w:t>CATTANI CHRISTIAN</w:t>
            </w:r>
          </w:p>
        </w:tc>
        <w:tc>
          <w:tcPr>
            <w:tcW w:w="2200" w:type="dxa"/>
            <w:tcMar>
              <w:top w:w="20" w:type="dxa"/>
              <w:left w:w="20" w:type="dxa"/>
              <w:bottom w:w="20" w:type="dxa"/>
              <w:right w:w="20" w:type="dxa"/>
            </w:tcMar>
            <w:vAlign w:val="center"/>
            <w:hideMark/>
          </w:tcPr>
          <w:p w14:paraId="006705DB" w14:textId="77777777" w:rsidR="004372F0" w:rsidRPr="003C277C" w:rsidRDefault="004372F0" w:rsidP="0062553E">
            <w:pPr>
              <w:pStyle w:val="movimento2"/>
              <w:rPr>
                <w:color w:val="002060"/>
              </w:rPr>
            </w:pPr>
            <w:r w:rsidRPr="003C277C">
              <w:rPr>
                <w:color w:val="002060"/>
              </w:rPr>
              <w:t xml:space="preserve">(GNANO 04) </w:t>
            </w:r>
          </w:p>
        </w:tc>
        <w:tc>
          <w:tcPr>
            <w:tcW w:w="800" w:type="dxa"/>
            <w:tcMar>
              <w:top w:w="20" w:type="dxa"/>
              <w:left w:w="20" w:type="dxa"/>
              <w:bottom w:w="20" w:type="dxa"/>
              <w:right w:w="20" w:type="dxa"/>
            </w:tcMar>
            <w:vAlign w:val="center"/>
            <w:hideMark/>
          </w:tcPr>
          <w:p w14:paraId="0B584E9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5CCD5BF" w14:textId="77777777" w:rsidR="004372F0" w:rsidRPr="003C277C" w:rsidRDefault="004372F0" w:rsidP="0062553E">
            <w:pPr>
              <w:pStyle w:val="movimento"/>
              <w:rPr>
                <w:color w:val="002060"/>
              </w:rPr>
            </w:pPr>
            <w:r w:rsidRPr="003C277C">
              <w:rPr>
                <w:color w:val="002060"/>
              </w:rPr>
              <w:t>LONZI ANDREA</w:t>
            </w:r>
          </w:p>
        </w:tc>
        <w:tc>
          <w:tcPr>
            <w:tcW w:w="2200" w:type="dxa"/>
            <w:tcMar>
              <w:top w:w="20" w:type="dxa"/>
              <w:left w:w="20" w:type="dxa"/>
              <w:bottom w:w="20" w:type="dxa"/>
              <w:right w:w="20" w:type="dxa"/>
            </w:tcMar>
            <w:vAlign w:val="center"/>
            <w:hideMark/>
          </w:tcPr>
          <w:p w14:paraId="2E30DA25" w14:textId="77777777" w:rsidR="004372F0" w:rsidRPr="003C277C" w:rsidRDefault="004372F0" w:rsidP="0062553E">
            <w:pPr>
              <w:pStyle w:val="movimento2"/>
              <w:rPr>
                <w:color w:val="002060"/>
              </w:rPr>
            </w:pPr>
            <w:r w:rsidRPr="003C277C">
              <w:rPr>
                <w:color w:val="002060"/>
              </w:rPr>
              <w:t xml:space="preserve">(GNANO 04) </w:t>
            </w:r>
          </w:p>
        </w:tc>
      </w:tr>
      <w:tr w:rsidR="004372F0" w:rsidRPr="003C277C" w14:paraId="6DDB56AE" w14:textId="77777777" w:rsidTr="0062553E">
        <w:tc>
          <w:tcPr>
            <w:tcW w:w="2200" w:type="dxa"/>
            <w:tcMar>
              <w:top w:w="20" w:type="dxa"/>
              <w:left w:w="20" w:type="dxa"/>
              <w:bottom w:w="20" w:type="dxa"/>
              <w:right w:w="20" w:type="dxa"/>
            </w:tcMar>
            <w:vAlign w:val="center"/>
            <w:hideMark/>
          </w:tcPr>
          <w:p w14:paraId="22826B56" w14:textId="77777777" w:rsidR="004372F0" w:rsidRPr="003C277C" w:rsidRDefault="004372F0" w:rsidP="0062553E">
            <w:pPr>
              <w:pStyle w:val="movimento"/>
              <w:rPr>
                <w:color w:val="002060"/>
              </w:rPr>
            </w:pPr>
            <w:r w:rsidRPr="003C277C">
              <w:rPr>
                <w:color w:val="002060"/>
              </w:rPr>
              <w:t>MILITELLO ALESSANDRO</w:t>
            </w:r>
          </w:p>
        </w:tc>
        <w:tc>
          <w:tcPr>
            <w:tcW w:w="2200" w:type="dxa"/>
            <w:tcMar>
              <w:top w:w="20" w:type="dxa"/>
              <w:left w:w="20" w:type="dxa"/>
              <w:bottom w:w="20" w:type="dxa"/>
              <w:right w:w="20" w:type="dxa"/>
            </w:tcMar>
            <w:vAlign w:val="center"/>
            <w:hideMark/>
          </w:tcPr>
          <w:p w14:paraId="005C8CCD" w14:textId="77777777" w:rsidR="004372F0" w:rsidRPr="003C277C" w:rsidRDefault="004372F0" w:rsidP="0062553E">
            <w:pPr>
              <w:pStyle w:val="movimento2"/>
              <w:rPr>
                <w:color w:val="002060"/>
              </w:rPr>
            </w:pPr>
            <w:r w:rsidRPr="003C277C">
              <w:rPr>
                <w:color w:val="002060"/>
              </w:rPr>
              <w:t xml:space="preserve">(GNANO 04) </w:t>
            </w:r>
          </w:p>
        </w:tc>
        <w:tc>
          <w:tcPr>
            <w:tcW w:w="800" w:type="dxa"/>
            <w:tcMar>
              <w:top w:w="20" w:type="dxa"/>
              <w:left w:w="20" w:type="dxa"/>
              <w:bottom w:w="20" w:type="dxa"/>
              <w:right w:w="20" w:type="dxa"/>
            </w:tcMar>
            <w:vAlign w:val="center"/>
            <w:hideMark/>
          </w:tcPr>
          <w:p w14:paraId="79923DA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A5538AA" w14:textId="77777777" w:rsidR="004372F0" w:rsidRPr="003C277C" w:rsidRDefault="004372F0" w:rsidP="0062553E">
            <w:pPr>
              <w:pStyle w:val="movimento"/>
              <w:rPr>
                <w:color w:val="002060"/>
              </w:rPr>
            </w:pPr>
            <w:r w:rsidRPr="003C277C">
              <w:rPr>
                <w:color w:val="002060"/>
              </w:rPr>
              <w:t>CASSANO CRISTIAN</w:t>
            </w:r>
          </w:p>
        </w:tc>
        <w:tc>
          <w:tcPr>
            <w:tcW w:w="2200" w:type="dxa"/>
            <w:tcMar>
              <w:top w:w="20" w:type="dxa"/>
              <w:left w:w="20" w:type="dxa"/>
              <w:bottom w:w="20" w:type="dxa"/>
              <w:right w:w="20" w:type="dxa"/>
            </w:tcMar>
            <w:vAlign w:val="center"/>
            <w:hideMark/>
          </w:tcPr>
          <w:p w14:paraId="326BD51C" w14:textId="77777777" w:rsidR="004372F0" w:rsidRPr="003C277C" w:rsidRDefault="004372F0" w:rsidP="0062553E">
            <w:pPr>
              <w:pStyle w:val="movimento2"/>
              <w:rPr>
                <w:color w:val="002060"/>
              </w:rPr>
            </w:pPr>
            <w:r w:rsidRPr="003C277C">
              <w:rPr>
                <w:color w:val="002060"/>
              </w:rPr>
              <w:t xml:space="preserve">(MANTOVANI C5) </w:t>
            </w:r>
          </w:p>
        </w:tc>
      </w:tr>
      <w:tr w:rsidR="004372F0" w:rsidRPr="003C277C" w14:paraId="6F3A6F82" w14:textId="77777777" w:rsidTr="0062553E">
        <w:tc>
          <w:tcPr>
            <w:tcW w:w="2200" w:type="dxa"/>
            <w:tcMar>
              <w:top w:w="20" w:type="dxa"/>
              <w:left w:w="20" w:type="dxa"/>
              <w:bottom w:w="20" w:type="dxa"/>
              <w:right w:w="20" w:type="dxa"/>
            </w:tcMar>
            <w:vAlign w:val="center"/>
            <w:hideMark/>
          </w:tcPr>
          <w:p w14:paraId="1299444E" w14:textId="77777777" w:rsidR="004372F0" w:rsidRPr="003C277C" w:rsidRDefault="004372F0" w:rsidP="0062553E">
            <w:pPr>
              <w:pStyle w:val="movimento"/>
              <w:rPr>
                <w:color w:val="002060"/>
              </w:rPr>
            </w:pPr>
            <w:r w:rsidRPr="003C277C">
              <w:rPr>
                <w:color w:val="002060"/>
              </w:rPr>
              <w:t>DI RUSSO MATTEO</w:t>
            </w:r>
          </w:p>
        </w:tc>
        <w:tc>
          <w:tcPr>
            <w:tcW w:w="2200" w:type="dxa"/>
            <w:tcMar>
              <w:top w:w="20" w:type="dxa"/>
              <w:left w:w="20" w:type="dxa"/>
              <w:bottom w:w="20" w:type="dxa"/>
              <w:right w:w="20" w:type="dxa"/>
            </w:tcMar>
            <w:vAlign w:val="center"/>
            <w:hideMark/>
          </w:tcPr>
          <w:p w14:paraId="1CDE17D0" w14:textId="77777777" w:rsidR="004372F0" w:rsidRPr="003C277C" w:rsidRDefault="004372F0" w:rsidP="0062553E">
            <w:pPr>
              <w:pStyle w:val="movimento2"/>
              <w:rPr>
                <w:color w:val="002060"/>
              </w:rPr>
            </w:pPr>
            <w:r w:rsidRPr="003C277C">
              <w:rPr>
                <w:color w:val="002060"/>
              </w:rPr>
              <w:t xml:space="preserve">(PAGLIARE) </w:t>
            </w:r>
          </w:p>
        </w:tc>
        <w:tc>
          <w:tcPr>
            <w:tcW w:w="800" w:type="dxa"/>
            <w:tcMar>
              <w:top w:w="20" w:type="dxa"/>
              <w:left w:w="20" w:type="dxa"/>
              <w:bottom w:w="20" w:type="dxa"/>
              <w:right w:w="20" w:type="dxa"/>
            </w:tcMar>
            <w:vAlign w:val="center"/>
            <w:hideMark/>
          </w:tcPr>
          <w:p w14:paraId="0F44583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BF9CF30" w14:textId="77777777" w:rsidR="004372F0" w:rsidRPr="003C277C" w:rsidRDefault="004372F0" w:rsidP="0062553E">
            <w:pPr>
              <w:pStyle w:val="movimento"/>
              <w:rPr>
                <w:color w:val="002060"/>
              </w:rPr>
            </w:pPr>
            <w:r w:rsidRPr="003C277C">
              <w:rPr>
                <w:color w:val="002060"/>
              </w:rPr>
              <w:t>ROSATI ANDREA</w:t>
            </w:r>
          </w:p>
        </w:tc>
        <w:tc>
          <w:tcPr>
            <w:tcW w:w="2200" w:type="dxa"/>
            <w:tcMar>
              <w:top w:w="20" w:type="dxa"/>
              <w:left w:w="20" w:type="dxa"/>
              <w:bottom w:w="20" w:type="dxa"/>
              <w:right w:w="20" w:type="dxa"/>
            </w:tcMar>
            <w:vAlign w:val="center"/>
            <w:hideMark/>
          </w:tcPr>
          <w:p w14:paraId="498E32AA" w14:textId="77777777" w:rsidR="004372F0" w:rsidRPr="003C277C" w:rsidRDefault="004372F0" w:rsidP="0062553E">
            <w:pPr>
              <w:pStyle w:val="movimento2"/>
              <w:rPr>
                <w:color w:val="002060"/>
              </w:rPr>
            </w:pPr>
            <w:r w:rsidRPr="003C277C">
              <w:rPr>
                <w:color w:val="002060"/>
              </w:rPr>
              <w:t xml:space="preserve">(PAGLIARE) </w:t>
            </w:r>
          </w:p>
        </w:tc>
      </w:tr>
      <w:tr w:rsidR="004372F0" w:rsidRPr="003C277C" w14:paraId="651A0DC1" w14:textId="77777777" w:rsidTr="0062553E">
        <w:tc>
          <w:tcPr>
            <w:tcW w:w="2200" w:type="dxa"/>
            <w:tcMar>
              <w:top w:w="20" w:type="dxa"/>
              <w:left w:w="20" w:type="dxa"/>
              <w:bottom w:w="20" w:type="dxa"/>
              <w:right w:w="20" w:type="dxa"/>
            </w:tcMar>
            <w:vAlign w:val="center"/>
            <w:hideMark/>
          </w:tcPr>
          <w:p w14:paraId="2FD4C092" w14:textId="77777777" w:rsidR="004372F0" w:rsidRPr="003C277C" w:rsidRDefault="004372F0" w:rsidP="0062553E">
            <w:pPr>
              <w:pStyle w:val="movimento"/>
              <w:rPr>
                <w:color w:val="002060"/>
              </w:rPr>
            </w:pPr>
            <w:r w:rsidRPr="003C277C">
              <w:rPr>
                <w:color w:val="002060"/>
              </w:rPr>
              <w:t>BRACCI GIACOMO</w:t>
            </w:r>
          </w:p>
        </w:tc>
        <w:tc>
          <w:tcPr>
            <w:tcW w:w="2200" w:type="dxa"/>
            <w:tcMar>
              <w:top w:w="20" w:type="dxa"/>
              <w:left w:w="20" w:type="dxa"/>
              <w:bottom w:w="20" w:type="dxa"/>
              <w:right w:w="20" w:type="dxa"/>
            </w:tcMar>
            <w:vAlign w:val="center"/>
            <w:hideMark/>
          </w:tcPr>
          <w:p w14:paraId="0FEC5BB6" w14:textId="77777777" w:rsidR="004372F0" w:rsidRPr="003C277C" w:rsidRDefault="004372F0" w:rsidP="0062553E">
            <w:pPr>
              <w:pStyle w:val="movimento2"/>
              <w:rPr>
                <w:color w:val="002060"/>
              </w:rPr>
            </w:pPr>
            <w:r w:rsidRPr="003C277C">
              <w:rPr>
                <w:color w:val="002060"/>
              </w:rPr>
              <w:t xml:space="preserve">(PIANACCIO) </w:t>
            </w:r>
          </w:p>
        </w:tc>
        <w:tc>
          <w:tcPr>
            <w:tcW w:w="800" w:type="dxa"/>
            <w:tcMar>
              <w:top w:w="20" w:type="dxa"/>
              <w:left w:w="20" w:type="dxa"/>
              <w:bottom w:w="20" w:type="dxa"/>
              <w:right w:w="20" w:type="dxa"/>
            </w:tcMar>
            <w:vAlign w:val="center"/>
            <w:hideMark/>
          </w:tcPr>
          <w:p w14:paraId="7987113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DAC1205" w14:textId="77777777" w:rsidR="004372F0" w:rsidRPr="003C277C" w:rsidRDefault="004372F0" w:rsidP="0062553E">
            <w:pPr>
              <w:pStyle w:val="movimento"/>
              <w:rPr>
                <w:color w:val="002060"/>
              </w:rPr>
            </w:pPr>
            <w:r w:rsidRPr="003C277C">
              <w:rPr>
                <w:color w:val="002060"/>
              </w:rPr>
              <w:t>PIERUCCI DIEGO</w:t>
            </w:r>
          </w:p>
        </w:tc>
        <w:tc>
          <w:tcPr>
            <w:tcW w:w="2200" w:type="dxa"/>
            <w:tcMar>
              <w:top w:w="20" w:type="dxa"/>
              <w:left w:w="20" w:type="dxa"/>
              <w:bottom w:w="20" w:type="dxa"/>
              <w:right w:w="20" w:type="dxa"/>
            </w:tcMar>
            <w:vAlign w:val="center"/>
            <w:hideMark/>
          </w:tcPr>
          <w:p w14:paraId="5D3C15B8" w14:textId="77777777" w:rsidR="004372F0" w:rsidRPr="003C277C" w:rsidRDefault="004372F0" w:rsidP="0062553E">
            <w:pPr>
              <w:pStyle w:val="movimento2"/>
              <w:rPr>
                <w:color w:val="002060"/>
              </w:rPr>
            </w:pPr>
            <w:r w:rsidRPr="003C277C">
              <w:rPr>
                <w:color w:val="002060"/>
              </w:rPr>
              <w:t xml:space="preserve">(PIEVE D ICO CALCIO A 5) </w:t>
            </w:r>
          </w:p>
        </w:tc>
      </w:tr>
      <w:tr w:rsidR="004372F0" w:rsidRPr="003C277C" w14:paraId="44EEC6C9" w14:textId="77777777" w:rsidTr="0062553E">
        <w:tc>
          <w:tcPr>
            <w:tcW w:w="2200" w:type="dxa"/>
            <w:tcMar>
              <w:top w:w="20" w:type="dxa"/>
              <w:left w:w="20" w:type="dxa"/>
              <w:bottom w:w="20" w:type="dxa"/>
              <w:right w:w="20" w:type="dxa"/>
            </w:tcMar>
            <w:vAlign w:val="center"/>
            <w:hideMark/>
          </w:tcPr>
          <w:p w14:paraId="338EA41E" w14:textId="77777777" w:rsidR="004372F0" w:rsidRPr="003C277C" w:rsidRDefault="004372F0" w:rsidP="0062553E">
            <w:pPr>
              <w:pStyle w:val="movimento"/>
              <w:rPr>
                <w:color w:val="002060"/>
              </w:rPr>
            </w:pPr>
            <w:r w:rsidRPr="003C277C">
              <w:rPr>
                <w:color w:val="002060"/>
              </w:rPr>
              <w:t>MOCHI MASSIMO</w:t>
            </w:r>
          </w:p>
        </w:tc>
        <w:tc>
          <w:tcPr>
            <w:tcW w:w="2200" w:type="dxa"/>
            <w:tcMar>
              <w:top w:w="20" w:type="dxa"/>
              <w:left w:w="20" w:type="dxa"/>
              <w:bottom w:w="20" w:type="dxa"/>
              <w:right w:w="20" w:type="dxa"/>
            </w:tcMar>
            <w:vAlign w:val="center"/>
            <w:hideMark/>
          </w:tcPr>
          <w:p w14:paraId="023AE82C" w14:textId="77777777" w:rsidR="004372F0" w:rsidRPr="003C277C" w:rsidRDefault="004372F0" w:rsidP="0062553E">
            <w:pPr>
              <w:pStyle w:val="movimento2"/>
              <w:rPr>
                <w:color w:val="002060"/>
              </w:rPr>
            </w:pPr>
            <w:r w:rsidRPr="003C277C">
              <w:rPr>
                <w:color w:val="002060"/>
              </w:rPr>
              <w:t xml:space="preserve">(POL.CAGLI SPORT ASSOCIATI) </w:t>
            </w:r>
          </w:p>
        </w:tc>
        <w:tc>
          <w:tcPr>
            <w:tcW w:w="800" w:type="dxa"/>
            <w:tcMar>
              <w:top w:w="20" w:type="dxa"/>
              <w:left w:w="20" w:type="dxa"/>
              <w:bottom w:w="20" w:type="dxa"/>
              <w:right w:w="20" w:type="dxa"/>
            </w:tcMar>
            <w:vAlign w:val="center"/>
            <w:hideMark/>
          </w:tcPr>
          <w:p w14:paraId="28E9883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21BBAF1" w14:textId="77777777" w:rsidR="004372F0" w:rsidRPr="003C277C" w:rsidRDefault="004372F0" w:rsidP="0062553E">
            <w:pPr>
              <w:pStyle w:val="movimento"/>
              <w:rPr>
                <w:color w:val="002060"/>
              </w:rPr>
            </w:pPr>
            <w:r w:rsidRPr="003C277C">
              <w:rPr>
                <w:color w:val="002060"/>
              </w:rPr>
              <w:t>ORLANDI MICHELE</w:t>
            </w:r>
          </w:p>
        </w:tc>
        <w:tc>
          <w:tcPr>
            <w:tcW w:w="2200" w:type="dxa"/>
            <w:tcMar>
              <w:top w:w="20" w:type="dxa"/>
              <w:left w:w="20" w:type="dxa"/>
              <w:bottom w:w="20" w:type="dxa"/>
              <w:right w:w="20" w:type="dxa"/>
            </w:tcMar>
            <w:vAlign w:val="center"/>
            <w:hideMark/>
          </w:tcPr>
          <w:p w14:paraId="1CDF7DEE" w14:textId="77777777" w:rsidR="004372F0" w:rsidRPr="003C277C" w:rsidRDefault="004372F0" w:rsidP="0062553E">
            <w:pPr>
              <w:pStyle w:val="movimento2"/>
              <w:rPr>
                <w:color w:val="002060"/>
              </w:rPr>
            </w:pPr>
            <w:r w:rsidRPr="003C277C">
              <w:rPr>
                <w:color w:val="002060"/>
              </w:rPr>
              <w:t xml:space="preserve">(POL.CAGLI SPORT ASSOCIATI) </w:t>
            </w:r>
          </w:p>
        </w:tc>
      </w:tr>
      <w:tr w:rsidR="004372F0" w:rsidRPr="003C277C" w14:paraId="69DDA906" w14:textId="77777777" w:rsidTr="0062553E">
        <w:tc>
          <w:tcPr>
            <w:tcW w:w="2200" w:type="dxa"/>
            <w:tcMar>
              <w:top w:w="20" w:type="dxa"/>
              <w:left w:w="20" w:type="dxa"/>
              <w:bottom w:w="20" w:type="dxa"/>
              <w:right w:w="20" w:type="dxa"/>
            </w:tcMar>
            <w:vAlign w:val="center"/>
            <w:hideMark/>
          </w:tcPr>
          <w:p w14:paraId="174CF71F" w14:textId="77777777" w:rsidR="004372F0" w:rsidRPr="003C277C" w:rsidRDefault="004372F0" w:rsidP="0062553E">
            <w:pPr>
              <w:pStyle w:val="movimento"/>
              <w:rPr>
                <w:color w:val="002060"/>
              </w:rPr>
            </w:pPr>
            <w:r w:rsidRPr="003C277C">
              <w:rPr>
                <w:color w:val="002060"/>
              </w:rPr>
              <w:t>FIORETTI IURI</w:t>
            </w:r>
          </w:p>
        </w:tc>
        <w:tc>
          <w:tcPr>
            <w:tcW w:w="2200" w:type="dxa"/>
            <w:tcMar>
              <w:top w:w="20" w:type="dxa"/>
              <w:left w:w="20" w:type="dxa"/>
              <w:bottom w:w="20" w:type="dxa"/>
              <w:right w:w="20" w:type="dxa"/>
            </w:tcMar>
            <w:vAlign w:val="center"/>
            <w:hideMark/>
          </w:tcPr>
          <w:p w14:paraId="7EB11B87" w14:textId="77777777" w:rsidR="004372F0" w:rsidRPr="003C277C" w:rsidRDefault="004372F0" w:rsidP="0062553E">
            <w:pPr>
              <w:pStyle w:val="movimento2"/>
              <w:rPr>
                <w:color w:val="002060"/>
              </w:rPr>
            </w:pPr>
            <w:r w:rsidRPr="003C277C">
              <w:rPr>
                <w:color w:val="002060"/>
              </w:rPr>
              <w:t xml:space="preserve">(POLISPORTIVA ROSSO BLU) </w:t>
            </w:r>
          </w:p>
        </w:tc>
        <w:tc>
          <w:tcPr>
            <w:tcW w:w="800" w:type="dxa"/>
            <w:tcMar>
              <w:top w:w="20" w:type="dxa"/>
              <w:left w:w="20" w:type="dxa"/>
              <w:bottom w:w="20" w:type="dxa"/>
              <w:right w:w="20" w:type="dxa"/>
            </w:tcMar>
            <w:vAlign w:val="center"/>
            <w:hideMark/>
          </w:tcPr>
          <w:p w14:paraId="6B79FDE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20D9A0C" w14:textId="77777777" w:rsidR="004372F0" w:rsidRPr="003C277C" w:rsidRDefault="004372F0" w:rsidP="0062553E">
            <w:pPr>
              <w:pStyle w:val="movimento"/>
              <w:rPr>
                <w:color w:val="002060"/>
              </w:rPr>
            </w:pPr>
            <w:r w:rsidRPr="003C277C">
              <w:rPr>
                <w:color w:val="002060"/>
              </w:rPr>
              <w:t>IACOPONI FRANCESCO</w:t>
            </w:r>
          </w:p>
        </w:tc>
        <w:tc>
          <w:tcPr>
            <w:tcW w:w="2200" w:type="dxa"/>
            <w:tcMar>
              <w:top w:w="20" w:type="dxa"/>
              <w:left w:w="20" w:type="dxa"/>
              <w:bottom w:w="20" w:type="dxa"/>
              <w:right w:w="20" w:type="dxa"/>
            </w:tcMar>
            <w:vAlign w:val="center"/>
            <w:hideMark/>
          </w:tcPr>
          <w:p w14:paraId="1EDB9B33" w14:textId="77777777" w:rsidR="004372F0" w:rsidRPr="003C277C" w:rsidRDefault="004372F0" w:rsidP="0062553E">
            <w:pPr>
              <w:pStyle w:val="movimento2"/>
              <w:rPr>
                <w:color w:val="002060"/>
              </w:rPr>
            </w:pPr>
            <w:r w:rsidRPr="003C277C">
              <w:rPr>
                <w:color w:val="002060"/>
              </w:rPr>
              <w:t xml:space="preserve">(POLISPORTIVA ROSSO BLU) </w:t>
            </w:r>
          </w:p>
        </w:tc>
      </w:tr>
      <w:tr w:rsidR="004372F0" w:rsidRPr="003C277C" w14:paraId="24DE6B84" w14:textId="77777777" w:rsidTr="0062553E">
        <w:tc>
          <w:tcPr>
            <w:tcW w:w="2200" w:type="dxa"/>
            <w:tcMar>
              <w:top w:w="20" w:type="dxa"/>
              <w:left w:w="20" w:type="dxa"/>
              <w:bottom w:w="20" w:type="dxa"/>
              <w:right w:w="20" w:type="dxa"/>
            </w:tcMar>
            <w:vAlign w:val="center"/>
            <w:hideMark/>
          </w:tcPr>
          <w:p w14:paraId="77AA3F8A" w14:textId="77777777" w:rsidR="004372F0" w:rsidRPr="003C277C" w:rsidRDefault="004372F0" w:rsidP="0062553E">
            <w:pPr>
              <w:pStyle w:val="movimento"/>
              <w:rPr>
                <w:color w:val="002060"/>
              </w:rPr>
            </w:pPr>
            <w:r w:rsidRPr="003C277C">
              <w:rPr>
                <w:color w:val="002060"/>
              </w:rPr>
              <w:t>PIETRACCI MARCO</w:t>
            </w:r>
          </w:p>
        </w:tc>
        <w:tc>
          <w:tcPr>
            <w:tcW w:w="2200" w:type="dxa"/>
            <w:tcMar>
              <w:top w:w="20" w:type="dxa"/>
              <w:left w:w="20" w:type="dxa"/>
              <w:bottom w:w="20" w:type="dxa"/>
              <w:right w:w="20" w:type="dxa"/>
            </w:tcMar>
            <w:vAlign w:val="center"/>
            <w:hideMark/>
          </w:tcPr>
          <w:p w14:paraId="595494B5" w14:textId="77777777" w:rsidR="004372F0" w:rsidRPr="003C277C" w:rsidRDefault="004372F0" w:rsidP="0062553E">
            <w:pPr>
              <w:pStyle w:val="movimento2"/>
              <w:rPr>
                <w:color w:val="002060"/>
              </w:rPr>
            </w:pPr>
            <w:r w:rsidRPr="003C277C">
              <w:rPr>
                <w:color w:val="002060"/>
              </w:rPr>
              <w:t xml:space="preserve">(POLISPORTIVA ROSSO BLU) </w:t>
            </w:r>
          </w:p>
        </w:tc>
        <w:tc>
          <w:tcPr>
            <w:tcW w:w="800" w:type="dxa"/>
            <w:tcMar>
              <w:top w:w="20" w:type="dxa"/>
              <w:left w:w="20" w:type="dxa"/>
              <w:bottom w:w="20" w:type="dxa"/>
              <w:right w:w="20" w:type="dxa"/>
            </w:tcMar>
            <w:vAlign w:val="center"/>
            <w:hideMark/>
          </w:tcPr>
          <w:p w14:paraId="1CD9BC1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811C47A" w14:textId="77777777" w:rsidR="004372F0" w:rsidRPr="003C277C" w:rsidRDefault="004372F0" w:rsidP="0062553E">
            <w:pPr>
              <w:pStyle w:val="movimento"/>
              <w:rPr>
                <w:color w:val="002060"/>
              </w:rPr>
            </w:pPr>
            <w:r w:rsidRPr="003C277C">
              <w:rPr>
                <w:color w:val="002060"/>
              </w:rPr>
              <w:t>TASSI GIAN MARCO</w:t>
            </w:r>
          </w:p>
        </w:tc>
        <w:tc>
          <w:tcPr>
            <w:tcW w:w="2200" w:type="dxa"/>
            <w:tcMar>
              <w:top w:w="20" w:type="dxa"/>
              <w:left w:w="20" w:type="dxa"/>
              <w:bottom w:w="20" w:type="dxa"/>
              <w:right w:w="20" w:type="dxa"/>
            </w:tcMar>
            <w:vAlign w:val="center"/>
            <w:hideMark/>
          </w:tcPr>
          <w:p w14:paraId="0CAB5B68" w14:textId="77777777" w:rsidR="004372F0" w:rsidRPr="003C277C" w:rsidRDefault="004372F0" w:rsidP="0062553E">
            <w:pPr>
              <w:pStyle w:val="movimento2"/>
              <w:rPr>
                <w:color w:val="002060"/>
              </w:rPr>
            </w:pPr>
            <w:r w:rsidRPr="003C277C">
              <w:rPr>
                <w:color w:val="002060"/>
              </w:rPr>
              <w:t xml:space="preserve">(POLISPORTIVA ROSSO BLU) </w:t>
            </w:r>
          </w:p>
        </w:tc>
      </w:tr>
      <w:tr w:rsidR="004372F0" w:rsidRPr="003C277C" w14:paraId="6F5E2E62" w14:textId="77777777" w:rsidTr="0062553E">
        <w:tc>
          <w:tcPr>
            <w:tcW w:w="2200" w:type="dxa"/>
            <w:tcMar>
              <w:top w:w="20" w:type="dxa"/>
              <w:left w:w="20" w:type="dxa"/>
              <w:bottom w:w="20" w:type="dxa"/>
              <w:right w:w="20" w:type="dxa"/>
            </w:tcMar>
            <w:vAlign w:val="center"/>
            <w:hideMark/>
          </w:tcPr>
          <w:p w14:paraId="03CF6C6A" w14:textId="77777777" w:rsidR="004372F0" w:rsidRPr="003C277C" w:rsidRDefault="004372F0" w:rsidP="0062553E">
            <w:pPr>
              <w:pStyle w:val="movimento"/>
              <w:rPr>
                <w:color w:val="002060"/>
              </w:rPr>
            </w:pPr>
            <w:r w:rsidRPr="003C277C">
              <w:rPr>
                <w:color w:val="002060"/>
              </w:rPr>
              <w:t>RANIERI NICOLA</w:t>
            </w:r>
          </w:p>
        </w:tc>
        <w:tc>
          <w:tcPr>
            <w:tcW w:w="2200" w:type="dxa"/>
            <w:tcMar>
              <w:top w:w="20" w:type="dxa"/>
              <w:left w:w="20" w:type="dxa"/>
              <w:bottom w:w="20" w:type="dxa"/>
              <w:right w:w="20" w:type="dxa"/>
            </w:tcMar>
            <w:vAlign w:val="center"/>
            <w:hideMark/>
          </w:tcPr>
          <w:p w14:paraId="477EE098" w14:textId="77777777" w:rsidR="004372F0" w:rsidRPr="003C277C" w:rsidRDefault="004372F0" w:rsidP="0062553E">
            <w:pPr>
              <w:pStyle w:val="movimento2"/>
              <w:rPr>
                <w:color w:val="002060"/>
              </w:rPr>
            </w:pPr>
            <w:r w:rsidRPr="003C277C">
              <w:rPr>
                <w:color w:val="002060"/>
              </w:rPr>
              <w:t xml:space="preserve">(REAL ANCARIA) </w:t>
            </w:r>
          </w:p>
        </w:tc>
        <w:tc>
          <w:tcPr>
            <w:tcW w:w="800" w:type="dxa"/>
            <w:tcMar>
              <w:top w:w="20" w:type="dxa"/>
              <w:left w:w="20" w:type="dxa"/>
              <w:bottom w:w="20" w:type="dxa"/>
              <w:right w:w="20" w:type="dxa"/>
            </w:tcMar>
            <w:vAlign w:val="center"/>
            <w:hideMark/>
          </w:tcPr>
          <w:p w14:paraId="697B08F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015206A" w14:textId="77777777" w:rsidR="004372F0" w:rsidRPr="003C277C" w:rsidRDefault="004372F0" w:rsidP="0062553E">
            <w:pPr>
              <w:pStyle w:val="movimento"/>
              <w:rPr>
                <w:color w:val="002060"/>
              </w:rPr>
            </w:pPr>
            <w:r w:rsidRPr="003C277C">
              <w:rPr>
                <w:color w:val="002060"/>
              </w:rPr>
              <w:t>ZIPPI ANDREA</w:t>
            </w:r>
          </w:p>
        </w:tc>
        <w:tc>
          <w:tcPr>
            <w:tcW w:w="2200" w:type="dxa"/>
            <w:tcMar>
              <w:top w:w="20" w:type="dxa"/>
              <w:left w:w="20" w:type="dxa"/>
              <w:bottom w:w="20" w:type="dxa"/>
              <w:right w:w="20" w:type="dxa"/>
            </w:tcMar>
            <w:vAlign w:val="center"/>
            <w:hideMark/>
          </w:tcPr>
          <w:p w14:paraId="35894D10" w14:textId="77777777" w:rsidR="004372F0" w:rsidRPr="003C277C" w:rsidRDefault="004372F0" w:rsidP="0062553E">
            <w:pPr>
              <w:pStyle w:val="movimento2"/>
              <w:rPr>
                <w:color w:val="002060"/>
              </w:rPr>
            </w:pPr>
            <w:r w:rsidRPr="003C277C">
              <w:rPr>
                <w:color w:val="002060"/>
              </w:rPr>
              <w:t xml:space="preserve">(REAL ANCARIA) </w:t>
            </w:r>
          </w:p>
        </w:tc>
      </w:tr>
      <w:tr w:rsidR="004372F0" w:rsidRPr="003C277C" w14:paraId="455742C3" w14:textId="77777777" w:rsidTr="0062553E">
        <w:tc>
          <w:tcPr>
            <w:tcW w:w="2200" w:type="dxa"/>
            <w:tcMar>
              <w:top w:w="20" w:type="dxa"/>
              <w:left w:w="20" w:type="dxa"/>
              <w:bottom w:w="20" w:type="dxa"/>
              <w:right w:w="20" w:type="dxa"/>
            </w:tcMar>
            <w:vAlign w:val="center"/>
            <w:hideMark/>
          </w:tcPr>
          <w:p w14:paraId="0B266210" w14:textId="77777777" w:rsidR="004372F0" w:rsidRPr="003C277C" w:rsidRDefault="004372F0" w:rsidP="0062553E">
            <w:pPr>
              <w:pStyle w:val="movimento"/>
              <w:rPr>
                <w:color w:val="002060"/>
              </w:rPr>
            </w:pPr>
            <w:r w:rsidRPr="003C277C">
              <w:rPr>
                <w:color w:val="002060"/>
              </w:rPr>
              <w:t>COACCI VITTORIO</w:t>
            </w:r>
          </w:p>
        </w:tc>
        <w:tc>
          <w:tcPr>
            <w:tcW w:w="2200" w:type="dxa"/>
            <w:tcMar>
              <w:top w:w="20" w:type="dxa"/>
              <w:left w:w="20" w:type="dxa"/>
              <w:bottom w:w="20" w:type="dxa"/>
              <w:right w:w="20" w:type="dxa"/>
            </w:tcMar>
            <w:vAlign w:val="center"/>
            <w:hideMark/>
          </w:tcPr>
          <w:p w14:paraId="5A8CA80C" w14:textId="77777777" w:rsidR="004372F0" w:rsidRPr="003C277C" w:rsidRDefault="004372F0" w:rsidP="0062553E">
            <w:pPr>
              <w:pStyle w:val="movimento2"/>
              <w:rPr>
                <w:color w:val="002060"/>
              </w:rPr>
            </w:pPr>
            <w:r w:rsidRPr="003C277C">
              <w:rPr>
                <w:color w:val="002060"/>
              </w:rPr>
              <w:t xml:space="preserve">(RIVIERA DELLE PALME) </w:t>
            </w:r>
          </w:p>
        </w:tc>
        <w:tc>
          <w:tcPr>
            <w:tcW w:w="800" w:type="dxa"/>
            <w:tcMar>
              <w:top w:w="20" w:type="dxa"/>
              <w:left w:w="20" w:type="dxa"/>
              <w:bottom w:w="20" w:type="dxa"/>
              <w:right w:w="20" w:type="dxa"/>
            </w:tcMar>
            <w:vAlign w:val="center"/>
            <w:hideMark/>
          </w:tcPr>
          <w:p w14:paraId="6117C2F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79EE860" w14:textId="77777777" w:rsidR="004372F0" w:rsidRPr="003C277C" w:rsidRDefault="004372F0" w:rsidP="0062553E">
            <w:pPr>
              <w:pStyle w:val="movimento"/>
              <w:rPr>
                <w:color w:val="002060"/>
              </w:rPr>
            </w:pPr>
            <w:r w:rsidRPr="003C277C">
              <w:rPr>
                <w:color w:val="002060"/>
              </w:rPr>
              <w:t>LANTERMO DIEGO</w:t>
            </w:r>
          </w:p>
        </w:tc>
        <w:tc>
          <w:tcPr>
            <w:tcW w:w="2200" w:type="dxa"/>
            <w:tcMar>
              <w:top w:w="20" w:type="dxa"/>
              <w:left w:w="20" w:type="dxa"/>
              <w:bottom w:w="20" w:type="dxa"/>
              <w:right w:w="20" w:type="dxa"/>
            </w:tcMar>
            <w:vAlign w:val="center"/>
            <w:hideMark/>
          </w:tcPr>
          <w:p w14:paraId="56458DA1" w14:textId="77777777" w:rsidR="004372F0" w:rsidRPr="003C277C" w:rsidRDefault="004372F0" w:rsidP="0062553E">
            <w:pPr>
              <w:pStyle w:val="movimento2"/>
              <w:rPr>
                <w:color w:val="002060"/>
              </w:rPr>
            </w:pPr>
            <w:r w:rsidRPr="003C277C">
              <w:rPr>
                <w:color w:val="002060"/>
              </w:rPr>
              <w:t xml:space="preserve">(U.MANDOLESI) </w:t>
            </w:r>
          </w:p>
        </w:tc>
      </w:tr>
      <w:tr w:rsidR="004372F0" w:rsidRPr="003C277C" w14:paraId="7061EB44" w14:textId="77777777" w:rsidTr="0062553E">
        <w:tc>
          <w:tcPr>
            <w:tcW w:w="2200" w:type="dxa"/>
            <w:tcMar>
              <w:top w:w="20" w:type="dxa"/>
              <w:left w:w="20" w:type="dxa"/>
              <w:bottom w:w="20" w:type="dxa"/>
              <w:right w:w="20" w:type="dxa"/>
            </w:tcMar>
            <w:vAlign w:val="center"/>
            <w:hideMark/>
          </w:tcPr>
          <w:p w14:paraId="3FA9148C" w14:textId="77777777" w:rsidR="004372F0" w:rsidRPr="003C277C" w:rsidRDefault="004372F0" w:rsidP="0062553E">
            <w:pPr>
              <w:pStyle w:val="movimento"/>
              <w:rPr>
                <w:color w:val="002060"/>
              </w:rPr>
            </w:pPr>
            <w:r w:rsidRPr="003C277C">
              <w:rPr>
                <w:color w:val="002060"/>
              </w:rPr>
              <w:t>MURTEZI ADRIAN</w:t>
            </w:r>
          </w:p>
        </w:tc>
        <w:tc>
          <w:tcPr>
            <w:tcW w:w="2200" w:type="dxa"/>
            <w:tcMar>
              <w:top w:w="20" w:type="dxa"/>
              <w:left w:w="20" w:type="dxa"/>
              <w:bottom w:w="20" w:type="dxa"/>
              <w:right w:w="20" w:type="dxa"/>
            </w:tcMar>
            <w:vAlign w:val="center"/>
            <w:hideMark/>
          </w:tcPr>
          <w:p w14:paraId="5486134D" w14:textId="77777777" w:rsidR="004372F0" w:rsidRPr="003C277C" w:rsidRDefault="004372F0" w:rsidP="0062553E">
            <w:pPr>
              <w:pStyle w:val="movimento2"/>
              <w:rPr>
                <w:color w:val="002060"/>
              </w:rPr>
            </w:pPr>
            <w:r w:rsidRPr="003C277C">
              <w:rPr>
                <w:color w:val="002060"/>
              </w:rPr>
              <w:t xml:space="preserve">(U.MANDOLESI) </w:t>
            </w:r>
          </w:p>
        </w:tc>
        <w:tc>
          <w:tcPr>
            <w:tcW w:w="800" w:type="dxa"/>
            <w:tcMar>
              <w:top w:w="20" w:type="dxa"/>
              <w:left w:w="20" w:type="dxa"/>
              <w:bottom w:w="20" w:type="dxa"/>
              <w:right w:w="20" w:type="dxa"/>
            </w:tcMar>
            <w:vAlign w:val="center"/>
            <w:hideMark/>
          </w:tcPr>
          <w:p w14:paraId="369F660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C19504B" w14:textId="77777777" w:rsidR="004372F0" w:rsidRPr="003C277C" w:rsidRDefault="004372F0" w:rsidP="0062553E">
            <w:pPr>
              <w:pStyle w:val="movimento"/>
              <w:rPr>
                <w:color w:val="002060"/>
              </w:rPr>
            </w:pPr>
            <w:r w:rsidRPr="003C277C">
              <w:rPr>
                <w:color w:val="002060"/>
              </w:rPr>
              <w:t>COCCIA LUCA MICHELE</w:t>
            </w:r>
          </w:p>
        </w:tc>
        <w:tc>
          <w:tcPr>
            <w:tcW w:w="2200" w:type="dxa"/>
            <w:tcMar>
              <w:top w:w="20" w:type="dxa"/>
              <w:left w:w="20" w:type="dxa"/>
              <w:bottom w:w="20" w:type="dxa"/>
              <w:right w:w="20" w:type="dxa"/>
            </w:tcMar>
            <w:vAlign w:val="center"/>
            <w:hideMark/>
          </w:tcPr>
          <w:p w14:paraId="122A0080" w14:textId="77777777" w:rsidR="004372F0" w:rsidRPr="003C277C" w:rsidRDefault="004372F0" w:rsidP="0062553E">
            <w:pPr>
              <w:pStyle w:val="movimento2"/>
              <w:rPr>
                <w:color w:val="002060"/>
              </w:rPr>
            </w:pPr>
            <w:r w:rsidRPr="003C277C">
              <w:rPr>
                <w:color w:val="002060"/>
              </w:rPr>
              <w:t xml:space="preserve">(VERBENA C5 ANCONA) </w:t>
            </w:r>
          </w:p>
        </w:tc>
      </w:tr>
      <w:tr w:rsidR="004372F0" w:rsidRPr="003C277C" w14:paraId="7A7A4BC0" w14:textId="77777777" w:rsidTr="0062553E">
        <w:tc>
          <w:tcPr>
            <w:tcW w:w="2200" w:type="dxa"/>
            <w:tcMar>
              <w:top w:w="20" w:type="dxa"/>
              <w:left w:w="20" w:type="dxa"/>
              <w:bottom w:w="20" w:type="dxa"/>
              <w:right w:w="20" w:type="dxa"/>
            </w:tcMar>
            <w:vAlign w:val="center"/>
            <w:hideMark/>
          </w:tcPr>
          <w:p w14:paraId="778B7574" w14:textId="77777777" w:rsidR="004372F0" w:rsidRPr="003C277C" w:rsidRDefault="004372F0" w:rsidP="0062553E">
            <w:pPr>
              <w:pStyle w:val="movimento"/>
              <w:rPr>
                <w:color w:val="002060"/>
              </w:rPr>
            </w:pPr>
            <w:r w:rsidRPr="003C277C">
              <w:rPr>
                <w:color w:val="002060"/>
              </w:rPr>
              <w:t>MILANI GIANLUCA</w:t>
            </w:r>
          </w:p>
        </w:tc>
        <w:tc>
          <w:tcPr>
            <w:tcW w:w="2200" w:type="dxa"/>
            <w:tcMar>
              <w:top w:w="20" w:type="dxa"/>
              <w:left w:w="20" w:type="dxa"/>
              <w:bottom w:w="20" w:type="dxa"/>
              <w:right w:w="20" w:type="dxa"/>
            </w:tcMar>
            <w:vAlign w:val="center"/>
            <w:hideMark/>
          </w:tcPr>
          <w:p w14:paraId="3C25D6C1" w14:textId="77777777" w:rsidR="004372F0" w:rsidRPr="003C277C" w:rsidRDefault="004372F0" w:rsidP="0062553E">
            <w:pPr>
              <w:pStyle w:val="movimento2"/>
              <w:rPr>
                <w:color w:val="002060"/>
              </w:rPr>
            </w:pPr>
            <w:r w:rsidRPr="003C277C">
              <w:rPr>
                <w:color w:val="002060"/>
              </w:rPr>
              <w:t xml:space="preserve">(VERBENA C5 ANCONA) </w:t>
            </w:r>
          </w:p>
        </w:tc>
        <w:tc>
          <w:tcPr>
            <w:tcW w:w="800" w:type="dxa"/>
            <w:tcMar>
              <w:top w:w="20" w:type="dxa"/>
              <w:left w:w="20" w:type="dxa"/>
              <w:bottom w:w="20" w:type="dxa"/>
              <w:right w:w="20" w:type="dxa"/>
            </w:tcMar>
            <w:vAlign w:val="center"/>
            <w:hideMark/>
          </w:tcPr>
          <w:p w14:paraId="12AC8E7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0E16736" w14:textId="77777777" w:rsidR="004372F0" w:rsidRPr="003C277C" w:rsidRDefault="004372F0" w:rsidP="0062553E">
            <w:pPr>
              <w:pStyle w:val="movimento"/>
              <w:rPr>
                <w:color w:val="002060"/>
              </w:rPr>
            </w:pPr>
            <w:r w:rsidRPr="003C277C">
              <w:rPr>
                <w:color w:val="002060"/>
              </w:rPr>
              <w:t>MARUSIC DENIS</w:t>
            </w:r>
          </w:p>
        </w:tc>
        <w:tc>
          <w:tcPr>
            <w:tcW w:w="2200" w:type="dxa"/>
            <w:tcMar>
              <w:top w:w="20" w:type="dxa"/>
              <w:left w:w="20" w:type="dxa"/>
              <w:bottom w:w="20" w:type="dxa"/>
              <w:right w:w="20" w:type="dxa"/>
            </w:tcMar>
            <w:vAlign w:val="center"/>
            <w:hideMark/>
          </w:tcPr>
          <w:p w14:paraId="62413425" w14:textId="77777777" w:rsidR="004372F0" w:rsidRPr="003C277C" w:rsidRDefault="004372F0" w:rsidP="0062553E">
            <w:pPr>
              <w:pStyle w:val="movimento2"/>
              <w:rPr>
                <w:color w:val="002060"/>
              </w:rPr>
            </w:pPr>
            <w:r w:rsidRPr="003C277C">
              <w:rPr>
                <w:color w:val="002060"/>
              </w:rPr>
              <w:t xml:space="preserve">(VILLA CECCOLINI CALCIO) </w:t>
            </w:r>
          </w:p>
        </w:tc>
      </w:tr>
      <w:tr w:rsidR="004372F0" w:rsidRPr="003C277C" w14:paraId="12817210" w14:textId="77777777" w:rsidTr="0062553E">
        <w:tc>
          <w:tcPr>
            <w:tcW w:w="2200" w:type="dxa"/>
            <w:tcMar>
              <w:top w:w="20" w:type="dxa"/>
              <w:left w:w="20" w:type="dxa"/>
              <w:bottom w:w="20" w:type="dxa"/>
              <w:right w:w="20" w:type="dxa"/>
            </w:tcMar>
            <w:vAlign w:val="center"/>
            <w:hideMark/>
          </w:tcPr>
          <w:p w14:paraId="40B90806" w14:textId="77777777" w:rsidR="004372F0" w:rsidRPr="003C277C" w:rsidRDefault="004372F0" w:rsidP="0062553E">
            <w:pPr>
              <w:pStyle w:val="movimento"/>
              <w:rPr>
                <w:color w:val="002060"/>
              </w:rPr>
            </w:pPr>
            <w:r w:rsidRPr="003C277C">
              <w:rPr>
                <w:color w:val="002060"/>
              </w:rPr>
              <w:t>MICCIO CESARE</w:t>
            </w:r>
          </w:p>
        </w:tc>
        <w:tc>
          <w:tcPr>
            <w:tcW w:w="2200" w:type="dxa"/>
            <w:tcMar>
              <w:top w:w="20" w:type="dxa"/>
              <w:left w:w="20" w:type="dxa"/>
              <w:bottom w:w="20" w:type="dxa"/>
              <w:right w:w="20" w:type="dxa"/>
            </w:tcMar>
            <w:vAlign w:val="center"/>
            <w:hideMark/>
          </w:tcPr>
          <w:p w14:paraId="1575B103" w14:textId="77777777" w:rsidR="004372F0" w:rsidRPr="003C277C" w:rsidRDefault="004372F0" w:rsidP="0062553E">
            <w:pPr>
              <w:pStyle w:val="movimento2"/>
              <w:rPr>
                <w:color w:val="002060"/>
              </w:rPr>
            </w:pPr>
            <w:r w:rsidRPr="003C277C">
              <w:rPr>
                <w:color w:val="002060"/>
              </w:rPr>
              <w:t xml:space="preserve">(VILLA CECCOLINI CALCIO) </w:t>
            </w:r>
          </w:p>
        </w:tc>
        <w:tc>
          <w:tcPr>
            <w:tcW w:w="800" w:type="dxa"/>
            <w:tcMar>
              <w:top w:w="20" w:type="dxa"/>
              <w:left w:w="20" w:type="dxa"/>
              <w:bottom w:w="20" w:type="dxa"/>
              <w:right w:w="20" w:type="dxa"/>
            </w:tcMar>
            <w:vAlign w:val="center"/>
            <w:hideMark/>
          </w:tcPr>
          <w:p w14:paraId="5F1489F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1FDCCA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0A20407" w14:textId="77777777" w:rsidR="004372F0" w:rsidRPr="003C277C" w:rsidRDefault="004372F0" w:rsidP="0062553E">
            <w:pPr>
              <w:pStyle w:val="movimento2"/>
              <w:rPr>
                <w:color w:val="002060"/>
              </w:rPr>
            </w:pPr>
            <w:r w:rsidRPr="003C277C">
              <w:rPr>
                <w:color w:val="002060"/>
              </w:rPr>
              <w:t> </w:t>
            </w:r>
          </w:p>
        </w:tc>
      </w:tr>
    </w:tbl>
    <w:p w14:paraId="0B018A7C" w14:textId="77777777" w:rsidR="004372F0" w:rsidRPr="003C277C" w:rsidRDefault="004372F0" w:rsidP="004372F0">
      <w:pPr>
        <w:pStyle w:val="titolo10"/>
        <w:rPr>
          <w:rFonts w:eastAsiaTheme="minorEastAsia"/>
          <w:color w:val="002060"/>
        </w:rPr>
      </w:pPr>
      <w:r w:rsidRPr="003C277C">
        <w:rPr>
          <w:color w:val="002060"/>
        </w:rPr>
        <w:t xml:space="preserve">GARE DEL 27/ 9/2025 </w:t>
      </w:r>
    </w:p>
    <w:p w14:paraId="552A7323" w14:textId="77777777" w:rsidR="004372F0" w:rsidRPr="003C277C" w:rsidRDefault="004372F0" w:rsidP="004372F0">
      <w:pPr>
        <w:pStyle w:val="titolo7a"/>
        <w:rPr>
          <w:color w:val="002060"/>
        </w:rPr>
      </w:pPr>
      <w:r w:rsidRPr="003C277C">
        <w:rPr>
          <w:color w:val="002060"/>
        </w:rPr>
        <w:t xml:space="preserve">PROVVEDIMENTI DISCIPLINARI </w:t>
      </w:r>
    </w:p>
    <w:p w14:paraId="588FF97A"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2662AF83" w14:textId="77777777" w:rsidR="004372F0" w:rsidRPr="003C277C" w:rsidRDefault="004372F0" w:rsidP="004372F0">
      <w:pPr>
        <w:pStyle w:val="titolo30"/>
        <w:rPr>
          <w:color w:val="002060"/>
        </w:rPr>
      </w:pPr>
      <w:r w:rsidRPr="003C277C">
        <w:rPr>
          <w:color w:val="002060"/>
        </w:rPr>
        <w:t xml:space="preserve">CALCIATORI NON ESPULSI </w:t>
      </w:r>
    </w:p>
    <w:p w14:paraId="32F40789"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D12C2C7" w14:textId="77777777" w:rsidTr="0062553E">
        <w:tc>
          <w:tcPr>
            <w:tcW w:w="2200" w:type="dxa"/>
            <w:tcMar>
              <w:top w:w="20" w:type="dxa"/>
              <w:left w:w="20" w:type="dxa"/>
              <w:bottom w:w="20" w:type="dxa"/>
              <w:right w:w="20" w:type="dxa"/>
            </w:tcMar>
            <w:vAlign w:val="center"/>
            <w:hideMark/>
          </w:tcPr>
          <w:p w14:paraId="56D1EF88" w14:textId="77777777" w:rsidR="004372F0" w:rsidRPr="003C277C" w:rsidRDefault="004372F0" w:rsidP="0062553E">
            <w:pPr>
              <w:pStyle w:val="movimento"/>
              <w:rPr>
                <w:color w:val="002060"/>
              </w:rPr>
            </w:pPr>
            <w:r w:rsidRPr="003C277C">
              <w:rPr>
                <w:color w:val="002060"/>
              </w:rPr>
              <w:t>CEZAR DE LIMA AYRTON</w:t>
            </w:r>
          </w:p>
        </w:tc>
        <w:tc>
          <w:tcPr>
            <w:tcW w:w="2200" w:type="dxa"/>
            <w:tcMar>
              <w:top w:w="20" w:type="dxa"/>
              <w:left w:w="20" w:type="dxa"/>
              <w:bottom w:w="20" w:type="dxa"/>
              <w:right w:w="20" w:type="dxa"/>
            </w:tcMar>
            <w:vAlign w:val="center"/>
            <w:hideMark/>
          </w:tcPr>
          <w:p w14:paraId="4EDF094D" w14:textId="77777777" w:rsidR="004372F0" w:rsidRPr="003C277C" w:rsidRDefault="004372F0" w:rsidP="0062553E">
            <w:pPr>
              <w:pStyle w:val="movimento2"/>
              <w:rPr>
                <w:color w:val="002060"/>
              </w:rPr>
            </w:pPr>
            <w:r w:rsidRPr="003C277C">
              <w:rPr>
                <w:color w:val="002060"/>
              </w:rPr>
              <w:t xml:space="preserve">(CALCETTO NUMANA) </w:t>
            </w:r>
          </w:p>
        </w:tc>
        <w:tc>
          <w:tcPr>
            <w:tcW w:w="800" w:type="dxa"/>
            <w:tcMar>
              <w:top w:w="20" w:type="dxa"/>
              <w:left w:w="20" w:type="dxa"/>
              <w:bottom w:w="20" w:type="dxa"/>
              <w:right w:w="20" w:type="dxa"/>
            </w:tcMar>
            <w:vAlign w:val="center"/>
            <w:hideMark/>
          </w:tcPr>
          <w:p w14:paraId="5D74A11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E54F28E" w14:textId="77777777" w:rsidR="004372F0" w:rsidRPr="003C277C" w:rsidRDefault="004372F0" w:rsidP="0062553E">
            <w:pPr>
              <w:pStyle w:val="movimento"/>
              <w:rPr>
                <w:color w:val="002060"/>
              </w:rPr>
            </w:pPr>
            <w:r w:rsidRPr="003C277C">
              <w:rPr>
                <w:color w:val="002060"/>
              </w:rPr>
              <w:t>LERRO DAVIDE</w:t>
            </w:r>
          </w:p>
        </w:tc>
        <w:tc>
          <w:tcPr>
            <w:tcW w:w="2200" w:type="dxa"/>
            <w:tcMar>
              <w:top w:w="20" w:type="dxa"/>
              <w:left w:w="20" w:type="dxa"/>
              <w:bottom w:w="20" w:type="dxa"/>
              <w:right w:w="20" w:type="dxa"/>
            </w:tcMar>
            <w:vAlign w:val="center"/>
            <w:hideMark/>
          </w:tcPr>
          <w:p w14:paraId="7BEA0D72" w14:textId="77777777" w:rsidR="004372F0" w:rsidRPr="003C277C" w:rsidRDefault="004372F0" w:rsidP="0062553E">
            <w:pPr>
              <w:pStyle w:val="movimento2"/>
              <w:rPr>
                <w:color w:val="002060"/>
              </w:rPr>
            </w:pPr>
            <w:r w:rsidRPr="003C277C">
              <w:rPr>
                <w:color w:val="002060"/>
              </w:rPr>
              <w:t xml:space="preserve">(OSIMO FIVE) </w:t>
            </w:r>
          </w:p>
        </w:tc>
      </w:tr>
      <w:tr w:rsidR="004372F0" w:rsidRPr="003C277C" w14:paraId="0A8089F1" w14:textId="77777777" w:rsidTr="0062553E">
        <w:tc>
          <w:tcPr>
            <w:tcW w:w="2200" w:type="dxa"/>
            <w:tcMar>
              <w:top w:w="20" w:type="dxa"/>
              <w:left w:w="20" w:type="dxa"/>
              <w:bottom w:w="20" w:type="dxa"/>
              <w:right w:w="20" w:type="dxa"/>
            </w:tcMar>
            <w:vAlign w:val="center"/>
            <w:hideMark/>
          </w:tcPr>
          <w:p w14:paraId="33C72994" w14:textId="77777777" w:rsidR="004372F0" w:rsidRPr="003C277C" w:rsidRDefault="004372F0" w:rsidP="0062553E">
            <w:pPr>
              <w:pStyle w:val="movimento"/>
              <w:rPr>
                <w:color w:val="002060"/>
              </w:rPr>
            </w:pPr>
            <w:r w:rsidRPr="003C277C">
              <w:rPr>
                <w:color w:val="002060"/>
              </w:rPr>
              <w:t>PANETTI NICOLAS</w:t>
            </w:r>
          </w:p>
        </w:tc>
        <w:tc>
          <w:tcPr>
            <w:tcW w:w="2200" w:type="dxa"/>
            <w:tcMar>
              <w:top w:w="20" w:type="dxa"/>
              <w:left w:w="20" w:type="dxa"/>
              <w:bottom w:w="20" w:type="dxa"/>
              <w:right w:w="20" w:type="dxa"/>
            </w:tcMar>
            <w:vAlign w:val="center"/>
            <w:hideMark/>
          </w:tcPr>
          <w:p w14:paraId="7A92F212" w14:textId="77777777" w:rsidR="004372F0" w:rsidRPr="003C277C" w:rsidRDefault="004372F0" w:rsidP="0062553E">
            <w:pPr>
              <w:pStyle w:val="movimento2"/>
              <w:rPr>
                <w:color w:val="002060"/>
              </w:rPr>
            </w:pPr>
            <w:r w:rsidRPr="003C277C">
              <w:rPr>
                <w:color w:val="002060"/>
              </w:rPr>
              <w:t xml:space="preserve">(SAN BIAGIO) </w:t>
            </w:r>
          </w:p>
        </w:tc>
        <w:tc>
          <w:tcPr>
            <w:tcW w:w="800" w:type="dxa"/>
            <w:tcMar>
              <w:top w:w="20" w:type="dxa"/>
              <w:left w:w="20" w:type="dxa"/>
              <w:bottom w:w="20" w:type="dxa"/>
              <w:right w:w="20" w:type="dxa"/>
            </w:tcMar>
            <w:vAlign w:val="center"/>
            <w:hideMark/>
          </w:tcPr>
          <w:p w14:paraId="725D9E8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C97F3AB" w14:textId="77777777" w:rsidR="004372F0" w:rsidRPr="003C277C" w:rsidRDefault="004372F0" w:rsidP="0062553E">
            <w:pPr>
              <w:pStyle w:val="movimento"/>
              <w:rPr>
                <w:color w:val="002060"/>
              </w:rPr>
            </w:pPr>
            <w:r w:rsidRPr="003C277C">
              <w:rPr>
                <w:color w:val="002060"/>
              </w:rPr>
              <w:t>BORIONI JACOPO</w:t>
            </w:r>
          </w:p>
        </w:tc>
        <w:tc>
          <w:tcPr>
            <w:tcW w:w="2200" w:type="dxa"/>
            <w:tcMar>
              <w:top w:w="20" w:type="dxa"/>
              <w:left w:w="20" w:type="dxa"/>
              <w:bottom w:w="20" w:type="dxa"/>
              <w:right w:w="20" w:type="dxa"/>
            </w:tcMar>
            <w:vAlign w:val="center"/>
            <w:hideMark/>
          </w:tcPr>
          <w:p w14:paraId="3C6BB160" w14:textId="77777777" w:rsidR="004372F0" w:rsidRPr="003C277C" w:rsidRDefault="004372F0" w:rsidP="0062553E">
            <w:pPr>
              <w:pStyle w:val="movimento2"/>
              <w:rPr>
                <w:color w:val="002060"/>
              </w:rPr>
            </w:pPr>
            <w:r w:rsidRPr="003C277C">
              <w:rPr>
                <w:color w:val="002060"/>
              </w:rPr>
              <w:t xml:space="preserve">(SAN SEVERINO MARCHE) </w:t>
            </w:r>
          </w:p>
        </w:tc>
      </w:tr>
      <w:tr w:rsidR="004372F0" w:rsidRPr="003C277C" w14:paraId="0CD43C23" w14:textId="77777777" w:rsidTr="0062553E">
        <w:tc>
          <w:tcPr>
            <w:tcW w:w="2200" w:type="dxa"/>
            <w:tcMar>
              <w:top w:w="20" w:type="dxa"/>
              <w:left w:w="20" w:type="dxa"/>
              <w:bottom w:w="20" w:type="dxa"/>
              <w:right w:w="20" w:type="dxa"/>
            </w:tcMar>
            <w:vAlign w:val="center"/>
            <w:hideMark/>
          </w:tcPr>
          <w:p w14:paraId="0038A2C5" w14:textId="77777777" w:rsidR="004372F0" w:rsidRPr="003C277C" w:rsidRDefault="004372F0" w:rsidP="0062553E">
            <w:pPr>
              <w:pStyle w:val="movimento"/>
              <w:rPr>
                <w:color w:val="002060"/>
              </w:rPr>
            </w:pPr>
            <w:r w:rsidRPr="003C277C">
              <w:rPr>
                <w:color w:val="002060"/>
              </w:rPr>
              <w:lastRenderedPageBreak/>
              <w:t>GOUVEIA DAMASCENO GUSTAVO</w:t>
            </w:r>
          </w:p>
        </w:tc>
        <w:tc>
          <w:tcPr>
            <w:tcW w:w="2200" w:type="dxa"/>
            <w:tcMar>
              <w:top w:w="20" w:type="dxa"/>
              <w:left w:w="20" w:type="dxa"/>
              <w:bottom w:w="20" w:type="dxa"/>
              <w:right w:w="20" w:type="dxa"/>
            </w:tcMar>
            <w:vAlign w:val="center"/>
            <w:hideMark/>
          </w:tcPr>
          <w:p w14:paraId="17C9063B" w14:textId="77777777" w:rsidR="004372F0" w:rsidRPr="003C277C" w:rsidRDefault="004372F0" w:rsidP="0062553E">
            <w:pPr>
              <w:pStyle w:val="movimento2"/>
              <w:rPr>
                <w:color w:val="002060"/>
              </w:rPr>
            </w:pPr>
            <w:r w:rsidRPr="003C277C">
              <w:rPr>
                <w:color w:val="002060"/>
              </w:rPr>
              <w:t xml:space="preserve">(SAN SEVERINO MARCHE) </w:t>
            </w:r>
          </w:p>
        </w:tc>
        <w:tc>
          <w:tcPr>
            <w:tcW w:w="800" w:type="dxa"/>
            <w:tcMar>
              <w:top w:w="20" w:type="dxa"/>
              <w:left w:w="20" w:type="dxa"/>
              <w:bottom w:w="20" w:type="dxa"/>
              <w:right w:w="20" w:type="dxa"/>
            </w:tcMar>
            <w:vAlign w:val="center"/>
            <w:hideMark/>
          </w:tcPr>
          <w:p w14:paraId="1600D4C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8EFF29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839CF57" w14:textId="77777777" w:rsidR="004372F0" w:rsidRPr="003C277C" w:rsidRDefault="004372F0" w:rsidP="0062553E">
            <w:pPr>
              <w:pStyle w:val="movimento2"/>
              <w:rPr>
                <w:color w:val="002060"/>
              </w:rPr>
            </w:pPr>
            <w:r w:rsidRPr="003C277C">
              <w:rPr>
                <w:color w:val="002060"/>
              </w:rPr>
              <w:t> </w:t>
            </w:r>
          </w:p>
        </w:tc>
      </w:tr>
    </w:tbl>
    <w:p w14:paraId="4513C409" w14:textId="77777777" w:rsidR="004372F0" w:rsidRDefault="004372F0" w:rsidP="004372F0">
      <w:pPr>
        <w:pStyle w:val="breakline"/>
        <w:rPr>
          <w:color w:val="002060"/>
        </w:rPr>
      </w:pPr>
    </w:p>
    <w:p w14:paraId="22546563"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AC251D2"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BC9AA60" w14:textId="77777777" w:rsidR="004372F0" w:rsidRPr="003C277C" w:rsidRDefault="004372F0" w:rsidP="004372F0">
      <w:pPr>
        <w:pStyle w:val="breakline"/>
        <w:rPr>
          <w:rFonts w:eastAsiaTheme="minorEastAsia"/>
          <w:color w:val="002060"/>
        </w:rPr>
      </w:pPr>
    </w:p>
    <w:p w14:paraId="7299EA7B" w14:textId="77777777" w:rsidR="004372F0" w:rsidRPr="003C277C" w:rsidRDefault="004372F0" w:rsidP="004372F0">
      <w:pPr>
        <w:pStyle w:val="titoloprinc0"/>
        <w:rPr>
          <w:color w:val="002060"/>
        </w:rPr>
      </w:pPr>
      <w:r w:rsidRPr="003C277C">
        <w:rPr>
          <w:color w:val="002060"/>
        </w:rPr>
        <w:t>CLASSIFICA</w:t>
      </w:r>
    </w:p>
    <w:p w14:paraId="15C56713" w14:textId="77777777" w:rsidR="004372F0" w:rsidRPr="003C277C" w:rsidRDefault="004372F0" w:rsidP="004372F0">
      <w:pPr>
        <w:pStyle w:val="breakline"/>
        <w:rPr>
          <w:color w:val="002060"/>
        </w:rPr>
      </w:pPr>
    </w:p>
    <w:p w14:paraId="510FF714" w14:textId="77777777" w:rsidR="004372F0" w:rsidRPr="003C277C" w:rsidRDefault="004372F0" w:rsidP="004372F0">
      <w:pPr>
        <w:pStyle w:val="breakline"/>
        <w:rPr>
          <w:color w:val="002060"/>
        </w:rPr>
      </w:pPr>
    </w:p>
    <w:p w14:paraId="6C86966D"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427A24E3"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5BD7A"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297C2"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4CE49"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AAB13"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C899"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98779"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F0A64"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E8B92"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D59F2"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0870F" w14:textId="77777777" w:rsidR="004372F0" w:rsidRPr="003C277C" w:rsidRDefault="004372F0" w:rsidP="0062553E">
            <w:pPr>
              <w:pStyle w:val="headertabella0"/>
              <w:rPr>
                <w:color w:val="002060"/>
              </w:rPr>
            </w:pPr>
            <w:r w:rsidRPr="003C277C">
              <w:rPr>
                <w:color w:val="002060"/>
              </w:rPr>
              <w:t>PE</w:t>
            </w:r>
          </w:p>
        </w:tc>
      </w:tr>
      <w:tr w:rsidR="004372F0" w:rsidRPr="003C277C" w14:paraId="27EF7A96"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5FB85" w14:textId="77777777" w:rsidR="004372F0" w:rsidRPr="003C277C" w:rsidRDefault="004372F0" w:rsidP="0062553E">
            <w:pPr>
              <w:pStyle w:val="rowtabella0"/>
              <w:rPr>
                <w:color w:val="002060"/>
              </w:rPr>
            </w:pPr>
            <w:r w:rsidRPr="003C277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FC1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42A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C701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3FCC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4B4B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64DC"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355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A609E"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9333D" w14:textId="77777777" w:rsidR="004372F0" w:rsidRPr="003C277C" w:rsidRDefault="004372F0" w:rsidP="0062553E">
            <w:pPr>
              <w:pStyle w:val="rowtabella0"/>
              <w:jc w:val="center"/>
              <w:rPr>
                <w:color w:val="002060"/>
              </w:rPr>
            </w:pPr>
            <w:r w:rsidRPr="003C277C">
              <w:rPr>
                <w:color w:val="002060"/>
              </w:rPr>
              <w:t>0</w:t>
            </w:r>
          </w:p>
        </w:tc>
      </w:tr>
      <w:tr w:rsidR="004372F0" w:rsidRPr="003C277C" w14:paraId="24A6757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3E94A6" w14:textId="77777777" w:rsidR="004372F0" w:rsidRPr="003C277C" w:rsidRDefault="004372F0" w:rsidP="0062553E">
            <w:pPr>
              <w:pStyle w:val="rowtabella0"/>
              <w:rPr>
                <w:color w:val="002060"/>
              </w:rPr>
            </w:pPr>
            <w:r w:rsidRPr="003C277C">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97B1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3486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DF36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C20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2AFC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3218"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4A39A"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51F7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4EDE0" w14:textId="77777777" w:rsidR="004372F0" w:rsidRPr="003C277C" w:rsidRDefault="004372F0" w:rsidP="0062553E">
            <w:pPr>
              <w:pStyle w:val="rowtabella0"/>
              <w:jc w:val="center"/>
              <w:rPr>
                <w:color w:val="002060"/>
              </w:rPr>
            </w:pPr>
            <w:r w:rsidRPr="003C277C">
              <w:rPr>
                <w:color w:val="002060"/>
              </w:rPr>
              <w:t>0</w:t>
            </w:r>
          </w:p>
        </w:tc>
      </w:tr>
      <w:tr w:rsidR="004372F0" w:rsidRPr="003C277C" w14:paraId="20D5C0C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F4BD22" w14:textId="77777777" w:rsidR="004372F0" w:rsidRPr="003C277C" w:rsidRDefault="004372F0" w:rsidP="0062553E">
            <w:pPr>
              <w:pStyle w:val="rowtabella0"/>
              <w:rPr>
                <w:color w:val="002060"/>
              </w:rPr>
            </w:pPr>
            <w:r w:rsidRPr="003C277C">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87A9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410B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2A4E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D435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DC33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5ED10"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47CD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631D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3C30" w14:textId="77777777" w:rsidR="004372F0" w:rsidRPr="003C277C" w:rsidRDefault="004372F0" w:rsidP="0062553E">
            <w:pPr>
              <w:pStyle w:val="rowtabella0"/>
              <w:jc w:val="center"/>
              <w:rPr>
                <w:color w:val="002060"/>
              </w:rPr>
            </w:pPr>
            <w:r w:rsidRPr="003C277C">
              <w:rPr>
                <w:color w:val="002060"/>
              </w:rPr>
              <w:t>0</w:t>
            </w:r>
          </w:p>
        </w:tc>
      </w:tr>
      <w:tr w:rsidR="004372F0" w:rsidRPr="003C277C" w14:paraId="6427B2E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523743" w14:textId="77777777" w:rsidR="004372F0" w:rsidRPr="003C277C" w:rsidRDefault="004372F0" w:rsidP="0062553E">
            <w:pPr>
              <w:pStyle w:val="rowtabella0"/>
              <w:rPr>
                <w:color w:val="002060"/>
              </w:rPr>
            </w:pPr>
            <w:r w:rsidRPr="003C277C">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E76C"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0EB2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A3DF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7FDE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6FB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8432"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914E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4D318"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30806" w14:textId="77777777" w:rsidR="004372F0" w:rsidRPr="003C277C" w:rsidRDefault="004372F0" w:rsidP="0062553E">
            <w:pPr>
              <w:pStyle w:val="rowtabella0"/>
              <w:jc w:val="center"/>
              <w:rPr>
                <w:color w:val="002060"/>
              </w:rPr>
            </w:pPr>
            <w:r w:rsidRPr="003C277C">
              <w:rPr>
                <w:color w:val="002060"/>
              </w:rPr>
              <w:t>0</w:t>
            </w:r>
          </w:p>
        </w:tc>
      </w:tr>
      <w:tr w:rsidR="004372F0" w:rsidRPr="003C277C" w14:paraId="5B277A1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0666BC" w14:textId="77777777" w:rsidR="004372F0" w:rsidRPr="003C277C" w:rsidRDefault="004372F0" w:rsidP="0062553E">
            <w:pPr>
              <w:pStyle w:val="rowtabella0"/>
              <w:rPr>
                <w:color w:val="002060"/>
              </w:rPr>
            </w:pPr>
            <w:r w:rsidRPr="003C277C">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023F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D91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87A4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8131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0572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B72A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AD04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280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5DC8" w14:textId="77777777" w:rsidR="004372F0" w:rsidRPr="003C277C" w:rsidRDefault="004372F0" w:rsidP="0062553E">
            <w:pPr>
              <w:pStyle w:val="rowtabella0"/>
              <w:jc w:val="center"/>
              <w:rPr>
                <w:color w:val="002060"/>
              </w:rPr>
            </w:pPr>
            <w:r w:rsidRPr="003C277C">
              <w:rPr>
                <w:color w:val="002060"/>
              </w:rPr>
              <w:t>0</w:t>
            </w:r>
          </w:p>
        </w:tc>
      </w:tr>
      <w:tr w:rsidR="004372F0" w:rsidRPr="003C277C" w14:paraId="0C665E5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83227E" w14:textId="77777777" w:rsidR="004372F0" w:rsidRPr="003C277C" w:rsidRDefault="004372F0" w:rsidP="0062553E">
            <w:pPr>
              <w:pStyle w:val="rowtabella0"/>
              <w:rPr>
                <w:color w:val="002060"/>
              </w:rPr>
            </w:pPr>
            <w:r w:rsidRPr="003C277C">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EEB5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C2A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323D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19D6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F82A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34603"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1ADA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0450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D117" w14:textId="77777777" w:rsidR="004372F0" w:rsidRPr="003C277C" w:rsidRDefault="004372F0" w:rsidP="0062553E">
            <w:pPr>
              <w:pStyle w:val="rowtabella0"/>
              <w:jc w:val="center"/>
              <w:rPr>
                <w:color w:val="002060"/>
              </w:rPr>
            </w:pPr>
            <w:r w:rsidRPr="003C277C">
              <w:rPr>
                <w:color w:val="002060"/>
              </w:rPr>
              <w:t>0</w:t>
            </w:r>
          </w:p>
        </w:tc>
      </w:tr>
      <w:tr w:rsidR="004372F0" w:rsidRPr="003C277C" w14:paraId="422D941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3EC4C4" w14:textId="77777777" w:rsidR="004372F0" w:rsidRPr="003C277C" w:rsidRDefault="004372F0" w:rsidP="0062553E">
            <w:pPr>
              <w:pStyle w:val="rowtabella0"/>
              <w:rPr>
                <w:color w:val="002060"/>
              </w:rPr>
            </w:pPr>
            <w:r w:rsidRPr="003C277C">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68C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3380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9B5B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194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BCDA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168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5D58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D03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75DE" w14:textId="77777777" w:rsidR="004372F0" w:rsidRPr="003C277C" w:rsidRDefault="004372F0" w:rsidP="0062553E">
            <w:pPr>
              <w:pStyle w:val="rowtabella0"/>
              <w:jc w:val="center"/>
              <w:rPr>
                <w:color w:val="002060"/>
              </w:rPr>
            </w:pPr>
            <w:r w:rsidRPr="003C277C">
              <w:rPr>
                <w:color w:val="002060"/>
              </w:rPr>
              <w:t>0</w:t>
            </w:r>
          </w:p>
        </w:tc>
      </w:tr>
      <w:tr w:rsidR="004372F0" w:rsidRPr="003C277C" w14:paraId="3919950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9763BD" w14:textId="77777777" w:rsidR="004372F0" w:rsidRPr="003C277C" w:rsidRDefault="004372F0" w:rsidP="0062553E">
            <w:pPr>
              <w:pStyle w:val="rowtabella0"/>
              <w:rPr>
                <w:color w:val="002060"/>
                <w:lang w:val="es-ES"/>
              </w:rPr>
            </w:pPr>
            <w:r w:rsidRPr="003C277C">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A2FA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623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EEE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6ADF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142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CE91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EC8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DA4D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A31EA" w14:textId="77777777" w:rsidR="004372F0" w:rsidRPr="003C277C" w:rsidRDefault="004372F0" w:rsidP="0062553E">
            <w:pPr>
              <w:pStyle w:val="rowtabella0"/>
              <w:jc w:val="center"/>
              <w:rPr>
                <w:color w:val="002060"/>
              </w:rPr>
            </w:pPr>
            <w:r w:rsidRPr="003C277C">
              <w:rPr>
                <w:color w:val="002060"/>
              </w:rPr>
              <w:t>0</w:t>
            </w:r>
          </w:p>
        </w:tc>
      </w:tr>
      <w:tr w:rsidR="004372F0" w:rsidRPr="003C277C" w14:paraId="29C9DC0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762DA4" w14:textId="77777777" w:rsidR="004372F0" w:rsidRPr="003C277C" w:rsidRDefault="004372F0" w:rsidP="0062553E">
            <w:pPr>
              <w:pStyle w:val="rowtabella0"/>
              <w:rPr>
                <w:color w:val="002060"/>
              </w:rPr>
            </w:pPr>
            <w:r w:rsidRPr="003C277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C41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CAC8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834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CFD6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2449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F1FF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A13E7"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A889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6020F" w14:textId="77777777" w:rsidR="004372F0" w:rsidRPr="003C277C" w:rsidRDefault="004372F0" w:rsidP="0062553E">
            <w:pPr>
              <w:pStyle w:val="rowtabella0"/>
              <w:jc w:val="center"/>
              <w:rPr>
                <w:color w:val="002060"/>
              </w:rPr>
            </w:pPr>
            <w:r w:rsidRPr="003C277C">
              <w:rPr>
                <w:color w:val="002060"/>
              </w:rPr>
              <w:t>0</w:t>
            </w:r>
          </w:p>
        </w:tc>
      </w:tr>
      <w:tr w:rsidR="004372F0" w:rsidRPr="003C277C" w14:paraId="063DE81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BE06D" w14:textId="77777777" w:rsidR="004372F0" w:rsidRPr="003C277C" w:rsidRDefault="004372F0" w:rsidP="0062553E">
            <w:pPr>
              <w:pStyle w:val="rowtabella0"/>
              <w:rPr>
                <w:color w:val="002060"/>
                <w:lang w:val="es-ES"/>
              </w:rPr>
            </w:pPr>
            <w:r w:rsidRPr="003C277C">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792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D3C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F024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77C9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29C9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F405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4863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33A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2B746" w14:textId="77777777" w:rsidR="004372F0" w:rsidRPr="003C277C" w:rsidRDefault="004372F0" w:rsidP="0062553E">
            <w:pPr>
              <w:pStyle w:val="rowtabella0"/>
              <w:jc w:val="center"/>
              <w:rPr>
                <w:color w:val="002060"/>
              </w:rPr>
            </w:pPr>
            <w:r w:rsidRPr="003C277C">
              <w:rPr>
                <w:color w:val="002060"/>
              </w:rPr>
              <w:t>0</w:t>
            </w:r>
          </w:p>
        </w:tc>
      </w:tr>
      <w:tr w:rsidR="004372F0" w:rsidRPr="003C277C" w14:paraId="1B0D4C7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CED1C" w14:textId="77777777" w:rsidR="004372F0" w:rsidRPr="003C277C" w:rsidRDefault="004372F0" w:rsidP="0062553E">
            <w:pPr>
              <w:pStyle w:val="rowtabella0"/>
              <w:rPr>
                <w:color w:val="002060"/>
              </w:rPr>
            </w:pPr>
            <w:r w:rsidRPr="003C277C">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F43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669F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8C7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9388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A77D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98E4"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D485B"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A9B2"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D4F3" w14:textId="77777777" w:rsidR="004372F0" w:rsidRPr="003C277C" w:rsidRDefault="004372F0" w:rsidP="0062553E">
            <w:pPr>
              <w:pStyle w:val="rowtabella0"/>
              <w:jc w:val="center"/>
              <w:rPr>
                <w:color w:val="002060"/>
              </w:rPr>
            </w:pPr>
            <w:r w:rsidRPr="003C277C">
              <w:rPr>
                <w:color w:val="002060"/>
              </w:rPr>
              <w:t>0</w:t>
            </w:r>
          </w:p>
        </w:tc>
      </w:tr>
      <w:tr w:rsidR="004372F0" w:rsidRPr="003C277C" w14:paraId="334D861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3B3111" w14:textId="77777777" w:rsidR="004372F0" w:rsidRPr="003C277C" w:rsidRDefault="004372F0" w:rsidP="0062553E">
            <w:pPr>
              <w:pStyle w:val="rowtabella0"/>
              <w:rPr>
                <w:color w:val="002060"/>
              </w:rPr>
            </w:pPr>
            <w:r w:rsidRPr="003C277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501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B3FF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0C9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CE95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0FC2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5876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87F9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AEE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C8380" w14:textId="77777777" w:rsidR="004372F0" w:rsidRPr="003C277C" w:rsidRDefault="004372F0" w:rsidP="0062553E">
            <w:pPr>
              <w:pStyle w:val="rowtabella0"/>
              <w:jc w:val="center"/>
              <w:rPr>
                <w:color w:val="002060"/>
              </w:rPr>
            </w:pPr>
            <w:r w:rsidRPr="003C277C">
              <w:rPr>
                <w:color w:val="002060"/>
              </w:rPr>
              <w:t>0</w:t>
            </w:r>
          </w:p>
        </w:tc>
      </w:tr>
      <w:tr w:rsidR="004372F0" w:rsidRPr="003C277C" w14:paraId="0762940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1DE9DC" w14:textId="77777777" w:rsidR="004372F0" w:rsidRPr="003C277C" w:rsidRDefault="004372F0" w:rsidP="0062553E">
            <w:pPr>
              <w:pStyle w:val="rowtabella0"/>
              <w:rPr>
                <w:color w:val="002060"/>
              </w:rPr>
            </w:pPr>
            <w:r w:rsidRPr="003C277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17E0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CBBF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3E26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491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053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757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1E046"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9DF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90F73" w14:textId="77777777" w:rsidR="004372F0" w:rsidRPr="003C277C" w:rsidRDefault="004372F0" w:rsidP="0062553E">
            <w:pPr>
              <w:pStyle w:val="rowtabella0"/>
              <w:jc w:val="center"/>
              <w:rPr>
                <w:color w:val="002060"/>
              </w:rPr>
            </w:pPr>
            <w:r w:rsidRPr="003C277C">
              <w:rPr>
                <w:color w:val="002060"/>
              </w:rPr>
              <w:t>0</w:t>
            </w:r>
          </w:p>
        </w:tc>
      </w:tr>
      <w:tr w:rsidR="004372F0" w:rsidRPr="003C277C" w14:paraId="386D04B0"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4D369" w14:textId="77777777" w:rsidR="004372F0" w:rsidRPr="003C277C" w:rsidRDefault="004372F0" w:rsidP="0062553E">
            <w:pPr>
              <w:pStyle w:val="rowtabella0"/>
              <w:rPr>
                <w:color w:val="002060"/>
              </w:rPr>
            </w:pPr>
            <w:r w:rsidRPr="003C277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564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F59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029A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9AF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7276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87FF"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DFDCF"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9C36"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B64F7" w14:textId="77777777" w:rsidR="004372F0" w:rsidRPr="003C277C" w:rsidRDefault="004372F0" w:rsidP="0062553E">
            <w:pPr>
              <w:pStyle w:val="rowtabella0"/>
              <w:jc w:val="center"/>
              <w:rPr>
                <w:color w:val="002060"/>
              </w:rPr>
            </w:pPr>
            <w:r w:rsidRPr="003C277C">
              <w:rPr>
                <w:color w:val="002060"/>
              </w:rPr>
              <w:t>0</w:t>
            </w:r>
          </w:p>
        </w:tc>
      </w:tr>
    </w:tbl>
    <w:p w14:paraId="4959AD2D" w14:textId="77777777" w:rsidR="004372F0" w:rsidRPr="003C277C" w:rsidRDefault="004372F0" w:rsidP="004372F0">
      <w:pPr>
        <w:pStyle w:val="breakline"/>
        <w:rPr>
          <w:rFonts w:eastAsiaTheme="minorEastAsia"/>
          <w:color w:val="002060"/>
        </w:rPr>
      </w:pPr>
    </w:p>
    <w:p w14:paraId="10557E01" w14:textId="77777777" w:rsidR="004372F0" w:rsidRPr="003C277C" w:rsidRDefault="004372F0" w:rsidP="004372F0">
      <w:pPr>
        <w:pStyle w:val="breakline"/>
        <w:rPr>
          <w:color w:val="002060"/>
        </w:rPr>
      </w:pPr>
    </w:p>
    <w:p w14:paraId="3ACF99FF"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538866E5"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5396DD"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F8436"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0FE2FD"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83AF72"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EE7058"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8DF32"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76B7D"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36AAA"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FF9D7A"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9211F" w14:textId="77777777" w:rsidR="004372F0" w:rsidRPr="003C277C" w:rsidRDefault="004372F0" w:rsidP="0062553E">
            <w:pPr>
              <w:pStyle w:val="headertabella0"/>
              <w:rPr>
                <w:color w:val="002060"/>
              </w:rPr>
            </w:pPr>
            <w:r w:rsidRPr="003C277C">
              <w:rPr>
                <w:color w:val="002060"/>
              </w:rPr>
              <w:t>PE</w:t>
            </w:r>
          </w:p>
        </w:tc>
      </w:tr>
      <w:tr w:rsidR="004372F0" w:rsidRPr="003C277C" w14:paraId="28D04C32"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E047B8" w14:textId="77777777" w:rsidR="004372F0" w:rsidRPr="003C277C" w:rsidRDefault="004372F0" w:rsidP="0062553E">
            <w:pPr>
              <w:pStyle w:val="rowtabella0"/>
              <w:rPr>
                <w:color w:val="002060"/>
              </w:rPr>
            </w:pPr>
            <w:r w:rsidRPr="003C277C">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C203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D4EB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2007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FA8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DDB1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384E"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B7FD"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552D5"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77AD7" w14:textId="77777777" w:rsidR="004372F0" w:rsidRPr="003C277C" w:rsidRDefault="004372F0" w:rsidP="0062553E">
            <w:pPr>
              <w:pStyle w:val="rowtabella0"/>
              <w:jc w:val="center"/>
              <w:rPr>
                <w:color w:val="002060"/>
              </w:rPr>
            </w:pPr>
            <w:r w:rsidRPr="003C277C">
              <w:rPr>
                <w:color w:val="002060"/>
              </w:rPr>
              <w:t>0</w:t>
            </w:r>
          </w:p>
        </w:tc>
      </w:tr>
      <w:tr w:rsidR="004372F0" w:rsidRPr="003C277C" w14:paraId="0DBBD6A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07D595" w14:textId="77777777" w:rsidR="004372F0" w:rsidRPr="003C277C" w:rsidRDefault="004372F0" w:rsidP="0062553E">
            <w:pPr>
              <w:pStyle w:val="rowtabella0"/>
              <w:rPr>
                <w:color w:val="002060"/>
              </w:rPr>
            </w:pPr>
            <w:r w:rsidRPr="003C277C">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9908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AEF0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1955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C3A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FE3C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3DD6"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81913"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6E20A"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884E" w14:textId="77777777" w:rsidR="004372F0" w:rsidRPr="003C277C" w:rsidRDefault="004372F0" w:rsidP="0062553E">
            <w:pPr>
              <w:pStyle w:val="rowtabella0"/>
              <w:jc w:val="center"/>
              <w:rPr>
                <w:color w:val="002060"/>
              </w:rPr>
            </w:pPr>
            <w:r w:rsidRPr="003C277C">
              <w:rPr>
                <w:color w:val="002060"/>
              </w:rPr>
              <w:t>0</w:t>
            </w:r>
          </w:p>
        </w:tc>
      </w:tr>
      <w:tr w:rsidR="004372F0" w:rsidRPr="003C277C" w14:paraId="0951A38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7897B" w14:textId="77777777" w:rsidR="004372F0" w:rsidRPr="003C277C" w:rsidRDefault="004372F0" w:rsidP="0062553E">
            <w:pPr>
              <w:pStyle w:val="rowtabella0"/>
              <w:rPr>
                <w:color w:val="002060"/>
              </w:rPr>
            </w:pPr>
            <w:r w:rsidRPr="003C277C">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21D5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C243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61FC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D1DE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2261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C89D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0C13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1391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80697" w14:textId="77777777" w:rsidR="004372F0" w:rsidRPr="003C277C" w:rsidRDefault="004372F0" w:rsidP="0062553E">
            <w:pPr>
              <w:pStyle w:val="rowtabella0"/>
              <w:jc w:val="center"/>
              <w:rPr>
                <w:color w:val="002060"/>
              </w:rPr>
            </w:pPr>
            <w:r w:rsidRPr="003C277C">
              <w:rPr>
                <w:color w:val="002060"/>
              </w:rPr>
              <w:t>0</w:t>
            </w:r>
          </w:p>
        </w:tc>
      </w:tr>
      <w:tr w:rsidR="004372F0" w:rsidRPr="003C277C" w14:paraId="33FACD2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B2F43" w14:textId="77777777" w:rsidR="004372F0" w:rsidRPr="003C277C" w:rsidRDefault="004372F0" w:rsidP="0062553E">
            <w:pPr>
              <w:pStyle w:val="rowtabella0"/>
              <w:rPr>
                <w:color w:val="002060"/>
              </w:rPr>
            </w:pPr>
            <w:r w:rsidRPr="003C277C">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E02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F91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4998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3D14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F570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B362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A8636"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B9710"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F2BAA" w14:textId="77777777" w:rsidR="004372F0" w:rsidRPr="003C277C" w:rsidRDefault="004372F0" w:rsidP="0062553E">
            <w:pPr>
              <w:pStyle w:val="rowtabella0"/>
              <w:jc w:val="center"/>
              <w:rPr>
                <w:color w:val="002060"/>
              </w:rPr>
            </w:pPr>
            <w:r w:rsidRPr="003C277C">
              <w:rPr>
                <w:color w:val="002060"/>
              </w:rPr>
              <w:t>0</w:t>
            </w:r>
          </w:p>
        </w:tc>
      </w:tr>
      <w:tr w:rsidR="004372F0" w:rsidRPr="003C277C" w14:paraId="3739DBE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9C69EB" w14:textId="77777777" w:rsidR="004372F0" w:rsidRPr="003C277C" w:rsidRDefault="004372F0" w:rsidP="0062553E">
            <w:pPr>
              <w:pStyle w:val="rowtabella0"/>
              <w:rPr>
                <w:color w:val="002060"/>
              </w:rPr>
            </w:pPr>
            <w:r w:rsidRPr="003C277C">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82AA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9DB3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481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A3B6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6BB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8D6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9BB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43AD"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62F85" w14:textId="77777777" w:rsidR="004372F0" w:rsidRPr="003C277C" w:rsidRDefault="004372F0" w:rsidP="0062553E">
            <w:pPr>
              <w:pStyle w:val="rowtabella0"/>
              <w:jc w:val="center"/>
              <w:rPr>
                <w:color w:val="002060"/>
              </w:rPr>
            </w:pPr>
            <w:r w:rsidRPr="003C277C">
              <w:rPr>
                <w:color w:val="002060"/>
              </w:rPr>
              <w:t>0</w:t>
            </w:r>
          </w:p>
        </w:tc>
      </w:tr>
      <w:tr w:rsidR="004372F0" w:rsidRPr="003C277C" w14:paraId="03CA2F0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B61DE9" w14:textId="77777777" w:rsidR="004372F0" w:rsidRPr="003C277C" w:rsidRDefault="004372F0" w:rsidP="0062553E">
            <w:pPr>
              <w:pStyle w:val="rowtabella0"/>
              <w:rPr>
                <w:color w:val="002060"/>
                <w:lang w:val="es-ES"/>
              </w:rPr>
            </w:pPr>
            <w:r w:rsidRPr="003C277C">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4A3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8E56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5BC0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ED1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E91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1D4C"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CA9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1145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60428" w14:textId="77777777" w:rsidR="004372F0" w:rsidRPr="003C277C" w:rsidRDefault="004372F0" w:rsidP="0062553E">
            <w:pPr>
              <w:pStyle w:val="rowtabella0"/>
              <w:jc w:val="center"/>
              <w:rPr>
                <w:color w:val="002060"/>
              </w:rPr>
            </w:pPr>
            <w:r w:rsidRPr="003C277C">
              <w:rPr>
                <w:color w:val="002060"/>
              </w:rPr>
              <w:t>0</w:t>
            </w:r>
          </w:p>
        </w:tc>
      </w:tr>
      <w:tr w:rsidR="004372F0" w:rsidRPr="003C277C" w14:paraId="43C15BA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9DCE0" w14:textId="77777777" w:rsidR="004372F0" w:rsidRPr="003C277C" w:rsidRDefault="004372F0" w:rsidP="0062553E">
            <w:pPr>
              <w:pStyle w:val="rowtabella0"/>
              <w:rPr>
                <w:color w:val="002060"/>
              </w:rPr>
            </w:pPr>
            <w:r w:rsidRPr="003C277C">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B815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220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FF87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C638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2C12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CFB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2565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6ACD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22D50" w14:textId="77777777" w:rsidR="004372F0" w:rsidRPr="003C277C" w:rsidRDefault="004372F0" w:rsidP="0062553E">
            <w:pPr>
              <w:pStyle w:val="rowtabella0"/>
              <w:jc w:val="center"/>
              <w:rPr>
                <w:color w:val="002060"/>
              </w:rPr>
            </w:pPr>
            <w:r w:rsidRPr="003C277C">
              <w:rPr>
                <w:color w:val="002060"/>
              </w:rPr>
              <w:t>0</w:t>
            </w:r>
          </w:p>
        </w:tc>
      </w:tr>
      <w:tr w:rsidR="004372F0" w:rsidRPr="003C277C" w14:paraId="6304C78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E63723" w14:textId="77777777" w:rsidR="004372F0" w:rsidRPr="003C277C" w:rsidRDefault="004372F0" w:rsidP="0062553E">
            <w:pPr>
              <w:pStyle w:val="rowtabella0"/>
              <w:rPr>
                <w:color w:val="002060"/>
              </w:rPr>
            </w:pPr>
            <w:r w:rsidRPr="003C277C">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E244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2039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FBAC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E1E3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B0D3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9E8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D10B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7FF2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27A5" w14:textId="77777777" w:rsidR="004372F0" w:rsidRPr="003C277C" w:rsidRDefault="004372F0" w:rsidP="0062553E">
            <w:pPr>
              <w:pStyle w:val="rowtabella0"/>
              <w:jc w:val="center"/>
              <w:rPr>
                <w:color w:val="002060"/>
              </w:rPr>
            </w:pPr>
            <w:r w:rsidRPr="003C277C">
              <w:rPr>
                <w:color w:val="002060"/>
              </w:rPr>
              <w:t>0</w:t>
            </w:r>
          </w:p>
        </w:tc>
      </w:tr>
      <w:tr w:rsidR="004372F0" w:rsidRPr="003C277C" w14:paraId="2906789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682132" w14:textId="77777777" w:rsidR="004372F0" w:rsidRPr="003C277C" w:rsidRDefault="004372F0" w:rsidP="0062553E">
            <w:pPr>
              <w:pStyle w:val="rowtabella0"/>
              <w:rPr>
                <w:color w:val="002060"/>
              </w:rPr>
            </w:pPr>
            <w:r w:rsidRPr="003C277C">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651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9DD3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F62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083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FFBD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93D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C86A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58FD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B7A7B" w14:textId="77777777" w:rsidR="004372F0" w:rsidRPr="003C277C" w:rsidRDefault="004372F0" w:rsidP="0062553E">
            <w:pPr>
              <w:pStyle w:val="rowtabella0"/>
              <w:jc w:val="center"/>
              <w:rPr>
                <w:color w:val="002060"/>
              </w:rPr>
            </w:pPr>
            <w:r w:rsidRPr="003C277C">
              <w:rPr>
                <w:color w:val="002060"/>
              </w:rPr>
              <w:t>0</w:t>
            </w:r>
          </w:p>
        </w:tc>
      </w:tr>
      <w:tr w:rsidR="004372F0" w:rsidRPr="003C277C" w14:paraId="02589600"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CB2EF" w14:textId="77777777" w:rsidR="004372F0" w:rsidRPr="003C277C" w:rsidRDefault="004372F0" w:rsidP="0062553E">
            <w:pPr>
              <w:pStyle w:val="rowtabella0"/>
              <w:rPr>
                <w:color w:val="002060"/>
              </w:rPr>
            </w:pPr>
            <w:r w:rsidRPr="003C277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96D9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F045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745F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3067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AF95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363C"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6049"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884BF"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95E04" w14:textId="77777777" w:rsidR="004372F0" w:rsidRPr="003C277C" w:rsidRDefault="004372F0" w:rsidP="0062553E">
            <w:pPr>
              <w:pStyle w:val="rowtabella0"/>
              <w:jc w:val="center"/>
              <w:rPr>
                <w:color w:val="002060"/>
              </w:rPr>
            </w:pPr>
            <w:r w:rsidRPr="003C277C">
              <w:rPr>
                <w:color w:val="002060"/>
              </w:rPr>
              <w:t>0</w:t>
            </w:r>
          </w:p>
        </w:tc>
      </w:tr>
      <w:tr w:rsidR="004372F0" w:rsidRPr="003C277C" w14:paraId="649D231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7F299C" w14:textId="77777777" w:rsidR="004372F0" w:rsidRPr="003C277C" w:rsidRDefault="004372F0" w:rsidP="0062553E">
            <w:pPr>
              <w:pStyle w:val="rowtabella0"/>
              <w:rPr>
                <w:color w:val="002060"/>
              </w:rPr>
            </w:pPr>
            <w:r w:rsidRPr="003C277C">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C14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E202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4161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4FD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781E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C36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092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043B4"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2EE0" w14:textId="77777777" w:rsidR="004372F0" w:rsidRPr="003C277C" w:rsidRDefault="004372F0" w:rsidP="0062553E">
            <w:pPr>
              <w:pStyle w:val="rowtabella0"/>
              <w:jc w:val="center"/>
              <w:rPr>
                <w:color w:val="002060"/>
              </w:rPr>
            </w:pPr>
            <w:r w:rsidRPr="003C277C">
              <w:rPr>
                <w:color w:val="002060"/>
              </w:rPr>
              <w:t>0</w:t>
            </w:r>
          </w:p>
        </w:tc>
      </w:tr>
      <w:tr w:rsidR="004372F0" w:rsidRPr="003C277C" w14:paraId="7144AE90"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7E96A" w14:textId="77777777" w:rsidR="004372F0" w:rsidRPr="003C277C" w:rsidRDefault="004372F0" w:rsidP="0062553E">
            <w:pPr>
              <w:pStyle w:val="rowtabella0"/>
              <w:rPr>
                <w:color w:val="002060"/>
              </w:rPr>
            </w:pPr>
            <w:r w:rsidRPr="003C277C">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935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AAEE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55A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6553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0C4C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9C1E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DE24"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EFA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EAB3" w14:textId="77777777" w:rsidR="004372F0" w:rsidRPr="003C277C" w:rsidRDefault="004372F0" w:rsidP="0062553E">
            <w:pPr>
              <w:pStyle w:val="rowtabella0"/>
              <w:jc w:val="center"/>
              <w:rPr>
                <w:color w:val="002060"/>
              </w:rPr>
            </w:pPr>
            <w:r w:rsidRPr="003C277C">
              <w:rPr>
                <w:color w:val="002060"/>
              </w:rPr>
              <w:t>0</w:t>
            </w:r>
          </w:p>
        </w:tc>
      </w:tr>
      <w:tr w:rsidR="004372F0" w:rsidRPr="003C277C" w14:paraId="26BB3D1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9CCD6" w14:textId="77777777" w:rsidR="004372F0" w:rsidRPr="003C277C" w:rsidRDefault="004372F0" w:rsidP="0062553E">
            <w:pPr>
              <w:pStyle w:val="rowtabella0"/>
              <w:rPr>
                <w:color w:val="002060"/>
              </w:rPr>
            </w:pPr>
            <w:r w:rsidRPr="003C277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417C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94F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BA1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DF3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7A3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7B11B"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3A24"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4F0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E3C46" w14:textId="77777777" w:rsidR="004372F0" w:rsidRPr="003C277C" w:rsidRDefault="004372F0" w:rsidP="0062553E">
            <w:pPr>
              <w:pStyle w:val="rowtabella0"/>
              <w:jc w:val="center"/>
              <w:rPr>
                <w:color w:val="002060"/>
              </w:rPr>
            </w:pPr>
            <w:r w:rsidRPr="003C277C">
              <w:rPr>
                <w:color w:val="002060"/>
              </w:rPr>
              <w:t>0</w:t>
            </w:r>
          </w:p>
        </w:tc>
      </w:tr>
      <w:tr w:rsidR="004372F0" w:rsidRPr="003C277C" w14:paraId="6DA3A048"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24931E" w14:textId="77777777" w:rsidR="004372F0" w:rsidRPr="003C277C" w:rsidRDefault="004372F0" w:rsidP="0062553E">
            <w:pPr>
              <w:pStyle w:val="rowtabella0"/>
              <w:rPr>
                <w:color w:val="002060"/>
              </w:rPr>
            </w:pPr>
            <w:r w:rsidRPr="003C277C">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CE35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9EA0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DB1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466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A1FC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F626"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FCAC7"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2E5E5"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6579" w14:textId="77777777" w:rsidR="004372F0" w:rsidRPr="003C277C" w:rsidRDefault="004372F0" w:rsidP="0062553E">
            <w:pPr>
              <w:pStyle w:val="rowtabella0"/>
              <w:jc w:val="center"/>
              <w:rPr>
                <w:color w:val="002060"/>
              </w:rPr>
            </w:pPr>
            <w:r w:rsidRPr="003C277C">
              <w:rPr>
                <w:color w:val="002060"/>
              </w:rPr>
              <w:t>0</w:t>
            </w:r>
          </w:p>
        </w:tc>
      </w:tr>
    </w:tbl>
    <w:p w14:paraId="3948D561" w14:textId="77777777" w:rsidR="004372F0" w:rsidRPr="003C277C" w:rsidRDefault="004372F0" w:rsidP="004372F0">
      <w:pPr>
        <w:pStyle w:val="breakline"/>
        <w:rPr>
          <w:rFonts w:eastAsiaTheme="minorEastAsia"/>
          <w:color w:val="002060"/>
        </w:rPr>
      </w:pPr>
    </w:p>
    <w:p w14:paraId="3A2EC161" w14:textId="77777777" w:rsidR="004372F0" w:rsidRPr="003C277C" w:rsidRDefault="004372F0" w:rsidP="004372F0">
      <w:pPr>
        <w:pStyle w:val="breakline"/>
        <w:rPr>
          <w:color w:val="002060"/>
        </w:rPr>
      </w:pPr>
    </w:p>
    <w:p w14:paraId="2EBD8998" w14:textId="77777777" w:rsidR="004372F0" w:rsidRPr="003C277C" w:rsidRDefault="004372F0" w:rsidP="004372F0">
      <w:pPr>
        <w:pStyle w:val="sottotitolocampionato10"/>
        <w:rPr>
          <w:color w:val="002060"/>
        </w:rPr>
      </w:pPr>
      <w:r w:rsidRPr="003C277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0912F60F"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46084"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768B2"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4825BD"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DCC2E4"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D68C9"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19DD8E"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57811"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BD1BB"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9DD8E"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58819" w14:textId="77777777" w:rsidR="004372F0" w:rsidRPr="003C277C" w:rsidRDefault="004372F0" w:rsidP="0062553E">
            <w:pPr>
              <w:pStyle w:val="headertabella0"/>
              <w:rPr>
                <w:color w:val="002060"/>
              </w:rPr>
            </w:pPr>
            <w:r w:rsidRPr="003C277C">
              <w:rPr>
                <w:color w:val="002060"/>
              </w:rPr>
              <w:t>PE</w:t>
            </w:r>
          </w:p>
        </w:tc>
      </w:tr>
      <w:tr w:rsidR="004372F0" w:rsidRPr="003C277C" w14:paraId="1AD56A75"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766229" w14:textId="77777777" w:rsidR="004372F0" w:rsidRPr="003C277C" w:rsidRDefault="004372F0" w:rsidP="0062553E">
            <w:pPr>
              <w:pStyle w:val="rowtabella0"/>
              <w:rPr>
                <w:color w:val="002060"/>
              </w:rPr>
            </w:pPr>
            <w:r w:rsidRPr="003C277C">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0880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F32C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D06D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3A0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908E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722EB"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3502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716F9"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945BF" w14:textId="77777777" w:rsidR="004372F0" w:rsidRPr="003C277C" w:rsidRDefault="004372F0" w:rsidP="0062553E">
            <w:pPr>
              <w:pStyle w:val="rowtabella0"/>
              <w:jc w:val="center"/>
              <w:rPr>
                <w:color w:val="002060"/>
              </w:rPr>
            </w:pPr>
            <w:r w:rsidRPr="003C277C">
              <w:rPr>
                <w:color w:val="002060"/>
              </w:rPr>
              <w:t>0</w:t>
            </w:r>
          </w:p>
        </w:tc>
      </w:tr>
      <w:tr w:rsidR="004372F0" w:rsidRPr="003C277C" w14:paraId="4A51CD3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1DB94" w14:textId="77777777" w:rsidR="004372F0" w:rsidRPr="003C277C" w:rsidRDefault="004372F0" w:rsidP="0062553E">
            <w:pPr>
              <w:pStyle w:val="rowtabella0"/>
              <w:rPr>
                <w:color w:val="002060"/>
              </w:rPr>
            </w:pPr>
            <w:r w:rsidRPr="003C277C">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184C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68C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2C99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CB45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0666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602C6"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5089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8996C"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2A006" w14:textId="77777777" w:rsidR="004372F0" w:rsidRPr="003C277C" w:rsidRDefault="004372F0" w:rsidP="0062553E">
            <w:pPr>
              <w:pStyle w:val="rowtabella0"/>
              <w:jc w:val="center"/>
              <w:rPr>
                <w:color w:val="002060"/>
              </w:rPr>
            </w:pPr>
            <w:r w:rsidRPr="003C277C">
              <w:rPr>
                <w:color w:val="002060"/>
              </w:rPr>
              <w:t>0</w:t>
            </w:r>
          </w:p>
        </w:tc>
      </w:tr>
      <w:tr w:rsidR="004372F0" w:rsidRPr="003C277C" w14:paraId="672CC870"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3A71F3" w14:textId="77777777" w:rsidR="004372F0" w:rsidRPr="003C277C" w:rsidRDefault="004372F0" w:rsidP="0062553E">
            <w:pPr>
              <w:pStyle w:val="rowtabella0"/>
              <w:rPr>
                <w:color w:val="002060"/>
              </w:rPr>
            </w:pPr>
            <w:r w:rsidRPr="003C277C">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24F3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6E0C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B0C2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6C1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691F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8D1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905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33C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CA759" w14:textId="77777777" w:rsidR="004372F0" w:rsidRPr="003C277C" w:rsidRDefault="004372F0" w:rsidP="0062553E">
            <w:pPr>
              <w:pStyle w:val="rowtabella0"/>
              <w:jc w:val="center"/>
              <w:rPr>
                <w:color w:val="002060"/>
              </w:rPr>
            </w:pPr>
            <w:r w:rsidRPr="003C277C">
              <w:rPr>
                <w:color w:val="002060"/>
              </w:rPr>
              <w:t>0</w:t>
            </w:r>
          </w:p>
        </w:tc>
      </w:tr>
      <w:tr w:rsidR="004372F0" w:rsidRPr="003C277C" w14:paraId="209F25B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258FD" w14:textId="77777777" w:rsidR="004372F0" w:rsidRPr="003C277C" w:rsidRDefault="004372F0" w:rsidP="0062553E">
            <w:pPr>
              <w:pStyle w:val="rowtabella0"/>
              <w:rPr>
                <w:color w:val="002060"/>
              </w:rPr>
            </w:pPr>
            <w:r w:rsidRPr="003C277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B5C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590C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F9F6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D62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088E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1DD3C"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151C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B8A20"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EBBFF" w14:textId="77777777" w:rsidR="004372F0" w:rsidRPr="003C277C" w:rsidRDefault="004372F0" w:rsidP="0062553E">
            <w:pPr>
              <w:pStyle w:val="rowtabella0"/>
              <w:jc w:val="center"/>
              <w:rPr>
                <w:color w:val="002060"/>
              </w:rPr>
            </w:pPr>
            <w:r w:rsidRPr="003C277C">
              <w:rPr>
                <w:color w:val="002060"/>
              </w:rPr>
              <w:t>0</w:t>
            </w:r>
          </w:p>
        </w:tc>
      </w:tr>
      <w:tr w:rsidR="004372F0" w:rsidRPr="003C277C" w14:paraId="7458D74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75BB1D" w14:textId="77777777" w:rsidR="004372F0" w:rsidRPr="003C277C" w:rsidRDefault="004372F0" w:rsidP="0062553E">
            <w:pPr>
              <w:pStyle w:val="rowtabella0"/>
              <w:rPr>
                <w:color w:val="002060"/>
              </w:rPr>
            </w:pPr>
            <w:r w:rsidRPr="003C277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809C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BBA4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655B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232C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EC9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DDB2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C7A7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521C"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4EF30" w14:textId="77777777" w:rsidR="004372F0" w:rsidRPr="003C277C" w:rsidRDefault="004372F0" w:rsidP="0062553E">
            <w:pPr>
              <w:pStyle w:val="rowtabella0"/>
              <w:jc w:val="center"/>
              <w:rPr>
                <w:color w:val="002060"/>
              </w:rPr>
            </w:pPr>
            <w:r w:rsidRPr="003C277C">
              <w:rPr>
                <w:color w:val="002060"/>
              </w:rPr>
              <w:t>0</w:t>
            </w:r>
          </w:p>
        </w:tc>
      </w:tr>
      <w:tr w:rsidR="004372F0" w:rsidRPr="003C277C" w14:paraId="2A76506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48C77F" w14:textId="77777777" w:rsidR="004372F0" w:rsidRPr="003C277C" w:rsidRDefault="004372F0" w:rsidP="0062553E">
            <w:pPr>
              <w:pStyle w:val="rowtabella0"/>
              <w:rPr>
                <w:color w:val="002060"/>
              </w:rPr>
            </w:pPr>
            <w:r w:rsidRPr="003C277C">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05DC"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C80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8843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5E2A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4765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C8307"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B8FD0"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90A7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3319ED" w14:textId="77777777" w:rsidR="004372F0" w:rsidRPr="003C277C" w:rsidRDefault="004372F0" w:rsidP="0062553E">
            <w:pPr>
              <w:pStyle w:val="rowtabella0"/>
              <w:jc w:val="center"/>
              <w:rPr>
                <w:color w:val="002060"/>
              </w:rPr>
            </w:pPr>
            <w:r w:rsidRPr="003C277C">
              <w:rPr>
                <w:color w:val="002060"/>
              </w:rPr>
              <w:t>0</w:t>
            </w:r>
          </w:p>
        </w:tc>
      </w:tr>
      <w:tr w:rsidR="004372F0" w:rsidRPr="003C277C" w14:paraId="20E33DB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F70E7B" w14:textId="77777777" w:rsidR="004372F0" w:rsidRPr="003C277C" w:rsidRDefault="004372F0" w:rsidP="0062553E">
            <w:pPr>
              <w:pStyle w:val="rowtabella0"/>
              <w:rPr>
                <w:color w:val="002060"/>
              </w:rPr>
            </w:pPr>
            <w:r w:rsidRPr="003C277C">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F34BB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C8CD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2DF9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013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FA45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195B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A93E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9FF9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FB798" w14:textId="77777777" w:rsidR="004372F0" w:rsidRPr="003C277C" w:rsidRDefault="004372F0" w:rsidP="0062553E">
            <w:pPr>
              <w:pStyle w:val="rowtabella0"/>
              <w:jc w:val="center"/>
              <w:rPr>
                <w:color w:val="002060"/>
              </w:rPr>
            </w:pPr>
            <w:r w:rsidRPr="003C277C">
              <w:rPr>
                <w:color w:val="002060"/>
              </w:rPr>
              <w:t>0</w:t>
            </w:r>
          </w:p>
        </w:tc>
      </w:tr>
      <w:tr w:rsidR="004372F0" w:rsidRPr="003C277C" w14:paraId="185C724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2E30E" w14:textId="77777777" w:rsidR="004372F0" w:rsidRPr="003C277C" w:rsidRDefault="004372F0" w:rsidP="0062553E">
            <w:pPr>
              <w:pStyle w:val="rowtabella0"/>
              <w:rPr>
                <w:color w:val="002060"/>
              </w:rPr>
            </w:pPr>
            <w:r w:rsidRPr="003C277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D608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2AF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1FCB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82BC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364F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B663"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D453"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F3E4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361B" w14:textId="77777777" w:rsidR="004372F0" w:rsidRPr="003C277C" w:rsidRDefault="004372F0" w:rsidP="0062553E">
            <w:pPr>
              <w:pStyle w:val="rowtabella0"/>
              <w:jc w:val="center"/>
              <w:rPr>
                <w:color w:val="002060"/>
              </w:rPr>
            </w:pPr>
            <w:r w:rsidRPr="003C277C">
              <w:rPr>
                <w:color w:val="002060"/>
              </w:rPr>
              <w:t>0</w:t>
            </w:r>
          </w:p>
        </w:tc>
      </w:tr>
      <w:tr w:rsidR="004372F0" w:rsidRPr="003C277C" w14:paraId="1F051AB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866FB" w14:textId="77777777" w:rsidR="004372F0" w:rsidRPr="003C277C" w:rsidRDefault="004372F0" w:rsidP="0062553E">
            <w:pPr>
              <w:pStyle w:val="rowtabella0"/>
              <w:rPr>
                <w:color w:val="002060"/>
              </w:rPr>
            </w:pPr>
            <w:r w:rsidRPr="003C277C">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3819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ECEC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0659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71B6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29F9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7DDD"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35EB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5DE6F"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3327F" w14:textId="77777777" w:rsidR="004372F0" w:rsidRPr="003C277C" w:rsidRDefault="004372F0" w:rsidP="0062553E">
            <w:pPr>
              <w:pStyle w:val="rowtabella0"/>
              <w:jc w:val="center"/>
              <w:rPr>
                <w:color w:val="002060"/>
              </w:rPr>
            </w:pPr>
            <w:r w:rsidRPr="003C277C">
              <w:rPr>
                <w:color w:val="002060"/>
              </w:rPr>
              <w:t>0</w:t>
            </w:r>
          </w:p>
        </w:tc>
      </w:tr>
      <w:tr w:rsidR="004372F0" w:rsidRPr="003C277C" w14:paraId="2F11EB6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F8E04" w14:textId="77777777" w:rsidR="004372F0" w:rsidRPr="003C277C" w:rsidRDefault="004372F0" w:rsidP="0062553E">
            <w:pPr>
              <w:pStyle w:val="rowtabella0"/>
              <w:rPr>
                <w:color w:val="002060"/>
              </w:rPr>
            </w:pPr>
            <w:r w:rsidRPr="003C277C">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02A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97F6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677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1200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6321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6C4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24F1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0C56D"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B68C" w14:textId="77777777" w:rsidR="004372F0" w:rsidRPr="003C277C" w:rsidRDefault="004372F0" w:rsidP="0062553E">
            <w:pPr>
              <w:pStyle w:val="rowtabella0"/>
              <w:jc w:val="center"/>
              <w:rPr>
                <w:color w:val="002060"/>
              </w:rPr>
            </w:pPr>
            <w:r w:rsidRPr="003C277C">
              <w:rPr>
                <w:color w:val="002060"/>
              </w:rPr>
              <w:t>0</w:t>
            </w:r>
          </w:p>
        </w:tc>
      </w:tr>
      <w:tr w:rsidR="004372F0" w:rsidRPr="003C277C" w14:paraId="5EE2C0F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1BB3E" w14:textId="77777777" w:rsidR="004372F0" w:rsidRPr="003C277C" w:rsidRDefault="004372F0" w:rsidP="0062553E">
            <w:pPr>
              <w:pStyle w:val="rowtabella0"/>
              <w:rPr>
                <w:color w:val="002060"/>
              </w:rPr>
            </w:pPr>
            <w:r w:rsidRPr="003C277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230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6D6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FDD0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BEF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D1C7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AA15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FD1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9329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5F55C" w14:textId="77777777" w:rsidR="004372F0" w:rsidRPr="003C277C" w:rsidRDefault="004372F0" w:rsidP="0062553E">
            <w:pPr>
              <w:pStyle w:val="rowtabella0"/>
              <w:jc w:val="center"/>
              <w:rPr>
                <w:color w:val="002060"/>
              </w:rPr>
            </w:pPr>
            <w:r w:rsidRPr="003C277C">
              <w:rPr>
                <w:color w:val="002060"/>
              </w:rPr>
              <w:t>0</w:t>
            </w:r>
          </w:p>
        </w:tc>
      </w:tr>
      <w:tr w:rsidR="004372F0" w:rsidRPr="003C277C" w14:paraId="45A859E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115E7B" w14:textId="77777777" w:rsidR="004372F0" w:rsidRPr="003C277C" w:rsidRDefault="004372F0" w:rsidP="0062553E">
            <w:pPr>
              <w:pStyle w:val="rowtabella0"/>
              <w:rPr>
                <w:color w:val="002060"/>
              </w:rPr>
            </w:pPr>
            <w:r w:rsidRPr="003C277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689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C69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594B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75FA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DCA2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152B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5626"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8F2E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C6981" w14:textId="77777777" w:rsidR="004372F0" w:rsidRPr="003C277C" w:rsidRDefault="004372F0" w:rsidP="0062553E">
            <w:pPr>
              <w:pStyle w:val="rowtabella0"/>
              <w:jc w:val="center"/>
              <w:rPr>
                <w:color w:val="002060"/>
              </w:rPr>
            </w:pPr>
            <w:r w:rsidRPr="003C277C">
              <w:rPr>
                <w:color w:val="002060"/>
              </w:rPr>
              <w:t>0</w:t>
            </w:r>
          </w:p>
        </w:tc>
      </w:tr>
      <w:tr w:rsidR="004372F0" w:rsidRPr="003C277C" w14:paraId="10C825B4"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8E8754" w14:textId="77777777" w:rsidR="004372F0" w:rsidRPr="003C277C" w:rsidRDefault="004372F0" w:rsidP="0062553E">
            <w:pPr>
              <w:pStyle w:val="rowtabella0"/>
              <w:rPr>
                <w:color w:val="002060"/>
                <w:lang w:val="es-ES"/>
              </w:rPr>
            </w:pPr>
            <w:r w:rsidRPr="003C277C">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A7E2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57EF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3E44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953E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3C1A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A7C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9C9DA"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15F07"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572D" w14:textId="77777777" w:rsidR="004372F0" w:rsidRPr="003C277C" w:rsidRDefault="004372F0" w:rsidP="0062553E">
            <w:pPr>
              <w:pStyle w:val="rowtabella0"/>
              <w:jc w:val="center"/>
              <w:rPr>
                <w:color w:val="002060"/>
              </w:rPr>
            </w:pPr>
            <w:r w:rsidRPr="003C277C">
              <w:rPr>
                <w:color w:val="002060"/>
              </w:rPr>
              <w:t>0</w:t>
            </w:r>
          </w:p>
        </w:tc>
      </w:tr>
    </w:tbl>
    <w:p w14:paraId="695B2163" w14:textId="77777777" w:rsidR="004372F0" w:rsidRDefault="004372F0" w:rsidP="004372F0">
      <w:pPr>
        <w:pStyle w:val="breakline"/>
        <w:rPr>
          <w:color w:val="002060"/>
        </w:rPr>
      </w:pPr>
    </w:p>
    <w:p w14:paraId="681CB93D" w14:textId="77777777" w:rsidR="004372F0" w:rsidRPr="003C277C" w:rsidRDefault="004372F0" w:rsidP="004372F0">
      <w:pPr>
        <w:pStyle w:val="titoloprinc0"/>
        <w:rPr>
          <w:color w:val="002060"/>
        </w:rPr>
      </w:pPr>
      <w:r>
        <w:rPr>
          <w:color w:val="002060"/>
        </w:rPr>
        <w:t>PROGRAMMA GARE</w:t>
      </w:r>
    </w:p>
    <w:p w14:paraId="30FB570A" w14:textId="77777777" w:rsidR="004372F0" w:rsidRDefault="004372F0" w:rsidP="004372F0">
      <w:pPr>
        <w:pStyle w:val="breakline"/>
        <w:rPr>
          <w:color w:val="002060"/>
        </w:rPr>
      </w:pPr>
    </w:p>
    <w:p w14:paraId="3546FA78"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77"/>
        <w:gridCol w:w="1554"/>
        <w:gridCol w:w="1559"/>
      </w:tblGrid>
      <w:tr w:rsidR="004372F0" w:rsidRPr="000A5012" w14:paraId="16E0ABB1"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38D47"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FEC21"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229A44"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84C1DF"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0E776F"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8AB9F"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ACEBD9"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5F1FBE1E"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276032" w14:textId="77777777" w:rsidR="004372F0" w:rsidRPr="000A5012" w:rsidRDefault="004372F0" w:rsidP="0062553E">
            <w:pPr>
              <w:pStyle w:val="rowtabella0"/>
              <w:rPr>
                <w:color w:val="002060"/>
              </w:rPr>
            </w:pPr>
            <w:r w:rsidRPr="000A5012">
              <w:rPr>
                <w:color w:val="002060"/>
              </w:rPr>
              <w:lastRenderedPageBreak/>
              <w:t>ANKON NOVA MARMI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22F2A" w14:textId="77777777" w:rsidR="004372F0" w:rsidRPr="000A5012" w:rsidRDefault="004372F0" w:rsidP="0062553E">
            <w:pPr>
              <w:pStyle w:val="rowtabella0"/>
              <w:rPr>
                <w:color w:val="002060"/>
              </w:rPr>
            </w:pPr>
            <w:r w:rsidRPr="000A5012">
              <w:rPr>
                <w:color w:val="002060"/>
              </w:rPr>
              <w:t>ACQUALAGNA CALCIO C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F81F4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57390" w14:textId="77777777" w:rsidR="004372F0" w:rsidRPr="000A5012" w:rsidRDefault="004372F0" w:rsidP="0062553E">
            <w:pPr>
              <w:pStyle w:val="rowtabella0"/>
              <w:rPr>
                <w:color w:val="002060"/>
              </w:rPr>
            </w:pPr>
            <w:r w:rsidRPr="000A5012">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F23B1" w14:textId="77777777" w:rsidR="004372F0" w:rsidRPr="000A5012" w:rsidRDefault="004372F0" w:rsidP="0062553E">
            <w:pPr>
              <w:pStyle w:val="rowtabella0"/>
              <w:rPr>
                <w:color w:val="002060"/>
              </w:rPr>
            </w:pPr>
            <w:r w:rsidRPr="000A5012">
              <w:rPr>
                <w:color w:val="002060"/>
              </w:rPr>
              <w:t>5056 PALLONE GEODETICO F.I.G.C.</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C928F9"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35B2F9" w14:textId="77777777" w:rsidR="004372F0" w:rsidRPr="000A5012" w:rsidRDefault="004372F0" w:rsidP="0062553E">
            <w:pPr>
              <w:pStyle w:val="rowtabella0"/>
              <w:rPr>
                <w:color w:val="002060"/>
              </w:rPr>
            </w:pPr>
            <w:r w:rsidRPr="000A5012">
              <w:rPr>
                <w:color w:val="002060"/>
              </w:rPr>
              <w:t>LOC. BARACCOLA VIA SCHIAVONI</w:t>
            </w:r>
          </w:p>
        </w:tc>
      </w:tr>
      <w:tr w:rsidR="004372F0" w:rsidRPr="000A5012" w14:paraId="7331B410"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CD5F8F" w14:textId="77777777" w:rsidR="004372F0" w:rsidRPr="000A5012" w:rsidRDefault="004372F0" w:rsidP="0062553E">
            <w:pPr>
              <w:pStyle w:val="rowtabella0"/>
              <w:rPr>
                <w:color w:val="002060"/>
              </w:rPr>
            </w:pPr>
            <w:r w:rsidRPr="000A5012">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D7E8E8" w14:textId="77777777" w:rsidR="004372F0" w:rsidRPr="000A5012" w:rsidRDefault="004372F0" w:rsidP="0062553E">
            <w:pPr>
              <w:pStyle w:val="rowtabella0"/>
              <w:rPr>
                <w:color w:val="002060"/>
              </w:rPr>
            </w:pPr>
            <w:r w:rsidRPr="000A5012">
              <w:rPr>
                <w:color w:val="002060"/>
              </w:rPr>
              <w:t>MANTOVANI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A0F051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D422F86"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5F30F" w14:textId="77777777" w:rsidR="004372F0" w:rsidRPr="000A5012" w:rsidRDefault="004372F0" w:rsidP="0062553E">
            <w:pPr>
              <w:pStyle w:val="rowtabella0"/>
              <w:rPr>
                <w:color w:val="002060"/>
              </w:rPr>
            </w:pPr>
            <w:r w:rsidRPr="000A5012">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EA55F2" w14:textId="77777777" w:rsidR="004372F0" w:rsidRPr="000A5012" w:rsidRDefault="004372F0" w:rsidP="0062553E">
            <w:pPr>
              <w:pStyle w:val="rowtabella0"/>
              <w:rPr>
                <w:color w:val="002060"/>
              </w:rPr>
            </w:pPr>
            <w:r w:rsidRPr="000A5012">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F01A68" w14:textId="77777777" w:rsidR="004372F0" w:rsidRPr="000A5012" w:rsidRDefault="004372F0" w:rsidP="0062553E">
            <w:pPr>
              <w:pStyle w:val="rowtabella0"/>
              <w:rPr>
                <w:color w:val="002060"/>
              </w:rPr>
            </w:pPr>
            <w:r w:rsidRPr="000A5012">
              <w:rPr>
                <w:color w:val="002060"/>
              </w:rPr>
              <w:t>VIA MATTEOTTI</w:t>
            </w:r>
          </w:p>
        </w:tc>
      </w:tr>
      <w:tr w:rsidR="004372F0" w:rsidRPr="000A5012" w14:paraId="60643BE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D5B111" w14:textId="77777777" w:rsidR="004372F0" w:rsidRPr="000A5012" w:rsidRDefault="004372F0" w:rsidP="0062553E">
            <w:pPr>
              <w:pStyle w:val="rowtabella0"/>
              <w:rPr>
                <w:color w:val="002060"/>
              </w:rPr>
            </w:pPr>
            <w:r w:rsidRPr="000A5012">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4F6AF45" w14:textId="77777777" w:rsidR="004372F0" w:rsidRPr="000A5012" w:rsidRDefault="004372F0" w:rsidP="0062553E">
            <w:pPr>
              <w:pStyle w:val="rowtabella0"/>
              <w:rPr>
                <w:color w:val="002060"/>
              </w:rPr>
            </w:pPr>
            <w:r w:rsidRPr="000A5012">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AEB89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EC607C"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23E308A" w14:textId="77777777" w:rsidR="004372F0" w:rsidRPr="000A5012" w:rsidRDefault="004372F0" w:rsidP="0062553E">
            <w:pPr>
              <w:pStyle w:val="rowtabella0"/>
              <w:rPr>
                <w:color w:val="002060"/>
              </w:rPr>
            </w:pPr>
            <w:r w:rsidRPr="000A5012">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D90084" w14:textId="77777777" w:rsidR="004372F0" w:rsidRPr="000A5012" w:rsidRDefault="004372F0" w:rsidP="0062553E">
            <w:pPr>
              <w:pStyle w:val="rowtabella0"/>
              <w:rPr>
                <w:color w:val="002060"/>
              </w:rPr>
            </w:pPr>
            <w:r w:rsidRPr="000A5012">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DF58E63" w14:textId="77777777" w:rsidR="004372F0" w:rsidRPr="000A5012" w:rsidRDefault="004372F0" w:rsidP="0062553E">
            <w:pPr>
              <w:pStyle w:val="rowtabella0"/>
              <w:rPr>
                <w:color w:val="002060"/>
              </w:rPr>
            </w:pPr>
            <w:r w:rsidRPr="000A5012">
              <w:rPr>
                <w:color w:val="002060"/>
              </w:rPr>
              <w:t>VIA ROMA, SNC</w:t>
            </w:r>
          </w:p>
        </w:tc>
      </w:tr>
      <w:tr w:rsidR="004372F0" w:rsidRPr="000A5012" w14:paraId="47598483"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05B5295" w14:textId="77777777" w:rsidR="004372F0" w:rsidRPr="000A5012" w:rsidRDefault="004372F0" w:rsidP="0062553E">
            <w:pPr>
              <w:pStyle w:val="rowtabella0"/>
              <w:rPr>
                <w:color w:val="002060"/>
              </w:rPr>
            </w:pPr>
            <w:r w:rsidRPr="000A5012">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A7BD80C" w14:textId="77777777" w:rsidR="004372F0" w:rsidRPr="000A5012" w:rsidRDefault="004372F0" w:rsidP="0062553E">
            <w:pPr>
              <w:pStyle w:val="rowtabella0"/>
              <w:rPr>
                <w:color w:val="002060"/>
              </w:rPr>
            </w:pPr>
            <w:r w:rsidRPr="000A5012">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C1C2DD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0182F8F" w14:textId="77777777" w:rsidR="004372F0" w:rsidRPr="000A5012" w:rsidRDefault="004372F0" w:rsidP="0062553E">
            <w:pPr>
              <w:pStyle w:val="rowtabella0"/>
              <w:rPr>
                <w:color w:val="002060"/>
              </w:rPr>
            </w:pPr>
            <w:r w:rsidRPr="000A5012">
              <w:rPr>
                <w:color w:val="002060"/>
              </w:rPr>
              <w:t>03/10/2025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E5443D" w14:textId="77777777" w:rsidR="004372F0" w:rsidRPr="000A5012" w:rsidRDefault="004372F0" w:rsidP="0062553E">
            <w:pPr>
              <w:pStyle w:val="rowtabella0"/>
              <w:rPr>
                <w:color w:val="002060"/>
              </w:rPr>
            </w:pPr>
            <w:r w:rsidRPr="000A5012">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778FFC" w14:textId="77777777" w:rsidR="004372F0" w:rsidRPr="000A5012" w:rsidRDefault="004372F0" w:rsidP="0062553E">
            <w:pPr>
              <w:pStyle w:val="rowtabella0"/>
              <w:rPr>
                <w:color w:val="002060"/>
              </w:rPr>
            </w:pPr>
            <w:r w:rsidRPr="000A5012">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DB7662" w14:textId="77777777" w:rsidR="004372F0" w:rsidRPr="000A5012" w:rsidRDefault="004372F0" w:rsidP="0062553E">
            <w:pPr>
              <w:pStyle w:val="rowtabella0"/>
              <w:rPr>
                <w:color w:val="002060"/>
              </w:rPr>
            </w:pPr>
            <w:r w:rsidRPr="000A5012">
              <w:rPr>
                <w:color w:val="002060"/>
              </w:rPr>
              <w:t>VIA DELL'INDUSTRIA</w:t>
            </w:r>
          </w:p>
        </w:tc>
      </w:tr>
      <w:tr w:rsidR="004372F0" w:rsidRPr="000A5012" w14:paraId="4EA1740C"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03D798B" w14:textId="77777777" w:rsidR="004372F0" w:rsidRPr="000A5012" w:rsidRDefault="004372F0" w:rsidP="0062553E">
            <w:pPr>
              <w:pStyle w:val="rowtabella0"/>
              <w:rPr>
                <w:color w:val="002060"/>
              </w:rPr>
            </w:pPr>
            <w:r w:rsidRPr="000A5012">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6CAF2C" w14:textId="77777777" w:rsidR="004372F0" w:rsidRPr="000A5012" w:rsidRDefault="004372F0" w:rsidP="0062553E">
            <w:pPr>
              <w:pStyle w:val="rowtabella0"/>
              <w:rPr>
                <w:color w:val="002060"/>
              </w:rPr>
            </w:pPr>
            <w:r w:rsidRPr="000A5012">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189177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56A420" w14:textId="77777777" w:rsidR="004372F0" w:rsidRPr="000A5012" w:rsidRDefault="004372F0" w:rsidP="0062553E">
            <w:pPr>
              <w:pStyle w:val="rowtabella0"/>
              <w:rPr>
                <w:color w:val="002060"/>
              </w:rPr>
            </w:pPr>
            <w:r w:rsidRPr="000A5012">
              <w:rPr>
                <w:color w:val="002060"/>
              </w:rPr>
              <w:t>03/10/2025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DE31C51" w14:textId="77777777" w:rsidR="004372F0" w:rsidRPr="000A5012" w:rsidRDefault="004372F0" w:rsidP="0062553E">
            <w:pPr>
              <w:pStyle w:val="rowtabella0"/>
              <w:rPr>
                <w:color w:val="002060"/>
              </w:rPr>
            </w:pPr>
            <w:r w:rsidRPr="000A5012">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C22E36" w14:textId="77777777" w:rsidR="004372F0" w:rsidRPr="000A5012" w:rsidRDefault="004372F0" w:rsidP="0062553E">
            <w:pPr>
              <w:pStyle w:val="rowtabella0"/>
              <w:rPr>
                <w:color w:val="002060"/>
              </w:rPr>
            </w:pPr>
            <w:r w:rsidRPr="000A5012">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739ED6" w14:textId="77777777" w:rsidR="004372F0" w:rsidRPr="000A5012" w:rsidRDefault="004372F0" w:rsidP="0062553E">
            <w:pPr>
              <w:pStyle w:val="rowtabella0"/>
              <w:rPr>
                <w:color w:val="002060"/>
              </w:rPr>
            </w:pPr>
            <w:r w:rsidRPr="000A5012">
              <w:rPr>
                <w:color w:val="002060"/>
              </w:rPr>
              <w:t>VIA LORETO</w:t>
            </w:r>
          </w:p>
        </w:tc>
      </w:tr>
      <w:tr w:rsidR="004372F0" w:rsidRPr="000A5012" w14:paraId="2D0EC1A3"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2EDD750" w14:textId="77777777" w:rsidR="004372F0" w:rsidRPr="000A5012" w:rsidRDefault="004372F0" w:rsidP="0062553E">
            <w:pPr>
              <w:pStyle w:val="rowtabella0"/>
              <w:rPr>
                <w:color w:val="002060"/>
              </w:rPr>
            </w:pPr>
            <w:r w:rsidRPr="000A5012">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969E192" w14:textId="77777777" w:rsidR="004372F0" w:rsidRPr="000A5012" w:rsidRDefault="004372F0" w:rsidP="0062553E">
            <w:pPr>
              <w:pStyle w:val="rowtabella0"/>
              <w:rPr>
                <w:color w:val="002060"/>
              </w:rPr>
            </w:pPr>
            <w:r w:rsidRPr="000A501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FF58C9"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DDA15" w14:textId="77777777" w:rsidR="004372F0" w:rsidRPr="000A5012" w:rsidRDefault="004372F0" w:rsidP="0062553E">
            <w:pPr>
              <w:pStyle w:val="rowtabella0"/>
              <w:rPr>
                <w:color w:val="002060"/>
              </w:rPr>
            </w:pPr>
            <w:r w:rsidRPr="000A5012">
              <w:rPr>
                <w:color w:val="002060"/>
              </w:rPr>
              <w:t>03/10/2025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A420EA" w14:textId="77777777" w:rsidR="004372F0" w:rsidRPr="000A5012" w:rsidRDefault="004372F0" w:rsidP="0062553E">
            <w:pPr>
              <w:pStyle w:val="rowtabella0"/>
              <w:rPr>
                <w:color w:val="002060"/>
              </w:rPr>
            </w:pPr>
            <w:r w:rsidRPr="000A5012">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8F56D9" w14:textId="77777777" w:rsidR="004372F0" w:rsidRPr="000A5012" w:rsidRDefault="004372F0" w:rsidP="0062553E">
            <w:pPr>
              <w:pStyle w:val="rowtabella0"/>
              <w:rPr>
                <w:color w:val="002060"/>
              </w:rPr>
            </w:pPr>
            <w:r w:rsidRPr="000A5012">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D039242" w14:textId="77777777" w:rsidR="004372F0" w:rsidRPr="000A5012" w:rsidRDefault="004372F0" w:rsidP="0062553E">
            <w:pPr>
              <w:pStyle w:val="rowtabella0"/>
              <w:rPr>
                <w:color w:val="002060"/>
              </w:rPr>
            </w:pPr>
            <w:r w:rsidRPr="000A5012">
              <w:rPr>
                <w:color w:val="002060"/>
              </w:rPr>
              <w:t>VIA IV NOVEMBRE</w:t>
            </w:r>
          </w:p>
        </w:tc>
      </w:tr>
      <w:tr w:rsidR="004372F0" w:rsidRPr="000A5012" w14:paraId="265D0C9B"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274945" w14:textId="77777777" w:rsidR="004372F0" w:rsidRPr="000A5012" w:rsidRDefault="004372F0" w:rsidP="0062553E">
            <w:pPr>
              <w:pStyle w:val="rowtabella0"/>
              <w:rPr>
                <w:color w:val="002060"/>
              </w:rPr>
            </w:pPr>
            <w:r w:rsidRPr="000A5012">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329CFE" w14:textId="77777777" w:rsidR="004372F0" w:rsidRPr="000A5012" w:rsidRDefault="004372F0" w:rsidP="0062553E">
            <w:pPr>
              <w:pStyle w:val="rowtabella0"/>
              <w:rPr>
                <w:color w:val="002060"/>
              </w:rPr>
            </w:pPr>
            <w:r w:rsidRPr="000A5012">
              <w:rPr>
                <w:color w:val="002060"/>
              </w:rPr>
              <w:t>VERBENA C5 ANCONA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BD91F4"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951F59"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06DC6" w14:textId="77777777" w:rsidR="004372F0" w:rsidRPr="000A5012" w:rsidRDefault="004372F0" w:rsidP="0062553E">
            <w:pPr>
              <w:pStyle w:val="rowtabella0"/>
              <w:rPr>
                <w:color w:val="002060"/>
              </w:rPr>
            </w:pPr>
            <w:r w:rsidRPr="000A5012">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039F9" w14:textId="77777777" w:rsidR="004372F0" w:rsidRPr="000A5012" w:rsidRDefault="004372F0" w:rsidP="0062553E">
            <w:pPr>
              <w:pStyle w:val="rowtabella0"/>
              <w:rPr>
                <w:color w:val="002060"/>
              </w:rPr>
            </w:pPr>
            <w:r w:rsidRPr="000A501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CAE71" w14:textId="77777777" w:rsidR="004372F0" w:rsidRPr="000A5012" w:rsidRDefault="004372F0" w:rsidP="0062553E">
            <w:pPr>
              <w:pStyle w:val="rowtabella0"/>
              <w:rPr>
                <w:color w:val="002060"/>
              </w:rPr>
            </w:pPr>
            <w:r w:rsidRPr="000A5012">
              <w:rPr>
                <w:color w:val="002060"/>
              </w:rPr>
              <w:t>VIA LAGO DI MISURINA</w:t>
            </w:r>
          </w:p>
        </w:tc>
      </w:tr>
    </w:tbl>
    <w:p w14:paraId="5AB94AD5" w14:textId="77777777" w:rsidR="004372F0" w:rsidRPr="000A5012" w:rsidRDefault="004372F0" w:rsidP="004372F0">
      <w:pPr>
        <w:pStyle w:val="breakline"/>
        <w:rPr>
          <w:rFonts w:eastAsiaTheme="minorEastAsia"/>
          <w:color w:val="002060"/>
        </w:rPr>
      </w:pPr>
    </w:p>
    <w:p w14:paraId="1178B3E2" w14:textId="77777777" w:rsidR="004372F0" w:rsidRPr="000A5012" w:rsidRDefault="004372F0" w:rsidP="004372F0">
      <w:pPr>
        <w:pStyle w:val="breakline"/>
        <w:rPr>
          <w:color w:val="002060"/>
        </w:rPr>
      </w:pPr>
    </w:p>
    <w:p w14:paraId="5E99AB28" w14:textId="77777777" w:rsidR="004372F0" w:rsidRPr="000A5012" w:rsidRDefault="004372F0" w:rsidP="004372F0">
      <w:pPr>
        <w:pStyle w:val="breakline"/>
        <w:rPr>
          <w:color w:val="002060"/>
        </w:rPr>
      </w:pPr>
    </w:p>
    <w:p w14:paraId="4848175D" w14:textId="77777777" w:rsidR="004372F0" w:rsidRPr="000A5012" w:rsidRDefault="004372F0" w:rsidP="004372F0">
      <w:pPr>
        <w:pStyle w:val="sottotitolocampionato10"/>
        <w:rPr>
          <w:color w:val="002060"/>
        </w:rPr>
      </w:pPr>
      <w:r w:rsidRPr="000A501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5"/>
        <w:gridCol w:w="385"/>
        <w:gridCol w:w="898"/>
        <w:gridCol w:w="1199"/>
        <w:gridCol w:w="1561"/>
        <w:gridCol w:w="1537"/>
      </w:tblGrid>
      <w:tr w:rsidR="004372F0" w:rsidRPr="000A5012" w14:paraId="3FFFCAD8"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531F7"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4A88C8"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6E0F09"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3B6D2"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9550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EE27A"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3375E"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42BC5A4"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3159510" w14:textId="77777777" w:rsidR="004372F0" w:rsidRPr="000A5012" w:rsidRDefault="004372F0" w:rsidP="0062553E">
            <w:pPr>
              <w:pStyle w:val="rowtabella0"/>
              <w:rPr>
                <w:color w:val="002060"/>
              </w:rPr>
            </w:pPr>
            <w:r w:rsidRPr="000A5012">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04636C" w14:textId="77777777" w:rsidR="004372F0" w:rsidRPr="000A5012" w:rsidRDefault="004372F0" w:rsidP="0062553E">
            <w:pPr>
              <w:pStyle w:val="rowtabella0"/>
              <w:rPr>
                <w:color w:val="002060"/>
              </w:rPr>
            </w:pPr>
            <w:r w:rsidRPr="000A5012">
              <w:rPr>
                <w:color w:val="002060"/>
              </w:rPr>
              <w:t>CDC 2018</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67138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60906" w14:textId="77777777" w:rsidR="004372F0" w:rsidRPr="000A5012" w:rsidRDefault="004372F0" w:rsidP="0062553E">
            <w:pPr>
              <w:pStyle w:val="rowtabella0"/>
              <w:rPr>
                <w:color w:val="002060"/>
              </w:rPr>
            </w:pPr>
            <w:r w:rsidRPr="000A5012">
              <w:rPr>
                <w:color w:val="002060"/>
              </w:rPr>
              <w:t>03/10/2025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750E3C" w14:textId="77777777" w:rsidR="004372F0" w:rsidRPr="000A5012" w:rsidRDefault="004372F0" w:rsidP="0062553E">
            <w:pPr>
              <w:pStyle w:val="rowtabella0"/>
              <w:rPr>
                <w:color w:val="002060"/>
              </w:rPr>
            </w:pPr>
            <w:r w:rsidRPr="000A5012">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AFF295" w14:textId="77777777" w:rsidR="004372F0" w:rsidRPr="000A5012" w:rsidRDefault="004372F0" w:rsidP="0062553E">
            <w:pPr>
              <w:pStyle w:val="rowtabella0"/>
              <w:rPr>
                <w:color w:val="002060"/>
              </w:rPr>
            </w:pPr>
            <w:r w:rsidRPr="000A5012">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FA0F5A" w14:textId="77777777" w:rsidR="004372F0" w:rsidRPr="000A5012" w:rsidRDefault="004372F0" w:rsidP="0062553E">
            <w:pPr>
              <w:pStyle w:val="rowtabella0"/>
              <w:rPr>
                <w:color w:val="002060"/>
              </w:rPr>
            </w:pPr>
            <w:r w:rsidRPr="000A5012">
              <w:rPr>
                <w:color w:val="002060"/>
              </w:rPr>
              <w:t>VIA CERQUATTI</w:t>
            </w:r>
          </w:p>
        </w:tc>
      </w:tr>
      <w:tr w:rsidR="004372F0" w:rsidRPr="000A5012" w14:paraId="54626E1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49E52B" w14:textId="77777777" w:rsidR="004372F0" w:rsidRPr="000A5012" w:rsidRDefault="004372F0" w:rsidP="0062553E">
            <w:pPr>
              <w:pStyle w:val="rowtabella0"/>
              <w:rPr>
                <w:color w:val="002060"/>
              </w:rPr>
            </w:pPr>
            <w:r w:rsidRPr="000A5012">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3E96C20" w14:textId="77777777" w:rsidR="004372F0" w:rsidRPr="000A5012" w:rsidRDefault="004372F0" w:rsidP="0062553E">
            <w:pPr>
              <w:pStyle w:val="rowtabella0"/>
              <w:rPr>
                <w:color w:val="002060"/>
              </w:rPr>
            </w:pPr>
            <w:r w:rsidRPr="000A5012">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E5E8B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B1E375C"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13E8DB4" w14:textId="77777777" w:rsidR="004372F0" w:rsidRPr="000A5012" w:rsidRDefault="004372F0" w:rsidP="0062553E">
            <w:pPr>
              <w:pStyle w:val="rowtabella0"/>
              <w:rPr>
                <w:color w:val="002060"/>
              </w:rPr>
            </w:pPr>
            <w:r w:rsidRPr="000A5012">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CEFE98" w14:textId="77777777" w:rsidR="004372F0" w:rsidRPr="000A5012" w:rsidRDefault="004372F0" w:rsidP="0062553E">
            <w:pPr>
              <w:pStyle w:val="rowtabella0"/>
              <w:rPr>
                <w:color w:val="002060"/>
              </w:rPr>
            </w:pPr>
            <w:r w:rsidRPr="000A501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09DCA4" w14:textId="77777777" w:rsidR="004372F0" w:rsidRPr="000A5012" w:rsidRDefault="004372F0" w:rsidP="0062553E">
            <w:pPr>
              <w:pStyle w:val="rowtabella0"/>
              <w:rPr>
                <w:color w:val="002060"/>
              </w:rPr>
            </w:pPr>
            <w:r w:rsidRPr="000A5012">
              <w:rPr>
                <w:color w:val="002060"/>
              </w:rPr>
              <w:t>VIA TAGLIAMENTO</w:t>
            </w:r>
          </w:p>
        </w:tc>
      </w:tr>
      <w:tr w:rsidR="004372F0" w:rsidRPr="000A5012" w14:paraId="4AB208EB"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F268BD9" w14:textId="77777777" w:rsidR="004372F0" w:rsidRPr="000A5012" w:rsidRDefault="004372F0" w:rsidP="0062553E">
            <w:pPr>
              <w:pStyle w:val="rowtabella0"/>
              <w:rPr>
                <w:color w:val="002060"/>
              </w:rPr>
            </w:pPr>
            <w:r w:rsidRPr="000A5012">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CFEAB5" w14:textId="77777777" w:rsidR="004372F0" w:rsidRPr="000A5012" w:rsidRDefault="004372F0" w:rsidP="0062553E">
            <w:pPr>
              <w:pStyle w:val="rowtabella0"/>
              <w:rPr>
                <w:color w:val="002060"/>
              </w:rPr>
            </w:pPr>
            <w:r w:rsidRPr="000A5012">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6C0AA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E18DE6"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0D733E" w14:textId="77777777" w:rsidR="004372F0" w:rsidRPr="000A5012" w:rsidRDefault="004372F0" w:rsidP="0062553E">
            <w:pPr>
              <w:pStyle w:val="rowtabella0"/>
              <w:rPr>
                <w:color w:val="002060"/>
              </w:rPr>
            </w:pPr>
            <w:r w:rsidRPr="000A5012">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0ADE53" w14:textId="77777777" w:rsidR="004372F0" w:rsidRPr="000A5012" w:rsidRDefault="004372F0" w:rsidP="0062553E">
            <w:pPr>
              <w:pStyle w:val="rowtabella0"/>
              <w:rPr>
                <w:color w:val="002060"/>
              </w:rPr>
            </w:pPr>
            <w:r w:rsidRPr="000A5012">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FFF6F5" w14:textId="77777777" w:rsidR="004372F0" w:rsidRPr="000A5012" w:rsidRDefault="004372F0" w:rsidP="0062553E">
            <w:pPr>
              <w:pStyle w:val="rowtabella0"/>
              <w:rPr>
                <w:color w:val="002060"/>
              </w:rPr>
            </w:pPr>
            <w:r w:rsidRPr="000A5012">
              <w:rPr>
                <w:color w:val="002060"/>
              </w:rPr>
              <w:t>VIA FONTE ANTICA 6</w:t>
            </w:r>
          </w:p>
        </w:tc>
      </w:tr>
      <w:tr w:rsidR="004372F0" w:rsidRPr="000A5012" w14:paraId="58D89BE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0CF923" w14:textId="77777777" w:rsidR="004372F0" w:rsidRPr="000A5012" w:rsidRDefault="004372F0" w:rsidP="0062553E">
            <w:pPr>
              <w:pStyle w:val="rowtabella0"/>
              <w:rPr>
                <w:color w:val="002060"/>
              </w:rPr>
            </w:pPr>
            <w:r w:rsidRPr="000A5012">
              <w:rPr>
                <w:color w:val="002060"/>
              </w:rPr>
              <w:t>FUTSAL RECANATI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BBE7E6B" w14:textId="77777777" w:rsidR="004372F0" w:rsidRPr="000A5012" w:rsidRDefault="004372F0" w:rsidP="0062553E">
            <w:pPr>
              <w:pStyle w:val="rowtabella0"/>
              <w:rPr>
                <w:color w:val="002060"/>
              </w:rPr>
            </w:pPr>
            <w:r w:rsidRPr="000A5012">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604AC6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55F974" w14:textId="77777777" w:rsidR="004372F0" w:rsidRPr="000A5012" w:rsidRDefault="004372F0" w:rsidP="0062553E">
            <w:pPr>
              <w:pStyle w:val="rowtabella0"/>
              <w:rPr>
                <w:color w:val="002060"/>
              </w:rPr>
            </w:pPr>
            <w:r w:rsidRPr="000A5012">
              <w:rPr>
                <w:color w:val="002060"/>
              </w:rPr>
              <w:t>03/10/2025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4FA66A" w14:textId="77777777" w:rsidR="004372F0" w:rsidRPr="000A5012" w:rsidRDefault="004372F0" w:rsidP="0062553E">
            <w:pPr>
              <w:pStyle w:val="rowtabella0"/>
              <w:rPr>
                <w:color w:val="002060"/>
              </w:rPr>
            </w:pPr>
            <w:r w:rsidRPr="000A5012">
              <w:rPr>
                <w:color w:val="002060"/>
              </w:rPr>
              <w:t>5294 CENTRO SPORTIVO RECANATESE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01118" w14:textId="77777777" w:rsidR="004372F0" w:rsidRPr="000A5012" w:rsidRDefault="004372F0" w:rsidP="0062553E">
            <w:pPr>
              <w:pStyle w:val="rowtabella0"/>
              <w:rPr>
                <w:color w:val="002060"/>
              </w:rPr>
            </w:pPr>
            <w:r w:rsidRPr="000A5012">
              <w:rPr>
                <w:color w:val="002060"/>
              </w:rPr>
              <w:t>RECANATI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8C7E5D" w14:textId="77777777" w:rsidR="004372F0" w:rsidRPr="000A5012" w:rsidRDefault="004372F0" w:rsidP="0062553E">
            <w:pPr>
              <w:pStyle w:val="rowtabella0"/>
              <w:rPr>
                <w:color w:val="002060"/>
              </w:rPr>
            </w:pPr>
            <w:r w:rsidRPr="000A5012">
              <w:rPr>
                <w:color w:val="002060"/>
              </w:rPr>
              <w:t>VIA ALDO MORO</w:t>
            </w:r>
          </w:p>
        </w:tc>
      </w:tr>
      <w:tr w:rsidR="004372F0" w:rsidRPr="000A5012" w14:paraId="3C9EFBD1"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E229AA" w14:textId="77777777" w:rsidR="004372F0" w:rsidRPr="000A5012" w:rsidRDefault="004372F0" w:rsidP="0062553E">
            <w:pPr>
              <w:pStyle w:val="rowtabella0"/>
              <w:rPr>
                <w:color w:val="002060"/>
              </w:rPr>
            </w:pPr>
            <w:r w:rsidRPr="000A5012">
              <w:rPr>
                <w:color w:val="002060"/>
              </w:rPr>
              <w:t>SAN BIAGIO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652770" w14:textId="77777777" w:rsidR="004372F0" w:rsidRPr="000A5012" w:rsidRDefault="004372F0" w:rsidP="0062553E">
            <w:pPr>
              <w:pStyle w:val="rowtabella0"/>
              <w:rPr>
                <w:color w:val="002060"/>
              </w:rPr>
            </w:pPr>
            <w:r w:rsidRPr="000A5012">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A6D4D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41390A" w14:textId="77777777" w:rsidR="004372F0" w:rsidRPr="000A5012" w:rsidRDefault="004372F0" w:rsidP="0062553E">
            <w:pPr>
              <w:pStyle w:val="rowtabella0"/>
              <w:rPr>
                <w:color w:val="002060"/>
              </w:rPr>
            </w:pPr>
            <w:r w:rsidRPr="000A5012">
              <w:rPr>
                <w:color w:val="002060"/>
              </w:rPr>
              <w:t>03/10/2025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362028" w14:textId="77777777" w:rsidR="004372F0" w:rsidRPr="000A5012" w:rsidRDefault="004372F0" w:rsidP="0062553E">
            <w:pPr>
              <w:pStyle w:val="rowtabella0"/>
              <w:rPr>
                <w:color w:val="002060"/>
              </w:rPr>
            </w:pPr>
            <w:r w:rsidRPr="000A5012">
              <w:rPr>
                <w:color w:val="002060"/>
              </w:rPr>
              <w:t>5137 PALESTRA "ALICE STURIALE"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7C6B1D" w14:textId="77777777" w:rsidR="004372F0" w:rsidRPr="000A5012" w:rsidRDefault="004372F0" w:rsidP="0062553E">
            <w:pPr>
              <w:pStyle w:val="rowtabella0"/>
              <w:rPr>
                <w:color w:val="002060"/>
              </w:rPr>
            </w:pPr>
            <w:r w:rsidRPr="000A501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25DD12" w14:textId="77777777" w:rsidR="004372F0" w:rsidRPr="000A5012" w:rsidRDefault="004372F0" w:rsidP="0062553E">
            <w:pPr>
              <w:pStyle w:val="rowtabella0"/>
              <w:rPr>
                <w:color w:val="002060"/>
              </w:rPr>
            </w:pPr>
            <w:r w:rsidRPr="000A5012">
              <w:rPr>
                <w:color w:val="002060"/>
              </w:rPr>
              <w:t>VIA MANZONI FZ. S.BIAGIO</w:t>
            </w:r>
          </w:p>
        </w:tc>
      </w:tr>
      <w:tr w:rsidR="004372F0" w:rsidRPr="000A5012" w14:paraId="51DA4CCA"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2F5991" w14:textId="77777777" w:rsidR="004372F0" w:rsidRPr="000A5012" w:rsidRDefault="004372F0" w:rsidP="0062553E">
            <w:pPr>
              <w:pStyle w:val="rowtabella0"/>
              <w:rPr>
                <w:color w:val="002060"/>
              </w:rPr>
            </w:pPr>
            <w:r w:rsidRPr="000A5012">
              <w:rPr>
                <w:color w:val="002060"/>
              </w:rPr>
              <w:t>FUTSAL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58BE4F2" w14:textId="77777777" w:rsidR="004372F0" w:rsidRPr="000A5012" w:rsidRDefault="004372F0" w:rsidP="0062553E">
            <w:pPr>
              <w:pStyle w:val="rowtabella0"/>
              <w:rPr>
                <w:color w:val="002060"/>
              </w:rPr>
            </w:pPr>
            <w:r w:rsidRPr="000A5012">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AE684"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CA1E2F" w14:textId="77777777" w:rsidR="004372F0" w:rsidRPr="000A5012" w:rsidRDefault="004372F0" w:rsidP="0062553E">
            <w:pPr>
              <w:pStyle w:val="rowtabella0"/>
              <w:rPr>
                <w:color w:val="002060"/>
              </w:rPr>
            </w:pPr>
            <w:r w:rsidRPr="000A5012">
              <w:rPr>
                <w:color w:val="002060"/>
              </w:rPr>
              <w:t>04/10/2025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F4CECF" w14:textId="77777777" w:rsidR="004372F0" w:rsidRPr="000A5012" w:rsidRDefault="004372F0" w:rsidP="0062553E">
            <w:pPr>
              <w:pStyle w:val="rowtabella0"/>
              <w:rPr>
                <w:color w:val="002060"/>
              </w:rPr>
            </w:pPr>
            <w:r w:rsidRPr="000A5012">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EBDF4" w14:textId="77777777" w:rsidR="004372F0" w:rsidRPr="000A5012" w:rsidRDefault="004372F0" w:rsidP="0062553E">
            <w:pPr>
              <w:pStyle w:val="rowtabella0"/>
              <w:rPr>
                <w:color w:val="002060"/>
              </w:rPr>
            </w:pPr>
            <w:r w:rsidRPr="000A5012">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BA22E9" w14:textId="77777777" w:rsidR="004372F0" w:rsidRPr="000A5012" w:rsidRDefault="004372F0" w:rsidP="0062553E">
            <w:pPr>
              <w:pStyle w:val="rowtabella0"/>
              <w:rPr>
                <w:color w:val="002060"/>
              </w:rPr>
            </w:pPr>
            <w:r w:rsidRPr="000A5012">
              <w:rPr>
                <w:color w:val="002060"/>
              </w:rPr>
              <w:t>VIA GRAMSCI-VIA FEGGIANI</w:t>
            </w:r>
          </w:p>
        </w:tc>
      </w:tr>
      <w:tr w:rsidR="004372F0" w:rsidRPr="000A5012" w14:paraId="1EE32ACB"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EC0BCDF" w14:textId="77777777" w:rsidR="004372F0" w:rsidRPr="000A5012" w:rsidRDefault="004372F0" w:rsidP="0062553E">
            <w:pPr>
              <w:pStyle w:val="rowtabella0"/>
              <w:rPr>
                <w:color w:val="002060"/>
              </w:rPr>
            </w:pPr>
            <w:r w:rsidRPr="000A5012">
              <w:rPr>
                <w:color w:val="002060"/>
              </w:rPr>
              <w:t>AURORA TREIA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1A888A" w14:textId="77777777" w:rsidR="004372F0" w:rsidRPr="000A5012" w:rsidRDefault="004372F0" w:rsidP="0062553E">
            <w:pPr>
              <w:pStyle w:val="rowtabella0"/>
              <w:rPr>
                <w:color w:val="002060"/>
              </w:rPr>
            </w:pPr>
            <w:r w:rsidRPr="000A5012">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F4BB39"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BF502D" w14:textId="77777777" w:rsidR="004372F0" w:rsidRPr="000A5012" w:rsidRDefault="004372F0" w:rsidP="0062553E">
            <w:pPr>
              <w:pStyle w:val="rowtabella0"/>
              <w:rPr>
                <w:color w:val="002060"/>
              </w:rPr>
            </w:pPr>
            <w:r w:rsidRPr="000A5012">
              <w:rPr>
                <w:color w:val="002060"/>
              </w:rPr>
              <w:t>08/10/2025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73B05A" w14:textId="77777777" w:rsidR="004372F0" w:rsidRPr="000A5012" w:rsidRDefault="004372F0" w:rsidP="0062553E">
            <w:pPr>
              <w:pStyle w:val="rowtabella0"/>
              <w:rPr>
                <w:color w:val="002060"/>
              </w:rPr>
            </w:pPr>
            <w:r w:rsidRPr="000A5012">
              <w:rPr>
                <w:color w:val="002060"/>
              </w:rPr>
              <w:t>5296 PALESTRA COM. LOC.CHIESANUOVA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415D03" w14:textId="77777777" w:rsidR="004372F0" w:rsidRPr="000A5012" w:rsidRDefault="004372F0" w:rsidP="0062553E">
            <w:pPr>
              <w:pStyle w:val="rowtabella0"/>
              <w:rPr>
                <w:color w:val="002060"/>
              </w:rPr>
            </w:pPr>
            <w:r w:rsidRPr="000A5012">
              <w:rPr>
                <w:color w:val="002060"/>
              </w:rPr>
              <w:t>TREIA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9A20A4" w14:textId="77777777" w:rsidR="004372F0" w:rsidRPr="000A5012" w:rsidRDefault="004372F0" w:rsidP="0062553E">
            <w:pPr>
              <w:pStyle w:val="rowtabella0"/>
              <w:rPr>
                <w:color w:val="002060"/>
              </w:rPr>
            </w:pPr>
            <w:r w:rsidRPr="000A5012">
              <w:rPr>
                <w:color w:val="002060"/>
              </w:rPr>
              <w:t>VIA DON LUIGI STURZO 4</w:t>
            </w:r>
          </w:p>
        </w:tc>
      </w:tr>
    </w:tbl>
    <w:p w14:paraId="0BED60DA" w14:textId="77777777" w:rsidR="004372F0" w:rsidRPr="000A5012" w:rsidRDefault="004372F0" w:rsidP="004372F0">
      <w:pPr>
        <w:pStyle w:val="breakline"/>
        <w:rPr>
          <w:rFonts w:eastAsiaTheme="minorEastAsia"/>
          <w:color w:val="002060"/>
        </w:rPr>
      </w:pPr>
    </w:p>
    <w:p w14:paraId="2CA93A07" w14:textId="77777777" w:rsidR="004372F0" w:rsidRPr="000A5012" w:rsidRDefault="004372F0" w:rsidP="004372F0">
      <w:pPr>
        <w:pStyle w:val="breakline"/>
        <w:rPr>
          <w:color w:val="002060"/>
        </w:rPr>
      </w:pPr>
    </w:p>
    <w:p w14:paraId="7323E62C" w14:textId="77777777" w:rsidR="004372F0" w:rsidRPr="000A5012" w:rsidRDefault="004372F0" w:rsidP="004372F0">
      <w:pPr>
        <w:pStyle w:val="breakline"/>
        <w:rPr>
          <w:color w:val="002060"/>
        </w:rPr>
      </w:pPr>
    </w:p>
    <w:p w14:paraId="434218B3" w14:textId="77777777" w:rsidR="004372F0" w:rsidRPr="000A5012" w:rsidRDefault="004372F0" w:rsidP="004372F0">
      <w:pPr>
        <w:pStyle w:val="sottotitolocampionato10"/>
        <w:rPr>
          <w:color w:val="002060"/>
        </w:rPr>
      </w:pPr>
      <w:r w:rsidRPr="000A501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7"/>
        <w:gridCol w:w="385"/>
        <w:gridCol w:w="898"/>
        <w:gridCol w:w="1198"/>
        <w:gridCol w:w="1543"/>
        <w:gridCol w:w="1567"/>
      </w:tblGrid>
      <w:tr w:rsidR="004372F0" w:rsidRPr="000A5012" w14:paraId="4B5121AB"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6876"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46641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7B7FEF"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7ADAB"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E5BA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EEA09"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5497D"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79416AF0"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56E1F" w14:textId="77777777" w:rsidR="004372F0" w:rsidRPr="000A5012" w:rsidRDefault="004372F0" w:rsidP="0062553E">
            <w:pPr>
              <w:pStyle w:val="rowtabella0"/>
              <w:rPr>
                <w:color w:val="002060"/>
              </w:rPr>
            </w:pPr>
            <w:r w:rsidRPr="000A5012">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E5C4C" w14:textId="77777777" w:rsidR="004372F0" w:rsidRPr="000A5012" w:rsidRDefault="004372F0" w:rsidP="0062553E">
            <w:pPr>
              <w:pStyle w:val="rowtabella0"/>
              <w:rPr>
                <w:color w:val="002060"/>
              </w:rPr>
            </w:pPr>
            <w:r w:rsidRPr="000A5012">
              <w:rPr>
                <w:color w:val="002060"/>
              </w:rPr>
              <w:t>U.MANDOLESI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7C2E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DDD7B"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69A4A" w14:textId="77777777" w:rsidR="004372F0" w:rsidRPr="000A5012" w:rsidRDefault="004372F0" w:rsidP="0062553E">
            <w:pPr>
              <w:pStyle w:val="rowtabella0"/>
              <w:rPr>
                <w:color w:val="002060"/>
              </w:rPr>
            </w:pPr>
            <w:r w:rsidRPr="000A5012">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C9E438" w14:textId="77777777" w:rsidR="004372F0" w:rsidRPr="000A5012" w:rsidRDefault="004372F0" w:rsidP="0062553E">
            <w:pPr>
              <w:pStyle w:val="rowtabella0"/>
              <w:rPr>
                <w:color w:val="002060"/>
              </w:rPr>
            </w:pPr>
            <w:r w:rsidRPr="000A5012">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45224A" w14:textId="77777777" w:rsidR="004372F0" w:rsidRPr="000A5012" w:rsidRDefault="004372F0" w:rsidP="0062553E">
            <w:pPr>
              <w:pStyle w:val="rowtabella0"/>
              <w:rPr>
                <w:color w:val="002060"/>
              </w:rPr>
            </w:pPr>
            <w:r w:rsidRPr="000A5012">
              <w:rPr>
                <w:color w:val="002060"/>
              </w:rPr>
              <w:t>VIA DELL IRIS</w:t>
            </w:r>
          </w:p>
        </w:tc>
      </w:tr>
      <w:tr w:rsidR="004372F0" w:rsidRPr="000A5012" w14:paraId="1484B7B6"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B07544" w14:textId="77777777" w:rsidR="004372F0" w:rsidRPr="000A5012" w:rsidRDefault="004372F0" w:rsidP="0062553E">
            <w:pPr>
              <w:pStyle w:val="rowtabella0"/>
              <w:rPr>
                <w:color w:val="002060"/>
              </w:rPr>
            </w:pPr>
            <w:r w:rsidRPr="000A501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8FAA1D" w14:textId="77777777" w:rsidR="004372F0" w:rsidRPr="000A5012" w:rsidRDefault="004372F0" w:rsidP="0062553E">
            <w:pPr>
              <w:pStyle w:val="rowtabella0"/>
              <w:rPr>
                <w:color w:val="002060"/>
              </w:rPr>
            </w:pPr>
            <w:r w:rsidRPr="000A501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7DF06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7C7F67"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30600B" w14:textId="77777777" w:rsidR="004372F0" w:rsidRPr="000A5012" w:rsidRDefault="004372F0" w:rsidP="0062553E">
            <w:pPr>
              <w:pStyle w:val="rowtabella0"/>
              <w:rPr>
                <w:color w:val="002060"/>
              </w:rPr>
            </w:pPr>
            <w:r w:rsidRPr="000A501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E166BB" w14:textId="77777777" w:rsidR="004372F0" w:rsidRPr="000A5012" w:rsidRDefault="004372F0" w:rsidP="0062553E">
            <w:pPr>
              <w:pStyle w:val="rowtabella0"/>
              <w:rPr>
                <w:color w:val="002060"/>
              </w:rPr>
            </w:pPr>
            <w:r w:rsidRPr="000A501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2EDA98" w14:textId="77777777" w:rsidR="004372F0" w:rsidRPr="000A5012" w:rsidRDefault="004372F0" w:rsidP="0062553E">
            <w:pPr>
              <w:pStyle w:val="rowtabella0"/>
              <w:rPr>
                <w:color w:val="002060"/>
              </w:rPr>
            </w:pPr>
            <w:r w:rsidRPr="000A5012">
              <w:rPr>
                <w:color w:val="002060"/>
              </w:rPr>
              <w:t>VIA E.MATTEI</w:t>
            </w:r>
          </w:p>
        </w:tc>
      </w:tr>
      <w:tr w:rsidR="004372F0" w:rsidRPr="000A5012" w14:paraId="6309E4CC"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888753" w14:textId="77777777" w:rsidR="004372F0" w:rsidRPr="000A5012" w:rsidRDefault="004372F0" w:rsidP="0062553E">
            <w:pPr>
              <w:pStyle w:val="rowtabella0"/>
              <w:rPr>
                <w:color w:val="002060"/>
              </w:rPr>
            </w:pPr>
            <w:r w:rsidRPr="000A5012">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BC5C90" w14:textId="77777777" w:rsidR="004372F0" w:rsidRPr="000A5012" w:rsidRDefault="004372F0" w:rsidP="0062553E">
            <w:pPr>
              <w:pStyle w:val="rowtabella0"/>
              <w:rPr>
                <w:color w:val="002060"/>
              </w:rPr>
            </w:pPr>
            <w:r w:rsidRPr="000A501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737B8E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BC9543"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0B6F930" w14:textId="77777777" w:rsidR="004372F0" w:rsidRPr="000A5012" w:rsidRDefault="004372F0" w:rsidP="0062553E">
            <w:pPr>
              <w:pStyle w:val="rowtabella0"/>
              <w:rPr>
                <w:color w:val="002060"/>
              </w:rPr>
            </w:pPr>
            <w:r w:rsidRPr="000A5012">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829C13" w14:textId="77777777" w:rsidR="004372F0" w:rsidRPr="000A5012" w:rsidRDefault="004372F0" w:rsidP="0062553E">
            <w:pPr>
              <w:pStyle w:val="rowtabella0"/>
              <w:rPr>
                <w:color w:val="002060"/>
              </w:rPr>
            </w:pPr>
            <w:r w:rsidRPr="000A5012">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A65A2" w14:textId="77777777" w:rsidR="004372F0" w:rsidRPr="000A5012" w:rsidRDefault="004372F0" w:rsidP="0062553E">
            <w:pPr>
              <w:pStyle w:val="rowtabella0"/>
              <w:rPr>
                <w:color w:val="002060"/>
              </w:rPr>
            </w:pPr>
            <w:r w:rsidRPr="000A5012">
              <w:rPr>
                <w:color w:val="002060"/>
              </w:rPr>
              <w:t>VIA FRATELLANZA SNC</w:t>
            </w:r>
          </w:p>
        </w:tc>
      </w:tr>
      <w:tr w:rsidR="004372F0" w:rsidRPr="000A5012" w14:paraId="1A36E331"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9B43FF" w14:textId="77777777" w:rsidR="004372F0" w:rsidRPr="000A5012" w:rsidRDefault="004372F0" w:rsidP="0062553E">
            <w:pPr>
              <w:pStyle w:val="rowtabella0"/>
              <w:rPr>
                <w:color w:val="002060"/>
              </w:rPr>
            </w:pPr>
            <w:r w:rsidRPr="000A5012">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88C57F8" w14:textId="77777777" w:rsidR="004372F0" w:rsidRPr="000A5012" w:rsidRDefault="004372F0" w:rsidP="0062553E">
            <w:pPr>
              <w:pStyle w:val="rowtabella0"/>
              <w:rPr>
                <w:color w:val="002060"/>
              </w:rPr>
            </w:pPr>
            <w:r w:rsidRPr="000A5012">
              <w:rPr>
                <w:color w:val="002060"/>
              </w:rPr>
              <w:t>REAL ANCARIA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B177FC3"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8D3E4C" w14:textId="77777777" w:rsidR="004372F0" w:rsidRPr="000A5012" w:rsidRDefault="004372F0" w:rsidP="0062553E">
            <w:pPr>
              <w:pStyle w:val="rowtabella0"/>
              <w:rPr>
                <w:color w:val="002060"/>
              </w:rPr>
            </w:pPr>
            <w:r w:rsidRPr="000A5012">
              <w:rPr>
                <w:color w:val="002060"/>
              </w:rPr>
              <w:t>03/10/2025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9BB702" w14:textId="77777777" w:rsidR="004372F0" w:rsidRPr="000A5012" w:rsidRDefault="004372F0" w:rsidP="0062553E">
            <w:pPr>
              <w:pStyle w:val="rowtabella0"/>
              <w:rPr>
                <w:color w:val="002060"/>
              </w:rPr>
            </w:pPr>
            <w:r w:rsidRPr="000A5012">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C8B9EA" w14:textId="77777777" w:rsidR="004372F0" w:rsidRPr="000A5012" w:rsidRDefault="004372F0" w:rsidP="0062553E">
            <w:pPr>
              <w:pStyle w:val="rowtabella0"/>
              <w:rPr>
                <w:color w:val="002060"/>
              </w:rPr>
            </w:pPr>
            <w:r w:rsidRPr="000A5012">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913F50" w14:textId="77777777" w:rsidR="004372F0" w:rsidRPr="000A5012" w:rsidRDefault="004372F0" w:rsidP="0062553E">
            <w:pPr>
              <w:pStyle w:val="rowtabella0"/>
              <w:rPr>
                <w:color w:val="002060"/>
              </w:rPr>
            </w:pPr>
            <w:r w:rsidRPr="000A5012">
              <w:rPr>
                <w:color w:val="002060"/>
              </w:rPr>
              <w:t>VIA PIRANDELLO</w:t>
            </w:r>
          </w:p>
        </w:tc>
      </w:tr>
      <w:tr w:rsidR="004372F0" w:rsidRPr="000A5012" w14:paraId="37B18B27"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6B67D7B" w14:textId="77777777" w:rsidR="004372F0" w:rsidRPr="000A5012" w:rsidRDefault="004372F0" w:rsidP="0062553E">
            <w:pPr>
              <w:pStyle w:val="rowtabella0"/>
              <w:rPr>
                <w:color w:val="002060"/>
              </w:rPr>
            </w:pPr>
            <w:r w:rsidRPr="000A5012">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F8B7BD" w14:textId="77777777" w:rsidR="004372F0" w:rsidRPr="000A5012" w:rsidRDefault="004372F0" w:rsidP="0062553E">
            <w:pPr>
              <w:pStyle w:val="rowtabella0"/>
              <w:rPr>
                <w:color w:val="002060"/>
              </w:rPr>
            </w:pPr>
            <w:r w:rsidRPr="000A5012">
              <w:rPr>
                <w:color w:val="002060"/>
              </w:rPr>
              <w:t>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DADC89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F63203"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E9640C" w14:textId="77777777" w:rsidR="004372F0" w:rsidRPr="000A5012" w:rsidRDefault="004372F0" w:rsidP="0062553E">
            <w:pPr>
              <w:pStyle w:val="rowtabella0"/>
              <w:rPr>
                <w:color w:val="002060"/>
              </w:rPr>
            </w:pPr>
            <w:r w:rsidRPr="000A5012">
              <w:rPr>
                <w:color w:val="002060"/>
              </w:rPr>
              <w:t>5688 CAMPO COPERTO PORTO D'ASCOLI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AFFAB9" w14:textId="77777777" w:rsidR="004372F0" w:rsidRPr="000A5012" w:rsidRDefault="004372F0" w:rsidP="0062553E">
            <w:pPr>
              <w:pStyle w:val="rowtabella0"/>
              <w:rPr>
                <w:color w:val="002060"/>
              </w:rPr>
            </w:pPr>
            <w:r w:rsidRPr="000A5012">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32674B" w14:textId="77777777" w:rsidR="004372F0" w:rsidRPr="000A5012" w:rsidRDefault="004372F0" w:rsidP="0062553E">
            <w:pPr>
              <w:pStyle w:val="rowtabella0"/>
              <w:rPr>
                <w:color w:val="002060"/>
              </w:rPr>
            </w:pPr>
            <w:r w:rsidRPr="000A5012">
              <w:rPr>
                <w:color w:val="002060"/>
              </w:rPr>
              <w:t>VIA VAL CUVIA LOCALITA'AGRARIA</w:t>
            </w:r>
          </w:p>
        </w:tc>
      </w:tr>
      <w:tr w:rsidR="004372F0" w:rsidRPr="000A5012" w14:paraId="21FECD4D"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342804" w14:textId="77777777" w:rsidR="004372F0" w:rsidRPr="000A5012" w:rsidRDefault="004372F0" w:rsidP="0062553E">
            <w:pPr>
              <w:pStyle w:val="rowtabella0"/>
              <w:rPr>
                <w:color w:val="002060"/>
              </w:rPr>
            </w:pPr>
            <w:r w:rsidRPr="000A5012">
              <w:rPr>
                <w:color w:val="002060"/>
              </w:rPr>
              <w:t>CASTRUM LAURI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EFFAEB" w14:textId="77777777" w:rsidR="004372F0" w:rsidRPr="000A5012" w:rsidRDefault="004372F0" w:rsidP="0062553E">
            <w:pPr>
              <w:pStyle w:val="rowtabella0"/>
              <w:rPr>
                <w:color w:val="002060"/>
              </w:rPr>
            </w:pPr>
            <w:r w:rsidRPr="000A5012">
              <w:rPr>
                <w:color w:val="002060"/>
              </w:rPr>
              <w:t>C.F. MACERATESE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79DE9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5C2850"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32B0E" w14:textId="77777777" w:rsidR="004372F0" w:rsidRPr="000A5012" w:rsidRDefault="004372F0" w:rsidP="0062553E">
            <w:pPr>
              <w:pStyle w:val="rowtabella0"/>
              <w:rPr>
                <w:color w:val="002060"/>
              </w:rPr>
            </w:pPr>
            <w:r w:rsidRPr="000A5012">
              <w:rPr>
                <w:color w:val="002060"/>
              </w:rPr>
              <w:t>5284 PALAZZETTO POLIFUNZIONALE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176F16" w14:textId="77777777" w:rsidR="004372F0" w:rsidRPr="000A5012" w:rsidRDefault="004372F0" w:rsidP="0062553E">
            <w:pPr>
              <w:pStyle w:val="rowtabella0"/>
              <w:rPr>
                <w:color w:val="002060"/>
              </w:rPr>
            </w:pPr>
            <w:r w:rsidRPr="000A5012">
              <w:rPr>
                <w:color w:val="002060"/>
              </w:rPr>
              <w:t>RIPE SAN GINESIO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0D5EE8" w14:textId="77777777" w:rsidR="004372F0" w:rsidRPr="000A5012" w:rsidRDefault="004372F0" w:rsidP="0062553E">
            <w:pPr>
              <w:pStyle w:val="rowtabella0"/>
              <w:rPr>
                <w:color w:val="002060"/>
              </w:rPr>
            </w:pPr>
            <w:r w:rsidRPr="000A5012">
              <w:rPr>
                <w:color w:val="002060"/>
              </w:rPr>
              <w:t>VIA FAVETO</w:t>
            </w:r>
          </w:p>
        </w:tc>
      </w:tr>
    </w:tbl>
    <w:p w14:paraId="4716CB0E" w14:textId="77777777" w:rsidR="004372F0" w:rsidRPr="003C277C" w:rsidRDefault="004372F0" w:rsidP="004372F0">
      <w:pPr>
        <w:pStyle w:val="breakline"/>
        <w:rPr>
          <w:rFonts w:eastAsiaTheme="minorEastAsia"/>
          <w:color w:val="002060"/>
        </w:rPr>
      </w:pPr>
    </w:p>
    <w:p w14:paraId="5078A7E2" w14:textId="77777777" w:rsidR="004372F0" w:rsidRPr="003C277C" w:rsidRDefault="004372F0" w:rsidP="004372F0">
      <w:pPr>
        <w:pStyle w:val="breakline"/>
        <w:rPr>
          <w:color w:val="002060"/>
        </w:rPr>
      </w:pPr>
    </w:p>
    <w:p w14:paraId="3FCD7419" w14:textId="77777777" w:rsidR="004372F0" w:rsidRPr="003C277C" w:rsidRDefault="004372F0" w:rsidP="004372F0">
      <w:pPr>
        <w:pStyle w:val="titolocampionato0"/>
        <w:shd w:val="clear" w:color="auto" w:fill="CCCCCC"/>
        <w:spacing w:before="80" w:after="40"/>
        <w:rPr>
          <w:color w:val="002060"/>
        </w:rPr>
      </w:pPr>
      <w:r w:rsidRPr="003C277C">
        <w:rPr>
          <w:color w:val="002060"/>
        </w:rPr>
        <w:t>CALCIO A CINQUE SERIE D</w:t>
      </w:r>
    </w:p>
    <w:p w14:paraId="47EBCB9B" w14:textId="77777777" w:rsidR="004372F0" w:rsidRPr="003C277C" w:rsidRDefault="004372F0" w:rsidP="004372F0">
      <w:pPr>
        <w:pStyle w:val="titoloprinc0"/>
        <w:rPr>
          <w:color w:val="002060"/>
        </w:rPr>
      </w:pPr>
      <w:r w:rsidRPr="003C277C">
        <w:rPr>
          <w:color w:val="002060"/>
        </w:rPr>
        <w:t>VARIAZIONI AL PROGRAMMA GARE</w:t>
      </w:r>
    </w:p>
    <w:p w14:paraId="3BEEE20F" w14:textId="77777777" w:rsidR="004372F0" w:rsidRPr="003C277C" w:rsidRDefault="004372F0" w:rsidP="004372F0">
      <w:pPr>
        <w:pStyle w:val="breakline"/>
        <w:rPr>
          <w:color w:val="002060"/>
        </w:rPr>
      </w:pPr>
    </w:p>
    <w:p w14:paraId="566330BD" w14:textId="77777777" w:rsidR="004372F0" w:rsidRPr="003C277C" w:rsidRDefault="004372F0" w:rsidP="004372F0">
      <w:pPr>
        <w:pStyle w:val="breakline"/>
        <w:rPr>
          <w:color w:val="002060"/>
        </w:rPr>
      </w:pPr>
    </w:p>
    <w:p w14:paraId="2DD759B8"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0931D1B5" w14:textId="77777777" w:rsidTr="00BA02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99A56F"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6C7900"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AE180"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99F94"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BAD75"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A404B"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91281C"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C69C0" w14:textId="77777777" w:rsidR="004372F0" w:rsidRPr="003C277C" w:rsidRDefault="004372F0" w:rsidP="0062553E">
            <w:pPr>
              <w:pStyle w:val="headertabella0"/>
              <w:rPr>
                <w:color w:val="002060"/>
              </w:rPr>
            </w:pPr>
            <w:r w:rsidRPr="003C277C">
              <w:rPr>
                <w:color w:val="002060"/>
              </w:rPr>
              <w:t>Impianto</w:t>
            </w:r>
          </w:p>
        </w:tc>
      </w:tr>
      <w:tr w:rsidR="004372F0" w:rsidRPr="003C277C" w14:paraId="3E22C19B"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6AFE5" w14:textId="77777777" w:rsidR="004372F0" w:rsidRPr="00BA0234" w:rsidRDefault="004372F0" w:rsidP="0062553E">
            <w:pPr>
              <w:pStyle w:val="rowtabella0"/>
              <w:rPr>
                <w:color w:val="002060"/>
                <w:highlight w:val="yellow"/>
              </w:rPr>
            </w:pPr>
            <w:r w:rsidRPr="00BA0234">
              <w:rPr>
                <w:color w:val="002060"/>
                <w:highlight w:val="yellow"/>
              </w:rPr>
              <w:t>09/10/2025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6C54C" w14:textId="77777777" w:rsidR="004372F0" w:rsidRPr="00BA0234" w:rsidRDefault="004372F0" w:rsidP="0062553E">
            <w:pPr>
              <w:pStyle w:val="rowtabella0"/>
              <w:jc w:val="center"/>
              <w:rPr>
                <w:color w:val="002060"/>
                <w:highlight w:val="yellow"/>
              </w:rPr>
            </w:pPr>
            <w:r w:rsidRPr="00BA0234">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BDE09" w14:textId="77777777" w:rsidR="004372F0" w:rsidRPr="00BA0234" w:rsidRDefault="004372F0" w:rsidP="0062553E">
            <w:pPr>
              <w:pStyle w:val="rowtabella0"/>
              <w:rPr>
                <w:color w:val="002060"/>
                <w:highlight w:val="yellow"/>
              </w:rPr>
            </w:pPr>
            <w:r w:rsidRPr="00BA0234">
              <w:rPr>
                <w:color w:val="002060"/>
                <w:highlight w:val="yellow"/>
              </w:rPr>
              <w:t>URBINO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C88D" w14:textId="77777777" w:rsidR="004372F0" w:rsidRPr="00BA0234" w:rsidRDefault="004372F0" w:rsidP="0062553E">
            <w:pPr>
              <w:pStyle w:val="rowtabella0"/>
              <w:rPr>
                <w:color w:val="002060"/>
                <w:highlight w:val="yellow"/>
              </w:rPr>
            </w:pPr>
            <w:r w:rsidRPr="00BA0234">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7956C" w14:textId="77777777" w:rsidR="004372F0" w:rsidRPr="003C277C" w:rsidRDefault="004372F0" w:rsidP="0062553E">
            <w:pPr>
              <w:pStyle w:val="rowtabella0"/>
              <w:rPr>
                <w:color w:val="002060"/>
              </w:rPr>
            </w:pPr>
            <w:r w:rsidRPr="003C277C">
              <w:rPr>
                <w:color w:val="002060"/>
              </w:rPr>
              <w:t>10/10/2025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4606" w14:textId="77777777" w:rsidR="004372F0" w:rsidRPr="003C277C" w:rsidRDefault="004372F0" w:rsidP="0062553E">
            <w:pPr>
              <w:pStyle w:val="rowtabella0"/>
              <w:jc w:val="center"/>
              <w:rPr>
                <w:color w:val="002060"/>
              </w:rPr>
            </w:pPr>
            <w:r w:rsidRPr="00BA023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71C56" w14:textId="77777777" w:rsidR="004372F0" w:rsidRPr="003C277C" w:rsidRDefault="004372F0" w:rsidP="0062553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6E601" w14:textId="77777777" w:rsidR="004372F0" w:rsidRPr="003C277C" w:rsidRDefault="004372F0" w:rsidP="0062553E">
            <w:pPr>
              <w:rPr>
                <w:color w:val="002060"/>
              </w:rPr>
            </w:pPr>
          </w:p>
        </w:tc>
      </w:tr>
    </w:tbl>
    <w:p w14:paraId="57537518" w14:textId="77777777" w:rsidR="004372F0" w:rsidRPr="003C277C" w:rsidRDefault="004372F0" w:rsidP="004372F0">
      <w:pPr>
        <w:pStyle w:val="breakline"/>
        <w:rPr>
          <w:rFonts w:eastAsiaTheme="minorEastAsia"/>
          <w:color w:val="002060"/>
        </w:rPr>
      </w:pPr>
    </w:p>
    <w:p w14:paraId="37BFF3B5" w14:textId="77777777" w:rsidR="004372F0" w:rsidRPr="003C277C" w:rsidRDefault="004372F0" w:rsidP="004372F0">
      <w:pPr>
        <w:pStyle w:val="breakline"/>
        <w:rPr>
          <w:color w:val="002060"/>
        </w:rPr>
      </w:pPr>
    </w:p>
    <w:p w14:paraId="058242CC" w14:textId="77777777" w:rsidR="004372F0" w:rsidRPr="003C277C" w:rsidRDefault="004372F0" w:rsidP="004372F0">
      <w:pPr>
        <w:pStyle w:val="breakline"/>
        <w:rPr>
          <w:color w:val="002060"/>
        </w:rPr>
      </w:pPr>
    </w:p>
    <w:p w14:paraId="714935C4" w14:textId="77777777" w:rsidR="004372F0" w:rsidRPr="003C277C" w:rsidRDefault="004372F0" w:rsidP="004372F0">
      <w:pPr>
        <w:pStyle w:val="titolocampionato0"/>
        <w:shd w:val="clear" w:color="auto" w:fill="CCCCCC"/>
        <w:spacing w:before="80" w:after="40"/>
        <w:rPr>
          <w:color w:val="002060"/>
        </w:rPr>
      </w:pPr>
      <w:r w:rsidRPr="003C277C">
        <w:rPr>
          <w:color w:val="002060"/>
        </w:rPr>
        <w:t>REGIONALE CALCIO A 5 FEMMINILE</w:t>
      </w:r>
    </w:p>
    <w:p w14:paraId="7BA82124" w14:textId="77777777" w:rsidR="004372F0" w:rsidRPr="003C277C" w:rsidRDefault="004372F0" w:rsidP="004372F0">
      <w:pPr>
        <w:pStyle w:val="titoloprinc0"/>
        <w:rPr>
          <w:color w:val="002060"/>
        </w:rPr>
      </w:pPr>
      <w:r w:rsidRPr="003C277C">
        <w:rPr>
          <w:color w:val="002060"/>
        </w:rPr>
        <w:lastRenderedPageBreak/>
        <w:t>RISULTATI</w:t>
      </w:r>
    </w:p>
    <w:p w14:paraId="7C0C4B46" w14:textId="77777777" w:rsidR="004372F0" w:rsidRPr="003C277C" w:rsidRDefault="004372F0" w:rsidP="004372F0">
      <w:pPr>
        <w:pStyle w:val="breakline"/>
        <w:rPr>
          <w:color w:val="002060"/>
        </w:rPr>
      </w:pPr>
    </w:p>
    <w:p w14:paraId="7EB0BD87" w14:textId="77777777" w:rsidR="004372F0" w:rsidRPr="003C277C" w:rsidRDefault="004372F0" w:rsidP="004372F0">
      <w:pPr>
        <w:pStyle w:val="sottotitolocampionato10"/>
        <w:rPr>
          <w:color w:val="002060"/>
        </w:rPr>
      </w:pPr>
      <w:r w:rsidRPr="003C277C">
        <w:rPr>
          <w:color w:val="002060"/>
        </w:rPr>
        <w:t>RISULTATI UFFICIALI GARE DEL 26/09/2025</w:t>
      </w:r>
    </w:p>
    <w:p w14:paraId="2ABCE34D"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5C0A18B4"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72F0" w:rsidRPr="003C277C" w14:paraId="6EA6AACC"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00E04F7B"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6286F6"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1AB0117A"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55D96E" w14:textId="77777777" w:rsidR="004372F0" w:rsidRPr="003C277C" w:rsidRDefault="004372F0" w:rsidP="0062553E">
                  <w:pPr>
                    <w:pStyle w:val="rowtabella0"/>
                    <w:rPr>
                      <w:color w:val="002060"/>
                    </w:rPr>
                  </w:pPr>
                  <w:r w:rsidRPr="003C277C">
                    <w:rPr>
                      <w:color w:val="002060"/>
                    </w:rPr>
                    <w:t>(1) ATLETICO MATELICA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833032" w14:textId="77777777" w:rsidR="004372F0" w:rsidRPr="003C277C" w:rsidRDefault="004372F0" w:rsidP="0062553E">
                  <w:pPr>
                    <w:pStyle w:val="rowtabella0"/>
                    <w:rPr>
                      <w:color w:val="002060"/>
                    </w:rPr>
                  </w:pPr>
                  <w:r w:rsidRPr="003C277C">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DCCE4C" w14:textId="77777777" w:rsidR="004372F0" w:rsidRPr="003C277C" w:rsidRDefault="004372F0" w:rsidP="0062553E">
                  <w:pPr>
                    <w:pStyle w:val="rowtabella0"/>
                    <w:jc w:val="center"/>
                    <w:rPr>
                      <w:color w:val="002060"/>
                    </w:rPr>
                  </w:pPr>
                  <w:r w:rsidRPr="003C277C">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E3152C" w14:textId="77777777" w:rsidR="004372F0" w:rsidRPr="003C277C" w:rsidRDefault="004372F0" w:rsidP="0062553E">
                  <w:pPr>
                    <w:pStyle w:val="rowtabella0"/>
                    <w:jc w:val="center"/>
                    <w:rPr>
                      <w:color w:val="002060"/>
                    </w:rPr>
                  </w:pPr>
                  <w:r w:rsidRPr="003C277C">
                    <w:rPr>
                      <w:color w:val="002060"/>
                    </w:rPr>
                    <w:t> </w:t>
                  </w:r>
                </w:p>
              </w:tc>
            </w:tr>
            <w:tr w:rsidR="004372F0" w:rsidRPr="003C277C" w14:paraId="15B00BEC"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F9B3CA6" w14:textId="77777777" w:rsidR="004372F0" w:rsidRPr="003C277C" w:rsidRDefault="004372F0" w:rsidP="0062553E">
                  <w:pPr>
                    <w:pStyle w:val="rowtabella0"/>
                    <w:rPr>
                      <w:color w:val="002060"/>
                    </w:rPr>
                  </w:pPr>
                  <w:r w:rsidRPr="003C277C">
                    <w:rPr>
                      <w:color w:val="002060"/>
                    </w:rPr>
                    <w:t>CALCIO POTENZA PICENA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172A983" w14:textId="77777777" w:rsidR="004372F0" w:rsidRPr="003C277C" w:rsidRDefault="004372F0" w:rsidP="0062553E">
                  <w:pPr>
                    <w:pStyle w:val="rowtabella0"/>
                    <w:rPr>
                      <w:color w:val="002060"/>
                    </w:rPr>
                  </w:pPr>
                  <w:r w:rsidRPr="003C277C">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DDCE26" w14:textId="77777777" w:rsidR="004372F0" w:rsidRPr="003C277C" w:rsidRDefault="004372F0" w:rsidP="0062553E">
                  <w:pPr>
                    <w:pStyle w:val="rowtabella0"/>
                    <w:jc w:val="center"/>
                    <w:rPr>
                      <w:color w:val="002060"/>
                    </w:rPr>
                  </w:pPr>
                  <w:r w:rsidRPr="003C277C">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63A4D30" w14:textId="77777777" w:rsidR="004372F0" w:rsidRPr="003C277C" w:rsidRDefault="004372F0" w:rsidP="0062553E">
                  <w:pPr>
                    <w:pStyle w:val="rowtabella0"/>
                    <w:jc w:val="center"/>
                    <w:rPr>
                      <w:color w:val="002060"/>
                    </w:rPr>
                  </w:pPr>
                  <w:r w:rsidRPr="003C277C">
                    <w:rPr>
                      <w:color w:val="002060"/>
                    </w:rPr>
                    <w:t> </w:t>
                  </w:r>
                </w:p>
              </w:tc>
            </w:tr>
            <w:tr w:rsidR="004372F0" w:rsidRPr="003C277C" w14:paraId="7C74B74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DC61C47" w14:textId="77777777" w:rsidR="004372F0" w:rsidRPr="003C277C" w:rsidRDefault="004372F0" w:rsidP="0062553E">
                  <w:pPr>
                    <w:pStyle w:val="rowtabella0"/>
                    <w:rPr>
                      <w:color w:val="002060"/>
                    </w:rPr>
                  </w:pPr>
                  <w:r w:rsidRPr="003C277C">
                    <w:rPr>
                      <w:color w:val="002060"/>
                    </w:rPr>
                    <w:t>MR.SANGIORGESE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78477" w14:textId="77777777" w:rsidR="004372F0" w:rsidRPr="003C277C" w:rsidRDefault="004372F0" w:rsidP="0062553E">
                  <w:pPr>
                    <w:pStyle w:val="rowtabella0"/>
                    <w:rPr>
                      <w:color w:val="002060"/>
                    </w:rPr>
                  </w:pPr>
                  <w:r w:rsidRPr="003C277C">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E1BDAB" w14:textId="77777777" w:rsidR="004372F0" w:rsidRPr="003C277C" w:rsidRDefault="004372F0" w:rsidP="0062553E">
                  <w:pPr>
                    <w:pStyle w:val="rowtabella0"/>
                    <w:jc w:val="center"/>
                    <w:rPr>
                      <w:color w:val="002060"/>
                    </w:rPr>
                  </w:pPr>
                  <w:r w:rsidRPr="003C277C">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F362D4D" w14:textId="77777777" w:rsidR="004372F0" w:rsidRPr="003C277C" w:rsidRDefault="004372F0" w:rsidP="0062553E">
                  <w:pPr>
                    <w:pStyle w:val="rowtabella0"/>
                    <w:jc w:val="center"/>
                    <w:rPr>
                      <w:color w:val="002060"/>
                    </w:rPr>
                  </w:pPr>
                  <w:r w:rsidRPr="003C277C">
                    <w:rPr>
                      <w:color w:val="002060"/>
                    </w:rPr>
                    <w:t> </w:t>
                  </w:r>
                </w:p>
              </w:tc>
            </w:tr>
            <w:tr w:rsidR="004372F0" w:rsidRPr="003C277C" w14:paraId="07E82A7F"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A792CE" w14:textId="77777777" w:rsidR="004372F0" w:rsidRPr="003C277C" w:rsidRDefault="004372F0" w:rsidP="0062553E">
                  <w:pPr>
                    <w:pStyle w:val="rowtabella0"/>
                    <w:rPr>
                      <w:color w:val="002060"/>
                    </w:rPr>
                  </w:pPr>
                  <w:r>
                    <w:rPr>
                      <w:color w:val="002060"/>
                    </w:rPr>
                    <w:t>RIPABERARDA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B7C047" w14:textId="77777777" w:rsidR="004372F0" w:rsidRPr="003C277C" w:rsidRDefault="004372F0" w:rsidP="0062553E">
                  <w:pPr>
                    <w:pStyle w:val="rowtabella0"/>
                    <w:rPr>
                      <w:color w:val="002060"/>
                    </w:rPr>
                  </w:pPr>
                  <w:r w:rsidRPr="003C277C">
                    <w:rPr>
                      <w:color w:val="002060"/>
                    </w:rPr>
                    <w:t xml:space="preserve">- </w:t>
                  </w:r>
                  <w:r>
                    <w:rPr>
                      <w:color w:val="002060"/>
                    </w:rPr>
                    <w:t>STAFFOLO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583CA8" w14:textId="77777777" w:rsidR="004372F0" w:rsidRPr="003C277C" w:rsidRDefault="004372F0" w:rsidP="0062553E">
                  <w:pPr>
                    <w:pStyle w:val="rowtabella0"/>
                    <w:jc w:val="center"/>
                    <w:rPr>
                      <w:color w:val="002060"/>
                    </w:rPr>
                  </w:pPr>
                  <w:r w:rsidRPr="003C277C">
                    <w:rPr>
                      <w:color w:val="002060"/>
                    </w:rPr>
                    <w:t xml:space="preserve">5 - </w:t>
                  </w:r>
                  <w:r>
                    <w:rPr>
                      <w:color w:val="002060"/>
                    </w:rPr>
                    <w:t>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BE334" w14:textId="77777777" w:rsidR="004372F0" w:rsidRPr="003C277C" w:rsidRDefault="004372F0" w:rsidP="0062553E">
                  <w:pPr>
                    <w:pStyle w:val="rowtabella0"/>
                    <w:jc w:val="center"/>
                    <w:rPr>
                      <w:color w:val="002060"/>
                    </w:rPr>
                  </w:pPr>
                  <w:r w:rsidRPr="003C277C">
                    <w:rPr>
                      <w:color w:val="002060"/>
                    </w:rPr>
                    <w:t> </w:t>
                  </w:r>
                </w:p>
              </w:tc>
            </w:tr>
            <w:tr w:rsidR="004372F0" w:rsidRPr="003C277C" w14:paraId="1B3FDE29"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70B2ED20" w14:textId="77777777" w:rsidR="004372F0" w:rsidRPr="003C277C" w:rsidRDefault="004372F0" w:rsidP="0062553E">
                  <w:pPr>
                    <w:pStyle w:val="rowtabella0"/>
                    <w:rPr>
                      <w:color w:val="002060"/>
                    </w:rPr>
                  </w:pPr>
                  <w:r w:rsidRPr="003C277C">
                    <w:rPr>
                      <w:color w:val="002060"/>
                    </w:rPr>
                    <w:t>(1) - disputata il 27/09/2025</w:t>
                  </w:r>
                </w:p>
              </w:tc>
            </w:tr>
          </w:tbl>
          <w:p w14:paraId="7C3A9658" w14:textId="77777777" w:rsidR="004372F0" w:rsidRPr="003C277C" w:rsidRDefault="004372F0" w:rsidP="0062553E">
            <w:pPr>
              <w:rPr>
                <w:color w:val="002060"/>
              </w:rPr>
            </w:pPr>
          </w:p>
        </w:tc>
      </w:tr>
    </w:tbl>
    <w:p w14:paraId="0AF345A1" w14:textId="77777777" w:rsidR="004372F0" w:rsidRPr="003C277C" w:rsidRDefault="004372F0" w:rsidP="004372F0">
      <w:pPr>
        <w:pStyle w:val="breakline"/>
        <w:rPr>
          <w:rFonts w:eastAsiaTheme="minorEastAsia"/>
          <w:color w:val="002060"/>
        </w:rPr>
      </w:pPr>
    </w:p>
    <w:p w14:paraId="31C2EC29" w14:textId="77777777" w:rsidR="004372F0" w:rsidRPr="003C277C" w:rsidRDefault="004372F0" w:rsidP="004372F0">
      <w:pPr>
        <w:pStyle w:val="breakline"/>
        <w:rPr>
          <w:color w:val="002060"/>
        </w:rPr>
      </w:pPr>
    </w:p>
    <w:p w14:paraId="1DEA9CFD" w14:textId="77777777" w:rsidR="004372F0" w:rsidRPr="003C277C" w:rsidRDefault="004372F0" w:rsidP="004372F0">
      <w:pPr>
        <w:pStyle w:val="titoloprinc0"/>
        <w:rPr>
          <w:color w:val="002060"/>
        </w:rPr>
      </w:pPr>
      <w:r w:rsidRPr="003C277C">
        <w:rPr>
          <w:color w:val="002060"/>
        </w:rPr>
        <w:t>GIUDICE SPORTIVO</w:t>
      </w:r>
    </w:p>
    <w:p w14:paraId="4C956350"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1A0FBFE4" w14:textId="77777777" w:rsidR="004372F0" w:rsidRPr="003C277C" w:rsidRDefault="004372F0" w:rsidP="004372F0">
      <w:pPr>
        <w:pStyle w:val="titolo10"/>
        <w:rPr>
          <w:color w:val="002060"/>
        </w:rPr>
      </w:pPr>
      <w:r w:rsidRPr="003C277C">
        <w:rPr>
          <w:color w:val="002060"/>
        </w:rPr>
        <w:t xml:space="preserve">GARE DEL 26/ 9/2025 </w:t>
      </w:r>
    </w:p>
    <w:p w14:paraId="694160C6" w14:textId="77777777" w:rsidR="004372F0" w:rsidRPr="003C277C" w:rsidRDefault="004372F0" w:rsidP="004372F0">
      <w:pPr>
        <w:pStyle w:val="titolo7a"/>
        <w:rPr>
          <w:color w:val="002060"/>
        </w:rPr>
      </w:pPr>
      <w:r w:rsidRPr="003C277C">
        <w:rPr>
          <w:color w:val="002060"/>
        </w:rPr>
        <w:t xml:space="preserve">PROVVEDIMENTI DISCIPLINARI </w:t>
      </w:r>
    </w:p>
    <w:p w14:paraId="0C2A68B2"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51FF2332" w14:textId="77777777" w:rsidR="004372F0" w:rsidRPr="003C277C" w:rsidRDefault="004372F0" w:rsidP="004372F0">
      <w:pPr>
        <w:pStyle w:val="titolo30"/>
        <w:rPr>
          <w:color w:val="002060"/>
        </w:rPr>
      </w:pPr>
      <w:r w:rsidRPr="003C277C">
        <w:rPr>
          <w:color w:val="002060"/>
        </w:rPr>
        <w:t xml:space="preserve">CALCIATORI NON ESPULSI </w:t>
      </w:r>
    </w:p>
    <w:p w14:paraId="43F60749"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4D36FF6F" w14:textId="77777777" w:rsidTr="0062553E">
        <w:tc>
          <w:tcPr>
            <w:tcW w:w="2200" w:type="dxa"/>
            <w:tcMar>
              <w:top w:w="20" w:type="dxa"/>
              <w:left w:w="20" w:type="dxa"/>
              <w:bottom w:w="20" w:type="dxa"/>
              <w:right w:w="20" w:type="dxa"/>
            </w:tcMar>
            <w:vAlign w:val="center"/>
            <w:hideMark/>
          </w:tcPr>
          <w:p w14:paraId="5082585B" w14:textId="77777777" w:rsidR="004372F0" w:rsidRPr="003C277C" w:rsidRDefault="004372F0" w:rsidP="0062553E">
            <w:pPr>
              <w:pStyle w:val="movimento"/>
              <w:rPr>
                <w:color w:val="002060"/>
              </w:rPr>
            </w:pPr>
            <w:r w:rsidRPr="003C277C">
              <w:rPr>
                <w:color w:val="002060"/>
              </w:rPr>
              <w:t>DEL GATTO NICOLE</w:t>
            </w:r>
          </w:p>
        </w:tc>
        <w:tc>
          <w:tcPr>
            <w:tcW w:w="2200" w:type="dxa"/>
            <w:tcMar>
              <w:top w:w="20" w:type="dxa"/>
              <w:left w:w="20" w:type="dxa"/>
              <w:bottom w:w="20" w:type="dxa"/>
              <w:right w:w="20" w:type="dxa"/>
            </w:tcMar>
            <w:vAlign w:val="center"/>
            <w:hideMark/>
          </w:tcPr>
          <w:p w14:paraId="338476EC" w14:textId="77777777" w:rsidR="004372F0" w:rsidRPr="003C277C" w:rsidRDefault="004372F0" w:rsidP="0062553E">
            <w:pPr>
              <w:pStyle w:val="movimento2"/>
              <w:rPr>
                <w:color w:val="002060"/>
              </w:rPr>
            </w:pPr>
            <w:r w:rsidRPr="003C277C">
              <w:rPr>
                <w:color w:val="002060"/>
              </w:rPr>
              <w:t xml:space="preserve">(U.MANDOLESI) </w:t>
            </w:r>
          </w:p>
        </w:tc>
        <w:tc>
          <w:tcPr>
            <w:tcW w:w="800" w:type="dxa"/>
            <w:tcMar>
              <w:top w:w="20" w:type="dxa"/>
              <w:left w:w="20" w:type="dxa"/>
              <w:bottom w:w="20" w:type="dxa"/>
              <w:right w:w="20" w:type="dxa"/>
            </w:tcMar>
            <w:vAlign w:val="center"/>
            <w:hideMark/>
          </w:tcPr>
          <w:p w14:paraId="7BD309BB"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A294E8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DB5A991" w14:textId="77777777" w:rsidR="004372F0" w:rsidRPr="003C277C" w:rsidRDefault="004372F0" w:rsidP="0062553E">
            <w:pPr>
              <w:pStyle w:val="movimento2"/>
              <w:rPr>
                <w:color w:val="002060"/>
              </w:rPr>
            </w:pPr>
            <w:r w:rsidRPr="003C277C">
              <w:rPr>
                <w:color w:val="002060"/>
              </w:rPr>
              <w:t> </w:t>
            </w:r>
          </w:p>
        </w:tc>
      </w:tr>
    </w:tbl>
    <w:p w14:paraId="51F22468" w14:textId="77777777" w:rsidR="004372F0" w:rsidRPr="003C277C" w:rsidRDefault="004372F0" w:rsidP="004372F0">
      <w:pPr>
        <w:pStyle w:val="titolo10"/>
        <w:rPr>
          <w:rFonts w:eastAsiaTheme="minorEastAsia"/>
          <w:color w:val="002060"/>
        </w:rPr>
      </w:pPr>
      <w:r w:rsidRPr="003C277C">
        <w:rPr>
          <w:color w:val="002060"/>
        </w:rPr>
        <w:t xml:space="preserve">GARE DEL 27/ 9/2025 </w:t>
      </w:r>
    </w:p>
    <w:p w14:paraId="516B96E0" w14:textId="77777777" w:rsidR="004372F0" w:rsidRPr="003C277C" w:rsidRDefault="004372F0" w:rsidP="004372F0">
      <w:pPr>
        <w:pStyle w:val="titolo7a"/>
        <w:rPr>
          <w:color w:val="002060"/>
        </w:rPr>
      </w:pPr>
      <w:r w:rsidRPr="003C277C">
        <w:rPr>
          <w:color w:val="002060"/>
        </w:rPr>
        <w:t xml:space="preserve">PROVVEDIMENTI DISCIPLINARI </w:t>
      </w:r>
    </w:p>
    <w:p w14:paraId="2787FB33"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26BC959E" w14:textId="77777777" w:rsidR="004372F0" w:rsidRPr="003C277C" w:rsidRDefault="004372F0" w:rsidP="004372F0">
      <w:pPr>
        <w:pStyle w:val="titolo30"/>
        <w:rPr>
          <w:color w:val="002060"/>
        </w:rPr>
      </w:pPr>
      <w:r w:rsidRPr="003C277C">
        <w:rPr>
          <w:color w:val="002060"/>
        </w:rPr>
        <w:t xml:space="preserve">CALCIATORI NON ESPULSI </w:t>
      </w:r>
    </w:p>
    <w:p w14:paraId="2BC489D1"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B81477F" w14:textId="77777777" w:rsidTr="0062553E">
        <w:tc>
          <w:tcPr>
            <w:tcW w:w="2200" w:type="dxa"/>
            <w:tcMar>
              <w:top w:w="20" w:type="dxa"/>
              <w:left w:w="20" w:type="dxa"/>
              <w:bottom w:w="20" w:type="dxa"/>
              <w:right w:w="20" w:type="dxa"/>
            </w:tcMar>
            <w:vAlign w:val="center"/>
            <w:hideMark/>
          </w:tcPr>
          <w:p w14:paraId="2DE7F257" w14:textId="77777777" w:rsidR="004372F0" w:rsidRPr="003C277C" w:rsidRDefault="004372F0" w:rsidP="0062553E">
            <w:pPr>
              <w:pStyle w:val="movimento"/>
              <w:rPr>
                <w:color w:val="002060"/>
              </w:rPr>
            </w:pPr>
            <w:r w:rsidRPr="003C277C">
              <w:rPr>
                <w:color w:val="002060"/>
              </w:rPr>
              <w:t>GIULIONI GIORGIA</w:t>
            </w:r>
          </w:p>
        </w:tc>
        <w:tc>
          <w:tcPr>
            <w:tcW w:w="2200" w:type="dxa"/>
            <w:tcMar>
              <w:top w:w="20" w:type="dxa"/>
              <w:left w:w="20" w:type="dxa"/>
              <w:bottom w:w="20" w:type="dxa"/>
              <w:right w:w="20" w:type="dxa"/>
            </w:tcMar>
            <w:vAlign w:val="center"/>
            <w:hideMark/>
          </w:tcPr>
          <w:p w14:paraId="3648BE29" w14:textId="77777777" w:rsidR="004372F0" w:rsidRPr="003C277C" w:rsidRDefault="004372F0" w:rsidP="0062553E">
            <w:pPr>
              <w:pStyle w:val="movimento2"/>
              <w:rPr>
                <w:color w:val="002060"/>
              </w:rPr>
            </w:pPr>
            <w:r w:rsidRPr="003C277C">
              <w:rPr>
                <w:color w:val="002060"/>
              </w:rPr>
              <w:t xml:space="preserve">(CENTRO SPORTIVO SUASA) </w:t>
            </w:r>
          </w:p>
        </w:tc>
        <w:tc>
          <w:tcPr>
            <w:tcW w:w="800" w:type="dxa"/>
            <w:tcMar>
              <w:top w:w="20" w:type="dxa"/>
              <w:left w:w="20" w:type="dxa"/>
              <w:bottom w:w="20" w:type="dxa"/>
              <w:right w:w="20" w:type="dxa"/>
            </w:tcMar>
            <w:vAlign w:val="center"/>
            <w:hideMark/>
          </w:tcPr>
          <w:p w14:paraId="1FB3FA7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69CA3A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2406576" w14:textId="77777777" w:rsidR="004372F0" w:rsidRPr="003C277C" w:rsidRDefault="004372F0" w:rsidP="0062553E">
            <w:pPr>
              <w:pStyle w:val="movimento2"/>
              <w:rPr>
                <w:color w:val="002060"/>
              </w:rPr>
            </w:pPr>
            <w:r w:rsidRPr="003C277C">
              <w:rPr>
                <w:color w:val="002060"/>
              </w:rPr>
              <w:t> </w:t>
            </w:r>
          </w:p>
        </w:tc>
      </w:tr>
    </w:tbl>
    <w:p w14:paraId="79A08EA0" w14:textId="77777777" w:rsidR="004372F0" w:rsidRPr="003C277C" w:rsidRDefault="004372F0" w:rsidP="004372F0">
      <w:pPr>
        <w:pStyle w:val="titolo10"/>
        <w:rPr>
          <w:rFonts w:eastAsiaTheme="minorEastAsia"/>
          <w:color w:val="002060"/>
        </w:rPr>
      </w:pPr>
      <w:r w:rsidRPr="003C277C">
        <w:rPr>
          <w:color w:val="002060"/>
        </w:rPr>
        <w:t xml:space="preserve">GARE DEL 3/10/2025 </w:t>
      </w:r>
    </w:p>
    <w:p w14:paraId="1F8C98DF" w14:textId="77777777" w:rsidR="004372F0" w:rsidRPr="003C277C" w:rsidRDefault="004372F0" w:rsidP="004372F0">
      <w:pPr>
        <w:pStyle w:val="titolo7a"/>
        <w:rPr>
          <w:color w:val="002060"/>
        </w:rPr>
      </w:pPr>
      <w:r w:rsidRPr="003C277C">
        <w:rPr>
          <w:color w:val="002060"/>
        </w:rPr>
        <w:t xml:space="preserve">PROVVEDIMENTI DISCIPLINARI </w:t>
      </w:r>
    </w:p>
    <w:p w14:paraId="6FD16984"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4FC9EA3C" w14:textId="77777777" w:rsidR="004372F0" w:rsidRPr="003C277C" w:rsidRDefault="004372F0" w:rsidP="004372F0">
      <w:pPr>
        <w:pStyle w:val="titolo30"/>
        <w:rPr>
          <w:color w:val="002060"/>
        </w:rPr>
      </w:pPr>
      <w:r w:rsidRPr="003C277C">
        <w:rPr>
          <w:color w:val="002060"/>
        </w:rPr>
        <w:t xml:space="preserve">CALCIATORI ESPULSI </w:t>
      </w:r>
    </w:p>
    <w:p w14:paraId="102BCE40" w14:textId="77777777" w:rsidR="004372F0" w:rsidRPr="003C277C" w:rsidRDefault="004372F0" w:rsidP="004372F0">
      <w:pPr>
        <w:pStyle w:val="titolo20"/>
        <w:rPr>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33E23BA7" w14:textId="77777777" w:rsidTr="0062553E">
        <w:tc>
          <w:tcPr>
            <w:tcW w:w="2200" w:type="dxa"/>
            <w:tcMar>
              <w:top w:w="20" w:type="dxa"/>
              <w:left w:w="20" w:type="dxa"/>
              <w:bottom w:w="20" w:type="dxa"/>
              <w:right w:w="20" w:type="dxa"/>
            </w:tcMar>
            <w:vAlign w:val="center"/>
            <w:hideMark/>
          </w:tcPr>
          <w:p w14:paraId="7B94278A" w14:textId="77777777" w:rsidR="004372F0" w:rsidRPr="003C277C" w:rsidRDefault="004372F0" w:rsidP="0062553E">
            <w:pPr>
              <w:pStyle w:val="movimento"/>
              <w:rPr>
                <w:color w:val="002060"/>
              </w:rPr>
            </w:pPr>
            <w:r w:rsidRPr="003C277C">
              <w:rPr>
                <w:color w:val="002060"/>
              </w:rPr>
              <w:t>LIUTI FRANCESCA</w:t>
            </w:r>
          </w:p>
        </w:tc>
        <w:tc>
          <w:tcPr>
            <w:tcW w:w="2200" w:type="dxa"/>
            <w:tcMar>
              <w:top w:w="20" w:type="dxa"/>
              <w:left w:w="20" w:type="dxa"/>
              <w:bottom w:w="20" w:type="dxa"/>
              <w:right w:w="20" w:type="dxa"/>
            </w:tcMar>
            <w:vAlign w:val="center"/>
            <w:hideMark/>
          </w:tcPr>
          <w:p w14:paraId="7DBDE578" w14:textId="77777777" w:rsidR="004372F0" w:rsidRPr="003C277C" w:rsidRDefault="004372F0" w:rsidP="0062553E">
            <w:pPr>
              <w:pStyle w:val="movimento2"/>
              <w:rPr>
                <w:color w:val="002060"/>
              </w:rPr>
            </w:pPr>
            <w:r w:rsidRPr="003C277C">
              <w:rPr>
                <w:color w:val="002060"/>
              </w:rPr>
              <w:t xml:space="preserve">(STAFFOLO C5) </w:t>
            </w:r>
          </w:p>
        </w:tc>
        <w:tc>
          <w:tcPr>
            <w:tcW w:w="800" w:type="dxa"/>
            <w:tcMar>
              <w:top w:w="20" w:type="dxa"/>
              <w:left w:w="20" w:type="dxa"/>
              <w:bottom w:w="20" w:type="dxa"/>
              <w:right w:w="20" w:type="dxa"/>
            </w:tcMar>
            <w:vAlign w:val="center"/>
            <w:hideMark/>
          </w:tcPr>
          <w:p w14:paraId="7919350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71491A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B23B4F7" w14:textId="77777777" w:rsidR="004372F0" w:rsidRPr="003C277C" w:rsidRDefault="004372F0" w:rsidP="0062553E">
            <w:pPr>
              <w:pStyle w:val="movimento2"/>
              <w:rPr>
                <w:color w:val="002060"/>
              </w:rPr>
            </w:pPr>
            <w:r w:rsidRPr="003C277C">
              <w:rPr>
                <w:color w:val="002060"/>
              </w:rPr>
              <w:t> </w:t>
            </w:r>
          </w:p>
        </w:tc>
      </w:tr>
    </w:tbl>
    <w:p w14:paraId="091739EE"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5B162525"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BC0474A" w14:textId="77777777" w:rsidTr="0062553E">
        <w:tc>
          <w:tcPr>
            <w:tcW w:w="2200" w:type="dxa"/>
            <w:tcMar>
              <w:top w:w="20" w:type="dxa"/>
              <w:left w:w="20" w:type="dxa"/>
              <w:bottom w:w="20" w:type="dxa"/>
              <w:right w:w="20" w:type="dxa"/>
            </w:tcMar>
            <w:vAlign w:val="center"/>
            <w:hideMark/>
          </w:tcPr>
          <w:p w14:paraId="7B9BD36E" w14:textId="77777777" w:rsidR="004372F0" w:rsidRPr="003C277C" w:rsidRDefault="004372F0" w:rsidP="0062553E">
            <w:pPr>
              <w:pStyle w:val="movimento"/>
              <w:rPr>
                <w:color w:val="002060"/>
              </w:rPr>
            </w:pPr>
            <w:r w:rsidRPr="003C277C">
              <w:rPr>
                <w:color w:val="002060"/>
              </w:rPr>
              <w:t>LIUTI FRANCESCA</w:t>
            </w:r>
          </w:p>
        </w:tc>
        <w:tc>
          <w:tcPr>
            <w:tcW w:w="2200" w:type="dxa"/>
            <w:tcMar>
              <w:top w:w="20" w:type="dxa"/>
              <w:left w:w="20" w:type="dxa"/>
              <w:bottom w:w="20" w:type="dxa"/>
              <w:right w:w="20" w:type="dxa"/>
            </w:tcMar>
            <w:vAlign w:val="center"/>
            <w:hideMark/>
          </w:tcPr>
          <w:p w14:paraId="240B1EBF" w14:textId="77777777" w:rsidR="004372F0" w:rsidRPr="003C277C" w:rsidRDefault="004372F0" w:rsidP="0062553E">
            <w:pPr>
              <w:pStyle w:val="movimento2"/>
              <w:rPr>
                <w:color w:val="002060"/>
              </w:rPr>
            </w:pPr>
            <w:r w:rsidRPr="003C277C">
              <w:rPr>
                <w:color w:val="002060"/>
              </w:rPr>
              <w:t xml:space="preserve">(STAFFOLO C5) </w:t>
            </w:r>
          </w:p>
        </w:tc>
        <w:tc>
          <w:tcPr>
            <w:tcW w:w="800" w:type="dxa"/>
            <w:tcMar>
              <w:top w:w="20" w:type="dxa"/>
              <w:left w:w="20" w:type="dxa"/>
              <w:bottom w:w="20" w:type="dxa"/>
              <w:right w:w="20" w:type="dxa"/>
            </w:tcMar>
            <w:vAlign w:val="center"/>
            <w:hideMark/>
          </w:tcPr>
          <w:p w14:paraId="59A73B8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A4C34C" w14:textId="77777777" w:rsidR="004372F0" w:rsidRPr="003C277C" w:rsidRDefault="004372F0" w:rsidP="0062553E">
            <w:pPr>
              <w:pStyle w:val="movimento"/>
              <w:rPr>
                <w:color w:val="002060"/>
              </w:rPr>
            </w:pPr>
            <w:r w:rsidRPr="003C277C">
              <w:rPr>
                <w:color w:val="002060"/>
              </w:rPr>
              <w:t>ZAMBONELLI DEBORAH</w:t>
            </w:r>
          </w:p>
        </w:tc>
        <w:tc>
          <w:tcPr>
            <w:tcW w:w="2200" w:type="dxa"/>
            <w:tcMar>
              <w:top w:w="20" w:type="dxa"/>
              <w:left w:w="20" w:type="dxa"/>
              <w:bottom w:w="20" w:type="dxa"/>
              <w:right w:w="20" w:type="dxa"/>
            </w:tcMar>
            <w:vAlign w:val="center"/>
            <w:hideMark/>
          </w:tcPr>
          <w:p w14:paraId="6EE53F74" w14:textId="77777777" w:rsidR="004372F0" w:rsidRPr="003C277C" w:rsidRDefault="004372F0" w:rsidP="0062553E">
            <w:pPr>
              <w:pStyle w:val="movimento2"/>
              <w:rPr>
                <w:color w:val="002060"/>
              </w:rPr>
            </w:pPr>
            <w:r w:rsidRPr="003C277C">
              <w:rPr>
                <w:color w:val="002060"/>
              </w:rPr>
              <w:t xml:space="preserve">(STAFFOLO C5) </w:t>
            </w:r>
          </w:p>
        </w:tc>
      </w:tr>
    </w:tbl>
    <w:p w14:paraId="4A7BCF5A" w14:textId="77777777" w:rsidR="004372F0" w:rsidRDefault="004372F0" w:rsidP="004372F0">
      <w:pPr>
        <w:pStyle w:val="breakline"/>
        <w:rPr>
          <w:color w:val="002060"/>
        </w:rPr>
      </w:pPr>
    </w:p>
    <w:p w14:paraId="0ACE9813"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2ACC55A"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91BED3B" w14:textId="77777777" w:rsidR="004372F0" w:rsidRPr="003C277C" w:rsidRDefault="004372F0" w:rsidP="004372F0">
      <w:pPr>
        <w:pStyle w:val="breakline"/>
        <w:rPr>
          <w:rFonts w:eastAsiaTheme="minorEastAsia"/>
          <w:color w:val="002060"/>
        </w:rPr>
      </w:pPr>
    </w:p>
    <w:p w14:paraId="2F68BA9D" w14:textId="77777777" w:rsidR="004372F0" w:rsidRPr="003C277C" w:rsidRDefault="004372F0" w:rsidP="004372F0">
      <w:pPr>
        <w:pStyle w:val="titoloprinc0"/>
        <w:rPr>
          <w:color w:val="002060"/>
        </w:rPr>
      </w:pPr>
      <w:r w:rsidRPr="003C277C">
        <w:rPr>
          <w:color w:val="002060"/>
        </w:rPr>
        <w:t>CLASSIFICA</w:t>
      </w:r>
    </w:p>
    <w:p w14:paraId="5FCBEC21" w14:textId="77777777" w:rsidR="004372F0" w:rsidRPr="003C277C" w:rsidRDefault="004372F0" w:rsidP="004372F0">
      <w:pPr>
        <w:pStyle w:val="breakline"/>
        <w:rPr>
          <w:color w:val="002060"/>
        </w:rPr>
      </w:pPr>
    </w:p>
    <w:p w14:paraId="2D2E98B0" w14:textId="77777777" w:rsidR="004372F0" w:rsidRPr="003C277C" w:rsidRDefault="004372F0" w:rsidP="004372F0">
      <w:pPr>
        <w:pStyle w:val="breakline"/>
        <w:rPr>
          <w:color w:val="002060"/>
        </w:rPr>
      </w:pPr>
    </w:p>
    <w:p w14:paraId="6FA46496"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58389181"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3C7BB"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20083"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DA888A"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50601"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40F1C"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4683C"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0FA614"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336C4"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38CD74"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EA339" w14:textId="77777777" w:rsidR="004372F0" w:rsidRPr="003C277C" w:rsidRDefault="004372F0" w:rsidP="0062553E">
            <w:pPr>
              <w:pStyle w:val="headertabella0"/>
              <w:rPr>
                <w:color w:val="002060"/>
              </w:rPr>
            </w:pPr>
            <w:r w:rsidRPr="003C277C">
              <w:rPr>
                <w:color w:val="002060"/>
              </w:rPr>
              <w:t>PE</w:t>
            </w:r>
          </w:p>
        </w:tc>
      </w:tr>
      <w:tr w:rsidR="004372F0" w:rsidRPr="003C277C" w14:paraId="599A1EC9"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32ECDD" w14:textId="77777777" w:rsidR="004372F0" w:rsidRPr="003C277C" w:rsidRDefault="004372F0" w:rsidP="0062553E">
            <w:pPr>
              <w:pStyle w:val="rowtabella0"/>
              <w:rPr>
                <w:color w:val="002060"/>
              </w:rPr>
            </w:pPr>
            <w:r w:rsidRPr="003C277C">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59C7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FAA2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E4B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57FE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380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940AC"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2FD2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75009"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634F3" w14:textId="77777777" w:rsidR="004372F0" w:rsidRPr="003C277C" w:rsidRDefault="004372F0" w:rsidP="0062553E">
            <w:pPr>
              <w:pStyle w:val="rowtabella0"/>
              <w:jc w:val="center"/>
              <w:rPr>
                <w:color w:val="002060"/>
              </w:rPr>
            </w:pPr>
            <w:r w:rsidRPr="003C277C">
              <w:rPr>
                <w:color w:val="002060"/>
              </w:rPr>
              <w:t>0</w:t>
            </w:r>
          </w:p>
        </w:tc>
      </w:tr>
      <w:tr w:rsidR="004372F0" w:rsidRPr="003C277C" w14:paraId="5E67E77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9BF8AD" w14:textId="77777777" w:rsidR="004372F0" w:rsidRPr="003C277C" w:rsidRDefault="004372F0" w:rsidP="0062553E">
            <w:pPr>
              <w:pStyle w:val="rowtabella0"/>
              <w:rPr>
                <w:color w:val="002060"/>
              </w:rPr>
            </w:pPr>
            <w:r w:rsidRPr="003C277C">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FB300"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3030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72EC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B6ED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7744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FF7D"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2D6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2F3AC"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AFCFB" w14:textId="77777777" w:rsidR="004372F0" w:rsidRPr="003C277C" w:rsidRDefault="004372F0" w:rsidP="0062553E">
            <w:pPr>
              <w:pStyle w:val="rowtabella0"/>
              <w:jc w:val="center"/>
              <w:rPr>
                <w:color w:val="002060"/>
              </w:rPr>
            </w:pPr>
            <w:r w:rsidRPr="003C277C">
              <w:rPr>
                <w:color w:val="002060"/>
              </w:rPr>
              <w:t>0</w:t>
            </w:r>
          </w:p>
        </w:tc>
      </w:tr>
      <w:tr w:rsidR="004372F0" w:rsidRPr="003C277C" w14:paraId="1FB2738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26FE71" w14:textId="77777777" w:rsidR="004372F0" w:rsidRPr="003C277C" w:rsidRDefault="004372F0" w:rsidP="0062553E">
            <w:pPr>
              <w:pStyle w:val="rowtabella0"/>
              <w:rPr>
                <w:color w:val="002060"/>
              </w:rPr>
            </w:pPr>
            <w:r w:rsidRPr="003C277C">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C22D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0B01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98C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2FC1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CDAF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7FCF5"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01FB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973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26250" w14:textId="77777777" w:rsidR="004372F0" w:rsidRPr="003C277C" w:rsidRDefault="004372F0" w:rsidP="0062553E">
            <w:pPr>
              <w:pStyle w:val="rowtabella0"/>
              <w:jc w:val="center"/>
              <w:rPr>
                <w:color w:val="002060"/>
              </w:rPr>
            </w:pPr>
            <w:r w:rsidRPr="003C277C">
              <w:rPr>
                <w:color w:val="002060"/>
              </w:rPr>
              <w:t>0</w:t>
            </w:r>
          </w:p>
        </w:tc>
      </w:tr>
      <w:tr w:rsidR="004372F0" w:rsidRPr="003C277C" w14:paraId="30E6FAD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06BB11" w14:textId="77777777" w:rsidR="004372F0" w:rsidRPr="003C277C" w:rsidRDefault="004372F0" w:rsidP="0062553E">
            <w:pPr>
              <w:pStyle w:val="rowtabella0"/>
              <w:rPr>
                <w:color w:val="002060"/>
              </w:rPr>
            </w:pPr>
            <w:r w:rsidRPr="003C277C">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376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1DF3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CDE3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5449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5044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3D89"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F828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EE24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CE12B" w14:textId="77777777" w:rsidR="004372F0" w:rsidRPr="003C277C" w:rsidRDefault="004372F0" w:rsidP="0062553E">
            <w:pPr>
              <w:pStyle w:val="rowtabella0"/>
              <w:jc w:val="center"/>
              <w:rPr>
                <w:color w:val="002060"/>
              </w:rPr>
            </w:pPr>
            <w:r w:rsidRPr="003C277C">
              <w:rPr>
                <w:color w:val="002060"/>
              </w:rPr>
              <w:t>0</w:t>
            </w:r>
          </w:p>
        </w:tc>
      </w:tr>
      <w:tr w:rsidR="004372F0" w:rsidRPr="003C277C" w14:paraId="2193DED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tcPr>
          <w:p w14:paraId="28314014" w14:textId="77777777" w:rsidR="004372F0" w:rsidRPr="003C277C" w:rsidRDefault="004372F0" w:rsidP="0062553E">
            <w:pPr>
              <w:pStyle w:val="rowtabella0"/>
              <w:rPr>
                <w:color w:val="002060"/>
              </w:rPr>
            </w:pPr>
            <w:r w:rsidRPr="003C277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474076D" w14:textId="77777777" w:rsidR="004372F0" w:rsidRPr="003C277C" w:rsidRDefault="004372F0" w:rsidP="0062553E">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4D9100"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4C093E1"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F5E15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5D2FF8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AA1C2F8" w14:textId="77777777" w:rsidR="004372F0" w:rsidRPr="003C277C" w:rsidRDefault="004372F0" w:rsidP="0062553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AC197A3" w14:textId="77777777" w:rsidR="004372F0" w:rsidRPr="003C277C" w:rsidRDefault="004372F0" w:rsidP="0062553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FE2FF23"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262C107" w14:textId="77777777" w:rsidR="004372F0" w:rsidRPr="003C277C" w:rsidRDefault="004372F0" w:rsidP="0062553E">
            <w:pPr>
              <w:pStyle w:val="rowtabella0"/>
              <w:jc w:val="center"/>
              <w:rPr>
                <w:color w:val="002060"/>
              </w:rPr>
            </w:pPr>
            <w:r w:rsidRPr="003C277C">
              <w:rPr>
                <w:color w:val="002060"/>
              </w:rPr>
              <w:t>0</w:t>
            </w:r>
          </w:p>
        </w:tc>
      </w:tr>
      <w:tr w:rsidR="004372F0" w:rsidRPr="003C277C" w14:paraId="6C67611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D7D763" w14:textId="77777777" w:rsidR="004372F0" w:rsidRPr="003C277C" w:rsidRDefault="004372F0" w:rsidP="0062553E">
            <w:pPr>
              <w:pStyle w:val="rowtabella0"/>
              <w:rPr>
                <w:color w:val="002060"/>
              </w:rPr>
            </w:pPr>
            <w:r w:rsidRPr="003C277C">
              <w:rPr>
                <w:color w:val="00206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ECB2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571D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DF01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FB2A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4F7B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057B6"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1C35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00C3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08BFE" w14:textId="77777777" w:rsidR="004372F0" w:rsidRPr="003C277C" w:rsidRDefault="004372F0" w:rsidP="0062553E">
            <w:pPr>
              <w:pStyle w:val="rowtabella0"/>
              <w:jc w:val="center"/>
              <w:rPr>
                <w:color w:val="002060"/>
              </w:rPr>
            </w:pPr>
            <w:r w:rsidRPr="003C277C">
              <w:rPr>
                <w:color w:val="002060"/>
              </w:rPr>
              <w:t>0</w:t>
            </w:r>
          </w:p>
        </w:tc>
      </w:tr>
      <w:tr w:rsidR="004372F0" w:rsidRPr="003C277C" w14:paraId="58126B1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04BD0B" w14:textId="77777777" w:rsidR="004372F0" w:rsidRPr="003C277C" w:rsidRDefault="004372F0" w:rsidP="0062553E">
            <w:pPr>
              <w:pStyle w:val="rowtabella0"/>
              <w:rPr>
                <w:color w:val="002060"/>
              </w:rPr>
            </w:pPr>
            <w:r w:rsidRPr="003C277C">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53B6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54B5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82FC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DEA1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62E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4BBE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0B7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615E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2A0DF" w14:textId="77777777" w:rsidR="004372F0" w:rsidRPr="003C277C" w:rsidRDefault="004372F0" w:rsidP="0062553E">
            <w:pPr>
              <w:pStyle w:val="rowtabella0"/>
              <w:jc w:val="center"/>
              <w:rPr>
                <w:color w:val="002060"/>
              </w:rPr>
            </w:pPr>
            <w:r w:rsidRPr="003C277C">
              <w:rPr>
                <w:color w:val="002060"/>
              </w:rPr>
              <w:t>0</w:t>
            </w:r>
          </w:p>
        </w:tc>
      </w:tr>
      <w:tr w:rsidR="004372F0" w:rsidRPr="003C277C" w14:paraId="6548E5F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A26622" w14:textId="77777777" w:rsidR="004372F0" w:rsidRPr="003C277C" w:rsidRDefault="004372F0" w:rsidP="0062553E">
            <w:pPr>
              <w:pStyle w:val="rowtabella0"/>
              <w:rPr>
                <w:color w:val="002060"/>
              </w:rPr>
            </w:pPr>
            <w:r w:rsidRPr="003C277C">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502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84B0"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2E4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1C0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C4E5B"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6C9E7" w14:textId="77777777" w:rsidR="004372F0" w:rsidRPr="003C277C" w:rsidRDefault="004372F0" w:rsidP="0062553E">
            <w:pPr>
              <w:pStyle w:val="rowtabella0"/>
              <w:jc w:val="center"/>
              <w:rPr>
                <w:color w:val="002060"/>
              </w:rPr>
            </w:pPr>
            <w:r>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CA2BF" w14:textId="77777777" w:rsidR="004372F0" w:rsidRPr="003C277C" w:rsidRDefault="004372F0" w:rsidP="0062553E">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C4EBB" w14:textId="77777777" w:rsidR="004372F0" w:rsidRPr="003C277C" w:rsidRDefault="004372F0" w:rsidP="0062553E">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53180" w14:textId="77777777" w:rsidR="004372F0" w:rsidRPr="003C277C" w:rsidRDefault="004372F0" w:rsidP="0062553E">
            <w:pPr>
              <w:pStyle w:val="rowtabella0"/>
              <w:jc w:val="center"/>
              <w:rPr>
                <w:color w:val="002060"/>
              </w:rPr>
            </w:pPr>
            <w:r w:rsidRPr="003C277C">
              <w:rPr>
                <w:color w:val="002060"/>
              </w:rPr>
              <w:t>0</w:t>
            </w:r>
          </w:p>
        </w:tc>
      </w:tr>
      <w:tr w:rsidR="004372F0" w:rsidRPr="003C277C" w14:paraId="013B526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AB5F91" w14:textId="77777777" w:rsidR="004372F0" w:rsidRPr="003C277C" w:rsidRDefault="004372F0" w:rsidP="0062553E">
            <w:pPr>
              <w:pStyle w:val="rowtabella0"/>
              <w:rPr>
                <w:color w:val="002060"/>
              </w:rPr>
            </w:pPr>
            <w:r w:rsidRPr="003C277C">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E1CE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EB4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B3FA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55FD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0FE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DE55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4EF75"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3511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9D2DE" w14:textId="77777777" w:rsidR="004372F0" w:rsidRPr="003C277C" w:rsidRDefault="004372F0" w:rsidP="0062553E">
            <w:pPr>
              <w:pStyle w:val="rowtabella0"/>
              <w:jc w:val="center"/>
              <w:rPr>
                <w:color w:val="002060"/>
              </w:rPr>
            </w:pPr>
            <w:r w:rsidRPr="003C277C">
              <w:rPr>
                <w:color w:val="002060"/>
              </w:rPr>
              <w:t>0</w:t>
            </w:r>
          </w:p>
        </w:tc>
      </w:tr>
      <w:tr w:rsidR="004372F0" w:rsidRPr="003C277C" w14:paraId="2EE38DF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D45B3B" w14:textId="77777777" w:rsidR="004372F0" w:rsidRPr="003C277C" w:rsidRDefault="004372F0" w:rsidP="0062553E">
            <w:pPr>
              <w:pStyle w:val="rowtabella0"/>
              <w:rPr>
                <w:color w:val="002060"/>
              </w:rPr>
            </w:pPr>
            <w:r w:rsidRPr="003C277C">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CDA4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E8D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864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16C6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901A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AFF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8A57"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7364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E3D6" w14:textId="77777777" w:rsidR="004372F0" w:rsidRPr="003C277C" w:rsidRDefault="004372F0" w:rsidP="0062553E">
            <w:pPr>
              <w:pStyle w:val="rowtabella0"/>
              <w:jc w:val="center"/>
              <w:rPr>
                <w:color w:val="002060"/>
              </w:rPr>
            </w:pPr>
            <w:r w:rsidRPr="003C277C">
              <w:rPr>
                <w:color w:val="002060"/>
              </w:rPr>
              <w:t>0</w:t>
            </w:r>
          </w:p>
        </w:tc>
      </w:tr>
      <w:tr w:rsidR="004372F0" w:rsidRPr="003C277C" w14:paraId="27825DD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CA1512" w14:textId="77777777" w:rsidR="004372F0" w:rsidRPr="003C277C" w:rsidRDefault="004372F0" w:rsidP="0062553E">
            <w:pPr>
              <w:pStyle w:val="rowtabella0"/>
              <w:rPr>
                <w:color w:val="002060"/>
              </w:rPr>
            </w:pPr>
            <w:r w:rsidRPr="003C277C">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334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7C9D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382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A7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384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23BC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D232E"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B714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59B43" w14:textId="77777777" w:rsidR="004372F0" w:rsidRPr="003C277C" w:rsidRDefault="004372F0" w:rsidP="0062553E">
            <w:pPr>
              <w:pStyle w:val="rowtabella0"/>
              <w:jc w:val="center"/>
              <w:rPr>
                <w:color w:val="002060"/>
              </w:rPr>
            </w:pPr>
            <w:r w:rsidRPr="003C277C">
              <w:rPr>
                <w:color w:val="002060"/>
              </w:rPr>
              <w:t>0</w:t>
            </w:r>
          </w:p>
        </w:tc>
      </w:tr>
      <w:tr w:rsidR="004372F0" w:rsidRPr="003C277C" w14:paraId="1B9B6F4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55D3CC" w14:textId="77777777" w:rsidR="004372F0" w:rsidRPr="003C277C" w:rsidRDefault="004372F0" w:rsidP="0062553E">
            <w:pPr>
              <w:pStyle w:val="rowtabella0"/>
              <w:rPr>
                <w:color w:val="002060"/>
              </w:rPr>
            </w:pPr>
            <w:r w:rsidRPr="003C277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0DC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6ED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64A3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9D45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7FA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0EB9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471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4F06E"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679B" w14:textId="77777777" w:rsidR="004372F0" w:rsidRPr="003C277C" w:rsidRDefault="004372F0" w:rsidP="0062553E">
            <w:pPr>
              <w:pStyle w:val="rowtabella0"/>
              <w:jc w:val="center"/>
              <w:rPr>
                <w:color w:val="002060"/>
              </w:rPr>
            </w:pPr>
            <w:r w:rsidRPr="003C277C">
              <w:rPr>
                <w:color w:val="002060"/>
              </w:rPr>
              <w:t>0</w:t>
            </w:r>
          </w:p>
        </w:tc>
      </w:tr>
      <w:tr w:rsidR="004372F0" w:rsidRPr="003C277C" w14:paraId="74614E94"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841E5" w14:textId="77777777" w:rsidR="004372F0" w:rsidRPr="003C277C" w:rsidRDefault="004372F0" w:rsidP="0062553E">
            <w:pPr>
              <w:pStyle w:val="rowtabella0"/>
              <w:rPr>
                <w:color w:val="002060"/>
              </w:rPr>
            </w:pPr>
            <w:r w:rsidRPr="003C277C">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4BEE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BFC5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0C7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2B0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0323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321D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57E2F"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A572"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5CE1E" w14:textId="77777777" w:rsidR="004372F0" w:rsidRPr="003C277C" w:rsidRDefault="004372F0" w:rsidP="0062553E">
            <w:pPr>
              <w:pStyle w:val="rowtabella0"/>
              <w:jc w:val="center"/>
              <w:rPr>
                <w:color w:val="002060"/>
              </w:rPr>
            </w:pPr>
            <w:r w:rsidRPr="003C277C">
              <w:rPr>
                <w:color w:val="002060"/>
              </w:rPr>
              <w:t>0</w:t>
            </w:r>
          </w:p>
        </w:tc>
      </w:tr>
    </w:tbl>
    <w:p w14:paraId="5410835E" w14:textId="77777777" w:rsidR="004372F0" w:rsidRDefault="004372F0" w:rsidP="004372F0">
      <w:pPr>
        <w:pStyle w:val="breakline"/>
        <w:rPr>
          <w:color w:val="002060"/>
        </w:rPr>
      </w:pPr>
    </w:p>
    <w:p w14:paraId="188C93E1" w14:textId="77777777" w:rsidR="004372F0" w:rsidRPr="003C277C" w:rsidRDefault="004372F0" w:rsidP="004372F0">
      <w:pPr>
        <w:pStyle w:val="titoloprinc0"/>
        <w:rPr>
          <w:color w:val="002060"/>
        </w:rPr>
      </w:pPr>
      <w:r>
        <w:rPr>
          <w:color w:val="002060"/>
        </w:rPr>
        <w:t>PROGRAMMA GARE</w:t>
      </w:r>
    </w:p>
    <w:p w14:paraId="6411D356" w14:textId="77777777" w:rsidR="004372F0" w:rsidRDefault="004372F0" w:rsidP="004372F0">
      <w:pPr>
        <w:pStyle w:val="breakline"/>
        <w:rPr>
          <w:color w:val="002060"/>
        </w:rPr>
      </w:pPr>
    </w:p>
    <w:p w14:paraId="1AE577B7"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9"/>
        <w:gridCol w:w="385"/>
        <w:gridCol w:w="898"/>
        <w:gridCol w:w="1183"/>
        <w:gridCol w:w="1549"/>
        <w:gridCol w:w="1546"/>
      </w:tblGrid>
      <w:tr w:rsidR="004372F0" w:rsidRPr="000A5012" w14:paraId="791F7FF9" w14:textId="77777777" w:rsidTr="0062553E">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696A" w14:textId="77777777" w:rsidR="004372F0" w:rsidRPr="000A5012" w:rsidRDefault="004372F0" w:rsidP="0062553E">
            <w:pPr>
              <w:pStyle w:val="headertabella0"/>
              <w:rPr>
                <w:color w:val="002060"/>
              </w:rPr>
            </w:pPr>
            <w:r w:rsidRPr="000A5012">
              <w:rPr>
                <w:color w:val="002060"/>
              </w:rP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F01B7" w14:textId="77777777" w:rsidR="004372F0" w:rsidRPr="000A5012" w:rsidRDefault="004372F0" w:rsidP="0062553E">
            <w:pPr>
              <w:pStyle w:val="headertabella0"/>
              <w:rPr>
                <w:color w:val="002060"/>
              </w:rPr>
            </w:pPr>
            <w:r w:rsidRPr="000A5012">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41AD35" w14:textId="77777777" w:rsidR="004372F0" w:rsidRPr="000A5012" w:rsidRDefault="004372F0" w:rsidP="0062553E">
            <w:pPr>
              <w:pStyle w:val="headertabella0"/>
              <w:rPr>
                <w:color w:val="002060"/>
              </w:rPr>
            </w:pPr>
            <w:r w:rsidRPr="000A5012">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C164" w14:textId="77777777" w:rsidR="004372F0" w:rsidRPr="000A5012" w:rsidRDefault="004372F0" w:rsidP="0062553E">
            <w:pPr>
              <w:pStyle w:val="headertabella0"/>
              <w:rPr>
                <w:color w:val="002060"/>
              </w:rPr>
            </w:pPr>
            <w:r w:rsidRPr="000A5012">
              <w:rPr>
                <w:color w:val="002060"/>
              </w:rPr>
              <w:t>Data/Ora</w:t>
            </w:r>
          </w:p>
        </w:tc>
        <w:tc>
          <w:tcPr>
            <w:tcW w:w="118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DEBFA" w14:textId="77777777" w:rsidR="004372F0" w:rsidRPr="000A5012" w:rsidRDefault="004372F0" w:rsidP="0062553E">
            <w:pPr>
              <w:pStyle w:val="headertabella0"/>
              <w:rPr>
                <w:color w:val="002060"/>
              </w:rPr>
            </w:pPr>
            <w:r w:rsidRPr="000A5012">
              <w:rPr>
                <w:color w:val="002060"/>
              </w:rPr>
              <w:t>Impianto</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0296B5"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54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5C8321"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F48D80C" w14:textId="77777777" w:rsidTr="0062553E">
        <w:trPr>
          <w:trHeight w:val="165"/>
        </w:trPr>
        <w:tc>
          <w:tcPr>
            <w:tcW w:w="2010" w:type="dxa"/>
            <w:tcBorders>
              <w:top w:val="outset" w:sz="6" w:space="0" w:color="auto"/>
              <w:left w:val="outset" w:sz="6" w:space="0" w:color="auto"/>
              <w:right w:val="nil"/>
            </w:tcBorders>
            <w:tcMar>
              <w:top w:w="20" w:type="dxa"/>
              <w:left w:w="20" w:type="dxa"/>
              <w:bottom w:w="20" w:type="dxa"/>
              <w:right w:w="20" w:type="dxa"/>
            </w:tcMar>
            <w:vAlign w:val="center"/>
          </w:tcPr>
          <w:p w14:paraId="487D5E61" w14:textId="77777777" w:rsidR="004372F0" w:rsidRPr="000A5012" w:rsidRDefault="004372F0" w:rsidP="0062553E">
            <w:pPr>
              <w:pStyle w:val="rowtabella0"/>
              <w:rPr>
                <w:color w:val="002060"/>
              </w:rPr>
            </w:pPr>
            <w:r>
              <w:rPr>
                <w:color w:val="002060"/>
              </w:rPr>
              <w:t>VENERE POTENTIA</w:t>
            </w:r>
          </w:p>
        </w:tc>
        <w:tc>
          <w:tcPr>
            <w:tcW w:w="2029" w:type="dxa"/>
            <w:tcBorders>
              <w:top w:val="outset" w:sz="6" w:space="0" w:color="auto"/>
              <w:left w:val="nil"/>
              <w:right w:val="outset" w:sz="6" w:space="0" w:color="auto"/>
            </w:tcBorders>
            <w:tcMar>
              <w:top w:w="20" w:type="dxa"/>
              <w:left w:w="20" w:type="dxa"/>
              <w:bottom w:w="20" w:type="dxa"/>
              <w:right w:w="20" w:type="dxa"/>
            </w:tcMar>
            <w:vAlign w:val="center"/>
          </w:tcPr>
          <w:p w14:paraId="0C9A90E0" w14:textId="77777777" w:rsidR="004372F0" w:rsidRPr="000A5012" w:rsidRDefault="004372F0" w:rsidP="0062553E">
            <w:pPr>
              <w:pStyle w:val="rowtabella0"/>
              <w:rPr>
                <w:color w:val="002060"/>
              </w:rPr>
            </w:pPr>
            <w:r>
              <w:rPr>
                <w:color w:val="002060"/>
              </w:rPr>
              <w:t>PIANDIROSE</w:t>
            </w:r>
          </w:p>
        </w:tc>
        <w:tc>
          <w:tcPr>
            <w:tcW w:w="385" w:type="dxa"/>
            <w:tcBorders>
              <w:top w:val="outset" w:sz="6" w:space="0" w:color="auto"/>
              <w:left w:val="nil"/>
              <w:right w:val="outset" w:sz="6" w:space="0" w:color="auto"/>
            </w:tcBorders>
            <w:tcMar>
              <w:top w:w="20" w:type="dxa"/>
              <w:left w:w="20" w:type="dxa"/>
              <w:bottom w:w="20" w:type="dxa"/>
              <w:right w:w="20" w:type="dxa"/>
            </w:tcMar>
            <w:vAlign w:val="center"/>
          </w:tcPr>
          <w:p w14:paraId="20B4887D" w14:textId="77777777" w:rsidR="004372F0" w:rsidRPr="000A5012" w:rsidRDefault="004372F0" w:rsidP="0062553E">
            <w:pPr>
              <w:pStyle w:val="rowtabella0"/>
              <w:jc w:val="center"/>
              <w:rPr>
                <w:color w:val="002060"/>
              </w:rPr>
            </w:pPr>
            <w:r>
              <w:rPr>
                <w:color w:val="002060"/>
              </w:rPr>
              <w:t>A</w:t>
            </w:r>
          </w:p>
        </w:tc>
        <w:tc>
          <w:tcPr>
            <w:tcW w:w="898" w:type="dxa"/>
            <w:tcBorders>
              <w:top w:val="outset" w:sz="6" w:space="0" w:color="auto"/>
              <w:left w:val="nil"/>
              <w:right w:val="outset" w:sz="6" w:space="0" w:color="auto"/>
            </w:tcBorders>
            <w:tcMar>
              <w:top w:w="20" w:type="dxa"/>
              <w:left w:w="20" w:type="dxa"/>
              <w:bottom w:w="20" w:type="dxa"/>
              <w:right w:w="20" w:type="dxa"/>
            </w:tcMar>
            <w:vAlign w:val="center"/>
          </w:tcPr>
          <w:p w14:paraId="48E4F635" w14:textId="77777777" w:rsidR="004372F0" w:rsidRDefault="004372F0" w:rsidP="0062553E">
            <w:pPr>
              <w:pStyle w:val="rowtabella0"/>
              <w:rPr>
                <w:color w:val="002060"/>
              </w:rPr>
            </w:pPr>
            <w:r>
              <w:rPr>
                <w:color w:val="002060"/>
              </w:rPr>
              <w:t>01/10/2025</w:t>
            </w:r>
          </w:p>
          <w:p w14:paraId="12C61E15" w14:textId="77777777" w:rsidR="004372F0" w:rsidRPr="000A5012" w:rsidRDefault="004372F0" w:rsidP="0062553E">
            <w:pPr>
              <w:pStyle w:val="rowtabella0"/>
              <w:rPr>
                <w:color w:val="002060"/>
              </w:rPr>
            </w:pPr>
            <w:r>
              <w:rPr>
                <w:color w:val="002060"/>
              </w:rPr>
              <w:t>21:30</w:t>
            </w:r>
          </w:p>
        </w:tc>
        <w:tc>
          <w:tcPr>
            <w:tcW w:w="1183" w:type="dxa"/>
            <w:tcBorders>
              <w:top w:val="outset" w:sz="6" w:space="0" w:color="auto"/>
              <w:left w:val="nil"/>
              <w:right w:val="outset" w:sz="6" w:space="0" w:color="auto"/>
            </w:tcBorders>
            <w:tcMar>
              <w:top w:w="20" w:type="dxa"/>
              <w:left w:w="20" w:type="dxa"/>
              <w:bottom w:w="20" w:type="dxa"/>
              <w:right w:w="20" w:type="dxa"/>
            </w:tcMar>
            <w:vAlign w:val="center"/>
          </w:tcPr>
          <w:p w14:paraId="557CC267" w14:textId="77777777" w:rsidR="004372F0" w:rsidRPr="000A5012" w:rsidRDefault="004372F0" w:rsidP="0062553E">
            <w:pPr>
              <w:pStyle w:val="rowtabella0"/>
              <w:rPr>
                <w:color w:val="002060"/>
              </w:rPr>
            </w:pPr>
            <w:r>
              <w:rPr>
                <w:color w:val="002060"/>
              </w:rPr>
              <w:t>5279 PALESTRA G. LEOPARDI</w:t>
            </w:r>
          </w:p>
        </w:tc>
        <w:tc>
          <w:tcPr>
            <w:tcW w:w="1549" w:type="dxa"/>
            <w:tcBorders>
              <w:top w:val="outset" w:sz="6" w:space="0" w:color="auto"/>
              <w:left w:val="nil"/>
              <w:right w:val="outset" w:sz="6" w:space="0" w:color="auto"/>
            </w:tcBorders>
            <w:tcMar>
              <w:top w:w="20" w:type="dxa"/>
              <w:left w:w="20" w:type="dxa"/>
              <w:bottom w:w="20" w:type="dxa"/>
              <w:right w:w="20" w:type="dxa"/>
            </w:tcMar>
            <w:vAlign w:val="center"/>
          </w:tcPr>
          <w:p w14:paraId="2E3ABACB" w14:textId="77777777" w:rsidR="004372F0" w:rsidRPr="000A5012" w:rsidRDefault="004372F0" w:rsidP="0062553E">
            <w:pPr>
              <w:pStyle w:val="rowtabella0"/>
              <w:rPr>
                <w:color w:val="002060"/>
              </w:rPr>
            </w:pPr>
            <w:r>
              <w:rPr>
                <w:color w:val="002060"/>
              </w:rPr>
              <w:t>POTENZA PICENA</w:t>
            </w:r>
          </w:p>
        </w:tc>
        <w:tc>
          <w:tcPr>
            <w:tcW w:w="1546" w:type="dxa"/>
            <w:tcBorders>
              <w:top w:val="outset" w:sz="6" w:space="0" w:color="auto"/>
              <w:left w:val="nil"/>
              <w:right w:val="outset" w:sz="6" w:space="0" w:color="auto"/>
            </w:tcBorders>
            <w:tcMar>
              <w:top w:w="20" w:type="dxa"/>
              <w:left w:w="20" w:type="dxa"/>
              <w:bottom w:w="20" w:type="dxa"/>
              <w:right w:w="20" w:type="dxa"/>
            </w:tcMar>
            <w:vAlign w:val="center"/>
          </w:tcPr>
          <w:p w14:paraId="1E1CBB44" w14:textId="77777777" w:rsidR="004372F0" w:rsidRPr="000A5012" w:rsidRDefault="004372F0" w:rsidP="0062553E">
            <w:pPr>
              <w:pStyle w:val="rowtabella0"/>
              <w:rPr>
                <w:color w:val="002060"/>
              </w:rPr>
            </w:pPr>
            <w:r>
              <w:rPr>
                <w:color w:val="002060"/>
              </w:rPr>
              <w:t>VIA DELLO SPORT</w:t>
            </w:r>
          </w:p>
        </w:tc>
      </w:tr>
      <w:tr w:rsidR="004372F0" w:rsidRPr="000A5012" w14:paraId="699ABD36" w14:textId="77777777" w:rsidTr="0062553E">
        <w:trPr>
          <w:trHeight w:val="165"/>
        </w:trPr>
        <w:tc>
          <w:tcPr>
            <w:tcW w:w="2010" w:type="dxa"/>
            <w:tcBorders>
              <w:left w:val="outset" w:sz="6" w:space="0" w:color="auto"/>
              <w:bottom w:val="nil"/>
              <w:right w:val="nil"/>
            </w:tcBorders>
            <w:tcMar>
              <w:top w:w="20" w:type="dxa"/>
              <w:left w:w="20" w:type="dxa"/>
              <w:bottom w:w="20" w:type="dxa"/>
              <w:right w:w="20" w:type="dxa"/>
            </w:tcMar>
            <w:vAlign w:val="center"/>
            <w:hideMark/>
          </w:tcPr>
          <w:p w14:paraId="389534FA" w14:textId="77777777" w:rsidR="004372F0" w:rsidRPr="000A5012" w:rsidRDefault="004372F0" w:rsidP="0062553E">
            <w:pPr>
              <w:pStyle w:val="rowtabella0"/>
              <w:rPr>
                <w:color w:val="002060"/>
              </w:rPr>
            </w:pPr>
            <w:r w:rsidRPr="000A5012">
              <w:rPr>
                <w:color w:val="002060"/>
              </w:rPr>
              <w:t>C.U.S. CAMERINO A.S.D.</w:t>
            </w:r>
          </w:p>
        </w:tc>
        <w:tc>
          <w:tcPr>
            <w:tcW w:w="2029" w:type="dxa"/>
            <w:tcBorders>
              <w:left w:val="nil"/>
              <w:bottom w:val="nil"/>
              <w:right w:val="outset" w:sz="6" w:space="0" w:color="auto"/>
            </w:tcBorders>
            <w:tcMar>
              <w:top w:w="20" w:type="dxa"/>
              <w:left w:w="20" w:type="dxa"/>
              <w:bottom w:w="20" w:type="dxa"/>
              <w:right w:w="20" w:type="dxa"/>
            </w:tcMar>
            <w:vAlign w:val="center"/>
            <w:hideMark/>
          </w:tcPr>
          <w:p w14:paraId="4F1E34E2" w14:textId="77777777" w:rsidR="004372F0" w:rsidRPr="000A5012" w:rsidRDefault="004372F0" w:rsidP="0062553E">
            <w:pPr>
              <w:pStyle w:val="rowtabella0"/>
              <w:rPr>
                <w:color w:val="002060"/>
              </w:rPr>
            </w:pPr>
            <w:r w:rsidRPr="000A5012">
              <w:rPr>
                <w:color w:val="002060"/>
              </w:rPr>
              <w:t>TRODICA FUTSAL</w:t>
            </w:r>
          </w:p>
        </w:tc>
        <w:tc>
          <w:tcPr>
            <w:tcW w:w="385" w:type="dxa"/>
            <w:tcBorders>
              <w:left w:val="nil"/>
              <w:bottom w:val="nil"/>
              <w:right w:val="outset" w:sz="6" w:space="0" w:color="auto"/>
            </w:tcBorders>
            <w:tcMar>
              <w:top w:w="20" w:type="dxa"/>
              <w:left w:w="20" w:type="dxa"/>
              <w:bottom w:w="20" w:type="dxa"/>
              <w:right w:w="20" w:type="dxa"/>
            </w:tcMar>
            <w:vAlign w:val="center"/>
            <w:hideMark/>
          </w:tcPr>
          <w:p w14:paraId="54DFA8AD" w14:textId="77777777" w:rsidR="004372F0" w:rsidRPr="000A5012" w:rsidRDefault="004372F0" w:rsidP="0062553E">
            <w:pPr>
              <w:pStyle w:val="rowtabella0"/>
              <w:jc w:val="center"/>
              <w:rPr>
                <w:color w:val="002060"/>
              </w:rPr>
            </w:pPr>
            <w:r w:rsidRPr="000A5012">
              <w:rPr>
                <w:color w:val="002060"/>
              </w:rPr>
              <w:t>A</w:t>
            </w:r>
          </w:p>
        </w:tc>
        <w:tc>
          <w:tcPr>
            <w:tcW w:w="898" w:type="dxa"/>
            <w:tcBorders>
              <w:left w:val="nil"/>
              <w:bottom w:val="nil"/>
              <w:right w:val="outset" w:sz="6" w:space="0" w:color="auto"/>
            </w:tcBorders>
            <w:tcMar>
              <w:top w:w="20" w:type="dxa"/>
              <w:left w:w="20" w:type="dxa"/>
              <w:bottom w:w="20" w:type="dxa"/>
              <w:right w:w="20" w:type="dxa"/>
            </w:tcMar>
            <w:vAlign w:val="center"/>
            <w:hideMark/>
          </w:tcPr>
          <w:p w14:paraId="2356E83D" w14:textId="77777777" w:rsidR="004372F0" w:rsidRPr="000A5012" w:rsidRDefault="004372F0" w:rsidP="0062553E">
            <w:pPr>
              <w:pStyle w:val="rowtabella0"/>
              <w:rPr>
                <w:color w:val="002060"/>
              </w:rPr>
            </w:pPr>
            <w:r w:rsidRPr="000A5012">
              <w:rPr>
                <w:color w:val="002060"/>
              </w:rPr>
              <w:t>03/10/2025 22:15</w:t>
            </w:r>
          </w:p>
        </w:tc>
        <w:tc>
          <w:tcPr>
            <w:tcW w:w="1183" w:type="dxa"/>
            <w:tcBorders>
              <w:left w:val="nil"/>
              <w:bottom w:val="nil"/>
              <w:right w:val="outset" w:sz="6" w:space="0" w:color="auto"/>
            </w:tcBorders>
            <w:tcMar>
              <w:top w:w="20" w:type="dxa"/>
              <w:left w:w="20" w:type="dxa"/>
              <w:bottom w:w="20" w:type="dxa"/>
              <w:right w:w="20" w:type="dxa"/>
            </w:tcMar>
            <w:vAlign w:val="center"/>
            <w:hideMark/>
          </w:tcPr>
          <w:p w14:paraId="58183B82" w14:textId="77777777" w:rsidR="004372F0" w:rsidRPr="000A5012" w:rsidRDefault="004372F0" w:rsidP="0062553E">
            <w:pPr>
              <w:pStyle w:val="rowtabella0"/>
              <w:rPr>
                <w:color w:val="002060"/>
              </w:rPr>
            </w:pPr>
            <w:r w:rsidRPr="000A5012">
              <w:rPr>
                <w:color w:val="002060"/>
              </w:rPr>
              <w:t>5265 UNIVERS. "DRAGO E GENTILI"</w:t>
            </w:r>
          </w:p>
        </w:tc>
        <w:tc>
          <w:tcPr>
            <w:tcW w:w="1549" w:type="dxa"/>
            <w:tcBorders>
              <w:left w:val="nil"/>
              <w:bottom w:val="nil"/>
              <w:right w:val="outset" w:sz="6" w:space="0" w:color="auto"/>
            </w:tcBorders>
            <w:tcMar>
              <w:top w:w="20" w:type="dxa"/>
              <w:left w:w="20" w:type="dxa"/>
              <w:bottom w:w="20" w:type="dxa"/>
              <w:right w:w="20" w:type="dxa"/>
            </w:tcMar>
            <w:vAlign w:val="center"/>
            <w:hideMark/>
          </w:tcPr>
          <w:p w14:paraId="34AFD1C7" w14:textId="77777777" w:rsidR="004372F0" w:rsidRPr="000A5012" w:rsidRDefault="004372F0" w:rsidP="0062553E">
            <w:pPr>
              <w:pStyle w:val="rowtabella0"/>
              <w:rPr>
                <w:color w:val="002060"/>
              </w:rPr>
            </w:pPr>
            <w:r w:rsidRPr="000A5012">
              <w:rPr>
                <w:color w:val="002060"/>
              </w:rPr>
              <w:t>CAMERINO</w:t>
            </w:r>
          </w:p>
        </w:tc>
        <w:tc>
          <w:tcPr>
            <w:tcW w:w="1546" w:type="dxa"/>
            <w:tcBorders>
              <w:left w:val="nil"/>
              <w:bottom w:val="nil"/>
              <w:right w:val="outset" w:sz="6" w:space="0" w:color="auto"/>
            </w:tcBorders>
            <w:tcMar>
              <w:top w:w="20" w:type="dxa"/>
              <w:left w:w="20" w:type="dxa"/>
              <w:bottom w:w="20" w:type="dxa"/>
              <w:right w:w="20" w:type="dxa"/>
            </w:tcMar>
            <w:vAlign w:val="center"/>
            <w:hideMark/>
          </w:tcPr>
          <w:p w14:paraId="580F9A2E" w14:textId="77777777" w:rsidR="004372F0" w:rsidRPr="000A5012" w:rsidRDefault="004372F0" w:rsidP="0062553E">
            <w:pPr>
              <w:pStyle w:val="rowtabella0"/>
              <w:rPr>
                <w:color w:val="002060"/>
              </w:rPr>
            </w:pPr>
            <w:r w:rsidRPr="000A5012">
              <w:rPr>
                <w:color w:val="002060"/>
              </w:rPr>
              <w:t>LOCALITA' LE CALVIE</w:t>
            </w:r>
          </w:p>
        </w:tc>
      </w:tr>
      <w:tr w:rsidR="004372F0" w:rsidRPr="000A5012" w14:paraId="776FFEBE" w14:textId="77777777" w:rsidTr="006255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7059AD09" w14:textId="77777777" w:rsidR="004372F0" w:rsidRPr="000A5012" w:rsidRDefault="004372F0" w:rsidP="0062553E">
            <w:pPr>
              <w:pStyle w:val="rowtabella0"/>
              <w:rPr>
                <w:color w:val="002060"/>
              </w:rPr>
            </w:pPr>
            <w:r w:rsidRPr="000A5012">
              <w:rPr>
                <w:color w:val="002060"/>
              </w:rPr>
              <w:t>STAFFOLO C5</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3B502C1B" w14:textId="77777777" w:rsidR="004372F0" w:rsidRPr="000A5012" w:rsidRDefault="004372F0" w:rsidP="0062553E">
            <w:pPr>
              <w:pStyle w:val="rowtabella0"/>
              <w:rPr>
                <w:color w:val="002060"/>
              </w:rPr>
            </w:pPr>
            <w:r w:rsidRPr="000A5012">
              <w:rPr>
                <w:color w:val="002060"/>
              </w:rPr>
              <w:t>ATLETICO MATELICA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DB8C8C6" w14:textId="77777777" w:rsidR="004372F0" w:rsidRPr="000A5012" w:rsidRDefault="004372F0" w:rsidP="0062553E">
            <w:pPr>
              <w:pStyle w:val="rowtabella0"/>
              <w:jc w:val="center"/>
              <w:rPr>
                <w:color w:val="002060"/>
              </w:rPr>
            </w:pPr>
            <w:r w:rsidRPr="000A501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04FB19EB" w14:textId="77777777" w:rsidR="004372F0" w:rsidRPr="000A5012" w:rsidRDefault="004372F0" w:rsidP="0062553E">
            <w:pPr>
              <w:pStyle w:val="rowtabella0"/>
              <w:rPr>
                <w:color w:val="002060"/>
              </w:rPr>
            </w:pPr>
            <w:r w:rsidRPr="000A5012">
              <w:rPr>
                <w:color w:val="002060"/>
              </w:rPr>
              <w:t>03/10/2025 21:30</w:t>
            </w:r>
          </w:p>
        </w:tc>
        <w:tc>
          <w:tcPr>
            <w:tcW w:w="1183" w:type="dxa"/>
            <w:tcBorders>
              <w:top w:val="nil"/>
              <w:left w:val="nil"/>
              <w:bottom w:val="nil"/>
              <w:right w:val="outset" w:sz="6" w:space="0" w:color="auto"/>
            </w:tcBorders>
            <w:tcMar>
              <w:top w:w="20" w:type="dxa"/>
              <w:left w:w="20" w:type="dxa"/>
              <w:bottom w:w="20" w:type="dxa"/>
              <w:right w:w="20" w:type="dxa"/>
            </w:tcMar>
            <w:vAlign w:val="center"/>
            <w:hideMark/>
          </w:tcPr>
          <w:p w14:paraId="301DF283" w14:textId="77777777" w:rsidR="004372F0" w:rsidRPr="000A5012" w:rsidRDefault="004372F0" w:rsidP="0062553E">
            <w:pPr>
              <w:pStyle w:val="rowtabella0"/>
              <w:rPr>
                <w:color w:val="002060"/>
              </w:rPr>
            </w:pPr>
            <w:r w:rsidRPr="000A5012">
              <w:rPr>
                <w:color w:val="002060"/>
              </w:rPr>
              <w:t>5204 CAMPO C/5 BOCCIODROMO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07ED5087" w14:textId="77777777" w:rsidR="004372F0" w:rsidRPr="000A5012" w:rsidRDefault="004372F0" w:rsidP="0062553E">
            <w:pPr>
              <w:pStyle w:val="rowtabella0"/>
              <w:rPr>
                <w:color w:val="002060"/>
              </w:rPr>
            </w:pPr>
            <w:r w:rsidRPr="000A5012">
              <w:rPr>
                <w:color w:val="002060"/>
              </w:rPr>
              <w:t>APIRO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63702B7" w14:textId="77777777" w:rsidR="004372F0" w:rsidRPr="000A5012" w:rsidRDefault="004372F0" w:rsidP="0062553E">
            <w:pPr>
              <w:pStyle w:val="rowtabella0"/>
              <w:rPr>
                <w:color w:val="002060"/>
              </w:rPr>
            </w:pPr>
            <w:r w:rsidRPr="000A5012">
              <w:rPr>
                <w:color w:val="002060"/>
              </w:rPr>
              <w:t>LOC. FRONTALE - VIA FIGURETTA</w:t>
            </w:r>
          </w:p>
        </w:tc>
      </w:tr>
      <w:tr w:rsidR="004372F0" w:rsidRPr="000A5012" w14:paraId="3E6F74B8" w14:textId="77777777" w:rsidTr="006255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E8CBE2E" w14:textId="77777777" w:rsidR="004372F0" w:rsidRPr="000A5012" w:rsidRDefault="004372F0" w:rsidP="0062553E">
            <w:pPr>
              <w:pStyle w:val="rowtabella0"/>
              <w:rPr>
                <w:color w:val="002060"/>
              </w:rPr>
            </w:pPr>
            <w:r w:rsidRPr="000A5012">
              <w:rPr>
                <w:color w:val="002060"/>
              </w:rPr>
              <w:t>GRADARA CALCIO</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1868A7A1" w14:textId="77777777" w:rsidR="004372F0" w:rsidRPr="000A5012" w:rsidRDefault="004372F0" w:rsidP="0062553E">
            <w:pPr>
              <w:pStyle w:val="rowtabella0"/>
              <w:rPr>
                <w:color w:val="002060"/>
              </w:rPr>
            </w:pPr>
            <w:r w:rsidRPr="000A5012">
              <w:rPr>
                <w:color w:val="002060"/>
              </w:rPr>
              <w:t>RIPABERARDA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1F398D2" w14:textId="77777777" w:rsidR="004372F0" w:rsidRPr="000A5012" w:rsidRDefault="004372F0" w:rsidP="0062553E">
            <w:pPr>
              <w:pStyle w:val="rowtabella0"/>
              <w:jc w:val="center"/>
              <w:rPr>
                <w:color w:val="002060"/>
              </w:rPr>
            </w:pPr>
            <w:r w:rsidRPr="000A501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93A4EC8" w14:textId="77777777" w:rsidR="004372F0" w:rsidRPr="000A5012" w:rsidRDefault="004372F0" w:rsidP="0062553E">
            <w:pPr>
              <w:pStyle w:val="rowtabella0"/>
              <w:rPr>
                <w:color w:val="002060"/>
              </w:rPr>
            </w:pPr>
            <w:r w:rsidRPr="000A5012">
              <w:rPr>
                <w:color w:val="002060"/>
              </w:rPr>
              <w:t>04/10/2025 18:30</w:t>
            </w:r>
          </w:p>
        </w:tc>
        <w:tc>
          <w:tcPr>
            <w:tcW w:w="1183" w:type="dxa"/>
            <w:tcBorders>
              <w:top w:val="nil"/>
              <w:left w:val="nil"/>
              <w:bottom w:val="nil"/>
              <w:right w:val="outset" w:sz="6" w:space="0" w:color="auto"/>
            </w:tcBorders>
            <w:tcMar>
              <w:top w:w="20" w:type="dxa"/>
              <w:left w:w="20" w:type="dxa"/>
              <w:bottom w:w="20" w:type="dxa"/>
              <w:right w:w="20" w:type="dxa"/>
            </w:tcMar>
            <w:vAlign w:val="center"/>
            <w:hideMark/>
          </w:tcPr>
          <w:p w14:paraId="4CED4C17" w14:textId="77777777" w:rsidR="004372F0" w:rsidRPr="000A5012" w:rsidRDefault="004372F0" w:rsidP="0062553E">
            <w:pPr>
              <w:pStyle w:val="rowtabella0"/>
              <w:rPr>
                <w:color w:val="002060"/>
              </w:rPr>
            </w:pPr>
            <w:r w:rsidRPr="000A5012">
              <w:rPr>
                <w:color w:val="002060"/>
              </w:rPr>
              <w:t>5473 PALESTRA COMUNALE</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468CDB75" w14:textId="77777777" w:rsidR="004372F0" w:rsidRPr="000A5012" w:rsidRDefault="004372F0" w:rsidP="0062553E">
            <w:pPr>
              <w:pStyle w:val="rowtabella0"/>
              <w:rPr>
                <w:color w:val="002060"/>
              </w:rPr>
            </w:pPr>
            <w:r w:rsidRPr="000A5012">
              <w:rPr>
                <w:color w:val="002060"/>
              </w:rPr>
              <w:t>GRADARA</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24CBEDD3" w14:textId="77777777" w:rsidR="004372F0" w:rsidRPr="000A5012" w:rsidRDefault="004372F0" w:rsidP="0062553E">
            <w:pPr>
              <w:pStyle w:val="rowtabella0"/>
              <w:rPr>
                <w:color w:val="002060"/>
              </w:rPr>
            </w:pPr>
            <w:r w:rsidRPr="000A5012">
              <w:rPr>
                <w:color w:val="002060"/>
              </w:rPr>
              <w:t>VIA TAVULLIA</w:t>
            </w:r>
          </w:p>
        </w:tc>
      </w:tr>
      <w:tr w:rsidR="004372F0" w:rsidRPr="000A5012" w14:paraId="206CE24D" w14:textId="77777777" w:rsidTr="0062553E">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4DD921B" w14:textId="77777777" w:rsidR="004372F0" w:rsidRPr="000A5012" w:rsidRDefault="004372F0" w:rsidP="0062553E">
            <w:pPr>
              <w:pStyle w:val="rowtabella0"/>
              <w:rPr>
                <w:color w:val="002060"/>
              </w:rPr>
            </w:pPr>
            <w:r w:rsidRPr="000A5012">
              <w:rPr>
                <w:color w:val="002060"/>
              </w:rPr>
              <w:t>U.MANDOLESI</w:t>
            </w:r>
          </w:p>
        </w:tc>
        <w:tc>
          <w:tcPr>
            <w:tcW w:w="2029" w:type="dxa"/>
            <w:tcBorders>
              <w:top w:val="nil"/>
              <w:left w:val="nil"/>
              <w:bottom w:val="nil"/>
              <w:right w:val="outset" w:sz="6" w:space="0" w:color="auto"/>
            </w:tcBorders>
            <w:tcMar>
              <w:top w:w="20" w:type="dxa"/>
              <w:left w:w="20" w:type="dxa"/>
              <w:bottom w:w="20" w:type="dxa"/>
              <w:right w:w="20" w:type="dxa"/>
            </w:tcMar>
            <w:vAlign w:val="center"/>
            <w:hideMark/>
          </w:tcPr>
          <w:p w14:paraId="533AF8CA" w14:textId="77777777" w:rsidR="004372F0" w:rsidRPr="000A5012" w:rsidRDefault="004372F0" w:rsidP="0062553E">
            <w:pPr>
              <w:pStyle w:val="rowtabella0"/>
              <w:rPr>
                <w:color w:val="002060"/>
              </w:rPr>
            </w:pPr>
            <w:r w:rsidRPr="000A5012">
              <w:rPr>
                <w:color w:val="002060"/>
              </w:rPr>
              <w:t>FUTSAL COMUNANZA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8673534" w14:textId="77777777" w:rsidR="004372F0" w:rsidRPr="000A5012" w:rsidRDefault="004372F0" w:rsidP="0062553E">
            <w:pPr>
              <w:pStyle w:val="rowtabella0"/>
              <w:jc w:val="center"/>
              <w:rPr>
                <w:color w:val="002060"/>
              </w:rPr>
            </w:pPr>
            <w:r w:rsidRPr="000A5012">
              <w:rPr>
                <w:color w:val="002060"/>
              </w:rPr>
              <w:t>A</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A70BADF" w14:textId="77777777" w:rsidR="004372F0" w:rsidRPr="000A5012" w:rsidRDefault="004372F0" w:rsidP="0062553E">
            <w:pPr>
              <w:pStyle w:val="rowtabella0"/>
              <w:rPr>
                <w:color w:val="002060"/>
              </w:rPr>
            </w:pPr>
            <w:r w:rsidRPr="000A5012">
              <w:rPr>
                <w:color w:val="002060"/>
              </w:rPr>
              <w:t>04/10/2025 21:30</w:t>
            </w:r>
          </w:p>
        </w:tc>
        <w:tc>
          <w:tcPr>
            <w:tcW w:w="1183" w:type="dxa"/>
            <w:tcBorders>
              <w:top w:val="nil"/>
              <w:left w:val="nil"/>
              <w:bottom w:val="nil"/>
              <w:right w:val="outset" w:sz="6" w:space="0" w:color="auto"/>
            </w:tcBorders>
            <w:tcMar>
              <w:top w:w="20" w:type="dxa"/>
              <w:left w:w="20" w:type="dxa"/>
              <w:bottom w:w="20" w:type="dxa"/>
              <w:right w:w="20" w:type="dxa"/>
            </w:tcMar>
            <w:vAlign w:val="center"/>
            <w:hideMark/>
          </w:tcPr>
          <w:p w14:paraId="61BDD294" w14:textId="77777777" w:rsidR="004372F0" w:rsidRPr="000A5012" w:rsidRDefault="004372F0" w:rsidP="0062553E">
            <w:pPr>
              <w:pStyle w:val="rowtabella0"/>
              <w:rPr>
                <w:color w:val="002060"/>
              </w:rPr>
            </w:pPr>
            <w:r w:rsidRPr="000A5012">
              <w:rPr>
                <w:color w:val="002060"/>
              </w:rPr>
              <w:t>5700 CAMPO C/5 "MANDOLESI"- COPERTO</w:t>
            </w:r>
          </w:p>
        </w:tc>
        <w:tc>
          <w:tcPr>
            <w:tcW w:w="1549" w:type="dxa"/>
            <w:tcBorders>
              <w:top w:val="nil"/>
              <w:left w:val="nil"/>
              <w:bottom w:val="nil"/>
              <w:right w:val="outset" w:sz="6" w:space="0" w:color="auto"/>
            </w:tcBorders>
            <w:tcMar>
              <w:top w:w="20" w:type="dxa"/>
              <w:left w:w="20" w:type="dxa"/>
              <w:bottom w:w="20" w:type="dxa"/>
              <w:right w:w="20" w:type="dxa"/>
            </w:tcMar>
            <w:vAlign w:val="center"/>
            <w:hideMark/>
          </w:tcPr>
          <w:p w14:paraId="4A44623D" w14:textId="77777777" w:rsidR="004372F0" w:rsidRPr="000A5012" w:rsidRDefault="004372F0" w:rsidP="0062553E">
            <w:pPr>
              <w:pStyle w:val="rowtabella0"/>
              <w:rPr>
                <w:color w:val="002060"/>
              </w:rPr>
            </w:pPr>
            <w:r w:rsidRPr="000A5012">
              <w:rPr>
                <w:color w:val="002060"/>
              </w:rPr>
              <w:t>PORTO SAN GIORGIO</w:t>
            </w:r>
          </w:p>
        </w:tc>
        <w:tc>
          <w:tcPr>
            <w:tcW w:w="1546" w:type="dxa"/>
            <w:tcBorders>
              <w:top w:val="nil"/>
              <w:left w:val="nil"/>
              <w:bottom w:val="nil"/>
              <w:right w:val="outset" w:sz="6" w:space="0" w:color="auto"/>
            </w:tcBorders>
            <w:tcMar>
              <w:top w:w="20" w:type="dxa"/>
              <w:left w:w="20" w:type="dxa"/>
              <w:bottom w:w="20" w:type="dxa"/>
              <w:right w:w="20" w:type="dxa"/>
            </w:tcMar>
            <w:vAlign w:val="center"/>
            <w:hideMark/>
          </w:tcPr>
          <w:p w14:paraId="3C799C45" w14:textId="77777777" w:rsidR="004372F0" w:rsidRPr="000A5012" w:rsidRDefault="004372F0" w:rsidP="0062553E">
            <w:pPr>
              <w:pStyle w:val="rowtabella0"/>
              <w:rPr>
                <w:color w:val="002060"/>
              </w:rPr>
            </w:pPr>
            <w:r w:rsidRPr="000A5012">
              <w:rPr>
                <w:color w:val="002060"/>
              </w:rPr>
              <w:t>VIA DELLE REGIONI, 8</w:t>
            </w:r>
          </w:p>
        </w:tc>
      </w:tr>
      <w:tr w:rsidR="004372F0" w:rsidRPr="000A5012" w14:paraId="6BAE13C6" w14:textId="77777777" w:rsidTr="0062553E">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3278A5" w14:textId="77777777" w:rsidR="004372F0" w:rsidRPr="000A5012" w:rsidRDefault="004372F0" w:rsidP="0062553E">
            <w:pPr>
              <w:pStyle w:val="rowtabella0"/>
              <w:rPr>
                <w:color w:val="002060"/>
              </w:rPr>
            </w:pPr>
            <w:r w:rsidRPr="000A5012">
              <w:rPr>
                <w:color w:val="002060"/>
              </w:rPr>
              <w:t>CENTRO SPORTIVO SUASA</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4B0F29" w14:textId="77777777" w:rsidR="004372F0" w:rsidRPr="000A5012" w:rsidRDefault="004372F0" w:rsidP="0062553E">
            <w:pPr>
              <w:pStyle w:val="rowtabella0"/>
              <w:rPr>
                <w:color w:val="002060"/>
              </w:rPr>
            </w:pPr>
            <w:r w:rsidRPr="000A5012">
              <w:rPr>
                <w:color w:val="002060"/>
              </w:rPr>
              <w:t>MR.SANGIORGESE CALCIO1922</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915ABB" w14:textId="77777777" w:rsidR="004372F0" w:rsidRPr="000A5012" w:rsidRDefault="004372F0" w:rsidP="0062553E">
            <w:pPr>
              <w:pStyle w:val="rowtabella0"/>
              <w:jc w:val="center"/>
              <w:rPr>
                <w:color w:val="002060"/>
              </w:rPr>
            </w:pPr>
            <w:r w:rsidRPr="000A5012">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5292AD" w14:textId="77777777" w:rsidR="004372F0" w:rsidRPr="000A5012" w:rsidRDefault="004372F0" w:rsidP="0062553E">
            <w:pPr>
              <w:pStyle w:val="rowtabella0"/>
              <w:rPr>
                <w:color w:val="002060"/>
              </w:rPr>
            </w:pPr>
            <w:r w:rsidRPr="000A5012">
              <w:rPr>
                <w:color w:val="002060"/>
              </w:rPr>
              <w:t>06/10/2025 21:30</w:t>
            </w:r>
          </w:p>
        </w:tc>
        <w:tc>
          <w:tcPr>
            <w:tcW w:w="118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1A90D" w14:textId="77777777" w:rsidR="004372F0" w:rsidRPr="000A5012" w:rsidRDefault="004372F0" w:rsidP="0062553E">
            <w:pPr>
              <w:pStyle w:val="rowtabella0"/>
              <w:rPr>
                <w:color w:val="002060"/>
              </w:rPr>
            </w:pPr>
            <w:r w:rsidRPr="000A5012">
              <w:rPr>
                <w:color w:val="002060"/>
              </w:rPr>
              <w:t>5113 PALASPORT</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4F2607" w14:textId="77777777" w:rsidR="004372F0" w:rsidRPr="000A5012" w:rsidRDefault="004372F0" w:rsidP="0062553E">
            <w:pPr>
              <w:pStyle w:val="rowtabella0"/>
              <w:rPr>
                <w:color w:val="002060"/>
              </w:rPr>
            </w:pPr>
            <w:r w:rsidRPr="000A5012">
              <w:rPr>
                <w:color w:val="002060"/>
              </w:rPr>
              <w:t>CASTELLEONE DI SUASA</w:t>
            </w:r>
          </w:p>
        </w:tc>
        <w:tc>
          <w:tcPr>
            <w:tcW w:w="154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7286E6" w14:textId="77777777" w:rsidR="004372F0" w:rsidRPr="000A5012" w:rsidRDefault="004372F0" w:rsidP="0062553E">
            <w:pPr>
              <w:pStyle w:val="rowtabella0"/>
              <w:rPr>
                <w:color w:val="002060"/>
              </w:rPr>
            </w:pPr>
            <w:r w:rsidRPr="000A5012">
              <w:rPr>
                <w:color w:val="002060"/>
              </w:rPr>
              <w:t>VIA ROSSINI</w:t>
            </w:r>
          </w:p>
        </w:tc>
      </w:tr>
    </w:tbl>
    <w:p w14:paraId="10397431" w14:textId="77777777" w:rsidR="004372F0" w:rsidRPr="003C277C" w:rsidRDefault="004372F0" w:rsidP="004372F0">
      <w:pPr>
        <w:pStyle w:val="breakline"/>
        <w:rPr>
          <w:rFonts w:eastAsiaTheme="minorEastAsia"/>
          <w:color w:val="002060"/>
        </w:rPr>
      </w:pPr>
    </w:p>
    <w:p w14:paraId="072B2697" w14:textId="77777777" w:rsidR="004372F0" w:rsidRPr="003C277C" w:rsidRDefault="004372F0" w:rsidP="004372F0">
      <w:pPr>
        <w:pStyle w:val="breakline"/>
        <w:rPr>
          <w:color w:val="002060"/>
        </w:rPr>
      </w:pPr>
    </w:p>
    <w:p w14:paraId="1D741778" w14:textId="77777777" w:rsidR="004372F0" w:rsidRPr="003C277C" w:rsidRDefault="004372F0" w:rsidP="004372F0">
      <w:pPr>
        <w:pStyle w:val="breakline"/>
        <w:rPr>
          <w:color w:val="002060"/>
        </w:rPr>
      </w:pPr>
    </w:p>
    <w:p w14:paraId="09B51B4E" w14:textId="77777777" w:rsidR="004372F0" w:rsidRPr="003C277C" w:rsidRDefault="004372F0" w:rsidP="004372F0">
      <w:pPr>
        <w:pStyle w:val="titolocampionato0"/>
        <w:shd w:val="clear" w:color="auto" w:fill="CCCCCC"/>
        <w:spacing w:before="80" w:after="40"/>
        <w:rPr>
          <w:color w:val="002060"/>
        </w:rPr>
      </w:pPr>
      <w:r w:rsidRPr="003C277C">
        <w:rPr>
          <w:color w:val="002060"/>
        </w:rPr>
        <w:t>UNDER 19 CALCIO A 5 REGIONALE</w:t>
      </w:r>
    </w:p>
    <w:p w14:paraId="03E54878" w14:textId="77777777" w:rsidR="004372F0" w:rsidRPr="00781567" w:rsidRDefault="004372F0" w:rsidP="004372F0">
      <w:pPr>
        <w:pStyle w:val="titoloprinc0"/>
        <w:rPr>
          <w:color w:val="002060"/>
        </w:rPr>
      </w:pPr>
      <w:r w:rsidRPr="00781567">
        <w:rPr>
          <w:color w:val="002060"/>
        </w:rPr>
        <w:t>ANAGRAFICA/INDIRIZZARIO/VARIAZIONI CALENDARIO</w:t>
      </w:r>
    </w:p>
    <w:p w14:paraId="0E19E1DD" w14:textId="77777777" w:rsidR="004372F0" w:rsidRPr="00781567" w:rsidRDefault="004372F0" w:rsidP="004372F0">
      <w:pPr>
        <w:pStyle w:val="titoloprinc0"/>
        <w:jc w:val="both"/>
        <w:rPr>
          <w:b w:val="0"/>
          <w:bCs w:val="0"/>
          <w:color w:val="002060"/>
          <w:sz w:val="22"/>
          <w:szCs w:val="22"/>
        </w:rPr>
      </w:pPr>
    </w:p>
    <w:p w14:paraId="11FA8C97" w14:textId="77777777" w:rsidR="004372F0" w:rsidRPr="00781567" w:rsidRDefault="004372F0" w:rsidP="004372F0">
      <w:pPr>
        <w:pStyle w:val="titoloprinc0"/>
        <w:jc w:val="both"/>
        <w:rPr>
          <w:color w:val="002060"/>
          <w:sz w:val="22"/>
          <w:szCs w:val="22"/>
        </w:rPr>
      </w:pPr>
      <w:r w:rsidRPr="00781567">
        <w:rPr>
          <w:color w:val="002060"/>
          <w:sz w:val="22"/>
          <w:szCs w:val="22"/>
        </w:rPr>
        <w:t>GIRONE “</w:t>
      </w:r>
      <w:r>
        <w:rPr>
          <w:color w:val="002060"/>
          <w:sz w:val="22"/>
          <w:szCs w:val="22"/>
        </w:rPr>
        <w:t>A</w:t>
      </w:r>
      <w:r w:rsidRPr="00781567">
        <w:rPr>
          <w:color w:val="002060"/>
          <w:sz w:val="22"/>
          <w:szCs w:val="22"/>
        </w:rPr>
        <w:t>”</w:t>
      </w:r>
    </w:p>
    <w:p w14:paraId="53F04443" w14:textId="77777777" w:rsidR="004372F0" w:rsidRPr="00781567" w:rsidRDefault="004372F0" w:rsidP="004372F0">
      <w:pPr>
        <w:pStyle w:val="titoloprinc0"/>
        <w:jc w:val="both"/>
        <w:rPr>
          <w:b w:val="0"/>
          <w:bCs w:val="0"/>
          <w:color w:val="002060"/>
          <w:sz w:val="22"/>
          <w:szCs w:val="22"/>
        </w:rPr>
      </w:pPr>
    </w:p>
    <w:p w14:paraId="43779C26" w14:textId="77777777" w:rsidR="004372F0" w:rsidRDefault="004372F0" w:rsidP="004372F0">
      <w:pPr>
        <w:pStyle w:val="titoloprinc0"/>
        <w:jc w:val="both"/>
        <w:rPr>
          <w:b w:val="0"/>
          <w:bCs w:val="0"/>
          <w:color w:val="002060"/>
          <w:sz w:val="22"/>
          <w:szCs w:val="22"/>
        </w:rPr>
      </w:pPr>
      <w:r w:rsidRPr="00781567">
        <w:rPr>
          <w:b w:val="0"/>
          <w:bCs w:val="0"/>
          <w:color w:val="002060"/>
          <w:sz w:val="22"/>
          <w:szCs w:val="22"/>
        </w:rPr>
        <w:t xml:space="preserve">La Società </w:t>
      </w:r>
      <w:r>
        <w:rPr>
          <w:color w:val="002060"/>
          <w:sz w:val="22"/>
          <w:szCs w:val="22"/>
        </w:rPr>
        <w:t>CHIARAVALLE FUTSAL</w:t>
      </w:r>
      <w:r w:rsidRPr="00781567">
        <w:rPr>
          <w:color w:val="002060"/>
          <w:sz w:val="22"/>
          <w:szCs w:val="22"/>
        </w:rPr>
        <w:t xml:space="preserve"> </w:t>
      </w:r>
      <w:r w:rsidRPr="00781567">
        <w:rPr>
          <w:b w:val="0"/>
          <w:bCs w:val="0"/>
          <w:color w:val="002060"/>
          <w:sz w:val="22"/>
          <w:szCs w:val="22"/>
        </w:rPr>
        <w:t xml:space="preserve">comunica che disputerà </w:t>
      </w:r>
      <w:r w:rsidRPr="00781567">
        <w:rPr>
          <w:b w:val="0"/>
          <w:bCs w:val="0"/>
          <w:color w:val="002060"/>
          <w:sz w:val="22"/>
          <w:szCs w:val="22"/>
          <w:u w:val="single"/>
        </w:rPr>
        <w:t>tutte le gare</w:t>
      </w:r>
      <w:r w:rsidRPr="00781567">
        <w:rPr>
          <w:b w:val="0"/>
          <w:bCs w:val="0"/>
          <w:color w:val="002060"/>
          <w:sz w:val="22"/>
          <w:szCs w:val="22"/>
        </w:rPr>
        <w:t xml:space="preserve"> interne </w:t>
      </w:r>
      <w:r>
        <w:rPr>
          <w:b w:val="0"/>
          <w:bCs w:val="0"/>
          <w:color w:val="002060"/>
          <w:sz w:val="22"/>
          <w:szCs w:val="22"/>
        </w:rPr>
        <w:t>il</w:t>
      </w:r>
      <w:r w:rsidRPr="00781567">
        <w:rPr>
          <w:b w:val="0"/>
          <w:bCs w:val="0"/>
          <w:color w:val="002060"/>
          <w:sz w:val="22"/>
          <w:szCs w:val="22"/>
        </w:rPr>
        <w:t xml:space="preserve"> </w:t>
      </w:r>
      <w:r>
        <w:rPr>
          <w:color w:val="002060"/>
          <w:sz w:val="22"/>
          <w:szCs w:val="22"/>
        </w:rPr>
        <w:t xml:space="preserve">SABATO </w:t>
      </w:r>
      <w:r w:rsidRPr="00781567">
        <w:rPr>
          <w:b w:val="0"/>
          <w:bCs w:val="0"/>
          <w:color w:val="002060"/>
          <w:sz w:val="22"/>
          <w:szCs w:val="22"/>
        </w:rPr>
        <w:t xml:space="preserve">alle </w:t>
      </w:r>
      <w:r w:rsidRPr="00781567">
        <w:rPr>
          <w:color w:val="002060"/>
          <w:sz w:val="22"/>
          <w:szCs w:val="22"/>
        </w:rPr>
        <w:t xml:space="preserve">ore </w:t>
      </w:r>
      <w:r>
        <w:rPr>
          <w:color w:val="002060"/>
          <w:sz w:val="22"/>
          <w:szCs w:val="22"/>
        </w:rPr>
        <w:t>17:30</w:t>
      </w:r>
      <w:r w:rsidRPr="00781567">
        <w:rPr>
          <w:b w:val="0"/>
          <w:bCs w:val="0"/>
          <w:color w:val="002060"/>
          <w:sz w:val="22"/>
          <w:szCs w:val="22"/>
        </w:rPr>
        <w:t>, stesso campo.</w:t>
      </w:r>
    </w:p>
    <w:p w14:paraId="5EAE4787" w14:textId="77777777" w:rsidR="004372F0" w:rsidRDefault="004372F0" w:rsidP="004372F0">
      <w:pPr>
        <w:pStyle w:val="titoloprinc0"/>
        <w:jc w:val="both"/>
        <w:rPr>
          <w:b w:val="0"/>
          <w:bCs w:val="0"/>
          <w:color w:val="002060"/>
          <w:sz w:val="22"/>
          <w:szCs w:val="22"/>
        </w:rPr>
      </w:pPr>
    </w:p>
    <w:p w14:paraId="5EFAEB32" w14:textId="77777777" w:rsidR="004372F0" w:rsidRPr="003C277C" w:rsidRDefault="004372F0" w:rsidP="004372F0">
      <w:pPr>
        <w:pStyle w:val="titoloprinc0"/>
        <w:rPr>
          <w:color w:val="002060"/>
        </w:rPr>
      </w:pPr>
      <w:r w:rsidRPr="003C277C">
        <w:rPr>
          <w:color w:val="002060"/>
        </w:rPr>
        <w:t>VARIAZIONI AL PROGRAMMA GARE</w:t>
      </w:r>
    </w:p>
    <w:p w14:paraId="5B1DBF3E" w14:textId="77777777" w:rsidR="004372F0" w:rsidRPr="003C277C" w:rsidRDefault="004372F0" w:rsidP="004372F0">
      <w:pPr>
        <w:pStyle w:val="breakline"/>
        <w:rPr>
          <w:color w:val="002060"/>
        </w:rPr>
      </w:pPr>
    </w:p>
    <w:p w14:paraId="1F3EA4D0" w14:textId="77777777" w:rsidR="004372F0" w:rsidRPr="003C277C" w:rsidRDefault="004372F0" w:rsidP="004372F0">
      <w:pPr>
        <w:pStyle w:val="breakline"/>
        <w:rPr>
          <w:color w:val="002060"/>
        </w:rPr>
      </w:pPr>
    </w:p>
    <w:p w14:paraId="49E1DCA3"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796F1F1E" w14:textId="77777777" w:rsidTr="00BA02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A4855"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5CD07"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71F8"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8BE434"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E5FB5"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A5ACE"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2A3F38"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80B88" w14:textId="77777777" w:rsidR="004372F0" w:rsidRPr="003C277C" w:rsidRDefault="004372F0" w:rsidP="0062553E">
            <w:pPr>
              <w:pStyle w:val="headertabella0"/>
              <w:rPr>
                <w:color w:val="002060"/>
              </w:rPr>
            </w:pPr>
            <w:r w:rsidRPr="003C277C">
              <w:rPr>
                <w:color w:val="002060"/>
              </w:rPr>
              <w:t>Impianto</w:t>
            </w:r>
          </w:p>
        </w:tc>
      </w:tr>
      <w:tr w:rsidR="004372F0" w:rsidRPr="003C277C" w14:paraId="46200CAA"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8CD2D" w14:textId="77777777" w:rsidR="004372F0" w:rsidRPr="00BA0234" w:rsidRDefault="004372F0" w:rsidP="0062553E">
            <w:pPr>
              <w:pStyle w:val="rowtabella0"/>
              <w:rPr>
                <w:color w:val="002060"/>
                <w:highlight w:val="yellow"/>
              </w:rPr>
            </w:pPr>
            <w:r w:rsidRPr="00BA0234">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437FF" w14:textId="77777777" w:rsidR="004372F0" w:rsidRPr="00BA0234" w:rsidRDefault="004372F0" w:rsidP="0062553E">
            <w:pPr>
              <w:pStyle w:val="rowtabella0"/>
              <w:jc w:val="center"/>
              <w:rPr>
                <w:color w:val="002060"/>
                <w:highlight w:val="yellow"/>
              </w:rPr>
            </w:pPr>
            <w:r w:rsidRPr="00BA023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52D32" w14:textId="77777777" w:rsidR="004372F0" w:rsidRPr="00BA0234" w:rsidRDefault="004372F0" w:rsidP="0062553E">
            <w:pPr>
              <w:pStyle w:val="rowtabella0"/>
              <w:rPr>
                <w:color w:val="002060"/>
                <w:highlight w:val="yellow"/>
              </w:rPr>
            </w:pPr>
            <w:r w:rsidRPr="00BA0234">
              <w:rPr>
                <w:color w:val="002060"/>
                <w:highlight w:val="yellow"/>
              </w:rPr>
              <w:t>BULDOG T.N.T. LUCREZIA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39ECB" w14:textId="77777777" w:rsidR="004372F0" w:rsidRPr="00BA0234" w:rsidRDefault="004372F0" w:rsidP="0062553E">
            <w:pPr>
              <w:pStyle w:val="rowtabella0"/>
              <w:rPr>
                <w:color w:val="002060"/>
                <w:highlight w:val="yellow"/>
              </w:rPr>
            </w:pPr>
            <w:r w:rsidRPr="00BA0234">
              <w:rPr>
                <w:color w:val="002060"/>
                <w:highlight w:val="yellow"/>
              </w:rPr>
              <w:t xml:space="preserve">CSI GAUDIO </w:t>
            </w:r>
            <w:proofErr w:type="spellStart"/>
            <w:r w:rsidRPr="00BA0234">
              <w:rPr>
                <w:color w:val="002060"/>
                <w:highlight w:val="yellow"/>
              </w:rPr>
              <w:t>sq.B</w:t>
            </w:r>
            <w:proofErr w:type="spellEnd"/>
            <w:r w:rsidRPr="00BA0234">
              <w:rPr>
                <w:color w:val="002060"/>
                <w:highlight w:val="yellow"/>
              </w:rPr>
              <w:t xml:space="preserve">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FC476" w14:textId="57963E2A" w:rsidR="004372F0" w:rsidRPr="003C277C" w:rsidRDefault="004372F0" w:rsidP="0062553E">
            <w:pPr>
              <w:pStyle w:val="rowtabella0"/>
              <w:rPr>
                <w:color w:val="002060"/>
              </w:rPr>
            </w:pPr>
            <w:r w:rsidRPr="003C277C">
              <w:rPr>
                <w:color w:val="002060"/>
              </w:rPr>
              <w:t>1</w:t>
            </w:r>
            <w:r w:rsidR="00BA0234">
              <w:rPr>
                <w:color w:val="002060"/>
              </w:rPr>
              <w:t>1</w:t>
            </w:r>
            <w:r w:rsidRPr="003C277C">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C03B" w14:textId="77777777" w:rsidR="004372F0" w:rsidRPr="003C277C" w:rsidRDefault="004372F0" w:rsidP="0062553E">
            <w:pPr>
              <w:pStyle w:val="rowtabella0"/>
              <w:jc w:val="center"/>
              <w:rPr>
                <w:color w:val="002060"/>
              </w:rPr>
            </w:pPr>
            <w:r w:rsidRPr="00BA0234">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5758" w14:textId="77777777" w:rsidR="004372F0" w:rsidRPr="003C277C" w:rsidRDefault="004372F0" w:rsidP="0062553E">
            <w:pPr>
              <w:pStyle w:val="rowtabella0"/>
              <w:jc w:val="center"/>
              <w:rPr>
                <w:color w:val="002060"/>
              </w:rPr>
            </w:pPr>
            <w:r w:rsidRPr="003C277C">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2C8D9" w14:textId="77777777" w:rsidR="004372F0" w:rsidRPr="003C277C" w:rsidRDefault="004372F0" w:rsidP="0062553E">
            <w:pPr>
              <w:rPr>
                <w:color w:val="002060"/>
              </w:rPr>
            </w:pPr>
          </w:p>
        </w:tc>
      </w:tr>
    </w:tbl>
    <w:p w14:paraId="18CEFAD9" w14:textId="77777777" w:rsidR="004372F0" w:rsidRPr="003C277C" w:rsidRDefault="004372F0" w:rsidP="004372F0">
      <w:pPr>
        <w:pStyle w:val="breakline"/>
        <w:rPr>
          <w:rFonts w:eastAsiaTheme="minorEastAsia"/>
          <w:color w:val="002060"/>
        </w:rPr>
      </w:pPr>
    </w:p>
    <w:p w14:paraId="577A2595" w14:textId="77777777" w:rsidR="004372F0" w:rsidRPr="003C277C" w:rsidRDefault="004372F0" w:rsidP="004372F0">
      <w:pPr>
        <w:pStyle w:val="breakline"/>
        <w:rPr>
          <w:color w:val="002060"/>
        </w:rPr>
      </w:pPr>
    </w:p>
    <w:p w14:paraId="1061FFF6" w14:textId="77777777" w:rsidR="004372F0" w:rsidRPr="003C277C" w:rsidRDefault="004372F0" w:rsidP="004372F0">
      <w:pPr>
        <w:pStyle w:val="titoloprinc0"/>
        <w:rPr>
          <w:color w:val="002060"/>
        </w:rPr>
      </w:pPr>
      <w:r w:rsidRPr="003C277C">
        <w:rPr>
          <w:color w:val="002060"/>
        </w:rPr>
        <w:t>RISULTATI</w:t>
      </w:r>
    </w:p>
    <w:p w14:paraId="1AA539B1" w14:textId="77777777" w:rsidR="004372F0" w:rsidRPr="003C277C" w:rsidRDefault="004372F0" w:rsidP="004372F0">
      <w:pPr>
        <w:pStyle w:val="breakline"/>
        <w:rPr>
          <w:color w:val="002060"/>
        </w:rPr>
      </w:pPr>
    </w:p>
    <w:p w14:paraId="4FA2ED0D" w14:textId="77777777" w:rsidR="004372F0" w:rsidRPr="003C277C" w:rsidRDefault="004372F0" w:rsidP="004372F0">
      <w:pPr>
        <w:pStyle w:val="sottotitolocampionato10"/>
        <w:rPr>
          <w:color w:val="002060"/>
        </w:rPr>
      </w:pPr>
      <w:r w:rsidRPr="003C277C">
        <w:rPr>
          <w:color w:val="002060"/>
        </w:rPr>
        <w:t>RISULTATI UFFICIALI GARE DEL 27/09/2025</w:t>
      </w:r>
    </w:p>
    <w:p w14:paraId="2B68C5AF"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48306EA2"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054DCFBA"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E57F6AC"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128D4"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3FCD051D"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9F2464" w14:textId="77777777" w:rsidR="004372F0" w:rsidRPr="003C277C" w:rsidRDefault="004372F0" w:rsidP="0062553E">
                  <w:pPr>
                    <w:pStyle w:val="rowtabella0"/>
                    <w:rPr>
                      <w:color w:val="002060"/>
                    </w:rPr>
                  </w:pPr>
                  <w:r w:rsidRPr="003C277C">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3C633" w14:textId="77777777" w:rsidR="004372F0" w:rsidRPr="003C277C" w:rsidRDefault="004372F0" w:rsidP="0062553E">
                  <w:pPr>
                    <w:pStyle w:val="rowtabella0"/>
                    <w:rPr>
                      <w:color w:val="002060"/>
                    </w:rPr>
                  </w:pPr>
                  <w:r w:rsidRPr="003C277C">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17835F" w14:textId="77777777" w:rsidR="004372F0" w:rsidRPr="003C277C" w:rsidRDefault="004372F0" w:rsidP="0062553E">
                  <w:pPr>
                    <w:pStyle w:val="rowtabella0"/>
                    <w:jc w:val="center"/>
                    <w:rPr>
                      <w:color w:val="002060"/>
                    </w:rPr>
                  </w:pPr>
                  <w:r w:rsidRPr="003C277C">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79C1E" w14:textId="77777777" w:rsidR="004372F0" w:rsidRPr="003C277C" w:rsidRDefault="004372F0" w:rsidP="0062553E">
                  <w:pPr>
                    <w:pStyle w:val="rowtabella0"/>
                    <w:jc w:val="center"/>
                    <w:rPr>
                      <w:color w:val="002060"/>
                    </w:rPr>
                  </w:pPr>
                  <w:r w:rsidRPr="003C277C">
                    <w:rPr>
                      <w:color w:val="002060"/>
                    </w:rPr>
                    <w:t> </w:t>
                  </w:r>
                </w:p>
              </w:tc>
            </w:tr>
            <w:tr w:rsidR="004372F0" w:rsidRPr="003C277C" w14:paraId="1D19728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749F7B0" w14:textId="77777777" w:rsidR="004372F0" w:rsidRPr="003C277C" w:rsidRDefault="004372F0" w:rsidP="0062553E">
                  <w:pPr>
                    <w:pStyle w:val="rowtabella0"/>
                    <w:rPr>
                      <w:color w:val="002060"/>
                    </w:rPr>
                  </w:pPr>
                  <w:r w:rsidRPr="003C277C">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BAFDFB9" w14:textId="77777777" w:rsidR="004372F0" w:rsidRPr="003C277C" w:rsidRDefault="004372F0" w:rsidP="0062553E">
                  <w:pPr>
                    <w:pStyle w:val="rowtabella0"/>
                    <w:rPr>
                      <w:color w:val="002060"/>
                    </w:rPr>
                  </w:pPr>
                  <w:r w:rsidRPr="003C277C">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268C4F" w14:textId="77777777" w:rsidR="004372F0" w:rsidRPr="003C277C" w:rsidRDefault="004372F0" w:rsidP="0062553E">
                  <w:pPr>
                    <w:pStyle w:val="rowtabella0"/>
                    <w:jc w:val="center"/>
                    <w:rPr>
                      <w:color w:val="002060"/>
                    </w:rPr>
                  </w:pPr>
                  <w:r w:rsidRPr="003C277C">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E16CD9" w14:textId="77777777" w:rsidR="004372F0" w:rsidRPr="003C277C" w:rsidRDefault="004372F0" w:rsidP="0062553E">
                  <w:pPr>
                    <w:pStyle w:val="rowtabella0"/>
                    <w:jc w:val="center"/>
                    <w:rPr>
                      <w:color w:val="002060"/>
                    </w:rPr>
                  </w:pPr>
                  <w:r w:rsidRPr="003C277C">
                    <w:rPr>
                      <w:color w:val="002060"/>
                    </w:rPr>
                    <w:t> </w:t>
                  </w:r>
                </w:p>
              </w:tc>
            </w:tr>
            <w:tr w:rsidR="004372F0" w:rsidRPr="003C277C" w14:paraId="46F96E82"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4ACF79" w14:textId="77777777" w:rsidR="004372F0" w:rsidRPr="003C277C" w:rsidRDefault="004372F0" w:rsidP="0062553E">
                  <w:pPr>
                    <w:pStyle w:val="rowtabella0"/>
                    <w:rPr>
                      <w:color w:val="002060"/>
                    </w:rPr>
                  </w:pPr>
                  <w:r w:rsidRPr="003C277C">
                    <w:rPr>
                      <w:color w:val="002060"/>
                    </w:rPr>
                    <w:t>CHIARAVALLE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5065B86" w14:textId="77777777" w:rsidR="004372F0" w:rsidRPr="003C277C" w:rsidRDefault="004372F0" w:rsidP="0062553E">
                  <w:pPr>
                    <w:pStyle w:val="rowtabella0"/>
                    <w:rPr>
                      <w:color w:val="002060"/>
                    </w:rPr>
                  </w:pPr>
                  <w:r w:rsidRPr="003C277C">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FF22C94" w14:textId="77777777" w:rsidR="004372F0" w:rsidRPr="003C277C" w:rsidRDefault="004372F0" w:rsidP="0062553E">
                  <w:pPr>
                    <w:pStyle w:val="rowtabella0"/>
                    <w:jc w:val="center"/>
                    <w:rPr>
                      <w:color w:val="002060"/>
                    </w:rPr>
                  </w:pPr>
                  <w:r w:rsidRPr="003C277C">
                    <w:rPr>
                      <w:color w:val="002060"/>
                    </w:rPr>
                    <w:t>1 - 0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A4D7D8" w14:textId="77777777" w:rsidR="004372F0" w:rsidRPr="003C277C" w:rsidRDefault="004372F0" w:rsidP="0062553E">
                  <w:pPr>
                    <w:pStyle w:val="rowtabella0"/>
                    <w:jc w:val="center"/>
                    <w:rPr>
                      <w:color w:val="002060"/>
                    </w:rPr>
                  </w:pPr>
                  <w:r w:rsidRPr="003C277C">
                    <w:rPr>
                      <w:color w:val="002060"/>
                    </w:rPr>
                    <w:t> </w:t>
                  </w:r>
                </w:p>
              </w:tc>
            </w:tr>
            <w:tr w:rsidR="004372F0" w:rsidRPr="003C277C" w14:paraId="030EF82F"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A11406C" w14:textId="77777777" w:rsidR="004372F0" w:rsidRPr="003C277C" w:rsidRDefault="004372F0" w:rsidP="0062553E">
                  <w:pPr>
                    <w:pStyle w:val="rowtabella0"/>
                    <w:rPr>
                      <w:color w:val="002060"/>
                    </w:rPr>
                  </w:pPr>
                  <w:r w:rsidRPr="003C277C">
                    <w:rPr>
                      <w:color w:val="002060"/>
                    </w:rPr>
                    <w:t xml:space="preserve">(1) CSI GAUDIO </w:t>
                  </w:r>
                  <w:proofErr w:type="spellStart"/>
                  <w:r w:rsidRPr="003C277C">
                    <w:rPr>
                      <w:color w:val="002060"/>
                    </w:rPr>
                    <w:t>sq.B</w:t>
                  </w:r>
                  <w:proofErr w:type="spellEnd"/>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E16F37" w14:textId="77777777" w:rsidR="004372F0" w:rsidRPr="003C277C" w:rsidRDefault="004372F0" w:rsidP="0062553E">
                  <w:pPr>
                    <w:pStyle w:val="rowtabella0"/>
                    <w:rPr>
                      <w:color w:val="002060"/>
                    </w:rPr>
                  </w:pPr>
                  <w:r w:rsidRPr="003C277C">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744DC0" w14:textId="77777777" w:rsidR="004372F0" w:rsidRPr="003C277C" w:rsidRDefault="004372F0" w:rsidP="0062553E">
                  <w:pPr>
                    <w:pStyle w:val="rowtabella0"/>
                    <w:jc w:val="center"/>
                    <w:rPr>
                      <w:color w:val="002060"/>
                    </w:rPr>
                  </w:pPr>
                  <w:r w:rsidRPr="003C277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D77E24" w14:textId="77777777" w:rsidR="004372F0" w:rsidRPr="003C277C" w:rsidRDefault="004372F0" w:rsidP="0062553E">
                  <w:pPr>
                    <w:pStyle w:val="rowtabella0"/>
                    <w:jc w:val="center"/>
                    <w:rPr>
                      <w:color w:val="002060"/>
                    </w:rPr>
                  </w:pPr>
                  <w:r w:rsidRPr="003C277C">
                    <w:rPr>
                      <w:color w:val="002060"/>
                    </w:rPr>
                    <w:t> </w:t>
                  </w:r>
                </w:p>
              </w:tc>
            </w:tr>
            <w:tr w:rsidR="004372F0" w:rsidRPr="003C277C" w14:paraId="6722A4E7"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53D307" w14:textId="77777777" w:rsidR="004372F0" w:rsidRPr="003C277C" w:rsidRDefault="004372F0" w:rsidP="0062553E">
                  <w:pPr>
                    <w:pStyle w:val="rowtabella0"/>
                    <w:rPr>
                      <w:color w:val="002060"/>
                    </w:rPr>
                  </w:pPr>
                  <w:r w:rsidRPr="003C277C">
                    <w:rPr>
                      <w:color w:val="002060"/>
                    </w:rPr>
                    <w:lastRenderedPageBreak/>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D396F9" w14:textId="77777777" w:rsidR="004372F0" w:rsidRPr="003C277C" w:rsidRDefault="004372F0" w:rsidP="0062553E">
                  <w:pPr>
                    <w:pStyle w:val="rowtabella0"/>
                    <w:rPr>
                      <w:color w:val="002060"/>
                    </w:rPr>
                  </w:pPr>
                  <w:r w:rsidRPr="003C277C">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3C0BA" w14:textId="77777777" w:rsidR="004372F0" w:rsidRPr="003C277C" w:rsidRDefault="004372F0" w:rsidP="0062553E">
                  <w:pPr>
                    <w:pStyle w:val="rowtabella0"/>
                    <w:jc w:val="center"/>
                    <w:rPr>
                      <w:color w:val="002060"/>
                    </w:rPr>
                  </w:pPr>
                  <w:r w:rsidRPr="003C277C">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15531F" w14:textId="77777777" w:rsidR="004372F0" w:rsidRPr="003C277C" w:rsidRDefault="004372F0" w:rsidP="0062553E">
                  <w:pPr>
                    <w:pStyle w:val="rowtabella0"/>
                    <w:jc w:val="center"/>
                    <w:rPr>
                      <w:color w:val="002060"/>
                    </w:rPr>
                  </w:pPr>
                  <w:r w:rsidRPr="003C277C">
                    <w:rPr>
                      <w:color w:val="002060"/>
                    </w:rPr>
                    <w:t> </w:t>
                  </w:r>
                </w:p>
              </w:tc>
            </w:tr>
            <w:tr w:rsidR="004372F0" w:rsidRPr="003C277C" w14:paraId="731C0355"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371D1E31" w14:textId="77777777" w:rsidR="004372F0" w:rsidRPr="003C277C" w:rsidRDefault="004372F0" w:rsidP="0062553E">
                  <w:pPr>
                    <w:pStyle w:val="rowtabella0"/>
                    <w:rPr>
                      <w:color w:val="002060"/>
                    </w:rPr>
                  </w:pPr>
                  <w:r w:rsidRPr="003C277C">
                    <w:rPr>
                      <w:color w:val="002060"/>
                    </w:rPr>
                    <w:t>(1) - disputata il 28/09/2025</w:t>
                  </w:r>
                </w:p>
              </w:tc>
            </w:tr>
          </w:tbl>
          <w:p w14:paraId="14B8C34D"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3697CABA"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91859" w14:textId="77777777" w:rsidR="004372F0" w:rsidRPr="003C277C" w:rsidRDefault="004372F0" w:rsidP="0062553E">
                  <w:pPr>
                    <w:pStyle w:val="headertabella0"/>
                    <w:rPr>
                      <w:color w:val="002060"/>
                    </w:rPr>
                  </w:pPr>
                  <w:r w:rsidRPr="003C277C">
                    <w:rPr>
                      <w:color w:val="002060"/>
                    </w:rPr>
                    <w:lastRenderedPageBreak/>
                    <w:t>GIRONE B - 1 Giornata - A</w:t>
                  </w:r>
                </w:p>
              </w:tc>
            </w:tr>
            <w:tr w:rsidR="004372F0" w:rsidRPr="003C277C" w14:paraId="4B697FA8"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49047A" w14:textId="77777777" w:rsidR="004372F0" w:rsidRPr="003C277C" w:rsidRDefault="004372F0" w:rsidP="0062553E">
                  <w:pPr>
                    <w:pStyle w:val="rowtabella0"/>
                    <w:rPr>
                      <w:color w:val="002060"/>
                    </w:rPr>
                  </w:pPr>
                  <w:r w:rsidRPr="003C277C">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3DC464" w14:textId="77777777" w:rsidR="004372F0" w:rsidRPr="003C277C" w:rsidRDefault="004372F0" w:rsidP="0062553E">
                  <w:pPr>
                    <w:pStyle w:val="rowtabella0"/>
                    <w:rPr>
                      <w:color w:val="002060"/>
                    </w:rPr>
                  </w:pPr>
                  <w:r w:rsidRPr="003C277C">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A404C5" w14:textId="77777777" w:rsidR="004372F0" w:rsidRPr="003C277C" w:rsidRDefault="004372F0" w:rsidP="0062553E">
                  <w:pPr>
                    <w:pStyle w:val="rowtabella0"/>
                    <w:jc w:val="center"/>
                    <w:rPr>
                      <w:color w:val="002060"/>
                    </w:rPr>
                  </w:pPr>
                  <w:r w:rsidRPr="003C277C">
                    <w:rPr>
                      <w:color w:val="002060"/>
                    </w:rPr>
                    <w:t>1 - 13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57EE9A" w14:textId="77777777" w:rsidR="004372F0" w:rsidRPr="003C277C" w:rsidRDefault="004372F0" w:rsidP="0062553E">
                  <w:pPr>
                    <w:pStyle w:val="rowtabella0"/>
                    <w:jc w:val="center"/>
                    <w:rPr>
                      <w:color w:val="002060"/>
                    </w:rPr>
                  </w:pPr>
                  <w:r w:rsidRPr="003C277C">
                    <w:rPr>
                      <w:color w:val="002060"/>
                    </w:rPr>
                    <w:t> </w:t>
                  </w:r>
                </w:p>
              </w:tc>
            </w:tr>
            <w:tr w:rsidR="004372F0" w:rsidRPr="003C277C" w14:paraId="236C2B49"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533795" w14:textId="77777777" w:rsidR="004372F0" w:rsidRPr="003C277C" w:rsidRDefault="004372F0" w:rsidP="0062553E">
                  <w:pPr>
                    <w:pStyle w:val="rowtabella0"/>
                    <w:rPr>
                      <w:color w:val="002060"/>
                    </w:rPr>
                  </w:pPr>
                  <w:r w:rsidRPr="003C277C">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882A04" w14:textId="77777777" w:rsidR="004372F0" w:rsidRPr="003C277C" w:rsidRDefault="004372F0" w:rsidP="0062553E">
                  <w:pPr>
                    <w:pStyle w:val="rowtabella0"/>
                    <w:rPr>
                      <w:color w:val="002060"/>
                    </w:rPr>
                  </w:pPr>
                  <w:r w:rsidRPr="003C277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AC0C1F5" w14:textId="77777777" w:rsidR="004372F0" w:rsidRPr="003C277C" w:rsidRDefault="004372F0" w:rsidP="0062553E">
                  <w:pPr>
                    <w:pStyle w:val="rowtabella0"/>
                    <w:jc w:val="center"/>
                    <w:rPr>
                      <w:color w:val="002060"/>
                    </w:rPr>
                  </w:pPr>
                  <w:r w:rsidRPr="003C277C">
                    <w:rPr>
                      <w:color w:val="002060"/>
                    </w:rPr>
                    <w:t>8 - 8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DD9A0F" w14:textId="77777777" w:rsidR="004372F0" w:rsidRPr="003C277C" w:rsidRDefault="004372F0" w:rsidP="0062553E">
                  <w:pPr>
                    <w:pStyle w:val="rowtabella0"/>
                    <w:jc w:val="center"/>
                    <w:rPr>
                      <w:color w:val="002060"/>
                    </w:rPr>
                  </w:pPr>
                  <w:r w:rsidRPr="003C277C">
                    <w:rPr>
                      <w:color w:val="002060"/>
                    </w:rPr>
                    <w:t> </w:t>
                  </w:r>
                </w:p>
              </w:tc>
            </w:tr>
            <w:tr w:rsidR="004372F0" w:rsidRPr="003C277C" w14:paraId="46CC084D"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C5507C" w14:textId="77777777" w:rsidR="004372F0" w:rsidRPr="003C277C" w:rsidRDefault="004372F0" w:rsidP="0062553E">
                  <w:pPr>
                    <w:pStyle w:val="rowtabella0"/>
                    <w:rPr>
                      <w:color w:val="002060"/>
                    </w:rPr>
                  </w:pPr>
                  <w:r w:rsidRPr="003C277C">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AD6B08" w14:textId="77777777" w:rsidR="004372F0" w:rsidRPr="003C277C" w:rsidRDefault="004372F0" w:rsidP="0062553E">
                  <w:pPr>
                    <w:pStyle w:val="rowtabella0"/>
                    <w:rPr>
                      <w:color w:val="002060"/>
                    </w:rPr>
                  </w:pPr>
                  <w:r w:rsidRPr="003C277C">
                    <w:rPr>
                      <w:color w:val="002060"/>
                    </w:rPr>
                    <w:t>- U.MANDOLESI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2EFDE69" w14:textId="77777777" w:rsidR="004372F0" w:rsidRPr="003C277C" w:rsidRDefault="004372F0" w:rsidP="0062553E">
                  <w:pPr>
                    <w:pStyle w:val="rowtabella0"/>
                    <w:jc w:val="center"/>
                    <w:rPr>
                      <w:color w:val="002060"/>
                    </w:rPr>
                  </w:pPr>
                  <w:r w:rsidRPr="003C277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7342715" w14:textId="77777777" w:rsidR="004372F0" w:rsidRPr="003C277C" w:rsidRDefault="004372F0" w:rsidP="0062553E">
                  <w:pPr>
                    <w:pStyle w:val="rowtabella0"/>
                    <w:jc w:val="center"/>
                    <w:rPr>
                      <w:color w:val="002060"/>
                    </w:rPr>
                  </w:pPr>
                  <w:r w:rsidRPr="003C277C">
                    <w:rPr>
                      <w:color w:val="002060"/>
                    </w:rPr>
                    <w:t> </w:t>
                  </w:r>
                </w:p>
              </w:tc>
            </w:tr>
            <w:tr w:rsidR="004372F0" w:rsidRPr="003C277C" w14:paraId="36F838D6"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674A3E" w14:textId="77777777" w:rsidR="004372F0" w:rsidRPr="003C277C" w:rsidRDefault="004372F0" w:rsidP="0062553E">
                  <w:pPr>
                    <w:pStyle w:val="rowtabella0"/>
                    <w:rPr>
                      <w:color w:val="002060"/>
                    </w:rPr>
                  </w:pPr>
                  <w:r w:rsidRPr="003C277C">
                    <w:rPr>
                      <w:color w:val="002060"/>
                    </w:rPr>
                    <w:lastRenderedPageBreak/>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7DEF3" w14:textId="77777777" w:rsidR="004372F0" w:rsidRPr="003C277C" w:rsidRDefault="004372F0" w:rsidP="0062553E">
                  <w:pPr>
                    <w:pStyle w:val="rowtabella0"/>
                    <w:rPr>
                      <w:color w:val="002060"/>
                    </w:rPr>
                  </w:pPr>
                  <w:r w:rsidRPr="003C277C">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0F37B" w14:textId="77777777" w:rsidR="004372F0" w:rsidRPr="003C277C" w:rsidRDefault="004372F0" w:rsidP="0062553E">
                  <w:pPr>
                    <w:pStyle w:val="rowtabella0"/>
                    <w:jc w:val="center"/>
                    <w:rPr>
                      <w:color w:val="002060"/>
                    </w:rPr>
                  </w:pPr>
                  <w:r w:rsidRPr="003C277C">
                    <w:rPr>
                      <w:color w:val="002060"/>
                    </w:rPr>
                    <w:t>7 - 4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99A268" w14:textId="77777777" w:rsidR="004372F0" w:rsidRPr="003C277C" w:rsidRDefault="004372F0" w:rsidP="0062553E">
                  <w:pPr>
                    <w:pStyle w:val="rowtabella0"/>
                    <w:jc w:val="center"/>
                    <w:rPr>
                      <w:color w:val="002060"/>
                    </w:rPr>
                  </w:pPr>
                  <w:r w:rsidRPr="003C277C">
                    <w:rPr>
                      <w:color w:val="002060"/>
                    </w:rPr>
                    <w:t> </w:t>
                  </w:r>
                </w:p>
              </w:tc>
            </w:tr>
            <w:tr w:rsidR="004372F0" w:rsidRPr="003C277C" w14:paraId="58251634"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6BA94766" w14:textId="77777777" w:rsidR="004372F0" w:rsidRPr="003C277C" w:rsidRDefault="004372F0" w:rsidP="0062553E">
                  <w:pPr>
                    <w:pStyle w:val="rowtabella0"/>
                    <w:rPr>
                      <w:color w:val="002060"/>
                    </w:rPr>
                  </w:pPr>
                  <w:r w:rsidRPr="003C277C">
                    <w:rPr>
                      <w:color w:val="002060"/>
                    </w:rPr>
                    <w:t>(1) - disputata il 28/09/2025</w:t>
                  </w:r>
                </w:p>
              </w:tc>
            </w:tr>
          </w:tbl>
          <w:p w14:paraId="21D1B65D" w14:textId="77777777" w:rsidR="004372F0" w:rsidRPr="003C277C" w:rsidRDefault="004372F0" w:rsidP="0062553E">
            <w:pPr>
              <w:rPr>
                <w:color w:val="002060"/>
              </w:rPr>
            </w:pPr>
          </w:p>
        </w:tc>
      </w:tr>
    </w:tbl>
    <w:p w14:paraId="1526C00E" w14:textId="77777777" w:rsidR="004372F0" w:rsidRPr="003C277C" w:rsidRDefault="004372F0" w:rsidP="004372F0">
      <w:pPr>
        <w:pStyle w:val="breakline"/>
        <w:rPr>
          <w:rFonts w:eastAsiaTheme="minorEastAsia"/>
          <w:color w:val="002060"/>
        </w:rPr>
      </w:pPr>
    </w:p>
    <w:p w14:paraId="0AA29662" w14:textId="77777777" w:rsidR="004372F0" w:rsidRPr="003C277C" w:rsidRDefault="004372F0" w:rsidP="004372F0">
      <w:pPr>
        <w:pStyle w:val="breakline"/>
        <w:rPr>
          <w:color w:val="002060"/>
        </w:rPr>
      </w:pPr>
    </w:p>
    <w:p w14:paraId="1A6FD10C" w14:textId="77777777" w:rsidR="004372F0" w:rsidRPr="003C277C" w:rsidRDefault="004372F0" w:rsidP="004372F0">
      <w:pPr>
        <w:pStyle w:val="titoloprinc0"/>
        <w:rPr>
          <w:color w:val="002060"/>
        </w:rPr>
      </w:pPr>
      <w:r w:rsidRPr="003C277C">
        <w:rPr>
          <w:color w:val="002060"/>
        </w:rPr>
        <w:t>GIUDICE SPORTIVO</w:t>
      </w:r>
    </w:p>
    <w:p w14:paraId="4EB3699D"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53E784F9" w14:textId="77777777" w:rsidR="004372F0" w:rsidRPr="003C277C" w:rsidRDefault="004372F0" w:rsidP="004372F0">
      <w:pPr>
        <w:pStyle w:val="titolo10"/>
        <w:rPr>
          <w:color w:val="002060"/>
        </w:rPr>
      </w:pPr>
      <w:r w:rsidRPr="003C277C">
        <w:rPr>
          <w:color w:val="002060"/>
        </w:rPr>
        <w:t xml:space="preserve">GARE DEL 27/ 9/2025 </w:t>
      </w:r>
    </w:p>
    <w:p w14:paraId="73E53599" w14:textId="77777777" w:rsidR="004372F0" w:rsidRPr="003C277C" w:rsidRDefault="004372F0" w:rsidP="004372F0">
      <w:pPr>
        <w:pStyle w:val="titolo7a"/>
        <w:rPr>
          <w:color w:val="002060"/>
        </w:rPr>
      </w:pPr>
      <w:r w:rsidRPr="003C277C">
        <w:rPr>
          <w:color w:val="002060"/>
        </w:rPr>
        <w:t xml:space="preserve">PROVVEDIMENTI DISCIPLINARI </w:t>
      </w:r>
    </w:p>
    <w:p w14:paraId="3B461310"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0A56169F" w14:textId="77777777" w:rsidR="004372F0" w:rsidRPr="003C277C" w:rsidRDefault="004372F0" w:rsidP="004372F0">
      <w:pPr>
        <w:pStyle w:val="titolo30"/>
        <w:rPr>
          <w:color w:val="002060"/>
        </w:rPr>
      </w:pPr>
      <w:r w:rsidRPr="003C277C">
        <w:rPr>
          <w:color w:val="002060"/>
        </w:rPr>
        <w:t xml:space="preserve">CALCIATORI NON ESPULSI </w:t>
      </w:r>
    </w:p>
    <w:p w14:paraId="23AE8205"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2ED035B" w14:textId="77777777" w:rsidTr="0062553E">
        <w:tc>
          <w:tcPr>
            <w:tcW w:w="2200" w:type="dxa"/>
            <w:tcMar>
              <w:top w:w="20" w:type="dxa"/>
              <w:left w:w="20" w:type="dxa"/>
              <w:bottom w:w="20" w:type="dxa"/>
              <w:right w:w="20" w:type="dxa"/>
            </w:tcMar>
            <w:vAlign w:val="center"/>
            <w:hideMark/>
          </w:tcPr>
          <w:p w14:paraId="78BEAC64" w14:textId="77777777" w:rsidR="004372F0" w:rsidRPr="003C277C" w:rsidRDefault="004372F0" w:rsidP="0062553E">
            <w:pPr>
              <w:pStyle w:val="movimento"/>
              <w:rPr>
                <w:color w:val="002060"/>
              </w:rPr>
            </w:pPr>
            <w:r w:rsidRPr="003C277C">
              <w:rPr>
                <w:color w:val="002060"/>
              </w:rPr>
              <w:t>PAOLINI LORENZO</w:t>
            </w:r>
          </w:p>
        </w:tc>
        <w:tc>
          <w:tcPr>
            <w:tcW w:w="2200" w:type="dxa"/>
            <w:tcMar>
              <w:top w:w="20" w:type="dxa"/>
              <w:left w:w="20" w:type="dxa"/>
              <w:bottom w:w="20" w:type="dxa"/>
              <w:right w:w="20" w:type="dxa"/>
            </w:tcMar>
            <w:vAlign w:val="center"/>
            <w:hideMark/>
          </w:tcPr>
          <w:p w14:paraId="45E86978" w14:textId="77777777" w:rsidR="004372F0" w:rsidRPr="003C277C" w:rsidRDefault="004372F0" w:rsidP="0062553E">
            <w:pPr>
              <w:pStyle w:val="movimento2"/>
              <w:rPr>
                <w:color w:val="002060"/>
              </w:rPr>
            </w:pPr>
            <w:r w:rsidRPr="003C277C">
              <w:rPr>
                <w:color w:val="002060"/>
              </w:rPr>
              <w:t xml:space="preserve">(ACSS MONDOLFO C5) </w:t>
            </w:r>
          </w:p>
        </w:tc>
        <w:tc>
          <w:tcPr>
            <w:tcW w:w="800" w:type="dxa"/>
            <w:tcMar>
              <w:top w:w="20" w:type="dxa"/>
              <w:left w:w="20" w:type="dxa"/>
              <w:bottom w:w="20" w:type="dxa"/>
              <w:right w:w="20" w:type="dxa"/>
            </w:tcMar>
            <w:vAlign w:val="center"/>
            <w:hideMark/>
          </w:tcPr>
          <w:p w14:paraId="0023053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A8C335F" w14:textId="77777777" w:rsidR="004372F0" w:rsidRPr="003C277C" w:rsidRDefault="004372F0" w:rsidP="0062553E">
            <w:pPr>
              <w:pStyle w:val="movimento"/>
              <w:rPr>
                <w:color w:val="002060"/>
              </w:rPr>
            </w:pPr>
            <w:r w:rsidRPr="003C277C">
              <w:rPr>
                <w:color w:val="002060"/>
              </w:rPr>
              <w:t>D ERRICO FRANCESCO</w:t>
            </w:r>
          </w:p>
        </w:tc>
        <w:tc>
          <w:tcPr>
            <w:tcW w:w="2200" w:type="dxa"/>
            <w:tcMar>
              <w:top w:w="20" w:type="dxa"/>
              <w:left w:w="20" w:type="dxa"/>
              <w:bottom w:w="20" w:type="dxa"/>
              <w:right w:w="20" w:type="dxa"/>
            </w:tcMar>
            <w:vAlign w:val="center"/>
            <w:hideMark/>
          </w:tcPr>
          <w:p w14:paraId="4F9BB148" w14:textId="77777777" w:rsidR="004372F0" w:rsidRPr="003C277C" w:rsidRDefault="004372F0" w:rsidP="0062553E">
            <w:pPr>
              <w:pStyle w:val="movimento2"/>
              <w:rPr>
                <w:color w:val="002060"/>
              </w:rPr>
            </w:pPr>
            <w:r w:rsidRPr="003C277C">
              <w:rPr>
                <w:color w:val="002060"/>
              </w:rPr>
              <w:t xml:space="preserve">(ALMA JUVENTUS FANO) </w:t>
            </w:r>
          </w:p>
        </w:tc>
      </w:tr>
      <w:tr w:rsidR="004372F0" w:rsidRPr="003C277C" w14:paraId="5627BFB1" w14:textId="77777777" w:rsidTr="0062553E">
        <w:tc>
          <w:tcPr>
            <w:tcW w:w="2200" w:type="dxa"/>
            <w:tcMar>
              <w:top w:w="20" w:type="dxa"/>
              <w:left w:w="20" w:type="dxa"/>
              <w:bottom w:w="20" w:type="dxa"/>
              <w:right w:w="20" w:type="dxa"/>
            </w:tcMar>
            <w:vAlign w:val="center"/>
            <w:hideMark/>
          </w:tcPr>
          <w:p w14:paraId="79A6789F" w14:textId="77777777" w:rsidR="004372F0" w:rsidRPr="003C277C" w:rsidRDefault="004372F0" w:rsidP="0062553E">
            <w:pPr>
              <w:pStyle w:val="movimento"/>
              <w:rPr>
                <w:color w:val="002060"/>
              </w:rPr>
            </w:pPr>
            <w:r w:rsidRPr="003C277C">
              <w:rPr>
                <w:color w:val="002060"/>
              </w:rPr>
              <w:t>SGARZINI GIIOVANNI</w:t>
            </w:r>
          </w:p>
        </w:tc>
        <w:tc>
          <w:tcPr>
            <w:tcW w:w="2200" w:type="dxa"/>
            <w:tcMar>
              <w:top w:w="20" w:type="dxa"/>
              <w:left w:w="20" w:type="dxa"/>
              <w:bottom w:w="20" w:type="dxa"/>
              <w:right w:w="20" w:type="dxa"/>
            </w:tcMar>
            <w:vAlign w:val="center"/>
            <w:hideMark/>
          </w:tcPr>
          <w:p w14:paraId="026E5F4E" w14:textId="77777777" w:rsidR="004372F0" w:rsidRPr="003C277C" w:rsidRDefault="004372F0" w:rsidP="0062553E">
            <w:pPr>
              <w:pStyle w:val="movimento2"/>
              <w:rPr>
                <w:color w:val="002060"/>
              </w:rPr>
            </w:pPr>
            <w:r w:rsidRPr="003C277C">
              <w:rPr>
                <w:color w:val="002060"/>
              </w:rPr>
              <w:t xml:space="preserve">(ALMA JUVENTUS FANO) </w:t>
            </w:r>
          </w:p>
        </w:tc>
        <w:tc>
          <w:tcPr>
            <w:tcW w:w="800" w:type="dxa"/>
            <w:tcMar>
              <w:top w:w="20" w:type="dxa"/>
              <w:left w:w="20" w:type="dxa"/>
              <w:bottom w:w="20" w:type="dxa"/>
              <w:right w:w="20" w:type="dxa"/>
            </w:tcMar>
            <w:vAlign w:val="center"/>
            <w:hideMark/>
          </w:tcPr>
          <w:p w14:paraId="5F4AEA6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80F8507" w14:textId="77777777" w:rsidR="004372F0" w:rsidRPr="003C277C" w:rsidRDefault="004372F0" w:rsidP="0062553E">
            <w:pPr>
              <w:pStyle w:val="movimento"/>
              <w:rPr>
                <w:color w:val="002060"/>
              </w:rPr>
            </w:pPr>
            <w:r w:rsidRPr="003C277C">
              <w:rPr>
                <w:color w:val="002060"/>
              </w:rPr>
              <w:t>EL HAFIDI MAROAN</w:t>
            </w:r>
          </w:p>
        </w:tc>
        <w:tc>
          <w:tcPr>
            <w:tcW w:w="2200" w:type="dxa"/>
            <w:tcMar>
              <w:top w:w="20" w:type="dxa"/>
              <w:left w:w="20" w:type="dxa"/>
              <w:bottom w:w="20" w:type="dxa"/>
              <w:right w:w="20" w:type="dxa"/>
            </w:tcMar>
            <w:vAlign w:val="center"/>
            <w:hideMark/>
          </w:tcPr>
          <w:p w14:paraId="666F47F0" w14:textId="77777777" w:rsidR="004372F0" w:rsidRPr="003C277C" w:rsidRDefault="004372F0" w:rsidP="0062553E">
            <w:pPr>
              <w:pStyle w:val="movimento2"/>
              <w:rPr>
                <w:color w:val="002060"/>
              </w:rPr>
            </w:pPr>
            <w:r w:rsidRPr="003C277C">
              <w:rPr>
                <w:color w:val="002060"/>
              </w:rPr>
              <w:t xml:space="preserve">(BULDOG T.N.T. LUCREZIA) </w:t>
            </w:r>
          </w:p>
        </w:tc>
      </w:tr>
      <w:tr w:rsidR="004372F0" w:rsidRPr="003C277C" w14:paraId="42AF3E73" w14:textId="77777777" w:rsidTr="0062553E">
        <w:tc>
          <w:tcPr>
            <w:tcW w:w="2200" w:type="dxa"/>
            <w:tcMar>
              <w:top w:w="20" w:type="dxa"/>
              <w:left w:w="20" w:type="dxa"/>
              <w:bottom w:w="20" w:type="dxa"/>
              <w:right w:w="20" w:type="dxa"/>
            </w:tcMar>
            <w:vAlign w:val="center"/>
            <w:hideMark/>
          </w:tcPr>
          <w:p w14:paraId="4DF1CCA8" w14:textId="77777777" w:rsidR="004372F0" w:rsidRPr="003C277C" w:rsidRDefault="004372F0" w:rsidP="0062553E">
            <w:pPr>
              <w:pStyle w:val="movimento"/>
              <w:rPr>
                <w:color w:val="002060"/>
              </w:rPr>
            </w:pPr>
            <w:r w:rsidRPr="003C277C">
              <w:rPr>
                <w:color w:val="002060"/>
              </w:rPr>
              <w:t>MASCIALE ALEX</w:t>
            </w:r>
          </w:p>
        </w:tc>
        <w:tc>
          <w:tcPr>
            <w:tcW w:w="2200" w:type="dxa"/>
            <w:tcMar>
              <w:top w:w="20" w:type="dxa"/>
              <w:left w:w="20" w:type="dxa"/>
              <w:bottom w:w="20" w:type="dxa"/>
              <w:right w:w="20" w:type="dxa"/>
            </w:tcMar>
            <w:vAlign w:val="center"/>
            <w:hideMark/>
          </w:tcPr>
          <w:p w14:paraId="50451D53" w14:textId="77777777" w:rsidR="004372F0" w:rsidRPr="003C277C" w:rsidRDefault="004372F0" w:rsidP="0062553E">
            <w:pPr>
              <w:pStyle w:val="movimento2"/>
              <w:rPr>
                <w:color w:val="002060"/>
              </w:rPr>
            </w:pPr>
            <w:r w:rsidRPr="003C277C">
              <w:rPr>
                <w:color w:val="002060"/>
              </w:rPr>
              <w:t xml:space="preserve">(BULDOG T.N.T. LUCREZIA) </w:t>
            </w:r>
          </w:p>
        </w:tc>
        <w:tc>
          <w:tcPr>
            <w:tcW w:w="800" w:type="dxa"/>
            <w:tcMar>
              <w:top w:w="20" w:type="dxa"/>
              <w:left w:w="20" w:type="dxa"/>
              <w:bottom w:w="20" w:type="dxa"/>
              <w:right w:w="20" w:type="dxa"/>
            </w:tcMar>
            <w:vAlign w:val="center"/>
            <w:hideMark/>
          </w:tcPr>
          <w:p w14:paraId="0682E04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5E1F50D" w14:textId="77777777" w:rsidR="004372F0" w:rsidRPr="003C277C" w:rsidRDefault="004372F0" w:rsidP="0062553E">
            <w:pPr>
              <w:pStyle w:val="movimento"/>
              <w:rPr>
                <w:color w:val="002060"/>
              </w:rPr>
            </w:pPr>
            <w:r w:rsidRPr="003C277C">
              <w:rPr>
                <w:color w:val="002060"/>
              </w:rPr>
              <w:t>SABBATINI LUCA</w:t>
            </w:r>
          </w:p>
        </w:tc>
        <w:tc>
          <w:tcPr>
            <w:tcW w:w="2200" w:type="dxa"/>
            <w:tcMar>
              <w:top w:w="20" w:type="dxa"/>
              <w:left w:w="20" w:type="dxa"/>
              <w:bottom w:w="20" w:type="dxa"/>
              <w:right w:w="20" w:type="dxa"/>
            </w:tcMar>
            <w:vAlign w:val="center"/>
            <w:hideMark/>
          </w:tcPr>
          <w:p w14:paraId="2882F2F4" w14:textId="77777777" w:rsidR="004372F0" w:rsidRPr="003C277C" w:rsidRDefault="004372F0" w:rsidP="0062553E">
            <w:pPr>
              <w:pStyle w:val="movimento2"/>
              <w:rPr>
                <w:color w:val="002060"/>
              </w:rPr>
            </w:pPr>
            <w:r w:rsidRPr="003C277C">
              <w:rPr>
                <w:color w:val="002060"/>
              </w:rPr>
              <w:t xml:space="preserve">(CHIARAVALLE FUTSAL) </w:t>
            </w:r>
          </w:p>
        </w:tc>
      </w:tr>
      <w:tr w:rsidR="004372F0" w:rsidRPr="003C277C" w14:paraId="0E355EA2" w14:textId="77777777" w:rsidTr="0062553E">
        <w:tc>
          <w:tcPr>
            <w:tcW w:w="2200" w:type="dxa"/>
            <w:tcMar>
              <w:top w:w="20" w:type="dxa"/>
              <w:left w:w="20" w:type="dxa"/>
              <w:bottom w:w="20" w:type="dxa"/>
              <w:right w:w="20" w:type="dxa"/>
            </w:tcMar>
            <w:vAlign w:val="center"/>
            <w:hideMark/>
          </w:tcPr>
          <w:p w14:paraId="57FBAA60" w14:textId="77777777" w:rsidR="004372F0" w:rsidRPr="003C277C" w:rsidRDefault="004372F0" w:rsidP="0062553E">
            <w:pPr>
              <w:pStyle w:val="movimento"/>
              <w:rPr>
                <w:color w:val="002060"/>
              </w:rPr>
            </w:pPr>
            <w:r w:rsidRPr="003C277C">
              <w:rPr>
                <w:color w:val="002060"/>
              </w:rPr>
              <w:t>ISSINI RICCARDO</w:t>
            </w:r>
          </w:p>
        </w:tc>
        <w:tc>
          <w:tcPr>
            <w:tcW w:w="2200" w:type="dxa"/>
            <w:tcMar>
              <w:top w:w="20" w:type="dxa"/>
              <w:left w:w="20" w:type="dxa"/>
              <w:bottom w:w="20" w:type="dxa"/>
              <w:right w:w="20" w:type="dxa"/>
            </w:tcMar>
            <w:vAlign w:val="center"/>
            <w:hideMark/>
          </w:tcPr>
          <w:p w14:paraId="6CC41497" w14:textId="77777777" w:rsidR="004372F0" w:rsidRPr="003C277C" w:rsidRDefault="004372F0" w:rsidP="0062553E">
            <w:pPr>
              <w:pStyle w:val="movimento2"/>
              <w:rPr>
                <w:color w:val="002060"/>
              </w:rPr>
            </w:pPr>
            <w:r w:rsidRPr="003C277C">
              <w:rPr>
                <w:color w:val="002060"/>
              </w:rPr>
              <w:t xml:space="preserve">(MONTELUPONE CALCIO A 5) </w:t>
            </w:r>
          </w:p>
        </w:tc>
        <w:tc>
          <w:tcPr>
            <w:tcW w:w="800" w:type="dxa"/>
            <w:tcMar>
              <w:top w:w="20" w:type="dxa"/>
              <w:left w:w="20" w:type="dxa"/>
              <w:bottom w:w="20" w:type="dxa"/>
              <w:right w:w="20" w:type="dxa"/>
            </w:tcMar>
            <w:vAlign w:val="center"/>
            <w:hideMark/>
          </w:tcPr>
          <w:p w14:paraId="3956DE6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49E6DC8" w14:textId="77777777" w:rsidR="004372F0" w:rsidRPr="003C277C" w:rsidRDefault="004372F0" w:rsidP="0062553E">
            <w:pPr>
              <w:pStyle w:val="movimento"/>
              <w:rPr>
                <w:color w:val="002060"/>
              </w:rPr>
            </w:pPr>
            <w:r w:rsidRPr="003C277C">
              <w:rPr>
                <w:color w:val="002060"/>
              </w:rPr>
              <w:t>DE PASQUALE LEONARDO</w:t>
            </w:r>
          </w:p>
        </w:tc>
        <w:tc>
          <w:tcPr>
            <w:tcW w:w="2200" w:type="dxa"/>
            <w:tcMar>
              <w:top w:w="20" w:type="dxa"/>
              <w:left w:w="20" w:type="dxa"/>
              <w:bottom w:w="20" w:type="dxa"/>
              <w:right w:w="20" w:type="dxa"/>
            </w:tcMar>
            <w:vAlign w:val="center"/>
            <w:hideMark/>
          </w:tcPr>
          <w:p w14:paraId="5CE6681F" w14:textId="77777777" w:rsidR="004372F0" w:rsidRPr="003C277C" w:rsidRDefault="004372F0" w:rsidP="0062553E">
            <w:pPr>
              <w:pStyle w:val="movimento2"/>
              <w:rPr>
                <w:color w:val="002060"/>
              </w:rPr>
            </w:pPr>
            <w:r w:rsidRPr="003C277C">
              <w:rPr>
                <w:color w:val="002060"/>
              </w:rPr>
              <w:t xml:space="preserve">(OSIMO FIVE) </w:t>
            </w:r>
          </w:p>
        </w:tc>
      </w:tr>
      <w:tr w:rsidR="004372F0" w:rsidRPr="003C277C" w14:paraId="78C1CA48" w14:textId="77777777" w:rsidTr="0062553E">
        <w:tc>
          <w:tcPr>
            <w:tcW w:w="2200" w:type="dxa"/>
            <w:tcMar>
              <w:top w:w="20" w:type="dxa"/>
              <w:left w:w="20" w:type="dxa"/>
              <w:bottom w:w="20" w:type="dxa"/>
              <w:right w:w="20" w:type="dxa"/>
            </w:tcMar>
            <w:vAlign w:val="center"/>
            <w:hideMark/>
          </w:tcPr>
          <w:p w14:paraId="307C1983" w14:textId="77777777" w:rsidR="004372F0" w:rsidRPr="003C277C" w:rsidRDefault="004372F0" w:rsidP="0062553E">
            <w:pPr>
              <w:pStyle w:val="movimento"/>
              <w:rPr>
                <w:color w:val="002060"/>
              </w:rPr>
            </w:pPr>
            <w:r w:rsidRPr="003C277C">
              <w:rPr>
                <w:color w:val="002060"/>
              </w:rPr>
              <w:t>EL KHANOUSSI AYMAN</w:t>
            </w:r>
          </w:p>
        </w:tc>
        <w:tc>
          <w:tcPr>
            <w:tcW w:w="2200" w:type="dxa"/>
            <w:tcMar>
              <w:top w:w="20" w:type="dxa"/>
              <w:left w:w="20" w:type="dxa"/>
              <w:bottom w:w="20" w:type="dxa"/>
              <w:right w:w="20" w:type="dxa"/>
            </w:tcMar>
            <w:vAlign w:val="center"/>
            <w:hideMark/>
          </w:tcPr>
          <w:p w14:paraId="23EB73F5" w14:textId="77777777" w:rsidR="004372F0" w:rsidRPr="003C277C" w:rsidRDefault="004372F0" w:rsidP="0062553E">
            <w:pPr>
              <w:pStyle w:val="movimento2"/>
              <w:rPr>
                <w:color w:val="002060"/>
              </w:rPr>
            </w:pPr>
            <w:r w:rsidRPr="003C277C">
              <w:rPr>
                <w:color w:val="002060"/>
              </w:rPr>
              <w:t xml:space="preserve">(PIETRALACROCE 73) </w:t>
            </w:r>
          </w:p>
        </w:tc>
        <w:tc>
          <w:tcPr>
            <w:tcW w:w="800" w:type="dxa"/>
            <w:tcMar>
              <w:top w:w="20" w:type="dxa"/>
              <w:left w:w="20" w:type="dxa"/>
              <w:bottom w:w="20" w:type="dxa"/>
              <w:right w:w="20" w:type="dxa"/>
            </w:tcMar>
            <w:vAlign w:val="center"/>
            <w:hideMark/>
          </w:tcPr>
          <w:p w14:paraId="1ACC4EC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AF6FACA" w14:textId="77777777" w:rsidR="004372F0" w:rsidRPr="003C277C" w:rsidRDefault="004372F0" w:rsidP="0062553E">
            <w:pPr>
              <w:pStyle w:val="movimento"/>
              <w:rPr>
                <w:color w:val="002060"/>
              </w:rPr>
            </w:pPr>
            <w:r w:rsidRPr="003C277C">
              <w:rPr>
                <w:color w:val="002060"/>
              </w:rPr>
              <w:t>NINFADORO ANTONIO</w:t>
            </w:r>
          </w:p>
        </w:tc>
        <w:tc>
          <w:tcPr>
            <w:tcW w:w="2200" w:type="dxa"/>
            <w:tcMar>
              <w:top w:w="20" w:type="dxa"/>
              <w:left w:w="20" w:type="dxa"/>
              <w:bottom w:w="20" w:type="dxa"/>
              <w:right w:w="20" w:type="dxa"/>
            </w:tcMar>
            <w:vAlign w:val="center"/>
            <w:hideMark/>
          </w:tcPr>
          <w:p w14:paraId="5FFFF0B2" w14:textId="77777777" w:rsidR="004372F0" w:rsidRPr="003C277C" w:rsidRDefault="004372F0" w:rsidP="0062553E">
            <w:pPr>
              <w:pStyle w:val="movimento2"/>
              <w:rPr>
                <w:color w:val="002060"/>
              </w:rPr>
            </w:pPr>
            <w:r w:rsidRPr="003C277C">
              <w:rPr>
                <w:color w:val="002060"/>
              </w:rPr>
              <w:t xml:space="preserve">(PIETRALACROCE 73) </w:t>
            </w:r>
          </w:p>
        </w:tc>
      </w:tr>
      <w:tr w:rsidR="004372F0" w:rsidRPr="003C277C" w14:paraId="72B3825C" w14:textId="77777777" w:rsidTr="0062553E">
        <w:tc>
          <w:tcPr>
            <w:tcW w:w="2200" w:type="dxa"/>
            <w:tcMar>
              <w:top w:w="20" w:type="dxa"/>
              <w:left w:w="20" w:type="dxa"/>
              <w:bottom w:w="20" w:type="dxa"/>
              <w:right w:w="20" w:type="dxa"/>
            </w:tcMar>
            <w:vAlign w:val="center"/>
            <w:hideMark/>
          </w:tcPr>
          <w:p w14:paraId="3D7A2265" w14:textId="77777777" w:rsidR="004372F0" w:rsidRPr="003C277C" w:rsidRDefault="004372F0" w:rsidP="0062553E">
            <w:pPr>
              <w:pStyle w:val="movimento"/>
              <w:rPr>
                <w:color w:val="002060"/>
              </w:rPr>
            </w:pPr>
            <w:r w:rsidRPr="003C277C">
              <w:rPr>
                <w:color w:val="002060"/>
              </w:rPr>
              <w:t>CIPRIANI GABRIELE</w:t>
            </w:r>
          </w:p>
        </w:tc>
        <w:tc>
          <w:tcPr>
            <w:tcW w:w="2200" w:type="dxa"/>
            <w:tcMar>
              <w:top w:w="20" w:type="dxa"/>
              <w:left w:w="20" w:type="dxa"/>
              <w:bottom w:w="20" w:type="dxa"/>
              <w:right w:w="20" w:type="dxa"/>
            </w:tcMar>
            <w:vAlign w:val="center"/>
            <w:hideMark/>
          </w:tcPr>
          <w:p w14:paraId="11864872" w14:textId="77777777" w:rsidR="004372F0" w:rsidRPr="003C277C" w:rsidRDefault="004372F0" w:rsidP="0062553E">
            <w:pPr>
              <w:pStyle w:val="movimento2"/>
              <w:rPr>
                <w:color w:val="002060"/>
              </w:rPr>
            </w:pPr>
            <w:r w:rsidRPr="003C277C">
              <w:rPr>
                <w:color w:val="002060"/>
              </w:rPr>
              <w:t xml:space="preserve">(REAL FABRIANO) </w:t>
            </w:r>
          </w:p>
        </w:tc>
        <w:tc>
          <w:tcPr>
            <w:tcW w:w="800" w:type="dxa"/>
            <w:tcMar>
              <w:top w:w="20" w:type="dxa"/>
              <w:left w:w="20" w:type="dxa"/>
              <w:bottom w:w="20" w:type="dxa"/>
              <w:right w:w="20" w:type="dxa"/>
            </w:tcMar>
            <w:vAlign w:val="center"/>
            <w:hideMark/>
          </w:tcPr>
          <w:p w14:paraId="6796096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1F32237" w14:textId="77777777" w:rsidR="004372F0" w:rsidRPr="003C277C" w:rsidRDefault="004372F0" w:rsidP="0062553E">
            <w:pPr>
              <w:pStyle w:val="movimento"/>
              <w:rPr>
                <w:color w:val="002060"/>
              </w:rPr>
            </w:pPr>
            <w:r w:rsidRPr="003C277C">
              <w:rPr>
                <w:color w:val="002060"/>
              </w:rPr>
              <w:t>ANTOLLONI RICCARDO</w:t>
            </w:r>
          </w:p>
        </w:tc>
        <w:tc>
          <w:tcPr>
            <w:tcW w:w="2200" w:type="dxa"/>
            <w:tcMar>
              <w:top w:w="20" w:type="dxa"/>
              <w:left w:w="20" w:type="dxa"/>
              <w:bottom w:w="20" w:type="dxa"/>
              <w:right w:w="20" w:type="dxa"/>
            </w:tcMar>
            <w:vAlign w:val="center"/>
            <w:hideMark/>
          </w:tcPr>
          <w:p w14:paraId="67744622" w14:textId="77777777" w:rsidR="004372F0" w:rsidRPr="003C277C" w:rsidRDefault="004372F0" w:rsidP="0062553E">
            <w:pPr>
              <w:pStyle w:val="movimento2"/>
              <w:rPr>
                <w:color w:val="002060"/>
              </w:rPr>
            </w:pPr>
            <w:r w:rsidRPr="003C277C">
              <w:rPr>
                <w:color w:val="002060"/>
              </w:rPr>
              <w:t xml:space="preserve">(U.MANDOLESI) </w:t>
            </w:r>
          </w:p>
        </w:tc>
      </w:tr>
      <w:tr w:rsidR="004372F0" w:rsidRPr="003C277C" w14:paraId="2AC05134" w14:textId="77777777" w:rsidTr="0062553E">
        <w:tc>
          <w:tcPr>
            <w:tcW w:w="2200" w:type="dxa"/>
            <w:tcMar>
              <w:top w:w="20" w:type="dxa"/>
              <w:left w:w="20" w:type="dxa"/>
              <w:bottom w:w="20" w:type="dxa"/>
              <w:right w:w="20" w:type="dxa"/>
            </w:tcMar>
            <w:vAlign w:val="center"/>
            <w:hideMark/>
          </w:tcPr>
          <w:p w14:paraId="6B9CE580" w14:textId="77777777" w:rsidR="004372F0" w:rsidRPr="003C277C" w:rsidRDefault="004372F0" w:rsidP="0062553E">
            <w:pPr>
              <w:pStyle w:val="movimento"/>
              <w:rPr>
                <w:color w:val="002060"/>
              </w:rPr>
            </w:pPr>
            <w:r w:rsidRPr="003C277C">
              <w:rPr>
                <w:color w:val="002060"/>
              </w:rPr>
              <w:t>BRUCCHERI CRISTIAN</w:t>
            </w:r>
          </w:p>
        </w:tc>
        <w:tc>
          <w:tcPr>
            <w:tcW w:w="2200" w:type="dxa"/>
            <w:tcMar>
              <w:top w:w="20" w:type="dxa"/>
              <w:left w:w="20" w:type="dxa"/>
              <w:bottom w:w="20" w:type="dxa"/>
              <w:right w:w="20" w:type="dxa"/>
            </w:tcMar>
            <w:vAlign w:val="center"/>
            <w:hideMark/>
          </w:tcPr>
          <w:p w14:paraId="7D1D56DB" w14:textId="77777777" w:rsidR="004372F0" w:rsidRPr="003C277C" w:rsidRDefault="004372F0" w:rsidP="0062553E">
            <w:pPr>
              <w:pStyle w:val="movimento2"/>
              <w:rPr>
                <w:color w:val="002060"/>
              </w:rPr>
            </w:pPr>
            <w:r w:rsidRPr="003C277C">
              <w:rPr>
                <w:color w:val="002060"/>
              </w:rPr>
              <w:t xml:space="preserve">(U.MANDOLESI) </w:t>
            </w:r>
          </w:p>
        </w:tc>
        <w:tc>
          <w:tcPr>
            <w:tcW w:w="800" w:type="dxa"/>
            <w:tcMar>
              <w:top w:w="20" w:type="dxa"/>
              <w:left w:w="20" w:type="dxa"/>
              <w:bottom w:w="20" w:type="dxa"/>
              <w:right w:w="20" w:type="dxa"/>
            </w:tcMar>
            <w:vAlign w:val="center"/>
            <w:hideMark/>
          </w:tcPr>
          <w:p w14:paraId="699A1D6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866A60C" w14:textId="77777777" w:rsidR="004372F0" w:rsidRPr="003C277C" w:rsidRDefault="004372F0" w:rsidP="0062553E">
            <w:pPr>
              <w:pStyle w:val="movimento"/>
              <w:rPr>
                <w:color w:val="002060"/>
              </w:rPr>
            </w:pPr>
            <w:r w:rsidRPr="003C277C">
              <w:rPr>
                <w:color w:val="002060"/>
              </w:rPr>
              <w:t>COLANGELO DIMITRI</w:t>
            </w:r>
          </w:p>
        </w:tc>
        <w:tc>
          <w:tcPr>
            <w:tcW w:w="2200" w:type="dxa"/>
            <w:tcMar>
              <w:top w:w="20" w:type="dxa"/>
              <w:left w:w="20" w:type="dxa"/>
              <w:bottom w:w="20" w:type="dxa"/>
              <w:right w:w="20" w:type="dxa"/>
            </w:tcMar>
            <w:vAlign w:val="center"/>
            <w:hideMark/>
          </w:tcPr>
          <w:p w14:paraId="74FD0BF3" w14:textId="77777777" w:rsidR="004372F0" w:rsidRPr="003C277C" w:rsidRDefault="004372F0" w:rsidP="0062553E">
            <w:pPr>
              <w:pStyle w:val="movimento2"/>
              <w:rPr>
                <w:color w:val="002060"/>
              </w:rPr>
            </w:pPr>
            <w:r w:rsidRPr="003C277C">
              <w:rPr>
                <w:color w:val="002060"/>
              </w:rPr>
              <w:t xml:space="preserve">(U.MANDOLESI) </w:t>
            </w:r>
          </w:p>
        </w:tc>
      </w:tr>
      <w:tr w:rsidR="004372F0" w:rsidRPr="003C277C" w14:paraId="6FA49FE1" w14:textId="77777777" w:rsidTr="0062553E">
        <w:tc>
          <w:tcPr>
            <w:tcW w:w="2200" w:type="dxa"/>
            <w:tcMar>
              <w:top w:w="20" w:type="dxa"/>
              <w:left w:w="20" w:type="dxa"/>
              <w:bottom w:w="20" w:type="dxa"/>
              <w:right w:w="20" w:type="dxa"/>
            </w:tcMar>
            <w:vAlign w:val="center"/>
            <w:hideMark/>
          </w:tcPr>
          <w:p w14:paraId="2EF80F55" w14:textId="77777777" w:rsidR="004372F0" w:rsidRPr="003C277C" w:rsidRDefault="004372F0" w:rsidP="0062553E">
            <w:pPr>
              <w:pStyle w:val="movimento"/>
              <w:rPr>
                <w:color w:val="002060"/>
              </w:rPr>
            </w:pPr>
            <w:r w:rsidRPr="003C277C">
              <w:rPr>
                <w:color w:val="002060"/>
              </w:rPr>
              <w:t>COACCI THOMAS</w:t>
            </w:r>
          </w:p>
        </w:tc>
        <w:tc>
          <w:tcPr>
            <w:tcW w:w="2200" w:type="dxa"/>
            <w:tcMar>
              <w:top w:w="20" w:type="dxa"/>
              <w:left w:w="20" w:type="dxa"/>
              <w:bottom w:w="20" w:type="dxa"/>
              <w:right w:w="20" w:type="dxa"/>
            </w:tcMar>
            <w:vAlign w:val="center"/>
            <w:hideMark/>
          </w:tcPr>
          <w:p w14:paraId="7D7108BE" w14:textId="77777777" w:rsidR="004372F0" w:rsidRPr="003C277C" w:rsidRDefault="004372F0" w:rsidP="0062553E">
            <w:pPr>
              <w:pStyle w:val="movimento2"/>
              <w:rPr>
                <w:color w:val="002060"/>
              </w:rPr>
            </w:pPr>
            <w:r w:rsidRPr="003C277C">
              <w:rPr>
                <w:color w:val="002060"/>
              </w:rPr>
              <w:t xml:space="preserve">(VERBENA C5 ANCONA) </w:t>
            </w:r>
          </w:p>
        </w:tc>
        <w:tc>
          <w:tcPr>
            <w:tcW w:w="800" w:type="dxa"/>
            <w:tcMar>
              <w:top w:w="20" w:type="dxa"/>
              <w:left w:w="20" w:type="dxa"/>
              <w:bottom w:w="20" w:type="dxa"/>
              <w:right w:w="20" w:type="dxa"/>
            </w:tcMar>
            <w:vAlign w:val="center"/>
            <w:hideMark/>
          </w:tcPr>
          <w:p w14:paraId="74694B3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676A5D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0C4F982" w14:textId="77777777" w:rsidR="004372F0" w:rsidRPr="003C277C" w:rsidRDefault="004372F0" w:rsidP="0062553E">
            <w:pPr>
              <w:pStyle w:val="movimento2"/>
              <w:rPr>
                <w:color w:val="002060"/>
              </w:rPr>
            </w:pPr>
            <w:r w:rsidRPr="003C277C">
              <w:rPr>
                <w:color w:val="002060"/>
              </w:rPr>
              <w:t> </w:t>
            </w:r>
          </w:p>
        </w:tc>
      </w:tr>
    </w:tbl>
    <w:p w14:paraId="199668A9" w14:textId="77777777" w:rsidR="004372F0" w:rsidRPr="003C277C" w:rsidRDefault="004372F0" w:rsidP="004372F0">
      <w:pPr>
        <w:pStyle w:val="titolo10"/>
        <w:rPr>
          <w:rFonts w:eastAsiaTheme="minorEastAsia"/>
          <w:color w:val="002060"/>
        </w:rPr>
      </w:pPr>
      <w:r w:rsidRPr="003C277C">
        <w:rPr>
          <w:color w:val="002060"/>
        </w:rPr>
        <w:t xml:space="preserve">GARE DEL 28/ 9/2025 </w:t>
      </w:r>
    </w:p>
    <w:p w14:paraId="3A39E0DB" w14:textId="77777777" w:rsidR="004372F0" w:rsidRPr="003C277C" w:rsidRDefault="004372F0" w:rsidP="004372F0">
      <w:pPr>
        <w:pStyle w:val="titolo7a"/>
        <w:rPr>
          <w:color w:val="002060"/>
        </w:rPr>
      </w:pPr>
      <w:r w:rsidRPr="003C277C">
        <w:rPr>
          <w:color w:val="002060"/>
        </w:rPr>
        <w:t xml:space="preserve">PROVVEDIMENTI DISCIPLINARI </w:t>
      </w:r>
    </w:p>
    <w:p w14:paraId="5973F3A5"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5056E2B9" w14:textId="77777777" w:rsidR="004372F0" w:rsidRPr="003C277C" w:rsidRDefault="004372F0" w:rsidP="004372F0">
      <w:pPr>
        <w:pStyle w:val="titolo30"/>
        <w:rPr>
          <w:color w:val="002060"/>
        </w:rPr>
      </w:pPr>
      <w:r w:rsidRPr="003C277C">
        <w:rPr>
          <w:color w:val="002060"/>
        </w:rPr>
        <w:t xml:space="preserve">CALCIATORI NON ESPULSI </w:t>
      </w:r>
    </w:p>
    <w:p w14:paraId="3044AE9F"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3F1171BD" w14:textId="77777777" w:rsidTr="0062553E">
        <w:tc>
          <w:tcPr>
            <w:tcW w:w="2200" w:type="dxa"/>
            <w:tcMar>
              <w:top w:w="20" w:type="dxa"/>
              <w:left w:w="20" w:type="dxa"/>
              <w:bottom w:w="20" w:type="dxa"/>
              <w:right w:w="20" w:type="dxa"/>
            </w:tcMar>
            <w:vAlign w:val="center"/>
            <w:hideMark/>
          </w:tcPr>
          <w:p w14:paraId="55EBD450" w14:textId="77777777" w:rsidR="004372F0" w:rsidRPr="003C277C" w:rsidRDefault="004372F0" w:rsidP="0062553E">
            <w:pPr>
              <w:pStyle w:val="movimento"/>
              <w:rPr>
                <w:color w:val="002060"/>
              </w:rPr>
            </w:pPr>
            <w:r w:rsidRPr="003C277C">
              <w:rPr>
                <w:color w:val="002060"/>
              </w:rPr>
              <w:t>FRAPPIETRO SILVIO</w:t>
            </w:r>
          </w:p>
        </w:tc>
        <w:tc>
          <w:tcPr>
            <w:tcW w:w="2200" w:type="dxa"/>
            <w:tcMar>
              <w:top w:w="20" w:type="dxa"/>
              <w:left w:w="20" w:type="dxa"/>
              <w:bottom w:w="20" w:type="dxa"/>
              <w:right w:w="20" w:type="dxa"/>
            </w:tcMar>
            <w:vAlign w:val="center"/>
            <w:hideMark/>
          </w:tcPr>
          <w:p w14:paraId="533CF700" w14:textId="77777777" w:rsidR="004372F0" w:rsidRPr="003C277C" w:rsidRDefault="004372F0" w:rsidP="0062553E">
            <w:pPr>
              <w:pStyle w:val="movimento2"/>
              <w:rPr>
                <w:color w:val="002060"/>
              </w:rPr>
            </w:pPr>
            <w:r w:rsidRPr="003C277C">
              <w:rPr>
                <w:color w:val="002060"/>
              </w:rPr>
              <w:t xml:space="preserve">(CANTINE RIUNITE CSI) </w:t>
            </w:r>
          </w:p>
        </w:tc>
        <w:tc>
          <w:tcPr>
            <w:tcW w:w="800" w:type="dxa"/>
            <w:tcMar>
              <w:top w:w="20" w:type="dxa"/>
              <w:left w:w="20" w:type="dxa"/>
              <w:bottom w:w="20" w:type="dxa"/>
              <w:right w:w="20" w:type="dxa"/>
            </w:tcMar>
            <w:vAlign w:val="center"/>
            <w:hideMark/>
          </w:tcPr>
          <w:p w14:paraId="64DC911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CB7143D" w14:textId="77777777" w:rsidR="004372F0" w:rsidRPr="003C277C" w:rsidRDefault="004372F0" w:rsidP="0062553E">
            <w:pPr>
              <w:pStyle w:val="movimento"/>
              <w:rPr>
                <w:color w:val="002060"/>
              </w:rPr>
            </w:pPr>
            <w:r w:rsidRPr="003C277C">
              <w:rPr>
                <w:color w:val="002060"/>
              </w:rPr>
              <w:t>TAVIANI FEDERICO</w:t>
            </w:r>
          </w:p>
        </w:tc>
        <w:tc>
          <w:tcPr>
            <w:tcW w:w="2200" w:type="dxa"/>
            <w:tcMar>
              <w:top w:w="20" w:type="dxa"/>
              <w:left w:w="20" w:type="dxa"/>
              <w:bottom w:w="20" w:type="dxa"/>
              <w:right w:w="20" w:type="dxa"/>
            </w:tcMar>
            <w:vAlign w:val="center"/>
            <w:hideMark/>
          </w:tcPr>
          <w:p w14:paraId="16907627" w14:textId="77777777" w:rsidR="004372F0" w:rsidRPr="003C277C" w:rsidRDefault="004372F0" w:rsidP="0062553E">
            <w:pPr>
              <w:pStyle w:val="movimento2"/>
              <w:rPr>
                <w:color w:val="002060"/>
              </w:rPr>
            </w:pPr>
            <w:r w:rsidRPr="003C277C">
              <w:rPr>
                <w:color w:val="002060"/>
              </w:rPr>
              <w:t xml:space="preserve">(CSI GAUDIO </w:t>
            </w:r>
            <w:proofErr w:type="spellStart"/>
            <w:r w:rsidRPr="003C277C">
              <w:rPr>
                <w:color w:val="002060"/>
              </w:rPr>
              <w:t>sq.B</w:t>
            </w:r>
            <w:proofErr w:type="spellEnd"/>
            <w:r w:rsidRPr="003C277C">
              <w:rPr>
                <w:color w:val="002060"/>
              </w:rPr>
              <w:t xml:space="preserve">) </w:t>
            </w:r>
          </w:p>
        </w:tc>
      </w:tr>
    </w:tbl>
    <w:p w14:paraId="1B4522A6" w14:textId="77777777" w:rsidR="004372F0" w:rsidRDefault="004372F0" w:rsidP="004372F0">
      <w:pPr>
        <w:pStyle w:val="breakline"/>
        <w:rPr>
          <w:color w:val="002060"/>
        </w:rPr>
      </w:pPr>
    </w:p>
    <w:p w14:paraId="464EFC9E"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F3E09B8"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6A07CD41" w14:textId="77777777" w:rsidR="004372F0" w:rsidRPr="003C277C" w:rsidRDefault="004372F0" w:rsidP="004372F0">
      <w:pPr>
        <w:pStyle w:val="breakline"/>
        <w:rPr>
          <w:rFonts w:eastAsiaTheme="minorEastAsia"/>
          <w:color w:val="002060"/>
        </w:rPr>
      </w:pPr>
    </w:p>
    <w:p w14:paraId="485A28A7" w14:textId="77777777" w:rsidR="004372F0" w:rsidRPr="003C277C" w:rsidRDefault="004372F0" w:rsidP="004372F0">
      <w:pPr>
        <w:pStyle w:val="titoloprinc0"/>
        <w:rPr>
          <w:color w:val="002060"/>
        </w:rPr>
      </w:pPr>
      <w:r w:rsidRPr="003C277C">
        <w:rPr>
          <w:color w:val="002060"/>
        </w:rPr>
        <w:t>CLASSIFICA</w:t>
      </w:r>
    </w:p>
    <w:p w14:paraId="45D67A0A" w14:textId="77777777" w:rsidR="004372F0" w:rsidRPr="003C277C" w:rsidRDefault="004372F0" w:rsidP="004372F0">
      <w:pPr>
        <w:pStyle w:val="breakline"/>
        <w:rPr>
          <w:color w:val="002060"/>
        </w:rPr>
      </w:pPr>
    </w:p>
    <w:p w14:paraId="5014B6A3" w14:textId="77777777" w:rsidR="004372F0" w:rsidRPr="003C277C" w:rsidRDefault="004372F0" w:rsidP="004372F0">
      <w:pPr>
        <w:pStyle w:val="breakline"/>
        <w:rPr>
          <w:color w:val="002060"/>
        </w:rPr>
      </w:pPr>
    </w:p>
    <w:p w14:paraId="45AF5F5C"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496506FB"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EA2595"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0CB2C"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558A"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316108"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437D6"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EF4F9"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89AF9"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E03DF"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74B71"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60831" w14:textId="77777777" w:rsidR="004372F0" w:rsidRPr="003C277C" w:rsidRDefault="004372F0" w:rsidP="0062553E">
            <w:pPr>
              <w:pStyle w:val="headertabella0"/>
              <w:rPr>
                <w:color w:val="002060"/>
              </w:rPr>
            </w:pPr>
            <w:r w:rsidRPr="003C277C">
              <w:rPr>
                <w:color w:val="002060"/>
              </w:rPr>
              <w:t>PE</w:t>
            </w:r>
          </w:p>
        </w:tc>
      </w:tr>
      <w:tr w:rsidR="004372F0" w:rsidRPr="003C277C" w14:paraId="22ECFBED"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C9BA74" w14:textId="77777777" w:rsidR="004372F0" w:rsidRPr="003C277C" w:rsidRDefault="004372F0" w:rsidP="0062553E">
            <w:pPr>
              <w:pStyle w:val="rowtabella0"/>
              <w:rPr>
                <w:color w:val="002060"/>
              </w:rPr>
            </w:pPr>
            <w:r w:rsidRPr="003C277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2C3D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D95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BEB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A0E2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CE2C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5B202"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C0E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7576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FE8A6" w14:textId="77777777" w:rsidR="004372F0" w:rsidRPr="003C277C" w:rsidRDefault="004372F0" w:rsidP="0062553E">
            <w:pPr>
              <w:pStyle w:val="rowtabella0"/>
              <w:jc w:val="center"/>
              <w:rPr>
                <w:color w:val="002060"/>
              </w:rPr>
            </w:pPr>
            <w:r w:rsidRPr="003C277C">
              <w:rPr>
                <w:color w:val="002060"/>
              </w:rPr>
              <w:t>0</w:t>
            </w:r>
          </w:p>
        </w:tc>
      </w:tr>
      <w:tr w:rsidR="004372F0" w:rsidRPr="003C277C" w14:paraId="23603FF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981D8" w14:textId="77777777" w:rsidR="004372F0" w:rsidRPr="003C277C" w:rsidRDefault="004372F0" w:rsidP="0062553E">
            <w:pPr>
              <w:pStyle w:val="rowtabella0"/>
              <w:rPr>
                <w:color w:val="002060"/>
              </w:rPr>
            </w:pPr>
            <w:r w:rsidRPr="003C277C">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73800"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C2DA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FDE0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53FC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DA17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76391"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35A4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8D98"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3C959" w14:textId="77777777" w:rsidR="004372F0" w:rsidRPr="003C277C" w:rsidRDefault="004372F0" w:rsidP="0062553E">
            <w:pPr>
              <w:pStyle w:val="rowtabella0"/>
              <w:jc w:val="center"/>
              <w:rPr>
                <w:color w:val="002060"/>
              </w:rPr>
            </w:pPr>
            <w:r w:rsidRPr="003C277C">
              <w:rPr>
                <w:color w:val="002060"/>
              </w:rPr>
              <w:t>0</w:t>
            </w:r>
          </w:p>
        </w:tc>
      </w:tr>
      <w:tr w:rsidR="004372F0" w:rsidRPr="003C277C" w14:paraId="7550848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829809" w14:textId="77777777" w:rsidR="004372F0" w:rsidRPr="003C277C" w:rsidRDefault="004372F0" w:rsidP="0062553E">
            <w:pPr>
              <w:pStyle w:val="rowtabella0"/>
              <w:rPr>
                <w:color w:val="002060"/>
              </w:rPr>
            </w:pPr>
            <w:r w:rsidRPr="003C277C">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F58A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C2A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D90C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7215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EF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CCD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2E82F"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246F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A31AD" w14:textId="77777777" w:rsidR="004372F0" w:rsidRPr="003C277C" w:rsidRDefault="004372F0" w:rsidP="0062553E">
            <w:pPr>
              <w:pStyle w:val="rowtabella0"/>
              <w:jc w:val="center"/>
              <w:rPr>
                <w:color w:val="002060"/>
              </w:rPr>
            </w:pPr>
            <w:r w:rsidRPr="003C277C">
              <w:rPr>
                <w:color w:val="002060"/>
              </w:rPr>
              <w:t>0</w:t>
            </w:r>
          </w:p>
        </w:tc>
      </w:tr>
      <w:tr w:rsidR="004372F0" w:rsidRPr="003C277C" w14:paraId="6DC7A20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F9F2BC" w14:textId="77777777" w:rsidR="004372F0" w:rsidRPr="003C277C" w:rsidRDefault="004372F0" w:rsidP="0062553E">
            <w:pPr>
              <w:pStyle w:val="rowtabella0"/>
              <w:rPr>
                <w:color w:val="002060"/>
              </w:rPr>
            </w:pPr>
            <w:r w:rsidRPr="003C277C">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1E42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A551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EC0D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23E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B51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924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3233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50D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85F95" w14:textId="77777777" w:rsidR="004372F0" w:rsidRPr="003C277C" w:rsidRDefault="004372F0" w:rsidP="0062553E">
            <w:pPr>
              <w:pStyle w:val="rowtabella0"/>
              <w:jc w:val="center"/>
              <w:rPr>
                <w:color w:val="002060"/>
              </w:rPr>
            </w:pPr>
            <w:r w:rsidRPr="003C277C">
              <w:rPr>
                <w:color w:val="002060"/>
              </w:rPr>
              <w:t>0</w:t>
            </w:r>
          </w:p>
        </w:tc>
      </w:tr>
      <w:tr w:rsidR="004372F0" w:rsidRPr="003C277C" w14:paraId="047A258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0E581" w14:textId="77777777" w:rsidR="004372F0" w:rsidRPr="003C277C" w:rsidRDefault="004372F0" w:rsidP="0062553E">
            <w:pPr>
              <w:pStyle w:val="rowtabella0"/>
              <w:rPr>
                <w:color w:val="002060"/>
              </w:rPr>
            </w:pPr>
            <w:r w:rsidRPr="003C277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1476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DF7F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E90A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F386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491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510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86EC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EB81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FE21" w14:textId="77777777" w:rsidR="004372F0" w:rsidRPr="003C277C" w:rsidRDefault="004372F0" w:rsidP="0062553E">
            <w:pPr>
              <w:pStyle w:val="rowtabella0"/>
              <w:jc w:val="center"/>
              <w:rPr>
                <w:color w:val="002060"/>
              </w:rPr>
            </w:pPr>
            <w:r w:rsidRPr="003C277C">
              <w:rPr>
                <w:color w:val="002060"/>
              </w:rPr>
              <w:t>0</w:t>
            </w:r>
          </w:p>
        </w:tc>
      </w:tr>
      <w:tr w:rsidR="004372F0" w:rsidRPr="003C277C" w14:paraId="0ED928B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FEC1D3" w14:textId="77777777" w:rsidR="004372F0" w:rsidRPr="003C277C" w:rsidRDefault="004372F0" w:rsidP="0062553E">
            <w:pPr>
              <w:pStyle w:val="rowtabella0"/>
              <w:rPr>
                <w:color w:val="002060"/>
              </w:rPr>
            </w:pPr>
            <w:r w:rsidRPr="003C277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995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C6DD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F0B3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E916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CF46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36E1"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E496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D14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0AC92" w14:textId="77777777" w:rsidR="004372F0" w:rsidRPr="003C277C" w:rsidRDefault="004372F0" w:rsidP="0062553E">
            <w:pPr>
              <w:pStyle w:val="rowtabella0"/>
              <w:jc w:val="center"/>
              <w:rPr>
                <w:color w:val="002060"/>
              </w:rPr>
            </w:pPr>
            <w:r w:rsidRPr="003C277C">
              <w:rPr>
                <w:color w:val="002060"/>
              </w:rPr>
              <w:t>0</w:t>
            </w:r>
          </w:p>
        </w:tc>
      </w:tr>
      <w:tr w:rsidR="004372F0" w:rsidRPr="003C277C" w14:paraId="6F621BE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BDFDA" w14:textId="77777777" w:rsidR="004372F0" w:rsidRPr="003C277C" w:rsidRDefault="004372F0" w:rsidP="0062553E">
            <w:pPr>
              <w:pStyle w:val="rowtabella0"/>
              <w:rPr>
                <w:color w:val="002060"/>
                <w:lang w:val="es-ES"/>
              </w:rPr>
            </w:pPr>
            <w:r w:rsidRPr="003C277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7933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6DFA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A2A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F99F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3570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E726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7782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8C2B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A9F7" w14:textId="77777777" w:rsidR="004372F0" w:rsidRPr="003C277C" w:rsidRDefault="004372F0" w:rsidP="0062553E">
            <w:pPr>
              <w:pStyle w:val="rowtabella0"/>
              <w:jc w:val="center"/>
              <w:rPr>
                <w:color w:val="002060"/>
              </w:rPr>
            </w:pPr>
            <w:r w:rsidRPr="003C277C">
              <w:rPr>
                <w:color w:val="002060"/>
              </w:rPr>
              <w:t>0</w:t>
            </w:r>
          </w:p>
        </w:tc>
      </w:tr>
      <w:tr w:rsidR="004372F0" w:rsidRPr="003C277C" w14:paraId="4E18D9B1"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D56F72" w14:textId="77777777" w:rsidR="004372F0" w:rsidRPr="003C277C" w:rsidRDefault="004372F0" w:rsidP="0062553E">
            <w:pPr>
              <w:pStyle w:val="rowtabella0"/>
              <w:rPr>
                <w:color w:val="002060"/>
              </w:rPr>
            </w:pPr>
            <w:r w:rsidRPr="003C277C">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12C1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4AF9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01F4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C92D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A878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AAE0"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22E1"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CBA81"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B9325" w14:textId="77777777" w:rsidR="004372F0" w:rsidRPr="003C277C" w:rsidRDefault="004372F0" w:rsidP="0062553E">
            <w:pPr>
              <w:pStyle w:val="rowtabella0"/>
              <w:jc w:val="center"/>
              <w:rPr>
                <w:color w:val="002060"/>
              </w:rPr>
            </w:pPr>
            <w:r w:rsidRPr="003C277C">
              <w:rPr>
                <w:color w:val="002060"/>
              </w:rPr>
              <w:t>0</w:t>
            </w:r>
          </w:p>
        </w:tc>
      </w:tr>
      <w:tr w:rsidR="004372F0" w:rsidRPr="003C277C" w14:paraId="43490CE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440AE" w14:textId="77777777" w:rsidR="004372F0" w:rsidRPr="003C277C" w:rsidRDefault="004372F0" w:rsidP="0062553E">
            <w:pPr>
              <w:pStyle w:val="rowtabella0"/>
              <w:rPr>
                <w:color w:val="002060"/>
                <w:lang w:val="es-ES"/>
              </w:rPr>
            </w:pPr>
            <w:r w:rsidRPr="003C277C">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223D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58D4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AA48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6BBE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3D70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BF06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31569"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9342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F823" w14:textId="77777777" w:rsidR="004372F0" w:rsidRPr="003C277C" w:rsidRDefault="004372F0" w:rsidP="0062553E">
            <w:pPr>
              <w:pStyle w:val="rowtabella0"/>
              <w:jc w:val="center"/>
              <w:rPr>
                <w:color w:val="002060"/>
              </w:rPr>
            </w:pPr>
            <w:r w:rsidRPr="003C277C">
              <w:rPr>
                <w:color w:val="002060"/>
              </w:rPr>
              <w:t>0</w:t>
            </w:r>
          </w:p>
        </w:tc>
      </w:tr>
      <w:tr w:rsidR="004372F0" w:rsidRPr="003C277C" w14:paraId="3F624EEE"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8046D1" w14:textId="77777777" w:rsidR="004372F0" w:rsidRPr="003C277C" w:rsidRDefault="004372F0" w:rsidP="0062553E">
            <w:pPr>
              <w:pStyle w:val="rowtabella0"/>
              <w:rPr>
                <w:color w:val="002060"/>
              </w:rPr>
            </w:pPr>
            <w:proofErr w:type="spellStart"/>
            <w:r w:rsidRPr="003C277C">
              <w:rPr>
                <w:color w:val="002060"/>
              </w:rPr>
              <w:t>sq.B</w:t>
            </w:r>
            <w:proofErr w:type="spellEnd"/>
            <w:r w:rsidRPr="003C277C">
              <w:rPr>
                <w:color w:val="002060"/>
              </w:rPr>
              <w:t xml:space="preserve"> CSI GAUDIO </w:t>
            </w:r>
            <w:proofErr w:type="spellStart"/>
            <w:r w:rsidRPr="003C277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9E6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EFDD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DA0F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C90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CDC9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773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CD5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927B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58027" w14:textId="77777777" w:rsidR="004372F0" w:rsidRPr="003C277C" w:rsidRDefault="004372F0" w:rsidP="0062553E">
            <w:pPr>
              <w:pStyle w:val="rowtabella0"/>
              <w:jc w:val="center"/>
              <w:rPr>
                <w:color w:val="002060"/>
              </w:rPr>
            </w:pPr>
            <w:r w:rsidRPr="003C277C">
              <w:rPr>
                <w:color w:val="002060"/>
              </w:rPr>
              <w:t>0</w:t>
            </w:r>
          </w:p>
        </w:tc>
      </w:tr>
    </w:tbl>
    <w:p w14:paraId="397AD67B" w14:textId="77777777" w:rsidR="004372F0" w:rsidRPr="003C277C" w:rsidRDefault="004372F0" w:rsidP="004372F0">
      <w:pPr>
        <w:pStyle w:val="breakline"/>
        <w:rPr>
          <w:rFonts w:eastAsiaTheme="minorEastAsia"/>
          <w:color w:val="002060"/>
        </w:rPr>
      </w:pPr>
    </w:p>
    <w:p w14:paraId="3882F43E" w14:textId="77777777" w:rsidR="004372F0" w:rsidRPr="003C277C" w:rsidRDefault="004372F0" w:rsidP="004372F0">
      <w:pPr>
        <w:pStyle w:val="breakline"/>
        <w:rPr>
          <w:color w:val="002060"/>
        </w:rPr>
      </w:pPr>
    </w:p>
    <w:p w14:paraId="12E0B3E9"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2737166E"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2ACC3"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A9ABE"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F4610"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FA1E3"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265A6"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23F2A"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DE808"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B471B"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3CC99"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ECD1BD" w14:textId="77777777" w:rsidR="004372F0" w:rsidRPr="003C277C" w:rsidRDefault="004372F0" w:rsidP="0062553E">
            <w:pPr>
              <w:pStyle w:val="headertabella0"/>
              <w:rPr>
                <w:color w:val="002060"/>
              </w:rPr>
            </w:pPr>
            <w:r w:rsidRPr="003C277C">
              <w:rPr>
                <w:color w:val="002060"/>
              </w:rPr>
              <w:t>PE</w:t>
            </w:r>
          </w:p>
        </w:tc>
      </w:tr>
      <w:tr w:rsidR="004372F0" w:rsidRPr="003C277C" w14:paraId="2B41BCD8"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643A7A" w14:textId="77777777" w:rsidR="004372F0" w:rsidRPr="003C277C" w:rsidRDefault="004372F0" w:rsidP="0062553E">
            <w:pPr>
              <w:pStyle w:val="rowtabella0"/>
              <w:rPr>
                <w:color w:val="002060"/>
              </w:rPr>
            </w:pPr>
            <w:r w:rsidRPr="003C277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41CDC"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3E2C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0221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7D95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9BF6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130F" w14:textId="77777777" w:rsidR="004372F0" w:rsidRPr="003C277C" w:rsidRDefault="004372F0" w:rsidP="0062553E">
            <w:pPr>
              <w:pStyle w:val="rowtabella0"/>
              <w:jc w:val="center"/>
              <w:rPr>
                <w:color w:val="002060"/>
              </w:rPr>
            </w:pPr>
            <w:r w:rsidRPr="003C277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003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608B0"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7FF16" w14:textId="77777777" w:rsidR="004372F0" w:rsidRPr="003C277C" w:rsidRDefault="004372F0" w:rsidP="0062553E">
            <w:pPr>
              <w:pStyle w:val="rowtabella0"/>
              <w:jc w:val="center"/>
              <w:rPr>
                <w:color w:val="002060"/>
              </w:rPr>
            </w:pPr>
            <w:r w:rsidRPr="003C277C">
              <w:rPr>
                <w:color w:val="002060"/>
              </w:rPr>
              <w:t>0</w:t>
            </w:r>
          </w:p>
        </w:tc>
      </w:tr>
      <w:tr w:rsidR="004372F0" w:rsidRPr="003C277C" w14:paraId="7CF6865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679BF" w14:textId="77777777" w:rsidR="004372F0" w:rsidRPr="003C277C" w:rsidRDefault="004372F0" w:rsidP="0062553E">
            <w:pPr>
              <w:pStyle w:val="rowtabella0"/>
              <w:rPr>
                <w:color w:val="002060"/>
              </w:rPr>
            </w:pPr>
            <w:r w:rsidRPr="003C277C">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4E9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6F5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05C8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B7D2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D9C5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34E2E"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B2ABC"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3109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13838" w14:textId="77777777" w:rsidR="004372F0" w:rsidRPr="003C277C" w:rsidRDefault="004372F0" w:rsidP="0062553E">
            <w:pPr>
              <w:pStyle w:val="rowtabella0"/>
              <w:jc w:val="center"/>
              <w:rPr>
                <w:color w:val="002060"/>
              </w:rPr>
            </w:pPr>
            <w:r w:rsidRPr="003C277C">
              <w:rPr>
                <w:color w:val="002060"/>
              </w:rPr>
              <w:t>0</w:t>
            </w:r>
          </w:p>
        </w:tc>
      </w:tr>
      <w:tr w:rsidR="004372F0" w:rsidRPr="003C277C" w14:paraId="396CF30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8DD609" w14:textId="77777777" w:rsidR="004372F0" w:rsidRPr="003C277C" w:rsidRDefault="004372F0" w:rsidP="0062553E">
            <w:pPr>
              <w:pStyle w:val="rowtabella0"/>
              <w:rPr>
                <w:color w:val="002060"/>
              </w:rPr>
            </w:pPr>
            <w:r w:rsidRPr="003C277C">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8E3E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CA79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BB1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AD7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599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BC78"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418A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3202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45AD2" w14:textId="77777777" w:rsidR="004372F0" w:rsidRPr="003C277C" w:rsidRDefault="004372F0" w:rsidP="0062553E">
            <w:pPr>
              <w:pStyle w:val="rowtabella0"/>
              <w:jc w:val="center"/>
              <w:rPr>
                <w:color w:val="002060"/>
              </w:rPr>
            </w:pPr>
            <w:r w:rsidRPr="003C277C">
              <w:rPr>
                <w:color w:val="002060"/>
              </w:rPr>
              <w:t>0</w:t>
            </w:r>
          </w:p>
        </w:tc>
      </w:tr>
      <w:tr w:rsidR="004372F0" w:rsidRPr="003C277C" w14:paraId="62E562C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4D526" w14:textId="77777777" w:rsidR="004372F0" w:rsidRPr="003C277C" w:rsidRDefault="004372F0" w:rsidP="0062553E">
            <w:pPr>
              <w:pStyle w:val="rowtabella0"/>
              <w:rPr>
                <w:color w:val="002060"/>
              </w:rPr>
            </w:pPr>
            <w:r w:rsidRPr="003C277C">
              <w:rPr>
                <w:color w:val="002060"/>
              </w:rPr>
              <w:lastRenderedPageBreak/>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1D8B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3AA0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E248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B6CE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D1C4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1B0A5"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28B46"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D46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209FA" w14:textId="77777777" w:rsidR="004372F0" w:rsidRPr="003C277C" w:rsidRDefault="004372F0" w:rsidP="0062553E">
            <w:pPr>
              <w:pStyle w:val="rowtabella0"/>
              <w:jc w:val="center"/>
              <w:rPr>
                <w:color w:val="002060"/>
              </w:rPr>
            </w:pPr>
            <w:r w:rsidRPr="003C277C">
              <w:rPr>
                <w:color w:val="002060"/>
              </w:rPr>
              <w:t>0</w:t>
            </w:r>
          </w:p>
        </w:tc>
      </w:tr>
      <w:tr w:rsidR="004372F0" w:rsidRPr="003C277C" w14:paraId="5C4FAE4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0B7DE2" w14:textId="77777777" w:rsidR="004372F0" w:rsidRPr="003C277C" w:rsidRDefault="004372F0" w:rsidP="0062553E">
            <w:pPr>
              <w:pStyle w:val="rowtabella0"/>
              <w:rPr>
                <w:color w:val="002060"/>
              </w:rPr>
            </w:pPr>
            <w:r w:rsidRPr="003C277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F7C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7763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F413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08D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1B6C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D44B0"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0D25A"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AC4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8C524" w14:textId="77777777" w:rsidR="004372F0" w:rsidRPr="003C277C" w:rsidRDefault="004372F0" w:rsidP="0062553E">
            <w:pPr>
              <w:pStyle w:val="rowtabella0"/>
              <w:jc w:val="center"/>
              <w:rPr>
                <w:color w:val="002060"/>
              </w:rPr>
            </w:pPr>
            <w:r w:rsidRPr="003C277C">
              <w:rPr>
                <w:color w:val="002060"/>
              </w:rPr>
              <w:t>0</w:t>
            </w:r>
          </w:p>
        </w:tc>
      </w:tr>
      <w:tr w:rsidR="004372F0" w:rsidRPr="003C277C" w14:paraId="59D7963B"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DD961B" w14:textId="77777777" w:rsidR="004372F0" w:rsidRPr="003C277C" w:rsidRDefault="004372F0" w:rsidP="0062553E">
            <w:pPr>
              <w:pStyle w:val="rowtabella0"/>
              <w:rPr>
                <w:color w:val="002060"/>
              </w:rPr>
            </w:pPr>
            <w:r w:rsidRPr="003C277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927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4382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ADDD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EAC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F40E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562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0DD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75B0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F8CD" w14:textId="77777777" w:rsidR="004372F0" w:rsidRPr="003C277C" w:rsidRDefault="004372F0" w:rsidP="0062553E">
            <w:pPr>
              <w:pStyle w:val="rowtabella0"/>
              <w:jc w:val="center"/>
              <w:rPr>
                <w:color w:val="002060"/>
              </w:rPr>
            </w:pPr>
            <w:r w:rsidRPr="003C277C">
              <w:rPr>
                <w:color w:val="002060"/>
              </w:rPr>
              <w:t>0</w:t>
            </w:r>
          </w:p>
        </w:tc>
      </w:tr>
      <w:tr w:rsidR="004372F0" w:rsidRPr="003C277C" w14:paraId="16513FF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B3365" w14:textId="77777777" w:rsidR="004372F0" w:rsidRPr="003C277C" w:rsidRDefault="004372F0" w:rsidP="0062553E">
            <w:pPr>
              <w:pStyle w:val="rowtabella0"/>
              <w:rPr>
                <w:color w:val="002060"/>
              </w:rPr>
            </w:pPr>
            <w:r w:rsidRPr="003C277C">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F7AF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E18D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131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9562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A80A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6CE94"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FCEE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EE5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0E801" w14:textId="77777777" w:rsidR="004372F0" w:rsidRPr="003C277C" w:rsidRDefault="004372F0" w:rsidP="0062553E">
            <w:pPr>
              <w:pStyle w:val="rowtabella0"/>
              <w:jc w:val="center"/>
              <w:rPr>
                <w:color w:val="002060"/>
              </w:rPr>
            </w:pPr>
            <w:r w:rsidRPr="003C277C">
              <w:rPr>
                <w:color w:val="002060"/>
              </w:rPr>
              <w:t>0</w:t>
            </w:r>
          </w:p>
        </w:tc>
      </w:tr>
      <w:tr w:rsidR="004372F0" w:rsidRPr="003C277C" w14:paraId="26E85823"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0F92CA" w14:textId="77777777" w:rsidR="004372F0" w:rsidRPr="003C277C" w:rsidRDefault="004372F0" w:rsidP="0062553E">
            <w:pPr>
              <w:pStyle w:val="rowtabella0"/>
              <w:rPr>
                <w:color w:val="002060"/>
              </w:rPr>
            </w:pPr>
            <w:r w:rsidRPr="003C277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F21B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DCE5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0A29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3D6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6C45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D821"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E4F83"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D599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2B937" w14:textId="77777777" w:rsidR="004372F0" w:rsidRPr="003C277C" w:rsidRDefault="004372F0" w:rsidP="0062553E">
            <w:pPr>
              <w:pStyle w:val="rowtabella0"/>
              <w:jc w:val="center"/>
              <w:rPr>
                <w:color w:val="002060"/>
              </w:rPr>
            </w:pPr>
            <w:r w:rsidRPr="003C277C">
              <w:rPr>
                <w:color w:val="002060"/>
              </w:rPr>
              <w:t>0</w:t>
            </w:r>
          </w:p>
        </w:tc>
      </w:tr>
      <w:tr w:rsidR="004372F0" w:rsidRPr="003C277C" w14:paraId="7D0F5D96"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89F26F" w14:textId="77777777" w:rsidR="004372F0" w:rsidRPr="003C277C" w:rsidRDefault="004372F0" w:rsidP="0062553E">
            <w:pPr>
              <w:pStyle w:val="rowtabella0"/>
              <w:rPr>
                <w:color w:val="002060"/>
              </w:rPr>
            </w:pPr>
            <w:r w:rsidRPr="003C277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65D3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41A5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28CD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C24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4802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527E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839DB" w14:textId="77777777" w:rsidR="004372F0" w:rsidRPr="003C277C" w:rsidRDefault="004372F0" w:rsidP="0062553E">
            <w:pPr>
              <w:pStyle w:val="rowtabella0"/>
              <w:jc w:val="center"/>
              <w:rPr>
                <w:color w:val="002060"/>
              </w:rPr>
            </w:pPr>
            <w:r w:rsidRPr="003C277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7334"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07A44" w14:textId="77777777" w:rsidR="004372F0" w:rsidRPr="003C277C" w:rsidRDefault="004372F0" w:rsidP="0062553E">
            <w:pPr>
              <w:pStyle w:val="rowtabella0"/>
              <w:jc w:val="center"/>
              <w:rPr>
                <w:color w:val="002060"/>
              </w:rPr>
            </w:pPr>
            <w:r w:rsidRPr="003C277C">
              <w:rPr>
                <w:color w:val="002060"/>
              </w:rPr>
              <w:t>0</w:t>
            </w:r>
          </w:p>
        </w:tc>
      </w:tr>
    </w:tbl>
    <w:p w14:paraId="5186505B" w14:textId="77777777" w:rsidR="004372F0" w:rsidRDefault="004372F0" w:rsidP="004372F0">
      <w:pPr>
        <w:pStyle w:val="breakline"/>
        <w:rPr>
          <w:color w:val="002060"/>
        </w:rPr>
      </w:pPr>
    </w:p>
    <w:p w14:paraId="28C59F7B" w14:textId="77777777" w:rsidR="004372F0" w:rsidRPr="003C277C" w:rsidRDefault="004372F0" w:rsidP="004372F0">
      <w:pPr>
        <w:pStyle w:val="titoloprinc0"/>
        <w:rPr>
          <w:color w:val="002060"/>
        </w:rPr>
      </w:pPr>
      <w:r>
        <w:rPr>
          <w:color w:val="002060"/>
        </w:rPr>
        <w:t>PROGRAMMA GARE</w:t>
      </w:r>
    </w:p>
    <w:p w14:paraId="40840527" w14:textId="77777777" w:rsidR="004372F0" w:rsidRDefault="004372F0" w:rsidP="004372F0">
      <w:pPr>
        <w:pStyle w:val="breakline"/>
        <w:rPr>
          <w:color w:val="002060"/>
        </w:rPr>
      </w:pPr>
    </w:p>
    <w:p w14:paraId="23C69059"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10"/>
        <w:gridCol w:w="385"/>
        <w:gridCol w:w="898"/>
        <w:gridCol w:w="1182"/>
        <w:gridCol w:w="1547"/>
        <w:gridCol w:w="1554"/>
      </w:tblGrid>
      <w:tr w:rsidR="004372F0" w:rsidRPr="000A5012" w14:paraId="37449FA3"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C5E62"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DD83FB"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D1EBA"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0D12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4FB05"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AEC297"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BD12F"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364BE63F"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AD0675" w14:textId="77777777" w:rsidR="004372F0" w:rsidRPr="000A5012" w:rsidRDefault="004372F0" w:rsidP="0062553E">
            <w:pPr>
              <w:pStyle w:val="rowtabella0"/>
              <w:rPr>
                <w:color w:val="002060"/>
              </w:rPr>
            </w:pPr>
            <w:r w:rsidRPr="000A5012">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DD92F7" w14:textId="77777777" w:rsidR="004372F0" w:rsidRPr="000A5012" w:rsidRDefault="004372F0" w:rsidP="0062553E">
            <w:pPr>
              <w:pStyle w:val="rowtabella0"/>
              <w:rPr>
                <w:color w:val="002060"/>
              </w:rPr>
            </w:pPr>
            <w:r w:rsidRPr="000A5012">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5BED1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45424" w14:textId="77777777" w:rsidR="004372F0" w:rsidRPr="000A5012" w:rsidRDefault="004372F0" w:rsidP="0062553E">
            <w:pPr>
              <w:pStyle w:val="rowtabella0"/>
              <w:rPr>
                <w:color w:val="002060"/>
              </w:rPr>
            </w:pPr>
            <w:r w:rsidRPr="000A5012">
              <w:rPr>
                <w:color w:val="002060"/>
              </w:rPr>
              <w:t>04/10/2025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CC46A" w14:textId="77777777" w:rsidR="004372F0" w:rsidRPr="000A5012" w:rsidRDefault="004372F0" w:rsidP="0062553E">
            <w:pPr>
              <w:pStyle w:val="rowtabella0"/>
              <w:rPr>
                <w:color w:val="002060"/>
              </w:rPr>
            </w:pPr>
            <w:r w:rsidRPr="000A5012">
              <w:rPr>
                <w:color w:val="002060"/>
              </w:rPr>
              <w:t>5446 ALMA ARENA CALCIO A CINQUE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480074" w14:textId="77777777" w:rsidR="004372F0" w:rsidRPr="000A5012" w:rsidRDefault="004372F0" w:rsidP="0062553E">
            <w:pPr>
              <w:pStyle w:val="rowtabella0"/>
              <w:rPr>
                <w:color w:val="002060"/>
              </w:rPr>
            </w:pPr>
            <w:r w:rsidRPr="000A5012">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465C33" w14:textId="77777777" w:rsidR="004372F0" w:rsidRPr="000A5012" w:rsidRDefault="004372F0" w:rsidP="0062553E">
            <w:pPr>
              <w:pStyle w:val="rowtabella0"/>
              <w:rPr>
                <w:color w:val="002060"/>
              </w:rPr>
            </w:pPr>
            <w:r w:rsidRPr="000A5012">
              <w:rPr>
                <w:color w:val="002060"/>
              </w:rPr>
              <w:t>VIA ROMA 201</w:t>
            </w:r>
          </w:p>
        </w:tc>
      </w:tr>
      <w:tr w:rsidR="004372F0" w:rsidRPr="000A5012" w14:paraId="4246DA67"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CCD0F0" w14:textId="77777777" w:rsidR="004372F0" w:rsidRPr="000A5012" w:rsidRDefault="004372F0" w:rsidP="0062553E">
            <w:pPr>
              <w:pStyle w:val="rowtabella0"/>
              <w:rPr>
                <w:color w:val="002060"/>
              </w:rPr>
            </w:pPr>
            <w:r w:rsidRPr="000A5012">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47836B2" w14:textId="77777777" w:rsidR="004372F0" w:rsidRPr="000A5012" w:rsidRDefault="004372F0" w:rsidP="0062553E">
            <w:pPr>
              <w:pStyle w:val="rowtabella0"/>
              <w:rPr>
                <w:color w:val="002060"/>
              </w:rPr>
            </w:pPr>
            <w:r w:rsidRPr="000A5012">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D70449"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CC3225"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DAC962C" w14:textId="77777777" w:rsidR="004372F0" w:rsidRPr="000A5012" w:rsidRDefault="004372F0" w:rsidP="0062553E">
            <w:pPr>
              <w:pStyle w:val="rowtabella0"/>
              <w:rPr>
                <w:color w:val="002060"/>
              </w:rPr>
            </w:pPr>
            <w:r w:rsidRPr="000A5012">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0A02EE" w14:textId="77777777" w:rsidR="004372F0" w:rsidRPr="000A5012" w:rsidRDefault="004372F0" w:rsidP="0062553E">
            <w:pPr>
              <w:pStyle w:val="rowtabella0"/>
              <w:rPr>
                <w:color w:val="002060"/>
              </w:rPr>
            </w:pPr>
            <w:r w:rsidRPr="000A50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F427F" w14:textId="77777777" w:rsidR="004372F0" w:rsidRPr="000A5012" w:rsidRDefault="004372F0" w:rsidP="0062553E">
            <w:pPr>
              <w:pStyle w:val="rowtabella0"/>
              <w:rPr>
                <w:color w:val="002060"/>
              </w:rPr>
            </w:pPr>
            <w:r w:rsidRPr="000A5012">
              <w:rPr>
                <w:color w:val="002060"/>
              </w:rPr>
              <w:t>VIA MONTEPELAGO</w:t>
            </w:r>
          </w:p>
        </w:tc>
      </w:tr>
      <w:tr w:rsidR="004372F0" w:rsidRPr="000A5012" w14:paraId="268132E6"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357A36" w14:textId="77777777" w:rsidR="004372F0" w:rsidRPr="000A5012" w:rsidRDefault="004372F0" w:rsidP="0062553E">
            <w:pPr>
              <w:pStyle w:val="rowtabella0"/>
              <w:rPr>
                <w:color w:val="002060"/>
              </w:rPr>
            </w:pPr>
            <w:r w:rsidRPr="000A501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59E2676" w14:textId="77777777" w:rsidR="004372F0" w:rsidRPr="000A5012" w:rsidRDefault="004372F0" w:rsidP="0062553E">
            <w:pPr>
              <w:pStyle w:val="rowtabella0"/>
              <w:rPr>
                <w:color w:val="002060"/>
              </w:rPr>
            </w:pPr>
            <w:r w:rsidRPr="000A5012">
              <w:rPr>
                <w:color w:val="002060"/>
              </w:rPr>
              <w:t xml:space="preserve">CSI GAUDIO </w:t>
            </w:r>
            <w:proofErr w:type="spellStart"/>
            <w:r w:rsidRPr="000A5012">
              <w:rPr>
                <w:color w:val="002060"/>
              </w:rPr>
              <w:t>sq.B</w:t>
            </w:r>
            <w:proofErr w:type="spell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36433A"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FBDD10E" w14:textId="77777777" w:rsidR="004372F0" w:rsidRPr="000A5012" w:rsidRDefault="004372F0" w:rsidP="0062553E">
            <w:pPr>
              <w:pStyle w:val="rowtabella0"/>
              <w:rPr>
                <w:color w:val="002060"/>
              </w:rPr>
            </w:pPr>
            <w:r w:rsidRPr="000A5012">
              <w:rPr>
                <w:color w:val="002060"/>
              </w:rPr>
              <w:t>04/10/2025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09B66A" w14:textId="77777777" w:rsidR="004372F0" w:rsidRPr="000A5012" w:rsidRDefault="004372F0" w:rsidP="0062553E">
            <w:pPr>
              <w:pStyle w:val="rowtabella0"/>
              <w:rPr>
                <w:color w:val="002060"/>
              </w:rPr>
            </w:pPr>
            <w:r w:rsidRPr="000A501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A7E06B" w14:textId="77777777" w:rsidR="004372F0" w:rsidRPr="000A5012" w:rsidRDefault="004372F0" w:rsidP="0062553E">
            <w:pPr>
              <w:pStyle w:val="rowtabella0"/>
              <w:rPr>
                <w:color w:val="002060"/>
              </w:rPr>
            </w:pPr>
            <w:r w:rsidRPr="000A501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592F88" w14:textId="77777777" w:rsidR="004372F0" w:rsidRPr="000A5012" w:rsidRDefault="004372F0" w:rsidP="0062553E">
            <w:pPr>
              <w:pStyle w:val="rowtabella0"/>
              <w:rPr>
                <w:color w:val="002060"/>
              </w:rPr>
            </w:pPr>
            <w:r w:rsidRPr="000A5012">
              <w:rPr>
                <w:color w:val="002060"/>
              </w:rPr>
              <w:t>VIA B.BUOZZI</w:t>
            </w:r>
          </w:p>
        </w:tc>
      </w:tr>
      <w:tr w:rsidR="004372F0" w:rsidRPr="000A5012" w14:paraId="461EC79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8A67C3" w14:textId="77777777" w:rsidR="004372F0" w:rsidRPr="000A5012" w:rsidRDefault="004372F0" w:rsidP="0062553E">
            <w:pPr>
              <w:pStyle w:val="rowtabella0"/>
              <w:rPr>
                <w:color w:val="002060"/>
              </w:rPr>
            </w:pPr>
            <w:r w:rsidRPr="000A5012">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BB853F" w14:textId="77777777" w:rsidR="004372F0" w:rsidRPr="000A5012" w:rsidRDefault="004372F0" w:rsidP="0062553E">
            <w:pPr>
              <w:pStyle w:val="rowtabella0"/>
              <w:rPr>
                <w:color w:val="002060"/>
              </w:rPr>
            </w:pPr>
            <w:r w:rsidRPr="000A5012">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F3A0D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26D7772"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C8C447A" w14:textId="77777777" w:rsidR="004372F0" w:rsidRPr="000A5012" w:rsidRDefault="004372F0" w:rsidP="0062553E">
            <w:pPr>
              <w:pStyle w:val="rowtabella0"/>
              <w:rPr>
                <w:color w:val="002060"/>
              </w:rPr>
            </w:pPr>
            <w:r w:rsidRPr="000A5012">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2BE418" w14:textId="77777777" w:rsidR="004372F0" w:rsidRPr="000A5012" w:rsidRDefault="004372F0" w:rsidP="0062553E">
            <w:pPr>
              <w:pStyle w:val="rowtabella0"/>
              <w:rPr>
                <w:color w:val="002060"/>
              </w:rPr>
            </w:pPr>
            <w:r w:rsidRPr="000A50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DA5C97" w14:textId="77777777" w:rsidR="004372F0" w:rsidRPr="000A5012" w:rsidRDefault="004372F0" w:rsidP="0062553E">
            <w:pPr>
              <w:pStyle w:val="rowtabella0"/>
              <w:rPr>
                <w:color w:val="002060"/>
              </w:rPr>
            </w:pPr>
            <w:r w:rsidRPr="000A5012">
              <w:rPr>
                <w:color w:val="002060"/>
              </w:rPr>
              <w:t>VIA PETRARCA</w:t>
            </w:r>
          </w:p>
        </w:tc>
      </w:tr>
      <w:tr w:rsidR="004372F0" w:rsidRPr="000A5012" w14:paraId="4BAFEE29"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C2202" w14:textId="77777777" w:rsidR="004372F0" w:rsidRPr="000A5012" w:rsidRDefault="004372F0" w:rsidP="0062553E">
            <w:pPr>
              <w:pStyle w:val="rowtabella0"/>
              <w:rPr>
                <w:color w:val="002060"/>
              </w:rPr>
            </w:pPr>
            <w:r w:rsidRPr="000A5012">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117003" w14:textId="77777777" w:rsidR="004372F0" w:rsidRPr="000A5012" w:rsidRDefault="004372F0" w:rsidP="0062553E">
            <w:pPr>
              <w:pStyle w:val="rowtabella0"/>
              <w:rPr>
                <w:color w:val="002060"/>
              </w:rPr>
            </w:pPr>
            <w:r w:rsidRPr="000A5012">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02C8E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E321E2" w14:textId="77777777" w:rsidR="004372F0" w:rsidRPr="000A5012" w:rsidRDefault="004372F0" w:rsidP="0062553E">
            <w:pPr>
              <w:pStyle w:val="rowtabella0"/>
              <w:rPr>
                <w:color w:val="002060"/>
              </w:rPr>
            </w:pPr>
            <w:r w:rsidRPr="000A5012">
              <w:rPr>
                <w:color w:val="002060"/>
              </w:rPr>
              <w:t>05/10/2025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97C9A0" w14:textId="77777777" w:rsidR="004372F0" w:rsidRPr="000A5012" w:rsidRDefault="004372F0" w:rsidP="0062553E">
            <w:pPr>
              <w:pStyle w:val="rowtabella0"/>
              <w:rPr>
                <w:color w:val="002060"/>
              </w:rPr>
            </w:pPr>
            <w:r w:rsidRPr="000A5012">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1EAF9A" w14:textId="77777777" w:rsidR="004372F0" w:rsidRPr="000A5012" w:rsidRDefault="004372F0" w:rsidP="0062553E">
            <w:pPr>
              <w:pStyle w:val="rowtabella0"/>
              <w:rPr>
                <w:color w:val="002060"/>
              </w:rPr>
            </w:pPr>
            <w:r w:rsidRPr="000A5012">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394CA" w14:textId="77777777" w:rsidR="004372F0" w:rsidRPr="000A5012" w:rsidRDefault="004372F0" w:rsidP="0062553E">
            <w:pPr>
              <w:pStyle w:val="rowtabella0"/>
              <w:rPr>
                <w:color w:val="002060"/>
              </w:rPr>
            </w:pPr>
            <w:r w:rsidRPr="000A5012">
              <w:rPr>
                <w:color w:val="002060"/>
              </w:rPr>
              <w:t>VIA DEI TESSITORI</w:t>
            </w:r>
          </w:p>
        </w:tc>
      </w:tr>
    </w:tbl>
    <w:p w14:paraId="37508080" w14:textId="77777777" w:rsidR="004372F0" w:rsidRPr="000A5012" w:rsidRDefault="004372F0" w:rsidP="004372F0">
      <w:pPr>
        <w:pStyle w:val="breakline"/>
        <w:rPr>
          <w:rFonts w:eastAsiaTheme="minorEastAsia"/>
          <w:color w:val="002060"/>
        </w:rPr>
      </w:pPr>
    </w:p>
    <w:p w14:paraId="265E6DAB" w14:textId="77777777" w:rsidR="004372F0" w:rsidRPr="000A5012" w:rsidRDefault="004372F0" w:rsidP="004372F0">
      <w:pPr>
        <w:pStyle w:val="breakline"/>
        <w:rPr>
          <w:color w:val="002060"/>
        </w:rPr>
      </w:pPr>
    </w:p>
    <w:p w14:paraId="0FA1F152" w14:textId="77777777" w:rsidR="004372F0" w:rsidRPr="000A5012" w:rsidRDefault="004372F0" w:rsidP="004372F0">
      <w:pPr>
        <w:pStyle w:val="breakline"/>
        <w:rPr>
          <w:color w:val="002060"/>
        </w:rPr>
      </w:pPr>
    </w:p>
    <w:p w14:paraId="52B3931B" w14:textId="77777777" w:rsidR="004372F0" w:rsidRPr="000A5012" w:rsidRDefault="004372F0" w:rsidP="004372F0">
      <w:pPr>
        <w:pStyle w:val="sottotitolocampionato10"/>
        <w:rPr>
          <w:color w:val="002060"/>
        </w:rPr>
      </w:pPr>
      <w:r w:rsidRPr="000A501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1"/>
        <w:gridCol w:w="385"/>
        <w:gridCol w:w="898"/>
        <w:gridCol w:w="1198"/>
        <w:gridCol w:w="1552"/>
        <w:gridCol w:w="1543"/>
      </w:tblGrid>
      <w:tr w:rsidR="004372F0" w:rsidRPr="000A5012" w14:paraId="76140555"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F551D"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11F5D"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D06DA"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CD1C1"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77BCEA"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75B1C"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F35E9"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1FAF05F6"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1D77F9" w14:textId="77777777" w:rsidR="004372F0" w:rsidRPr="000A5012" w:rsidRDefault="004372F0" w:rsidP="0062553E">
            <w:pPr>
              <w:pStyle w:val="rowtabella0"/>
              <w:rPr>
                <w:color w:val="002060"/>
              </w:rPr>
            </w:pPr>
            <w:r w:rsidRPr="000A5012">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09373" w14:textId="77777777" w:rsidR="004372F0" w:rsidRPr="000A5012" w:rsidRDefault="004372F0" w:rsidP="0062553E">
            <w:pPr>
              <w:pStyle w:val="rowtabella0"/>
              <w:rPr>
                <w:color w:val="002060"/>
              </w:rPr>
            </w:pPr>
            <w:r w:rsidRPr="000A5012">
              <w:rPr>
                <w:color w:val="002060"/>
              </w:rPr>
              <w:t>TRE TORRI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596B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2DE25" w14:textId="77777777" w:rsidR="004372F0" w:rsidRPr="000A5012" w:rsidRDefault="004372F0" w:rsidP="0062553E">
            <w:pPr>
              <w:pStyle w:val="rowtabella0"/>
              <w:rPr>
                <w:color w:val="002060"/>
              </w:rPr>
            </w:pPr>
            <w:r w:rsidRPr="000A5012">
              <w:rPr>
                <w:color w:val="002060"/>
              </w:rPr>
              <w:t>04/10/2025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0DCBF" w14:textId="77777777" w:rsidR="004372F0" w:rsidRPr="000A5012" w:rsidRDefault="004372F0" w:rsidP="0062553E">
            <w:pPr>
              <w:pStyle w:val="rowtabella0"/>
              <w:rPr>
                <w:color w:val="002060"/>
              </w:rPr>
            </w:pPr>
            <w:r w:rsidRPr="000A5012">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18B24" w14:textId="77777777" w:rsidR="004372F0" w:rsidRPr="000A5012" w:rsidRDefault="004372F0" w:rsidP="0062553E">
            <w:pPr>
              <w:pStyle w:val="rowtabella0"/>
              <w:rPr>
                <w:color w:val="002060"/>
              </w:rPr>
            </w:pPr>
            <w:r w:rsidRPr="000A5012">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3B261" w14:textId="77777777" w:rsidR="004372F0" w:rsidRPr="000A5012" w:rsidRDefault="004372F0" w:rsidP="0062553E">
            <w:pPr>
              <w:pStyle w:val="rowtabella0"/>
              <w:rPr>
                <w:color w:val="002060"/>
              </w:rPr>
            </w:pPr>
            <w:r w:rsidRPr="000A5012">
              <w:rPr>
                <w:color w:val="002060"/>
              </w:rPr>
              <w:t>VIA ROSSINI</w:t>
            </w:r>
          </w:p>
        </w:tc>
      </w:tr>
      <w:tr w:rsidR="004372F0" w:rsidRPr="000A5012" w14:paraId="7F180F81"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84763A" w14:textId="77777777" w:rsidR="004372F0" w:rsidRPr="000A5012" w:rsidRDefault="004372F0" w:rsidP="0062553E">
            <w:pPr>
              <w:pStyle w:val="rowtabella0"/>
              <w:rPr>
                <w:color w:val="002060"/>
              </w:rPr>
            </w:pPr>
            <w:r w:rsidRPr="000A501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CB849F7" w14:textId="77777777" w:rsidR="004372F0" w:rsidRPr="000A5012" w:rsidRDefault="004372F0" w:rsidP="0062553E">
            <w:pPr>
              <w:pStyle w:val="rowtabella0"/>
              <w:rPr>
                <w:color w:val="002060"/>
              </w:rPr>
            </w:pPr>
            <w:r w:rsidRPr="000A5012">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4FA59BB"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511BFA" w14:textId="77777777" w:rsidR="004372F0" w:rsidRPr="000A5012" w:rsidRDefault="004372F0" w:rsidP="0062553E">
            <w:pPr>
              <w:pStyle w:val="rowtabella0"/>
              <w:rPr>
                <w:color w:val="002060"/>
              </w:rPr>
            </w:pPr>
            <w:r w:rsidRPr="000A5012">
              <w:rPr>
                <w:color w:val="002060"/>
              </w:rPr>
              <w:t>04/10/2025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AAEC68" w14:textId="77777777" w:rsidR="004372F0" w:rsidRPr="000A5012" w:rsidRDefault="004372F0" w:rsidP="0062553E">
            <w:pPr>
              <w:pStyle w:val="rowtabella0"/>
              <w:rPr>
                <w:color w:val="002060"/>
              </w:rPr>
            </w:pPr>
            <w:r w:rsidRPr="000A501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3C4088" w14:textId="77777777" w:rsidR="004372F0" w:rsidRPr="000A5012" w:rsidRDefault="004372F0" w:rsidP="0062553E">
            <w:pPr>
              <w:pStyle w:val="rowtabella0"/>
              <w:rPr>
                <w:color w:val="002060"/>
              </w:rPr>
            </w:pPr>
            <w:r w:rsidRPr="000A501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84575A" w14:textId="77777777" w:rsidR="004372F0" w:rsidRPr="000A5012" w:rsidRDefault="004372F0" w:rsidP="0062553E">
            <w:pPr>
              <w:pStyle w:val="rowtabella0"/>
              <w:rPr>
                <w:color w:val="002060"/>
              </w:rPr>
            </w:pPr>
            <w:r w:rsidRPr="000A5012">
              <w:rPr>
                <w:color w:val="002060"/>
              </w:rPr>
              <w:t>VIA E.MATTEI</w:t>
            </w:r>
          </w:p>
        </w:tc>
      </w:tr>
      <w:tr w:rsidR="004372F0" w:rsidRPr="000A5012" w14:paraId="341881C4"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917B2B6" w14:textId="77777777" w:rsidR="004372F0" w:rsidRPr="000A5012" w:rsidRDefault="004372F0" w:rsidP="0062553E">
            <w:pPr>
              <w:pStyle w:val="rowtabella0"/>
              <w:rPr>
                <w:color w:val="002060"/>
              </w:rPr>
            </w:pPr>
            <w:r w:rsidRPr="000A5012">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2FCADA" w14:textId="77777777" w:rsidR="004372F0" w:rsidRPr="000A5012" w:rsidRDefault="004372F0" w:rsidP="0062553E">
            <w:pPr>
              <w:pStyle w:val="rowtabella0"/>
              <w:rPr>
                <w:color w:val="002060"/>
              </w:rPr>
            </w:pPr>
            <w:r w:rsidRPr="000A5012">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860C2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8BF614" w14:textId="77777777" w:rsidR="004372F0" w:rsidRPr="000A5012" w:rsidRDefault="004372F0" w:rsidP="0062553E">
            <w:pPr>
              <w:pStyle w:val="rowtabella0"/>
              <w:rPr>
                <w:color w:val="002060"/>
              </w:rPr>
            </w:pPr>
            <w:r w:rsidRPr="000A5012">
              <w:rPr>
                <w:color w:val="002060"/>
              </w:rPr>
              <w:t>04/10/2025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6C1790" w14:textId="77777777" w:rsidR="004372F0" w:rsidRPr="000A5012" w:rsidRDefault="004372F0" w:rsidP="0062553E">
            <w:pPr>
              <w:pStyle w:val="rowtabella0"/>
              <w:rPr>
                <w:color w:val="002060"/>
              </w:rPr>
            </w:pPr>
            <w:r w:rsidRPr="000A5012">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0AEED" w14:textId="77777777" w:rsidR="004372F0" w:rsidRPr="000A5012" w:rsidRDefault="004372F0" w:rsidP="0062553E">
            <w:pPr>
              <w:pStyle w:val="rowtabella0"/>
              <w:rPr>
                <w:color w:val="002060"/>
              </w:rPr>
            </w:pPr>
            <w:r w:rsidRPr="000A5012">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D39C1B" w14:textId="77777777" w:rsidR="004372F0" w:rsidRPr="000A5012" w:rsidRDefault="004372F0" w:rsidP="0062553E">
            <w:pPr>
              <w:pStyle w:val="rowtabella0"/>
              <w:rPr>
                <w:color w:val="002060"/>
              </w:rPr>
            </w:pPr>
            <w:r w:rsidRPr="000A5012">
              <w:rPr>
                <w:color w:val="002060"/>
              </w:rPr>
              <w:t>VIA VESCOVARA, 7</w:t>
            </w:r>
          </w:p>
        </w:tc>
      </w:tr>
      <w:tr w:rsidR="004372F0" w:rsidRPr="000A5012" w14:paraId="7C2A20AE"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6FA65" w14:textId="77777777" w:rsidR="004372F0" w:rsidRPr="000A5012" w:rsidRDefault="004372F0" w:rsidP="0062553E">
            <w:pPr>
              <w:pStyle w:val="rowtabella0"/>
              <w:rPr>
                <w:color w:val="002060"/>
              </w:rPr>
            </w:pPr>
            <w:r w:rsidRPr="000A5012">
              <w:rPr>
                <w:color w:val="002060"/>
              </w:rPr>
              <w:t>U.MANDOLESI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0C563" w14:textId="77777777" w:rsidR="004372F0" w:rsidRPr="000A5012" w:rsidRDefault="004372F0" w:rsidP="0062553E">
            <w:pPr>
              <w:pStyle w:val="rowtabella0"/>
              <w:rPr>
                <w:color w:val="002060"/>
              </w:rPr>
            </w:pPr>
            <w:r w:rsidRPr="000A5012">
              <w:rPr>
                <w:color w:val="002060"/>
              </w:rPr>
              <w:t>MONTELUPONE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158D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AA6FF"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354B85" w14:textId="77777777" w:rsidR="004372F0" w:rsidRPr="000A5012" w:rsidRDefault="004372F0" w:rsidP="0062553E">
            <w:pPr>
              <w:pStyle w:val="rowtabella0"/>
              <w:rPr>
                <w:color w:val="002060"/>
              </w:rPr>
            </w:pPr>
            <w:r w:rsidRPr="000A5012">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9F00B6" w14:textId="77777777" w:rsidR="004372F0" w:rsidRPr="000A5012" w:rsidRDefault="004372F0" w:rsidP="0062553E">
            <w:pPr>
              <w:pStyle w:val="rowtabella0"/>
              <w:rPr>
                <w:color w:val="002060"/>
              </w:rPr>
            </w:pPr>
            <w:r w:rsidRPr="000A5012">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EB2652" w14:textId="77777777" w:rsidR="004372F0" w:rsidRPr="000A5012" w:rsidRDefault="004372F0" w:rsidP="0062553E">
            <w:pPr>
              <w:pStyle w:val="rowtabella0"/>
              <w:rPr>
                <w:color w:val="002060"/>
              </w:rPr>
            </w:pPr>
            <w:r w:rsidRPr="000A5012">
              <w:rPr>
                <w:color w:val="002060"/>
              </w:rPr>
              <w:t>VIA DELLE REGIONI, 8</w:t>
            </w:r>
          </w:p>
        </w:tc>
      </w:tr>
    </w:tbl>
    <w:p w14:paraId="7734AE04" w14:textId="77777777" w:rsidR="004372F0" w:rsidRPr="003C277C" w:rsidRDefault="004372F0" w:rsidP="004372F0">
      <w:pPr>
        <w:pStyle w:val="breakline"/>
        <w:rPr>
          <w:rFonts w:eastAsiaTheme="minorEastAsia"/>
          <w:color w:val="002060"/>
        </w:rPr>
      </w:pPr>
    </w:p>
    <w:p w14:paraId="3B04C491" w14:textId="77777777" w:rsidR="004372F0" w:rsidRPr="003C277C" w:rsidRDefault="004372F0" w:rsidP="004372F0">
      <w:pPr>
        <w:pStyle w:val="breakline"/>
        <w:rPr>
          <w:color w:val="002060"/>
        </w:rPr>
      </w:pPr>
    </w:p>
    <w:p w14:paraId="40F5C4EB" w14:textId="77777777" w:rsidR="004372F0" w:rsidRPr="003C277C" w:rsidRDefault="004372F0" w:rsidP="004372F0">
      <w:pPr>
        <w:pStyle w:val="titolocampionato0"/>
        <w:shd w:val="clear" w:color="auto" w:fill="CCCCCC"/>
        <w:spacing w:before="80" w:after="40"/>
        <w:rPr>
          <w:color w:val="002060"/>
        </w:rPr>
      </w:pPr>
      <w:r w:rsidRPr="003C277C">
        <w:rPr>
          <w:color w:val="002060"/>
        </w:rPr>
        <w:t>UNDER 17 C5 REGIONALI MASCHILI</w:t>
      </w:r>
    </w:p>
    <w:p w14:paraId="2F9047D5" w14:textId="77777777" w:rsidR="004372F0" w:rsidRPr="003C277C" w:rsidRDefault="004372F0" w:rsidP="004372F0">
      <w:pPr>
        <w:pStyle w:val="titoloprinc0"/>
        <w:rPr>
          <w:color w:val="002060"/>
        </w:rPr>
      </w:pPr>
      <w:r w:rsidRPr="003C277C">
        <w:rPr>
          <w:color w:val="002060"/>
        </w:rPr>
        <w:t>VARIAZIONI AL PROGRAMMA GARE</w:t>
      </w:r>
    </w:p>
    <w:p w14:paraId="4D2095C3" w14:textId="77777777" w:rsidR="004372F0" w:rsidRPr="003C277C" w:rsidRDefault="004372F0" w:rsidP="004372F0">
      <w:pPr>
        <w:pStyle w:val="breakline"/>
        <w:rPr>
          <w:color w:val="002060"/>
        </w:rPr>
      </w:pPr>
    </w:p>
    <w:p w14:paraId="761E3C71" w14:textId="77777777" w:rsidR="004372F0" w:rsidRPr="003C277C" w:rsidRDefault="004372F0" w:rsidP="004372F0">
      <w:pPr>
        <w:pStyle w:val="breakline"/>
        <w:rPr>
          <w:color w:val="002060"/>
        </w:rPr>
      </w:pPr>
    </w:p>
    <w:p w14:paraId="2E420F86"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6BA68856" w14:textId="77777777" w:rsidTr="00BA02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A48A5"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1A7ED"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3FB99"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07E1"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E320C7"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D2432"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26AF5"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E0158" w14:textId="77777777" w:rsidR="004372F0" w:rsidRPr="003C277C" w:rsidRDefault="004372F0" w:rsidP="0062553E">
            <w:pPr>
              <w:pStyle w:val="headertabella0"/>
              <w:rPr>
                <w:color w:val="002060"/>
              </w:rPr>
            </w:pPr>
            <w:r w:rsidRPr="003C277C">
              <w:rPr>
                <w:color w:val="002060"/>
              </w:rPr>
              <w:t>Impianto</w:t>
            </w:r>
          </w:p>
        </w:tc>
      </w:tr>
      <w:tr w:rsidR="004372F0" w:rsidRPr="003C277C" w14:paraId="76E8B30D"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4E6C" w14:textId="77777777" w:rsidR="004372F0" w:rsidRPr="00BA0234" w:rsidRDefault="004372F0" w:rsidP="0062553E">
            <w:pPr>
              <w:pStyle w:val="rowtabella0"/>
              <w:rPr>
                <w:color w:val="002060"/>
                <w:highlight w:val="yellow"/>
              </w:rPr>
            </w:pPr>
            <w:r w:rsidRPr="00BA0234">
              <w:rPr>
                <w:color w:val="002060"/>
                <w:highlight w:val="yellow"/>
              </w:rPr>
              <w:t>04/10/2025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5989" w14:textId="77777777" w:rsidR="004372F0" w:rsidRPr="00BA0234" w:rsidRDefault="004372F0" w:rsidP="0062553E">
            <w:pPr>
              <w:pStyle w:val="rowtabella0"/>
              <w:jc w:val="center"/>
              <w:rPr>
                <w:color w:val="002060"/>
                <w:highlight w:val="yellow"/>
              </w:rPr>
            </w:pPr>
            <w:r w:rsidRPr="00BA023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A8E25" w14:textId="77777777" w:rsidR="004372F0" w:rsidRPr="00BA0234" w:rsidRDefault="004372F0" w:rsidP="0062553E">
            <w:pPr>
              <w:pStyle w:val="rowtabella0"/>
              <w:rPr>
                <w:color w:val="002060"/>
                <w:highlight w:val="yellow"/>
              </w:rPr>
            </w:pPr>
            <w:r w:rsidRPr="00BA0234">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162D" w14:textId="77777777" w:rsidR="004372F0" w:rsidRPr="00BA0234" w:rsidRDefault="004372F0" w:rsidP="0062553E">
            <w:pPr>
              <w:pStyle w:val="rowtabella0"/>
              <w:rPr>
                <w:color w:val="002060"/>
                <w:highlight w:val="yellow"/>
              </w:rPr>
            </w:pPr>
            <w:r w:rsidRPr="00BA0234">
              <w:rPr>
                <w:color w:val="002060"/>
                <w:highlight w:val="yellow"/>
              </w:rPr>
              <w:t>RECANATI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BBC8C" w14:textId="39DBC3AD" w:rsidR="004372F0" w:rsidRPr="003C277C" w:rsidRDefault="004372F0" w:rsidP="0062553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3EF8" w14:textId="77777777" w:rsidR="004372F0" w:rsidRPr="003C277C" w:rsidRDefault="004372F0" w:rsidP="0062553E">
            <w:pPr>
              <w:pStyle w:val="rowtabella0"/>
              <w:jc w:val="center"/>
              <w:rPr>
                <w:color w:val="002060"/>
              </w:rPr>
            </w:pPr>
            <w:r w:rsidRPr="00BA023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59086" w14:textId="77777777" w:rsidR="004372F0" w:rsidRPr="003C277C" w:rsidRDefault="004372F0" w:rsidP="0062553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65C1D" w14:textId="77777777" w:rsidR="004372F0" w:rsidRPr="003C277C" w:rsidRDefault="004372F0" w:rsidP="0062553E">
            <w:pPr>
              <w:pStyle w:val="rowtabella0"/>
              <w:rPr>
                <w:color w:val="002060"/>
              </w:rPr>
            </w:pPr>
            <w:r w:rsidRPr="00BA0234">
              <w:rPr>
                <w:color w:val="002060"/>
                <w:highlight w:val="yellow"/>
              </w:rPr>
              <w:t>CENTRO SP. POL. "R.GATTARI" TOLENTINO VIA TAGLIAMENTO</w:t>
            </w:r>
          </w:p>
        </w:tc>
      </w:tr>
    </w:tbl>
    <w:p w14:paraId="48CBA876" w14:textId="77777777" w:rsidR="004372F0" w:rsidRPr="003C277C" w:rsidRDefault="004372F0" w:rsidP="004372F0">
      <w:pPr>
        <w:pStyle w:val="breakline"/>
        <w:rPr>
          <w:rFonts w:eastAsiaTheme="minorEastAsia"/>
          <w:color w:val="002060"/>
        </w:rPr>
      </w:pPr>
    </w:p>
    <w:p w14:paraId="480AA217" w14:textId="77777777" w:rsidR="004372F0" w:rsidRPr="003C277C" w:rsidRDefault="004372F0" w:rsidP="004372F0">
      <w:pPr>
        <w:pStyle w:val="breakline"/>
        <w:rPr>
          <w:color w:val="002060"/>
        </w:rPr>
      </w:pPr>
    </w:p>
    <w:p w14:paraId="5AF9236C" w14:textId="77777777" w:rsidR="004372F0" w:rsidRPr="003C277C" w:rsidRDefault="004372F0" w:rsidP="004372F0">
      <w:pPr>
        <w:pStyle w:val="titoloprinc0"/>
        <w:rPr>
          <w:color w:val="002060"/>
        </w:rPr>
      </w:pPr>
      <w:r w:rsidRPr="003C277C">
        <w:rPr>
          <w:color w:val="002060"/>
        </w:rPr>
        <w:t>RISULTATI</w:t>
      </w:r>
    </w:p>
    <w:p w14:paraId="22D0C2A0" w14:textId="77777777" w:rsidR="004372F0" w:rsidRPr="003C277C" w:rsidRDefault="004372F0" w:rsidP="004372F0">
      <w:pPr>
        <w:pStyle w:val="breakline"/>
        <w:rPr>
          <w:color w:val="002060"/>
        </w:rPr>
      </w:pPr>
    </w:p>
    <w:p w14:paraId="3DC7262D" w14:textId="77777777" w:rsidR="004372F0" w:rsidRPr="003C277C" w:rsidRDefault="004372F0" w:rsidP="004372F0">
      <w:pPr>
        <w:pStyle w:val="sottotitolocampionato10"/>
        <w:rPr>
          <w:color w:val="002060"/>
        </w:rPr>
      </w:pPr>
      <w:r w:rsidRPr="003C277C">
        <w:rPr>
          <w:color w:val="002060"/>
        </w:rPr>
        <w:t>RISULTATI UFFICIALI GARE DEL 27/09/2025</w:t>
      </w:r>
    </w:p>
    <w:p w14:paraId="6D7493B4"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3E1B7ADE"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2A301274"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632A9D69"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55DC1"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7C3AC19E"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E5BF5A" w14:textId="77777777" w:rsidR="004372F0" w:rsidRPr="003C277C" w:rsidRDefault="004372F0" w:rsidP="0062553E">
                  <w:pPr>
                    <w:pStyle w:val="rowtabella0"/>
                    <w:rPr>
                      <w:color w:val="002060"/>
                    </w:rPr>
                  </w:pPr>
                  <w:r w:rsidRPr="003C277C">
                    <w:rPr>
                      <w:color w:val="002060"/>
                    </w:rPr>
                    <w:t>(1) 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EAC35A" w14:textId="77777777" w:rsidR="004372F0" w:rsidRPr="003C277C" w:rsidRDefault="004372F0" w:rsidP="0062553E">
                  <w:pPr>
                    <w:pStyle w:val="rowtabella0"/>
                    <w:rPr>
                      <w:color w:val="002060"/>
                    </w:rPr>
                  </w:pPr>
                  <w:r w:rsidRPr="003C277C">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551DA6" w14:textId="77777777" w:rsidR="004372F0" w:rsidRPr="003C277C" w:rsidRDefault="004372F0" w:rsidP="0062553E">
                  <w:pPr>
                    <w:pStyle w:val="rowtabella0"/>
                    <w:jc w:val="center"/>
                    <w:rPr>
                      <w:color w:val="002060"/>
                    </w:rPr>
                  </w:pPr>
                  <w:r w:rsidRPr="003C277C">
                    <w:rPr>
                      <w:color w:val="002060"/>
                    </w:rPr>
                    <w:t>12 - 0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5F4DDB" w14:textId="77777777" w:rsidR="004372F0" w:rsidRPr="003C277C" w:rsidRDefault="004372F0" w:rsidP="0062553E">
                  <w:pPr>
                    <w:pStyle w:val="rowtabella0"/>
                    <w:jc w:val="center"/>
                    <w:rPr>
                      <w:color w:val="002060"/>
                    </w:rPr>
                  </w:pPr>
                  <w:r w:rsidRPr="003C277C">
                    <w:rPr>
                      <w:color w:val="002060"/>
                    </w:rPr>
                    <w:t> </w:t>
                  </w:r>
                </w:p>
              </w:tc>
            </w:tr>
            <w:tr w:rsidR="004372F0" w:rsidRPr="003C277C" w14:paraId="57B28E68"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522BC5D" w14:textId="77777777" w:rsidR="004372F0" w:rsidRPr="003C277C" w:rsidRDefault="004372F0" w:rsidP="0062553E">
                  <w:pPr>
                    <w:pStyle w:val="rowtabella0"/>
                    <w:rPr>
                      <w:color w:val="002060"/>
                    </w:rPr>
                  </w:pPr>
                  <w:r w:rsidRPr="003C277C">
                    <w:rPr>
                      <w:color w:val="002060"/>
                    </w:rPr>
                    <w:t>(1) ETA BETA F.C. FANO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A12043" w14:textId="77777777" w:rsidR="004372F0" w:rsidRPr="003C277C" w:rsidRDefault="004372F0" w:rsidP="0062553E">
                  <w:pPr>
                    <w:pStyle w:val="rowtabella0"/>
                    <w:rPr>
                      <w:color w:val="002060"/>
                    </w:rPr>
                  </w:pPr>
                  <w:r w:rsidRPr="003C277C">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05F9A82" w14:textId="77777777" w:rsidR="004372F0" w:rsidRPr="003C277C" w:rsidRDefault="004372F0" w:rsidP="0062553E">
                  <w:pPr>
                    <w:pStyle w:val="rowtabella0"/>
                    <w:jc w:val="center"/>
                    <w:rPr>
                      <w:color w:val="002060"/>
                    </w:rPr>
                  </w:pPr>
                  <w:r>
                    <w:rPr>
                      <w:color w:val="002060"/>
                    </w:rPr>
                    <w:t>-</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B743D7" w14:textId="77777777" w:rsidR="004372F0" w:rsidRPr="003C277C" w:rsidRDefault="004372F0" w:rsidP="0062553E">
                  <w:pPr>
                    <w:pStyle w:val="rowtabella0"/>
                    <w:jc w:val="center"/>
                    <w:rPr>
                      <w:color w:val="002060"/>
                    </w:rPr>
                  </w:pPr>
                  <w:r w:rsidRPr="003C277C">
                    <w:rPr>
                      <w:color w:val="002060"/>
                    </w:rPr>
                    <w:t> </w:t>
                  </w:r>
                  <w:r>
                    <w:rPr>
                      <w:color w:val="002060"/>
                    </w:rPr>
                    <w:t>D</w:t>
                  </w:r>
                </w:p>
              </w:tc>
            </w:tr>
            <w:tr w:rsidR="004372F0" w:rsidRPr="003C277C" w14:paraId="23FD2D6B"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80E1CFF" w14:textId="77777777" w:rsidR="004372F0" w:rsidRPr="003C277C" w:rsidRDefault="004372F0" w:rsidP="0062553E">
                  <w:pPr>
                    <w:pStyle w:val="rowtabella0"/>
                    <w:rPr>
                      <w:color w:val="002060"/>
                    </w:rPr>
                  </w:pPr>
                  <w:r w:rsidRPr="003C277C">
                    <w:rPr>
                      <w:color w:val="002060"/>
                    </w:rPr>
                    <w:t>FFJ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7B4E15" w14:textId="77777777" w:rsidR="004372F0" w:rsidRPr="003C277C" w:rsidRDefault="004372F0" w:rsidP="0062553E">
                  <w:pPr>
                    <w:pStyle w:val="rowtabella0"/>
                    <w:rPr>
                      <w:color w:val="002060"/>
                    </w:rPr>
                  </w:pPr>
                  <w:r w:rsidRPr="003C277C">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56F67C1" w14:textId="77777777" w:rsidR="004372F0" w:rsidRPr="003C277C" w:rsidRDefault="004372F0" w:rsidP="0062553E">
                  <w:pPr>
                    <w:pStyle w:val="rowtabella0"/>
                    <w:jc w:val="center"/>
                    <w:rPr>
                      <w:color w:val="002060"/>
                    </w:rPr>
                  </w:pPr>
                  <w:r w:rsidRPr="003C277C">
                    <w:rPr>
                      <w:color w:val="002060"/>
                    </w:rPr>
                    <w:t>0 - 21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DEC0EB6" w14:textId="77777777" w:rsidR="004372F0" w:rsidRPr="003C277C" w:rsidRDefault="004372F0" w:rsidP="0062553E">
                  <w:pPr>
                    <w:pStyle w:val="rowtabella0"/>
                    <w:jc w:val="center"/>
                    <w:rPr>
                      <w:color w:val="002060"/>
                    </w:rPr>
                  </w:pPr>
                  <w:r w:rsidRPr="003C277C">
                    <w:rPr>
                      <w:color w:val="002060"/>
                    </w:rPr>
                    <w:t> </w:t>
                  </w:r>
                </w:p>
              </w:tc>
            </w:tr>
            <w:tr w:rsidR="004372F0" w:rsidRPr="003C277C" w14:paraId="4668C93A"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C4186B" w14:textId="77777777" w:rsidR="004372F0" w:rsidRPr="003C277C" w:rsidRDefault="004372F0" w:rsidP="0062553E">
                  <w:pPr>
                    <w:pStyle w:val="rowtabella0"/>
                    <w:rPr>
                      <w:color w:val="002060"/>
                    </w:rPr>
                  </w:pPr>
                  <w:r w:rsidRPr="003C277C">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E9A3B3" w14:textId="77777777" w:rsidR="004372F0" w:rsidRPr="003C277C" w:rsidRDefault="004372F0" w:rsidP="0062553E">
                  <w:pPr>
                    <w:pStyle w:val="rowtabella0"/>
                    <w:rPr>
                      <w:color w:val="002060"/>
                    </w:rPr>
                  </w:pPr>
                  <w:r w:rsidRPr="003C277C">
                    <w:rPr>
                      <w:color w:val="002060"/>
                    </w:rPr>
                    <w:t>- ACSS MONDOLFO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9FA45" w14:textId="77777777" w:rsidR="004372F0" w:rsidRPr="003C277C" w:rsidRDefault="004372F0" w:rsidP="0062553E">
                  <w:pPr>
                    <w:pStyle w:val="rowtabella0"/>
                    <w:jc w:val="center"/>
                    <w:rPr>
                      <w:color w:val="002060"/>
                    </w:rPr>
                  </w:pPr>
                  <w:r w:rsidRPr="003C277C">
                    <w:rPr>
                      <w:color w:val="002060"/>
                    </w:rPr>
                    <w:t>0 - 17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4306CE" w14:textId="77777777" w:rsidR="004372F0" w:rsidRPr="003C277C" w:rsidRDefault="004372F0" w:rsidP="0062553E">
                  <w:pPr>
                    <w:pStyle w:val="rowtabella0"/>
                    <w:jc w:val="center"/>
                    <w:rPr>
                      <w:color w:val="002060"/>
                    </w:rPr>
                  </w:pPr>
                  <w:r w:rsidRPr="003C277C">
                    <w:rPr>
                      <w:color w:val="002060"/>
                    </w:rPr>
                    <w:t> </w:t>
                  </w:r>
                </w:p>
              </w:tc>
            </w:tr>
            <w:tr w:rsidR="004372F0" w:rsidRPr="003C277C" w14:paraId="4279D4AD"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3CFC9F58" w14:textId="77777777" w:rsidR="004372F0" w:rsidRPr="003C277C" w:rsidRDefault="004372F0" w:rsidP="0062553E">
                  <w:pPr>
                    <w:pStyle w:val="rowtabella0"/>
                    <w:rPr>
                      <w:color w:val="002060"/>
                    </w:rPr>
                  </w:pPr>
                  <w:r w:rsidRPr="003C277C">
                    <w:rPr>
                      <w:color w:val="002060"/>
                    </w:rPr>
                    <w:t>(1) - disputata il 28/09/2025</w:t>
                  </w:r>
                </w:p>
              </w:tc>
            </w:tr>
          </w:tbl>
          <w:p w14:paraId="56E0C54A"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2779D8EF"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D9CED" w14:textId="77777777" w:rsidR="004372F0" w:rsidRPr="003C277C" w:rsidRDefault="004372F0" w:rsidP="0062553E">
                  <w:pPr>
                    <w:pStyle w:val="headertabella0"/>
                    <w:rPr>
                      <w:color w:val="002060"/>
                    </w:rPr>
                  </w:pPr>
                  <w:r w:rsidRPr="003C277C">
                    <w:rPr>
                      <w:color w:val="002060"/>
                    </w:rPr>
                    <w:t>GIRONE B - 1 Giornata - A</w:t>
                  </w:r>
                </w:p>
              </w:tc>
            </w:tr>
            <w:tr w:rsidR="004372F0" w:rsidRPr="003C277C" w14:paraId="44847B74"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8842271" w14:textId="77777777" w:rsidR="004372F0" w:rsidRPr="003C277C" w:rsidRDefault="004372F0" w:rsidP="0062553E">
                  <w:pPr>
                    <w:pStyle w:val="rowtabella0"/>
                    <w:rPr>
                      <w:color w:val="002060"/>
                    </w:rPr>
                  </w:pPr>
                  <w:r w:rsidRPr="003C277C">
                    <w:rPr>
                      <w:color w:val="002060"/>
                    </w:rPr>
                    <w:t xml:space="preserve">C.U.S. ANCONA </w:t>
                  </w:r>
                  <w:proofErr w:type="spellStart"/>
                  <w:r w:rsidRPr="003C277C">
                    <w:rPr>
                      <w:color w:val="002060"/>
                    </w:rPr>
                    <w:t>sq.B</w:t>
                  </w:r>
                  <w:proofErr w:type="spellEnd"/>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A05D1" w14:textId="77777777" w:rsidR="004372F0" w:rsidRPr="003C277C" w:rsidRDefault="004372F0" w:rsidP="0062553E">
                  <w:pPr>
                    <w:pStyle w:val="rowtabella0"/>
                    <w:rPr>
                      <w:color w:val="002060"/>
                    </w:rPr>
                  </w:pPr>
                  <w:r w:rsidRPr="003C277C">
                    <w:rPr>
                      <w:color w:val="002060"/>
                    </w:rPr>
                    <w:t>- C.U.S.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2E08AD" w14:textId="77777777" w:rsidR="004372F0" w:rsidRPr="003C277C" w:rsidRDefault="004372F0" w:rsidP="0062553E">
                  <w:pPr>
                    <w:pStyle w:val="rowtabella0"/>
                    <w:jc w:val="center"/>
                    <w:rPr>
                      <w:color w:val="002060"/>
                    </w:rPr>
                  </w:pPr>
                  <w:r w:rsidRPr="003C277C">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0FC850" w14:textId="77777777" w:rsidR="004372F0" w:rsidRPr="003C277C" w:rsidRDefault="004372F0" w:rsidP="0062553E">
                  <w:pPr>
                    <w:pStyle w:val="rowtabella0"/>
                    <w:jc w:val="center"/>
                    <w:rPr>
                      <w:color w:val="002060"/>
                    </w:rPr>
                  </w:pPr>
                  <w:r w:rsidRPr="003C277C">
                    <w:rPr>
                      <w:color w:val="002060"/>
                    </w:rPr>
                    <w:t> </w:t>
                  </w:r>
                </w:p>
              </w:tc>
            </w:tr>
            <w:tr w:rsidR="004372F0" w:rsidRPr="003C277C" w14:paraId="7ED90F29"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980FB8A" w14:textId="77777777" w:rsidR="004372F0" w:rsidRPr="003C277C" w:rsidRDefault="004372F0" w:rsidP="0062553E">
                  <w:pPr>
                    <w:pStyle w:val="rowtabella0"/>
                    <w:rPr>
                      <w:color w:val="002060"/>
                    </w:rPr>
                  </w:pPr>
                  <w:r w:rsidRPr="003C277C">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EB446" w14:textId="77777777" w:rsidR="004372F0" w:rsidRPr="003C277C" w:rsidRDefault="004372F0" w:rsidP="0062553E">
                  <w:pPr>
                    <w:pStyle w:val="rowtabella0"/>
                    <w:rPr>
                      <w:color w:val="002060"/>
                    </w:rPr>
                  </w:pPr>
                  <w:r w:rsidRPr="003C277C">
                    <w:rPr>
                      <w:color w:val="002060"/>
                    </w:rPr>
                    <w:t>- CANTINE RIUNITE CSI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496C4CA" w14:textId="77777777" w:rsidR="004372F0" w:rsidRPr="003C277C" w:rsidRDefault="004372F0" w:rsidP="0062553E">
                  <w:pPr>
                    <w:pStyle w:val="rowtabella0"/>
                    <w:jc w:val="center"/>
                    <w:rPr>
                      <w:color w:val="002060"/>
                    </w:rPr>
                  </w:pPr>
                  <w:r w:rsidRPr="003C277C">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082751" w14:textId="77777777" w:rsidR="004372F0" w:rsidRPr="003C277C" w:rsidRDefault="004372F0" w:rsidP="0062553E">
                  <w:pPr>
                    <w:pStyle w:val="rowtabella0"/>
                    <w:jc w:val="center"/>
                    <w:rPr>
                      <w:color w:val="002060"/>
                    </w:rPr>
                  </w:pPr>
                  <w:r w:rsidRPr="003C277C">
                    <w:rPr>
                      <w:color w:val="002060"/>
                    </w:rPr>
                    <w:t> </w:t>
                  </w:r>
                </w:p>
              </w:tc>
            </w:tr>
            <w:tr w:rsidR="004372F0" w:rsidRPr="003C277C" w14:paraId="2DAAEE81"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2795B2" w14:textId="77777777" w:rsidR="004372F0" w:rsidRPr="003C277C" w:rsidRDefault="004372F0" w:rsidP="0062553E">
                  <w:pPr>
                    <w:pStyle w:val="rowtabella0"/>
                    <w:rPr>
                      <w:color w:val="002060"/>
                    </w:rPr>
                  </w:pPr>
                  <w:r w:rsidRPr="003C277C">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A6CCF7" w14:textId="77777777" w:rsidR="004372F0" w:rsidRPr="003C277C" w:rsidRDefault="004372F0" w:rsidP="0062553E">
                  <w:pPr>
                    <w:pStyle w:val="rowtabella0"/>
                    <w:rPr>
                      <w:color w:val="002060"/>
                    </w:rPr>
                  </w:pPr>
                  <w:r w:rsidRPr="003C277C">
                    <w:rPr>
                      <w:color w:val="002060"/>
                    </w:rPr>
                    <w:t>- JESINA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1210E0" w14:textId="77777777" w:rsidR="004372F0" w:rsidRPr="003C277C" w:rsidRDefault="004372F0" w:rsidP="0062553E">
                  <w:pPr>
                    <w:pStyle w:val="rowtabella0"/>
                    <w:jc w:val="center"/>
                    <w:rPr>
                      <w:color w:val="002060"/>
                    </w:rPr>
                  </w:pPr>
                  <w:r w:rsidRPr="003C277C">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B1E1F7D" w14:textId="77777777" w:rsidR="004372F0" w:rsidRPr="003C277C" w:rsidRDefault="004372F0" w:rsidP="0062553E">
                  <w:pPr>
                    <w:pStyle w:val="rowtabella0"/>
                    <w:jc w:val="center"/>
                    <w:rPr>
                      <w:color w:val="002060"/>
                    </w:rPr>
                  </w:pPr>
                  <w:r w:rsidRPr="003C277C">
                    <w:rPr>
                      <w:color w:val="002060"/>
                    </w:rPr>
                    <w:t> </w:t>
                  </w:r>
                </w:p>
              </w:tc>
            </w:tr>
            <w:tr w:rsidR="004372F0" w:rsidRPr="003C277C" w14:paraId="5578C77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8C9A84" w14:textId="77777777" w:rsidR="004372F0" w:rsidRPr="003C277C" w:rsidRDefault="004372F0" w:rsidP="0062553E">
                  <w:pPr>
                    <w:pStyle w:val="rowtabella0"/>
                    <w:rPr>
                      <w:color w:val="002060"/>
                    </w:rPr>
                  </w:pPr>
                  <w:r w:rsidRPr="003C277C">
                    <w:rPr>
                      <w:color w:val="002060"/>
                    </w:rPr>
                    <w:t>OSIMO FIVE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A1070A6" w14:textId="77777777" w:rsidR="004372F0" w:rsidRPr="003C277C" w:rsidRDefault="004372F0" w:rsidP="0062553E">
                  <w:pPr>
                    <w:pStyle w:val="rowtabella0"/>
                    <w:rPr>
                      <w:color w:val="002060"/>
                    </w:rPr>
                  </w:pPr>
                  <w:r w:rsidRPr="003C277C">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3BE8112" w14:textId="77777777" w:rsidR="004372F0" w:rsidRPr="003C277C" w:rsidRDefault="004372F0" w:rsidP="0062553E">
                  <w:pPr>
                    <w:pStyle w:val="rowtabella0"/>
                    <w:jc w:val="center"/>
                    <w:rPr>
                      <w:color w:val="002060"/>
                    </w:rPr>
                  </w:pPr>
                  <w:r w:rsidRPr="003C277C">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E6A7789" w14:textId="77777777" w:rsidR="004372F0" w:rsidRPr="003C277C" w:rsidRDefault="004372F0" w:rsidP="0062553E">
                  <w:pPr>
                    <w:pStyle w:val="rowtabella0"/>
                    <w:jc w:val="center"/>
                    <w:rPr>
                      <w:color w:val="002060"/>
                    </w:rPr>
                  </w:pPr>
                  <w:r w:rsidRPr="003C277C">
                    <w:rPr>
                      <w:color w:val="002060"/>
                    </w:rPr>
                    <w:t> </w:t>
                  </w:r>
                </w:p>
              </w:tc>
            </w:tr>
            <w:tr w:rsidR="004372F0" w:rsidRPr="003C277C" w14:paraId="6A2DD747"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891472" w14:textId="77777777" w:rsidR="004372F0" w:rsidRPr="003C277C" w:rsidRDefault="004372F0" w:rsidP="0062553E">
                  <w:pPr>
                    <w:pStyle w:val="rowtabella0"/>
                    <w:rPr>
                      <w:color w:val="002060"/>
                    </w:rPr>
                  </w:pPr>
                  <w:r w:rsidRPr="003C277C">
                    <w:rPr>
                      <w:color w:val="002060"/>
                    </w:rPr>
                    <w:t>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E228B0" w14:textId="77777777" w:rsidR="004372F0" w:rsidRPr="003C277C" w:rsidRDefault="004372F0" w:rsidP="0062553E">
                  <w:pPr>
                    <w:pStyle w:val="rowtabella0"/>
                    <w:rPr>
                      <w:color w:val="002060"/>
                    </w:rPr>
                  </w:pPr>
                  <w:r w:rsidRPr="003C277C">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3FC885" w14:textId="77777777" w:rsidR="004372F0" w:rsidRPr="003C277C" w:rsidRDefault="004372F0" w:rsidP="0062553E">
                  <w:pPr>
                    <w:pStyle w:val="rowtabella0"/>
                    <w:jc w:val="center"/>
                    <w:rPr>
                      <w:color w:val="002060"/>
                    </w:rPr>
                  </w:pPr>
                  <w:r w:rsidRPr="003C277C">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FC7553" w14:textId="77777777" w:rsidR="004372F0" w:rsidRPr="003C277C" w:rsidRDefault="004372F0" w:rsidP="0062553E">
                  <w:pPr>
                    <w:pStyle w:val="rowtabella0"/>
                    <w:jc w:val="center"/>
                    <w:rPr>
                      <w:color w:val="002060"/>
                    </w:rPr>
                  </w:pPr>
                  <w:r w:rsidRPr="003C277C">
                    <w:rPr>
                      <w:color w:val="002060"/>
                    </w:rPr>
                    <w:t> </w:t>
                  </w:r>
                </w:p>
              </w:tc>
            </w:tr>
            <w:tr w:rsidR="004372F0" w:rsidRPr="003C277C" w14:paraId="11444A60"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7BA8AEBC" w14:textId="77777777" w:rsidR="004372F0" w:rsidRPr="003C277C" w:rsidRDefault="004372F0" w:rsidP="0062553E">
                  <w:pPr>
                    <w:pStyle w:val="rowtabella0"/>
                    <w:rPr>
                      <w:color w:val="002060"/>
                    </w:rPr>
                  </w:pPr>
                  <w:r w:rsidRPr="003C277C">
                    <w:rPr>
                      <w:color w:val="002060"/>
                    </w:rPr>
                    <w:t>(1) - disputata il 28/09/2025</w:t>
                  </w:r>
                </w:p>
              </w:tc>
            </w:tr>
          </w:tbl>
          <w:p w14:paraId="03E603E5" w14:textId="77777777" w:rsidR="004372F0" w:rsidRPr="003C277C" w:rsidRDefault="004372F0" w:rsidP="0062553E">
            <w:pPr>
              <w:rPr>
                <w:color w:val="002060"/>
              </w:rPr>
            </w:pPr>
          </w:p>
        </w:tc>
      </w:tr>
    </w:tbl>
    <w:p w14:paraId="1140B0B4"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72F0" w:rsidRPr="003C277C" w14:paraId="0CD03CE3"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B01D4FF"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7A495" w14:textId="77777777" w:rsidR="004372F0" w:rsidRPr="003C277C" w:rsidRDefault="004372F0" w:rsidP="0062553E">
                  <w:pPr>
                    <w:pStyle w:val="headertabella0"/>
                    <w:rPr>
                      <w:color w:val="002060"/>
                    </w:rPr>
                  </w:pPr>
                  <w:r w:rsidRPr="003C277C">
                    <w:rPr>
                      <w:color w:val="002060"/>
                    </w:rPr>
                    <w:t>GIRONE C - 1 Giornata - A</w:t>
                  </w:r>
                </w:p>
              </w:tc>
            </w:tr>
            <w:tr w:rsidR="004372F0" w:rsidRPr="003C277C" w14:paraId="36623168"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5537FF" w14:textId="77777777" w:rsidR="004372F0" w:rsidRPr="003C277C" w:rsidRDefault="004372F0" w:rsidP="0062553E">
                  <w:pPr>
                    <w:pStyle w:val="rowtabella0"/>
                    <w:rPr>
                      <w:color w:val="002060"/>
                    </w:rPr>
                  </w:pPr>
                  <w:r w:rsidRPr="003C277C">
                    <w:rPr>
                      <w:color w:val="002060"/>
                    </w:rPr>
                    <w:t>(1) 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51E0C5" w14:textId="77777777" w:rsidR="004372F0" w:rsidRPr="003C277C" w:rsidRDefault="004372F0" w:rsidP="0062553E">
                  <w:pPr>
                    <w:pStyle w:val="rowtabella0"/>
                    <w:rPr>
                      <w:color w:val="002060"/>
                    </w:rPr>
                  </w:pPr>
                  <w:r w:rsidRPr="003C277C">
                    <w:rPr>
                      <w:color w:val="002060"/>
                    </w:rPr>
                    <w:t>- FIGHT BULLS CORRIDONIA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8A2B5" w14:textId="77777777" w:rsidR="004372F0" w:rsidRPr="003C277C" w:rsidRDefault="004372F0" w:rsidP="0062553E">
                  <w:pPr>
                    <w:pStyle w:val="rowtabella0"/>
                    <w:jc w:val="center"/>
                    <w:rPr>
                      <w:color w:val="002060"/>
                    </w:rPr>
                  </w:pPr>
                  <w:r w:rsidRPr="003C277C">
                    <w:rPr>
                      <w:color w:val="002060"/>
                    </w:rPr>
                    <w:t>1 - 6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F6DBFC" w14:textId="77777777" w:rsidR="004372F0" w:rsidRPr="003C277C" w:rsidRDefault="004372F0" w:rsidP="0062553E">
                  <w:pPr>
                    <w:pStyle w:val="rowtabella0"/>
                    <w:jc w:val="center"/>
                    <w:rPr>
                      <w:color w:val="002060"/>
                    </w:rPr>
                  </w:pPr>
                  <w:r w:rsidRPr="003C277C">
                    <w:rPr>
                      <w:color w:val="002060"/>
                    </w:rPr>
                    <w:t> </w:t>
                  </w:r>
                </w:p>
              </w:tc>
            </w:tr>
            <w:tr w:rsidR="004372F0" w:rsidRPr="003C277C" w14:paraId="0FE8234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00E3AF8" w14:textId="77777777" w:rsidR="004372F0" w:rsidRPr="003C277C" w:rsidRDefault="004372F0" w:rsidP="0062553E">
                  <w:pPr>
                    <w:pStyle w:val="rowtabella0"/>
                    <w:rPr>
                      <w:color w:val="002060"/>
                    </w:rPr>
                  </w:pPr>
                  <w:r w:rsidRPr="003C277C">
                    <w:rPr>
                      <w:color w:val="002060"/>
                    </w:rPr>
                    <w:t>POLISPORTIVA RIPATRANSONE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CF93447" w14:textId="77777777" w:rsidR="004372F0" w:rsidRPr="003C277C" w:rsidRDefault="004372F0" w:rsidP="0062553E">
                  <w:pPr>
                    <w:pStyle w:val="rowtabella0"/>
                    <w:rPr>
                      <w:color w:val="002060"/>
                    </w:rPr>
                  </w:pPr>
                  <w:r w:rsidRPr="003C277C">
                    <w:rPr>
                      <w:color w:val="002060"/>
                    </w:rPr>
                    <w:t>- PAGLIARE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576F1F" w14:textId="77777777" w:rsidR="004372F0" w:rsidRPr="003C277C" w:rsidRDefault="004372F0" w:rsidP="0062553E">
                  <w:pPr>
                    <w:pStyle w:val="rowtabella0"/>
                    <w:jc w:val="center"/>
                    <w:rPr>
                      <w:color w:val="002060"/>
                    </w:rPr>
                  </w:pPr>
                  <w:r w:rsidRPr="003C277C">
                    <w:rPr>
                      <w:color w:val="002060"/>
                    </w:rPr>
                    <w:t>21 - 1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84EBE52" w14:textId="77777777" w:rsidR="004372F0" w:rsidRPr="003C277C" w:rsidRDefault="004372F0" w:rsidP="0062553E">
                  <w:pPr>
                    <w:pStyle w:val="rowtabella0"/>
                    <w:jc w:val="center"/>
                    <w:rPr>
                      <w:color w:val="002060"/>
                    </w:rPr>
                  </w:pPr>
                  <w:r w:rsidRPr="003C277C">
                    <w:rPr>
                      <w:color w:val="002060"/>
                    </w:rPr>
                    <w:t> </w:t>
                  </w:r>
                </w:p>
              </w:tc>
            </w:tr>
            <w:tr w:rsidR="004372F0" w:rsidRPr="003C277C" w14:paraId="38568402"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79D8227" w14:textId="77777777" w:rsidR="004372F0" w:rsidRPr="003C277C" w:rsidRDefault="004372F0" w:rsidP="0062553E">
                  <w:pPr>
                    <w:pStyle w:val="rowtabella0"/>
                    <w:rPr>
                      <w:color w:val="002060"/>
                    </w:rPr>
                  </w:pPr>
                  <w:r w:rsidRPr="003C277C">
                    <w:rPr>
                      <w:color w:val="002060"/>
                    </w:rPr>
                    <w:lastRenderedPageBreak/>
                    <w:t>(1) REAL SAN GIORGIO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96F094" w14:textId="77777777" w:rsidR="004372F0" w:rsidRPr="003C277C" w:rsidRDefault="004372F0" w:rsidP="0062553E">
                  <w:pPr>
                    <w:pStyle w:val="rowtabella0"/>
                    <w:rPr>
                      <w:color w:val="002060"/>
                    </w:rPr>
                  </w:pPr>
                  <w:r w:rsidRPr="003C277C">
                    <w:rPr>
                      <w:color w:val="002060"/>
                    </w:rPr>
                    <w:t>- C.U.S. MACERATA CALCIO A5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983282" w14:textId="77777777" w:rsidR="004372F0" w:rsidRPr="003C277C" w:rsidRDefault="004372F0" w:rsidP="0062553E">
                  <w:pPr>
                    <w:pStyle w:val="rowtabella0"/>
                    <w:jc w:val="center"/>
                    <w:rPr>
                      <w:color w:val="002060"/>
                    </w:rPr>
                  </w:pPr>
                  <w:r w:rsidRPr="003C277C">
                    <w:rPr>
                      <w:color w:val="002060"/>
                    </w:rPr>
                    <w:t>7 - 6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D68FC6" w14:textId="77777777" w:rsidR="004372F0" w:rsidRPr="003C277C" w:rsidRDefault="004372F0" w:rsidP="0062553E">
                  <w:pPr>
                    <w:pStyle w:val="rowtabella0"/>
                    <w:jc w:val="center"/>
                    <w:rPr>
                      <w:color w:val="002060"/>
                    </w:rPr>
                  </w:pPr>
                  <w:r w:rsidRPr="003C277C">
                    <w:rPr>
                      <w:color w:val="002060"/>
                    </w:rPr>
                    <w:t> </w:t>
                  </w:r>
                </w:p>
              </w:tc>
            </w:tr>
            <w:tr w:rsidR="004372F0" w:rsidRPr="003C277C" w14:paraId="138F5A98"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131BE9" w14:textId="77777777" w:rsidR="004372F0" w:rsidRPr="003C277C" w:rsidRDefault="004372F0" w:rsidP="0062553E">
                  <w:pPr>
                    <w:pStyle w:val="rowtabella0"/>
                    <w:rPr>
                      <w:color w:val="002060"/>
                    </w:rPr>
                  </w:pPr>
                  <w:r w:rsidRPr="003C277C">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2BC04" w14:textId="77777777" w:rsidR="004372F0" w:rsidRPr="003C277C" w:rsidRDefault="004372F0" w:rsidP="0062553E">
                  <w:pPr>
                    <w:pStyle w:val="rowtabella0"/>
                    <w:rPr>
                      <w:color w:val="002060"/>
                    </w:rPr>
                  </w:pPr>
                  <w:r w:rsidRPr="003C277C">
                    <w:rPr>
                      <w:color w:val="002060"/>
                    </w:rPr>
                    <w:t>- FUTSAL VIRE GEOSISTEM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93E7C1" w14:textId="77777777" w:rsidR="004372F0" w:rsidRPr="003C277C" w:rsidRDefault="004372F0" w:rsidP="0062553E">
                  <w:pPr>
                    <w:pStyle w:val="rowtabella0"/>
                    <w:jc w:val="center"/>
                    <w:rPr>
                      <w:color w:val="002060"/>
                    </w:rPr>
                  </w:pPr>
                  <w:r w:rsidRPr="003C277C">
                    <w:rPr>
                      <w:color w:val="002060"/>
                    </w:rPr>
                    <w:t>0 - 6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2EAC28" w14:textId="77777777" w:rsidR="004372F0" w:rsidRPr="003C277C" w:rsidRDefault="004372F0" w:rsidP="0062553E">
                  <w:pPr>
                    <w:pStyle w:val="rowtabella0"/>
                    <w:jc w:val="center"/>
                    <w:rPr>
                      <w:color w:val="002060"/>
                    </w:rPr>
                  </w:pPr>
                  <w:r w:rsidRPr="003C277C">
                    <w:rPr>
                      <w:color w:val="002060"/>
                    </w:rPr>
                    <w:t> </w:t>
                  </w:r>
                </w:p>
              </w:tc>
            </w:tr>
            <w:tr w:rsidR="004372F0" w:rsidRPr="003C277C" w14:paraId="115D4364"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7D932772" w14:textId="77777777" w:rsidR="004372F0" w:rsidRPr="003C277C" w:rsidRDefault="004372F0" w:rsidP="0062553E">
                  <w:pPr>
                    <w:pStyle w:val="rowtabella0"/>
                    <w:rPr>
                      <w:color w:val="002060"/>
                    </w:rPr>
                  </w:pPr>
                  <w:r w:rsidRPr="003C277C">
                    <w:rPr>
                      <w:color w:val="002060"/>
                    </w:rPr>
                    <w:t>(1) - disputata il 28/09/2025</w:t>
                  </w:r>
                </w:p>
              </w:tc>
            </w:tr>
          </w:tbl>
          <w:p w14:paraId="41EF1A49" w14:textId="77777777" w:rsidR="004372F0" w:rsidRPr="003C277C" w:rsidRDefault="004372F0" w:rsidP="0062553E">
            <w:pPr>
              <w:rPr>
                <w:color w:val="002060"/>
              </w:rPr>
            </w:pPr>
          </w:p>
        </w:tc>
      </w:tr>
    </w:tbl>
    <w:p w14:paraId="2BBC8631" w14:textId="77777777" w:rsidR="004372F0" w:rsidRPr="003C277C" w:rsidRDefault="004372F0" w:rsidP="004372F0">
      <w:pPr>
        <w:pStyle w:val="breakline"/>
        <w:rPr>
          <w:rFonts w:eastAsiaTheme="minorEastAsia"/>
          <w:color w:val="002060"/>
        </w:rPr>
      </w:pPr>
    </w:p>
    <w:p w14:paraId="7A74C257" w14:textId="77777777" w:rsidR="004372F0" w:rsidRPr="003C277C" w:rsidRDefault="004372F0" w:rsidP="004372F0">
      <w:pPr>
        <w:pStyle w:val="breakline"/>
        <w:rPr>
          <w:color w:val="002060"/>
        </w:rPr>
      </w:pPr>
    </w:p>
    <w:p w14:paraId="6C507AD0" w14:textId="77777777" w:rsidR="004372F0" w:rsidRPr="003C277C" w:rsidRDefault="004372F0" w:rsidP="004372F0">
      <w:pPr>
        <w:pStyle w:val="titoloprinc0"/>
        <w:rPr>
          <w:color w:val="002060"/>
        </w:rPr>
      </w:pPr>
      <w:r w:rsidRPr="003C277C">
        <w:rPr>
          <w:color w:val="002060"/>
        </w:rPr>
        <w:t>GIUDICE SPORTIVO</w:t>
      </w:r>
    </w:p>
    <w:p w14:paraId="66847D77"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03CE1A79" w14:textId="77777777" w:rsidR="004372F0" w:rsidRPr="003C277C" w:rsidRDefault="004372F0" w:rsidP="004372F0">
      <w:pPr>
        <w:pStyle w:val="titolo10"/>
        <w:rPr>
          <w:color w:val="002060"/>
        </w:rPr>
      </w:pPr>
      <w:r w:rsidRPr="003C277C">
        <w:rPr>
          <w:color w:val="002060"/>
        </w:rPr>
        <w:t xml:space="preserve">GARE DEL 27/ 9/2025 </w:t>
      </w:r>
    </w:p>
    <w:p w14:paraId="14DA3813" w14:textId="77777777" w:rsidR="004372F0" w:rsidRPr="003C277C" w:rsidRDefault="004372F0" w:rsidP="004372F0">
      <w:pPr>
        <w:pStyle w:val="titolo60"/>
        <w:rPr>
          <w:color w:val="002060"/>
        </w:rPr>
      </w:pPr>
      <w:r w:rsidRPr="003C277C">
        <w:rPr>
          <w:color w:val="002060"/>
        </w:rPr>
        <w:t xml:space="preserve">DECISIONI DEL GIUDICE SPORTIVO </w:t>
      </w:r>
    </w:p>
    <w:p w14:paraId="36A01F34" w14:textId="26637077" w:rsidR="004372F0" w:rsidRPr="003C277C" w:rsidRDefault="004372F0" w:rsidP="004372F0">
      <w:pPr>
        <w:pStyle w:val="diffida"/>
        <w:spacing w:before="80" w:beforeAutospacing="0" w:after="40" w:afterAutospacing="0"/>
        <w:jc w:val="left"/>
        <w:rPr>
          <w:color w:val="002060"/>
        </w:rPr>
      </w:pPr>
      <w:r w:rsidRPr="003C277C">
        <w:rPr>
          <w:color w:val="002060"/>
        </w:rPr>
        <w:t xml:space="preserve">gara del 27/ 9/2025 U.MANDOLESI - FUTSAL VIRE GEOSISTEM ASD </w:t>
      </w:r>
      <w:r w:rsidRPr="003C277C">
        <w:rPr>
          <w:color w:val="002060"/>
        </w:rPr>
        <w:br/>
        <w:t>Rilevato dal referto arbitrale che al 12esimo minuto del secondo tempo</w:t>
      </w:r>
      <w:r w:rsidR="00BA0234">
        <w:rPr>
          <w:color w:val="002060"/>
        </w:rPr>
        <w:t xml:space="preserve"> </w:t>
      </w:r>
      <w:r w:rsidRPr="003C277C">
        <w:rPr>
          <w:color w:val="002060"/>
        </w:rPr>
        <w:t xml:space="preserve">il calciatore Silla Luca, nato il 04.01.2010, della società U. Mandolesi, veniva sanzionato con ammonizione. All'atto dell'irrogazione della sanzione da parte di questo Ufficio, risulta che il tesseramento del predetto calciatore con la società U. </w:t>
      </w:r>
      <w:r w:rsidR="00BA0234">
        <w:rPr>
          <w:color w:val="002060"/>
        </w:rPr>
        <w:t xml:space="preserve"> </w:t>
      </w:r>
      <w:r w:rsidRPr="003C277C">
        <w:rPr>
          <w:color w:val="002060"/>
        </w:rPr>
        <w:t>Mandolesi non è regolamentare, e che pertanto lo stesso ha partecipato</w:t>
      </w:r>
      <w:r w:rsidR="00BA0234">
        <w:rPr>
          <w:color w:val="002060"/>
        </w:rPr>
        <w:t xml:space="preserve"> </w:t>
      </w:r>
      <w:r w:rsidRPr="003C277C">
        <w:rPr>
          <w:color w:val="002060"/>
        </w:rPr>
        <w:t xml:space="preserve">alla gara in posizione irregolare. </w:t>
      </w:r>
    </w:p>
    <w:p w14:paraId="1E108A61" w14:textId="240CCEE1" w:rsidR="00BA0234" w:rsidRDefault="004372F0" w:rsidP="00BA0234">
      <w:pPr>
        <w:pStyle w:val="diffida"/>
        <w:spacing w:before="80" w:beforeAutospacing="0" w:after="40" w:afterAutospacing="0"/>
        <w:jc w:val="center"/>
        <w:rPr>
          <w:color w:val="002060"/>
        </w:rPr>
      </w:pPr>
      <w:r w:rsidRPr="003C277C">
        <w:rPr>
          <w:color w:val="002060"/>
        </w:rPr>
        <w:t>PQM</w:t>
      </w:r>
    </w:p>
    <w:p w14:paraId="48C76224" w14:textId="1A695260" w:rsidR="00BA0234" w:rsidRDefault="004372F0" w:rsidP="00BA0234">
      <w:pPr>
        <w:pStyle w:val="diffida"/>
        <w:spacing w:before="80" w:beforeAutospacing="0" w:after="40" w:afterAutospacing="0"/>
        <w:jc w:val="center"/>
        <w:rPr>
          <w:color w:val="002060"/>
        </w:rPr>
      </w:pPr>
      <w:r w:rsidRPr="003C277C">
        <w:rPr>
          <w:color w:val="002060"/>
        </w:rPr>
        <w:t>Si decide</w:t>
      </w:r>
    </w:p>
    <w:p w14:paraId="2E88FC97" w14:textId="77777777" w:rsidR="00BA0234" w:rsidRDefault="004372F0" w:rsidP="004372F0">
      <w:pPr>
        <w:pStyle w:val="diffida"/>
        <w:spacing w:before="80" w:beforeAutospacing="0" w:after="40" w:afterAutospacing="0"/>
        <w:jc w:val="left"/>
        <w:rPr>
          <w:color w:val="002060"/>
        </w:rPr>
      </w:pPr>
      <w:r w:rsidRPr="003C277C">
        <w:rPr>
          <w:color w:val="002060"/>
        </w:rPr>
        <w:t xml:space="preserve">- di sanzionare la società U. Mandolesi con la punizione sportiva della perdita della gara con il risultato di U. Mandolesi 0 - Futsal Vire </w:t>
      </w:r>
      <w:proofErr w:type="spellStart"/>
      <w:r w:rsidRPr="003C277C">
        <w:rPr>
          <w:color w:val="002060"/>
        </w:rPr>
        <w:t>Geosistem</w:t>
      </w:r>
      <w:proofErr w:type="spellEnd"/>
      <w:r w:rsidRPr="003C277C">
        <w:rPr>
          <w:color w:val="002060"/>
        </w:rPr>
        <w:t xml:space="preserve"> 6 </w:t>
      </w:r>
    </w:p>
    <w:p w14:paraId="6933FE2E" w14:textId="77777777" w:rsidR="00BA0234" w:rsidRDefault="004372F0" w:rsidP="004372F0">
      <w:pPr>
        <w:pStyle w:val="diffida"/>
        <w:spacing w:before="80" w:beforeAutospacing="0" w:after="40" w:afterAutospacing="0"/>
        <w:jc w:val="left"/>
        <w:rPr>
          <w:color w:val="002060"/>
        </w:rPr>
      </w:pPr>
      <w:r w:rsidRPr="003C277C">
        <w:rPr>
          <w:color w:val="002060"/>
        </w:rPr>
        <w:t xml:space="preserve">- di inibire sino al 05.11.2025 il dirigente accompagnatore della società U. Mandolesi </w:t>
      </w:r>
    </w:p>
    <w:p w14:paraId="62863118" w14:textId="77777777" w:rsidR="00BA0234" w:rsidRDefault="004372F0" w:rsidP="004372F0">
      <w:pPr>
        <w:pStyle w:val="diffida"/>
        <w:spacing w:before="80" w:beforeAutospacing="0" w:after="40" w:afterAutospacing="0"/>
        <w:jc w:val="left"/>
        <w:rPr>
          <w:color w:val="002060"/>
        </w:rPr>
      </w:pPr>
      <w:r w:rsidRPr="003C277C">
        <w:rPr>
          <w:color w:val="002060"/>
        </w:rPr>
        <w:t xml:space="preserve">- di squalificare per 1 gara il calciatore Silla Luca </w:t>
      </w:r>
    </w:p>
    <w:p w14:paraId="37D9D2AD" w14:textId="0AAB23B9" w:rsidR="004372F0" w:rsidRPr="003C277C" w:rsidRDefault="004372F0" w:rsidP="004372F0">
      <w:pPr>
        <w:pStyle w:val="diffida"/>
        <w:spacing w:before="80" w:beforeAutospacing="0" w:after="40" w:afterAutospacing="0"/>
        <w:jc w:val="left"/>
        <w:rPr>
          <w:color w:val="002060"/>
        </w:rPr>
      </w:pPr>
      <w:r w:rsidRPr="003C277C">
        <w:rPr>
          <w:color w:val="002060"/>
        </w:rPr>
        <w:t xml:space="preserve">Si dispone altresì l'invio degli atti alla procura per le valutazioni e le iniziative del caso di sua competenza. </w:t>
      </w:r>
    </w:p>
    <w:p w14:paraId="3A7406F2" w14:textId="77777777" w:rsidR="004372F0" w:rsidRPr="003C277C" w:rsidRDefault="004372F0" w:rsidP="004372F0">
      <w:pPr>
        <w:pStyle w:val="titolo10"/>
        <w:rPr>
          <w:color w:val="002060"/>
        </w:rPr>
      </w:pPr>
      <w:r w:rsidRPr="003C277C">
        <w:rPr>
          <w:color w:val="002060"/>
        </w:rPr>
        <w:t xml:space="preserve">GARE DEL 28/ 9/2025 </w:t>
      </w:r>
    </w:p>
    <w:p w14:paraId="103B526D" w14:textId="77777777" w:rsidR="004372F0" w:rsidRPr="003C277C" w:rsidRDefault="004372F0" w:rsidP="004372F0">
      <w:pPr>
        <w:pStyle w:val="titolo60"/>
        <w:rPr>
          <w:color w:val="002060"/>
        </w:rPr>
      </w:pPr>
      <w:r w:rsidRPr="003C277C">
        <w:rPr>
          <w:color w:val="002060"/>
        </w:rPr>
        <w:t xml:space="preserve">DECISIONI DEL GIUDICE SPORTIVO </w:t>
      </w:r>
    </w:p>
    <w:p w14:paraId="4ED5D146" w14:textId="0D1CD54C" w:rsidR="004372F0" w:rsidRPr="003C277C" w:rsidRDefault="004372F0" w:rsidP="004372F0">
      <w:pPr>
        <w:pStyle w:val="diffida"/>
        <w:spacing w:before="80" w:beforeAutospacing="0" w:after="40" w:afterAutospacing="0"/>
        <w:jc w:val="left"/>
        <w:rPr>
          <w:color w:val="002060"/>
        </w:rPr>
      </w:pPr>
      <w:r w:rsidRPr="003C277C">
        <w:rPr>
          <w:color w:val="002060"/>
        </w:rPr>
        <w:t xml:space="preserve">gara del 28/ 9/2025 ETA BETA F.C. FANO - U.S. FORTUNA FANO </w:t>
      </w:r>
      <w:r w:rsidRPr="003C277C">
        <w:rPr>
          <w:color w:val="002060"/>
        </w:rPr>
        <w:br/>
        <w:t xml:space="preserve">Rilevato dal referto arbitrale che al 24esimo minuto del primo tempo il calciatore Bassini Giacomo, nato il 26.11.2010, appartenente alla società Fortuna Fano, veniva sanzionato con ammonizione, e che al minuto 25esimo del secondo tempo il calciatore Simoncini Riccardo, nato il 08.01.2010, della società </w:t>
      </w:r>
      <w:proofErr w:type="spellStart"/>
      <w:r w:rsidRPr="003C277C">
        <w:rPr>
          <w:color w:val="002060"/>
        </w:rPr>
        <w:t>Eta</w:t>
      </w:r>
      <w:proofErr w:type="spellEnd"/>
      <w:r w:rsidRPr="003C277C">
        <w:rPr>
          <w:color w:val="002060"/>
        </w:rPr>
        <w:t xml:space="preserve"> Beta Footba</w:t>
      </w:r>
      <w:r w:rsidR="00BA0234">
        <w:rPr>
          <w:color w:val="002060"/>
        </w:rPr>
        <w:t>l</w:t>
      </w:r>
      <w:r w:rsidRPr="003C277C">
        <w:rPr>
          <w:color w:val="002060"/>
        </w:rPr>
        <w:t xml:space="preserve">l, veniva sanzionato con provvedimento di espulsione. All'atto dell'irrogazione delle sanzioni da parte di questo Ufficio, risulta che il tesseramento di entrambi i predetti calciatori con le rispettive Società non è regolamentare, e che pertanto gli stessi hanno partecipato alla gara in posizione irregolare. </w:t>
      </w:r>
    </w:p>
    <w:p w14:paraId="1B248A8A" w14:textId="4174F38A" w:rsidR="00BA0234" w:rsidRDefault="004372F0" w:rsidP="00BA0234">
      <w:pPr>
        <w:pStyle w:val="diffida"/>
        <w:spacing w:before="80" w:beforeAutospacing="0" w:after="40" w:afterAutospacing="0"/>
        <w:jc w:val="center"/>
        <w:rPr>
          <w:color w:val="002060"/>
        </w:rPr>
      </w:pPr>
      <w:r w:rsidRPr="003C277C">
        <w:rPr>
          <w:color w:val="002060"/>
        </w:rPr>
        <w:t>PQM</w:t>
      </w:r>
    </w:p>
    <w:p w14:paraId="2CC94BFD" w14:textId="77777777" w:rsidR="00BA0234" w:rsidRDefault="004372F0" w:rsidP="00BA0234">
      <w:pPr>
        <w:pStyle w:val="diffida"/>
        <w:spacing w:before="80" w:beforeAutospacing="0" w:after="40" w:afterAutospacing="0"/>
        <w:jc w:val="center"/>
        <w:rPr>
          <w:color w:val="002060"/>
        </w:rPr>
      </w:pPr>
      <w:r w:rsidRPr="003C277C">
        <w:rPr>
          <w:color w:val="002060"/>
        </w:rPr>
        <w:t>Si decide</w:t>
      </w:r>
    </w:p>
    <w:p w14:paraId="1A20529F" w14:textId="77777777" w:rsidR="00BA0234" w:rsidRDefault="004372F0" w:rsidP="004372F0">
      <w:pPr>
        <w:pStyle w:val="diffida"/>
        <w:spacing w:before="80" w:beforeAutospacing="0" w:after="40" w:afterAutospacing="0"/>
        <w:jc w:val="left"/>
        <w:rPr>
          <w:color w:val="002060"/>
        </w:rPr>
      </w:pPr>
      <w:r w:rsidRPr="003C277C">
        <w:rPr>
          <w:color w:val="002060"/>
        </w:rPr>
        <w:t xml:space="preserve"> - di sanzionare entrambe le Società, Fortuna Fano ed </w:t>
      </w:r>
      <w:proofErr w:type="spellStart"/>
      <w:r w:rsidRPr="003C277C">
        <w:rPr>
          <w:color w:val="002060"/>
        </w:rPr>
        <w:t>Eta</w:t>
      </w:r>
      <w:proofErr w:type="spellEnd"/>
      <w:r w:rsidRPr="003C277C">
        <w:rPr>
          <w:color w:val="002060"/>
        </w:rPr>
        <w:t xml:space="preserve"> Beta Footba</w:t>
      </w:r>
      <w:r w:rsidR="00BA0234">
        <w:rPr>
          <w:color w:val="002060"/>
        </w:rPr>
        <w:t>l</w:t>
      </w:r>
      <w:r w:rsidRPr="003C277C">
        <w:rPr>
          <w:color w:val="002060"/>
        </w:rPr>
        <w:t>l,</w:t>
      </w:r>
      <w:r w:rsidR="00BA0234">
        <w:rPr>
          <w:color w:val="002060"/>
        </w:rPr>
        <w:t xml:space="preserve"> </w:t>
      </w:r>
      <w:r w:rsidRPr="003C277C">
        <w:rPr>
          <w:color w:val="002060"/>
        </w:rPr>
        <w:t>con la punizione sportiva della perdita della gara con il risultato di</w:t>
      </w:r>
      <w:r w:rsidR="00BA0234">
        <w:rPr>
          <w:color w:val="002060"/>
        </w:rPr>
        <w:t xml:space="preserve"> </w:t>
      </w:r>
      <w:r w:rsidRPr="003C277C">
        <w:rPr>
          <w:color w:val="002060"/>
        </w:rPr>
        <w:t xml:space="preserve">0 - 6 </w:t>
      </w:r>
    </w:p>
    <w:p w14:paraId="7240D7F7" w14:textId="77777777" w:rsidR="00BA0234" w:rsidRDefault="004372F0" w:rsidP="004372F0">
      <w:pPr>
        <w:pStyle w:val="diffida"/>
        <w:spacing w:before="80" w:beforeAutospacing="0" w:after="40" w:afterAutospacing="0"/>
        <w:jc w:val="left"/>
        <w:rPr>
          <w:color w:val="002060"/>
        </w:rPr>
      </w:pPr>
      <w:r w:rsidRPr="003C277C">
        <w:rPr>
          <w:color w:val="002060"/>
        </w:rPr>
        <w:t xml:space="preserve">- di inibire sino al 05.11.2025 i dirigenti accompagnatore della società Fortuna Fano e </w:t>
      </w:r>
      <w:proofErr w:type="spellStart"/>
      <w:r w:rsidRPr="003C277C">
        <w:rPr>
          <w:color w:val="002060"/>
        </w:rPr>
        <w:t>Eta</w:t>
      </w:r>
      <w:proofErr w:type="spellEnd"/>
      <w:r w:rsidRPr="003C277C">
        <w:rPr>
          <w:color w:val="002060"/>
        </w:rPr>
        <w:t xml:space="preserve"> Beta Footba</w:t>
      </w:r>
      <w:r w:rsidR="00BA0234">
        <w:rPr>
          <w:color w:val="002060"/>
        </w:rPr>
        <w:t>l</w:t>
      </w:r>
      <w:r w:rsidRPr="003C277C">
        <w:rPr>
          <w:color w:val="002060"/>
        </w:rPr>
        <w:t xml:space="preserve">l </w:t>
      </w:r>
    </w:p>
    <w:p w14:paraId="653DCAE6" w14:textId="77777777" w:rsidR="00BA0234" w:rsidRDefault="004372F0" w:rsidP="004372F0">
      <w:pPr>
        <w:pStyle w:val="diffida"/>
        <w:spacing w:before="80" w:beforeAutospacing="0" w:after="40" w:afterAutospacing="0"/>
        <w:jc w:val="left"/>
        <w:rPr>
          <w:color w:val="002060"/>
        </w:rPr>
      </w:pPr>
      <w:r w:rsidRPr="003C277C">
        <w:rPr>
          <w:color w:val="002060"/>
        </w:rPr>
        <w:t xml:space="preserve">- di squalificare per 1 gara il calciatore Bassini Giacomo e per 2 gare il calciatore Simoncini Riccardo (già squalificato nel corso della gara) </w:t>
      </w:r>
    </w:p>
    <w:p w14:paraId="7BCA54AD" w14:textId="3CAA1D96" w:rsidR="004372F0" w:rsidRPr="003C277C" w:rsidRDefault="004372F0" w:rsidP="004372F0">
      <w:pPr>
        <w:pStyle w:val="diffida"/>
        <w:spacing w:before="80" w:beforeAutospacing="0" w:after="40" w:afterAutospacing="0"/>
        <w:jc w:val="left"/>
        <w:rPr>
          <w:color w:val="002060"/>
        </w:rPr>
      </w:pPr>
      <w:r w:rsidRPr="003C277C">
        <w:rPr>
          <w:color w:val="002060"/>
        </w:rPr>
        <w:t xml:space="preserve">Si dispone altresì l'invio degli atti alla procura per le valutazioni e le iniziative del caso di sua competenza. </w:t>
      </w:r>
    </w:p>
    <w:p w14:paraId="1C1F606B" w14:textId="77777777" w:rsidR="004372F0" w:rsidRPr="003C277C" w:rsidRDefault="004372F0" w:rsidP="004372F0">
      <w:pPr>
        <w:pStyle w:val="diffida"/>
        <w:spacing w:before="80" w:beforeAutospacing="0" w:after="40" w:afterAutospacing="0"/>
        <w:jc w:val="left"/>
        <w:rPr>
          <w:color w:val="002060"/>
        </w:rPr>
      </w:pPr>
      <w:r w:rsidRPr="003C277C">
        <w:rPr>
          <w:color w:val="002060"/>
        </w:rPr>
        <w:br/>
        <w:t xml:space="preserve">gara del 28/ 9/2025 SPORTING GROTTAMMARE - NUOVA JUVENTINA FFC </w:t>
      </w:r>
      <w:r w:rsidRPr="003C277C">
        <w:rPr>
          <w:color w:val="002060"/>
        </w:rPr>
        <w:br/>
        <w:t xml:space="preserve">Vista la segnalazione con la quale il Comitato Regionale Marche interessava la scrivente circa la formale rinuncia alla disputa del Campionato Regionale Calcio a Cinque Under 17, girone "C", fattagli pervenire dalla Società NUOVA JUVENTINA FFC. </w:t>
      </w:r>
    </w:p>
    <w:p w14:paraId="5F4BCEB4" w14:textId="77777777" w:rsidR="00BA0234" w:rsidRDefault="004372F0" w:rsidP="004372F0">
      <w:pPr>
        <w:pStyle w:val="diffida"/>
        <w:spacing w:before="80" w:beforeAutospacing="0" w:after="40" w:afterAutospacing="0"/>
        <w:jc w:val="left"/>
        <w:rPr>
          <w:color w:val="002060"/>
        </w:rPr>
      </w:pPr>
      <w:r w:rsidRPr="003C277C">
        <w:rPr>
          <w:color w:val="002060"/>
        </w:rPr>
        <w:t xml:space="preserve">Preso atto che la rinuncia da parte della Società NUOVA JUVENTINA FFC è intervenuta dopo la pubblicazione della composizione dei gironi e dei calendari, visto l'art. 53 comma 8 delle NOIF, </w:t>
      </w:r>
    </w:p>
    <w:p w14:paraId="6009709E" w14:textId="6306E461" w:rsidR="00BA0234" w:rsidRDefault="00BA0234" w:rsidP="00BA0234">
      <w:pPr>
        <w:pStyle w:val="diffida"/>
        <w:spacing w:before="80" w:beforeAutospacing="0" w:after="40" w:afterAutospacing="0"/>
        <w:jc w:val="center"/>
        <w:rPr>
          <w:color w:val="002060"/>
        </w:rPr>
      </w:pPr>
      <w:r>
        <w:rPr>
          <w:color w:val="002060"/>
        </w:rPr>
        <w:t>s</w:t>
      </w:r>
      <w:r w:rsidR="004372F0" w:rsidRPr="003C277C">
        <w:rPr>
          <w:color w:val="002060"/>
        </w:rPr>
        <w:t>i dispone di:</w:t>
      </w:r>
    </w:p>
    <w:p w14:paraId="7AC2AE2D" w14:textId="233BDB6E" w:rsidR="004372F0" w:rsidRPr="003C277C" w:rsidRDefault="004372F0" w:rsidP="004372F0">
      <w:pPr>
        <w:pStyle w:val="diffida"/>
        <w:spacing w:before="80" w:beforeAutospacing="0" w:after="40" w:afterAutospacing="0"/>
        <w:jc w:val="left"/>
        <w:rPr>
          <w:color w:val="002060"/>
        </w:rPr>
      </w:pPr>
      <w:r w:rsidRPr="003C277C">
        <w:rPr>
          <w:color w:val="002060"/>
        </w:rPr>
        <w:lastRenderedPageBreak/>
        <w:t>- infligge</w:t>
      </w:r>
      <w:r w:rsidR="00BA0234">
        <w:rPr>
          <w:color w:val="002060"/>
        </w:rPr>
        <w:t>re</w:t>
      </w:r>
      <w:r w:rsidRPr="003C277C">
        <w:rPr>
          <w:color w:val="002060"/>
        </w:rPr>
        <w:t xml:space="preserve"> alla Società NUOVA JUVENTINA FFC l'ammenda di </w:t>
      </w:r>
      <w:r w:rsidR="00BA0234">
        <w:rPr>
          <w:color w:val="002060"/>
        </w:rPr>
        <w:t>Euro</w:t>
      </w:r>
      <w:r w:rsidRPr="003C277C">
        <w:rPr>
          <w:color w:val="002060"/>
        </w:rPr>
        <w:t xml:space="preserve"> 700,00, pari a 7 volte la sanzione prevista per la prima rinuncia. Sanzione così determinata in virtù delle motivazioni addotte dalla predetta Società </w:t>
      </w:r>
    </w:p>
    <w:p w14:paraId="19A0F53A" w14:textId="77777777" w:rsidR="004372F0" w:rsidRPr="003C277C" w:rsidRDefault="004372F0" w:rsidP="004372F0">
      <w:pPr>
        <w:pStyle w:val="titolo10"/>
        <w:rPr>
          <w:color w:val="002060"/>
        </w:rPr>
      </w:pPr>
      <w:r w:rsidRPr="003C277C">
        <w:rPr>
          <w:color w:val="002060"/>
        </w:rPr>
        <w:t xml:space="preserve">GARE DEL 27/ 9/2025 </w:t>
      </w:r>
    </w:p>
    <w:p w14:paraId="4EEC75BB" w14:textId="77777777" w:rsidR="004372F0" w:rsidRPr="003C277C" w:rsidRDefault="004372F0" w:rsidP="004372F0">
      <w:pPr>
        <w:pStyle w:val="titolo7a"/>
        <w:rPr>
          <w:color w:val="002060"/>
        </w:rPr>
      </w:pPr>
      <w:r w:rsidRPr="003C277C">
        <w:rPr>
          <w:color w:val="002060"/>
        </w:rPr>
        <w:t xml:space="preserve">PROVVEDIMENTI DISCIPLINARI </w:t>
      </w:r>
    </w:p>
    <w:p w14:paraId="606D6198"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5F45FC2D" w14:textId="77777777" w:rsidR="004372F0" w:rsidRPr="003C277C" w:rsidRDefault="004372F0" w:rsidP="004372F0">
      <w:pPr>
        <w:pStyle w:val="titolo30"/>
        <w:rPr>
          <w:color w:val="002060"/>
        </w:rPr>
      </w:pPr>
      <w:r w:rsidRPr="003C277C">
        <w:rPr>
          <w:color w:val="002060"/>
        </w:rPr>
        <w:t xml:space="preserve">SOCIETA' </w:t>
      </w:r>
    </w:p>
    <w:p w14:paraId="1AE84322" w14:textId="77777777" w:rsidR="004372F0" w:rsidRPr="003C277C" w:rsidRDefault="004372F0" w:rsidP="004372F0">
      <w:pPr>
        <w:pStyle w:val="titolo20"/>
        <w:rPr>
          <w:color w:val="002060"/>
        </w:rPr>
      </w:pPr>
      <w:r w:rsidRPr="003C277C">
        <w:rPr>
          <w:color w:val="002060"/>
        </w:rPr>
        <w:t xml:space="preserve">PERDITA DELLA GARA: </w:t>
      </w:r>
    </w:p>
    <w:p w14:paraId="5B6441B2"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U.MANDOLESI </w:t>
      </w:r>
      <w:r w:rsidRPr="003C277C">
        <w:rPr>
          <w:color w:val="002060"/>
        </w:rPr>
        <w:br/>
        <w:t xml:space="preserve">vedi delibera </w:t>
      </w:r>
    </w:p>
    <w:p w14:paraId="30393B68" w14:textId="77777777" w:rsidR="004372F0" w:rsidRPr="003C277C" w:rsidRDefault="004372F0" w:rsidP="004372F0">
      <w:pPr>
        <w:pStyle w:val="titolo30"/>
        <w:rPr>
          <w:color w:val="002060"/>
        </w:rPr>
      </w:pPr>
      <w:r w:rsidRPr="003C277C">
        <w:rPr>
          <w:color w:val="002060"/>
        </w:rPr>
        <w:t xml:space="preserve">DIRIGENTI </w:t>
      </w:r>
    </w:p>
    <w:p w14:paraId="1EA8D448" w14:textId="77777777" w:rsidR="004372F0" w:rsidRPr="003C277C" w:rsidRDefault="004372F0" w:rsidP="004372F0">
      <w:pPr>
        <w:pStyle w:val="titolo20"/>
        <w:rPr>
          <w:color w:val="002060"/>
        </w:rPr>
      </w:pPr>
      <w:r w:rsidRPr="003C277C">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29D6075" w14:textId="77777777" w:rsidTr="0062553E">
        <w:tc>
          <w:tcPr>
            <w:tcW w:w="2200" w:type="dxa"/>
            <w:tcMar>
              <w:top w:w="20" w:type="dxa"/>
              <w:left w:w="20" w:type="dxa"/>
              <w:bottom w:w="20" w:type="dxa"/>
              <w:right w:w="20" w:type="dxa"/>
            </w:tcMar>
            <w:vAlign w:val="center"/>
            <w:hideMark/>
          </w:tcPr>
          <w:p w14:paraId="4DE49D48" w14:textId="77777777" w:rsidR="004372F0" w:rsidRPr="003C277C" w:rsidRDefault="004372F0" w:rsidP="0062553E">
            <w:pPr>
              <w:pStyle w:val="movimento"/>
              <w:rPr>
                <w:color w:val="002060"/>
              </w:rPr>
            </w:pPr>
            <w:r w:rsidRPr="003C277C">
              <w:rPr>
                <w:color w:val="002060"/>
              </w:rPr>
              <w:t>MARCHIONNI MATTIA</w:t>
            </w:r>
          </w:p>
        </w:tc>
        <w:tc>
          <w:tcPr>
            <w:tcW w:w="2200" w:type="dxa"/>
            <w:tcMar>
              <w:top w:w="20" w:type="dxa"/>
              <w:left w:w="20" w:type="dxa"/>
              <w:bottom w:w="20" w:type="dxa"/>
              <w:right w:w="20" w:type="dxa"/>
            </w:tcMar>
            <w:vAlign w:val="center"/>
            <w:hideMark/>
          </w:tcPr>
          <w:p w14:paraId="5672A5CD" w14:textId="77777777" w:rsidR="004372F0" w:rsidRPr="003C277C" w:rsidRDefault="004372F0" w:rsidP="0062553E">
            <w:pPr>
              <w:pStyle w:val="movimento2"/>
              <w:rPr>
                <w:color w:val="002060"/>
              </w:rPr>
            </w:pPr>
            <w:r w:rsidRPr="003C277C">
              <w:rPr>
                <w:color w:val="002060"/>
              </w:rPr>
              <w:t xml:space="preserve">(U.MANDOLESI) </w:t>
            </w:r>
          </w:p>
        </w:tc>
        <w:tc>
          <w:tcPr>
            <w:tcW w:w="800" w:type="dxa"/>
            <w:tcMar>
              <w:top w:w="20" w:type="dxa"/>
              <w:left w:w="20" w:type="dxa"/>
              <w:bottom w:w="20" w:type="dxa"/>
              <w:right w:w="20" w:type="dxa"/>
            </w:tcMar>
            <w:vAlign w:val="center"/>
            <w:hideMark/>
          </w:tcPr>
          <w:p w14:paraId="074F90B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26FEE9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B20C11D" w14:textId="77777777" w:rsidR="004372F0" w:rsidRPr="003C277C" w:rsidRDefault="004372F0" w:rsidP="0062553E">
            <w:pPr>
              <w:pStyle w:val="movimento2"/>
              <w:rPr>
                <w:color w:val="002060"/>
              </w:rPr>
            </w:pPr>
            <w:r w:rsidRPr="003C277C">
              <w:rPr>
                <w:color w:val="002060"/>
              </w:rPr>
              <w:t> </w:t>
            </w:r>
          </w:p>
        </w:tc>
      </w:tr>
    </w:tbl>
    <w:p w14:paraId="4A8A4A23"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Vedi delibera </w:t>
      </w:r>
    </w:p>
    <w:p w14:paraId="364AEE31" w14:textId="77777777" w:rsidR="004372F0" w:rsidRPr="003C277C" w:rsidRDefault="004372F0" w:rsidP="004372F0">
      <w:pPr>
        <w:pStyle w:val="titolo30"/>
        <w:rPr>
          <w:color w:val="002060"/>
        </w:rPr>
      </w:pPr>
      <w:r w:rsidRPr="003C277C">
        <w:rPr>
          <w:color w:val="002060"/>
        </w:rPr>
        <w:t xml:space="preserve">CALCIATORI NON ESPULSI </w:t>
      </w:r>
    </w:p>
    <w:p w14:paraId="73A0A098"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189A68F3" w14:textId="77777777" w:rsidTr="0062553E">
        <w:tc>
          <w:tcPr>
            <w:tcW w:w="2200" w:type="dxa"/>
            <w:tcMar>
              <w:top w:w="20" w:type="dxa"/>
              <w:left w:w="20" w:type="dxa"/>
              <w:bottom w:w="20" w:type="dxa"/>
              <w:right w:w="20" w:type="dxa"/>
            </w:tcMar>
            <w:vAlign w:val="center"/>
            <w:hideMark/>
          </w:tcPr>
          <w:p w14:paraId="743DDC67" w14:textId="77777777" w:rsidR="004372F0" w:rsidRPr="003C277C" w:rsidRDefault="004372F0" w:rsidP="0062553E">
            <w:pPr>
              <w:pStyle w:val="movimento"/>
              <w:rPr>
                <w:color w:val="002060"/>
              </w:rPr>
            </w:pPr>
            <w:r w:rsidRPr="003C277C">
              <w:rPr>
                <w:color w:val="002060"/>
              </w:rPr>
              <w:t>UMILE SAMUELE</w:t>
            </w:r>
          </w:p>
        </w:tc>
        <w:tc>
          <w:tcPr>
            <w:tcW w:w="2200" w:type="dxa"/>
            <w:tcMar>
              <w:top w:w="20" w:type="dxa"/>
              <w:left w:w="20" w:type="dxa"/>
              <w:bottom w:w="20" w:type="dxa"/>
              <w:right w:w="20" w:type="dxa"/>
            </w:tcMar>
            <w:vAlign w:val="center"/>
            <w:hideMark/>
          </w:tcPr>
          <w:p w14:paraId="043D5EEC" w14:textId="77777777" w:rsidR="004372F0" w:rsidRPr="003C277C" w:rsidRDefault="004372F0" w:rsidP="0062553E">
            <w:pPr>
              <w:pStyle w:val="movimento2"/>
              <w:rPr>
                <w:color w:val="002060"/>
              </w:rPr>
            </w:pPr>
            <w:r w:rsidRPr="003C277C">
              <w:rPr>
                <w:color w:val="002060"/>
              </w:rPr>
              <w:t xml:space="preserve">(C.U.S. ANCONA </w:t>
            </w:r>
            <w:proofErr w:type="spellStart"/>
            <w:r w:rsidRPr="003C277C">
              <w:rPr>
                <w:color w:val="002060"/>
              </w:rPr>
              <w:t>sq.B</w:t>
            </w:r>
            <w:proofErr w:type="spellEnd"/>
            <w:r w:rsidRPr="003C277C">
              <w:rPr>
                <w:color w:val="002060"/>
              </w:rPr>
              <w:t xml:space="preserve">) </w:t>
            </w:r>
          </w:p>
        </w:tc>
        <w:tc>
          <w:tcPr>
            <w:tcW w:w="800" w:type="dxa"/>
            <w:tcMar>
              <w:top w:w="20" w:type="dxa"/>
              <w:left w:w="20" w:type="dxa"/>
              <w:bottom w:w="20" w:type="dxa"/>
              <w:right w:w="20" w:type="dxa"/>
            </w:tcMar>
            <w:vAlign w:val="center"/>
            <w:hideMark/>
          </w:tcPr>
          <w:p w14:paraId="416F2ED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163F2C6" w14:textId="77777777" w:rsidR="004372F0" w:rsidRPr="003C277C" w:rsidRDefault="004372F0" w:rsidP="0062553E">
            <w:pPr>
              <w:pStyle w:val="movimento"/>
              <w:rPr>
                <w:color w:val="002060"/>
              </w:rPr>
            </w:pPr>
            <w:r w:rsidRPr="003C277C">
              <w:rPr>
                <w:color w:val="002060"/>
              </w:rPr>
              <w:t>ODDI MATTEO</w:t>
            </w:r>
          </w:p>
        </w:tc>
        <w:tc>
          <w:tcPr>
            <w:tcW w:w="2200" w:type="dxa"/>
            <w:tcMar>
              <w:top w:w="20" w:type="dxa"/>
              <w:left w:w="20" w:type="dxa"/>
              <w:bottom w:w="20" w:type="dxa"/>
              <w:right w:w="20" w:type="dxa"/>
            </w:tcMar>
            <w:vAlign w:val="center"/>
            <w:hideMark/>
          </w:tcPr>
          <w:p w14:paraId="52657084" w14:textId="77777777" w:rsidR="004372F0" w:rsidRPr="003C277C" w:rsidRDefault="004372F0" w:rsidP="0062553E">
            <w:pPr>
              <w:pStyle w:val="movimento2"/>
              <w:rPr>
                <w:color w:val="002060"/>
              </w:rPr>
            </w:pPr>
            <w:r w:rsidRPr="003C277C">
              <w:rPr>
                <w:color w:val="002060"/>
              </w:rPr>
              <w:t xml:space="preserve">(FUTSAL VIRE GEOSISTEM ASD) </w:t>
            </w:r>
          </w:p>
        </w:tc>
      </w:tr>
      <w:tr w:rsidR="004372F0" w:rsidRPr="003C277C" w14:paraId="4E758547" w14:textId="77777777" w:rsidTr="0062553E">
        <w:tc>
          <w:tcPr>
            <w:tcW w:w="2200" w:type="dxa"/>
            <w:tcMar>
              <w:top w:w="20" w:type="dxa"/>
              <w:left w:w="20" w:type="dxa"/>
              <w:bottom w:w="20" w:type="dxa"/>
              <w:right w:w="20" w:type="dxa"/>
            </w:tcMar>
            <w:vAlign w:val="center"/>
            <w:hideMark/>
          </w:tcPr>
          <w:p w14:paraId="76B8E274" w14:textId="77777777" w:rsidR="004372F0" w:rsidRPr="003C277C" w:rsidRDefault="004372F0" w:rsidP="0062553E">
            <w:pPr>
              <w:pStyle w:val="movimento"/>
              <w:rPr>
                <w:color w:val="002060"/>
              </w:rPr>
            </w:pPr>
            <w:r w:rsidRPr="003C277C">
              <w:rPr>
                <w:color w:val="002060"/>
              </w:rPr>
              <w:t>FALCONE MATTEO</w:t>
            </w:r>
          </w:p>
        </w:tc>
        <w:tc>
          <w:tcPr>
            <w:tcW w:w="2200" w:type="dxa"/>
            <w:tcMar>
              <w:top w:w="20" w:type="dxa"/>
              <w:left w:w="20" w:type="dxa"/>
              <w:bottom w:w="20" w:type="dxa"/>
              <w:right w:w="20" w:type="dxa"/>
            </w:tcMar>
            <w:vAlign w:val="center"/>
            <w:hideMark/>
          </w:tcPr>
          <w:p w14:paraId="2DD4747A" w14:textId="77777777" w:rsidR="004372F0" w:rsidRPr="003C277C" w:rsidRDefault="004372F0" w:rsidP="0062553E">
            <w:pPr>
              <w:pStyle w:val="movimento2"/>
              <w:rPr>
                <w:color w:val="002060"/>
              </w:rPr>
            </w:pPr>
            <w:r w:rsidRPr="003C277C">
              <w:rPr>
                <w:color w:val="002060"/>
              </w:rPr>
              <w:t xml:space="preserve">(POLVERIGI C/5) </w:t>
            </w:r>
          </w:p>
        </w:tc>
        <w:tc>
          <w:tcPr>
            <w:tcW w:w="800" w:type="dxa"/>
            <w:tcMar>
              <w:top w:w="20" w:type="dxa"/>
              <w:left w:w="20" w:type="dxa"/>
              <w:bottom w:w="20" w:type="dxa"/>
              <w:right w:w="20" w:type="dxa"/>
            </w:tcMar>
            <w:vAlign w:val="center"/>
            <w:hideMark/>
          </w:tcPr>
          <w:p w14:paraId="4A853B5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4437730" w14:textId="77777777" w:rsidR="004372F0" w:rsidRPr="003C277C" w:rsidRDefault="004372F0" w:rsidP="0062553E">
            <w:pPr>
              <w:pStyle w:val="movimento"/>
              <w:rPr>
                <w:color w:val="002060"/>
              </w:rPr>
            </w:pPr>
            <w:r w:rsidRPr="003C277C">
              <w:rPr>
                <w:color w:val="002060"/>
              </w:rPr>
              <w:t>PUGGINI GABRIELE</w:t>
            </w:r>
          </w:p>
        </w:tc>
        <w:tc>
          <w:tcPr>
            <w:tcW w:w="2200" w:type="dxa"/>
            <w:tcMar>
              <w:top w:w="20" w:type="dxa"/>
              <w:left w:w="20" w:type="dxa"/>
              <w:bottom w:w="20" w:type="dxa"/>
              <w:right w:w="20" w:type="dxa"/>
            </w:tcMar>
            <w:vAlign w:val="center"/>
            <w:hideMark/>
          </w:tcPr>
          <w:p w14:paraId="5B4057CF" w14:textId="77777777" w:rsidR="004372F0" w:rsidRPr="003C277C" w:rsidRDefault="004372F0" w:rsidP="0062553E">
            <w:pPr>
              <w:pStyle w:val="movimento2"/>
              <w:rPr>
                <w:color w:val="002060"/>
              </w:rPr>
            </w:pPr>
            <w:r w:rsidRPr="003C277C">
              <w:rPr>
                <w:color w:val="002060"/>
              </w:rPr>
              <w:t xml:space="preserve">(REAL FABRIANO) </w:t>
            </w:r>
          </w:p>
        </w:tc>
      </w:tr>
    </w:tbl>
    <w:p w14:paraId="0D86CFE9" w14:textId="77777777" w:rsidR="004372F0" w:rsidRPr="003C277C" w:rsidRDefault="004372F0" w:rsidP="004372F0">
      <w:pPr>
        <w:pStyle w:val="titolo10"/>
        <w:rPr>
          <w:rFonts w:eastAsiaTheme="minorEastAsia"/>
          <w:color w:val="002060"/>
        </w:rPr>
      </w:pPr>
      <w:r w:rsidRPr="003C277C">
        <w:rPr>
          <w:color w:val="002060"/>
        </w:rPr>
        <w:t xml:space="preserve">GARE DEL 28/ 9/2025 </w:t>
      </w:r>
    </w:p>
    <w:p w14:paraId="07E2CC54" w14:textId="77777777" w:rsidR="004372F0" w:rsidRPr="003C277C" w:rsidRDefault="004372F0" w:rsidP="004372F0">
      <w:pPr>
        <w:pStyle w:val="titolo7a"/>
        <w:rPr>
          <w:color w:val="002060"/>
        </w:rPr>
      </w:pPr>
      <w:r w:rsidRPr="003C277C">
        <w:rPr>
          <w:color w:val="002060"/>
        </w:rPr>
        <w:t xml:space="preserve">PROVVEDIMENTI DISCIPLINARI </w:t>
      </w:r>
    </w:p>
    <w:p w14:paraId="22C56C36"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0AD52837" w14:textId="77777777" w:rsidR="004372F0" w:rsidRPr="003C277C" w:rsidRDefault="004372F0" w:rsidP="004372F0">
      <w:pPr>
        <w:pStyle w:val="titolo30"/>
        <w:rPr>
          <w:color w:val="002060"/>
        </w:rPr>
      </w:pPr>
      <w:r w:rsidRPr="003C277C">
        <w:rPr>
          <w:color w:val="002060"/>
        </w:rPr>
        <w:t xml:space="preserve">SOCIETA' </w:t>
      </w:r>
    </w:p>
    <w:p w14:paraId="2E747C3B" w14:textId="77777777" w:rsidR="004372F0" w:rsidRPr="003C277C" w:rsidRDefault="004372F0" w:rsidP="004372F0">
      <w:pPr>
        <w:pStyle w:val="titolo20"/>
        <w:rPr>
          <w:color w:val="002060"/>
        </w:rPr>
      </w:pPr>
      <w:r w:rsidRPr="003C277C">
        <w:rPr>
          <w:color w:val="002060"/>
        </w:rPr>
        <w:t xml:space="preserve">PERDITA DELLA GARA: </w:t>
      </w:r>
    </w:p>
    <w:p w14:paraId="45CEAA64"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ETA BETA F.C. FANO </w:t>
      </w:r>
      <w:r w:rsidRPr="003C277C">
        <w:rPr>
          <w:color w:val="002060"/>
        </w:rPr>
        <w:br/>
        <w:t xml:space="preserve">vedi delibera </w:t>
      </w:r>
    </w:p>
    <w:p w14:paraId="246B98B2" w14:textId="77777777" w:rsidR="004372F0" w:rsidRPr="003C277C" w:rsidRDefault="004372F0" w:rsidP="004372F0">
      <w:pPr>
        <w:pStyle w:val="diffida"/>
        <w:spacing w:before="80" w:beforeAutospacing="0" w:after="40" w:afterAutospacing="0"/>
        <w:jc w:val="left"/>
        <w:rPr>
          <w:color w:val="002060"/>
        </w:rPr>
      </w:pPr>
      <w:r w:rsidRPr="003C277C">
        <w:rPr>
          <w:color w:val="002060"/>
        </w:rPr>
        <w:br/>
        <w:t xml:space="preserve">U.S. FORTUNA FANO </w:t>
      </w:r>
      <w:r w:rsidRPr="003C277C">
        <w:rPr>
          <w:color w:val="002060"/>
        </w:rPr>
        <w:br/>
        <w:t xml:space="preserve">Vedi delibera </w:t>
      </w:r>
    </w:p>
    <w:p w14:paraId="4ECD9A63" w14:textId="77777777" w:rsidR="004372F0" w:rsidRPr="003C277C" w:rsidRDefault="004372F0" w:rsidP="004372F0">
      <w:pPr>
        <w:pStyle w:val="titolo20"/>
        <w:rPr>
          <w:color w:val="002060"/>
        </w:rPr>
      </w:pPr>
      <w:r w:rsidRPr="003C277C">
        <w:rPr>
          <w:color w:val="002060"/>
        </w:rPr>
        <w:t xml:space="preserve">AMMENDA </w:t>
      </w:r>
    </w:p>
    <w:p w14:paraId="40A8AADF"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Euro 700,00 NUOVA JUVENTINA FFC </w:t>
      </w:r>
      <w:r w:rsidRPr="003C277C">
        <w:rPr>
          <w:color w:val="002060"/>
        </w:rPr>
        <w:br/>
        <w:t xml:space="preserve">Vedi delibera </w:t>
      </w:r>
    </w:p>
    <w:p w14:paraId="21AFFDDD" w14:textId="77777777" w:rsidR="004372F0" w:rsidRPr="003C277C" w:rsidRDefault="004372F0" w:rsidP="004372F0">
      <w:pPr>
        <w:pStyle w:val="diffida"/>
        <w:spacing w:before="80" w:beforeAutospacing="0" w:after="40" w:afterAutospacing="0"/>
        <w:jc w:val="left"/>
        <w:rPr>
          <w:color w:val="002060"/>
        </w:rPr>
      </w:pPr>
      <w:r w:rsidRPr="003C277C">
        <w:rPr>
          <w:color w:val="002060"/>
        </w:rPr>
        <w:br/>
        <w:t xml:space="preserve">Euro 200,00 U.S. FORTUNA FANO </w:t>
      </w:r>
      <w:r w:rsidRPr="003C277C">
        <w:rPr>
          <w:color w:val="002060"/>
        </w:rPr>
        <w:br/>
        <w:t xml:space="preserve">Per aver, alcuni propri sostenitori, preso a calci le barriere di separazione degli spettatori entrando così sul terreno di gioco al fine di insultare e minacciare i calciatori locali. La situazione tornava alla normalità senza ulteriori conseguenze dopo pochi minuti. </w:t>
      </w:r>
    </w:p>
    <w:p w14:paraId="77AABA62" w14:textId="77777777" w:rsidR="004372F0" w:rsidRPr="003C277C" w:rsidRDefault="004372F0" w:rsidP="004372F0">
      <w:pPr>
        <w:pStyle w:val="titolo30"/>
        <w:rPr>
          <w:color w:val="002060"/>
        </w:rPr>
      </w:pPr>
      <w:r w:rsidRPr="003C277C">
        <w:rPr>
          <w:color w:val="002060"/>
        </w:rPr>
        <w:t xml:space="preserve">DIRIGENTI </w:t>
      </w:r>
    </w:p>
    <w:p w14:paraId="6BBD3D28" w14:textId="77777777" w:rsidR="004372F0" w:rsidRPr="003C277C" w:rsidRDefault="004372F0" w:rsidP="004372F0">
      <w:pPr>
        <w:pStyle w:val="titolo20"/>
        <w:rPr>
          <w:color w:val="002060"/>
        </w:rPr>
      </w:pPr>
      <w:r w:rsidRPr="003C277C">
        <w:rPr>
          <w:color w:val="002060"/>
        </w:rPr>
        <w:t xml:space="preserve">INIBIZIONE A TEMPO OPPURE SQUALIFICA A GARE: FINO AL 5/11/2025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4ECC6610" w14:textId="77777777" w:rsidTr="0062553E">
        <w:tc>
          <w:tcPr>
            <w:tcW w:w="2200" w:type="dxa"/>
            <w:tcMar>
              <w:top w:w="20" w:type="dxa"/>
              <w:left w:w="20" w:type="dxa"/>
              <w:bottom w:w="20" w:type="dxa"/>
              <w:right w:w="20" w:type="dxa"/>
            </w:tcMar>
            <w:vAlign w:val="center"/>
            <w:hideMark/>
          </w:tcPr>
          <w:p w14:paraId="55E0159A" w14:textId="77777777" w:rsidR="004372F0" w:rsidRPr="003C277C" w:rsidRDefault="004372F0" w:rsidP="0062553E">
            <w:pPr>
              <w:pStyle w:val="movimento"/>
              <w:rPr>
                <w:color w:val="002060"/>
              </w:rPr>
            </w:pPr>
            <w:r w:rsidRPr="003C277C">
              <w:rPr>
                <w:color w:val="002060"/>
              </w:rPr>
              <w:t>FURLANI GIOELE</w:t>
            </w:r>
          </w:p>
        </w:tc>
        <w:tc>
          <w:tcPr>
            <w:tcW w:w="2200" w:type="dxa"/>
            <w:tcMar>
              <w:top w:w="20" w:type="dxa"/>
              <w:left w:w="20" w:type="dxa"/>
              <w:bottom w:w="20" w:type="dxa"/>
              <w:right w:w="20" w:type="dxa"/>
            </w:tcMar>
            <w:vAlign w:val="center"/>
            <w:hideMark/>
          </w:tcPr>
          <w:p w14:paraId="10A98858" w14:textId="77777777" w:rsidR="004372F0" w:rsidRPr="003C277C" w:rsidRDefault="004372F0" w:rsidP="0062553E">
            <w:pPr>
              <w:pStyle w:val="movimento2"/>
              <w:rPr>
                <w:color w:val="002060"/>
              </w:rPr>
            </w:pPr>
            <w:r w:rsidRPr="003C277C">
              <w:rPr>
                <w:color w:val="002060"/>
              </w:rPr>
              <w:t xml:space="preserve">(ETA BETA F.C. FANO) </w:t>
            </w:r>
          </w:p>
        </w:tc>
        <w:tc>
          <w:tcPr>
            <w:tcW w:w="800" w:type="dxa"/>
            <w:tcMar>
              <w:top w:w="20" w:type="dxa"/>
              <w:left w:w="20" w:type="dxa"/>
              <w:bottom w:w="20" w:type="dxa"/>
              <w:right w:w="20" w:type="dxa"/>
            </w:tcMar>
            <w:vAlign w:val="center"/>
            <w:hideMark/>
          </w:tcPr>
          <w:p w14:paraId="52E051D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2AF7B1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1121C17" w14:textId="77777777" w:rsidR="004372F0" w:rsidRPr="003C277C" w:rsidRDefault="004372F0" w:rsidP="0062553E">
            <w:pPr>
              <w:pStyle w:val="movimento2"/>
              <w:rPr>
                <w:color w:val="002060"/>
              </w:rPr>
            </w:pPr>
            <w:r w:rsidRPr="003C277C">
              <w:rPr>
                <w:color w:val="002060"/>
              </w:rPr>
              <w:t> </w:t>
            </w:r>
          </w:p>
        </w:tc>
      </w:tr>
    </w:tbl>
    <w:p w14:paraId="12745E24"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Vedi delibera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9DE6F89" w14:textId="77777777" w:rsidTr="0062553E">
        <w:tc>
          <w:tcPr>
            <w:tcW w:w="2200" w:type="dxa"/>
            <w:tcMar>
              <w:top w:w="20" w:type="dxa"/>
              <w:left w:w="20" w:type="dxa"/>
              <w:bottom w:w="20" w:type="dxa"/>
              <w:right w:w="20" w:type="dxa"/>
            </w:tcMar>
            <w:vAlign w:val="center"/>
            <w:hideMark/>
          </w:tcPr>
          <w:p w14:paraId="154C34E4" w14:textId="77777777" w:rsidR="004372F0" w:rsidRPr="003C277C" w:rsidRDefault="004372F0" w:rsidP="0062553E">
            <w:pPr>
              <w:pStyle w:val="movimento"/>
              <w:rPr>
                <w:color w:val="002060"/>
              </w:rPr>
            </w:pPr>
            <w:r w:rsidRPr="003C277C">
              <w:rPr>
                <w:color w:val="002060"/>
              </w:rPr>
              <w:lastRenderedPageBreak/>
              <w:t>PIERANGELI ALESSIO</w:t>
            </w:r>
          </w:p>
        </w:tc>
        <w:tc>
          <w:tcPr>
            <w:tcW w:w="2200" w:type="dxa"/>
            <w:tcMar>
              <w:top w:w="20" w:type="dxa"/>
              <w:left w:w="20" w:type="dxa"/>
              <w:bottom w:w="20" w:type="dxa"/>
              <w:right w:w="20" w:type="dxa"/>
            </w:tcMar>
            <w:vAlign w:val="center"/>
            <w:hideMark/>
          </w:tcPr>
          <w:p w14:paraId="2795CFF1" w14:textId="77777777" w:rsidR="004372F0" w:rsidRPr="003C277C" w:rsidRDefault="004372F0" w:rsidP="0062553E">
            <w:pPr>
              <w:pStyle w:val="movimento2"/>
              <w:rPr>
                <w:color w:val="002060"/>
              </w:rPr>
            </w:pPr>
            <w:r w:rsidRPr="003C277C">
              <w:rPr>
                <w:color w:val="002060"/>
              </w:rPr>
              <w:t xml:space="preserve">(U.S. FORTUNA FANO) </w:t>
            </w:r>
          </w:p>
        </w:tc>
        <w:tc>
          <w:tcPr>
            <w:tcW w:w="800" w:type="dxa"/>
            <w:tcMar>
              <w:top w:w="20" w:type="dxa"/>
              <w:left w:w="20" w:type="dxa"/>
              <w:bottom w:w="20" w:type="dxa"/>
              <w:right w:w="20" w:type="dxa"/>
            </w:tcMar>
            <w:vAlign w:val="center"/>
            <w:hideMark/>
          </w:tcPr>
          <w:p w14:paraId="3957247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F1EFA3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271FC07" w14:textId="77777777" w:rsidR="004372F0" w:rsidRPr="003C277C" w:rsidRDefault="004372F0" w:rsidP="0062553E">
            <w:pPr>
              <w:pStyle w:val="movimento2"/>
              <w:rPr>
                <w:color w:val="002060"/>
              </w:rPr>
            </w:pPr>
            <w:r w:rsidRPr="003C277C">
              <w:rPr>
                <w:color w:val="002060"/>
              </w:rPr>
              <w:t> </w:t>
            </w:r>
          </w:p>
        </w:tc>
      </w:tr>
    </w:tbl>
    <w:p w14:paraId="5569B030"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Vedi delibera </w:t>
      </w:r>
    </w:p>
    <w:p w14:paraId="5298FDF9" w14:textId="77777777" w:rsidR="004372F0" w:rsidRPr="003C277C" w:rsidRDefault="004372F0" w:rsidP="004372F0">
      <w:pPr>
        <w:pStyle w:val="titolo30"/>
        <w:rPr>
          <w:color w:val="002060"/>
        </w:rPr>
      </w:pPr>
      <w:r w:rsidRPr="003C277C">
        <w:rPr>
          <w:color w:val="002060"/>
        </w:rPr>
        <w:t xml:space="preserve">CALCIATORI ESPULSI </w:t>
      </w:r>
    </w:p>
    <w:p w14:paraId="52541FCF" w14:textId="77777777" w:rsidR="004372F0" w:rsidRPr="003C277C" w:rsidRDefault="004372F0" w:rsidP="004372F0">
      <w:pPr>
        <w:pStyle w:val="titolo20"/>
        <w:rPr>
          <w:color w:val="002060"/>
        </w:rPr>
      </w:pPr>
      <w:r w:rsidRPr="003C277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1B8B6F79" w14:textId="77777777" w:rsidTr="0062553E">
        <w:tc>
          <w:tcPr>
            <w:tcW w:w="2200" w:type="dxa"/>
            <w:tcMar>
              <w:top w:w="20" w:type="dxa"/>
              <w:left w:w="20" w:type="dxa"/>
              <w:bottom w:w="20" w:type="dxa"/>
              <w:right w:w="20" w:type="dxa"/>
            </w:tcMar>
            <w:vAlign w:val="center"/>
            <w:hideMark/>
          </w:tcPr>
          <w:p w14:paraId="005526B0" w14:textId="77777777" w:rsidR="004372F0" w:rsidRPr="003C277C" w:rsidRDefault="004372F0" w:rsidP="0062553E">
            <w:pPr>
              <w:pStyle w:val="movimento"/>
              <w:rPr>
                <w:color w:val="002060"/>
              </w:rPr>
            </w:pPr>
            <w:r w:rsidRPr="003C277C">
              <w:rPr>
                <w:color w:val="002060"/>
              </w:rPr>
              <w:t>SIMONCINI RICCARDO</w:t>
            </w:r>
          </w:p>
        </w:tc>
        <w:tc>
          <w:tcPr>
            <w:tcW w:w="2200" w:type="dxa"/>
            <w:tcMar>
              <w:top w:w="20" w:type="dxa"/>
              <w:left w:w="20" w:type="dxa"/>
              <w:bottom w:w="20" w:type="dxa"/>
              <w:right w:w="20" w:type="dxa"/>
            </w:tcMar>
            <w:vAlign w:val="center"/>
            <w:hideMark/>
          </w:tcPr>
          <w:p w14:paraId="5DB9E349" w14:textId="77777777" w:rsidR="004372F0" w:rsidRPr="003C277C" w:rsidRDefault="004372F0" w:rsidP="0062553E">
            <w:pPr>
              <w:pStyle w:val="movimento2"/>
              <w:rPr>
                <w:color w:val="002060"/>
              </w:rPr>
            </w:pPr>
            <w:r w:rsidRPr="003C277C">
              <w:rPr>
                <w:color w:val="002060"/>
              </w:rPr>
              <w:t xml:space="preserve">(ETA BETA F.C. FANO) </w:t>
            </w:r>
          </w:p>
        </w:tc>
        <w:tc>
          <w:tcPr>
            <w:tcW w:w="800" w:type="dxa"/>
            <w:tcMar>
              <w:top w:w="20" w:type="dxa"/>
              <w:left w:w="20" w:type="dxa"/>
              <w:bottom w:w="20" w:type="dxa"/>
              <w:right w:w="20" w:type="dxa"/>
            </w:tcMar>
            <w:vAlign w:val="center"/>
            <w:hideMark/>
          </w:tcPr>
          <w:p w14:paraId="3F514DF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D2830C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9E32EE8" w14:textId="77777777" w:rsidR="004372F0" w:rsidRPr="003C277C" w:rsidRDefault="004372F0" w:rsidP="0062553E">
            <w:pPr>
              <w:pStyle w:val="movimento2"/>
              <w:rPr>
                <w:color w:val="002060"/>
              </w:rPr>
            </w:pPr>
            <w:r w:rsidRPr="003C277C">
              <w:rPr>
                <w:color w:val="002060"/>
              </w:rPr>
              <w:t> </w:t>
            </w:r>
          </w:p>
        </w:tc>
      </w:tr>
    </w:tbl>
    <w:p w14:paraId="4F402BBB"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Vedi delibera </w:t>
      </w:r>
    </w:p>
    <w:p w14:paraId="6BDA764E" w14:textId="77777777" w:rsidR="004372F0" w:rsidRPr="003C277C" w:rsidRDefault="004372F0" w:rsidP="004372F0">
      <w:pPr>
        <w:pStyle w:val="titolo20"/>
        <w:rPr>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12832F5F" w14:textId="77777777" w:rsidTr="0062553E">
        <w:tc>
          <w:tcPr>
            <w:tcW w:w="2200" w:type="dxa"/>
            <w:tcMar>
              <w:top w:w="20" w:type="dxa"/>
              <w:left w:w="20" w:type="dxa"/>
              <w:bottom w:w="20" w:type="dxa"/>
              <w:right w:w="20" w:type="dxa"/>
            </w:tcMar>
            <w:vAlign w:val="center"/>
            <w:hideMark/>
          </w:tcPr>
          <w:p w14:paraId="36F97237" w14:textId="77777777" w:rsidR="004372F0" w:rsidRPr="003C277C" w:rsidRDefault="004372F0" w:rsidP="0062553E">
            <w:pPr>
              <w:pStyle w:val="movimento"/>
              <w:rPr>
                <w:color w:val="002060"/>
              </w:rPr>
            </w:pPr>
            <w:r w:rsidRPr="003C277C">
              <w:rPr>
                <w:color w:val="002060"/>
              </w:rPr>
              <w:t>BASSINI GIACOMO</w:t>
            </w:r>
          </w:p>
        </w:tc>
        <w:tc>
          <w:tcPr>
            <w:tcW w:w="2200" w:type="dxa"/>
            <w:tcMar>
              <w:top w:w="20" w:type="dxa"/>
              <w:left w:w="20" w:type="dxa"/>
              <w:bottom w:w="20" w:type="dxa"/>
              <w:right w:w="20" w:type="dxa"/>
            </w:tcMar>
            <w:vAlign w:val="center"/>
            <w:hideMark/>
          </w:tcPr>
          <w:p w14:paraId="1A9F86C4" w14:textId="77777777" w:rsidR="004372F0" w:rsidRPr="003C277C" w:rsidRDefault="004372F0" w:rsidP="0062553E">
            <w:pPr>
              <w:pStyle w:val="movimento2"/>
              <w:rPr>
                <w:color w:val="002060"/>
              </w:rPr>
            </w:pPr>
            <w:r w:rsidRPr="003C277C">
              <w:rPr>
                <w:color w:val="002060"/>
              </w:rPr>
              <w:t xml:space="preserve">(U.S. FORTUNA FANO) </w:t>
            </w:r>
          </w:p>
        </w:tc>
        <w:tc>
          <w:tcPr>
            <w:tcW w:w="800" w:type="dxa"/>
            <w:tcMar>
              <w:top w:w="20" w:type="dxa"/>
              <w:left w:w="20" w:type="dxa"/>
              <w:bottom w:w="20" w:type="dxa"/>
              <w:right w:w="20" w:type="dxa"/>
            </w:tcMar>
            <w:vAlign w:val="center"/>
            <w:hideMark/>
          </w:tcPr>
          <w:p w14:paraId="7501DE6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3BED18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A798229" w14:textId="77777777" w:rsidR="004372F0" w:rsidRPr="003C277C" w:rsidRDefault="004372F0" w:rsidP="0062553E">
            <w:pPr>
              <w:pStyle w:val="movimento2"/>
              <w:rPr>
                <w:color w:val="002060"/>
              </w:rPr>
            </w:pPr>
            <w:r w:rsidRPr="003C277C">
              <w:rPr>
                <w:color w:val="002060"/>
              </w:rPr>
              <w:t> </w:t>
            </w:r>
          </w:p>
        </w:tc>
      </w:tr>
    </w:tbl>
    <w:p w14:paraId="4DBD0622" w14:textId="77777777" w:rsidR="004372F0" w:rsidRPr="003C277C" w:rsidRDefault="004372F0" w:rsidP="004372F0">
      <w:pPr>
        <w:pStyle w:val="diffida"/>
        <w:spacing w:before="80" w:beforeAutospacing="0" w:after="40" w:afterAutospacing="0"/>
        <w:jc w:val="left"/>
        <w:rPr>
          <w:rFonts w:eastAsiaTheme="minorEastAsia"/>
          <w:color w:val="002060"/>
        </w:rPr>
      </w:pPr>
      <w:r w:rsidRPr="003C277C">
        <w:rPr>
          <w:color w:val="002060"/>
        </w:rPr>
        <w:t xml:space="preserve">Vedi delibera </w:t>
      </w:r>
    </w:p>
    <w:p w14:paraId="67A13026" w14:textId="77777777" w:rsidR="004372F0" w:rsidRPr="003C277C" w:rsidRDefault="004372F0" w:rsidP="004372F0">
      <w:pPr>
        <w:pStyle w:val="titolo30"/>
        <w:rPr>
          <w:color w:val="002060"/>
        </w:rPr>
      </w:pPr>
      <w:r w:rsidRPr="003C277C">
        <w:rPr>
          <w:color w:val="002060"/>
        </w:rPr>
        <w:t xml:space="preserve">CALCIATORI NON ESPULSI </w:t>
      </w:r>
    </w:p>
    <w:p w14:paraId="2DC10DED"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78A1D10B" w14:textId="77777777" w:rsidTr="0062553E">
        <w:tc>
          <w:tcPr>
            <w:tcW w:w="2200" w:type="dxa"/>
            <w:tcMar>
              <w:top w:w="20" w:type="dxa"/>
              <w:left w:w="20" w:type="dxa"/>
              <w:bottom w:w="20" w:type="dxa"/>
              <w:right w:w="20" w:type="dxa"/>
            </w:tcMar>
            <w:vAlign w:val="center"/>
            <w:hideMark/>
          </w:tcPr>
          <w:p w14:paraId="62401B0E" w14:textId="77777777" w:rsidR="004372F0" w:rsidRPr="003C277C" w:rsidRDefault="004372F0" w:rsidP="0062553E">
            <w:pPr>
              <w:pStyle w:val="movimento"/>
              <w:rPr>
                <w:color w:val="002060"/>
              </w:rPr>
            </w:pPr>
            <w:r w:rsidRPr="003C277C">
              <w:rPr>
                <w:color w:val="002060"/>
              </w:rPr>
              <w:t>GIAMPAOLINI NICOLO</w:t>
            </w:r>
          </w:p>
        </w:tc>
        <w:tc>
          <w:tcPr>
            <w:tcW w:w="2200" w:type="dxa"/>
            <w:tcMar>
              <w:top w:w="20" w:type="dxa"/>
              <w:left w:w="20" w:type="dxa"/>
              <w:bottom w:w="20" w:type="dxa"/>
              <w:right w:w="20" w:type="dxa"/>
            </w:tcMar>
            <w:vAlign w:val="center"/>
            <w:hideMark/>
          </w:tcPr>
          <w:p w14:paraId="505ADFBF" w14:textId="77777777" w:rsidR="004372F0" w:rsidRPr="003C277C" w:rsidRDefault="004372F0" w:rsidP="0062553E">
            <w:pPr>
              <w:pStyle w:val="movimento2"/>
              <w:rPr>
                <w:color w:val="002060"/>
              </w:rPr>
            </w:pPr>
            <w:r w:rsidRPr="003C277C">
              <w:rPr>
                <w:color w:val="002060"/>
              </w:rPr>
              <w:t xml:space="preserve">(C.U.S. MACERATA CALCIO A5) </w:t>
            </w:r>
          </w:p>
        </w:tc>
        <w:tc>
          <w:tcPr>
            <w:tcW w:w="800" w:type="dxa"/>
            <w:tcMar>
              <w:top w:w="20" w:type="dxa"/>
              <w:left w:w="20" w:type="dxa"/>
              <w:bottom w:w="20" w:type="dxa"/>
              <w:right w:w="20" w:type="dxa"/>
            </w:tcMar>
            <w:vAlign w:val="center"/>
            <w:hideMark/>
          </w:tcPr>
          <w:p w14:paraId="49467F4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08E6971" w14:textId="77777777" w:rsidR="004372F0" w:rsidRPr="003C277C" w:rsidRDefault="004372F0" w:rsidP="0062553E">
            <w:pPr>
              <w:pStyle w:val="movimento"/>
              <w:rPr>
                <w:color w:val="002060"/>
              </w:rPr>
            </w:pPr>
            <w:r w:rsidRPr="003C277C">
              <w:rPr>
                <w:color w:val="002060"/>
              </w:rPr>
              <w:t>FRAPPIETRO PAOLO</w:t>
            </w:r>
          </w:p>
        </w:tc>
        <w:tc>
          <w:tcPr>
            <w:tcW w:w="2200" w:type="dxa"/>
            <w:tcMar>
              <w:top w:w="20" w:type="dxa"/>
              <w:left w:w="20" w:type="dxa"/>
              <w:bottom w:w="20" w:type="dxa"/>
              <w:right w:w="20" w:type="dxa"/>
            </w:tcMar>
            <w:vAlign w:val="center"/>
            <w:hideMark/>
          </w:tcPr>
          <w:p w14:paraId="626FDDEE" w14:textId="77777777" w:rsidR="004372F0" w:rsidRPr="003C277C" w:rsidRDefault="004372F0" w:rsidP="0062553E">
            <w:pPr>
              <w:pStyle w:val="movimento2"/>
              <w:rPr>
                <w:color w:val="002060"/>
              </w:rPr>
            </w:pPr>
            <w:r w:rsidRPr="003C277C">
              <w:rPr>
                <w:color w:val="002060"/>
              </w:rPr>
              <w:t xml:space="preserve">(CANTINE RIUNITE CSI) </w:t>
            </w:r>
          </w:p>
        </w:tc>
      </w:tr>
      <w:tr w:rsidR="004372F0" w:rsidRPr="003C277C" w14:paraId="7CC97CB0" w14:textId="77777777" w:rsidTr="0062553E">
        <w:tc>
          <w:tcPr>
            <w:tcW w:w="2200" w:type="dxa"/>
            <w:tcMar>
              <w:top w:w="20" w:type="dxa"/>
              <w:left w:w="20" w:type="dxa"/>
              <w:bottom w:w="20" w:type="dxa"/>
              <w:right w:w="20" w:type="dxa"/>
            </w:tcMar>
            <w:vAlign w:val="center"/>
            <w:hideMark/>
          </w:tcPr>
          <w:p w14:paraId="72DD8E2D" w14:textId="77777777" w:rsidR="004372F0" w:rsidRPr="003C277C" w:rsidRDefault="004372F0" w:rsidP="0062553E">
            <w:pPr>
              <w:pStyle w:val="movimento"/>
              <w:rPr>
                <w:color w:val="002060"/>
              </w:rPr>
            </w:pPr>
            <w:r w:rsidRPr="003C277C">
              <w:rPr>
                <w:color w:val="002060"/>
              </w:rPr>
              <w:t>HAXHIU SAMUELE</w:t>
            </w:r>
          </w:p>
        </w:tc>
        <w:tc>
          <w:tcPr>
            <w:tcW w:w="2200" w:type="dxa"/>
            <w:tcMar>
              <w:top w:w="20" w:type="dxa"/>
              <w:left w:w="20" w:type="dxa"/>
              <w:bottom w:w="20" w:type="dxa"/>
              <w:right w:w="20" w:type="dxa"/>
            </w:tcMar>
            <w:vAlign w:val="center"/>
            <w:hideMark/>
          </w:tcPr>
          <w:p w14:paraId="38A445DD" w14:textId="77777777" w:rsidR="004372F0" w:rsidRPr="003C277C" w:rsidRDefault="004372F0" w:rsidP="0062553E">
            <w:pPr>
              <w:pStyle w:val="movimento2"/>
              <w:rPr>
                <w:color w:val="002060"/>
              </w:rPr>
            </w:pPr>
            <w:r w:rsidRPr="003C277C">
              <w:rPr>
                <w:color w:val="002060"/>
              </w:rPr>
              <w:t xml:space="preserve">(CANTINE RIUNITE CSI) </w:t>
            </w:r>
          </w:p>
        </w:tc>
        <w:tc>
          <w:tcPr>
            <w:tcW w:w="800" w:type="dxa"/>
            <w:tcMar>
              <w:top w:w="20" w:type="dxa"/>
              <w:left w:w="20" w:type="dxa"/>
              <w:bottom w:w="20" w:type="dxa"/>
              <w:right w:w="20" w:type="dxa"/>
            </w:tcMar>
            <w:vAlign w:val="center"/>
            <w:hideMark/>
          </w:tcPr>
          <w:p w14:paraId="1119105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993D5E3" w14:textId="77777777" w:rsidR="004372F0" w:rsidRPr="003C277C" w:rsidRDefault="004372F0" w:rsidP="0062553E">
            <w:pPr>
              <w:pStyle w:val="movimento"/>
              <w:rPr>
                <w:color w:val="002060"/>
              </w:rPr>
            </w:pPr>
            <w:r w:rsidRPr="003C277C">
              <w:rPr>
                <w:color w:val="002060"/>
              </w:rPr>
              <w:t>RIPARI MATTIA</w:t>
            </w:r>
          </w:p>
        </w:tc>
        <w:tc>
          <w:tcPr>
            <w:tcW w:w="2200" w:type="dxa"/>
            <w:tcMar>
              <w:top w:w="20" w:type="dxa"/>
              <w:left w:w="20" w:type="dxa"/>
              <w:bottom w:w="20" w:type="dxa"/>
              <w:right w:w="20" w:type="dxa"/>
            </w:tcMar>
            <w:vAlign w:val="center"/>
            <w:hideMark/>
          </w:tcPr>
          <w:p w14:paraId="07810C82" w14:textId="77777777" w:rsidR="004372F0" w:rsidRPr="003C277C" w:rsidRDefault="004372F0" w:rsidP="0062553E">
            <w:pPr>
              <w:pStyle w:val="movimento2"/>
              <w:rPr>
                <w:color w:val="002060"/>
              </w:rPr>
            </w:pPr>
            <w:r w:rsidRPr="003C277C">
              <w:rPr>
                <w:color w:val="002060"/>
              </w:rPr>
              <w:t xml:space="preserve">(CANTINE RIUNITE CSI) </w:t>
            </w:r>
          </w:p>
        </w:tc>
      </w:tr>
      <w:tr w:rsidR="004372F0" w:rsidRPr="003C277C" w14:paraId="3A304E4F" w14:textId="77777777" w:rsidTr="0062553E">
        <w:tc>
          <w:tcPr>
            <w:tcW w:w="2200" w:type="dxa"/>
            <w:tcMar>
              <w:top w:w="20" w:type="dxa"/>
              <w:left w:w="20" w:type="dxa"/>
              <w:bottom w:w="20" w:type="dxa"/>
              <w:right w:w="20" w:type="dxa"/>
            </w:tcMar>
            <w:vAlign w:val="center"/>
            <w:hideMark/>
          </w:tcPr>
          <w:p w14:paraId="58C1653F" w14:textId="77777777" w:rsidR="004372F0" w:rsidRPr="003C277C" w:rsidRDefault="004372F0" w:rsidP="0062553E">
            <w:pPr>
              <w:pStyle w:val="movimento"/>
              <w:rPr>
                <w:color w:val="002060"/>
              </w:rPr>
            </w:pPr>
            <w:r w:rsidRPr="003C277C">
              <w:rPr>
                <w:color w:val="002060"/>
              </w:rPr>
              <w:t>PERELLI LORENZO</w:t>
            </w:r>
          </w:p>
        </w:tc>
        <w:tc>
          <w:tcPr>
            <w:tcW w:w="2200" w:type="dxa"/>
            <w:tcMar>
              <w:top w:w="20" w:type="dxa"/>
              <w:left w:w="20" w:type="dxa"/>
              <w:bottom w:w="20" w:type="dxa"/>
              <w:right w:w="20" w:type="dxa"/>
            </w:tcMar>
            <w:vAlign w:val="center"/>
            <w:hideMark/>
          </w:tcPr>
          <w:p w14:paraId="0E55FEBA" w14:textId="77777777" w:rsidR="004372F0" w:rsidRPr="003C277C" w:rsidRDefault="004372F0" w:rsidP="0062553E">
            <w:pPr>
              <w:pStyle w:val="movimento2"/>
              <w:rPr>
                <w:color w:val="002060"/>
              </w:rPr>
            </w:pPr>
            <w:r w:rsidRPr="003C277C">
              <w:rPr>
                <w:color w:val="002060"/>
              </w:rPr>
              <w:t xml:space="preserve">(ETA BETA F.C. FANO) </w:t>
            </w:r>
          </w:p>
        </w:tc>
        <w:tc>
          <w:tcPr>
            <w:tcW w:w="800" w:type="dxa"/>
            <w:tcMar>
              <w:top w:w="20" w:type="dxa"/>
              <w:left w:w="20" w:type="dxa"/>
              <w:bottom w:w="20" w:type="dxa"/>
              <w:right w:w="20" w:type="dxa"/>
            </w:tcMar>
            <w:vAlign w:val="center"/>
            <w:hideMark/>
          </w:tcPr>
          <w:p w14:paraId="1419DB1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EF60F8A" w14:textId="77777777" w:rsidR="004372F0" w:rsidRPr="003C277C" w:rsidRDefault="004372F0" w:rsidP="0062553E">
            <w:pPr>
              <w:pStyle w:val="movimento"/>
              <w:rPr>
                <w:color w:val="002060"/>
              </w:rPr>
            </w:pPr>
            <w:r w:rsidRPr="003C277C">
              <w:rPr>
                <w:color w:val="002060"/>
              </w:rPr>
              <w:t>QUARTA FRANCESCO</w:t>
            </w:r>
          </w:p>
        </w:tc>
        <w:tc>
          <w:tcPr>
            <w:tcW w:w="2200" w:type="dxa"/>
            <w:tcMar>
              <w:top w:w="20" w:type="dxa"/>
              <w:left w:w="20" w:type="dxa"/>
              <w:bottom w:w="20" w:type="dxa"/>
              <w:right w:w="20" w:type="dxa"/>
            </w:tcMar>
            <w:vAlign w:val="center"/>
            <w:hideMark/>
          </w:tcPr>
          <w:p w14:paraId="00BEFE59" w14:textId="77777777" w:rsidR="004372F0" w:rsidRPr="003C277C" w:rsidRDefault="004372F0" w:rsidP="0062553E">
            <w:pPr>
              <w:pStyle w:val="movimento2"/>
              <w:rPr>
                <w:color w:val="002060"/>
              </w:rPr>
            </w:pPr>
            <w:r w:rsidRPr="003C277C">
              <w:rPr>
                <w:color w:val="002060"/>
              </w:rPr>
              <w:t xml:space="preserve">(ETA BETA F.C. FANO) </w:t>
            </w:r>
          </w:p>
        </w:tc>
      </w:tr>
      <w:tr w:rsidR="004372F0" w:rsidRPr="003C277C" w14:paraId="5E6FB7D3" w14:textId="77777777" w:rsidTr="0062553E">
        <w:tc>
          <w:tcPr>
            <w:tcW w:w="2200" w:type="dxa"/>
            <w:tcMar>
              <w:top w:w="20" w:type="dxa"/>
              <w:left w:w="20" w:type="dxa"/>
              <w:bottom w:w="20" w:type="dxa"/>
              <w:right w:w="20" w:type="dxa"/>
            </w:tcMar>
            <w:vAlign w:val="center"/>
            <w:hideMark/>
          </w:tcPr>
          <w:p w14:paraId="6A390C75" w14:textId="77777777" w:rsidR="004372F0" w:rsidRPr="003C277C" w:rsidRDefault="004372F0" w:rsidP="0062553E">
            <w:pPr>
              <w:pStyle w:val="movimento"/>
              <w:rPr>
                <w:color w:val="002060"/>
              </w:rPr>
            </w:pPr>
            <w:r w:rsidRPr="003C277C">
              <w:rPr>
                <w:color w:val="002060"/>
              </w:rPr>
              <w:t>VECCHIOLA GIOVANNI MARIA</w:t>
            </w:r>
          </w:p>
        </w:tc>
        <w:tc>
          <w:tcPr>
            <w:tcW w:w="2200" w:type="dxa"/>
            <w:tcMar>
              <w:top w:w="20" w:type="dxa"/>
              <w:left w:w="20" w:type="dxa"/>
              <w:bottom w:w="20" w:type="dxa"/>
              <w:right w:w="20" w:type="dxa"/>
            </w:tcMar>
            <w:vAlign w:val="center"/>
            <w:hideMark/>
          </w:tcPr>
          <w:p w14:paraId="299FCF0E" w14:textId="77777777" w:rsidR="004372F0" w:rsidRPr="003C277C" w:rsidRDefault="004372F0" w:rsidP="0062553E">
            <w:pPr>
              <w:pStyle w:val="movimento2"/>
              <w:rPr>
                <w:color w:val="002060"/>
              </w:rPr>
            </w:pPr>
            <w:r w:rsidRPr="003C277C">
              <w:rPr>
                <w:color w:val="002060"/>
              </w:rPr>
              <w:t xml:space="preserve">(REAL SAN GIORGIO) </w:t>
            </w:r>
          </w:p>
        </w:tc>
        <w:tc>
          <w:tcPr>
            <w:tcW w:w="800" w:type="dxa"/>
            <w:tcMar>
              <w:top w:w="20" w:type="dxa"/>
              <w:left w:w="20" w:type="dxa"/>
              <w:bottom w:w="20" w:type="dxa"/>
              <w:right w:w="20" w:type="dxa"/>
            </w:tcMar>
            <w:vAlign w:val="center"/>
            <w:hideMark/>
          </w:tcPr>
          <w:p w14:paraId="72D70AC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EC63596" w14:textId="77777777" w:rsidR="004372F0" w:rsidRPr="003C277C" w:rsidRDefault="004372F0" w:rsidP="0062553E">
            <w:pPr>
              <w:pStyle w:val="movimento"/>
              <w:rPr>
                <w:color w:val="002060"/>
              </w:rPr>
            </w:pPr>
            <w:r w:rsidRPr="003C277C">
              <w:rPr>
                <w:color w:val="002060"/>
              </w:rPr>
              <w:t>ZEGA NICOLO</w:t>
            </w:r>
          </w:p>
        </w:tc>
        <w:tc>
          <w:tcPr>
            <w:tcW w:w="2200" w:type="dxa"/>
            <w:tcMar>
              <w:top w:w="20" w:type="dxa"/>
              <w:left w:w="20" w:type="dxa"/>
              <w:bottom w:w="20" w:type="dxa"/>
              <w:right w:w="20" w:type="dxa"/>
            </w:tcMar>
            <w:vAlign w:val="center"/>
            <w:hideMark/>
          </w:tcPr>
          <w:p w14:paraId="55029089" w14:textId="77777777" w:rsidR="004372F0" w:rsidRPr="003C277C" w:rsidRDefault="004372F0" w:rsidP="0062553E">
            <w:pPr>
              <w:pStyle w:val="movimento2"/>
              <w:rPr>
                <w:color w:val="002060"/>
              </w:rPr>
            </w:pPr>
            <w:r w:rsidRPr="003C277C">
              <w:rPr>
                <w:color w:val="002060"/>
              </w:rPr>
              <w:t xml:space="preserve">(REAL SAN GIORGIO) </w:t>
            </w:r>
          </w:p>
        </w:tc>
      </w:tr>
      <w:tr w:rsidR="004372F0" w:rsidRPr="003C277C" w14:paraId="22D06D60" w14:textId="77777777" w:rsidTr="0062553E">
        <w:tc>
          <w:tcPr>
            <w:tcW w:w="2200" w:type="dxa"/>
            <w:tcMar>
              <w:top w:w="20" w:type="dxa"/>
              <w:left w:w="20" w:type="dxa"/>
              <w:bottom w:w="20" w:type="dxa"/>
              <w:right w:w="20" w:type="dxa"/>
            </w:tcMar>
            <w:vAlign w:val="center"/>
            <w:hideMark/>
          </w:tcPr>
          <w:p w14:paraId="7EEC149B" w14:textId="77777777" w:rsidR="004372F0" w:rsidRPr="003C277C" w:rsidRDefault="004372F0" w:rsidP="0062553E">
            <w:pPr>
              <w:pStyle w:val="movimento"/>
              <w:rPr>
                <w:color w:val="002060"/>
              </w:rPr>
            </w:pPr>
            <w:r w:rsidRPr="003C277C">
              <w:rPr>
                <w:color w:val="002060"/>
              </w:rPr>
              <w:t>LAURIA VINCENZO</w:t>
            </w:r>
          </w:p>
        </w:tc>
        <w:tc>
          <w:tcPr>
            <w:tcW w:w="2200" w:type="dxa"/>
            <w:tcMar>
              <w:top w:w="20" w:type="dxa"/>
              <w:left w:w="20" w:type="dxa"/>
              <w:bottom w:w="20" w:type="dxa"/>
              <w:right w:w="20" w:type="dxa"/>
            </w:tcMar>
            <w:vAlign w:val="center"/>
            <w:hideMark/>
          </w:tcPr>
          <w:p w14:paraId="41DF8149" w14:textId="77777777" w:rsidR="004372F0" w:rsidRPr="003C277C" w:rsidRDefault="004372F0" w:rsidP="0062553E">
            <w:pPr>
              <w:pStyle w:val="movimento2"/>
              <w:rPr>
                <w:color w:val="002060"/>
              </w:rPr>
            </w:pPr>
            <w:r w:rsidRPr="003C277C">
              <w:rPr>
                <w:color w:val="002060"/>
              </w:rPr>
              <w:t xml:space="preserve">(U.S. FORTUNA FANO) </w:t>
            </w:r>
          </w:p>
        </w:tc>
        <w:tc>
          <w:tcPr>
            <w:tcW w:w="800" w:type="dxa"/>
            <w:tcMar>
              <w:top w:w="20" w:type="dxa"/>
              <w:left w:w="20" w:type="dxa"/>
              <w:bottom w:w="20" w:type="dxa"/>
              <w:right w:w="20" w:type="dxa"/>
            </w:tcMar>
            <w:vAlign w:val="center"/>
            <w:hideMark/>
          </w:tcPr>
          <w:p w14:paraId="366F947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19FE6A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E61A3AA" w14:textId="77777777" w:rsidR="004372F0" w:rsidRPr="003C277C" w:rsidRDefault="004372F0" w:rsidP="0062553E">
            <w:pPr>
              <w:pStyle w:val="movimento2"/>
              <w:rPr>
                <w:color w:val="002060"/>
              </w:rPr>
            </w:pPr>
            <w:r w:rsidRPr="003C277C">
              <w:rPr>
                <w:color w:val="002060"/>
              </w:rPr>
              <w:t> </w:t>
            </w:r>
          </w:p>
        </w:tc>
      </w:tr>
    </w:tbl>
    <w:p w14:paraId="3100D3B1" w14:textId="77777777" w:rsidR="004372F0" w:rsidRDefault="004372F0" w:rsidP="004372F0">
      <w:pPr>
        <w:pStyle w:val="breakline"/>
        <w:rPr>
          <w:color w:val="002060"/>
        </w:rPr>
      </w:pPr>
    </w:p>
    <w:p w14:paraId="07C602A6"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2604982"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2F0EAB3" w14:textId="77777777" w:rsidR="004372F0" w:rsidRPr="003C277C" w:rsidRDefault="004372F0" w:rsidP="004372F0">
      <w:pPr>
        <w:pStyle w:val="breakline"/>
        <w:rPr>
          <w:rFonts w:eastAsiaTheme="minorEastAsia"/>
          <w:color w:val="002060"/>
        </w:rPr>
      </w:pPr>
    </w:p>
    <w:p w14:paraId="7F68B322" w14:textId="77777777" w:rsidR="004372F0" w:rsidRPr="003C277C" w:rsidRDefault="004372F0" w:rsidP="004372F0">
      <w:pPr>
        <w:pStyle w:val="titoloprinc0"/>
        <w:rPr>
          <w:color w:val="002060"/>
        </w:rPr>
      </w:pPr>
      <w:r w:rsidRPr="003C277C">
        <w:rPr>
          <w:color w:val="002060"/>
        </w:rPr>
        <w:t>CLASSIFICA</w:t>
      </w:r>
    </w:p>
    <w:p w14:paraId="6EAD24F2" w14:textId="77777777" w:rsidR="004372F0" w:rsidRPr="003C277C" w:rsidRDefault="004372F0" w:rsidP="004372F0">
      <w:pPr>
        <w:pStyle w:val="breakline"/>
        <w:rPr>
          <w:color w:val="002060"/>
        </w:rPr>
      </w:pPr>
    </w:p>
    <w:p w14:paraId="036F5306" w14:textId="77777777" w:rsidR="004372F0" w:rsidRPr="003C277C" w:rsidRDefault="004372F0" w:rsidP="004372F0">
      <w:pPr>
        <w:pStyle w:val="breakline"/>
        <w:rPr>
          <w:color w:val="002060"/>
        </w:rPr>
      </w:pPr>
    </w:p>
    <w:p w14:paraId="60D0D170"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1697CAC7"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FA1BC"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C8049"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26C4D"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1A283"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3B94"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E7B40"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B21F7"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2C0CC"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B1132"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FA91F" w14:textId="77777777" w:rsidR="004372F0" w:rsidRPr="003C277C" w:rsidRDefault="004372F0" w:rsidP="0062553E">
            <w:pPr>
              <w:pStyle w:val="headertabella0"/>
              <w:rPr>
                <w:color w:val="002060"/>
              </w:rPr>
            </w:pPr>
            <w:r w:rsidRPr="003C277C">
              <w:rPr>
                <w:color w:val="002060"/>
              </w:rPr>
              <w:t>PE</w:t>
            </w:r>
          </w:p>
        </w:tc>
      </w:tr>
      <w:tr w:rsidR="004372F0" w:rsidRPr="003C277C" w14:paraId="6BFA3A52"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4AF6D5" w14:textId="77777777" w:rsidR="004372F0" w:rsidRPr="003C277C" w:rsidRDefault="004372F0" w:rsidP="0062553E">
            <w:pPr>
              <w:pStyle w:val="rowtabella0"/>
              <w:rPr>
                <w:color w:val="002060"/>
              </w:rPr>
            </w:pPr>
            <w:r w:rsidRPr="003C277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1F3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793D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09FA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10F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00D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9D5D0"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C309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16BF3"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71841" w14:textId="77777777" w:rsidR="004372F0" w:rsidRPr="003C277C" w:rsidRDefault="004372F0" w:rsidP="0062553E">
            <w:pPr>
              <w:pStyle w:val="rowtabella0"/>
              <w:jc w:val="center"/>
              <w:rPr>
                <w:color w:val="002060"/>
              </w:rPr>
            </w:pPr>
            <w:r w:rsidRPr="003C277C">
              <w:rPr>
                <w:color w:val="002060"/>
              </w:rPr>
              <w:t>0</w:t>
            </w:r>
          </w:p>
        </w:tc>
      </w:tr>
      <w:tr w:rsidR="004372F0" w:rsidRPr="003C277C" w14:paraId="17992A5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9C4B47" w14:textId="77777777" w:rsidR="004372F0" w:rsidRPr="003C277C" w:rsidRDefault="004372F0" w:rsidP="0062553E">
            <w:pPr>
              <w:pStyle w:val="rowtabella0"/>
              <w:rPr>
                <w:color w:val="002060"/>
              </w:rPr>
            </w:pPr>
            <w:r w:rsidRPr="003C277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EDC8"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F0FC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C7A4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C498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E191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6292E" w14:textId="77777777" w:rsidR="004372F0" w:rsidRPr="003C277C" w:rsidRDefault="004372F0" w:rsidP="0062553E">
            <w:pPr>
              <w:pStyle w:val="rowtabella0"/>
              <w:jc w:val="center"/>
              <w:rPr>
                <w:color w:val="002060"/>
              </w:rPr>
            </w:pPr>
            <w:r w:rsidRPr="003C27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693A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C550" w14:textId="77777777" w:rsidR="004372F0" w:rsidRPr="003C277C" w:rsidRDefault="004372F0" w:rsidP="0062553E">
            <w:pPr>
              <w:pStyle w:val="rowtabella0"/>
              <w:jc w:val="center"/>
              <w:rPr>
                <w:color w:val="002060"/>
              </w:rPr>
            </w:pPr>
            <w:r w:rsidRPr="003C27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D5EC2" w14:textId="77777777" w:rsidR="004372F0" w:rsidRPr="003C277C" w:rsidRDefault="004372F0" w:rsidP="0062553E">
            <w:pPr>
              <w:pStyle w:val="rowtabella0"/>
              <w:jc w:val="center"/>
              <w:rPr>
                <w:color w:val="002060"/>
              </w:rPr>
            </w:pPr>
            <w:r w:rsidRPr="003C277C">
              <w:rPr>
                <w:color w:val="002060"/>
              </w:rPr>
              <w:t>0</w:t>
            </w:r>
          </w:p>
        </w:tc>
      </w:tr>
      <w:tr w:rsidR="004372F0" w:rsidRPr="003C277C" w14:paraId="353851A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FB3595" w14:textId="77777777" w:rsidR="004372F0" w:rsidRPr="003C277C" w:rsidRDefault="004372F0" w:rsidP="0062553E">
            <w:pPr>
              <w:pStyle w:val="rowtabella0"/>
              <w:rPr>
                <w:color w:val="002060"/>
              </w:rPr>
            </w:pPr>
            <w:r w:rsidRPr="003C277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3825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704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8E74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D4AF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193B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D8184"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E863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F969D"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1EC70" w14:textId="77777777" w:rsidR="004372F0" w:rsidRPr="003C277C" w:rsidRDefault="004372F0" w:rsidP="0062553E">
            <w:pPr>
              <w:pStyle w:val="rowtabella0"/>
              <w:jc w:val="center"/>
              <w:rPr>
                <w:color w:val="002060"/>
              </w:rPr>
            </w:pPr>
            <w:r w:rsidRPr="003C277C">
              <w:rPr>
                <w:color w:val="002060"/>
              </w:rPr>
              <w:t>0</w:t>
            </w:r>
          </w:p>
        </w:tc>
      </w:tr>
      <w:tr w:rsidR="004372F0" w:rsidRPr="003C277C" w14:paraId="73D12F7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0C8F5" w14:textId="77777777" w:rsidR="004372F0" w:rsidRPr="003C277C" w:rsidRDefault="004372F0" w:rsidP="0062553E">
            <w:pPr>
              <w:pStyle w:val="rowtabella0"/>
              <w:rPr>
                <w:color w:val="002060"/>
              </w:rPr>
            </w:pPr>
            <w:r w:rsidRPr="003C277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A4AA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FA95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1187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3A82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B8B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D29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10A4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1A3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AAB0F" w14:textId="77777777" w:rsidR="004372F0" w:rsidRPr="003C277C" w:rsidRDefault="004372F0" w:rsidP="0062553E">
            <w:pPr>
              <w:pStyle w:val="rowtabella0"/>
              <w:jc w:val="center"/>
              <w:rPr>
                <w:color w:val="002060"/>
              </w:rPr>
            </w:pPr>
            <w:r w:rsidRPr="003C277C">
              <w:rPr>
                <w:color w:val="002060"/>
              </w:rPr>
              <w:t>0</w:t>
            </w:r>
          </w:p>
        </w:tc>
      </w:tr>
      <w:tr w:rsidR="004372F0" w:rsidRPr="003C277C" w14:paraId="084C790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60FD1" w14:textId="77777777" w:rsidR="004372F0" w:rsidRPr="003C277C" w:rsidRDefault="004372F0" w:rsidP="0062553E">
            <w:pPr>
              <w:pStyle w:val="rowtabella0"/>
              <w:rPr>
                <w:color w:val="002060"/>
              </w:rPr>
            </w:pPr>
            <w:r w:rsidRPr="003C277C">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991E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2D1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C39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C928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F153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EEC8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5AEF9"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407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36C3F" w14:textId="77777777" w:rsidR="004372F0" w:rsidRPr="003C277C" w:rsidRDefault="004372F0" w:rsidP="0062553E">
            <w:pPr>
              <w:pStyle w:val="rowtabella0"/>
              <w:jc w:val="center"/>
              <w:rPr>
                <w:color w:val="002060"/>
              </w:rPr>
            </w:pPr>
            <w:r w:rsidRPr="003C277C">
              <w:rPr>
                <w:color w:val="002060"/>
              </w:rPr>
              <w:t>0</w:t>
            </w:r>
          </w:p>
        </w:tc>
      </w:tr>
      <w:tr w:rsidR="004372F0" w:rsidRPr="003C277C" w14:paraId="2FC964C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CB56E8" w14:textId="77777777" w:rsidR="004372F0" w:rsidRPr="003C277C" w:rsidRDefault="004372F0" w:rsidP="0062553E">
            <w:pPr>
              <w:pStyle w:val="rowtabella0"/>
              <w:rPr>
                <w:color w:val="002060"/>
              </w:rPr>
            </w:pPr>
            <w:r w:rsidRPr="003C277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1F4E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D84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EDC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04471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948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B27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B03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2E2C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3D4D8" w14:textId="77777777" w:rsidR="004372F0" w:rsidRPr="003C277C" w:rsidRDefault="004372F0" w:rsidP="0062553E">
            <w:pPr>
              <w:pStyle w:val="rowtabella0"/>
              <w:jc w:val="center"/>
              <w:rPr>
                <w:color w:val="002060"/>
              </w:rPr>
            </w:pPr>
            <w:r w:rsidRPr="003C277C">
              <w:rPr>
                <w:color w:val="002060"/>
              </w:rPr>
              <w:t>0</w:t>
            </w:r>
          </w:p>
        </w:tc>
      </w:tr>
      <w:tr w:rsidR="004372F0" w:rsidRPr="003C277C" w14:paraId="36C837F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BAE9C" w14:textId="77777777" w:rsidR="004372F0" w:rsidRPr="003C277C" w:rsidRDefault="004372F0" w:rsidP="0062553E">
            <w:pPr>
              <w:pStyle w:val="rowtabella0"/>
              <w:rPr>
                <w:color w:val="002060"/>
                <w:lang w:val="es-ES"/>
              </w:rPr>
            </w:pPr>
            <w:r w:rsidRPr="003C277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676B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5B88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4EF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AC6F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0B24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4038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7C1DB"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E5C6" w14:textId="77777777" w:rsidR="004372F0" w:rsidRPr="003C277C" w:rsidRDefault="004372F0" w:rsidP="0062553E">
            <w:pPr>
              <w:pStyle w:val="rowtabella0"/>
              <w:jc w:val="center"/>
              <w:rPr>
                <w:color w:val="002060"/>
              </w:rPr>
            </w:pPr>
            <w:r w:rsidRPr="003C277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F901C" w14:textId="77777777" w:rsidR="004372F0" w:rsidRPr="003C277C" w:rsidRDefault="004372F0" w:rsidP="0062553E">
            <w:pPr>
              <w:pStyle w:val="rowtabella0"/>
              <w:jc w:val="center"/>
              <w:rPr>
                <w:color w:val="002060"/>
              </w:rPr>
            </w:pPr>
            <w:r w:rsidRPr="003C277C">
              <w:rPr>
                <w:color w:val="002060"/>
              </w:rPr>
              <w:t>0</w:t>
            </w:r>
          </w:p>
        </w:tc>
      </w:tr>
      <w:tr w:rsidR="004372F0" w:rsidRPr="003C277C" w14:paraId="734C362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80EF8" w14:textId="77777777" w:rsidR="004372F0" w:rsidRPr="003C277C" w:rsidRDefault="004372F0" w:rsidP="0062553E">
            <w:pPr>
              <w:pStyle w:val="rowtabella0"/>
              <w:rPr>
                <w:color w:val="002060"/>
              </w:rPr>
            </w:pPr>
            <w:r w:rsidRPr="003C277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0CD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FAE2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7F9A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1A1C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86A3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BEA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E658F" w14:textId="77777777" w:rsidR="004372F0" w:rsidRPr="003C277C" w:rsidRDefault="004372F0" w:rsidP="0062553E">
            <w:pPr>
              <w:pStyle w:val="rowtabella0"/>
              <w:jc w:val="center"/>
              <w:rPr>
                <w:color w:val="002060"/>
              </w:rPr>
            </w:pPr>
            <w:r w:rsidRPr="003C27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D978" w14:textId="77777777" w:rsidR="004372F0" w:rsidRPr="003C277C" w:rsidRDefault="004372F0" w:rsidP="0062553E">
            <w:pPr>
              <w:pStyle w:val="rowtabella0"/>
              <w:jc w:val="center"/>
              <w:rPr>
                <w:color w:val="002060"/>
              </w:rPr>
            </w:pPr>
            <w:r w:rsidRPr="003C277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5A51E" w14:textId="77777777" w:rsidR="004372F0" w:rsidRPr="003C277C" w:rsidRDefault="004372F0" w:rsidP="0062553E">
            <w:pPr>
              <w:pStyle w:val="rowtabella0"/>
              <w:jc w:val="center"/>
              <w:rPr>
                <w:color w:val="002060"/>
              </w:rPr>
            </w:pPr>
            <w:r w:rsidRPr="003C277C">
              <w:rPr>
                <w:color w:val="002060"/>
              </w:rPr>
              <w:t>0</w:t>
            </w:r>
          </w:p>
        </w:tc>
      </w:tr>
      <w:tr w:rsidR="004372F0" w:rsidRPr="003C277C" w14:paraId="61DE11A2"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C76B16" w14:textId="77777777" w:rsidR="004372F0" w:rsidRPr="003C277C" w:rsidRDefault="004372F0" w:rsidP="0062553E">
            <w:pPr>
              <w:pStyle w:val="rowtabella0"/>
              <w:rPr>
                <w:color w:val="002060"/>
              </w:rPr>
            </w:pPr>
            <w:r w:rsidRPr="003C277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05E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26F3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639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1EA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C9AB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7CCB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5AD2C"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15445"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A821A" w14:textId="77777777" w:rsidR="004372F0" w:rsidRPr="003C277C" w:rsidRDefault="004372F0" w:rsidP="0062553E">
            <w:pPr>
              <w:pStyle w:val="rowtabella0"/>
              <w:jc w:val="center"/>
              <w:rPr>
                <w:color w:val="002060"/>
              </w:rPr>
            </w:pPr>
            <w:r w:rsidRPr="003C277C">
              <w:rPr>
                <w:color w:val="002060"/>
              </w:rPr>
              <w:t>0</w:t>
            </w:r>
          </w:p>
        </w:tc>
      </w:tr>
    </w:tbl>
    <w:p w14:paraId="1F576D2A" w14:textId="77777777" w:rsidR="004372F0" w:rsidRPr="003C277C" w:rsidRDefault="004372F0" w:rsidP="004372F0">
      <w:pPr>
        <w:pStyle w:val="breakline"/>
        <w:rPr>
          <w:rFonts w:eastAsiaTheme="minorEastAsia"/>
          <w:color w:val="002060"/>
        </w:rPr>
      </w:pPr>
    </w:p>
    <w:p w14:paraId="78039AA7" w14:textId="77777777" w:rsidR="004372F0" w:rsidRPr="003C277C" w:rsidRDefault="004372F0" w:rsidP="004372F0">
      <w:pPr>
        <w:pStyle w:val="breakline"/>
        <w:rPr>
          <w:color w:val="002060"/>
        </w:rPr>
      </w:pPr>
    </w:p>
    <w:p w14:paraId="3D50F3ED"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67239374"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A9D4B"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12A0D"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70C76"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5FF9C"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EBB726"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FE79"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867B7"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2F7F6A"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7FE99"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EEC15" w14:textId="77777777" w:rsidR="004372F0" w:rsidRPr="003C277C" w:rsidRDefault="004372F0" w:rsidP="0062553E">
            <w:pPr>
              <w:pStyle w:val="headertabella0"/>
              <w:rPr>
                <w:color w:val="002060"/>
              </w:rPr>
            </w:pPr>
            <w:r w:rsidRPr="003C277C">
              <w:rPr>
                <w:color w:val="002060"/>
              </w:rPr>
              <w:t>PE</w:t>
            </w:r>
          </w:p>
        </w:tc>
      </w:tr>
      <w:tr w:rsidR="004372F0" w:rsidRPr="003C277C" w14:paraId="4CBB0BA4"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ADCC153" w14:textId="77777777" w:rsidR="004372F0" w:rsidRPr="003C277C" w:rsidRDefault="004372F0" w:rsidP="0062553E">
            <w:pPr>
              <w:pStyle w:val="rowtabella0"/>
              <w:rPr>
                <w:color w:val="002060"/>
                <w:lang w:val="es-ES"/>
              </w:rPr>
            </w:pPr>
            <w:r w:rsidRPr="003C277C">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1747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E58A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649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D130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1047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5E163"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72B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2024B"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EBDFA" w14:textId="77777777" w:rsidR="004372F0" w:rsidRPr="003C277C" w:rsidRDefault="004372F0" w:rsidP="0062553E">
            <w:pPr>
              <w:pStyle w:val="rowtabella0"/>
              <w:jc w:val="center"/>
              <w:rPr>
                <w:color w:val="002060"/>
              </w:rPr>
            </w:pPr>
            <w:r w:rsidRPr="003C277C">
              <w:rPr>
                <w:color w:val="002060"/>
              </w:rPr>
              <w:t>0</w:t>
            </w:r>
          </w:p>
        </w:tc>
      </w:tr>
      <w:tr w:rsidR="004372F0" w:rsidRPr="003C277C" w14:paraId="44A81FE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A7B07" w14:textId="77777777" w:rsidR="004372F0" w:rsidRPr="003C277C" w:rsidRDefault="004372F0" w:rsidP="0062553E">
            <w:pPr>
              <w:pStyle w:val="rowtabella0"/>
              <w:rPr>
                <w:color w:val="002060"/>
              </w:rPr>
            </w:pPr>
            <w:r w:rsidRPr="003C277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E9D54"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6549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7093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EC0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FDED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3ECD1"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0CF3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9464B"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A8DA1" w14:textId="77777777" w:rsidR="004372F0" w:rsidRPr="003C277C" w:rsidRDefault="004372F0" w:rsidP="0062553E">
            <w:pPr>
              <w:pStyle w:val="rowtabella0"/>
              <w:jc w:val="center"/>
              <w:rPr>
                <w:color w:val="002060"/>
              </w:rPr>
            </w:pPr>
            <w:r w:rsidRPr="003C277C">
              <w:rPr>
                <w:color w:val="002060"/>
              </w:rPr>
              <w:t>0</w:t>
            </w:r>
          </w:p>
        </w:tc>
      </w:tr>
      <w:tr w:rsidR="004372F0" w:rsidRPr="003C277C" w14:paraId="4CA222A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D70B0" w14:textId="77777777" w:rsidR="004372F0" w:rsidRPr="003C277C" w:rsidRDefault="004372F0" w:rsidP="0062553E">
            <w:pPr>
              <w:pStyle w:val="rowtabella0"/>
              <w:rPr>
                <w:color w:val="002060"/>
              </w:rPr>
            </w:pPr>
            <w:r w:rsidRPr="003C277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8BC2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B7B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3292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F454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0C9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9B520"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6764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39C3"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8E1FA" w14:textId="77777777" w:rsidR="004372F0" w:rsidRPr="003C277C" w:rsidRDefault="004372F0" w:rsidP="0062553E">
            <w:pPr>
              <w:pStyle w:val="rowtabella0"/>
              <w:jc w:val="center"/>
              <w:rPr>
                <w:color w:val="002060"/>
              </w:rPr>
            </w:pPr>
            <w:r w:rsidRPr="003C277C">
              <w:rPr>
                <w:color w:val="002060"/>
              </w:rPr>
              <w:t>0</w:t>
            </w:r>
          </w:p>
        </w:tc>
      </w:tr>
      <w:tr w:rsidR="004372F0" w:rsidRPr="003C277C" w14:paraId="68016834"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17B9DC" w14:textId="77777777" w:rsidR="004372F0" w:rsidRPr="003C277C" w:rsidRDefault="004372F0" w:rsidP="0062553E">
            <w:pPr>
              <w:pStyle w:val="rowtabella0"/>
              <w:rPr>
                <w:color w:val="002060"/>
              </w:rPr>
            </w:pPr>
            <w:r w:rsidRPr="003C277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1DCF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640A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C1AF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45C9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FD56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BC3F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A9176"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197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C832E" w14:textId="77777777" w:rsidR="004372F0" w:rsidRPr="003C277C" w:rsidRDefault="004372F0" w:rsidP="0062553E">
            <w:pPr>
              <w:pStyle w:val="rowtabella0"/>
              <w:jc w:val="center"/>
              <w:rPr>
                <w:color w:val="002060"/>
              </w:rPr>
            </w:pPr>
            <w:r w:rsidRPr="003C277C">
              <w:rPr>
                <w:color w:val="002060"/>
              </w:rPr>
              <w:t>0</w:t>
            </w:r>
          </w:p>
        </w:tc>
      </w:tr>
      <w:tr w:rsidR="004372F0" w:rsidRPr="003C277C" w14:paraId="19CCEE6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793B2" w14:textId="77777777" w:rsidR="004372F0" w:rsidRPr="003C277C" w:rsidRDefault="004372F0" w:rsidP="0062553E">
            <w:pPr>
              <w:pStyle w:val="rowtabella0"/>
              <w:rPr>
                <w:color w:val="002060"/>
              </w:rPr>
            </w:pPr>
            <w:r w:rsidRPr="003C277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9D05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11D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85CB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8C83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6D97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1E6FA"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6CD9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9688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D5A4" w14:textId="77777777" w:rsidR="004372F0" w:rsidRPr="003C277C" w:rsidRDefault="004372F0" w:rsidP="0062553E">
            <w:pPr>
              <w:pStyle w:val="rowtabella0"/>
              <w:jc w:val="center"/>
              <w:rPr>
                <w:color w:val="002060"/>
              </w:rPr>
            </w:pPr>
            <w:r w:rsidRPr="003C277C">
              <w:rPr>
                <w:color w:val="002060"/>
              </w:rPr>
              <w:t>0</w:t>
            </w:r>
          </w:p>
        </w:tc>
      </w:tr>
      <w:tr w:rsidR="004372F0" w:rsidRPr="003C277C" w14:paraId="0D6BFD3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31978" w14:textId="77777777" w:rsidR="004372F0" w:rsidRPr="003C277C" w:rsidRDefault="004372F0" w:rsidP="0062553E">
            <w:pPr>
              <w:pStyle w:val="rowtabella0"/>
              <w:rPr>
                <w:color w:val="002060"/>
              </w:rPr>
            </w:pPr>
            <w:r w:rsidRPr="003C277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4FCF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8760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5BC0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AE9D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A287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F0FC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E430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F352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79E99" w14:textId="77777777" w:rsidR="004372F0" w:rsidRPr="003C277C" w:rsidRDefault="004372F0" w:rsidP="0062553E">
            <w:pPr>
              <w:pStyle w:val="rowtabella0"/>
              <w:jc w:val="center"/>
              <w:rPr>
                <w:color w:val="002060"/>
              </w:rPr>
            </w:pPr>
            <w:r w:rsidRPr="003C277C">
              <w:rPr>
                <w:color w:val="002060"/>
              </w:rPr>
              <w:t>0</w:t>
            </w:r>
          </w:p>
        </w:tc>
      </w:tr>
      <w:tr w:rsidR="004372F0" w:rsidRPr="003C277C" w14:paraId="25D28E2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F0D11" w14:textId="77777777" w:rsidR="004372F0" w:rsidRPr="003C277C" w:rsidRDefault="004372F0" w:rsidP="0062553E">
            <w:pPr>
              <w:pStyle w:val="rowtabella0"/>
              <w:rPr>
                <w:color w:val="002060"/>
                <w:lang w:val="es-ES"/>
              </w:rPr>
            </w:pPr>
            <w:r w:rsidRPr="003C277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4FAF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D0C5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FC9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DBD7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9911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ED3B3"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C5F68"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4E967"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AFF57" w14:textId="77777777" w:rsidR="004372F0" w:rsidRPr="003C277C" w:rsidRDefault="004372F0" w:rsidP="0062553E">
            <w:pPr>
              <w:pStyle w:val="rowtabella0"/>
              <w:jc w:val="center"/>
              <w:rPr>
                <w:color w:val="002060"/>
              </w:rPr>
            </w:pPr>
            <w:r w:rsidRPr="003C277C">
              <w:rPr>
                <w:color w:val="002060"/>
              </w:rPr>
              <w:t>0</w:t>
            </w:r>
          </w:p>
        </w:tc>
      </w:tr>
      <w:tr w:rsidR="004372F0" w:rsidRPr="003C277C" w14:paraId="32E50F8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4A7C5" w14:textId="77777777" w:rsidR="004372F0" w:rsidRPr="003C277C" w:rsidRDefault="004372F0" w:rsidP="0062553E">
            <w:pPr>
              <w:pStyle w:val="rowtabella0"/>
              <w:rPr>
                <w:color w:val="002060"/>
              </w:rPr>
            </w:pPr>
            <w:r w:rsidRPr="003C277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E11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D30B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296C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F0FE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2194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0F5D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3F74C"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2EF4F"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3753A" w14:textId="77777777" w:rsidR="004372F0" w:rsidRPr="003C277C" w:rsidRDefault="004372F0" w:rsidP="0062553E">
            <w:pPr>
              <w:pStyle w:val="rowtabella0"/>
              <w:jc w:val="center"/>
              <w:rPr>
                <w:color w:val="002060"/>
              </w:rPr>
            </w:pPr>
            <w:r w:rsidRPr="003C277C">
              <w:rPr>
                <w:color w:val="002060"/>
              </w:rPr>
              <w:t>0</w:t>
            </w:r>
          </w:p>
        </w:tc>
      </w:tr>
      <w:tr w:rsidR="004372F0" w:rsidRPr="003C277C" w14:paraId="2B28F5A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0B51D" w14:textId="77777777" w:rsidR="004372F0" w:rsidRPr="003C277C" w:rsidRDefault="004372F0" w:rsidP="0062553E">
            <w:pPr>
              <w:pStyle w:val="rowtabella0"/>
              <w:rPr>
                <w:color w:val="002060"/>
              </w:rPr>
            </w:pPr>
            <w:r w:rsidRPr="003C277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0C6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E88E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628A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1BA3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201B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7743"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41E82"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31A8D"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E44F9" w14:textId="77777777" w:rsidR="004372F0" w:rsidRPr="003C277C" w:rsidRDefault="004372F0" w:rsidP="0062553E">
            <w:pPr>
              <w:pStyle w:val="rowtabella0"/>
              <w:jc w:val="center"/>
              <w:rPr>
                <w:color w:val="002060"/>
              </w:rPr>
            </w:pPr>
            <w:r w:rsidRPr="003C277C">
              <w:rPr>
                <w:color w:val="002060"/>
              </w:rPr>
              <w:t>0</w:t>
            </w:r>
          </w:p>
        </w:tc>
      </w:tr>
      <w:tr w:rsidR="004372F0" w:rsidRPr="003C277C" w14:paraId="376B76A0"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65B301" w14:textId="77777777" w:rsidR="004372F0" w:rsidRPr="003C277C" w:rsidRDefault="004372F0" w:rsidP="0062553E">
            <w:pPr>
              <w:pStyle w:val="rowtabella0"/>
              <w:rPr>
                <w:color w:val="002060"/>
              </w:rPr>
            </w:pPr>
            <w:proofErr w:type="spellStart"/>
            <w:r w:rsidRPr="003C277C">
              <w:rPr>
                <w:color w:val="002060"/>
              </w:rPr>
              <w:t>sq.B</w:t>
            </w:r>
            <w:proofErr w:type="spellEnd"/>
            <w:r w:rsidRPr="003C277C">
              <w:rPr>
                <w:color w:val="002060"/>
              </w:rPr>
              <w:t xml:space="preserve"> C.U.S. ANCONA </w:t>
            </w:r>
            <w:proofErr w:type="spellStart"/>
            <w:r w:rsidRPr="003C277C">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1204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1C3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2A1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F38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F0D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63DC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B9E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7B3D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C7404" w14:textId="77777777" w:rsidR="004372F0" w:rsidRPr="003C277C" w:rsidRDefault="004372F0" w:rsidP="0062553E">
            <w:pPr>
              <w:pStyle w:val="rowtabella0"/>
              <w:jc w:val="center"/>
              <w:rPr>
                <w:color w:val="002060"/>
              </w:rPr>
            </w:pPr>
            <w:r w:rsidRPr="003C277C">
              <w:rPr>
                <w:color w:val="002060"/>
              </w:rPr>
              <w:t>0</w:t>
            </w:r>
          </w:p>
        </w:tc>
      </w:tr>
    </w:tbl>
    <w:p w14:paraId="30B2A24E" w14:textId="77777777" w:rsidR="004372F0" w:rsidRPr="003C277C" w:rsidRDefault="004372F0" w:rsidP="004372F0">
      <w:pPr>
        <w:pStyle w:val="breakline"/>
        <w:rPr>
          <w:rFonts w:eastAsiaTheme="minorEastAsia"/>
          <w:color w:val="002060"/>
        </w:rPr>
      </w:pPr>
    </w:p>
    <w:p w14:paraId="50095D6E" w14:textId="77777777" w:rsidR="004372F0" w:rsidRPr="003C277C" w:rsidRDefault="004372F0" w:rsidP="004372F0">
      <w:pPr>
        <w:pStyle w:val="breakline"/>
        <w:rPr>
          <w:color w:val="002060"/>
        </w:rPr>
      </w:pPr>
    </w:p>
    <w:p w14:paraId="12522FA9" w14:textId="77777777" w:rsidR="004372F0" w:rsidRPr="003C277C" w:rsidRDefault="004372F0" w:rsidP="004372F0">
      <w:pPr>
        <w:pStyle w:val="sottotitolocampionato10"/>
        <w:rPr>
          <w:color w:val="002060"/>
        </w:rPr>
      </w:pPr>
      <w:r w:rsidRPr="003C277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3A62DEE9"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FB330B"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E2263B"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17B60"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46F8D3"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4A686"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51D80"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98187"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B0391"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49E53"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2ACF63" w14:textId="77777777" w:rsidR="004372F0" w:rsidRPr="003C277C" w:rsidRDefault="004372F0" w:rsidP="0062553E">
            <w:pPr>
              <w:pStyle w:val="headertabella0"/>
              <w:rPr>
                <w:color w:val="002060"/>
              </w:rPr>
            </w:pPr>
            <w:r w:rsidRPr="003C277C">
              <w:rPr>
                <w:color w:val="002060"/>
              </w:rPr>
              <w:t>PE</w:t>
            </w:r>
          </w:p>
        </w:tc>
      </w:tr>
      <w:tr w:rsidR="004372F0" w:rsidRPr="003C277C" w14:paraId="1B05666D"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0E513B" w14:textId="77777777" w:rsidR="004372F0" w:rsidRPr="003C277C" w:rsidRDefault="004372F0" w:rsidP="0062553E">
            <w:pPr>
              <w:pStyle w:val="rowtabella0"/>
              <w:rPr>
                <w:color w:val="002060"/>
              </w:rPr>
            </w:pPr>
            <w:r w:rsidRPr="003C277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F344E"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64F2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7B8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C087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DDD68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C11AC"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ECD6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A9AB2" w14:textId="77777777" w:rsidR="004372F0" w:rsidRPr="003C277C" w:rsidRDefault="004372F0" w:rsidP="0062553E">
            <w:pPr>
              <w:pStyle w:val="rowtabella0"/>
              <w:jc w:val="center"/>
              <w:rPr>
                <w:color w:val="002060"/>
              </w:rPr>
            </w:pPr>
            <w:r w:rsidRPr="003C277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D73EE" w14:textId="77777777" w:rsidR="004372F0" w:rsidRPr="003C277C" w:rsidRDefault="004372F0" w:rsidP="0062553E">
            <w:pPr>
              <w:pStyle w:val="rowtabella0"/>
              <w:jc w:val="center"/>
              <w:rPr>
                <w:color w:val="002060"/>
              </w:rPr>
            </w:pPr>
            <w:r w:rsidRPr="003C277C">
              <w:rPr>
                <w:color w:val="002060"/>
              </w:rPr>
              <w:t>0</w:t>
            </w:r>
          </w:p>
        </w:tc>
      </w:tr>
      <w:tr w:rsidR="004372F0" w:rsidRPr="003C277C" w14:paraId="4193B53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72BE7" w14:textId="77777777" w:rsidR="004372F0" w:rsidRPr="003C277C" w:rsidRDefault="004372F0" w:rsidP="0062553E">
            <w:pPr>
              <w:pStyle w:val="rowtabella0"/>
              <w:rPr>
                <w:color w:val="002060"/>
              </w:rPr>
            </w:pPr>
            <w:r w:rsidRPr="003C277C">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C21A0"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AF6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F9F5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0AAC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4ED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E43E9"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0217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12B60"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9C47C" w14:textId="77777777" w:rsidR="004372F0" w:rsidRPr="003C277C" w:rsidRDefault="004372F0" w:rsidP="0062553E">
            <w:pPr>
              <w:pStyle w:val="rowtabella0"/>
              <w:jc w:val="center"/>
              <w:rPr>
                <w:color w:val="002060"/>
              </w:rPr>
            </w:pPr>
            <w:r w:rsidRPr="003C277C">
              <w:rPr>
                <w:color w:val="002060"/>
              </w:rPr>
              <w:t>0</w:t>
            </w:r>
          </w:p>
        </w:tc>
      </w:tr>
      <w:tr w:rsidR="004372F0" w:rsidRPr="003C277C" w14:paraId="0984C010"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9CF073" w14:textId="77777777" w:rsidR="004372F0" w:rsidRPr="003C277C" w:rsidRDefault="004372F0" w:rsidP="0062553E">
            <w:pPr>
              <w:pStyle w:val="rowtabella0"/>
              <w:rPr>
                <w:color w:val="002060"/>
              </w:rPr>
            </w:pPr>
            <w:r w:rsidRPr="003C277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15F5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283B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3BC6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07D3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5D4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38D7B"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A61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B845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FE799" w14:textId="77777777" w:rsidR="004372F0" w:rsidRPr="003C277C" w:rsidRDefault="004372F0" w:rsidP="0062553E">
            <w:pPr>
              <w:pStyle w:val="rowtabella0"/>
              <w:jc w:val="center"/>
              <w:rPr>
                <w:color w:val="002060"/>
              </w:rPr>
            </w:pPr>
            <w:r w:rsidRPr="003C277C">
              <w:rPr>
                <w:color w:val="002060"/>
              </w:rPr>
              <w:t>0</w:t>
            </w:r>
          </w:p>
        </w:tc>
      </w:tr>
      <w:tr w:rsidR="004372F0" w:rsidRPr="003C277C" w14:paraId="78A39A9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C8D35E" w14:textId="77777777" w:rsidR="004372F0" w:rsidRPr="003C277C" w:rsidRDefault="004372F0" w:rsidP="0062553E">
            <w:pPr>
              <w:pStyle w:val="rowtabella0"/>
              <w:rPr>
                <w:color w:val="002060"/>
              </w:rPr>
            </w:pPr>
            <w:r w:rsidRPr="003C277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1A7C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E1C9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C8A0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803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CD0E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1444"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1798D"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0F20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241F" w14:textId="77777777" w:rsidR="004372F0" w:rsidRPr="003C277C" w:rsidRDefault="004372F0" w:rsidP="0062553E">
            <w:pPr>
              <w:pStyle w:val="rowtabella0"/>
              <w:jc w:val="center"/>
              <w:rPr>
                <w:color w:val="002060"/>
              </w:rPr>
            </w:pPr>
            <w:r w:rsidRPr="003C277C">
              <w:rPr>
                <w:color w:val="002060"/>
              </w:rPr>
              <w:t>0</w:t>
            </w:r>
          </w:p>
        </w:tc>
      </w:tr>
      <w:tr w:rsidR="004372F0" w:rsidRPr="003C277C" w14:paraId="0C30C0C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E912F" w14:textId="77777777" w:rsidR="004372F0" w:rsidRPr="003C277C" w:rsidRDefault="004372F0" w:rsidP="0062553E">
            <w:pPr>
              <w:pStyle w:val="rowtabella0"/>
              <w:rPr>
                <w:color w:val="002060"/>
              </w:rPr>
            </w:pPr>
            <w:r w:rsidRPr="003C277C">
              <w:rPr>
                <w:color w:val="002060"/>
              </w:rPr>
              <w:lastRenderedPageBreak/>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49B8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E7F2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FD19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8FF2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043F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C56A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57BD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D1C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4DEB7" w14:textId="77777777" w:rsidR="004372F0" w:rsidRPr="003C277C" w:rsidRDefault="004372F0" w:rsidP="0062553E">
            <w:pPr>
              <w:pStyle w:val="rowtabella0"/>
              <w:jc w:val="center"/>
              <w:rPr>
                <w:color w:val="002060"/>
              </w:rPr>
            </w:pPr>
            <w:r w:rsidRPr="003C277C">
              <w:rPr>
                <w:color w:val="002060"/>
              </w:rPr>
              <w:t>0</w:t>
            </w:r>
          </w:p>
        </w:tc>
      </w:tr>
      <w:tr w:rsidR="004372F0" w:rsidRPr="003C277C" w14:paraId="05A4A42F"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0C299" w14:textId="77777777" w:rsidR="004372F0" w:rsidRPr="003C277C" w:rsidRDefault="004372F0" w:rsidP="0062553E">
            <w:pPr>
              <w:pStyle w:val="rowtabella0"/>
              <w:rPr>
                <w:color w:val="002060"/>
              </w:rPr>
            </w:pPr>
            <w:r w:rsidRPr="003C277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650C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5E36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1724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91C6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4624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A3D97"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9ABDD"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C3073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993B7" w14:textId="77777777" w:rsidR="004372F0" w:rsidRPr="003C277C" w:rsidRDefault="004372F0" w:rsidP="0062553E">
            <w:pPr>
              <w:pStyle w:val="rowtabella0"/>
              <w:jc w:val="center"/>
              <w:rPr>
                <w:color w:val="002060"/>
              </w:rPr>
            </w:pPr>
            <w:r w:rsidRPr="003C277C">
              <w:rPr>
                <w:color w:val="002060"/>
              </w:rPr>
              <w:t>0</w:t>
            </w:r>
          </w:p>
        </w:tc>
      </w:tr>
      <w:tr w:rsidR="004372F0" w:rsidRPr="003C277C" w14:paraId="196CC770"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3B4FB5" w14:textId="77777777" w:rsidR="004372F0" w:rsidRPr="003C277C" w:rsidRDefault="004372F0" w:rsidP="0062553E">
            <w:pPr>
              <w:pStyle w:val="rowtabella0"/>
              <w:rPr>
                <w:color w:val="002060"/>
              </w:rPr>
            </w:pPr>
            <w:r w:rsidRPr="003C277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D81C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9BEB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18A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976C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EFF1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2226"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CAE5"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B8AC8"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0175" w14:textId="77777777" w:rsidR="004372F0" w:rsidRPr="003C277C" w:rsidRDefault="004372F0" w:rsidP="0062553E">
            <w:pPr>
              <w:pStyle w:val="rowtabella0"/>
              <w:jc w:val="center"/>
              <w:rPr>
                <w:color w:val="002060"/>
              </w:rPr>
            </w:pPr>
            <w:r w:rsidRPr="003C277C">
              <w:rPr>
                <w:color w:val="002060"/>
              </w:rPr>
              <w:t>0</w:t>
            </w:r>
          </w:p>
        </w:tc>
      </w:tr>
      <w:tr w:rsidR="004372F0" w:rsidRPr="003C277C" w14:paraId="4509713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2BD6AC" w14:textId="77777777" w:rsidR="004372F0" w:rsidRPr="003C277C" w:rsidRDefault="004372F0" w:rsidP="0062553E">
            <w:pPr>
              <w:pStyle w:val="rowtabella0"/>
              <w:rPr>
                <w:color w:val="002060"/>
              </w:rPr>
            </w:pPr>
            <w:r w:rsidRPr="003C277C">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6D2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8E4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A94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85D4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E98B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5D2B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08FEA"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DE617"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D147" w14:textId="77777777" w:rsidR="004372F0" w:rsidRPr="003C277C" w:rsidRDefault="004372F0" w:rsidP="0062553E">
            <w:pPr>
              <w:pStyle w:val="rowtabella0"/>
              <w:jc w:val="center"/>
              <w:rPr>
                <w:color w:val="002060"/>
              </w:rPr>
            </w:pPr>
            <w:r w:rsidRPr="003C277C">
              <w:rPr>
                <w:color w:val="002060"/>
              </w:rPr>
              <w:t>0</w:t>
            </w:r>
          </w:p>
        </w:tc>
      </w:tr>
      <w:tr w:rsidR="004372F0" w:rsidRPr="003C277C" w14:paraId="212B80BA"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498F25" w14:textId="77777777" w:rsidR="004372F0" w:rsidRPr="003C277C" w:rsidRDefault="004372F0" w:rsidP="0062553E">
            <w:pPr>
              <w:pStyle w:val="rowtabella0"/>
              <w:rPr>
                <w:color w:val="002060"/>
              </w:rPr>
            </w:pPr>
            <w:r w:rsidRPr="003C277C">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5467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729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5936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A4C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1FA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15BE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08284" w14:textId="77777777" w:rsidR="004372F0" w:rsidRPr="003C277C" w:rsidRDefault="004372F0" w:rsidP="0062553E">
            <w:pPr>
              <w:pStyle w:val="rowtabella0"/>
              <w:jc w:val="center"/>
              <w:rPr>
                <w:color w:val="002060"/>
              </w:rPr>
            </w:pPr>
            <w:r w:rsidRPr="003C277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BDFB0" w14:textId="77777777" w:rsidR="004372F0" w:rsidRPr="003C277C" w:rsidRDefault="004372F0" w:rsidP="0062553E">
            <w:pPr>
              <w:pStyle w:val="rowtabella0"/>
              <w:jc w:val="center"/>
              <w:rPr>
                <w:color w:val="002060"/>
              </w:rPr>
            </w:pPr>
            <w:r w:rsidRPr="003C277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145B2" w14:textId="77777777" w:rsidR="004372F0" w:rsidRPr="003C277C" w:rsidRDefault="004372F0" w:rsidP="0062553E">
            <w:pPr>
              <w:pStyle w:val="rowtabella0"/>
              <w:jc w:val="center"/>
              <w:rPr>
                <w:color w:val="002060"/>
              </w:rPr>
            </w:pPr>
            <w:r w:rsidRPr="003C277C">
              <w:rPr>
                <w:color w:val="002060"/>
              </w:rPr>
              <w:t>0</w:t>
            </w:r>
          </w:p>
        </w:tc>
      </w:tr>
    </w:tbl>
    <w:p w14:paraId="1CF628DA" w14:textId="77777777" w:rsidR="004372F0" w:rsidRPr="003C277C" w:rsidRDefault="004372F0" w:rsidP="004372F0">
      <w:pPr>
        <w:pStyle w:val="breakline"/>
        <w:rPr>
          <w:rFonts w:eastAsiaTheme="minorEastAsia"/>
          <w:color w:val="002060"/>
        </w:rPr>
      </w:pPr>
    </w:p>
    <w:p w14:paraId="2A89FF66" w14:textId="77777777" w:rsidR="004372F0" w:rsidRPr="003C277C" w:rsidRDefault="004372F0" w:rsidP="004372F0">
      <w:pPr>
        <w:pStyle w:val="titoloprinc0"/>
        <w:rPr>
          <w:color w:val="002060"/>
        </w:rPr>
      </w:pPr>
      <w:r>
        <w:rPr>
          <w:color w:val="002060"/>
        </w:rPr>
        <w:t>PROGRAMMA GARE</w:t>
      </w:r>
    </w:p>
    <w:p w14:paraId="0B17BB7B" w14:textId="77777777" w:rsidR="004372F0" w:rsidRDefault="004372F0" w:rsidP="004372F0">
      <w:pPr>
        <w:pStyle w:val="breakline"/>
        <w:rPr>
          <w:color w:val="002060"/>
        </w:rPr>
      </w:pPr>
    </w:p>
    <w:p w14:paraId="288025D7"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0405BB58"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387FDF"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E74E4"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7115D"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D20203"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A41625"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F23007"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96B49"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0F999AB"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F0E10E" w14:textId="77777777" w:rsidR="004372F0" w:rsidRPr="000A5012" w:rsidRDefault="004372F0" w:rsidP="0062553E">
            <w:pPr>
              <w:pStyle w:val="rowtabella0"/>
              <w:rPr>
                <w:color w:val="002060"/>
              </w:rPr>
            </w:pPr>
            <w:r w:rsidRPr="000A5012">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F6B7DE" w14:textId="77777777" w:rsidR="004372F0" w:rsidRPr="000A5012" w:rsidRDefault="004372F0" w:rsidP="0062553E">
            <w:pPr>
              <w:pStyle w:val="rowtabella0"/>
              <w:rPr>
                <w:color w:val="002060"/>
              </w:rPr>
            </w:pPr>
            <w:r w:rsidRPr="000A5012">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89B23"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645F3C" w14:textId="77777777" w:rsidR="004372F0" w:rsidRPr="000A5012" w:rsidRDefault="004372F0" w:rsidP="0062553E">
            <w:pPr>
              <w:pStyle w:val="rowtabella0"/>
              <w:rPr>
                <w:color w:val="002060"/>
              </w:rPr>
            </w:pPr>
            <w:r w:rsidRPr="000A5012">
              <w:rPr>
                <w:color w:val="002060"/>
              </w:rPr>
              <w:t>04/10/2025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A6729E" w14:textId="77777777" w:rsidR="004372F0" w:rsidRPr="000A5012" w:rsidRDefault="004372F0" w:rsidP="0062553E">
            <w:pPr>
              <w:pStyle w:val="rowtabella0"/>
              <w:rPr>
                <w:color w:val="002060"/>
              </w:rPr>
            </w:pPr>
            <w:r w:rsidRPr="000A5012">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7C780" w14:textId="77777777" w:rsidR="004372F0" w:rsidRPr="000A5012" w:rsidRDefault="004372F0" w:rsidP="0062553E">
            <w:pPr>
              <w:pStyle w:val="rowtabella0"/>
              <w:rPr>
                <w:color w:val="002060"/>
              </w:rPr>
            </w:pPr>
            <w:r w:rsidRPr="000A5012">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FD6ADE" w14:textId="77777777" w:rsidR="004372F0" w:rsidRPr="000A5012" w:rsidRDefault="004372F0" w:rsidP="0062553E">
            <w:pPr>
              <w:pStyle w:val="rowtabella0"/>
              <w:rPr>
                <w:color w:val="002060"/>
              </w:rPr>
            </w:pPr>
            <w:r w:rsidRPr="000A5012">
              <w:rPr>
                <w:color w:val="002060"/>
              </w:rPr>
              <w:t>VIA LORETO</w:t>
            </w:r>
          </w:p>
        </w:tc>
      </w:tr>
      <w:tr w:rsidR="004372F0" w:rsidRPr="000A5012" w14:paraId="4FE17B6F"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28918D9" w14:textId="77777777" w:rsidR="004372F0" w:rsidRPr="000A5012" w:rsidRDefault="004372F0" w:rsidP="0062553E">
            <w:pPr>
              <w:pStyle w:val="rowtabella0"/>
              <w:rPr>
                <w:color w:val="002060"/>
              </w:rPr>
            </w:pPr>
            <w:r w:rsidRPr="000A501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8B33F8" w14:textId="77777777" w:rsidR="004372F0" w:rsidRPr="000A5012" w:rsidRDefault="004372F0" w:rsidP="0062553E">
            <w:pPr>
              <w:pStyle w:val="rowtabella0"/>
              <w:rPr>
                <w:color w:val="002060"/>
              </w:rPr>
            </w:pPr>
            <w:r w:rsidRPr="000A5012">
              <w:rPr>
                <w:color w:val="002060"/>
              </w:rPr>
              <w:t>ITALSERVICE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7558397"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6A6112B" w14:textId="77777777" w:rsidR="004372F0" w:rsidRPr="000A5012" w:rsidRDefault="004372F0" w:rsidP="0062553E">
            <w:pPr>
              <w:pStyle w:val="rowtabella0"/>
              <w:rPr>
                <w:color w:val="002060"/>
              </w:rPr>
            </w:pPr>
            <w:r w:rsidRPr="000A5012">
              <w:rPr>
                <w:color w:val="002060"/>
              </w:rPr>
              <w:t>04/10/2025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ED8C3F" w14:textId="77777777" w:rsidR="004372F0" w:rsidRPr="000A5012" w:rsidRDefault="004372F0" w:rsidP="0062553E">
            <w:pPr>
              <w:pStyle w:val="rowtabella0"/>
              <w:rPr>
                <w:color w:val="002060"/>
              </w:rPr>
            </w:pPr>
            <w:r w:rsidRPr="000A501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29F666" w14:textId="77777777" w:rsidR="004372F0" w:rsidRPr="000A5012" w:rsidRDefault="004372F0" w:rsidP="0062553E">
            <w:pPr>
              <w:pStyle w:val="rowtabella0"/>
              <w:rPr>
                <w:color w:val="002060"/>
              </w:rPr>
            </w:pPr>
            <w:r w:rsidRPr="000A501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DE72A8" w14:textId="77777777" w:rsidR="004372F0" w:rsidRPr="000A5012" w:rsidRDefault="004372F0" w:rsidP="0062553E">
            <w:pPr>
              <w:pStyle w:val="rowtabella0"/>
              <w:rPr>
                <w:color w:val="002060"/>
              </w:rPr>
            </w:pPr>
            <w:r w:rsidRPr="000A5012">
              <w:rPr>
                <w:color w:val="002060"/>
              </w:rPr>
              <w:t>VIA CELLINI</w:t>
            </w:r>
          </w:p>
        </w:tc>
      </w:tr>
      <w:tr w:rsidR="004372F0" w:rsidRPr="000A5012" w14:paraId="0BC07A2B"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8493A74" w14:textId="77777777" w:rsidR="004372F0" w:rsidRPr="000A5012" w:rsidRDefault="004372F0" w:rsidP="0062553E">
            <w:pPr>
              <w:pStyle w:val="rowtabella0"/>
              <w:rPr>
                <w:color w:val="002060"/>
              </w:rPr>
            </w:pPr>
            <w:r w:rsidRPr="000A501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54218C" w14:textId="77777777" w:rsidR="004372F0" w:rsidRPr="000A5012" w:rsidRDefault="004372F0" w:rsidP="0062553E">
            <w:pPr>
              <w:pStyle w:val="rowtabella0"/>
              <w:rPr>
                <w:color w:val="002060"/>
              </w:rPr>
            </w:pPr>
            <w:r w:rsidRPr="000A5012">
              <w:rPr>
                <w:color w:val="002060"/>
              </w:rPr>
              <w:t>ETA BETA F.C.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297D48B"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5C1CCC9" w14:textId="77777777" w:rsidR="004372F0" w:rsidRPr="000A5012" w:rsidRDefault="004372F0" w:rsidP="0062553E">
            <w:pPr>
              <w:pStyle w:val="rowtabella0"/>
              <w:rPr>
                <w:color w:val="002060"/>
              </w:rPr>
            </w:pPr>
            <w:r w:rsidRPr="000A5012">
              <w:rPr>
                <w:color w:val="002060"/>
              </w:rPr>
              <w:t>04/10/2025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DA1144" w14:textId="77777777" w:rsidR="004372F0" w:rsidRPr="000A5012" w:rsidRDefault="004372F0" w:rsidP="0062553E">
            <w:pPr>
              <w:pStyle w:val="rowtabella0"/>
              <w:rPr>
                <w:color w:val="002060"/>
              </w:rPr>
            </w:pPr>
            <w:r w:rsidRPr="000A501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513CD" w14:textId="77777777" w:rsidR="004372F0" w:rsidRPr="000A5012" w:rsidRDefault="004372F0" w:rsidP="0062553E">
            <w:pPr>
              <w:pStyle w:val="rowtabella0"/>
              <w:rPr>
                <w:color w:val="002060"/>
              </w:rPr>
            </w:pPr>
            <w:r w:rsidRPr="000A501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57EDA" w14:textId="77777777" w:rsidR="004372F0" w:rsidRPr="000A5012" w:rsidRDefault="004372F0" w:rsidP="0062553E">
            <w:pPr>
              <w:pStyle w:val="rowtabella0"/>
              <w:rPr>
                <w:color w:val="002060"/>
              </w:rPr>
            </w:pPr>
            <w:r w:rsidRPr="000A5012">
              <w:rPr>
                <w:color w:val="002060"/>
              </w:rPr>
              <w:t>VIA NAZARIO SAURO</w:t>
            </w:r>
          </w:p>
        </w:tc>
      </w:tr>
      <w:tr w:rsidR="004372F0" w:rsidRPr="000A5012" w14:paraId="2B77B1BC"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1B7898" w14:textId="77777777" w:rsidR="004372F0" w:rsidRPr="000A5012" w:rsidRDefault="004372F0" w:rsidP="0062553E">
            <w:pPr>
              <w:pStyle w:val="rowtabella0"/>
              <w:rPr>
                <w:color w:val="002060"/>
              </w:rPr>
            </w:pPr>
            <w:r w:rsidRPr="000A5012">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E492B" w14:textId="77777777" w:rsidR="004372F0" w:rsidRPr="000A5012" w:rsidRDefault="004372F0" w:rsidP="0062553E">
            <w:pPr>
              <w:pStyle w:val="rowtabella0"/>
              <w:rPr>
                <w:color w:val="002060"/>
              </w:rPr>
            </w:pPr>
            <w:r w:rsidRPr="000A5012">
              <w:rPr>
                <w:color w:val="002060"/>
              </w:rPr>
              <w:t>CALCIO A 5 CORINALDO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79CA7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591AE3" w14:textId="77777777" w:rsidR="004372F0" w:rsidRPr="000A5012" w:rsidRDefault="004372F0" w:rsidP="0062553E">
            <w:pPr>
              <w:pStyle w:val="rowtabella0"/>
              <w:rPr>
                <w:color w:val="002060"/>
              </w:rPr>
            </w:pPr>
            <w:r w:rsidRPr="000A5012">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694044" w14:textId="77777777" w:rsidR="004372F0" w:rsidRPr="000A5012" w:rsidRDefault="004372F0" w:rsidP="0062553E">
            <w:pPr>
              <w:pStyle w:val="rowtabella0"/>
              <w:rPr>
                <w:color w:val="002060"/>
              </w:rPr>
            </w:pPr>
            <w:r w:rsidRPr="000A5012">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D36DAF" w14:textId="77777777" w:rsidR="004372F0" w:rsidRPr="000A5012" w:rsidRDefault="004372F0" w:rsidP="0062553E">
            <w:pPr>
              <w:pStyle w:val="rowtabella0"/>
              <w:rPr>
                <w:color w:val="002060"/>
              </w:rPr>
            </w:pPr>
            <w:r w:rsidRPr="000A5012">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23AB84" w14:textId="77777777" w:rsidR="004372F0" w:rsidRPr="000A5012" w:rsidRDefault="004372F0" w:rsidP="0062553E">
            <w:pPr>
              <w:pStyle w:val="rowtabella0"/>
              <w:rPr>
                <w:color w:val="002060"/>
              </w:rPr>
            </w:pPr>
            <w:r w:rsidRPr="000A5012">
              <w:rPr>
                <w:color w:val="002060"/>
              </w:rPr>
              <w:t>VIA VILLA TOMBARI</w:t>
            </w:r>
          </w:p>
        </w:tc>
      </w:tr>
    </w:tbl>
    <w:p w14:paraId="29EA376A" w14:textId="77777777" w:rsidR="004372F0" w:rsidRPr="000A5012" w:rsidRDefault="004372F0" w:rsidP="004372F0">
      <w:pPr>
        <w:pStyle w:val="breakline"/>
        <w:rPr>
          <w:rFonts w:eastAsiaTheme="minorEastAsia"/>
          <w:color w:val="002060"/>
        </w:rPr>
      </w:pPr>
    </w:p>
    <w:p w14:paraId="195CA73D" w14:textId="77777777" w:rsidR="004372F0" w:rsidRPr="000A5012" w:rsidRDefault="004372F0" w:rsidP="004372F0">
      <w:pPr>
        <w:pStyle w:val="breakline"/>
        <w:rPr>
          <w:color w:val="002060"/>
        </w:rPr>
      </w:pPr>
    </w:p>
    <w:p w14:paraId="12889ED0" w14:textId="77777777" w:rsidR="004372F0" w:rsidRPr="000A5012" w:rsidRDefault="004372F0" w:rsidP="004372F0">
      <w:pPr>
        <w:pStyle w:val="breakline"/>
        <w:rPr>
          <w:color w:val="002060"/>
        </w:rPr>
      </w:pPr>
    </w:p>
    <w:p w14:paraId="1E414843" w14:textId="77777777" w:rsidR="004372F0" w:rsidRPr="000A5012" w:rsidRDefault="004372F0" w:rsidP="004372F0">
      <w:pPr>
        <w:pStyle w:val="sottotitolocampionato10"/>
        <w:rPr>
          <w:color w:val="002060"/>
        </w:rPr>
      </w:pPr>
      <w:r w:rsidRPr="000A501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4372F0" w:rsidRPr="000A5012" w14:paraId="4E0B07E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7DFCBE"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55ED07"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2DD83"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8DEBB"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57FB3"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0F914"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04245"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0754CC0"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3B745A" w14:textId="77777777" w:rsidR="004372F0" w:rsidRPr="000A5012" w:rsidRDefault="004372F0" w:rsidP="0062553E">
            <w:pPr>
              <w:pStyle w:val="rowtabella0"/>
              <w:rPr>
                <w:color w:val="002060"/>
              </w:rPr>
            </w:pPr>
            <w:r w:rsidRPr="000A5012">
              <w:rPr>
                <w:color w:val="002060"/>
              </w:rPr>
              <w:t>C.U.S.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EB5A17" w14:textId="77777777" w:rsidR="004372F0" w:rsidRPr="000A5012" w:rsidRDefault="004372F0" w:rsidP="0062553E">
            <w:pPr>
              <w:pStyle w:val="rowtabella0"/>
              <w:rPr>
                <w:color w:val="002060"/>
              </w:rPr>
            </w:pPr>
            <w:r w:rsidRPr="000A5012">
              <w:rPr>
                <w:color w:val="002060"/>
              </w:rPr>
              <w:t>OSIMO FIVE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EC037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4CCCC8" w14:textId="77777777" w:rsidR="004372F0" w:rsidRPr="000A5012" w:rsidRDefault="004372F0" w:rsidP="0062553E">
            <w:pPr>
              <w:pStyle w:val="rowtabella0"/>
              <w:rPr>
                <w:color w:val="002060"/>
              </w:rPr>
            </w:pPr>
            <w:r w:rsidRPr="000A5012">
              <w:rPr>
                <w:color w:val="002060"/>
              </w:rPr>
              <w:t>04/10/2025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59007A" w14:textId="77777777" w:rsidR="004372F0" w:rsidRPr="000A5012" w:rsidRDefault="004372F0" w:rsidP="0062553E">
            <w:pPr>
              <w:pStyle w:val="rowtabella0"/>
              <w:rPr>
                <w:color w:val="002060"/>
              </w:rPr>
            </w:pPr>
            <w:r w:rsidRPr="000A5012">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7430C6"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7FD759" w14:textId="77777777" w:rsidR="004372F0" w:rsidRPr="000A5012" w:rsidRDefault="004372F0" w:rsidP="0062553E">
            <w:pPr>
              <w:pStyle w:val="rowtabella0"/>
              <w:rPr>
                <w:color w:val="002060"/>
              </w:rPr>
            </w:pPr>
            <w:r w:rsidRPr="000A5012">
              <w:rPr>
                <w:color w:val="002060"/>
              </w:rPr>
              <w:t>VIA GROTTE DI POSATORA 19/A</w:t>
            </w:r>
          </w:p>
        </w:tc>
      </w:tr>
      <w:tr w:rsidR="004372F0" w:rsidRPr="000A5012" w14:paraId="6786108A"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0E1168" w14:textId="77777777" w:rsidR="004372F0" w:rsidRPr="000A5012" w:rsidRDefault="004372F0" w:rsidP="0062553E">
            <w:pPr>
              <w:pStyle w:val="rowtabella0"/>
              <w:rPr>
                <w:color w:val="002060"/>
              </w:rPr>
            </w:pPr>
            <w:r w:rsidRPr="000A5012">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9BE8A57" w14:textId="77777777" w:rsidR="004372F0" w:rsidRPr="000A5012" w:rsidRDefault="004372F0" w:rsidP="0062553E">
            <w:pPr>
              <w:pStyle w:val="rowtabella0"/>
              <w:rPr>
                <w:color w:val="002060"/>
              </w:rPr>
            </w:pPr>
            <w:r w:rsidRPr="000A5012">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CDFC7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5C3781"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CA1F83" w14:textId="77777777" w:rsidR="004372F0" w:rsidRPr="000A5012" w:rsidRDefault="004372F0" w:rsidP="0062553E">
            <w:pPr>
              <w:pStyle w:val="rowtabella0"/>
              <w:rPr>
                <w:color w:val="002060"/>
              </w:rPr>
            </w:pPr>
            <w:r w:rsidRPr="000A5012">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7C1A8" w14:textId="77777777" w:rsidR="004372F0" w:rsidRPr="000A5012" w:rsidRDefault="004372F0" w:rsidP="0062553E">
            <w:pPr>
              <w:pStyle w:val="rowtabella0"/>
              <w:rPr>
                <w:color w:val="002060"/>
              </w:rPr>
            </w:pPr>
            <w:r w:rsidRPr="000A5012">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3CEE13" w14:textId="77777777" w:rsidR="004372F0" w:rsidRPr="000A5012" w:rsidRDefault="004372F0" w:rsidP="0062553E">
            <w:pPr>
              <w:pStyle w:val="rowtabella0"/>
              <w:rPr>
                <w:color w:val="002060"/>
              </w:rPr>
            </w:pPr>
            <w:r w:rsidRPr="000A5012">
              <w:rPr>
                <w:color w:val="002060"/>
              </w:rPr>
              <w:t>VIA TAGLIAMENTO</w:t>
            </w:r>
          </w:p>
        </w:tc>
      </w:tr>
      <w:tr w:rsidR="004372F0" w:rsidRPr="000A5012" w14:paraId="0AFBF665"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D357379" w14:textId="77777777" w:rsidR="004372F0" w:rsidRPr="000A5012" w:rsidRDefault="004372F0" w:rsidP="0062553E">
            <w:pPr>
              <w:pStyle w:val="rowtabella0"/>
              <w:rPr>
                <w:color w:val="002060"/>
              </w:rPr>
            </w:pPr>
            <w:r w:rsidRPr="000A5012">
              <w:rPr>
                <w:color w:val="002060"/>
              </w:rPr>
              <w:t>JESINA S.R.L.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9BADAB" w14:textId="77777777" w:rsidR="004372F0" w:rsidRPr="000A5012" w:rsidRDefault="004372F0" w:rsidP="0062553E">
            <w:pPr>
              <w:pStyle w:val="rowtabella0"/>
              <w:rPr>
                <w:color w:val="002060"/>
              </w:rPr>
            </w:pPr>
            <w:r w:rsidRPr="000A5012">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62424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D9475E0"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37B1068" w14:textId="77777777" w:rsidR="004372F0" w:rsidRPr="000A5012" w:rsidRDefault="004372F0" w:rsidP="0062553E">
            <w:pPr>
              <w:pStyle w:val="rowtabella0"/>
              <w:rPr>
                <w:color w:val="002060"/>
              </w:rPr>
            </w:pPr>
            <w:r w:rsidRPr="000A5012">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3312D56" w14:textId="77777777" w:rsidR="004372F0" w:rsidRPr="000A5012" w:rsidRDefault="004372F0" w:rsidP="0062553E">
            <w:pPr>
              <w:pStyle w:val="rowtabella0"/>
              <w:rPr>
                <w:color w:val="002060"/>
              </w:rPr>
            </w:pPr>
            <w:r w:rsidRPr="000A5012">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A527FD" w14:textId="77777777" w:rsidR="004372F0" w:rsidRPr="000A5012" w:rsidRDefault="004372F0" w:rsidP="0062553E">
            <w:pPr>
              <w:pStyle w:val="rowtabella0"/>
              <w:rPr>
                <w:color w:val="002060"/>
              </w:rPr>
            </w:pPr>
            <w:r w:rsidRPr="000A5012">
              <w:rPr>
                <w:color w:val="002060"/>
              </w:rPr>
              <w:t>VIA DEI TESSITORI</w:t>
            </w:r>
          </w:p>
        </w:tc>
      </w:tr>
      <w:tr w:rsidR="004372F0" w:rsidRPr="000A5012" w14:paraId="28C1277A"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F28404D" w14:textId="77777777" w:rsidR="004372F0" w:rsidRPr="000A5012" w:rsidRDefault="004372F0" w:rsidP="0062553E">
            <w:pPr>
              <w:pStyle w:val="rowtabella0"/>
              <w:rPr>
                <w:color w:val="002060"/>
              </w:rPr>
            </w:pPr>
            <w:r w:rsidRPr="000A5012">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37D258" w14:textId="77777777" w:rsidR="004372F0" w:rsidRPr="000A5012" w:rsidRDefault="004372F0" w:rsidP="0062553E">
            <w:pPr>
              <w:pStyle w:val="rowtabella0"/>
              <w:rPr>
                <w:color w:val="002060"/>
              </w:rPr>
            </w:pPr>
            <w:r w:rsidRPr="000A5012">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8D43E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473994A" w14:textId="77777777" w:rsidR="004372F0" w:rsidRPr="000A5012" w:rsidRDefault="004372F0" w:rsidP="0062553E">
            <w:pPr>
              <w:pStyle w:val="rowtabella0"/>
              <w:rPr>
                <w:color w:val="002060"/>
              </w:rPr>
            </w:pPr>
            <w:r w:rsidRPr="000A5012">
              <w:rPr>
                <w:color w:val="002060"/>
              </w:rPr>
              <w:t>04/10/2025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C7C94" w14:textId="77777777" w:rsidR="004372F0" w:rsidRPr="000A5012" w:rsidRDefault="004372F0" w:rsidP="0062553E">
            <w:pPr>
              <w:pStyle w:val="rowtabella0"/>
              <w:rPr>
                <w:color w:val="002060"/>
              </w:rPr>
            </w:pPr>
            <w:r w:rsidRPr="000A5012">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D42BA8" w14:textId="77777777" w:rsidR="004372F0" w:rsidRPr="000A5012" w:rsidRDefault="004372F0" w:rsidP="0062553E">
            <w:pPr>
              <w:pStyle w:val="rowtabella0"/>
              <w:rPr>
                <w:color w:val="002060"/>
              </w:rPr>
            </w:pPr>
            <w:r w:rsidRPr="000A5012">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29BA979" w14:textId="77777777" w:rsidR="004372F0" w:rsidRPr="000A5012" w:rsidRDefault="004372F0" w:rsidP="0062553E">
            <w:pPr>
              <w:pStyle w:val="rowtabella0"/>
              <w:rPr>
                <w:color w:val="002060"/>
              </w:rPr>
            </w:pPr>
            <w:r w:rsidRPr="000A5012">
              <w:rPr>
                <w:color w:val="002060"/>
              </w:rPr>
              <w:t>VIA B.BUOZZI</w:t>
            </w:r>
          </w:p>
        </w:tc>
      </w:tr>
      <w:tr w:rsidR="004372F0" w:rsidRPr="000A5012" w14:paraId="608880CD"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1446B9" w14:textId="77777777" w:rsidR="004372F0" w:rsidRPr="000A5012" w:rsidRDefault="004372F0" w:rsidP="0062553E">
            <w:pPr>
              <w:pStyle w:val="rowtabella0"/>
              <w:rPr>
                <w:color w:val="002060"/>
              </w:rPr>
            </w:pPr>
            <w:r w:rsidRPr="000A5012">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E9D1B1" w14:textId="77777777" w:rsidR="004372F0" w:rsidRPr="000A5012" w:rsidRDefault="004372F0" w:rsidP="0062553E">
            <w:pPr>
              <w:pStyle w:val="rowtabella0"/>
              <w:rPr>
                <w:color w:val="002060"/>
              </w:rPr>
            </w:pPr>
            <w:r w:rsidRPr="000A5012">
              <w:rPr>
                <w:color w:val="002060"/>
              </w:rPr>
              <w:t xml:space="preserve">C.U.S. ANCONA </w:t>
            </w:r>
            <w:proofErr w:type="spellStart"/>
            <w:r w:rsidRPr="000A5012">
              <w:rPr>
                <w:color w:val="002060"/>
              </w:rPr>
              <w:t>sq.B</w:t>
            </w:r>
            <w:proofErr w:type="spell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E4CC4"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73D066" w14:textId="77777777" w:rsidR="004372F0" w:rsidRPr="000A5012" w:rsidRDefault="004372F0" w:rsidP="0062553E">
            <w:pPr>
              <w:pStyle w:val="rowtabella0"/>
              <w:rPr>
                <w:color w:val="002060"/>
              </w:rPr>
            </w:pPr>
            <w:r w:rsidRPr="000A5012">
              <w:rPr>
                <w:color w:val="002060"/>
              </w:rPr>
              <w:t>05/10/2025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0EA0B0" w14:textId="77777777" w:rsidR="004372F0" w:rsidRPr="000A5012" w:rsidRDefault="004372F0" w:rsidP="0062553E">
            <w:pPr>
              <w:pStyle w:val="rowtabella0"/>
              <w:rPr>
                <w:color w:val="002060"/>
              </w:rPr>
            </w:pPr>
            <w:r w:rsidRPr="000A5012">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74C4A" w14:textId="77777777" w:rsidR="004372F0" w:rsidRPr="000A5012" w:rsidRDefault="004372F0" w:rsidP="0062553E">
            <w:pPr>
              <w:pStyle w:val="rowtabella0"/>
              <w:rPr>
                <w:color w:val="002060"/>
              </w:rPr>
            </w:pPr>
            <w:r w:rsidRPr="000A5012">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6903E" w14:textId="77777777" w:rsidR="004372F0" w:rsidRPr="000A5012" w:rsidRDefault="004372F0" w:rsidP="0062553E">
            <w:pPr>
              <w:pStyle w:val="rowtabella0"/>
              <w:rPr>
                <w:color w:val="002060"/>
              </w:rPr>
            </w:pPr>
            <w:r w:rsidRPr="000A5012">
              <w:rPr>
                <w:color w:val="002060"/>
              </w:rPr>
              <w:t>VIA CIRCONVALLAZIONE</w:t>
            </w:r>
          </w:p>
        </w:tc>
      </w:tr>
    </w:tbl>
    <w:p w14:paraId="6FC21010" w14:textId="77777777" w:rsidR="004372F0" w:rsidRPr="000A5012" w:rsidRDefault="004372F0" w:rsidP="004372F0">
      <w:pPr>
        <w:pStyle w:val="breakline"/>
        <w:rPr>
          <w:rFonts w:eastAsiaTheme="minorEastAsia"/>
          <w:color w:val="002060"/>
        </w:rPr>
      </w:pPr>
    </w:p>
    <w:p w14:paraId="02EF1C9E" w14:textId="77777777" w:rsidR="004372F0" w:rsidRPr="000A5012" w:rsidRDefault="004372F0" w:rsidP="004372F0">
      <w:pPr>
        <w:pStyle w:val="breakline"/>
        <w:rPr>
          <w:color w:val="002060"/>
        </w:rPr>
      </w:pPr>
    </w:p>
    <w:p w14:paraId="2A2994F8" w14:textId="77777777" w:rsidR="004372F0" w:rsidRPr="000A5012" w:rsidRDefault="004372F0" w:rsidP="004372F0">
      <w:pPr>
        <w:pStyle w:val="breakline"/>
        <w:rPr>
          <w:color w:val="002060"/>
        </w:rPr>
      </w:pPr>
    </w:p>
    <w:p w14:paraId="1844B116" w14:textId="77777777" w:rsidR="004372F0" w:rsidRPr="000A5012" w:rsidRDefault="004372F0" w:rsidP="004372F0">
      <w:pPr>
        <w:pStyle w:val="sottotitolocampionato10"/>
        <w:rPr>
          <w:color w:val="002060"/>
        </w:rPr>
      </w:pPr>
      <w:r w:rsidRPr="000A501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9"/>
        <w:gridCol w:w="2011"/>
        <w:gridCol w:w="385"/>
        <w:gridCol w:w="898"/>
        <w:gridCol w:w="1198"/>
        <w:gridCol w:w="1541"/>
        <w:gridCol w:w="1568"/>
      </w:tblGrid>
      <w:tr w:rsidR="004372F0" w:rsidRPr="000A5012" w14:paraId="2A33C0F0"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A4BF2"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504A2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A49DB"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04887"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B211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10BC0"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CBEE1"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723525D3"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7D9320" w14:textId="77777777" w:rsidR="004372F0" w:rsidRPr="000A5012" w:rsidRDefault="004372F0" w:rsidP="0062553E">
            <w:pPr>
              <w:pStyle w:val="rowtabella0"/>
              <w:rPr>
                <w:color w:val="002060"/>
              </w:rPr>
            </w:pPr>
            <w:r w:rsidRPr="000A5012">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820798" w14:textId="77777777" w:rsidR="004372F0" w:rsidRPr="000A5012" w:rsidRDefault="004372F0" w:rsidP="0062553E">
            <w:pPr>
              <w:pStyle w:val="rowtabella0"/>
              <w:rPr>
                <w:color w:val="002060"/>
              </w:rPr>
            </w:pPr>
            <w:r w:rsidRPr="000A5012">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6A2B4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0C4E6A" w14:textId="77777777" w:rsidR="004372F0" w:rsidRPr="000A5012" w:rsidRDefault="004372F0" w:rsidP="0062553E">
            <w:pPr>
              <w:pStyle w:val="rowtabella0"/>
              <w:rPr>
                <w:color w:val="002060"/>
              </w:rPr>
            </w:pPr>
            <w:r w:rsidRPr="000A5012">
              <w:rPr>
                <w:color w:val="002060"/>
              </w:rPr>
              <w:t>04/10/2025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2914BF" w14:textId="77777777" w:rsidR="004372F0" w:rsidRPr="000A5012" w:rsidRDefault="004372F0" w:rsidP="0062553E">
            <w:pPr>
              <w:pStyle w:val="rowtabella0"/>
              <w:rPr>
                <w:color w:val="002060"/>
              </w:rPr>
            </w:pPr>
            <w:r w:rsidRPr="000A5012">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0DADDE" w14:textId="77777777" w:rsidR="004372F0" w:rsidRPr="000A5012" w:rsidRDefault="004372F0" w:rsidP="0062553E">
            <w:pPr>
              <w:pStyle w:val="rowtabella0"/>
              <w:rPr>
                <w:color w:val="002060"/>
              </w:rPr>
            </w:pPr>
            <w:r w:rsidRPr="000A5012">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D3E642" w14:textId="77777777" w:rsidR="004372F0" w:rsidRPr="000A5012" w:rsidRDefault="004372F0" w:rsidP="0062553E">
            <w:pPr>
              <w:pStyle w:val="rowtabella0"/>
              <w:rPr>
                <w:color w:val="002060"/>
              </w:rPr>
            </w:pPr>
            <w:r w:rsidRPr="000A5012">
              <w:rPr>
                <w:color w:val="002060"/>
              </w:rPr>
              <w:t>VIA ALFIERI SNC</w:t>
            </w:r>
          </w:p>
        </w:tc>
      </w:tr>
      <w:tr w:rsidR="004372F0" w:rsidRPr="000A5012" w14:paraId="6E4952D5"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BF9042A" w14:textId="77777777" w:rsidR="004372F0" w:rsidRPr="000A5012" w:rsidRDefault="004372F0" w:rsidP="0062553E">
            <w:pPr>
              <w:pStyle w:val="rowtabella0"/>
              <w:rPr>
                <w:color w:val="002060"/>
              </w:rPr>
            </w:pPr>
            <w:r w:rsidRPr="000A5012">
              <w:rPr>
                <w:color w:val="002060"/>
              </w:rPr>
              <w:t>FIGHT BULLS CORRIDONIA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21AA7C" w14:textId="77777777" w:rsidR="004372F0" w:rsidRPr="000A5012" w:rsidRDefault="004372F0" w:rsidP="0062553E">
            <w:pPr>
              <w:pStyle w:val="rowtabella0"/>
              <w:rPr>
                <w:color w:val="002060"/>
              </w:rPr>
            </w:pPr>
            <w:r w:rsidRPr="000A5012">
              <w:rPr>
                <w:color w:val="002060"/>
              </w:rPr>
              <w:t>U.MANDOLESI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9607D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B70D03" w14:textId="77777777" w:rsidR="004372F0" w:rsidRPr="000A5012" w:rsidRDefault="004372F0" w:rsidP="0062553E">
            <w:pPr>
              <w:pStyle w:val="rowtabella0"/>
              <w:rPr>
                <w:color w:val="002060"/>
              </w:rPr>
            </w:pPr>
            <w:r w:rsidRPr="000A5012">
              <w:rPr>
                <w:color w:val="002060"/>
              </w:rPr>
              <w:t>05/10/2025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7ADA2B" w14:textId="77777777" w:rsidR="004372F0" w:rsidRPr="000A5012" w:rsidRDefault="004372F0" w:rsidP="0062553E">
            <w:pPr>
              <w:pStyle w:val="rowtabella0"/>
              <w:rPr>
                <w:color w:val="002060"/>
              </w:rPr>
            </w:pPr>
            <w:r w:rsidRPr="000A5012">
              <w:rPr>
                <w:color w:val="002060"/>
              </w:rPr>
              <w:t>5295 TENSOSTRUTTURA VIA E.MATTEI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1098A8" w14:textId="77777777" w:rsidR="004372F0" w:rsidRPr="000A5012" w:rsidRDefault="004372F0" w:rsidP="0062553E">
            <w:pPr>
              <w:pStyle w:val="rowtabella0"/>
              <w:rPr>
                <w:color w:val="002060"/>
              </w:rPr>
            </w:pPr>
            <w:r w:rsidRPr="000A5012">
              <w:rPr>
                <w:color w:val="002060"/>
              </w:rPr>
              <w:t>CORRIDONIA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FBD5A99" w14:textId="77777777" w:rsidR="004372F0" w:rsidRPr="000A5012" w:rsidRDefault="004372F0" w:rsidP="0062553E">
            <w:pPr>
              <w:pStyle w:val="rowtabella0"/>
              <w:rPr>
                <w:color w:val="002060"/>
              </w:rPr>
            </w:pPr>
            <w:r w:rsidRPr="000A5012">
              <w:rPr>
                <w:color w:val="002060"/>
              </w:rPr>
              <w:t>VIA E.MATTEI</w:t>
            </w:r>
          </w:p>
        </w:tc>
      </w:tr>
      <w:tr w:rsidR="004372F0" w:rsidRPr="000A5012" w14:paraId="0B71B79F"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DFB9883" w14:textId="77777777" w:rsidR="004372F0" w:rsidRPr="000A5012" w:rsidRDefault="004372F0" w:rsidP="0062553E">
            <w:pPr>
              <w:pStyle w:val="rowtabella0"/>
              <w:rPr>
                <w:color w:val="002060"/>
              </w:rPr>
            </w:pPr>
            <w:r w:rsidRPr="000A5012">
              <w:rPr>
                <w:color w:val="002060"/>
              </w:rPr>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16990F" w14:textId="77777777" w:rsidR="004372F0" w:rsidRPr="000A5012" w:rsidRDefault="004372F0" w:rsidP="0062553E">
            <w:pPr>
              <w:pStyle w:val="rowtabella0"/>
              <w:rPr>
                <w:color w:val="002060"/>
              </w:rPr>
            </w:pPr>
            <w:r w:rsidRPr="000A5012">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5FA8227"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600ABA" w14:textId="77777777" w:rsidR="004372F0" w:rsidRPr="000A5012" w:rsidRDefault="004372F0" w:rsidP="0062553E">
            <w:pPr>
              <w:pStyle w:val="rowtabella0"/>
              <w:rPr>
                <w:color w:val="002060"/>
              </w:rPr>
            </w:pPr>
            <w:r w:rsidRPr="000A5012">
              <w:rPr>
                <w:color w:val="002060"/>
              </w:rPr>
              <w:t>05/10/2025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886560" w14:textId="77777777" w:rsidR="004372F0" w:rsidRPr="000A5012" w:rsidRDefault="004372F0" w:rsidP="0062553E">
            <w:pPr>
              <w:pStyle w:val="rowtabella0"/>
              <w:rPr>
                <w:color w:val="002060"/>
              </w:rPr>
            </w:pPr>
            <w:r w:rsidRPr="000A5012">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5EB9E" w14:textId="77777777" w:rsidR="004372F0" w:rsidRPr="000A5012" w:rsidRDefault="004372F0" w:rsidP="0062553E">
            <w:pPr>
              <w:pStyle w:val="rowtabella0"/>
              <w:rPr>
                <w:color w:val="002060"/>
              </w:rPr>
            </w:pPr>
            <w:r w:rsidRPr="000A5012">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C4CDAC6" w14:textId="77777777" w:rsidR="004372F0" w:rsidRPr="000A5012" w:rsidRDefault="004372F0" w:rsidP="0062553E">
            <w:pPr>
              <w:pStyle w:val="rowtabella0"/>
              <w:rPr>
                <w:color w:val="002060"/>
              </w:rPr>
            </w:pPr>
            <w:r w:rsidRPr="000A5012">
              <w:rPr>
                <w:color w:val="002060"/>
              </w:rPr>
              <w:t>LOC.MONTEROCCO VIA A.MANCINI</w:t>
            </w:r>
          </w:p>
        </w:tc>
      </w:tr>
      <w:tr w:rsidR="004372F0" w:rsidRPr="000A5012" w14:paraId="2160C3BA"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9E1280" w14:textId="77777777" w:rsidR="004372F0" w:rsidRPr="000A5012" w:rsidRDefault="004372F0" w:rsidP="0062553E">
            <w:pPr>
              <w:pStyle w:val="rowtabella0"/>
              <w:rPr>
                <w:color w:val="002060"/>
              </w:rPr>
            </w:pPr>
            <w:r w:rsidRPr="000A5012">
              <w:rPr>
                <w:color w:val="002060"/>
              </w:rPr>
              <w:t>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3873C4" w14:textId="77777777" w:rsidR="004372F0" w:rsidRPr="000A5012" w:rsidRDefault="004372F0" w:rsidP="0062553E">
            <w:pPr>
              <w:pStyle w:val="rowtabella0"/>
              <w:rPr>
                <w:color w:val="002060"/>
              </w:rPr>
            </w:pPr>
            <w:r w:rsidRPr="000A5012">
              <w:rPr>
                <w:color w:val="002060"/>
              </w:rPr>
              <w:t>ACLI AUDAX MONTECOSARO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BE1A0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F9EACA" w14:textId="77777777" w:rsidR="004372F0" w:rsidRPr="000A5012" w:rsidRDefault="004372F0" w:rsidP="0062553E">
            <w:pPr>
              <w:pStyle w:val="rowtabella0"/>
              <w:rPr>
                <w:color w:val="002060"/>
              </w:rPr>
            </w:pPr>
            <w:r w:rsidRPr="000A5012">
              <w:rPr>
                <w:color w:val="002060"/>
              </w:rPr>
              <w:t>05/10/2025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B13C92" w14:textId="77777777" w:rsidR="004372F0" w:rsidRPr="000A5012" w:rsidRDefault="004372F0" w:rsidP="0062553E">
            <w:pPr>
              <w:pStyle w:val="rowtabella0"/>
              <w:rPr>
                <w:color w:val="002060"/>
              </w:rPr>
            </w:pPr>
            <w:r w:rsidRPr="000A5012">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6D8A2D" w14:textId="77777777" w:rsidR="004372F0" w:rsidRPr="000A5012" w:rsidRDefault="004372F0" w:rsidP="0062553E">
            <w:pPr>
              <w:pStyle w:val="rowtabella0"/>
              <w:rPr>
                <w:color w:val="002060"/>
              </w:rPr>
            </w:pPr>
            <w:r w:rsidRPr="000A5012">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AB1B8" w14:textId="77777777" w:rsidR="004372F0" w:rsidRPr="000A5012" w:rsidRDefault="004372F0" w:rsidP="0062553E">
            <w:pPr>
              <w:pStyle w:val="rowtabella0"/>
              <w:rPr>
                <w:color w:val="002060"/>
              </w:rPr>
            </w:pPr>
            <w:r w:rsidRPr="000A5012">
              <w:rPr>
                <w:color w:val="002060"/>
              </w:rPr>
              <w:t>FRAZ.PAGLIARE VIA VECCHI</w:t>
            </w:r>
          </w:p>
        </w:tc>
      </w:tr>
    </w:tbl>
    <w:p w14:paraId="18416EEB" w14:textId="77777777" w:rsidR="004372F0" w:rsidRPr="003C277C" w:rsidRDefault="004372F0" w:rsidP="004372F0">
      <w:pPr>
        <w:pStyle w:val="breakline"/>
        <w:rPr>
          <w:color w:val="002060"/>
        </w:rPr>
      </w:pPr>
    </w:p>
    <w:p w14:paraId="2148F7A1" w14:textId="77777777" w:rsidR="004372F0" w:rsidRPr="003C277C" w:rsidRDefault="004372F0" w:rsidP="004372F0">
      <w:pPr>
        <w:pStyle w:val="titolocampionato0"/>
        <w:shd w:val="clear" w:color="auto" w:fill="CCCCCC"/>
        <w:spacing w:before="80" w:after="40"/>
        <w:rPr>
          <w:color w:val="002060"/>
        </w:rPr>
      </w:pPr>
      <w:r w:rsidRPr="003C277C">
        <w:rPr>
          <w:color w:val="002060"/>
        </w:rPr>
        <w:t>UNDER 15 C5 REGIONALI MASCHILI</w:t>
      </w:r>
    </w:p>
    <w:p w14:paraId="07508F31" w14:textId="77777777" w:rsidR="004372F0" w:rsidRPr="003C277C" w:rsidRDefault="004372F0" w:rsidP="004372F0">
      <w:pPr>
        <w:pStyle w:val="titoloprinc0"/>
        <w:rPr>
          <w:color w:val="002060"/>
        </w:rPr>
      </w:pPr>
      <w:r w:rsidRPr="003C277C">
        <w:rPr>
          <w:color w:val="002060"/>
        </w:rPr>
        <w:t>VARIAZIONI AL PROGRAMMA GARE</w:t>
      </w:r>
    </w:p>
    <w:p w14:paraId="38920B04" w14:textId="77777777" w:rsidR="004372F0" w:rsidRPr="003C277C" w:rsidRDefault="004372F0" w:rsidP="004372F0">
      <w:pPr>
        <w:pStyle w:val="breakline"/>
        <w:rPr>
          <w:color w:val="002060"/>
        </w:rPr>
      </w:pPr>
    </w:p>
    <w:p w14:paraId="55BD657A" w14:textId="77777777" w:rsidR="004372F0" w:rsidRPr="003C277C" w:rsidRDefault="004372F0" w:rsidP="004372F0">
      <w:pPr>
        <w:pStyle w:val="breakline"/>
        <w:rPr>
          <w:color w:val="002060"/>
        </w:rPr>
      </w:pPr>
    </w:p>
    <w:p w14:paraId="626AEED4"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49CB4804" w14:textId="77777777" w:rsidTr="00BA02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92770"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AC728"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730B5"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46E2A"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31600"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FE88D"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927EF"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5DFD4C" w14:textId="77777777" w:rsidR="004372F0" w:rsidRPr="003C277C" w:rsidRDefault="004372F0" w:rsidP="0062553E">
            <w:pPr>
              <w:pStyle w:val="headertabella0"/>
              <w:rPr>
                <w:color w:val="002060"/>
              </w:rPr>
            </w:pPr>
            <w:r w:rsidRPr="003C277C">
              <w:rPr>
                <w:color w:val="002060"/>
              </w:rPr>
              <w:t>Impianto</w:t>
            </w:r>
          </w:p>
        </w:tc>
      </w:tr>
      <w:tr w:rsidR="004372F0" w:rsidRPr="003C277C" w14:paraId="3E229176"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80B4E" w14:textId="77777777" w:rsidR="004372F0" w:rsidRPr="00BA0234" w:rsidRDefault="004372F0" w:rsidP="0062553E">
            <w:pPr>
              <w:pStyle w:val="rowtabella0"/>
              <w:rPr>
                <w:color w:val="002060"/>
                <w:highlight w:val="yellow"/>
              </w:rPr>
            </w:pPr>
            <w:r w:rsidRPr="00BA0234">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69E9B" w14:textId="77777777" w:rsidR="004372F0" w:rsidRPr="00BA0234" w:rsidRDefault="004372F0" w:rsidP="0062553E">
            <w:pPr>
              <w:pStyle w:val="rowtabella0"/>
              <w:jc w:val="center"/>
              <w:rPr>
                <w:color w:val="002060"/>
                <w:highlight w:val="yellow"/>
              </w:rPr>
            </w:pPr>
            <w:r w:rsidRPr="00BA023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F701C" w14:textId="77777777" w:rsidR="004372F0" w:rsidRPr="00BA0234" w:rsidRDefault="004372F0" w:rsidP="0062553E">
            <w:pPr>
              <w:pStyle w:val="rowtabella0"/>
              <w:rPr>
                <w:color w:val="002060"/>
                <w:highlight w:val="yellow"/>
              </w:rPr>
            </w:pPr>
            <w:r w:rsidRPr="00BA0234">
              <w:rPr>
                <w:color w:val="002060"/>
                <w:highlight w:val="yellow"/>
              </w:rPr>
              <w:t>BULDOG T.N.T. LUCREZISQ.B *FCL*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A6CE" w14:textId="77777777" w:rsidR="004372F0" w:rsidRPr="00BA0234" w:rsidRDefault="004372F0" w:rsidP="0062553E">
            <w:pPr>
              <w:pStyle w:val="rowtabella0"/>
              <w:rPr>
                <w:color w:val="002060"/>
                <w:highlight w:val="yellow"/>
              </w:rPr>
            </w:pPr>
            <w:r w:rsidRPr="00BA0234">
              <w:rPr>
                <w:color w:val="002060"/>
                <w:highlight w:val="yellow"/>
              </w:rPr>
              <w:t>ACSS MONDOLFO C5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8155C" w14:textId="1A743F52" w:rsidR="004372F0" w:rsidRPr="003C277C" w:rsidRDefault="004372F0" w:rsidP="0062553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533F" w14:textId="77777777" w:rsidR="004372F0" w:rsidRPr="003C277C" w:rsidRDefault="004372F0" w:rsidP="0062553E">
            <w:pPr>
              <w:pStyle w:val="rowtabella0"/>
              <w:jc w:val="center"/>
              <w:rPr>
                <w:color w:val="002060"/>
              </w:rPr>
            </w:pPr>
            <w:r w:rsidRPr="00BA023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E7625" w14:textId="77777777" w:rsidR="004372F0" w:rsidRPr="003C277C" w:rsidRDefault="004372F0" w:rsidP="0062553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7569C" w14:textId="77777777" w:rsidR="004372F0" w:rsidRPr="003C277C" w:rsidRDefault="004372F0" w:rsidP="0062553E">
            <w:pPr>
              <w:pStyle w:val="rowtabella0"/>
              <w:rPr>
                <w:color w:val="002060"/>
              </w:rPr>
            </w:pPr>
            <w:r w:rsidRPr="00BA0234">
              <w:rPr>
                <w:color w:val="002060"/>
                <w:highlight w:val="yellow"/>
              </w:rPr>
              <w:t>CAMPO SCOPERTO C5 LUCREZIA CARTOCETO VIA MIA MARTINI</w:t>
            </w:r>
          </w:p>
        </w:tc>
      </w:tr>
    </w:tbl>
    <w:p w14:paraId="4A4D72E7" w14:textId="77777777" w:rsidR="004372F0" w:rsidRPr="003C277C" w:rsidRDefault="004372F0" w:rsidP="004372F0">
      <w:pPr>
        <w:pStyle w:val="breakline"/>
        <w:rPr>
          <w:rFonts w:eastAsiaTheme="minorEastAsia"/>
          <w:color w:val="002060"/>
        </w:rPr>
      </w:pPr>
    </w:p>
    <w:p w14:paraId="183DDF83" w14:textId="77777777" w:rsidR="004372F0" w:rsidRPr="003C277C" w:rsidRDefault="004372F0" w:rsidP="004372F0">
      <w:pPr>
        <w:pStyle w:val="breakline"/>
        <w:rPr>
          <w:color w:val="002060"/>
        </w:rPr>
      </w:pPr>
    </w:p>
    <w:p w14:paraId="18B46508"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74E1DE20" w14:textId="77777777" w:rsidTr="00BA0234">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949F79" w14:textId="77777777" w:rsidR="004372F0" w:rsidRPr="003C277C" w:rsidRDefault="004372F0" w:rsidP="0062553E">
            <w:pPr>
              <w:pStyle w:val="headertabella0"/>
              <w:rPr>
                <w:color w:val="002060"/>
              </w:rPr>
            </w:pPr>
            <w:r w:rsidRPr="003C277C">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6CE4E"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56F03" w14:textId="77777777" w:rsidR="004372F0" w:rsidRPr="003C277C" w:rsidRDefault="004372F0" w:rsidP="0062553E">
            <w:pPr>
              <w:pStyle w:val="headertabella0"/>
              <w:rPr>
                <w:color w:val="002060"/>
              </w:rPr>
            </w:pPr>
            <w:r w:rsidRPr="003C277C">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50967C"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A0F6E"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1EB685"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4CD1B4"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5A182" w14:textId="77777777" w:rsidR="004372F0" w:rsidRPr="003C277C" w:rsidRDefault="004372F0" w:rsidP="0062553E">
            <w:pPr>
              <w:pStyle w:val="headertabella0"/>
              <w:rPr>
                <w:color w:val="002060"/>
              </w:rPr>
            </w:pPr>
            <w:r w:rsidRPr="003C277C">
              <w:rPr>
                <w:color w:val="002060"/>
              </w:rPr>
              <w:t>Impianto</w:t>
            </w:r>
          </w:p>
        </w:tc>
      </w:tr>
      <w:tr w:rsidR="004372F0" w:rsidRPr="003C277C" w14:paraId="09E24472"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37307" w14:textId="77777777" w:rsidR="004372F0" w:rsidRPr="00BA0234" w:rsidRDefault="004372F0" w:rsidP="0062553E">
            <w:pPr>
              <w:pStyle w:val="rowtabella0"/>
              <w:rPr>
                <w:color w:val="002060"/>
                <w:highlight w:val="yellow"/>
              </w:rPr>
            </w:pPr>
            <w:r w:rsidRPr="00BA0234">
              <w:rPr>
                <w:color w:val="002060"/>
                <w:highlight w:val="yellow"/>
              </w:rPr>
              <w:t>04/10/2025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A1B2" w14:textId="77777777" w:rsidR="004372F0" w:rsidRPr="00BA0234" w:rsidRDefault="004372F0" w:rsidP="0062553E">
            <w:pPr>
              <w:pStyle w:val="rowtabella0"/>
              <w:jc w:val="center"/>
              <w:rPr>
                <w:color w:val="002060"/>
                <w:highlight w:val="yellow"/>
              </w:rPr>
            </w:pPr>
            <w:r w:rsidRPr="00BA023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7EE74" w14:textId="77777777" w:rsidR="004372F0" w:rsidRPr="00BA0234" w:rsidRDefault="004372F0" w:rsidP="0062553E">
            <w:pPr>
              <w:pStyle w:val="rowtabella0"/>
              <w:rPr>
                <w:color w:val="002060"/>
                <w:highlight w:val="yellow"/>
              </w:rPr>
            </w:pPr>
            <w:r w:rsidRPr="00BA0234">
              <w:rPr>
                <w:color w:val="002060"/>
                <w:highlight w:val="yellow"/>
              </w:rPr>
              <w:t>CERRETO D ESI C5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81E0" w14:textId="77777777" w:rsidR="004372F0" w:rsidRPr="00BA0234" w:rsidRDefault="004372F0" w:rsidP="0062553E">
            <w:pPr>
              <w:pStyle w:val="rowtabella0"/>
              <w:rPr>
                <w:color w:val="002060"/>
                <w:highlight w:val="yellow"/>
              </w:rPr>
            </w:pPr>
            <w:r w:rsidRPr="00BA0234">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A4EE3" w14:textId="45EB0F8D" w:rsidR="004372F0" w:rsidRPr="003C277C" w:rsidRDefault="004372F0" w:rsidP="0062553E">
            <w:pPr>
              <w:pStyle w:val="rowtabella0"/>
              <w:rPr>
                <w:color w:val="002060"/>
              </w:rPr>
            </w:pPr>
            <w:r w:rsidRPr="003C277C">
              <w:rPr>
                <w:color w:val="002060"/>
              </w:rPr>
              <w:t>0</w:t>
            </w:r>
            <w:r w:rsidR="00BA0234">
              <w:rPr>
                <w:color w:val="002060"/>
              </w:rPr>
              <w:t>4</w:t>
            </w:r>
            <w:r w:rsidRPr="003C277C">
              <w:rPr>
                <w:color w:val="002060"/>
              </w:rPr>
              <w:t>/10/2025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10C25" w14:textId="77777777" w:rsidR="004372F0" w:rsidRPr="003C277C" w:rsidRDefault="004372F0" w:rsidP="0062553E">
            <w:pPr>
              <w:pStyle w:val="rowtabella0"/>
              <w:jc w:val="center"/>
              <w:rPr>
                <w:color w:val="002060"/>
              </w:rPr>
            </w:pPr>
            <w:r w:rsidRPr="00BA0234">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AB53" w14:textId="77777777" w:rsidR="004372F0" w:rsidRPr="003C277C" w:rsidRDefault="004372F0" w:rsidP="0062553E">
            <w:pPr>
              <w:pStyle w:val="rowtabella0"/>
              <w:jc w:val="center"/>
              <w:rPr>
                <w:color w:val="002060"/>
              </w:rPr>
            </w:pPr>
            <w:r w:rsidRPr="003C277C">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87EB8" w14:textId="77777777" w:rsidR="004372F0" w:rsidRPr="003C277C" w:rsidRDefault="004372F0" w:rsidP="0062553E">
            <w:pPr>
              <w:rPr>
                <w:color w:val="002060"/>
              </w:rPr>
            </w:pPr>
          </w:p>
        </w:tc>
      </w:tr>
      <w:tr w:rsidR="004372F0" w:rsidRPr="003C277C" w14:paraId="7477D743" w14:textId="77777777" w:rsidTr="00BA0234">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77F88" w14:textId="77777777" w:rsidR="004372F0" w:rsidRPr="00BA0234" w:rsidRDefault="004372F0" w:rsidP="0062553E">
            <w:pPr>
              <w:pStyle w:val="rowtabella0"/>
              <w:rPr>
                <w:color w:val="002060"/>
                <w:highlight w:val="yellow"/>
              </w:rPr>
            </w:pPr>
            <w:r w:rsidRPr="00BA0234">
              <w:rPr>
                <w:color w:val="002060"/>
                <w:highlight w:val="yellow"/>
              </w:rPr>
              <w:lastRenderedPageBreak/>
              <w:t>05/10/2025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47DF0" w14:textId="77777777" w:rsidR="004372F0" w:rsidRPr="00BA0234" w:rsidRDefault="004372F0" w:rsidP="0062553E">
            <w:pPr>
              <w:pStyle w:val="rowtabella0"/>
              <w:jc w:val="center"/>
              <w:rPr>
                <w:color w:val="002060"/>
                <w:highlight w:val="yellow"/>
              </w:rPr>
            </w:pPr>
            <w:r w:rsidRPr="00BA0234">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05201" w14:textId="77777777" w:rsidR="004372F0" w:rsidRPr="00BA0234" w:rsidRDefault="004372F0" w:rsidP="0062553E">
            <w:pPr>
              <w:pStyle w:val="rowtabella0"/>
              <w:rPr>
                <w:color w:val="002060"/>
                <w:highlight w:val="yellow"/>
              </w:rPr>
            </w:pPr>
            <w:r w:rsidRPr="00BA0234">
              <w:rPr>
                <w:color w:val="002060"/>
                <w:highlight w:val="yellow"/>
              </w:rPr>
              <w:t>C.U.S. ANCONA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6C6E8" w14:textId="77777777" w:rsidR="004372F0" w:rsidRPr="00BA0234" w:rsidRDefault="004372F0" w:rsidP="0062553E">
            <w:pPr>
              <w:pStyle w:val="rowtabella0"/>
              <w:rPr>
                <w:color w:val="002060"/>
                <w:highlight w:val="yellow"/>
              </w:rPr>
            </w:pPr>
            <w:r w:rsidRPr="00BA0234">
              <w:rPr>
                <w:color w:val="002060"/>
                <w:highlight w:val="yellow"/>
              </w:rPr>
              <w:t>POLISPORTIVA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98442" w14:textId="65C0655E" w:rsidR="004372F0" w:rsidRPr="003C277C" w:rsidRDefault="004372F0" w:rsidP="0062553E">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8082" w14:textId="77777777" w:rsidR="004372F0" w:rsidRPr="003C277C" w:rsidRDefault="004372F0" w:rsidP="0062553E">
            <w:pPr>
              <w:pStyle w:val="rowtabella0"/>
              <w:jc w:val="center"/>
              <w:rPr>
                <w:color w:val="002060"/>
              </w:rPr>
            </w:pPr>
            <w:r w:rsidRPr="00BA0234">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605B3" w14:textId="77777777" w:rsidR="004372F0" w:rsidRPr="003C277C" w:rsidRDefault="004372F0" w:rsidP="0062553E">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4AEB" w14:textId="77777777" w:rsidR="004372F0" w:rsidRPr="003C277C" w:rsidRDefault="004372F0" w:rsidP="0062553E">
            <w:pPr>
              <w:pStyle w:val="rowtabella0"/>
              <w:rPr>
                <w:color w:val="002060"/>
              </w:rPr>
            </w:pPr>
            <w:r w:rsidRPr="00BA0234">
              <w:rPr>
                <w:color w:val="002060"/>
                <w:highlight w:val="yellow"/>
              </w:rPr>
              <w:t>PALLONE GEODETICO VERBENA ANCONA VIA PETRARCA</w:t>
            </w:r>
          </w:p>
        </w:tc>
      </w:tr>
    </w:tbl>
    <w:p w14:paraId="2880B857" w14:textId="77777777" w:rsidR="004372F0" w:rsidRPr="003C277C" w:rsidRDefault="004372F0" w:rsidP="004372F0">
      <w:pPr>
        <w:pStyle w:val="breakline"/>
        <w:rPr>
          <w:rFonts w:eastAsiaTheme="minorEastAsia"/>
          <w:color w:val="002060"/>
        </w:rPr>
      </w:pPr>
    </w:p>
    <w:p w14:paraId="6D2CB05A" w14:textId="77777777" w:rsidR="004372F0" w:rsidRPr="003C277C" w:rsidRDefault="004372F0" w:rsidP="004372F0">
      <w:pPr>
        <w:pStyle w:val="breakline"/>
        <w:rPr>
          <w:color w:val="002060"/>
        </w:rPr>
      </w:pPr>
    </w:p>
    <w:p w14:paraId="66766939" w14:textId="77777777" w:rsidR="004372F0" w:rsidRPr="003C277C" w:rsidRDefault="004372F0" w:rsidP="004372F0">
      <w:pPr>
        <w:pStyle w:val="titoloprinc0"/>
        <w:rPr>
          <w:color w:val="002060"/>
        </w:rPr>
      </w:pPr>
      <w:r w:rsidRPr="003C277C">
        <w:rPr>
          <w:color w:val="002060"/>
        </w:rPr>
        <w:t>RISULTATI</w:t>
      </w:r>
    </w:p>
    <w:p w14:paraId="67AFABB6" w14:textId="77777777" w:rsidR="004372F0" w:rsidRPr="003C277C" w:rsidRDefault="004372F0" w:rsidP="004372F0">
      <w:pPr>
        <w:pStyle w:val="breakline"/>
        <w:rPr>
          <w:color w:val="002060"/>
        </w:rPr>
      </w:pPr>
    </w:p>
    <w:p w14:paraId="595B568F" w14:textId="77777777" w:rsidR="004372F0" w:rsidRPr="003C277C" w:rsidRDefault="004372F0" w:rsidP="004372F0">
      <w:pPr>
        <w:pStyle w:val="sottotitolocampionato10"/>
        <w:rPr>
          <w:color w:val="002060"/>
        </w:rPr>
      </w:pPr>
      <w:r w:rsidRPr="003C277C">
        <w:rPr>
          <w:color w:val="002060"/>
        </w:rPr>
        <w:t>RISULTATI UFFICIALI GARE DEL 28/09/2025</w:t>
      </w:r>
    </w:p>
    <w:p w14:paraId="4C510F67"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4E6327CC"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456989C9"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33048F3"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A8E42" w14:textId="77777777" w:rsidR="004372F0" w:rsidRPr="003C277C" w:rsidRDefault="004372F0" w:rsidP="0062553E">
                  <w:pPr>
                    <w:pStyle w:val="headertabella0"/>
                    <w:rPr>
                      <w:color w:val="002060"/>
                    </w:rPr>
                  </w:pPr>
                  <w:r w:rsidRPr="003C277C">
                    <w:rPr>
                      <w:color w:val="002060"/>
                    </w:rPr>
                    <w:t>GIRONE A - 1 Giornata - A</w:t>
                  </w:r>
                </w:p>
              </w:tc>
            </w:tr>
            <w:tr w:rsidR="004372F0" w:rsidRPr="003C277C" w14:paraId="15CC03EF"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6B7D5A" w14:textId="77777777" w:rsidR="004372F0" w:rsidRPr="003C277C" w:rsidRDefault="004372F0" w:rsidP="0062553E">
                  <w:pPr>
                    <w:pStyle w:val="rowtabella0"/>
                    <w:rPr>
                      <w:color w:val="002060"/>
                    </w:rPr>
                  </w:pPr>
                  <w:r w:rsidRPr="003C277C">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4AED3" w14:textId="77777777" w:rsidR="004372F0" w:rsidRPr="003C277C" w:rsidRDefault="004372F0" w:rsidP="0062553E">
                  <w:pPr>
                    <w:pStyle w:val="rowtabella0"/>
                    <w:rPr>
                      <w:color w:val="002060"/>
                    </w:rPr>
                  </w:pPr>
                  <w:r w:rsidRPr="003C277C">
                    <w:rPr>
                      <w:color w:val="002060"/>
                    </w:rPr>
                    <w:t>- ACSS MONDOLFO C5 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A3B947" w14:textId="77777777" w:rsidR="004372F0" w:rsidRPr="003C277C" w:rsidRDefault="004372F0" w:rsidP="0062553E">
                  <w:pPr>
                    <w:pStyle w:val="rowtabella0"/>
                    <w:jc w:val="center"/>
                    <w:rPr>
                      <w:color w:val="002060"/>
                    </w:rPr>
                  </w:pPr>
                  <w:r w:rsidRPr="003C277C">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07D6E6" w14:textId="77777777" w:rsidR="004372F0" w:rsidRPr="003C277C" w:rsidRDefault="004372F0" w:rsidP="0062553E">
                  <w:pPr>
                    <w:pStyle w:val="rowtabella0"/>
                    <w:jc w:val="center"/>
                    <w:rPr>
                      <w:color w:val="002060"/>
                    </w:rPr>
                  </w:pPr>
                  <w:r w:rsidRPr="003C277C">
                    <w:rPr>
                      <w:color w:val="002060"/>
                    </w:rPr>
                    <w:t> </w:t>
                  </w:r>
                </w:p>
              </w:tc>
            </w:tr>
            <w:tr w:rsidR="004372F0" w:rsidRPr="003C277C" w14:paraId="3D1C64D3"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BF9B26" w14:textId="77777777" w:rsidR="004372F0" w:rsidRPr="003C277C" w:rsidRDefault="004372F0" w:rsidP="0062553E">
                  <w:pPr>
                    <w:pStyle w:val="rowtabella0"/>
                    <w:rPr>
                      <w:color w:val="002060"/>
                    </w:rPr>
                  </w:pPr>
                  <w:r w:rsidRPr="003C277C">
                    <w:rPr>
                      <w:color w:val="002060"/>
                    </w:rPr>
                    <w:t>ACSS MONDOLFO C5 SQ.C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AFEAE8" w14:textId="77777777" w:rsidR="004372F0" w:rsidRPr="003C277C" w:rsidRDefault="004372F0" w:rsidP="0062553E">
                  <w:pPr>
                    <w:pStyle w:val="rowtabella0"/>
                    <w:rPr>
                      <w:color w:val="002060"/>
                    </w:rPr>
                  </w:pPr>
                  <w:r w:rsidRPr="003C277C">
                    <w:rPr>
                      <w:color w:val="002060"/>
                    </w:rPr>
                    <w:t>- BULDOG T.N.T. LUCREZIA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2D3818D" w14:textId="77777777" w:rsidR="004372F0" w:rsidRPr="003C277C" w:rsidRDefault="004372F0" w:rsidP="0062553E">
                  <w:pPr>
                    <w:pStyle w:val="rowtabella0"/>
                    <w:jc w:val="center"/>
                    <w:rPr>
                      <w:color w:val="002060"/>
                    </w:rPr>
                  </w:pPr>
                  <w:r w:rsidRPr="003C277C">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71DCBB3" w14:textId="77777777" w:rsidR="004372F0" w:rsidRPr="003C277C" w:rsidRDefault="004372F0" w:rsidP="0062553E">
                  <w:pPr>
                    <w:pStyle w:val="rowtabella0"/>
                    <w:jc w:val="center"/>
                    <w:rPr>
                      <w:color w:val="002060"/>
                    </w:rPr>
                  </w:pPr>
                  <w:r w:rsidRPr="003C277C">
                    <w:rPr>
                      <w:color w:val="002060"/>
                    </w:rPr>
                    <w:t> </w:t>
                  </w:r>
                </w:p>
              </w:tc>
            </w:tr>
            <w:tr w:rsidR="004372F0" w:rsidRPr="003C277C" w14:paraId="693A4852"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554C17B" w14:textId="77777777" w:rsidR="004372F0" w:rsidRPr="003C277C" w:rsidRDefault="004372F0" w:rsidP="0062553E">
                  <w:pPr>
                    <w:pStyle w:val="rowtabella0"/>
                    <w:rPr>
                      <w:color w:val="002060"/>
                    </w:rPr>
                  </w:pPr>
                  <w:r w:rsidRPr="003C277C">
                    <w:rPr>
                      <w:color w:val="002060"/>
                    </w:rPr>
                    <w:t>BULDOG T.N.T. LUCREZISQ.B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F8F4275" w14:textId="77777777" w:rsidR="004372F0" w:rsidRPr="003C277C" w:rsidRDefault="004372F0" w:rsidP="0062553E">
                  <w:pPr>
                    <w:pStyle w:val="rowtabella0"/>
                    <w:rPr>
                      <w:color w:val="002060"/>
                    </w:rPr>
                  </w:pPr>
                  <w:r w:rsidRPr="003C277C">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553E0" w14:textId="77777777" w:rsidR="004372F0" w:rsidRPr="003C277C" w:rsidRDefault="004372F0" w:rsidP="0062553E">
                  <w:pPr>
                    <w:pStyle w:val="rowtabella0"/>
                    <w:jc w:val="center"/>
                    <w:rPr>
                      <w:color w:val="002060"/>
                    </w:rPr>
                  </w:pPr>
                  <w:r w:rsidRPr="003C277C">
                    <w:rPr>
                      <w:color w:val="002060"/>
                    </w:rPr>
                    <w:t>4 - 10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9F9C41" w14:textId="77777777" w:rsidR="004372F0" w:rsidRPr="003C277C" w:rsidRDefault="004372F0" w:rsidP="0062553E">
                  <w:pPr>
                    <w:pStyle w:val="rowtabella0"/>
                    <w:jc w:val="center"/>
                    <w:rPr>
                      <w:color w:val="002060"/>
                    </w:rPr>
                  </w:pPr>
                  <w:r w:rsidRPr="003C277C">
                    <w:rPr>
                      <w:color w:val="002060"/>
                    </w:rPr>
                    <w:t> </w:t>
                  </w:r>
                </w:p>
              </w:tc>
            </w:tr>
            <w:tr w:rsidR="004372F0" w:rsidRPr="003C277C" w14:paraId="1D316819"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BF56267" w14:textId="77777777" w:rsidR="004372F0" w:rsidRPr="003C277C" w:rsidRDefault="004372F0" w:rsidP="0062553E">
                  <w:pPr>
                    <w:pStyle w:val="rowtabella0"/>
                    <w:rPr>
                      <w:color w:val="002060"/>
                    </w:rPr>
                  </w:pPr>
                  <w:r w:rsidRPr="003C277C">
                    <w:rPr>
                      <w:color w:val="002060"/>
                    </w:rPr>
                    <w:t>(1) 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CD09D9" w14:textId="77777777" w:rsidR="004372F0" w:rsidRPr="003C277C" w:rsidRDefault="004372F0" w:rsidP="0062553E">
                  <w:pPr>
                    <w:pStyle w:val="rowtabella0"/>
                    <w:rPr>
                      <w:color w:val="002060"/>
                    </w:rPr>
                  </w:pPr>
                  <w:r w:rsidRPr="003C277C">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FF8A32" w14:textId="77777777" w:rsidR="004372F0" w:rsidRPr="003C277C" w:rsidRDefault="004372F0" w:rsidP="0062553E">
                  <w:pPr>
                    <w:pStyle w:val="rowtabella0"/>
                    <w:jc w:val="center"/>
                    <w:rPr>
                      <w:color w:val="002060"/>
                    </w:rPr>
                  </w:pPr>
                  <w:r w:rsidRPr="003C277C">
                    <w:rPr>
                      <w:color w:val="002060"/>
                    </w:rPr>
                    <w:t>8 - 2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1657B21" w14:textId="77777777" w:rsidR="004372F0" w:rsidRPr="003C277C" w:rsidRDefault="004372F0" w:rsidP="0062553E">
                  <w:pPr>
                    <w:pStyle w:val="rowtabella0"/>
                    <w:jc w:val="center"/>
                    <w:rPr>
                      <w:color w:val="002060"/>
                    </w:rPr>
                  </w:pPr>
                  <w:r w:rsidRPr="003C277C">
                    <w:rPr>
                      <w:color w:val="002060"/>
                    </w:rPr>
                    <w:t> </w:t>
                  </w:r>
                </w:p>
              </w:tc>
            </w:tr>
            <w:tr w:rsidR="004372F0" w:rsidRPr="003C277C" w14:paraId="569904A9"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734906" w14:textId="77777777" w:rsidR="004372F0" w:rsidRPr="003C277C" w:rsidRDefault="004372F0" w:rsidP="0062553E">
                  <w:pPr>
                    <w:pStyle w:val="rowtabella0"/>
                    <w:rPr>
                      <w:color w:val="002060"/>
                    </w:rPr>
                  </w:pPr>
                  <w:r w:rsidRPr="003C277C">
                    <w:rPr>
                      <w:color w:val="002060"/>
                    </w:rPr>
                    <w:t>ITALSERVICE C5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518A9" w14:textId="77777777" w:rsidR="004372F0" w:rsidRPr="003C277C" w:rsidRDefault="004372F0" w:rsidP="0062553E">
                  <w:pPr>
                    <w:pStyle w:val="rowtabella0"/>
                    <w:rPr>
                      <w:color w:val="002060"/>
                    </w:rPr>
                  </w:pPr>
                  <w:r w:rsidRPr="003C277C">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FEF0E" w14:textId="77777777" w:rsidR="004372F0" w:rsidRPr="003C277C" w:rsidRDefault="004372F0" w:rsidP="0062553E">
                  <w:pPr>
                    <w:pStyle w:val="rowtabella0"/>
                    <w:jc w:val="center"/>
                    <w:rPr>
                      <w:color w:val="002060"/>
                    </w:rPr>
                  </w:pPr>
                  <w:r w:rsidRPr="003C277C">
                    <w:rPr>
                      <w:color w:val="002060"/>
                    </w:rPr>
                    <w:t>16 - 0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928F88" w14:textId="77777777" w:rsidR="004372F0" w:rsidRPr="003C277C" w:rsidRDefault="004372F0" w:rsidP="0062553E">
                  <w:pPr>
                    <w:pStyle w:val="rowtabella0"/>
                    <w:jc w:val="center"/>
                    <w:rPr>
                      <w:color w:val="002060"/>
                    </w:rPr>
                  </w:pPr>
                  <w:r w:rsidRPr="003C277C">
                    <w:rPr>
                      <w:color w:val="002060"/>
                    </w:rPr>
                    <w:t> </w:t>
                  </w:r>
                </w:p>
              </w:tc>
            </w:tr>
            <w:tr w:rsidR="004372F0" w:rsidRPr="003C277C" w14:paraId="1497CE06"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4754A056" w14:textId="77777777" w:rsidR="004372F0" w:rsidRPr="003C277C" w:rsidRDefault="004372F0" w:rsidP="0062553E">
                  <w:pPr>
                    <w:pStyle w:val="rowtabella0"/>
                    <w:rPr>
                      <w:color w:val="002060"/>
                    </w:rPr>
                  </w:pPr>
                  <w:r w:rsidRPr="003C277C">
                    <w:rPr>
                      <w:color w:val="002060"/>
                    </w:rPr>
                    <w:t>(1) - disputata il 27/09/2025</w:t>
                  </w:r>
                </w:p>
              </w:tc>
            </w:tr>
          </w:tbl>
          <w:p w14:paraId="1EC77A4C"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F40FC40"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B7F56" w14:textId="77777777" w:rsidR="004372F0" w:rsidRPr="003C277C" w:rsidRDefault="004372F0" w:rsidP="0062553E">
                  <w:pPr>
                    <w:pStyle w:val="headertabella0"/>
                    <w:rPr>
                      <w:color w:val="002060"/>
                    </w:rPr>
                  </w:pPr>
                  <w:r w:rsidRPr="003C277C">
                    <w:rPr>
                      <w:color w:val="002060"/>
                    </w:rPr>
                    <w:t>GIRONE B - 1 Giornata - A</w:t>
                  </w:r>
                </w:p>
              </w:tc>
            </w:tr>
            <w:tr w:rsidR="004372F0" w:rsidRPr="003C277C" w14:paraId="3F522390"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B1A26AC" w14:textId="77777777" w:rsidR="004372F0" w:rsidRPr="003C277C" w:rsidRDefault="004372F0" w:rsidP="0062553E">
                  <w:pPr>
                    <w:pStyle w:val="rowtabella0"/>
                    <w:rPr>
                      <w:color w:val="002060"/>
                    </w:rPr>
                  </w:pPr>
                  <w:r w:rsidRPr="003C277C">
                    <w:rPr>
                      <w:color w:val="002060"/>
                    </w:rPr>
                    <w:t>(1) 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4A8567" w14:textId="77777777" w:rsidR="004372F0" w:rsidRPr="003C277C" w:rsidRDefault="004372F0" w:rsidP="0062553E">
                  <w:pPr>
                    <w:pStyle w:val="rowtabella0"/>
                    <w:rPr>
                      <w:color w:val="002060"/>
                    </w:rPr>
                  </w:pPr>
                  <w:r w:rsidRPr="003C277C">
                    <w:rPr>
                      <w:color w:val="002060"/>
                    </w:rPr>
                    <w:t>- CERRETO D ESI C5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EC9012" w14:textId="77777777" w:rsidR="004372F0" w:rsidRPr="003C277C" w:rsidRDefault="004372F0" w:rsidP="0062553E">
                  <w:pPr>
                    <w:pStyle w:val="rowtabella0"/>
                    <w:jc w:val="center"/>
                    <w:rPr>
                      <w:color w:val="002060"/>
                    </w:rPr>
                  </w:pPr>
                  <w:r w:rsidRPr="003C277C">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FB93D" w14:textId="77777777" w:rsidR="004372F0" w:rsidRPr="003C277C" w:rsidRDefault="004372F0" w:rsidP="0062553E">
                  <w:pPr>
                    <w:pStyle w:val="rowtabella0"/>
                    <w:jc w:val="center"/>
                    <w:rPr>
                      <w:color w:val="002060"/>
                    </w:rPr>
                  </w:pPr>
                  <w:r w:rsidRPr="003C277C">
                    <w:rPr>
                      <w:color w:val="002060"/>
                    </w:rPr>
                    <w:t> </w:t>
                  </w:r>
                </w:p>
              </w:tc>
            </w:tr>
            <w:tr w:rsidR="004372F0" w:rsidRPr="003C277C" w14:paraId="419F5547"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2B3350" w14:textId="77777777" w:rsidR="004372F0" w:rsidRPr="003C277C" w:rsidRDefault="004372F0" w:rsidP="0062553E">
                  <w:pPr>
                    <w:pStyle w:val="rowtabella0"/>
                    <w:rPr>
                      <w:color w:val="002060"/>
                    </w:rPr>
                  </w:pPr>
                  <w:r w:rsidRPr="003C277C">
                    <w:rPr>
                      <w:color w:val="002060"/>
                    </w:rPr>
                    <w:t>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D5C6267" w14:textId="77777777" w:rsidR="004372F0" w:rsidRPr="003C277C" w:rsidRDefault="004372F0" w:rsidP="0062553E">
                  <w:pPr>
                    <w:pStyle w:val="rowtabella0"/>
                    <w:rPr>
                      <w:color w:val="002060"/>
                    </w:rPr>
                  </w:pPr>
                  <w:r w:rsidRPr="003C277C">
                    <w:rPr>
                      <w:color w:val="002060"/>
                    </w:rPr>
                    <w:t>- SPORTING GROTTAMMARE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37B0D5" w14:textId="77777777" w:rsidR="004372F0" w:rsidRPr="003C277C" w:rsidRDefault="004372F0" w:rsidP="0062553E">
                  <w:pPr>
                    <w:pStyle w:val="rowtabella0"/>
                    <w:jc w:val="center"/>
                    <w:rPr>
                      <w:color w:val="002060"/>
                    </w:rPr>
                  </w:pPr>
                  <w:r w:rsidRPr="003C277C">
                    <w:rPr>
                      <w:color w:val="002060"/>
                    </w:rPr>
                    <w:t>6 - 1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7A3AF" w14:textId="77777777" w:rsidR="004372F0" w:rsidRPr="003C277C" w:rsidRDefault="004372F0" w:rsidP="0062553E">
                  <w:pPr>
                    <w:pStyle w:val="rowtabella0"/>
                    <w:jc w:val="center"/>
                    <w:rPr>
                      <w:color w:val="002060"/>
                    </w:rPr>
                  </w:pPr>
                  <w:r w:rsidRPr="003C277C">
                    <w:rPr>
                      <w:color w:val="002060"/>
                    </w:rPr>
                    <w:t> </w:t>
                  </w:r>
                </w:p>
              </w:tc>
            </w:tr>
            <w:tr w:rsidR="004372F0" w:rsidRPr="003C277C" w14:paraId="1871AD94"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97636E" w14:textId="77777777" w:rsidR="004372F0" w:rsidRPr="003C277C" w:rsidRDefault="004372F0" w:rsidP="0062553E">
                  <w:pPr>
                    <w:pStyle w:val="rowtabella0"/>
                    <w:rPr>
                      <w:color w:val="002060"/>
                    </w:rPr>
                  </w:pPr>
                  <w:r w:rsidRPr="003C277C">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CE3640" w14:textId="77777777" w:rsidR="004372F0" w:rsidRPr="003C277C" w:rsidRDefault="004372F0" w:rsidP="0062553E">
                  <w:pPr>
                    <w:pStyle w:val="rowtabella0"/>
                    <w:rPr>
                      <w:color w:val="002060"/>
                    </w:rPr>
                  </w:pPr>
                  <w:r w:rsidRPr="003C277C">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C03ED12" w14:textId="77777777" w:rsidR="004372F0" w:rsidRPr="003C277C" w:rsidRDefault="004372F0" w:rsidP="0062553E">
                  <w:pPr>
                    <w:pStyle w:val="rowtabella0"/>
                    <w:jc w:val="center"/>
                    <w:rPr>
                      <w:color w:val="002060"/>
                    </w:rPr>
                  </w:pPr>
                  <w:r w:rsidRPr="003C277C">
                    <w:rPr>
                      <w:color w:val="002060"/>
                    </w:rPr>
                    <w:t>10 - 1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AAB1BD" w14:textId="77777777" w:rsidR="004372F0" w:rsidRPr="003C277C" w:rsidRDefault="004372F0" w:rsidP="0062553E">
                  <w:pPr>
                    <w:pStyle w:val="rowtabella0"/>
                    <w:jc w:val="center"/>
                    <w:rPr>
                      <w:color w:val="002060"/>
                    </w:rPr>
                  </w:pPr>
                  <w:r w:rsidRPr="003C277C">
                    <w:rPr>
                      <w:color w:val="002060"/>
                    </w:rPr>
                    <w:t> </w:t>
                  </w:r>
                </w:p>
              </w:tc>
            </w:tr>
            <w:tr w:rsidR="004372F0" w:rsidRPr="003C277C" w14:paraId="0384C339"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1CBB70" w14:textId="77777777" w:rsidR="004372F0" w:rsidRPr="003C277C" w:rsidRDefault="004372F0" w:rsidP="0062553E">
                  <w:pPr>
                    <w:pStyle w:val="rowtabella0"/>
                    <w:rPr>
                      <w:color w:val="002060"/>
                    </w:rPr>
                  </w:pPr>
                  <w:r w:rsidRPr="003C277C">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54FAC20" w14:textId="77777777" w:rsidR="004372F0" w:rsidRPr="003C277C" w:rsidRDefault="004372F0" w:rsidP="0062553E">
                  <w:pPr>
                    <w:pStyle w:val="rowtabella0"/>
                    <w:rPr>
                      <w:color w:val="002060"/>
                    </w:rPr>
                  </w:pPr>
                  <w:r w:rsidRPr="003C277C">
                    <w:rPr>
                      <w:color w:val="002060"/>
                    </w:rPr>
                    <w:t>- GROTTACCIA 2005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C8B2BCD" w14:textId="77777777" w:rsidR="004372F0" w:rsidRPr="003C277C" w:rsidRDefault="004372F0" w:rsidP="0062553E">
                  <w:pPr>
                    <w:pStyle w:val="rowtabella0"/>
                    <w:jc w:val="center"/>
                    <w:rPr>
                      <w:color w:val="002060"/>
                    </w:rPr>
                  </w:pPr>
                  <w:r w:rsidRPr="003C277C">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1C520E" w14:textId="77777777" w:rsidR="004372F0" w:rsidRPr="003C277C" w:rsidRDefault="004372F0" w:rsidP="0062553E">
                  <w:pPr>
                    <w:pStyle w:val="rowtabella0"/>
                    <w:jc w:val="center"/>
                    <w:rPr>
                      <w:color w:val="002060"/>
                    </w:rPr>
                  </w:pPr>
                  <w:r w:rsidRPr="003C277C">
                    <w:rPr>
                      <w:color w:val="002060"/>
                    </w:rPr>
                    <w:t> </w:t>
                  </w:r>
                </w:p>
              </w:tc>
            </w:tr>
            <w:tr w:rsidR="004372F0" w:rsidRPr="003C277C" w14:paraId="71A0DC8E" w14:textId="77777777" w:rsidTr="0062553E">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74216E9" w14:textId="77777777" w:rsidR="004372F0" w:rsidRPr="003C277C" w:rsidRDefault="004372F0" w:rsidP="0062553E">
                  <w:pPr>
                    <w:pStyle w:val="rowtabella0"/>
                    <w:rPr>
                      <w:color w:val="002060"/>
                    </w:rPr>
                  </w:pPr>
                  <w:r w:rsidRPr="003C277C">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759AC5" w14:textId="77777777" w:rsidR="004372F0" w:rsidRPr="003C277C" w:rsidRDefault="004372F0" w:rsidP="0062553E">
                  <w:pPr>
                    <w:pStyle w:val="rowtabella0"/>
                    <w:rPr>
                      <w:color w:val="002060"/>
                    </w:rPr>
                  </w:pPr>
                  <w:r w:rsidRPr="003C277C">
                    <w:rPr>
                      <w:color w:val="002060"/>
                    </w:rPr>
                    <w:t>- C.U.S.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3BF6544" w14:textId="77777777" w:rsidR="004372F0" w:rsidRPr="003C277C" w:rsidRDefault="004372F0" w:rsidP="0062553E">
                  <w:pPr>
                    <w:pStyle w:val="rowtabella0"/>
                    <w:jc w:val="center"/>
                    <w:rPr>
                      <w:color w:val="002060"/>
                    </w:rPr>
                  </w:pPr>
                  <w:r w:rsidRPr="003C277C">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09C922E" w14:textId="77777777" w:rsidR="004372F0" w:rsidRPr="003C277C" w:rsidRDefault="004372F0" w:rsidP="0062553E">
                  <w:pPr>
                    <w:pStyle w:val="rowtabella0"/>
                    <w:jc w:val="center"/>
                    <w:rPr>
                      <w:color w:val="002060"/>
                    </w:rPr>
                  </w:pPr>
                  <w:r w:rsidRPr="003C277C">
                    <w:rPr>
                      <w:color w:val="002060"/>
                    </w:rPr>
                    <w:t> </w:t>
                  </w:r>
                </w:p>
              </w:tc>
            </w:tr>
            <w:tr w:rsidR="004372F0" w:rsidRPr="003C277C" w14:paraId="454743C3"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3A185D" w14:textId="77777777" w:rsidR="004372F0" w:rsidRPr="003C277C" w:rsidRDefault="004372F0" w:rsidP="0062553E">
                  <w:pPr>
                    <w:pStyle w:val="rowtabella0"/>
                    <w:rPr>
                      <w:color w:val="002060"/>
                    </w:rPr>
                  </w:pPr>
                  <w:r w:rsidRPr="003C277C">
                    <w:rPr>
                      <w:color w:val="002060"/>
                    </w:rPr>
                    <w:t>(1) RECANATI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C58D77" w14:textId="77777777" w:rsidR="004372F0" w:rsidRPr="003C277C" w:rsidRDefault="004372F0" w:rsidP="0062553E">
                  <w:pPr>
                    <w:pStyle w:val="rowtabella0"/>
                    <w:rPr>
                      <w:color w:val="002060"/>
                    </w:rPr>
                  </w:pPr>
                  <w:r w:rsidRPr="003C277C">
                    <w:rPr>
                      <w:color w:val="002060"/>
                    </w:rPr>
                    <w:t>- PASTADICAMERINO GAGLIOLE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0D45E" w14:textId="77777777" w:rsidR="004372F0" w:rsidRPr="003C277C" w:rsidRDefault="004372F0" w:rsidP="0062553E">
                  <w:pPr>
                    <w:pStyle w:val="rowtabella0"/>
                    <w:jc w:val="center"/>
                    <w:rPr>
                      <w:color w:val="002060"/>
                    </w:rPr>
                  </w:pPr>
                  <w:r w:rsidRPr="003C277C">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6FCE38" w14:textId="77777777" w:rsidR="004372F0" w:rsidRPr="003C277C" w:rsidRDefault="004372F0" w:rsidP="0062553E">
                  <w:pPr>
                    <w:pStyle w:val="rowtabella0"/>
                    <w:jc w:val="center"/>
                    <w:rPr>
                      <w:color w:val="002060"/>
                    </w:rPr>
                  </w:pPr>
                  <w:r w:rsidRPr="003C277C">
                    <w:rPr>
                      <w:color w:val="002060"/>
                    </w:rPr>
                    <w:t> </w:t>
                  </w:r>
                </w:p>
              </w:tc>
            </w:tr>
            <w:tr w:rsidR="004372F0" w:rsidRPr="003C277C" w14:paraId="37498117"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59FF6EC6" w14:textId="77777777" w:rsidR="004372F0" w:rsidRPr="003C277C" w:rsidRDefault="004372F0" w:rsidP="0062553E">
                  <w:pPr>
                    <w:pStyle w:val="rowtabella0"/>
                    <w:rPr>
                      <w:color w:val="002060"/>
                    </w:rPr>
                  </w:pPr>
                  <w:r w:rsidRPr="003C277C">
                    <w:rPr>
                      <w:color w:val="002060"/>
                    </w:rPr>
                    <w:t>(1) - disputata il 27/09/2025</w:t>
                  </w:r>
                </w:p>
              </w:tc>
            </w:tr>
          </w:tbl>
          <w:p w14:paraId="19EA1D0F" w14:textId="77777777" w:rsidR="004372F0" w:rsidRPr="003C277C" w:rsidRDefault="004372F0" w:rsidP="0062553E">
            <w:pPr>
              <w:rPr>
                <w:color w:val="002060"/>
              </w:rPr>
            </w:pPr>
          </w:p>
        </w:tc>
      </w:tr>
    </w:tbl>
    <w:p w14:paraId="7CD7CCD7" w14:textId="77777777" w:rsidR="004372F0" w:rsidRPr="003C277C" w:rsidRDefault="004372F0" w:rsidP="004372F0">
      <w:pPr>
        <w:pStyle w:val="breakline"/>
        <w:rPr>
          <w:rFonts w:eastAsiaTheme="minorEastAsia"/>
          <w:color w:val="002060"/>
        </w:rPr>
      </w:pPr>
    </w:p>
    <w:p w14:paraId="7DDA58BA" w14:textId="77777777" w:rsidR="004372F0" w:rsidRPr="003C277C" w:rsidRDefault="004372F0" w:rsidP="004372F0">
      <w:pPr>
        <w:pStyle w:val="breakline"/>
        <w:rPr>
          <w:color w:val="002060"/>
        </w:rPr>
      </w:pPr>
    </w:p>
    <w:p w14:paraId="3C8AC4E4" w14:textId="77777777" w:rsidR="004372F0" w:rsidRPr="003C277C" w:rsidRDefault="004372F0" w:rsidP="004372F0">
      <w:pPr>
        <w:pStyle w:val="titoloprinc0"/>
        <w:rPr>
          <w:color w:val="002060"/>
        </w:rPr>
      </w:pPr>
      <w:r w:rsidRPr="003C277C">
        <w:rPr>
          <w:color w:val="002060"/>
        </w:rPr>
        <w:t>GIUDICE SPORTIVO</w:t>
      </w:r>
    </w:p>
    <w:p w14:paraId="32B03945"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2D91C8C3" w14:textId="77777777" w:rsidR="004372F0" w:rsidRPr="003C277C" w:rsidRDefault="004372F0" w:rsidP="004372F0">
      <w:pPr>
        <w:pStyle w:val="titolo10"/>
        <w:rPr>
          <w:color w:val="002060"/>
        </w:rPr>
      </w:pPr>
      <w:r w:rsidRPr="003C277C">
        <w:rPr>
          <w:color w:val="002060"/>
        </w:rPr>
        <w:t xml:space="preserve">GARE DEL 27/ 9/2025 </w:t>
      </w:r>
    </w:p>
    <w:p w14:paraId="4CCF9943" w14:textId="77777777" w:rsidR="004372F0" w:rsidRPr="003C277C" w:rsidRDefault="004372F0" w:rsidP="004372F0">
      <w:pPr>
        <w:pStyle w:val="titolo60"/>
        <w:rPr>
          <w:color w:val="002060"/>
        </w:rPr>
      </w:pPr>
      <w:r w:rsidRPr="003C277C">
        <w:rPr>
          <w:color w:val="002060"/>
        </w:rPr>
        <w:t xml:space="preserve">DECISIONI DEL GIUDICE SPORTIVO </w:t>
      </w:r>
    </w:p>
    <w:p w14:paraId="53377090"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gara del 27/ 9/2025 SPECIAL ONE SPORTING CLUB - CALCIO A 5 CORINALDO </w:t>
      </w:r>
      <w:r w:rsidRPr="003C277C">
        <w:rPr>
          <w:color w:val="002060"/>
        </w:rPr>
        <w:br/>
        <w:t xml:space="preserve">Vista la segnalazione con la quale il Comitato Regionale Marche interessava la scrivente circa la formale rinuncia alla disputa del Campionato Regionale Calcio a Cinque Under 15, girone "A", fattagli pervenire dalla Società SPECIAL ONE SPORTING CLUB. </w:t>
      </w:r>
    </w:p>
    <w:p w14:paraId="21878A65" w14:textId="77777777" w:rsidR="00BA0234" w:rsidRDefault="004372F0" w:rsidP="004372F0">
      <w:pPr>
        <w:pStyle w:val="diffida"/>
        <w:spacing w:before="80" w:beforeAutospacing="0" w:after="40" w:afterAutospacing="0"/>
        <w:jc w:val="left"/>
        <w:rPr>
          <w:color w:val="002060"/>
        </w:rPr>
      </w:pPr>
      <w:r w:rsidRPr="003C277C">
        <w:rPr>
          <w:color w:val="002060"/>
        </w:rPr>
        <w:t>Preso atto che la rinuncia da parte della Società SPECIAL ONE SPORTINGCLUB è intervenuta dopo la pubblicazione della composizione dei gironi</w:t>
      </w:r>
      <w:r w:rsidR="00BA0234">
        <w:rPr>
          <w:color w:val="002060"/>
        </w:rPr>
        <w:t xml:space="preserve"> </w:t>
      </w:r>
      <w:r w:rsidRPr="003C277C">
        <w:rPr>
          <w:color w:val="002060"/>
        </w:rPr>
        <w:t xml:space="preserve">e dei calendari, visto l'art. 53 comma 8 delle NOIF, </w:t>
      </w:r>
    </w:p>
    <w:p w14:paraId="71DF48AB" w14:textId="2995C9B7" w:rsidR="00BA0234" w:rsidRDefault="00BA0234" w:rsidP="00BA0234">
      <w:pPr>
        <w:pStyle w:val="diffida"/>
        <w:spacing w:before="80" w:beforeAutospacing="0" w:after="40" w:afterAutospacing="0"/>
        <w:jc w:val="center"/>
        <w:rPr>
          <w:color w:val="002060"/>
        </w:rPr>
      </w:pPr>
      <w:r>
        <w:rPr>
          <w:color w:val="002060"/>
        </w:rPr>
        <w:t>s</w:t>
      </w:r>
      <w:r w:rsidR="004372F0" w:rsidRPr="003C277C">
        <w:rPr>
          <w:color w:val="002060"/>
        </w:rPr>
        <w:t>i dispone di:</w:t>
      </w:r>
    </w:p>
    <w:p w14:paraId="10E61A42" w14:textId="0FA87AA7" w:rsidR="004372F0" w:rsidRPr="003C277C" w:rsidRDefault="004372F0" w:rsidP="004372F0">
      <w:pPr>
        <w:pStyle w:val="diffida"/>
        <w:spacing w:before="80" w:beforeAutospacing="0" w:after="40" w:afterAutospacing="0"/>
        <w:jc w:val="left"/>
        <w:rPr>
          <w:color w:val="002060"/>
        </w:rPr>
      </w:pPr>
      <w:r w:rsidRPr="003C277C">
        <w:rPr>
          <w:color w:val="002060"/>
        </w:rPr>
        <w:t xml:space="preserve"> - infligge</w:t>
      </w:r>
      <w:r w:rsidR="00BA0234">
        <w:rPr>
          <w:color w:val="002060"/>
        </w:rPr>
        <w:t>re</w:t>
      </w:r>
      <w:r w:rsidRPr="003C277C">
        <w:rPr>
          <w:color w:val="002060"/>
        </w:rPr>
        <w:t xml:space="preserve"> alla Società SPECIAL ONE SPORTING CLUB l'ammenda di </w:t>
      </w:r>
      <w:r w:rsidR="00BA0234">
        <w:rPr>
          <w:color w:val="002060"/>
        </w:rPr>
        <w:t>Euro</w:t>
      </w:r>
      <w:r w:rsidRPr="003C277C">
        <w:rPr>
          <w:color w:val="002060"/>
        </w:rPr>
        <w:t xml:space="preserve"> 700,00, pari a 7 volte la sanzione prevista per la prima rinuncia. </w:t>
      </w:r>
    </w:p>
    <w:p w14:paraId="668A1690"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Sanzione così determinata in virtù delle motivazioni addotte dalla predetta Società </w:t>
      </w:r>
    </w:p>
    <w:p w14:paraId="5A90822E" w14:textId="77777777" w:rsidR="004372F0" w:rsidRPr="003C277C" w:rsidRDefault="004372F0" w:rsidP="004372F0">
      <w:pPr>
        <w:pStyle w:val="titolo7a"/>
        <w:rPr>
          <w:color w:val="002060"/>
        </w:rPr>
      </w:pPr>
      <w:r w:rsidRPr="003C277C">
        <w:rPr>
          <w:color w:val="002060"/>
        </w:rPr>
        <w:t xml:space="preserve">PROVVEDIMENTI DISCIPLINARI </w:t>
      </w:r>
    </w:p>
    <w:p w14:paraId="74DEFFD1"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2A08DE5A" w14:textId="77777777" w:rsidR="004372F0" w:rsidRPr="003C277C" w:rsidRDefault="004372F0" w:rsidP="004372F0">
      <w:pPr>
        <w:pStyle w:val="titolo30"/>
        <w:rPr>
          <w:color w:val="002060"/>
        </w:rPr>
      </w:pPr>
      <w:r w:rsidRPr="003C277C">
        <w:rPr>
          <w:color w:val="002060"/>
        </w:rPr>
        <w:t xml:space="preserve">SOCIETA' </w:t>
      </w:r>
    </w:p>
    <w:p w14:paraId="3146EC0D" w14:textId="77777777" w:rsidR="004372F0" w:rsidRPr="003C277C" w:rsidRDefault="004372F0" w:rsidP="004372F0">
      <w:pPr>
        <w:pStyle w:val="titolo20"/>
        <w:rPr>
          <w:color w:val="002060"/>
        </w:rPr>
      </w:pPr>
      <w:r w:rsidRPr="003C277C">
        <w:rPr>
          <w:color w:val="002060"/>
        </w:rPr>
        <w:t xml:space="preserve">AMMENDA </w:t>
      </w:r>
    </w:p>
    <w:p w14:paraId="08DA81E6" w14:textId="77777777" w:rsidR="004372F0" w:rsidRPr="003C277C" w:rsidRDefault="004372F0" w:rsidP="004372F0">
      <w:pPr>
        <w:pStyle w:val="diffida"/>
        <w:spacing w:before="80" w:beforeAutospacing="0" w:after="40" w:afterAutospacing="0"/>
        <w:jc w:val="left"/>
        <w:rPr>
          <w:color w:val="002060"/>
        </w:rPr>
      </w:pPr>
      <w:r w:rsidRPr="003C277C">
        <w:rPr>
          <w:color w:val="002060"/>
        </w:rPr>
        <w:t xml:space="preserve">Euro 700,00 SPECIAL ONE SPORTING CLUB </w:t>
      </w:r>
      <w:r w:rsidRPr="003C277C">
        <w:rPr>
          <w:color w:val="002060"/>
        </w:rPr>
        <w:br/>
        <w:t xml:space="preserve">Vedi delibera </w:t>
      </w:r>
    </w:p>
    <w:p w14:paraId="41B5F97F" w14:textId="77777777" w:rsidR="004372F0" w:rsidRPr="003C277C" w:rsidRDefault="004372F0" w:rsidP="004372F0">
      <w:pPr>
        <w:pStyle w:val="titolo30"/>
        <w:rPr>
          <w:color w:val="002060"/>
        </w:rPr>
      </w:pPr>
      <w:r w:rsidRPr="003C277C">
        <w:rPr>
          <w:color w:val="002060"/>
        </w:rPr>
        <w:t xml:space="preserve">CALCIATORI NON ESPULSI </w:t>
      </w:r>
    </w:p>
    <w:p w14:paraId="7D3145AA"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B191A59" w14:textId="77777777" w:rsidTr="0062553E">
        <w:tc>
          <w:tcPr>
            <w:tcW w:w="2200" w:type="dxa"/>
            <w:tcMar>
              <w:top w:w="20" w:type="dxa"/>
              <w:left w:w="20" w:type="dxa"/>
              <w:bottom w:w="20" w:type="dxa"/>
              <w:right w:w="20" w:type="dxa"/>
            </w:tcMar>
            <w:vAlign w:val="center"/>
            <w:hideMark/>
          </w:tcPr>
          <w:p w14:paraId="664A845D" w14:textId="77777777" w:rsidR="004372F0" w:rsidRPr="003C277C" w:rsidRDefault="004372F0" w:rsidP="0062553E">
            <w:pPr>
              <w:pStyle w:val="movimento"/>
              <w:rPr>
                <w:color w:val="002060"/>
              </w:rPr>
            </w:pPr>
            <w:r w:rsidRPr="003C277C">
              <w:rPr>
                <w:color w:val="002060"/>
              </w:rPr>
              <w:t>GUTIERREZ DURANTE YAN LUCCA</w:t>
            </w:r>
          </w:p>
        </w:tc>
        <w:tc>
          <w:tcPr>
            <w:tcW w:w="2200" w:type="dxa"/>
            <w:tcMar>
              <w:top w:w="20" w:type="dxa"/>
              <w:left w:w="20" w:type="dxa"/>
              <w:bottom w:w="20" w:type="dxa"/>
              <w:right w:w="20" w:type="dxa"/>
            </w:tcMar>
            <w:vAlign w:val="center"/>
            <w:hideMark/>
          </w:tcPr>
          <w:p w14:paraId="53C4DC7E" w14:textId="77777777" w:rsidR="004372F0" w:rsidRPr="003C277C" w:rsidRDefault="004372F0" w:rsidP="0062553E">
            <w:pPr>
              <w:pStyle w:val="movimento2"/>
              <w:rPr>
                <w:color w:val="002060"/>
              </w:rPr>
            </w:pPr>
            <w:r w:rsidRPr="003C277C">
              <w:rPr>
                <w:color w:val="002060"/>
              </w:rPr>
              <w:t xml:space="preserve">(ASCOLI CALCIO A 5) </w:t>
            </w:r>
          </w:p>
        </w:tc>
        <w:tc>
          <w:tcPr>
            <w:tcW w:w="800" w:type="dxa"/>
            <w:tcMar>
              <w:top w:w="20" w:type="dxa"/>
              <w:left w:w="20" w:type="dxa"/>
              <w:bottom w:w="20" w:type="dxa"/>
              <w:right w:w="20" w:type="dxa"/>
            </w:tcMar>
            <w:vAlign w:val="center"/>
            <w:hideMark/>
          </w:tcPr>
          <w:p w14:paraId="424BBF8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EFEFA73" w14:textId="77777777" w:rsidR="004372F0" w:rsidRPr="003C277C" w:rsidRDefault="004372F0" w:rsidP="0062553E">
            <w:pPr>
              <w:pStyle w:val="movimento"/>
              <w:rPr>
                <w:color w:val="002060"/>
              </w:rPr>
            </w:pPr>
            <w:r w:rsidRPr="003C277C">
              <w:rPr>
                <w:color w:val="002060"/>
              </w:rPr>
              <w:t>BELLU IGOR</w:t>
            </w:r>
          </w:p>
        </w:tc>
        <w:tc>
          <w:tcPr>
            <w:tcW w:w="2200" w:type="dxa"/>
            <w:tcMar>
              <w:top w:w="20" w:type="dxa"/>
              <w:left w:w="20" w:type="dxa"/>
              <w:bottom w:w="20" w:type="dxa"/>
              <w:right w:w="20" w:type="dxa"/>
            </w:tcMar>
            <w:vAlign w:val="center"/>
            <w:hideMark/>
          </w:tcPr>
          <w:p w14:paraId="46DB0344" w14:textId="77777777" w:rsidR="004372F0" w:rsidRPr="003C277C" w:rsidRDefault="004372F0" w:rsidP="0062553E">
            <w:pPr>
              <w:pStyle w:val="movimento2"/>
              <w:rPr>
                <w:color w:val="002060"/>
              </w:rPr>
            </w:pPr>
            <w:r w:rsidRPr="003C277C">
              <w:rPr>
                <w:color w:val="002060"/>
              </w:rPr>
              <w:t xml:space="preserve">(CERRETO D ESI C5 A.S.D.) </w:t>
            </w:r>
          </w:p>
        </w:tc>
      </w:tr>
      <w:tr w:rsidR="004372F0" w:rsidRPr="003C277C" w14:paraId="09438033" w14:textId="77777777" w:rsidTr="0062553E">
        <w:tc>
          <w:tcPr>
            <w:tcW w:w="2200" w:type="dxa"/>
            <w:tcMar>
              <w:top w:w="20" w:type="dxa"/>
              <w:left w:w="20" w:type="dxa"/>
              <w:bottom w:w="20" w:type="dxa"/>
              <w:right w:w="20" w:type="dxa"/>
            </w:tcMar>
            <w:vAlign w:val="center"/>
            <w:hideMark/>
          </w:tcPr>
          <w:p w14:paraId="6D14AF95" w14:textId="77777777" w:rsidR="004372F0" w:rsidRPr="003C277C" w:rsidRDefault="004372F0" w:rsidP="0062553E">
            <w:pPr>
              <w:pStyle w:val="movimento"/>
              <w:rPr>
                <w:color w:val="002060"/>
              </w:rPr>
            </w:pPr>
            <w:r w:rsidRPr="003C277C">
              <w:rPr>
                <w:color w:val="002060"/>
              </w:rPr>
              <w:t>RATKOCERI ENDRI</w:t>
            </w:r>
          </w:p>
        </w:tc>
        <w:tc>
          <w:tcPr>
            <w:tcW w:w="2200" w:type="dxa"/>
            <w:tcMar>
              <w:top w:w="20" w:type="dxa"/>
              <w:left w:w="20" w:type="dxa"/>
              <w:bottom w:w="20" w:type="dxa"/>
              <w:right w:w="20" w:type="dxa"/>
            </w:tcMar>
            <w:vAlign w:val="center"/>
            <w:hideMark/>
          </w:tcPr>
          <w:p w14:paraId="4DA0CC82" w14:textId="77777777" w:rsidR="004372F0" w:rsidRPr="003C277C" w:rsidRDefault="004372F0" w:rsidP="0062553E">
            <w:pPr>
              <w:pStyle w:val="movimento2"/>
              <w:rPr>
                <w:color w:val="002060"/>
              </w:rPr>
            </w:pPr>
            <w:r w:rsidRPr="003C277C">
              <w:rPr>
                <w:color w:val="002060"/>
              </w:rPr>
              <w:t xml:space="preserve">(CERRETO D ESI C5 A.S.D.) </w:t>
            </w:r>
          </w:p>
        </w:tc>
        <w:tc>
          <w:tcPr>
            <w:tcW w:w="800" w:type="dxa"/>
            <w:tcMar>
              <w:top w:w="20" w:type="dxa"/>
              <w:left w:w="20" w:type="dxa"/>
              <w:bottom w:w="20" w:type="dxa"/>
              <w:right w:w="20" w:type="dxa"/>
            </w:tcMar>
            <w:vAlign w:val="center"/>
            <w:hideMark/>
          </w:tcPr>
          <w:p w14:paraId="2CD267E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EE9BAA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7A96990" w14:textId="77777777" w:rsidR="004372F0" w:rsidRPr="003C277C" w:rsidRDefault="004372F0" w:rsidP="0062553E">
            <w:pPr>
              <w:pStyle w:val="movimento2"/>
              <w:rPr>
                <w:color w:val="002060"/>
              </w:rPr>
            </w:pPr>
            <w:r w:rsidRPr="003C277C">
              <w:rPr>
                <w:color w:val="002060"/>
              </w:rPr>
              <w:t> </w:t>
            </w:r>
          </w:p>
        </w:tc>
      </w:tr>
    </w:tbl>
    <w:p w14:paraId="7D99D18E" w14:textId="77777777" w:rsidR="004372F0" w:rsidRPr="003C277C" w:rsidRDefault="004372F0" w:rsidP="004372F0">
      <w:pPr>
        <w:pStyle w:val="titolo10"/>
        <w:rPr>
          <w:rFonts w:eastAsiaTheme="minorEastAsia"/>
          <w:color w:val="002060"/>
        </w:rPr>
      </w:pPr>
      <w:r w:rsidRPr="003C277C">
        <w:rPr>
          <w:color w:val="002060"/>
        </w:rPr>
        <w:t xml:space="preserve">GARE DEL 28/ 9/2025 </w:t>
      </w:r>
    </w:p>
    <w:p w14:paraId="11093B29" w14:textId="77777777" w:rsidR="004372F0" w:rsidRPr="003C277C" w:rsidRDefault="004372F0" w:rsidP="004372F0">
      <w:pPr>
        <w:pStyle w:val="titolo7a"/>
        <w:rPr>
          <w:color w:val="002060"/>
        </w:rPr>
      </w:pPr>
      <w:r w:rsidRPr="003C277C">
        <w:rPr>
          <w:color w:val="002060"/>
        </w:rPr>
        <w:t xml:space="preserve">PROVVEDIMENTI DISCIPLINARI </w:t>
      </w:r>
    </w:p>
    <w:p w14:paraId="2A2F5010"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741F4A2E" w14:textId="77777777" w:rsidR="004372F0" w:rsidRPr="003C277C" w:rsidRDefault="004372F0" w:rsidP="004372F0">
      <w:pPr>
        <w:pStyle w:val="titolo30"/>
        <w:rPr>
          <w:color w:val="002060"/>
        </w:rPr>
      </w:pPr>
      <w:r w:rsidRPr="003C277C">
        <w:rPr>
          <w:color w:val="002060"/>
        </w:rPr>
        <w:lastRenderedPageBreak/>
        <w:t xml:space="preserve">CALCIATORI NON ESPULSI </w:t>
      </w:r>
    </w:p>
    <w:p w14:paraId="6F6DB4C7" w14:textId="77777777" w:rsidR="004372F0" w:rsidRPr="003C277C" w:rsidRDefault="004372F0" w:rsidP="004372F0">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4252100" w14:textId="77777777" w:rsidTr="0062553E">
        <w:tc>
          <w:tcPr>
            <w:tcW w:w="2200" w:type="dxa"/>
            <w:tcMar>
              <w:top w:w="20" w:type="dxa"/>
              <w:left w:w="20" w:type="dxa"/>
              <w:bottom w:w="20" w:type="dxa"/>
              <w:right w:w="20" w:type="dxa"/>
            </w:tcMar>
            <w:vAlign w:val="center"/>
            <w:hideMark/>
          </w:tcPr>
          <w:p w14:paraId="5EBD300D" w14:textId="77777777" w:rsidR="004372F0" w:rsidRPr="003C277C" w:rsidRDefault="004372F0" w:rsidP="0062553E">
            <w:pPr>
              <w:pStyle w:val="movimento"/>
              <w:rPr>
                <w:color w:val="002060"/>
              </w:rPr>
            </w:pPr>
            <w:r w:rsidRPr="003C277C">
              <w:rPr>
                <w:color w:val="002060"/>
              </w:rPr>
              <w:t>BRASCA SIMONE</w:t>
            </w:r>
          </w:p>
        </w:tc>
        <w:tc>
          <w:tcPr>
            <w:tcW w:w="2200" w:type="dxa"/>
            <w:tcMar>
              <w:top w:w="20" w:type="dxa"/>
              <w:left w:w="20" w:type="dxa"/>
              <w:bottom w:w="20" w:type="dxa"/>
              <w:right w:w="20" w:type="dxa"/>
            </w:tcMar>
            <w:vAlign w:val="center"/>
            <w:hideMark/>
          </w:tcPr>
          <w:p w14:paraId="1AE94302" w14:textId="77777777" w:rsidR="004372F0" w:rsidRPr="003C277C" w:rsidRDefault="004372F0" w:rsidP="0062553E">
            <w:pPr>
              <w:pStyle w:val="movimento2"/>
              <w:rPr>
                <w:color w:val="002060"/>
              </w:rPr>
            </w:pPr>
            <w:r w:rsidRPr="003C277C">
              <w:rPr>
                <w:color w:val="002060"/>
              </w:rPr>
              <w:t xml:space="preserve">(FIGHT BULLS CORRIDONIA) </w:t>
            </w:r>
          </w:p>
        </w:tc>
        <w:tc>
          <w:tcPr>
            <w:tcW w:w="800" w:type="dxa"/>
            <w:tcMar>
              <w:top w:w="20" w:type="dxa"/>
              <w:left w:w="20" w:type="dxa"/>
              <w:bottom w:w="20" w:type="dxa"/>
              <w:right w:w="20" w:type="dxa"/>
            </w:tcMar>
            <w:vAlign w:val="center"/>
            <w:hideMark/>
          </w:tcPr>
          <w:p w14:paraId="01BC66D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3C2FC89" w14:textId="77777777" w:rsidR="004372F0" w:rsidRPr="003C277C" w:rsidRDefault="004372F0" w:rsidP="0062553E">
            <w:pPr>
              <w:pStyle w:val="movimento"/>
              <w:rPr>
                <w:color w:val="002060"/>
              </w:rPr>
            </w:pPr>
            <w:r w:rsidRPr="003C277C">
              <w:rPr>
                <w:color w:val="002060"/>
              </w:rPr>
              <w:t>TITTARELLI FRANCO</w:t>
            </w:r>
          </w:p>
        </w:tc>
        <w:tc>
          <w:tcPr>
            <w:tcW w:w="2200" w:type="dxa"/>
            <w:tcMar>
              <w:top w:w="20" w:type="dxa"/>
              <w:left w:w="20" w:type="dxa"/>
              <w:bottom w:w="20" w:type="dxa"/>
              <w:right w:w="20" w:type="dxa"/>
            </w:tcMar>
            <w:vAlign w:val="center"/>
            <w:hideMark/>
          </w:tcPr>
          <w:p w14:paraId="5A5EDBDA" w14:textId="77777777" w:rsidR="004372F0" w:rsidRPr="003C277C" w:rsidRDefault="004372F0" w:rsidP="0062553E">
            <w:pPr>
              <w:pStyle w:val="movimento2"/>
              <w:rPr>
                <w:color w:val="002060"/>
              </w:rPr>
            </w:pPr>
            <w:r w:rsidRPr="003C277C">
              <w:rPr>
                <w:color w:val="002060"/>
              </w:rPr>
              <w:t xml:space="preserve">(GROTTACCIA 2005) </w:t>
            </w:r>
          </w:p>
        </w:tc>
      </w:tr>
    </w:tbl>
    <w:p w14:paraId="1F6FB892" w14:textId="77777777" w:rsidR="004372F0" w:rsidRDefault="004372F0" w:rsidP="004372F0">
      <w:pPr>
        <w:pStyle w:val="breakline"/>
        <w:rPr>
          <w:color w:val="002060"/>
        </w:rPr>
      </w:pPr>
    </w:p>
    <w:p w14:paraId="1C087C07"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C8ADADC"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5FAD3E2" w14:textId="77777777" w:rsidR="004372F0" w:rsidRPr="003C277C" w:rsidRDefault="004372F0" w:rsidP="004372F0">
      <w:pPr>
        <w:pStyle w:val="breakline"/>
        <w:rPr>
          <w:rFonts w:eastAsiaTheme="minorEastAsia"/>
          <w:color w:val="002060"/>
        </w:rPr>
      </w:pPr>
    </w:p>
    <w:p w14:paraId="429F5427" w14:textId="77777777" w:rsidR="004372F0" w:rsidRPr="003C277C" w:rsidRDefault="004372F0" w:rsidP="004372F0">
      <w:pPr>
        <w:pStyle w:val="titoloprinc0"/>
        <w:rPr>
          <w:color w:val="002060"/>
        </w:rPr>
      </w:pPr>
      <w:r w:rsidRPr="003C277C">
        <w:rPr>
          <w:color w:val="002060"/>
        </w:rPr>
        <w:t>CLASSIFICA</w:t>
      </w:r>
    </w:p>
    <w:p w14:paraId="756C27D8" w14:textId="77777777" w:rsidR="004372F0" w:rsidRPr="003C277C" w:rsidRDefault="004372F0" w:rsidP="004372F0">
      <w:pPr>
        <w:pStyle w:val="breakline"/>
        <w:rPr>
          <w:color w:val="002060"/>
        </w:rPr>
      </w:pPr>
    </w:p>
    <w:p w14:paraId="514174D7" w14:textId="77777777" w:rsidR="004372F0" w:rsidRPr="003C277C" w:rsidRDefault="004372F0" w:rsidP="004372F0">
      <w:pPr>
        <w:pStyle w:val="breakline"/>
        <w:rPr>
          <w:color w:val="002060"/>
        </w:rPr>
      </w:pPr>
    </w:p>
    <w:p w14:paraId="572C412F"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0F7A0A57"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D8330"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2E9D7C"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5C57BE"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EE89E"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EE904"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4DFC59"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69729"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1B58B"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4E7170"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2844A" w14:textId="77777777" w:rsidR="004372F0" w:rsidRPr="003C277C" w:rsidRDefault="004372F0" w:rsidP="0062553E">
            <w:pPr>
              <w:pStyle w:val="headertabella0"/>
              <w:rPr>
                <w:color w:val="002060"/>
              </w:rPr>
            </w:pPr>
            <w:r w:rsidRPr="003C277C">
              <w:rPr>
                <w:color w:val="002060"/>
              </w:rPr>
              <w:t>PE</w:t>
            </w:r>
          </w:p>
        </w:tc>
      </w:tr>
      <w:tr w:rsidR="004372F0" w:rsidRPr="003C277C" w14:paraId="0749C619"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7EB5DF5" w14:textId="77777777" w:rsidR="004372F0" w:rsidRPr="003C277C" w:rsidRDefault="004372F0" w:rsidP="0062553E">
            <w:pPr>
              <w:pStyle w:val="rowtabella0"/>
              <w:rPr>
                <w:color w:val="002060"/>
              </w:rPr>
            </w:pPr>
            <w:r w:rsidRPr="003C277C">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805C3D"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F810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4CC1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7830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B4FA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ABF62"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0205"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3578E"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9EFA" w14:textId="77777777" w:rsidR="004372F0" w:rsidRPr="003C277C" w:rsidRDefault="004372F0" w:rsidP="0062553E">
            <w:pPr>
              <w:pStyle w:val="rowtabella0"/>
              <w:jc w:val="center"/>
              <w:rPr>
                <w:color w:val="002060"/>
              </w:rPr>
            </w:pPr>
            <w:r w:rsidRPr="003C277C">
              <w:rPr>
                <w:color w:val="002060"/>
              </w:rPr>
              <w:t>0</w:t>
            </w:r>
          </w:p>
        </w:tc>
      </w:tr>
      <w:tr w:rsidR="004372F0" w:rsidRPr="003C277C" w14:paraId="6A598E0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41686D" w14:textId="77777777" w:rsidR="004372F0" w:rsidRPr="003C277C" w:rsidRDefault="004372F0" w:rsidP="0062553E">
            <w:pPr>
              <w:pStyle w:val="rowtabella0"/>
              <w:rPr>
                <w:color w:val="002060"/>
              </w:rPr>
            </w:pPr>
            <w:r w:rsidRPr="003C277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FF20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55EA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DBBB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023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ECE9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766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271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673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E204B" w14:textId="77777777" w:rsidR="004372F0" w:rsidRPr="003C277C" w:rsidRDefault="004372F0" w:rsidP="0062553E">
            <w:pPr>
              <w:pStyle w:val="rowtabella0"/>
              <w:jc w:val="center"/>
              <w:rPr>
                <w:color w:val="002060"/>
              </w:rPr>
            </w:pPr>
            <w:r w:rsidRPr="003C277C">
              <w:rPr>
                <w:color w:val="002060"/>
              </w:rPr>
              <w:t>0</w:t>
            </w:r>
          </w:p>
        </w:tc>
      </w:tr>
      <w:tr w:rsidR="004372F0" w:rsidRPr="003C277C" w14:paraId="329879AB"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AA5F8A" w14:textId="77777777" w:rsidR="004372F0" w:rsidRPr="003C277C" w:rsidRDefault="004372F0" w:rsidP="0062553E">
            <w:pPr>
              <w:pStyle w:val="rowtabella0"/>
              <w:rPr>
                <w:color w:val="002060"/>
              </w:rPr>
            </w:pPr>
            <w:r w:rsidRPr="003C277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DF1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D4FE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9B7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B63A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74C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DD25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B900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15E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EBD7F" w14:textId="77777777" w:rsidR="004372F0" w:rsidRPr="003C277C" w:rsidRDefault="004372F0" w:rsidP="0062553E">
            <w:pPr>
              <w:pStyle w:val="rowtabella0"/>
              <w:jc w:val="center"/>
              <w:rPr>
                <w:color w:val="002060"/>
              </w:rPr>
            </w:pPr>
            <w:r w:rsidRPr="003C277C">
              <w:rPr>
                <w:color w:val="002060"/>
              </w:rPr>
              <w:t>0</w:t>
            </w:r>
          </w:p>
        </w:tc>
      </w:tr>
      <w:tr w:rsidR="004372F0" w:rsidRPr="003C277C" w14:paraId="0B0DB75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80685E" w14:textId="77777777" w:rsidR="004372F0" w:rsidRPr="003C277C" w:rsidRDefault="004372F0" w:rsidP="0062553E">
            <w:pPr>
              <w:pStyle w:val="rowtabella0"/>
              <w:rPr>
                <w:color w:val="002060"/>
              </w:rPr>
            </w:pPr>
            <w:r w:rsidRPr="003C277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0B06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CE3A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6049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9D71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56F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1B0A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3C05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71EE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A48F5" w14:textId="77777777" w:rsidR="004372F0" w:rsidRPr="003C277C" w:rsidRDefault="004372F0" w:rsidP="0062553E">
            <w:pPr>
              <w:pStyle w:val="rowtabella0"/>
              <w:jc w:val="center"/>
              <w:rPr>
                <w:color w:val="002060"/>
              </w:rPr>
            </w:pPr>
            <w:r w:rsidRPr="003C277C">
              <w:rPr>
                <w:color w:val="002060"/>
              </w:rPr>
              <w:t>0</w:t>
            </w:r>
          </w:p>
        </w:tc>
      </w:tr>
      <w:tr w:rsidR="004372F0" w:rsidRPr="003C277C" w14:paraId="63EFA29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F8ABB" w14:textId="77777777" w:rsidR="004372F0" w:rsidRPr="003C277C" w:rsidRDefault="004372F0" w:rsidP="0062553E">
            <w:pPr>
              <w:pStyle w:val="rowtabella0"/>
              <w:rPr>
                <w:color w:val="002060"/>
                <w:lang w:val="es-ES"/>
              </w:rPr>
            </w:pPr>
            <w:r w:rsidRPr="003C277C">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E0A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C53C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4BA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7AE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723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AC68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DEA5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44DF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003D4" w14:textId="77777777" w:rsidR="004372F0" w:rsidRPr="003C277C" w:rsidRDefault="004372F0" w:rsidP="0062553E">
            <w:pPr>
              <w:pStyle w:val="rowtabella0"/>
              <w:jc w:val="center"/>
              <w:rPr>
                <w:color w:val="002060"/>
              </w:rPr>
            </w:pPr>
            <w:r w:rsidRPr="003C277C">
              <w:rPr>
                <w:color w:val="002060"/>
              </w:rPr>
              <w:t>0</w:t>
            </w:r>
          </w:p>
        </w:tc>
      </w:tr>
      <w:tr w:rsidR="004372F0" w:rsidRPr="003C277C" w14:paraId="3A18CA7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DA577" w14:textId="77777777" w:rsidR="004372F0" w:rsidRPr="003C277C" w:rsidRDefault="004372F0" w:rsidP="0062553E">
            <w:pPr>
              <w:pStyle w:val="rowtabella0"/>
              <w:rPr>
                <w:color w:val="002060"/>
              </w:rPr>
            </w:pPr>
            <w:r w:rsidRPr="003C277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1B6E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35CC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AADA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4F9C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FD2F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142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D391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E26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6816" w14:textId="77777777" w:rsidR="004372F0" w:rsidRPr="003C277C" w:rsidRDefault="004372F0" w:rsidP="0062553E">
            <w:pPr>
              <w:pStyle w:val="rowtabella0"/>
              <w:jc w:val="center"/>
              <w:rPr>
                <w:color w:val="002060"/>
              </w:rPr>
            </w:pPr>
            <w:r w:rsidRPr="003C277C">
              <w:rPr>
                <w:color w:val="002060"/>
              </w:rPr>
              <w:t>0</w:t>
            </w:r>
          </w:p>
        </w:tc>
      </w:tr>
      <w:tr w:rsidR="004372F0" w:rsidRPr="003C277C" w14:paraId="3923345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1C1317" w14:textId="77777777" w:rsidR="004372F0" w:rsidRPr="003C277C" w:rsidRDefault="004372F0" w:rsidP="0062553E">
            <w:pPr>
              <w:pStyle w:val="rowtabella0"/>
              <w:rPr>
                <w:color w:val="002060"/>
              </w:rPr>
            </w:pPr>
            <w:r w:rsidRPr="003C277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54DB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3690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2166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3335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6094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F56E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32B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54D8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4DC3" w14:textId="77777777" w:rsidR="004372F0" w:rsidRPr="003C277C" w:rsidRDefault="004372F0" w:rsidP="0062553E">
            <w:pPr>
              <w:pStyle w:val="rowtabella0"/>
              <w:jc w:val="center"/>
              <w:rPr>
                <w:color w:val="002060"/>
              </w:rPr>
            </w:pPr>
            <w:r w:rsidRPr="003C277C">
              <w:rPr>
                <w:color w:val="002060"/>
              </w:rPr>
              <w:t>0</w:t>
            </w:r>
          </w:p>
        </w:tc>
      </w:tr>
      <w:tr w:rsidR="004372F0" w:rsidRPr="003C277C" w14:paraId="66087AC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9CBDD0" w14:textId="77777777" w:rsidR="004372F0" w:rsidRPr="003C277C" w:rsidRDefault="004372F0" w:rsidP="0062553E">
            <w:pPr>
              <w:pStyle w:val="rowtabella0"/>
              <w:rPr>
                <w:color w:val="002060"/>
              </w:rPr>
            </w:pPr>
            <w:r w:rsidRPr="003C277C">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A88D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157E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54B8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260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2A5E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41E3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B2E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DA6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AA27D" w14:textId="77777777" w:rsidR="004372F0" w:rsidRPr="003C277C" w:rsidRDefault="004372F0" w:rsidP="0062553E">
            <w:pPr>
              <w:pStyle w:val="rowtabella0"/>
              <w:jc w:val="center"/>
              <w:rPr>
                <w:color w:val="002060"/>
              </w:rPr>
            </w:pPr>
            <w:r w:rsidRPr="003C277C">
              <w:rPr>
                <w:color w:val="002060"/>
              </w:rPr>
              <w:t>0</w:t>
            </w:r>
          </w:p>
        </w:tc>
      </w:tr>
      <w:tr w:rsidR="004372F0" w:rsidRPr="003C277C" w14:paraId="2826F84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B6801" w14:textId="77777777" w:rsidR="004372F0" w:rsidRPr="003C277C" w:rsidRDefault="004372F0" w:rsidP="0062553E">
            <w:pPr>
              <w:pStyle w:val="rowtabella0"/>
              <w:rPr>
                <w:color w:val="002060"/>
              </w:rPr>
            </w:pPr>
            <w:r w:rsidRPr="003C277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1D94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9A72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E50A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89CB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CD7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4EB2E"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F3B73" w14:textId="77777777" w:rsidR="004372F0" w:rsidRPr="003C277C" w:rsidRDefault="004372F0" w:rsidP="0062553E">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8684C"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5E3F4" w14:textId="77777777" w:rsidR="004372F0" w:rsidRPr="003C277C" w:rsidRDefault="004372F0" w:rsidP="0062553E">
            <w:pPr>
              <w:pStyle w:val="rowtabella0"/>
              <w:jc w:val="center"/>
              <w:rPr>
                <w:color w:val="002060"/>
              </w:rPr>
            </w:pPr>
            <w:r w:rsidRPr="003C277C">
              <w:rPr>
                <w:color w:val="002060"/>
              </w:rPr>
              <w:t>0</w:t>
            </w:r>
          </w:p>
        </w:tc>
      </w:tr>
      <w:tr w:rsidR="004372F0" w:rsidRPr="003C277C" w14:paraId="7801E00E"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ED60A" w14:textId="77777777" w:rsidR="004372F0" w:rsidRPr="003C277C" w:rsidRDefault="004372F0" w:rsidP="0062553E">
            <w:pPr>
              <w:pStyle w:val="rowtabella0"/>
              <w:rPr>
                <w:color w:val="002060"/>
              </w:rPr>
            </w:pPr>
            <w:proofErr w:type="spellStart"/>
            <w:r w:rsidRPr="003C277C">
              <w:rPr>
                <w:color w:val="002060"/>
              </w:rPr>
              <w:t>sq.B</w:t>
            </w:r>
            <w:proofErr w:type="spellEnd"/>
            <w:r w:rsidRPr="003C277C">
              <w:rPr>
                <w:color w:val="002060"/>
              </w:rPr>
              <w:t xml:space="preserve"> ACSS MONDOLFO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243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7F8B9"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D812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E55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A7C6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3D1A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E3FF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8DA3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868E" w14:textId="77777777" w:rsidR="004372F0" w:rsidRPr="003C277C" w:rsidRDefault="004372F0" w:rsidP="0062553E">
            <w:pPr>
              <w:pStyle w:val="rowtabella0"/>
              <w:jc w:val="center"/>
              <w:rPr>
                <w:color w:val="002060"/>
              </w:rPr>
            </w:pPr>
            <w:r w:rsidRPr="003C277C">
              <w:rPr>
                <w:color w:val="002060"/>
              </w:rPr>
              <w:t>0</w:t>
            </w:r>
          </w:p>
        </w:tc>
      </w:tr>
      <w:tr w:rsidR="004372F0" w:rsidRPr="003C277C" w14:paraId="6DDD423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D7D8E" w14:textId="77777777" w:rsidR="004372F0" w:rsidRPr="003C277C" w:rsidRDefault="004372F0" w:rsidP="0062553E">
            <w:pPr>
              <w:pStyle w:val="rowtabella0"/>
              <w:rPr>
                <w:color w:val="002060"/>
              </w:rPr>
            </w:pPr>
            <w:proofErr w:type="spellStart"/>
            <w:r w:rsidRPr="003C277C">
              <w:rPr>
                <w:color w:val="002060"/>
              </w:rPr>
              <w:t>sq.C</w:t>
            </w:r>
            <w:proofErr w:type="spellEnd"/>
            <w:r w:rsidRPr="003C277C">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B62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7FDD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1257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7780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4CC7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808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323E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4B6C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58933" w14:textId="77777777" w:rsidR="004372F0" w:rsidRPr="003C277C" w:rsidRDefault="004372F0" w:rsidP="0062553E">
            <w:pPr>
              <w:pStyle w:val="rowtabella0"/>
              <w:jc w:val="center"/>
              <w:rPr>
                <w:color w:val="002060"/>
              </w:rPr>
            </w:pPr>
            <w:r w:rsidRPr="003C277C">
              <w:rPr>
                <w:color w:val="002060"/>
              </w:rPr>
              <w:t>0</w:t>
            </w:r>
          </w:p>
        </w:tc>
      </w:tr>
      <w:tr w:rsidR="004372F0" w:rsidRPr="003C277C" w14:paraId="7D1CCA0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4320C2" w14:textId="77777777" w:rsidR="004372F0" w:rsidRPr="003C277C" w:rsidRDefault="004372F0" w:rsidP="0062553E">
            <w:pPr>
              <w:pStyle w:val="rowtabella0"/>
              <w:rPr>
                <w:color w:val="002060"/>
              </w:rPr>
            </w:pPr>
            <w:proofErr w:type="spellStart"/>
            <w:r w:rsidRPr="003C277C">
              <w:rPr>
                <w:color w:val="002060"/>
              </w:rPr>
              <w:t>sq.B</w:t>
            </w:r>
            <w:proofErr w:type="spellEnd"/>
            <w:r w:rsidRPr="003C277C">
              <w:rPr>
                <w:color w:val="002060"/>
              </w:rPr>
              <w:t xml:space="preserve">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CA36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5294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CEBC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EBFA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917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BD74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9B9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7254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D254C" w14:textId="77777777" w:rsidR="004372F0" w:rsidRPr="003C277C" w:rsidRDefault="004372F0" w:rsidP="0062553E">
            <w:pPr>
              <w:pStyle w:val="rowtabella0"/>
              <w:jc w:val="center"/>
              <w:rPr>
                <w:color w:val="002060"/>
              </w:rPr>
            </w:pPr>
            <w:r w:rsidRPr="003C277C">
              <w:rPr>
                <w:color w:val="002060"/>
              </w:rPr>
              <w:t>0</w:t>
            </w:r>
          </w:p>
        </w:tc>
      </w:tr>
      <w:tr w:rsidR="004372F0" w:rsidRPr="003C277C" w14:paraId="52316D35"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47F13EE" w14:textId="77777777" w:rsidR="004372F0" w:rsidRPr="003C277C" w:rsidRDefault="004372F0" w:rsidP="0062553E">
            <w:pPr>
              <w:pStyle w:val="rowtabella0"/>
              <w:rPr>
                <w:color w:val="002060"/>
              </w:rPr>
            </w:pPr>
            <w:proofErr w:type="spellStart"/>
            <w:r w:rsidRPr="003C277C">
              <w:rPr>
                <w:color w:val="002060"/>
              </w:rPr>
              <w:t>sq.B</w:t>
            </w:r>
            <w:proofErr w:type="spellEnd"/>
            <w:r w:rsidRPr="003C277C">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C83E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C103B"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75179"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3E9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D49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909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456E"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4C8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EA58A" w14:textId="77777777" w:rsidR="004372F0" w:rsidRPr="003C277C" w:rsidRDefault="004372F0" w:rsidP="0062553E">
            <w:pPr>
              <w:pStyle w:val="rowtabella0"/>
              <w:jc w:val="center"/>
              <w:rPr>
                <w:color w:val="002060"/>
              </w:rPr>
            </w:pPr>
            <w:r w:rsidRPr="003C277C">
              <w:rPr>
                <w:color w:val="002060"/>
              </w:rPr>
              <w:t>0</w:t>
            </w:r>
          </w:p>
        </w:tc>
      </w:tr>
    </w:tbl>
    <w:p w14:paraId="4D376E6F" w14:textId="77777777" w:rsidR="004372F0" w:rsidRPr="003C277C" w:rsidRDefault="004372F0" w:rsidP="004372F0">
      <w:pPr>
        <w:pStyle w:val="breakline"/>
        <w:rPr>
          <w:rFonts w:eastAsiaTheme="minorEastAsia"/>
          <w:color w:val="002060"/>
        </w:rPr>
      </w:pPr>
    </w:p>
    <w:p w14:paraId="62946C8B" w14:textId="77777777" w:rsidR="004372F0" w:rsidRPr="003C277C" w:rsidRDefault="004372F0" w:rsidP="004372F0">
      <w:pPr>
        <w:pStyle w:val="breakline"/>
        <w:rPr>
          <w:color w:val="002060"/>
        </w:rPr>
      </w:pPr>
    </w:p>
    <w:p w14:paraId="7314F0A0" w14:textId="77777777" w:rsidR="004372F0" w:rsidRPr="003C277C" w:rsidRDefault="004372F0" w:rsidP="004372F0">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372F0" w:rsidRPr="003C277C" w14:paraId="5476FB61" w14:textId="77777777" w:rsidTr="0062553E">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602C0E" w14:textId="77777777" w:rsidR="004372F0" w:rsidRPr="003C277C" w:rsidRDefault="004372F0" w:rsidP="0062553E">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6C75D" w14:textId="77777777" w:rsidR="004372F0" w:rsidRPr="003C277C" w:rsidRDefault="004372F0" w:rsidP="0062553E">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B100E" w14:textId="77777777" w:rsidR="004372F0" w:rsidRPr="003C277C" w:rsidRDefault="004372F0" w:rsidP="0062553E">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3B7B0" w14:textId="77777777" w:rsidR="004372F0" w:rsidRPr="003C277C" w:rsidRDefault="004372F0" w:rsidP="0062553E">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6AA32C" w14:textId="77777777" w:rsidR="004372F0" w:rsidRPr="003C277C" w:rsidRDefault="004372F0" w:rsidP="0062553E">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2865C" w14:textId="77777777" w:rsidR="004372F0" w:rsidRPr="003C277C" w:rsidRDefault="004372F0" w:rsidP="0062553E">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E933D0" w14:textId="77777777" w:rsidR="004372F0" w:rsidRPr="003C277C" w:rsidRDefault="004372F0" w:rsidP="0062553E">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59BD6" w14:textId="77777777" w:rsidR="004372F0" w:rsidRPr="003C277C" w:rsidRDefault="004372F0" w:rsidP="0062553E">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E84273" w14:textId="77777777" w:rsidR="004372F0" w:rsidRPr="003C277C" w:rsidRDefault="004372F0" w:rsidP="0062553E">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0A39" w14:textId="77777777" w:rsidR="004372F0" w:rsidRPr="003C277C" w:rsidRDefault="004372F0" w:rsidP="0062553E">
            <w:pPr>
              <w:pStyle w:val="headertabella0"/>
              <w:rPr>
                <w:color w:val="002060"/>
              </w:rPr>
            </w:pPr>
            <w:r w:rsidRPr="003C277C">
              <w:rPr>
                <w:color w:val="002060"/>
              </w:rPr>
              <w:t>PE</w:t>
            </w:r>
          </w:p>
        </w:tc>
      </w:tr>
      <w:tr w:rsidR="004372F0" w:rsidRPr="003C277C" w14:paraId="2D34823D" w14:textId="77777777" w:rsidTr="0062553E">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96ADCC" w14:textId="77777777" w:rsidR="004372F0" w:rsidRPr="003C277C" w:rsidRDefault="004372F0" w:rsidP="0062553E">
            <w:pPr>
              <w:pStyle w:val="rowtabella0"/>
              <w:rPr>
                <w:color w:val="002060"/>
              </w:rPr>
            </w:pPr>
            <w:r w:rsidRPr="003C277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66B15"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70E2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5A11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C36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2FEC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5958E" w14:textId="77777777" w:rsidR="004372F0" w:rsidRPr="003C277C" w:rsidRDefault="004372F0" w:rsidP="0062553E">
            <w:pPr>
              <w:pStyle w:val="rowtabella0"/>
              <w:jc w:val="center"/>
              <w:rPr>
                <w:color w:val="002060"/>
              </w:rPr>
            </w:pPr>
            <w:r w:rsidRPr="003C277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19F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BE71B" w14:textId="77777777" w:rsidR="004372F0" w:rsidRPr="003C277C" w:rsidRDefault="004372F0" w:rsidP="0062553E">
            <w:pPr>
              <w:pStyle w:val="rowtabella0"/>
              <w:jc w:val="center"/>
              <w:rPr>
                <w:color w:val="002060"/>
              </w:rPr>
            </w:pPr>
            <w:r w:rsidRPr="003C27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D080" w14:textId="77777777" w:rsidR="004372F0" w:rsidRPr="003C277C" w:rsidRDefault="004372F0" w:rsidP="0062553E">
            <w:pPr>
              <w:pStyle w:val="rowtabella0"/>
              <w:jc w:val="center"/>
              <w:rPr>
                <w:color w:val="002060"/>
              </w:rPr>
            </w:pPr>
            <w:r w:rsidRPr="003C277C">
              <w:rPr>
                <w:color w:val="002060"/>
              </w:rPr>
              <w:t>0</w:t>
            </w:r>
          </w:p>
        </w:tc>
      </w:tr>
      <w:tr w:rsidR="004372F0" w:rsidRPr="003C277C" w14:paraId="04191542"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75196D" w14:textId="77777777" w:rsidR="004372F0" w:rsidRPr="003C277C" w:rsidRDefault="004372F0" w:rsidP="0062553E">
            <w:pPr>
              <w:pStyle w:val="rowtabella0"/>
              <w:rPr>
                <w:color w:val="002060"/>
              </w:rPr>
            </w:pPr>
            <w:r w:rsidRPr="003C277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5E6F"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CC17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780F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A80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C9511"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F916D"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B0426"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B01D2"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18ADD" w14:textId="77777777" w:rsidR="004372F0" w:rsidRPr="003C277C" w:rsidRDefault="004372F0" w:rsidP="0062553E">
            <w:pPr>
              <w:pStyle w:val="rowtabella0"/>
              <w:jc w:val="center"/>
              <w:rPr>
                <w:color w:val="002060"/>
              </w:rPr>
            </w:pPr>
            <w:r w:rsidRPr="003C277C">
              <w:rPr>
                <w:color w:val="002060"/>
              </w:rPr>
              <w:t>0</w:t>
            </w:r>
          </w:p>
        </w:tc>
      </w:tr>
      <w:tr w:rsidR="004372F0" w:rsidRPr="003C277C" w14:paraId="386AF43A"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5137B4" w14:textId="77777777" w:rsidR="004372F0" w:rsidRPr="003C277C" w:rsidRDefault="004372F0" w:rsidP="0062553E">
            <w:pPr>
              <w:pStyle w:val="rowtabella0"/>
              <w:rPr>
                <w:color w:val="002060"/>
              </w:rPr>
            </w:pPr>
            <w:r w:rsidRPr="003C277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2CD1B"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3610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ED3D7"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1A7B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BCB5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4A08"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8D9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42B66"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1C8A3" w14:textId="77777777" w:rsidR="004372F0" w:rsidRPr="003C277C" w:rsidRDefault="004372F0" w:rsidP="0062553E">
            <w:pPr>
              <w:pStyle w:val="rowtabella0"/>
              <w:jc w:val="center"/>
              <w:rPr>
                <w:color w:val="002060"/>
              </w:rPr>
            </w:pPr>
            <w:r w:rsidRPr="003C277C">
              <w:rPr>
                <w:color w:val="002060"/>
              </w:rPr>
              <w:t>0</w:t>
            </w:r>
          </w:p>
        </w:tc>
      </w:tr>
      <w:tr w:rsidR="004372F0" w:rsidRPr="003C277C" w14:paraId="36FA2DC9"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2814D5" w14:textId="77777777" w:rsidR="004372F0" w:rsidRPr="003C277C" w:rsidRDefault="004372F0" w:rsidP="0062553E">
            <w:pPr>
              <w:pStyle w:val="rowtabella0"/>
              <w:rPr>
                <w:color w:val="002060"/>
              </w:rPr>
            </w:pPr>
            <w:r w:rsidRPr="003C277C">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41F5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750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FE768"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492A"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C95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2B631"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4397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D3E88"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4B902" w14:textId="77777777" w:rsidR="004372F0" w:rsidRPr="003C277C" w:rsidRDefault="004372F0" w:rsidP="0062553E">
            <w:pPr>
              <w:pStyle w:val="rowtabella0"/>
              <w:jc w:val="center"/>
              <w:rPr>
                <w:color w:val="002060"/>
              </w:rPr>
            </w:pPr>
            <w:r w:rsidRPr="003C277C">
              <w:rPr>
                <w:color w:val="002060"/>
              </w:rPr>
              <w:t>0</w:t>
            </w:r>
          </w:p>
        </w:tc>
      </w:tr>
      <w:tr w:rsidR="004372F0" w:rsidRPr="003C277C" w14:paraId="2CBFCD67"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B4A5E" w14:textId="77777777" w:rsidR="004372F0" w:rsidRPr="003C277C" w:rsidRDefault="004372F0" w:rsidP="0062553E">
            <w:pPr>
              <w:pStyle w:val="rowtabella0"/>
              <w:rPr>
                <w:color w:val="002060"/>
              </w:rPr>
            </w:pPr>
            <w:r w:rsidRPr="003C277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0C38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9E18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E609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D866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A2B0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1B748"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3C24"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D1BF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0DA3" w14:textId="77777777" w:rsidR="004372F0" w:rsidRPr="003C277C" w:rsidRDefault="004372F0" w:rsidP="0062553E">
            <w:pPr>
              <w:pStyle w:val="rowtabella0"/>
              <w:jc w:val="center"/>
              <w:rPr>
                <w:color w:val="002060"/>
              </w:rPr>
            </w:pPr>
            <w:r w:rsidRPr="003C277C">
              <w:rPr>
                <w:color w:val="002060"/>
              </w:rPr>
              <w:t>0</w:t>
            </w:r>
          </w:p>
        </w:tc>
      </w:tr>
      <w:tr w:rsidR="004372F0" w:rsidRPr="003C277C" w14:paraId="1BE904A5"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37C22E" w14:textId="77777777" w:rsidR="004372F0" w:rsidRPr="003C277C" w:rsidRDefault="004372F0" w:rsidP="0062553E">
            <w:pPr>
              <w:pStyle w:val="rowtabella0"/>
              <w:rPr>
                <w:color w:val="002060"/>
              </w:rPr>
            </w:pPr>
            <w:r w:rsidRPr="003C277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14FC7"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E62C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146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19D3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9013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FE089"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CDE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8BA2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99293" w14:textId="77777777" w:rsidR="004372F0" w:rsidRPr="003C277C" w:rsidRDefault="004372F0" w:rsidP="0062553E">
            <w:pPr>
              <w:pStyle w:val="rowtabella0"/>
              <w:jc w:val="center"/>
              <w:rPr>
                <w:color w:val="002060"/>
              </w:rPr>
            </w:pPr>
            <w:r w:rsidRPr="003C277C">
              <w:rPr>
                <w:color w:val="002060"/>
              </w:rPr>
              <w:t>0</w:t>
            </w:r>
          </w:p>
        </w:tc>
      </w:tr>
      <w:tr w:rsidR="004372F0" w:rsidRPr="003C277C" w14:paraId="615D33B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3FAE4" w14:textId="77777777" w:rsidR="004372F0" w:rsidRPr="003C277C" w:rsidRDefault="004372F0" w:rsidP="0062553E">
            <w:pPr>
              <w:pStyle w:val="rowtabella0"/>
              <w:rPr>
                <w:color w:val="002060"/>
              </w:rPr>
            </w:pPr>
            <w:r w:rsidRPr="003C277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CEB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62BB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7BFB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24D6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F7F2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D806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4316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846E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43FB7" w14:textId="77777777" w:rsidR="004372F0" w:rsidRPr="003C277C" w:rsidRDefault="004372F0" w:rsidP="0062553E">
            <w:pPr>
              <w:pStyle w:val="rowtabella0"/>
              <w:jc w:val="center"/>
              <w:rPr>
                <w:color w:val="002060"/>
              </w:rPr>
            </w:pPr>
            <w:r w:rsidRPr="003C277C">
              <w:rPr>
                <w:color w:val="002060"/>
              </w:rPr>
              <w:t>0</w:t>
            </w:r>
          </w:p>
        </w:tc>
      </w:tr>
      <w:tr w:rsidR="004372F0" w:rsidRPr="003C277C" w14:paraId="7CBFA94D"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968E7C" w14:textId="77777777" w:rsidR="004372F0" w:rsidRPr="003C277C" w:rsidRDefault="004372F0" w:rsidP="0062553E">
            <w:pPr>
              <w:pStyle w:val="rowtabella0"/>
              <w:rPr>
                <w:color w:val="002060"/>
              </w:rPr>
            </w:pPr>
            <w:r w:rsidRPr="003C277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5070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CA66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7F8EF"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5C1EB"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D06B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C372"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1B6E4" w14:textId="77777777" w:rsidR="004372F0" w:rsidRPr="003C277C" w:rsidRDefault="004372F0" w:rsidP="0062553E">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237C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6753" w14:textId="77777777" w:rsidR="004372F0" w:rsidRPr="003C277C" w:rsidRDefault="004372F0" w:rsidP="0062553E">
            <w:pPr>
              <w:pStyle w:val="rowtabella0"/>
              <w:jc w:val="center"/>
              <w:rPr>
                <w:color w:val="002060"/>
              </w:rPr>
            </w:pPr>
            <w:r w:rsidRPr="003C277C">
              <w:rPr>
                <w:color w:val="002060"/>
              </w:rPr>
              <w:t>0</w:t>
            </w:r>
          </w:p>
        </w:tc>
      </w:tr>
      <w:tr w:rsidR="004372F0" w:rsidRPr="003C277C" w14:paraId="039E0186"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EDA1E" w14:textId="77777777" w:rsidR="004372F0" w:rsidRPr="003C277C" w:rsidRDefault="004372F0" w:rsidP="0062553E">
            <w:pPr>
              <w:pStyle w:val="rowtabella0"/>
              <w:rPr>
                <w:color w:val="002060"/>
              </w:rPr>
            </w:pPr>
            <w:r w:rsidRPr="003C277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2A783"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114A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2DA4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CE72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ABB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38E0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6003"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4462"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12FA7" w14:textId="77777777" w:rsidR="004372F0" w:rsidRPr="003C277C" w:rsidRDefault="004372F0" w:rsidP="0062553E">
            <w:pPr>
              <w:pStyle w:val="rowtabella0"/>
              <w:jc w:val="center"/>
              <w:rPr>
                <w:color w:val="002060"/>
              </w:rPr>
            </w:pPr>
            <w:r w:rsidRPr="003C277C">
              <w:rPr>
                <w:color w:val="002060"/>
              </w:rPr>
              <w:t>0</w:t>
            </w:r>
          </w:p>
        </w:tc>
      </w:tr>
      <w:tr w:rsidR="004372F0" w:rsidRPr="003C277C" w14:paraId="5166B178"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AD1BB6" w14:textId="77777777" w:rsidR="004372F0" w:rsidRPr="003C277C" w:rsidRDefault="004372F0" w:rsidP="0062553E">
            <w:pPr>
              <w:pStyle w:val="rowtabella0"/>
              <w:rPr>
                <w:color w:val="002060"/>
              </w:rPr>
            </w:pPr>
            <w:r w:rsidRPr="003C277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D118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5230F"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EBBD5"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8BBD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BCCD3"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95B1" w14:textId="77777777" w:rsidR="004372F0" w:rsidRPr="003C277C" w:rsidRDefault="004372F0" w:rsidP="0062553E">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47561"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C80D"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2954E" w14:textId="77777777" w:rsidR="004372F0" w:rsidRPr="003C277C" w:rsidRDefault="004372F0" w:rsidP="0062553E">
            <w:pPr>
              <w:pStyle w:val="rowtabella0"/>
              <w:jc w:val="center"/>
              <w:rPr>
                <w:color w:val="002060"/>
              </w:rPr>
            </w:pPr>
            <w:r w:rsidRPr="003C277C">
              <w:rPr>
                <w:color w:val="002060"/>
              </w:rPr>
              <w:t>0</w:t>
            </w:r>
          </w:p>
        </w:tc>
      </w:tr>
      <w:tr w:rsidR="004372F0" w:rsidRPr="003C277C" w14:paraId="3B3DEB1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B3243B" w14:textId="77777777" w:rsidR="004372F0" w:rsidRPr="003C277C" w:rsidRDefault="004372F0" w:rsidP="0062553E">
            <w:pPr>
              <w:pStyle w:val="rowtabella0"/>
              <w:rPr>
                <w:color w:val="002060"/>
                <w:lang w:val="es-ES"/>
              </w:rPr>
            </w:pPr>
            <w:r w:rsidRPr="003C277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1CAE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768D"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DE460"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18F6"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D3FEE"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A4788" w14:textId="77777777" w:rsidR="004372F0" w:rsidRPr="003C277C" w:rsidRDefault="004372F0" w:rsidP="0062553E">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FD7B" w14:textId="77777777" w:rsidR="004372F0" w:rsidRPr="003C277C" w:rsidRDefault="004372F0" w:rsidP="0062553E">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71FB0"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79222" w14:textId="77777777" w:rsidR="004372F0" w:rsidRPr="003C277C" w:rsidRDefault="004372F0" w:rsidP="0062553E">
            <w:pPr>
              <w:pStyle w:val="rowtabella0"/>
              <w:jc w:val="center"/>
              <w:rPr>
                <w:color w:val="002060"/>
              </w:rPr>
            </w:pPr>
            <w:r w:rsidRPr="003C277C">
              <w:rPr>
                <w:color w:val="002060"/>
              </w:rPr>
              <w:t>0</w:t>
            </w:r>
          </w:p>
        </w:tc>
      </w:tr>
      <w:tr w:rsidR="004372F0" w:rsidRPr="003C277C" w14:paraId="6267D6FC" w14:textId="77777777" w:rsidTr="0062553E">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7152F5" w14:textId="77777777" w:rsidR="004372F0" w:rsidRPr="003C277C" w:rsidRDefault="004372F0" w:rsidP="0062553E">
            <w:pPr>
              <w:pStyle w:val="rowtabella0"/>
              <w:rPr>
                <w:color w:val="002060"/>
              </w:rPr>
            </w:pPr>
            <w:r w:rsidRPr="003C277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86D48"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50254"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71992"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CD3B4"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255D1"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2F9F5"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C0D55" w14:textId="77777777" w:rsidR="004372F0" w:rsidRPr="003C277C" w:rsidRDefault="004372F0" w:rsidP="0062553E">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87448" w14:textId="77777777" w:rsidR="004372F0" w:rsidRPr="003C277C" w:rsidRDefault="004372F0" w:rsidP="0062553E">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1D867" w14:textId="77777777" w:rsidR="004372F0" w:rsidRPr="003C277C" w:rsidRDefault="004372F0" w:rsidP="0062553E">
            <w:pPr>
              <w:pStyle w:val="rowtabella0"/>
              <w:jc w:val="center"/>
              <w:rPr>
                <w:color w:val="002060"/>
              </w:rPr>
            </w:pPr>
            <w:r w:rsidRPr="003C277C">
              <w:rPr>
                <w:color w:val="002060"/>
              </w:rPr>
              <w:t>0</w:t>
            </w:r>
          </w:p>
        </w:tc>
      </w:tr>
      <w:tr w:rsidR="004372F0" w:rsidRPr="003C277C" w14:paraId="0825E290" w14:textId="77777777" w:rsidTr="0062553E">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4AF6D25" w14:textId="77777777" w:rsidR="004372F0" w:rsidRPr="003C277C" w:rsidRDefault="004372F0" w:rsidP="0062553E">
            <w:pPr>
              <w:pStyle w:val="rowtabella0"/>
              <w:rPr>
                <w:color w:val="002060"/>
              </w:rPr>
            </w:pPr>
            <w:r w:rsidRPr="003C277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AF7FD"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86CB0"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E9C97"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A220C" w14:textId="77777777" w:rsidR="004372F0" w:rsidRPr="003C277C" w:rsidRDefault="004372F0" w:rsidP="0062553E">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145C"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B36A" w14:textId="77777777" w:rsidR="004372F0" w:rsidRPr="003C277C" w:rsidRDefault="004372F0" w:rsidP="0062553E">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5A082" w14:textId="77777777" w:rsidR="004372F0" w:rsidRPr="003C277C" w:rsidRDefault="004372F0" w:rsidP="0062553E">
            <w:pPr>
              <w:pStyle w:val="rowtabella0"/>
              <w:jc w:val="center"/>
              <w:rPr>
                <w:color w:val="002060"/>
              </w:rPr>
            </w:pPr>
            <w:r w:rsidRPr="003C277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B7224" w14:textId="77777777" w:rsidR="004372F0" w:rsidRPr="003C277C" w:rsidRDefault="004372F0" w:rsidP="0062553E">
            <w:pPr>
              <w:pStyle w:val="rowtabella0"/>
              <w:jc w:val="center"/>
              <w:rPr>
                <w:color w:val="002060"/>
              </w:rPr>
            </w:pPr>
            <w:r w:rsidRPr="003C27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6C3E4" w14:textId="77777777" w:rsidR="004372F0" w:rsidRPr="003C277C" w:rsidRDefault="004372F0" w:rsidP="0062553E">
            <w:pPr>
              <w:pStyle w:val="rowtabella0"/>
              <w:jc w:val="center"/>
              <w:rPr>
                <w:color w:val="002060"/>
              </w:rPr>
            </w:pPr>
            <w:r w:rsidRPr="003C277C">
              <w:rPr>
                <w:color w:val="002060"/>
              </w:rPr>
              <w:t>0</w:t>
            </w:r>
          </w:p>
        </w:tc>
      </w:tr>
    </w:tbl>
    <w:p w14:paraId="307174E5" w14:textId="77777777" w:rsidR="004372F0" w:rsidRPr="003C277C" w:rsidRDefault="004372F0" w:rsidP="004372F0">
      <w:pPr>
        <w:pStyle w:val="breakline"/>
        <w:rPr>
          <w:rFonts w:eastAsiaTheme="minorEastAsia"/>
          <w:color w:val="002060"/>
        </w:rPr>
      </w:pPr>
    </w:p>
    <w:p w14:paraId="0B9E5315" w14:textId="77777777" w:rsidR="004372F0" w:rsidRPr="003C277C" w:rsidRDefault="004372F0" w:rsidP="004372F0">
      <w:pPr>
        <w:pStyle w:val="titoloprinc0"/>
        <w:rPr>
          <w:color w:val="002060"/>
        </w:rPr>
      </w:pPr>
      <w:bookmarkStart w:id="14" w:name="_Hlk210228392"/>
      <w:r>
        <w:rPr>
          <w:color w:val="002060"/>
        </w:rPr>
        <w:t>PROGRAMMA GARE</w:t>
      </w:r>
    </w:p>
    <w:bookmarkEnd w:id="14"/>
    <w:p w14:paraId="53E5F098" w14:textId="77777777" w:rsidR="004372F0" w:rsidRDefault="004372F0" w:rsidP="004372F0">
      <w:pPr>
        <w:pStyle w:val="breakline"/>
        <w:rPr>
          <w:color w:val="002060"/>
        </w:rPr>
      </w:pPr>
    </w:p>
    <w:p w14:paraId="374BD840" w14:textId="77777777" w:rsidR="004372F0" w:rsidRPr="000A5012" w:rsidRDefault="004372F0" w:rsidP="004372F0">
      <w:pPr>
        <w:pStyle w:val="sottotitolocampionato10"/>
        <w:rPr>
          <w:color w:val="002060"/>
        </w:rPr>
      </w:pPr>
      <w:r w:rsidRPr="000A5012">
        <w:rPr>
          <w:color w:val="002060"/>
        </w:rP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1791565C"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3F1B4"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C7A27"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71C6E"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AA83D"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504CD"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F601BD"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ADA49F"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F140651"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AABECB" w14:textId="77777777" w:rsidR="004372F0" w:rsidRPr="000A5012" w:rsidRDefault="004372F0" w:rsidP="0062553E">
            <w:pPr>
              <w:pStyle w:val="rowtabella0"/>
              <w:rPr>
                <w:color w:val="002060"/>
              </w:rPr>
            </w:pPr>
            <w:r w:rsidRPr="000A5012">
              <w:rPr>
                <w:color w:val="002060"/>
              </w:rPr>
              <w:t>SPORTFLY ARL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665480" w14:textId="77777777" w:rsidR="004372F0" w:rsidRPr="000A5012" w:rsidRDefault="004372F0" w:rsidP="0062553E">
            <w:pPr>
              <w:pStyle w:val="rowtabella0"/>
              <w:rPr>
                <w:color w:val="002060"/>
              </w:rPr>
            </w:pPr>
            <w:r w:rsidRPr="000A5012">
              <w:rPr>
                <w:color w:val="002060"/>
              </w:rPr>
              <w:t>AUDAX 1970 S.ANGELO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C49BC7"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98DCA2" w14:textId="77777777" w:rsidR="004372F0" w:rsidRPr="000A5012" w:rsidRDefault="004372F0" w:rsidP="0062553E">
            <w:pPr>
              <w:pStyle w:val="rowtabella0"/>
              <w:rPr>
                <w:color w:val="002060"/>
              </w:rPr>
            </w:pPr>
            <w:r w:rsidRPr="000A5012">
              <w:rPr>
                <w:color w:val="002060"/>
              </w:rPr>
              <w:t>03/10/2025 16:00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52DA8" w14:textId="77777777" w:rsidR="004372F0" w:rsidRPr="000A5012" w:rsidRDefault="004372F0" w:rsidP="0062553E">
            <w:pPr>
              <w:pStyle w:val="rowtabella0"/>
              <w:rPr>
                <w:color w:val="002060"/>
              </w:rPr>
            </w:pPr>
            <w:r w:rsidRPr="000A5012">
              <w:rPr>
                <w:color w:val="002060"/>
              </w:rPr>
              <w:t>5454 C.COPERTO C.TENNIS LA TRAVE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C57B24" w14:textId="77777777" w:rsidR="004372F0" w:rsidRPr="000A5012" w:rsidRDefault="004372F0" w:rsidP="0062553E">
            <w:pPr>
              <w:pStyle w:val="rowtabella0"/>
              <w:rPr>
                <w:color w:val="002060"/>
              </w:rPr>
            </w:pPr>
            <w:r w:rsidRPr="000A5012">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2109C" w14:textId="77777777" w:rsidR="004372F0" w:rsidRPr="000A5012" w:rsidRDefault="004372F0" w:rsidP="0062553E">
            <w:pPr>
              <w:pStyle w:val="rowtabella0"/>
              <w:rPr>
                <w:color w:val="002060"/>
              </w:rPr>
            </w:pPr>
            <w:r w:rsidRPr="000A5012">
              <w:rPr>
                <w:color w:val="002060"/>
              </w:rPr>
              <w:t>VIA VILLA TOMBARI</w:t>
            </w:r>
          </w:p>
        </w:tc>
      </w:tr>
    </w:tbl>
    <w:p w14:paraId="0E431C82" w14:textId="77777777" w:rsidR="004372F0" w:rsidRPr="000A5012" w:rsidRDefault="004372F0" w:rsidP="004372F0">
      <w:pPr>
        <w:pStyle w:val="breakline"/>
        <w:rPr>
          <w:rFonts w:eastAsiaTheme="minorEastAsia"/>
          <w:color w:val="002060"/>
        </w:rPr>
      </w:pPr>
    </w:p>
    <w:p w14:paraId="3FA95ADA" w14:textId="77777777" w:rsidR="004372F0" w:rsidRPr="000A5012" w:rsidRDefault="004372F0" w:rsidP="004372F0">
      <w:pPr>
        <w:pStyle w:val="breakline"/>
        <w:rPr>
          <w:color w:val="002060"/>
        </w:rPr>
      </w:pPr>
    </w:p>
    <w:p w14:paraId="5F0F3CCD" w14:textId="77777777" w:rsidR="004372F0" w:rsidRPr="000A5012" w:rsidRDefault="004372F0" w:rsidP="004372F0">
      <w:pPr>
        <w:pStyle w:val="breakline"/>
        <w:rPr>
          <w:color w:val="002060"/>
        </w:rPr>
      </w:pPr>
    </w:p>
    <w:p w14:paraId="669C7BFB"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12EB84F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4D4186"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77663"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E5A376"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CA423"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18405"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27B39"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E2E86"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3848B2E"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92A6F" w14:textId="77777777" w:rsidR="004372F0" w:rsidRPr="000A5012" w:rsidRDefault="004372F0" w:rsidP="0062553E">
            <w:pPr>
              <w:pStyle w:val="rowtabella0"/>
              <w:rPr>
                <w:color w:val="002060"/>
              </w:rPr>
            </w:pPr>
            <w:r w:rsidRPr="000A5012">
              <w:rPr>
                <w:color w:val="002060"/>
              </w:rPr>
              <w:t>ACSS MONDOLFO C5 SQ.B</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BDC655" w14:textId="77777777" w:rsidR="004372F0" w:rsidRPr="000A5012" w:rsidRDefault="004372F0" w:rsidP="0062553E">
            <w:pPr>
              <w:pStyle w:val="rowtabella0"/>
              <w:rPr>
                <w:color w:val="002060"/>
              </w:rPr>
            </w:pPr>
            <w:r w:rsidRPr="000A5012">
              <w:rPr>
                <w:color w:val="002060"/>
              </w:rPr>
              <w:t>ITALSERVICE C5 SQ.B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6E74D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84F3EF" w14:textId="77777777" w:rsidR="004372F0" w:rsidRPr="000A5012" w:rsidRDefault="004372F0" w:rsidP="0062553E">
            <w:pPr>
              <w:pStyle w:val="rowtabella0"/>
              <w:rPr>
                <w:color w:val="002060"/>
              </w:rPr>
            </w:pPr>
            <w:r w:rsidRPr="000A5012">
              <w:rPr>
                <w:color w:val="002060"/>
              </w:rPr>
              <w:t>04/10/2025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8EE885" w14:textId="77777777" w:rsidR="004372F0" w:rsidRPr="000A5012" w:rsidRDefault="004372F0" w:rsidP="0062553E">
            <w:pPr>
              <w:pStyle w:val="rowtabella0"/>
              <w:rPr>
                <w:color w:val="002060"/>
              </w:rPr>
            </w:pPr>
            <w:r w:rsidRPr="000A5012">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7B2836" w14:textId="77777777" w:rsidR="004372F0" w:rsidRPr="000A5012" w:rsidRDefault="004372F0" w:rsidP="0062553E">
            <w:pPr>
              <w:pStyle w:val="rowtabella0"/>
              <w:rPr>
                <w:color w:val="002060"/>
              </w:rPr>
            </w:pPr>
            <w:r w:rsidRPr="000A5012">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C256B1" w14:textId="77777777" w:rsidR="004372F0" w:rsidRPr="000A5012" w:rsidRDefault="004372F0" w:rsidP="0062553E">
            <w:pPr>
              <w:pStyle w:val="rowtabella0"/>
              <w:rPr>
                <w:color w:val="002060"/>
              </w:rPr>
            </w:pPr>
            <w:r w:rsidRPr="000A5012">
              <w:rPr>
                <w:color w:val="002060"/>
              </w:rPr>
              <w:t>VIA AMATO</w:t>
            </w:r>
          </w:p>
        </w:tc>
      </w:tr>
      <w:tr w:rsidR="004372F0" w:rsidRPr="000A5012" w14:paraId="2C957E37"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EDC5D78" w14:textId="77777777" w:rsidR="004372F0" w:rsidRPr="000A5012" w:rsidRDefault="004372F0" w:rsidP="0062553E">
            <w:pPr>
              <w:pStyle w:val="rowtabella0"/>
              <w:rPr>
                <w:color w:val="002060"/>
              </w:rPr>
            </w:pPr>
            <w:r w:rsidRPr="000A5012">
              <w:rPr>
                <w:color w:val="002060"/>
              </w:rPr>
              <w:t>POL.CAGLI SPORT ASSOCIATI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FAA4CE" w14:textId="77777777" w:rsidR="004372F0" w:rsidRPr="000A5012" w:rsidRDefault="004372F0" w:rsidP="0062553E">
            <w:pPr>
              <w:pStyle w:val="rowtabella0"/>
              <w:rPr>
                <w:color w:val="002060"/>
              </w:rPr>
            </w:pPr>
            <w:r w:rsidRPr="000A5012">
              <w:rPr>
                <w:color w:val="002060"/>
              </w:rPr>
              <w:t>ACSS MONDOLFO C5 SQ.C</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8912F0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C50DBB" w14:textId="77777777" w:rsidR="004372F0" w:rsidRPr="000A5012" w:rsidRDefault="004372F0" w:rsidP="0062553E">
            <w:pPr>
              <w:pStyle w:val="rowtabella0"/>
              <w:rPr>
                <w:color w:val="002060"/>
              </w:rPr>
            </w:pPr>
            <w:r w:rsidRPr="000A5012">
              <w:rPr>
                <w:color w:val="002060"/>
              </w:rPr>
              <w:t>04/10/2025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ACAD00" w14:textId="77777777" w:rsidR="004372F0" w:rsidRPr="000A5012" w:rsidRDefault="004372F0" w:rsidP="0062553E">
            <w:pPr>
              <w:pStyle w:val="rowtabella0"/>
              <w:rPr>
                <w:color w:val="002060"/>
              </w:rPr>
            </w:pPr>
            <w:r w:rsidRPr="000A5012">
              <w:rPr>
                <w:color w:val="002060"/>
              </w:rPr>
              <w:t>5455 PALESTRA PANICHI PIERETTI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75D2AF" w14:textId="77777777" w:rsidR="004372F0" w:rsidRPr="000A5012" w:rsidRDefault="004372F0" w:rsidP="0062553E">
            <w:pPr>
              <w:pStyle w:val="rowtabella0"/>
              <w:rPr>
                <w:color w:val="002060"/>
              </w:rPr>
            </w:pPr>
            <w:r w:rsidRPr="000A5012">
              <w:rPr>
                <w:color w:val="002060"/>
              </w:rPr>
              <w:t>CAGLI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205CD1" w14:textId="77777777" w:rsidR="004372F0" w:rsidRPr="000A5012" w:rsidRDefault="004372F0" w:rsidP="0062553E">
            <w:pPr>
              <w:pStyle w:val="rowtabella0"/>
              <w:rPr>
                <w:color w:val="002060"/>
              </w:rPr>
            </w:pPr>
            <w:r w:rsidRPr="000A5012">
              <w:rPr>
                <w:color w:val="002060"/>
              </w:rPr>
              <w:t>VIA BRAMANTE</w:t>
            </w:r>
          </w:p>
        </w:tc>
      </w:tr>
      <w:tr w:rsidR="004372F0" w:rsidRPr="000A5012" w14:paraId="458564F2"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E17D7F9" w14:textId="77777777" w:rsidR="004372F0" w:rsidRPr="000A5012" w:rsidRDefault="004372F0" w:rsidP="0062553E">
            <w:pPr>
              <w:pStyle w:val="rowtabella0"/>
              <w:rPr>
                <w:color w:val="002060"/>
              </w:rPr>
            </w:pPr>
            <w:r w:rsidRPr="000A5012">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3C55D0C" w14:textId="77777777" w:rsidR="004372F0" w:rsidRPr="000A5012" w:rsidRDefault="004372F0" w:rsidP="0062553E">
            <w:pPr>
              <w:pStyle w:val="rowtabella0"/>
              <w:rPr>
                <w:color w:val="002060"/>
              </w:rPr>
            </w:pPr>
            <w:r w:rsidRPr="000A5012">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58F7D4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C630F7" w14:textId="77777777" w:rsidR="004372F0" w:rsidRPr="000A5012" w:rsidRDefault="004372F0" w:rsidP="0062553E">
            <w:pPr>
              <w:pStyle w:val="rowtabella0"/>
              <w:rPr>
                <w:color w:val="002060"/>
              </w:rPr>
            </w:pPr>
            <w:r w:rsidRPr="000A5012">
              <w:rPr>
                <w:color w:val="002060"/>
              </w:rPr>
              <w:t>05/10/2025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51264E" w14:textId="77777777" w:rsidR="004372F0" w:rsidRPr="000A5012" w:rsidRDefault="004372F0" w:rsidP="0062553E">
            <w:pPr>
              <w:pStyle w:val="rowtabella0"/>
              <w:rPr>
                <w:color w:val="002060"/>
              </w:rPr>
            </w:pPr>
            <w:r w:rsidRPr="000A5012">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6376F7B" w14:textId="77777777" w:rsidR="004372F0" w:rsidRPr="000A5012" w:rsidRDefault="004372F0" w:rsidP="0062553E">
            <w:pPr>
              <w:pStyle w:val="rowtabella0"/>
              <w:rPr>
                <w:color w:val="002060"/>
              </w:rPr>
            </w:pPr>
            <w:r w:rsidRPr="000A5012">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BC7FF2" w14:textId="77777777" w:rsidR="004372F0" w:rsidRPr="000A5012" w:rsidRDefault="004372F0" w:rsidP="0062553E">
            <w:pPr>
              <w:pStyle w:val="rowtabella0"/>
              <w:rPr>
                <w:color w:val="002060"/>
              </w:rPr>
            </w:pPr>
            <w:r w:rsidRPr="000A5012">
              <w:rPr>
                <w:color w:val="002060"/>
              </w:rPr>
              <w:t>VIA CELLINI</w:t>
            </w:r>
          </w:p>
        </w:tc>
      </w:tr>
      <w:tr w:rsidR="004372F0" w:rsidRPr="000A5012" w14:paraId="78C70DB9"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7E5F53" w14:textId="77777777" w:rsidR="004372F0" w:rsidRPr="000A5012" w:rsidRDefault="004372F0" w:rsidP="0062553E">
            <w:pPr>
              <w:pStyle w:val="rowtabella0"/>
              <w:rPr>
                <w:color w:val="002060"/>
              </w:rPr>
            </w:pPr>
            <w:r w:rsidRPr="000A5012">
              <w:rPr>
                <w:color w:val="002060"/>
              </w:rPr>
              <w:t>BULDOG T.N.T. LUCREZIA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01BAA99" w14:textId="77777777" w:rsidR="004372F0" w:rsidRPr="000A5012" w:rsidRDefault="004372F0" w:rsidP="0062553E">
            <w:pPr>
              <w:pStyle w:val="rowtabella0"/>
              <w:rPr>
                <w:color w:val="002060"/>
              </w:rPr>
            </w:pPr>
            <w:r w:rsidRPr="000A5012">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6C994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422A91" w14:textId="77777777" w:rsidR="004372F0" w:rsidRPr="000A5012" w:rsidRDefault="004372F0" w:rsidP="0062553E">
            <w:pPr>
              <w:pStyle w:val="rowtabella0"/>
              <w:rPr>
                <w:color w:val="002060"/>
              </w:rPr>
            </w:pPr>
            <w:r w:rsidRPr="000A5012">
              <w:rPr>
                <w:color w:val="002060"/>
              </w:rPr>
              <w:t>05/10/2025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267BF70" w14:textId="77777777" w:rsidR="004372F0" w:rsidRPr="000A5012" w:rsidRDefault="004372F0" w:rsidP="0062553E">
            <w:pPr>
              <w:pStyle w:val="rowtabella0"/>
              <w:rPr>
                <w:color w:val="002060"/>
              </w:rPr>
            </w:pPr>
            <w:r w:rsidRPr="000A5012">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27FF75" w14:textId="77777777" w:rsidR="004372F0" w:rsidRPr="000A5012" w:rsidRDefault="004372F0" w:rsidP="0062553E">
            <w:pPr>
              <w:pStyle w:val="rowtabella0"/>
              <w:rPr>
                <w:color w:val="002060"/>
              </w:rPr>
            </w:pPr>
            <w:r w:rsidRPr="000A5012">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800832" w14:textId="77777777" w:rsidR="004372F0" w:rsidRPr="000A5012" w:rsidRDefault="004372F0" w:rsidP="0062553E">
            <w:pPr>
              <w:pStyle w:val="rowtabella0"/>
              <w:rPr>
                <w:color w:val="002060"/>
              </w:rPr>
            </w:pPr>
            <w:r w:rsidRPr="000A5012">
              <w:rPr>
                <w:color w:val="002060"/>
              </w:rPr>
              <w:t>VIA NAZARIO SAURO</w:t>
            </w:r>
          </w:p>
        </w:tc>
      </w:tr>
      <w:tr w:rsidR="004372F0" w:rsidRPr="000A5012" w14:paraId="0D8C109C"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7666ED1" w14:textId="77777777" w:rsidR="004372F0" w:rsidRPr="000A5012" w:rsidRDefault="004372F0" w:rsidP="0062553E">
            <w:pPr>
              <w:pStyle w:val="rowtabella0"/>
              <w:rPr>
                <w:color w:val="002060"/>
              </w:rPr>
            </w:pPr>
            <w:r w:rsidRPr="000A5012">
              <w:rPr>
                <w:color w:val="002060"/>
              </w:rPr>
              <w:lastRenderedPageBreak/>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B5FE18" w14:textId="77777777" w:rsidR="004372F0" w:rsidRPr="000A5012" w:rsidRDefault="004372F0" w:rsidP="0062553E">
            <w:pPr>
              <w:pStyle w:val="rowtabella0"/>
              <w:rPr>
                <w:color w:val="002060"/>
              </w:rPr>
            </w:pPr>
            <w:r w:rsidRPr="000A5012">
              <w:rPr>
                <w:color w:val="002060"/>
              </w:rPr>
              <w:t>BULDOG T.N.T. LUCREZISQ.B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E1EB7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11DFF6" w14:textId="77777777" w:rsidR="004372F0" w:rsidRPr="000A5012" w:rsidRDefault="004372F0" w:rsidP="0062553E">
            <w:pPr>
              <w:pStyle w:val="rowtabella0"/>
              <w:rPr>
                <w:color w:val="002060"/>
              </w:rPr>
            </w:pPr>
            <w:r w:rsidRPr="000A5012">
              <w:rPr>
                <w:color w:val="002060"/>
              </w:rPr>
              <w:t>05/10/2025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C9A3A8" w14:textId="77777777" w:rsidR="004372F0" w:rsidRPr="000A5012" w:rsidRDefault="004372F0" w:rsidP="0062553E">
            <w:pPr>
              <w:pStyle w:val="rowtabella0"/>
              <w:rPr>
                <w:color w:val="002060"/>
              </w:rPr>
            </w:pPr>
            <w:r w:rsidRPr="000A5012">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F981BDB" w14:textId="77777777" w:rsidR="004372F0" w:rsidRPr="000A5012" w:rsidRDefault="004372F0" w:rsidP="0062553E">
            <w:pPr>
              <w:pStyle w:val="rowtabella0"/>
              <w:rPr>
                <w:color w:val="002060"/>
              </w:rPr>
            </w:pPr>
            <w:r w:rsidRPr="000A5012">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716066" w14:textId="77777777" w:rsidR="004372F0" w:rsidRPr="000A5012" w:rsidRDefault="004372F0" w:rsidP="0062553E">
            <w:pPr>
              <w:pStyle w:val="rowtabella0"/>
              <w:rPr>
                <w:color w:val="002060"/>
              </w:rPr>
            </w:pPr>
            <w:r w:rsidRPr="000A5012">
              <w:rPr>
                <w:color w:val="002060"/>
              </w:rPr>
              <w:t>STR.DEL BURELLO LOC.VAL NEVOLA</w:t>
            </w:r>
          </w:p>
        </w:tc>
      </w:tr>
      <w:tr w:rsidR="004372F0" w:rsidRPr="000A5012" w14:paraId="52AE6D4B"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5E559" w14:textId="77777777" w:rsidR="004372F0" w:rsidRPr="000A5012" w:rsidRDefault="004372F0" w:rsidP="0062553E">
            <w:pPr>
              <w:pStyle w:val="rowtabella0"/>
              <w:rPr>
                <w:color w:val="002060"/>
              </w:rPr>
            </w:pPr>
            <w:r w:rsidRPr="000A5012">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1C5568" w14:textId="77777777" w:rsidR="004372F0" w:rsidRPr="000A5012" w:rsidRDefault="004372F0" w:rsidP="0062553E">
            <w:pPr>
              <w:pStyle w:val="rowtabella0"/>
              <w:rPr>
                <w:color w:val="002060"/>
              </w:rPr>
            </w:pPr>
            <w:r w:rsidRPr="000A5012">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055AF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7F6397" w14:textId="77777777" w:rsidR="004372F0" w:rsidRPr="000A5012" w:rsidRDefault="004372F0" w:rsidP="0062553E">
            <w:pPr>
              <w:pStyle w:val="rowtabella0"/>
              <w:rPr>
                <w:color w:val="002060"/>
              </w:rPr>
            </w:pPr>
            <w:r w:rsidRPr="000A5012">
              <w:rPr>
                <w:color w:val="002060"/>
              </w:rPr>
              <w:t>05/10/2025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1C51A1" w14:textId="77777777" w:rsidR="004372F0" w:rsidRPr="000A5012" w:rsidRDefault="004372F0" w:rsidP="0062553E">
            <w:pPr>
              <w:pStyle w:val="rowtabella0"/>
              <w:rPr>
                <w:color w:val="002060"/>
              </w:rPr>
            </w:pPr>
            <w:r w:rsidRPr="000A5012">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442B0" w14:textId="77777777" w:rsidR="004372F0" w:rsidRPr="000A5012" w:rsidRDefault="004372F0" w:rsidP="0062553E">
            <w:pPr>
              <w:pStyle w:val="rowtabella0"/>
              <w:rPr>
                <w:color w:val="002060"/>
              </w:rPr>
            </w:pPr>
            <w:r w:rsidRPr="000A5012">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2F326D" w14:textId="77777777" w:rsidR="004372F0" w:rsidRPr="000A5012" w:rsidRDefault="004372F0" w:rsidP="0062553E">
            <w:pPr>
              <w:pStyle w:val="rowtabella0"/>
              <w:rPr>
                <w:color w:val="002060"/>
              </w:rPr>
            </w:pPr>
            <w:r w:rsidRPr="000A5012">
              <w:rPr>
                <w:color w:val="002060"/>
              </w:rPr>
              <w:t>VIA DELLE ESPOSIZIONI, 33</w:t>
            </w:r>
          </w:p>
        </w:tc>
      </w:tr>
    </w:tbl>
    <w:p w14:paraId="08A3AD17" w14:textId="77777777" w:rsidR="004372F0" w:rsidRPr="000A5012" w:rsidRDefault="004372F0" w:rsidP="004372F0">
      <w:pPr>
        <w:pStyle w:val="breakline"/>
        <w:rPr>
          <w:rFonts w:eastAsiaTheme="minorEastAsia"/>
          <w:color w:val="002060"/>
        </w:rPr>
      </w:pPr>
    </w:p>
    <w:p w14:paraId="0A3412D7" w14:textId="77777777" w:rsidR="004372F0" w:rsidRPr="000A5012" w:rsidRDefault="004372F0" w:rsidP="004372F0">
      <w:pPr>
        <w:pStyle w:val="breakline"/>
        <w:rPr>
          <w:color w:val="002060"/>
        </w:rPr>
      </w:pPr>
    </w:p>
    <w:p w14:paraId="0AC38086" w14:textId="77777777" w:rsidR="004372F0" w:rsidRPr="000A5012" w:rsidRDefault="004372F0" w:rsidP="004372F0">
      <w:pPr>
        <w:pStyle w:val="breakline"/>
        <w:rPr>
          <w:color w:val="002060"/>
        </w:rPr>
      </w:pPr>
    </w:p>
    <w:p w14:paraId="092653EC" w14:textId="77777777" w:rsidR="004372F0" w:rsidRPr="000A5012" w:rsidRDefault="004372F0" w:rsidP="004372F0">
      <w:pPr>
        <w:pStyle w:val="sottotitolocampionato10"/>
        <w:rPr>
          <w:color w:val="002060"/>
        </w:rPr>
      </w:pPr>
      <w:r w:rsidRPr="000A5012">
        <w:rPr>
          <w:color w:val="002060"/>
        </w:rP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7"/>
        <w:gridCol w:w="2010"/>
        <w:gridCol w:w="385"/>
        <w:gridCol w:w="898"/>
        <w:gridCol w:w="1187"/>
        <w:gridCol w:w="1551"/>
        <w:gridCol w:w="1542"/>
      </w:tblGrid>
      <w:tr w:rsidR="004372F0" w:rsidRPr="000A5012" w14:paraId="5AE0D3D7"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E43E7"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FAD1E"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11437"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1644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12A5A"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26C68"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F57D9D"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E4F7A98"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2BB6D8" w14:textId="77777777" w:rsidR="004372F0" w:rsidRPr="000A5012" w:rsidRDefault="004372F0" w:rsidP="0062553E">
            <w:pPr>
              <w:pStyle w:val="rowtabella0"/>
              <w:rPr>
                <w:color w:val="002060"/>
              </w:rPr>
            </w:pPr>
            <w:r w:rsidRPr="000A5012">
              <w:rPr>
                <w:color w:val="002060"/>
              </w:rPr>
              <w:t>CERRETO D ESI C5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27134" w14:textId="77777777" w:rsidR="004372F0" w:rsidRPr="000A5012" w:rsidRDefault="004372F0" w:rsidP="0062553E">
            <w:pPr>
              <w:pStyle w:val="rowtabella0"/>
              <w:rPr>
                <w:color w:val="002060"/>
              </w:rPr>
            </w:pPr>
            <w:r w:rsidRPr="000A501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8DD81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A7E277" w14:textId="77777777" w:rsidR="004372F0" w:rsidRPr="000A5012" w:rsidRDefault="004372F0" w:rsidP="0062553E">
            <w:pPr>
              <w:pStyle w:val="rowtabella0"/>
              <w:rPr>
                <w:color w:val="002060"/>
              </w:rPr>
            </w:pPr>
            <w:r w:rsidRPr="000A5012">
              <w:rPr>
                <w:color w:val="002060"/>
              </w:rPr>
              <w:t>04/10/2025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A7CF97" w14:textId="77777777" w:rsidR="004372F0" w:rsidRPr="000A5012" w:rsidRDefault="004372F0" w:rsidP="0062553E">
            <w:pPr>
              <w:pStyle w:val="rowtabella0"/>
              <w:rPr>
                <w:color w:val="002060"/>
              </w:rPr>
            </w:pPr>
            <w:r w:rsidRPr="000A5012">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D39DF5" w14:textId="77777777" w:rsidR="004372F0" w:rsidRPr="000A5012" w:rsidRDefault="004372F0" w:rsidP="0062553E">
            <w:pPr>
              <w:pStyle w:val="rowtabella0"/>
              <w:rPr>
                <w:color w:val="002060"/>
              </w:rPr>
            </w:pPr>
            <w:r w:rsidRPr="000A501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5FB27F" w14:textId="77777777" w:rsidR="004372F0" w:rsidRPr="000A5012" w:rsidRDefault="004372F0" w:rsidP="0062553E">
            <w:pPr>
              <w:pStyle w:val="rowtabella0"/>
              <w:rPr>
                <w:color w:val="002060"/>
              </w:rPr>
            </w:pPr>
            <w:r w:rsidRPr="000A5012">
              <w:rPr>
                <w:color w:val="002060"/>
              </w:rPr>
              <w:t>VIA VERDI</w:t>
            </w:r>
          </w:p>
        </w:tc>
      </w:tr>
      <w:tr w:rsidR="004372F0" w:rsidRPr="000A5012" w14:paraId="04734F57"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1EE57F" w14:textId="77777777" w:rsidR="004372F0" w:rsidRPr="000A5012" w:rsidRDefault="004372F0" w:rsidP="0062553E">
            <w:pPr>
              <w:pStyle w:val="rowtabella0"/>
              <w:rPr>
                <w:color w:val="002060"/>
              </w:rPr>
            </w:pPr>
            <w:r w:rsidRPr="000A5012">
              <w:rPr>
                <w:color w:val="002060"/>
              </w:rPr>
              <w:t>PASTADICAMERINO GAGLIOLE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570F87" w14:textId="77777777" w:rsidR="004372F0" w:rsidRPr="000A5012" w:rsidRDefault="004372F0" w:rsidP="0062553E">
            <w:pPr>
              <w:pStyle w:val="rowtabella0"/>
              <w:rPr>
                <w:color w:val="002060"/>
              </w:rPr>
            </w:pPr>
            <w:r w:rsidRPr="000A5012">
              <w:rPr>
                <w:color w:val="002060"/>
              </w:rPr>
              <w:t>ASCOLI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CFB987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13FE30" w14:textId="77777777" w:rsidR="004372F0" w:rsidRPr="000A5012" w:rsidRDefault="004372F0" w:rsidP="0062553E">
            <w:pPr>
              <w:pStyle w:val="rowtabella0"/>
              <w:rPr>
                <w:color w:val="002060"/>
              </w:rPr>
            </w:pPr>
            <w:r w:rsidRPr="000A5012">
              <w:rPr>
                <w:color w:val="002060"/>
              </w:rPr>
              <w:t>04/10/2025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0B8128" w14:textId="77777777" w:rsidR="004372F0" w:rsidRPr="000A5012" w:rsidRDefault="004372F0" w:rsidP="0062553E">
            <w:pPr>
              <w:pStyle w:val="rowtabella0"/>
              <w:rPr>
                <w:color w:val="002060"/>
              </w:rPr>
            </w:pPr>
            <w:r w:rsidRPr="000A5012">
              <w:rPr>
                <w:color w:val="002060"/>
              </w:rPr>
              <w:t>5266 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966AFF9" w14:textId="77777777" w:rsidR="004372F0" w:rsidRPr="000A5012" w:rsidRDefault="004372F0" w:rsidP="0062553E">
            <w:pPr>
              <w:pStyle w:val="rowtabella0"/>
              <w:rPr>
                <w:color w:val="002060"/>
              </w:rPr>
            </w:pPr>
            <w:r w:rsidRPr="000A5012">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79D87F" w14:textId="77777777" w:rsidR="004372F0" w:rsidRPr="000A5012" w:rsidRDefault="004372F0" w:rsidP="0062553E">
            <w:pPr>
              <w:pStyle w:val="rowtabella0"/>
              <w:rPr>
                <w:color w:val="002060"/>
              </w:rPr>
            </w:pPr>
            <w:r w:rsidRPr="000A5012">
              <w:rPr>
                <w:color w:val="002060"/>
              </w:rPr>
              <w:t>LOCALITA' MADONNA DELLA PIEVE</w:t>
            </w:r>
          </w:p>
        </w:tc>
      </w:tr>
      <w:tr w:rsidR="004372F0" w:rsidRPr="000A5012" w14:paraId="18E3D35D"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B76FDB" w14:textId="77777777" w:rsidR="004372F0" w:rsidRPr="000A5012" w:rsidRDefault="004372F0" w:rsidP="0062553E">
            <w:pPr>
              <w:pStyle w:val="rowtabella0"/>
              <w:rPr>
                <w:color w:val="002060"/>
              </w:rPr>
            </w:pPr>
            <w:r w:rsidRPr="000A5012">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64B07B0" w14:textId="77777777" w:rsidR="004372F0" w:rsidRPr="000A5012" w:rsidRDefault="004372F0" w:rsidP="0062553E">
            <w:pPr>
              <w:pStyle w:val="rowtabella0"/>
              <w:rPr>
                <w:color w:val="002060"/>
              </w:rPr>
            </w:pPr>
            <w:r w:rsidRPr="000A5012">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772D0B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ABCE367" w14:textId="77777777" w:rsidR="004372F0" w:rsidRPr="000A5012" w:rsidRDefault="004372F0" w:rsidP="0062553E">
            <w:pPr>
              <w:pStyle w:val="rowtabella0"/>
              <w:rPr>
                <w:color w:val="002060"/>
              </w:rPr>
            </w:pPr>
            <w:r w:rsidRPr="000A5012">
              <w:rPr>
                <w:color w:val="002060"/>
              </w:rPr>
              <w:t>04/10/2025 17:45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6CBCBD" w14:textId="77777777" w:rsidR="004372F0" w:rsidRPr="000A5012" w:rsidRDefault="004372F0" w:rsidP="0062553E">
            <w:pPr>
              <w:pStyle w:val="rowtabella0"/>
              <w:rPr>
                <w:color w:val="002060"/>
              </w:rPr>
            </w:pPr>
            <w:r w:rsidRPr="000A5012">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915BBB" w14:textId="77777777" w:rsidR="004372F0" w:rsidRPr="000A5012" w:rsidRDefault="004372F0" w:rsidP="0062553E">
            <w:pPr>
              <w:pStyle w:val="rowtabella0"/>
              <w:rPr>
                <w:color w:val="002060"/>
              </w:rPr>
            </w:pPr>
            <w:r w:rsidRPr="000A5012">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78C9D6" w14:textId="77777777" w:rsidR="004372F0" w:rsidRPr="000A5012" w:rsidRDefault="004372F0" w:rsidP="0062553E">
            <w:pPr>
              <w:pStyle w:val="rowtabella0"/>
              <w:rPr>
                <w:color w:val="002060"/>
              </w:rPr>
            </w:pPr>
            <w:r w:rsidRPr="000A5012">
              <w:rPr>
                <w:color w:val="002060"/>
              </w:rPr>
              <w:t>VIA PERTINI</w:t>
            </w:r>
          </w:p>
        </w:tc>
      </w:tr>
      <w:tr w:rsidR="004372F0" w:rsidRPr="000A5012" w14:paraId="420FF7E3"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30483C" w14:textId="77777777" w:rsidR="004372F0" w:rsidRPr="000A5012" w:rsidRDefault="004372F0" w:rsidP="0062553E">
            <w:pPr>
              <w:pStyle w:val="rowtabella0"/>
              <w:rPr>
                <w:color w:val="002060"/>
              </w:rPr>
            </w:pPr>
            <w:r w:rsidRPr="000A5012">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2502182" w14:textId="77777777" w:rsidR="004372F0" w:rsidRPr="000A5012" w:rsidRDefault="004372F0" w:rsidP="0062553E">
            <w:pPr>
              <w:pStyle w:val="rowtabella0"/>
              <w:rPr>
                <w:color w:val="002060"/>
              </w:rPr>
            </w:pPr>
            <w:r w:rsidRPr="000A5012">
              <w:rPr>
                <w:color w:val="002060"/>
              </w:rPr>
              <w:t>POLISPORTIVA RIPATRANSONE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722278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452714E" w14:textId="77777777" w:rsidR="004372F0" w:rsidRPr="000A5012" w:rsidRDefault="004372F0" w:rsidP="0062553E">
            <w:pPr>
              <w:pStyle w:val="rowtabella0"/>
              <w:rPr>
                <w:color w:val="002060"/>
              </w:rPr>
            </w:pPr>
            <w:r w:rsidRPr="000A5012">
              <w:rPr>
                <w:color w:val="002060"/>
              </w:rPr>
              <w:t>05/10/2025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9D19753" w14:textId="77777777" w:rsidR="004372F0" w:rsidRPr="000A5012" w:rsidRDefault="004372F0" w:rsidP="0062553E">
            <w:pPr>
              <w:pStyle w:val="rowtabella0"/>
              <w:rPr>
                <w:color w:val="002060"/>
              </w:rPr>
            </w:pPr>
            <w:r w:rsidRPr="000A5012">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8A72AC4" w14:textId="77777777" w:rsidR="004372F0" w:rsidRPr="000A5012" w:rsidRDefault="004372F0" w:rsidP="0062553E">
            <w:pPr>
              <w:pStyle w:val="rowtabella0"/>
              <w:rPr>
                <w:color w:val="002060"/>
              </w:rPr>
            </w:pPr>
            <w:r w:rsidRPr="000A5012">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204BFE" w14:textId="77777777" w:rsidR="004372F0" w:rsidRPr="000A5012" w:rsidRDefault="004372F0" w:rsidP="0062553E">
            <w:pPr>
              <w:pStyle w:val="rowtabella0"/>
              <w:rPr>
                <w:color w:val="002060"/>
              </w:rPr>
            </w:pPr>
            <w:r w:rsidRPr="000A5012">
              <w:rPr>
                <w:color w:val="002060"/>
              </w:rPr>
              <w:t>VIA PETRARCA</w:t>
            </w:r>
          </w:p>
        </w:tc>
      </w:tr>
      <w:tr w:rsidR="004372F0" w:rsidRPr="000A5012" w14:paraId="52D6C061" w14:textId="77777777" w:rsidTr="0062553E">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A5842C" w14:textId="77777777" w:rsidR="004372F0" w:rsidRPr="000A5012" w:rsidRDefault="004372F0" w:rsidP="0062553E">
            <w:pPr>
              <w:pStyle w:val="rowtabella0"/>
              <w:rPr>
                <w:color w:val="002060"/>
              </w:rPr>
            </w:pPr>
            <w:r w:rsidRPr="000A5012">
              <w:rPr>
                <w:color w:val="002060"/>
              </w:rPr>
              <w:t>GROTTACCIA 2005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DCC7B7A" w14:textId="77777777" w:rsidR="004372F0" w:rsidRPr="000A5012" w:rsidRDefault="004372F0" w:rsidP="0062553E">
            <w:pPr>
              <w:pStyle w:val="rowtabella0"/>
              <w:rPr>
                <w:color w:val="002060"/>
              </w:rPr>
            </w:pPr>
            <w:r w:rsidRPr="000A5012">
              <w:rPr>
                <w:color w:val="002060"/>
              </w:rPr>
              <w:t>RECANATI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8A9DBF4"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767D0F1" w14:textId="77777777" w:rsidR="004372F0" w:rsidRPr="000A5012" w:rsidRDefault="004372F0" w:rsidP="0062553E">
            <w:pPr>
              <w:pStyle w:val="rowtabella0"/>
              <w:rPr>
                <w:color w:val="002060"/>
              </w:rPr>
            </w:pPr>
            <w:r w:rsidRPr="000A5012">
              <w:rPr>
                <w:color w:val="002060"/>
              </w:rPr>
              <w:t>05/10/2025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4C79B52" w14:textId="77777777" w:rsidR="004372F0" w:rsidRPr="000A5012" w:rsidRDefault="004372F0" w:rsidP="0062553E">
            <w:pPr>
              <w:pStyle w:val="rowtabella0"/>
              <w:rPr>
                <w:color w:val="002060"/>
              </w:rPr>
            </w:pPr>
            <w:r w:rsidRPr="000A5012">
              <w:rPr>
                <w:color w:val="002060"/>
              </w:rPr>
              <w:t>5297 CENTRO SPORTIVO "SAN SERGIO"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9E76AC" w14:textId="77777777" w:rsidR="004372F0" w:rsidRPr="000A5012" w:rsidRDefault="004372F0" w:rsidP="0062553E">
            <w:pPr>
              <w:pStyle w:val="rowtabella0"/>
              <w:rPr>
                <w:color w:val="002060"/>
              </w:rPr>
            </w:pPr>
            <w:r w:rsidRPr="000A5012">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3B952D" w14:textId="77777777" w:rsidR="004372F0" w:rsidRPr="000A5012" w:rsidRDefault="004372F0" w:rsidP="0062553E">
            <w:pPr>
              <w:pStyle w:val="rowtabella0"/>
              <w:rPr>
                <w:color w:val="002060"/>
              </w:rPr>
            </w:pPr>
            <w:r w:rsidRPr="000A5012">
              <w:rPr>
                <w:color w:val="002060"/>
              </w:rPr>
              <w:t>VIA SAN SERGIO FZ. GROTTACCIA</w:t>
            </w:r>
          </w:p>
        </w:tc>
      </w:tr>
      <w:tr w:rsidR="004372F0" w:rsidRPr="000A5012" w14:paraId="07DEC814"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9F2BB2" w14:textId="77777777" w:rsidR="004372F0" w:rsidRPr="000A5012" w:rsidRDefault="004372F0" w:rsidP="0062553E">
            <w:pPr>
              <w:pStyle w:val="rowtabella0"/>
              <w:rPr>
                <w:color w:val="002060"/>
              </w:rPr>
            </w:pPr>
            <w:r w:rsidRPr="000A5012">
              <w:rPr>
                <w:color w:val="002060"/>
              </w:rPr>
              <w:t>OSIMO FIVE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5C1910" w14:textId="77777777" w:rsidR="004372F0" w:rsidRPr="000A5012" w:rsidRDefault="004372F0" w:rsidP="0062553E">
            <w:pPr>
              <w:pStyle w:val="rowtabella0"/>
              <w:rPr>
                <w:color w:val="002060"/>
              </w:rPr>
            </w:pPr>
            <w:r w:rsidRPr="000A5012">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3A6D0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4924F" w14:textId="77777777" w:rsidR="004372F0" w:rsidRPr="000A5012" w:rsidRDefault="004372F0" w:rsidP="0062553E">
            <w:pPr>
              <w:pStyle w:val="rowtabella0"/>
              <w:rPr>
                <w:color w:val="002060"/>
              </w:rPr>
            </w:pPr>
            <w:r w:rsidRPr="000A5012">
              <w:rPr>
                <w:color w:val="002060"/>
              </w:rPr>
              <w:t>05/10/2025 11:15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1DBD75" w14:textId="77777777" w:rsidR="004372F0" w:rsidRPr="000A5012" w:rsidRDefault="004372F0" w:rsidP="0062553E">
            <w:pPr>
              <w:pStyle w:val="rowtabella0"/>
              <w:rPr>
                <w:color w:val="002060"/>
              </w:rPr>
            </w:pPr>
            <w:r w:rsidRPr="000A5012">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FA2CC3" w14:textId="77777777" w:rsidR="004372F0" w:rsidRPr="000A5012" w:rsidRDefault="004372F0" w:rsidP="0062553E">
            <w:pPr>
              <w:pStyle w:val="rowtabella0"/>
              <w:rPr>
                <w:color w:val="002060"/>
              </w:rPr>
            </w:pPr>
            <w:r w:rsidRPr="000A501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940709" w14:textId="77777777" w:rsidR="004372F0" w:rsidRPr="000A5012" w:rsidRDefault="004372F0" w:rsidP="0062553E">
            <w:pPr>
              <w:pStyle w:val="rowtabella0"/>
              <w:rPr>
                <w:color w:val="002060"/>
              </w:rPr>
            </w:pPr>
            <w:r w:rsidRPr="000A5012">
              <w:rPr>
                <w:color w:val="002060"/>
              </w:rPr>
              <w:t>VIA VESCOVARA, 7</w:t>
            </w:r>
          </w:p>
        </w:tc>
      </w:tr>
    </w:tbl>
    <w:p w14:paraId="08AE58A6" w14:textId="77777777" w:rsidR="004372F0" w:rsidRPr="003C277C" w:rsidRDefault="004372F0" w:rsidP="004372F0">
      <w:pPr>
        <w:pStyle w:val="breakline"/>
        <w:rPr>
          <w:color w:val="002060"/>
        </w:rPr>
      </w:pPr>
    </w:p>
    <w:p w14:paraId="238B8052" w14:textId="77777777" w:rsidR="004372F0" w:rsidRPr="003C277C" w:rsidRDefault="004372F0" w:rsidP="004372F0">
      <w:pPr>
        <w:pStyle w:val="breakline"/>
        <w:rPr>
          <w:color w:val="002060"/>
        </w:rPr>
      </w:pPr>
    </w:p>
    <w:p w14:paraId="39C67D1E" w14:textId="77777777" w:rsidR="004372F0" w:rsidRPr="003C277C" w:rsidRDefault="004372F0" w:rsidP="004372F0">
      <w:pPr>
        <w:pStyle w:val="titolocampionato0"/>
        <w:shd w:val="clear" w:color="auto" w:fill="CCCCCC"/>
        <w:spacing w:before="80" w:after="40"/>
        <w:rPr>
          <w:color w:val="002060"/>
        </w:rPr>
      </w:pPr>
      <w:r w:rsidRPr="003C277C">
        <w:rPr>
          <w:color w:val="002060"/>
        </w:rPr>
        <w:t>COPPA MARCHE CALCIO 5 serie D</w:t>
      </w:r>
    </w:p>
    <w:p w14:paraId="0EBAABA3" w14:textId="77777777" w:rsidR="004372F0" w:rsidRPr="003C277C" w:rsidRDefault="004372F0" w:rsidP="004372F0">
      <w:pPr>
        <w:pStyle w:val="titoloprinc0"/>
        <w:rPr>
          <w:color w:val="002060"/>
        </w:rPr>
      </w:pPr>
      <w:r w:rsidRPr="003C277C">
        <w:rPr>
          <w:color w:val="002060"/>
        </w:rPr>
        <w:t>VARIAZIONI AL PROGRAMMA GARE</w:t>
      </w:r>
    </w:p>
    <w:p w14:paraId="2A57477C" w14:textId="77777777" w:rsidR="004372F0" w:rsidRPr="003C277C" w:rsidRDefault="004372F0" w:rsidP="004372F0">
      <w:pPr>
        <w:pStyle w:val="breakline"/>
        <w:rPr>
          <w:color w:val="002060"/>
        </w:rPr>
      </w:pPr>
    </w:p>
    <w:p w14:paraId="715E2D85" w14:textId="77777777" w:rsidR="004372F0" w:rsidRPr="003C277C" w:rsidRDefault="004372F0" w:rsidP="004372F0">
      <w:pPr>
        <w:pStyle w:val="breakline"/>
        <w:rPr>
          <w:color w:val="002060"/>
        </w:rPr>
      </w:pPr>
    </w:p>
    <w:p w14:paraId="6F90D03E" w14:textId="77777777" w:rsidR="004372F0" w:rsidRPr="003C277C" w:rsidRDefault="004372F0" w:rsidP="004372F0">
      <w:pPr>
        <w:pStyle w:val="sottotitolocampionato10"/>
        <w:rPr>
          <w:color w:val="002060"/>
        </w:rPr>
      </w:pPr>
      <w:r w:rsidRPr="003C277C">
        <w:rPr>
          <w:color w:val="002060"/>
        </w:rPr>
        <w:t>GIRONE 14</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4B1F0839" w14:textId="77777777" w:rsidTr="0062553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1D6C2" w14:textId="77777777" w:rsidR="004372F0" w:rsidRPr="003C277C" w:rsidRDefault="004372F0" w:rsidP="0062553E">
            <w:pPr>
              <w:pStyle w:val="headertabella0"/>
              <w:rPr>
                <w:color w:val="002060"/>
              </w:rPr>
            </w:pPr>
            <w:r w:rsidRPr="003C277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88A3E"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C6E73" w14:textId="77777777" w:rsidR="004372F0" w:rsidRPr="003C277C" w:rsidRDefault="004372F0" w:rsidP="0062553E">
            <w:pPr>
              <w:pStyle w:val="headertabella0"/>
              <w:rPr>
                <w:color w:val="002060"/>
              </w:rPr>
            </w:pPr>
            <w:r w:rsidRPr="003C277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60A6B"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FA8025"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2B3AD"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3E271"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2FDCA" w14:textId="77777777" w:rsidR="004372F0" w:rsidRPr="003C277C" w:rsidRDefault="004372F0" w:rsidP="0062553E">
            <w:pPr>
              <w:pStyle w:val="headertabella0"/>
              <w:rPr>
                <w:color w:val="002060"/>
              </w:rPr>
            </w:pPr>
            <w:r w:rsidRPr="003C277C">
              <w:rPr>
                <w:color w:val="002060"/>
              </w:rPr>
              <w:t>Impianto</w:t>
            </w:r>
          </w:p>
        </w:tc>
      </w:tr>
      <w:tr w:rsidR="004372F0" w:rsidRPr="003C277C" w14:paraId="16CB97AD" w14:textId="77777777" w:rsidTr="0062553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B4462" w14:textId="77777777" w:rsidR="004372F0" w:rsidRPr="00BA0234" w:rsidRDefault="004372F0" w:rsidP="0062553E">
            <w:pPr>
              <w:pStyle w:val="rowtabella0"/>
              <w:rPr>
                <w:color w:val="002060"/>
                <w:highlight w:val="yellow"/>
              </w:rPr>
            </w:pPr>
            <w:r w:rsidRPr="00BA0234">
              <w:rPr>
                <w:color w:val="002060"/>
                <w:highlight w:val="yellow"/>
              </w:rPr>
              <w:t>03/10/2025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B16A0" w14:textId="77777777" w:rsidR="004372F0" w:rsidRPr="00BA0234" w:rsidRDefault="004372F0" w:rsidP="0062553E">
            <w:pPr>
              <w:pStyle w:val="rowtabella0"/>
              <w:jc w:val="center"/>
              <w:rPr>
                <w:color w:val="002060"/>
                <w:highlight w:val="yellow"/>
              </w:rPr>
            </w:pPr>
            <w:r w:rsidRPr="00BA023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FECB6" w14:textId="77777777" w:rsidR="004372F0" w:rsidRPr="00BA0234" w:rsidRDefault="004372F0" w:rsidP="0062553E">
            <w:pPr>
              <w:pStyle w:val="rowtabella0"/>
              <w:rPr>
                <w:color w:val="002060"/>
                <w:highlight w:val="yellow"/>
              </w:rPr>
            </w:pPr>
            <w:r w:rsidRPr="00BA0234">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8FFC5" w14:textId="77777777" w:rsidR="004372F0" w:rsidRPr="00BA0234" w:rsidRDefault="004372F0" w:rsidP="0062553E">
            <w:pPr>
              <w:pStyle w:val="rowtabella0"/>
              <w:rPr>
                <w:color w:val="002060"/>
                <w:highlight w:val="yellow"/>
              </w:rPr>
            </w:pPr>
            <w:r w:rsidRPr="00BA0234">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919EF" w14:textId="77777777" w:rsidR="004372F0" w:rsidRPr="003C277C" w:rsidRDefault="004372F0" w:rsidP="0062553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4B8EC" w14:textId="77777777" w:rsidR="004372F0" w:rsidRPr="003C277C" w:rsidRDefault="004372F0" w:rsidP="0062553E">
            <w:pPr>
              <w:pStyle w:val="rowtabella0"/>
              <w:jc w:val="center"/>
              <w:rPr>
                <w:color w:val="002060"/>
              </w:rPr>
            </w:pPr>
            <w:r w:rsidRPr="00BA0234">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6FA12" w14:textId="77777777" w:rsidR="004372F0" w:rsidRPr="003C277C" w:rsidRDefault="004372F0" w:rsidP="0062553E">
            <w:pPr>
              <w:pStyle w:val="rowtabella0"/>
              <w:jc w:val="center"/>
              <w:rPr>
                <w:color w:val="002060"/>
              </w:rPr>
            </w:pPr>
            <w:r w:rsidRPr="003C277C">
              <w:rPr>
                <w:color w:val="002060"/>
              </w:rPr>
              <w:t>21:30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5132" w14:textId="77777777" w:rsidR="004372F0" w:rsidRPr="003C277C" w:rsidRDefault="004372F0" w:rsidP="0062553E">
            <w:pPr>
              <w:rPr>
                <w:color w:val="002060"/>
              </w:rPr>
            </w:pPr>
          </w:p>
        </w:tc>
      </w:tr>
    </w:tbl>
    <w:p w14:paraId="1B867748" w14:textId="77777777" w:rsidR="004372F0" w:rsidRPr="003C277C" w:rsidRDefault="004372F0" w:rsidP="004372F0">
      <w:pPr>
        <w:pStyle w:val="breakline"/>
        <w:rPr>
          <w:rFonts w:eastAsiaTheme="minorEastAsia"/>
          <w:color w:val="002060"/>
        </w:rPr>
      </w:pPr>
    </w:p>
    <w:p w14:paraId="109AB7D0" w14:textId="77777777" w:rsidR="004372F0" w:rsidRPr="003C277C" w:rsidRDefault="004372F0" w:rsidP="004372F0">
      <w:pPr>
        <w:pStyle w:val="breakline"/>
        <w:rPr>
          <w:color w:val="002060"/>
        </w:rPr>
      </w:pPr>
    </w:p>
    <w:p w14:paraId="1A8A51F3" w14:textId="46A84300" w:rsidR="004372F0" w:rsidRPr="003C277C" w:rsidRDefault="004372F0" w:rsidP="004372F0">
      <w:pPr>
        <w:pStyle w:val="sottotitolocampionato10"/>
        <w:rPr>
          <w:color w:val="002060"/>
        </w:rPr>
      </w:pPr>
      <w:r w:rsidRPr="003C277C">
        <w:rPr>
          <w:color w:val="002060"/>
        </w:rPr>
        <w:t>GIRONE 1</w:t>
      </w:r>
      <w:r w:rsidR="00BA0234">
        <w:rPr>
          <w:color w:val="002060"/>
        </w:rPr>
        <w:t>6</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4855F837" w14:textId="77777777" w:rsidTr="0062553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769146" w14:textId="77777777" w:rsidR="004372F0" w:rsidRPr="003C277C" w:rsidRDefault="004372F0" w:rsidP="0062553E">
            <w:pPr>
              <w:pStyle w:val="headertabella0"/>
              <w:rPr>
                <w:color w:val="002060"/>
              </w:rPr>
            </w:pPr>
            <w:r w:rsidRPr="003C277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FF489"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4F7E6" w14:textId="77777777" w:rsidR="004372F0" w:rsidRPr="003C277C" w:rsidRDefault="004372F0" w:rsidP="0062553E">
            <w:pPr>
              <w:pStyle w:val="headertabella0"/>
              <w:rPr>
                <w:color w:val="002060"/>
              </w:rPr>
            </w:pPr>
            <w:r w:rsidRPr="003C277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6FB02"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86E5E"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EE28A"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75B288"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EE28D" w14:textId="77777777" w:rsidR="004372F0" w:rsidRPr="003C277C" w:rsidRDefault="004372F0" w:rsidP="0062553E">
            <w:pPr>
              <w:pStyle w:val="headertabella0"/>
              <w:rPr>
                <w:color w:val="002060"/>
              </w:rPr>
            </w:pPr>
            <w:r w:rsidRPr="003C277C">
              <w:rPr>
                <w:color w:val="002060"/>
              </w:rPr>
              <w:t>Impianto</w:t>
            </w:r>
          </w:p>
        </w:tc>
      </w:tr>
      <w:tr w:rsidR="004372F0" w:rsidRPr="003C277C" w14:paraId="2370B5B4" w14:textId="77777777" w:rsidTr="0062553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02A47" w14:textId="0570F300" w:rsidR="004372F0" w:rsidRPr="00BA0234" w:rsidRDefault="004372F0" w:rsidP="0062553E">
            <w:pPr>
              <w:pStyle w:val="rowtabella0"/>
              <w:rPr>
                <w:color w:val="002060"/>
                <w:highlight w:val="yellow"/>
              </w:rPr>
            </w:pPr>
            <w:r w:rsidRPr="00BA0234">
              <w:rPr>
                <w:color w:val="002060"/>
                <w:highlight w:val="yellow"/>
              </w:rPr>
              <w:t>0</w:t>
            </w:r>
            <w:r w:rsidR="00BA0234">
              <w:rPr>
                <w:color w:val="002060"/>
                <w:highlight w:val="yellow"/>
              </w:rPr>
              <w:t>3</w:t>
            </w:r>
            <w:r w:rsidRPr="00BA0234">
              <w:rPr>
                <w:color w:val="002060"/>
                <w:highlight w:val="yellow"/>
              </w:rPr>
              <w:t>/10/2025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2A688" w14:textId="77777777" w:rsidR="004372F0" w:rsidRPr="00BA0234" w:rsidRDefault="004372F0" w:rsidP="0062553E">
            <w:pPr>
              <w:pStyle w:val="rowtabella0"/>
              <w:jc w:val="center"/>
              <w:rPr>
                <w:color w:val="002060"/>
                <w:highlight w:val="yellow"/>
              </w:rPr>
            </w:pPr>
            <w:r w:rsidRPr="00BA0234">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86D9" w14:textId="725826C6" w:rsidR="004372F0" w:rsidRPr="00BA0234" w:rsidRDefault="00BA0234" w:rsidP="0062553E">
            <w:pPr>
              <w:pStyle w:val="rowtabella0"/>
              <w:rPr>
                <w:color w:val="002060"/>
                <w:highlight w:val="yellow"/>
              </w:rPr>
            </w:pPr>
            <w:r>
              <w:rPr>
                <w:color w:val="002060"/>
                <w:highlight w:val="yellow"/>
              </w:rPr>
              <w:t>CASTORANESE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10BB3" w14:textId="717ADC92" w:rsidR="004372F0" w:rsidRPr="00BA0234" w:rsidRDefault="00BA0234" w:rsidP="0062553E">
            <w:pPr>
              <w:pStyle w:val="rowtabella0"/>
              <w:rPr>
                <w:color w:val="002060"/>
                <w:highlight w:val="yellow"/>
              </w:rPr>
            </w:pPr>
            <w:r>
              <w:rPr>
                <w:color w:val="002060"/>
                <w:highlight w:val="yellow"/>
              </w:rPr>
              <w:t>FUTSAL L.C.</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95D7" w14:textId="77777777" w:rsidR="004372F0" w:rsidRPr="003C277C" w:rsidRDefault="004372F0" w:rsidP="0062553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31B58" w14:textId="274723DB" w:rsidR="004372F0" w:rsidRPr="00BA0234" w:rsidRDefault="00781BB0" w:rsidP="0062553E">
            <w:pPr>
              <w:pStyle w:val="rowtabella0"/>
              <w:jc w:val="center"/>
              <w:rPr>
                <w:color w:val="002060"/>
                <w:highlight w:val="yellow"/>
              </w:rPr>
            </w:pPr>
            <w:r>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CDF52" w14:textId="37CCDA64" w:rsidR="004372F0" w:rsidRPr="003C277C" w:rsidRDefault="00781BB0" w:rsidP="0062553E">
            <w:pPr>
              <w:pStyle w:val="rowtabella0"/>
              <w:jc w:val="center"/>
              <w:rPr>
                <w:color w:val="002060"/>
              </w:rPr>
            </w:pPr>
            <w:r>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0079C" w14:textId="77777777" w:rsidR="004372F0" w:rsidRPr="003C277C" w:rsidRDefault="004372F0" w:rsidP="0062553E">
            <w:pPr>
              <w:rPr>
                <w:color w:val="002060"/>
              </w:rPr>
            </w:pPr>
          </w:p>
        </w:tc>
      </w:tr>
    </w:tbl>
    <w:p w14:paraId="35F77F8D" w14:textId="77777777" w:rsidR="004372F0" w:rsidRPr="003C277C" w:rsidRDefault="004372F0" w:rsidP="004372F0">
      <w:pPr>
        <w:pStyle w:val="breakline"/>
        <w:rPr>
          <w:rFonts w:eastAsiaTheme="minorEastAsia"/>
          <w:color w:val="002060"/>
        </w:rPr>
      </w:pPr>
    </w:p>
    <w:p w14:paraId="72E510CC" w14:textId="77777777" w:rsidR="004372F0" w:rsidRPr="003C277C" w:rsidRDefault="004372F0" w:rsidP="004372F0">
      <w:pPr>
        <w:pStyle w:val="breakline"/>
        <w:rPr>
          <w:color w:val="002060"/>
        </w:rPr>
      </w:pPr>
    </w:p>
    <w:p w14:paraId="58C25460" w14:textId="77777777" w:rsidR="004372F0" w:rsidRPr="003C277C" w:rsidRDefault="004372F0" w:rsidP="004372F0">
      <w:pPr>
        <w:pStyle w:val="titoloprinc0"/>
        <w:rPr>
          <w:color w:val="002060"/>
        </w:rPr>
      </w:pPr>
      <w:r w:rsidRPr="003C277C">
        <w:rPr>
          <w:color w:val="002060"/>
        </w:rPr>
        <w:t>RISULTATI</w:t>
      </w:r>
    </w:p>
    <w:p w14:paraId="322BC0DD" w14:textId="77777777" w:rsidR="004372F0" w:rsidRPr="003C277C" w:rsidRDefault="004372F0" w:rsidP="004372F0">
      <w:pPr>
        <w:pStyle w:val="breakline"/>
        <w:rPr>
          <w:color w:val="002060"/>
        </w:rPr>
      </w:pPr>
    </w:p>
    <w:p w14:paraId="5392BDE5" w14:textId="77777777" w:rsidR="004372F0" w:rsidRPr="003C277C" w:rsidRDefault="004372F0" w:rsidP="004372F0">
      <w:pPr>
        <w:pStyle w:val="sottotitolocampionato10"/>
        <w:rPr>
          <w:color w:val="002060"/>
        </w:rPr>
      </w:pPr>
      <w:r w:rsidRPr="003C277C">
        <w:rPr>
          <w:color w:val="002060"/>
        </w:rPr>
        <w:t>RISULTATI UFFICIALI GARE DEL 26/09/2025</w:t>
      </w:r>
    </w:p>
    <w:p w14:paraId="5CC8D296" w14:textId="77777777" w:rsidR="00C84E9F" w:rsidRPr="00C84E9F" w:rsidRDefault="00C84E9F" w:rsidP="00C84E9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71049794" w14:textId="77777777" w:rsidR="004372F0" w:rsidRPr="003C277C" w:rsidRDefault="004372F0" w:rsidP="004372F0">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55FAF3B1"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592484F"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7F3D6" w14:textId="77777777" w:rsidR="004372F0" w:rsidRPr="003C277C" w:rsidRDefault="004372F0" w:rsidP="0062553E">
                  <w:pPr>
                    <w:pStyle w:val="headertabella0"/>
                    <w:rPr>
                      <w:color w:val="002060"/>
                    </w:rPr>
                  </w:pPr>
                  <w:r w:rsidRPr="003C277C">
                    <w:rPr>
                      <w:color w:val="002060"/>
                    </w:rPr>
                    <w:t>GIRONE 1 - 2 Giornata - A</w:t>
                  </w:r>
                </w:p>
              </w:tc>
            </w:tr>
            <w:tr w:rsidR="004372F0" w:rsidRPr="003C277C" w14:paraId="4CF7FFD0"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ECEA4D" w14:textId="77777777" w:rsidR="004372F0" w:rsidRPr="003C277C" w:rsidRDefault="004372F0" w:rsidP="0062553E">
                  <w:pPr>
                    <w:pStyle w:val="rowtabella0"/>
                    <w:rPr>
                      <w:color w:val="002060"/>
                    </w:rPr>
                  </w:pPr>
                  <w:r w:rsidRPr="003C277C">
                    <w:rPr>
                      <w:color w:val="002060"/>
                    </w:rPr>
                    <w:t>MONTECCHIO SPORT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E53928" w14:textId="77777777" w:rsidR="004372F0" w:rsidRPr="003C277C" w:rsidRDefault="004372F0" w:rsidP="0062553E">
                  <w:pPr>
                    <w:pStyle w:val="rowtabella0"/>
                    <w:rPr>
                      <w:color w:val="002060"/>
                    </w:rPr>
                  </w:pPr>
                  <w:r w:rsidRPr="003C277C">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E7B50" w14:textId="77777777" w:rsidR="004372F0" w:rsidRPr="003C277C" w:rsidRDefault="004372F0" w:rsidP="0062553E">
                  <w:pPr>
                    <w:pStyle w:val="rowtabella0"/>
                    <w:jc w:val="center"/>
                    <w:rPr>
                      <w:color w:val="002060"/>
                    </w:rPr>
                  </w:pPr>
                  <w:r w:rsidRPr="003C277C">
                    <w:rPr>
                      <w:color w:val="002060"/>
                    </w:rPr>
                    <w:t>4 - 3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D865B" w14:textId="77777777" w:rsidR="004372F0" w:rsidRPr="003C277C" w:rsidRDefault="004372F0" w:rsidP="0062553E">
                  <w:pPr>
                    <w:pStyle w:val="rowtabella0"/>
                    <w:jc w:val="center"/>
                    <w:rPr>
                      <w:color w:val="002060"/>
                    </w:rPr>
                  </w:pPr>
                  <w:r w:rsidRPr="003C277C">
                    <w:rPr>
                      <w:color w:val="002060"/>
                    </w:rPr>
                    <w:t> </w:t>
                  </w:r>
                </w:p>
              </w:tc>
            </w:tr>
            <w:tr w:rsidR="004372F0" w:rsidRPr="003C277C" w14:paraId="4F404CBB"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11DB596" w14:textId="77777777" w:rsidR="004372F0" w:rsidRPr="003C277C" w:rsidRDefault="004372F0" w:rsidP="0062553E">
                  <w:pPr>
                    <w:pStyle w:val="rowtabella0"/>
                    <w:rPr>
                      <w:color w:val="002060"/>
                    </w:rPr>
                  </w:pPr>
                  <w:r w:rsidRPr="003C277C">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CC3254" w14:textId="77777777" w:rsidR="004372F0" w:rsidRPr="003C277C" w:rsidRDefault="004372F0" w:rsidP="0062553E">
                  <w:pPr>
                    <w:pStyle w:val="rowtabella0"/>
                    <w:rPr>
                      <w:color w:val="002060"/>
                    </w:rPr>
                  </w:pPr>
                  <w:r w:rsidRPr="003C277C">
                    <w:rPr>
                      <w:color w:val="002060"/>
                    </w:rPr>
                    <w:t>- AUDAX PIOBBICO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39D80" w14:textId="77777777" w:rsidR="004372F0" w:rsidRPr="003C277C" w:rsidRDefault="004372F0" w:rsidP="0062553E">
                  <w:pPr>
                    <w:pStyle w:val="rowtabella0"/>
                    <w:jc w:val="center"/>
                    <w:rPr>
                      <w:color w:val="002060"/>
                    </w:rPr>
                  </w:pPr>
                  <w:r w:rsidRPr="003C277C">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AE214C" w14:textId="77777777" w:rsidR="004372F0" w:rsidRPr="003C277C" w:rsidRDefault="004372F0" w:rsidP="0062553E">
                  <w:pPr>
                    <w:pStyle w:val="rowtabella0"/>
                    <w:jc w:val="center"/>
                    <w:rPr>
                      <w:color w:val="002060"/>
                    </w:rPr>
                  </w:pPr>
                  <w:r w:rsidRPr="003C277C">
                    <w:rPr>
                      <w:color w:val="002060"/>
                    </w:rPr>
                    <w:t> </w:t>
                  </w:r>
                </w:p>
              </w:tc>
            </w:tr>
            <w:tr w:rsidR="004372F0" w:rsidRPr="003C277C" w14:paraId="7053457C"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70CC7FE4" w14:textId="77777777" w:rsidR="004372F0" w:rsidRPr="003C277C" w:rsidRDefault="004372F0" w:rsidP="0062553E">
                  <w:pPr>
                    <w:pStyle w:val="rowtabella0"/>
                    <w:rPr>
                      <w:color w:val="002060"/>
                    </w:rPr>
                  </w:pPr>
                  <w:r w:rsidRPr="003C277C">
                    <w:rPr>
                      <w:color w:val="002060"/>
                    </w:rPr>
                    <w:t>(1) - disputata il 27/09/2025</w:t>
                  </w:r>
                </w:p>
              </w:tc>
            </w:tr>
          </w:tbl>
          <w:p w14:paraId="459DA965"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3A99467"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787191" w14:textId="77777777" w:rsidR="004372F0" w:rsidRPr="003C277C" w:rsidRDefault="004372F0" w:rsidP="0062553E">
                  <w:pPr>
                    <w:pStyle w:val="headertabella0"/>
                    <w:rPr>
                      <w:color w:val="002060"/>
                    </w:rPr>
                  </w:pPr>
                  <w:r w:rsidRPr="003C277C">
                    <w:rPr>
                      <w:color w:val="002060"/>
                    </w:rPr>
                    <w:t>GIRONE 2 - 2 Giornata - A</w:t>
                  </w:r>
                </w:p>
              </w:tc>
            </w:tr>
            <w:tr w:rsidR="004372F0" w:rsidRPr="003C277C" w14:paraId="61D3AF94" w14:textId="77777777" w:rsidTr="0062553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AF0D41" w14:textId="77777777" w:rsidR="004372F0" w:rsidRPr="003C277C" w:rsidRDefault="004372F0" w:rsidP="0062553E">
                  <w:pPr>
                    <w:pStyle w:val="rowtabella0"/>
                    <w:rPr>
                      <w:color w:val="002060"/>
                    </w:rPr>
                  </w:pPr>
                  <w:r w:rsidRPr="003C277C">
                    <w:rPr>
                      <w:color w:val="002060"/>
                    </w:rPr>
                    <w:t>REAL CASEBRUCIATE W.FIRE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9C6EA5" w14:textId="77777777" w:rsidR="004372F0" w:rsidRPr="003C277C" w:rsidRDefault="004372F0" w:rsidP="0062553E">
                  <w:pPr>
                    <w:pStyle w:val="rowtabella0"/>
                    <w:rPr>
                      <w:color w:val="002060"/>
                    </w:rPr>
                  </w:pPr>
                  <w:r w:rsidRPr="003C277C">
                    <w:rPr>
                      <w:color w:val="002060"/>
                    </w:rPr>
                    <w:t>- ANGELI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4DAFB2" w14:textId="77777777" w:rsidR="004372F0" w:rsidRPr="003C277C" w:rsidRDefault="004372F0" w:rsidP="0062553E">
                  <w:pPr>
                    <w:pStyle w:val="rowtabella0"/>
                    <w:jc w:val="center"/>
                    <w:rPr>
                      <w:color w:val="002060"/>
                    </w:rPr>
                  </w:pPr>
                  <w:r w:rsidRPr="003C277C">
                    <w:rPr>
                      <w:color w:val="002060"/>
                    </w:rPr>
                    <w:t>2 - 5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A0DE3" w14:textId="77777777" w:rsidR="004372F0" w:rsidRPr="003C277C" w:rsidRDefault="004372F0" w:rsidP="0062553E">
                  <w:pPr>
                    <w:pStyle w:val="rowtabella0"/>
                    <w:jc w:val="center"/>
                    <w:rPr>
                      <w:color w:val="002060"/>
                    </w:rPr>
                  </w:pPr>
                  <w:r w:rsidRPr="003C277C">
                    <w:rPr>
                      <w:color w:val="002060"/>
                    </w:rPr>
                    <w:t> </w:t>
                  </w:r>
                </w:p>
              </w:tc>
            </w:tr>
          </w:tbl>
          <w:p w14:paraId="1103B31C" w14:textId="77777777" w:rsidR="004372F0" w:rsidRPr="003C277C" w:rsidRDefault="004372F0" w:rsidP="0062553E">
            <w:pPr>
              <w:rPr>
                <w:color w:val="002060"/>
              </w:rPr>
            </w:pPr>
          </w:p>
        </w:tc>
      </w:tr>
    </w:tbl>
    <w:p w14:paraId="1763A1D3"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7CD8E5F5"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7CCFDE8"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3CAEE" w14:textId="77777777" w:rsidR="004372F0" w:rsidRPr="003C277C" w:rsidRDefault="004372F0" w:rsidP="0062553E">
                  <w:pPr>
                    <w:pStyle w:val="headertabella0"/>
                    <w:rPr>
                      <w:color w:val="002060"/>
                    </w:rPr>
                  </w:pPr>
                  <w:r w:rsidRPr="003C277C">
                    <w:rPr>
                      <w:color w:val="002060"/>
                    </w:rPr>
                    <w:t>GIRONE 3 - 2 Giornata - A</w:t>
                  </w:r>
                </w:p>
              </w:tc>
            </w:tr>
            <w:tr w:rsidR="004372F0" w:rsidRPr="003C277C" w14:paraId="0A5809D2" w14:textId="77777777" w:rsidTr="0062553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3560E9" w14:textId="77777777" w:rsidR="004372F0" w:rsidRPr="003C277C" w:rsidRDefault="004372F0" w:rsidP="0062553E">
                  <w:pPr>
                    <w:pStyle w:val="rowtabella0"/>
                    <w:rPr>
                      <w:color w:val="002060"/>
                    </w:rPr>
                  </w:pPr>
                  <w:r w:rsidRPr="003C277C">
                    <w:rPr>
                      <w:color w:val="002060"/>
                    </w:rPr>
                    <w:t>(1) URBINO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D383E4" w14:textId="77777777" w:rsidR="004372F0" w:rsidRPr="003C277C" w:rsidRDefault="004372F0" w:rsidP="0062553E">
                  <w:pPr>
                    <w:pStyle w:val="rowtabella0"/>
                    <w:rPr>
                      <w:color w:val="002060"/>
                    </w:rPr>
                  </w:pPr>
                  <w:r w:rsidRPr="003C277C">
                    <w:rPr>
                      <w:color w:val="002060"/>
                    </w:rPr>
                    <w:t>- GRADARA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7792F9" w14:textId="77777777" w:rsidR="004372F0" w:rsidRPr="003C277C" w:rsidRDefault="004372F0" w:rsidP="0062553E">
                  <w:pPr>
                    <w:pStyle w:val="rowtabella0"/>
                    <w:jc w:val="center"/>
                    <w:rPr>
                      <w:color w:val="002060"/>
                    </w:rPr>
                  </w:pPr>
                  <w:r w:rsidRPr="003C277C">
                    <w:rPr>
                      <w:color w:val="002060"/>
                    </w:rPr>
                    <w:t>6 - 0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E4FCB" w14:textId="77777777" w:rsidR="004372F0" w:rsidRPr="003C277C" w:rsidRDefault="004372F0" w:rsidP="0062553E">
                  <w:pPr>
                    <w:pStyle w:val="rowtabella0"/>
                    <w:jc w:val="center"/>
                    <w:rPr>
                      <w:color w:val="002060"/>
                    </w:rPr>
                  </w:pPr>
                  <w:r w:rsidRPr="003C277C">
                    <w:rPr>
                      <w:color w:val="002060"/>
                    </w:rPr>
                    <w:t> </w:t>
                  </w:r>
                </w:p>
              </w:tc>
            </w:tr>
            <w:tr w:rsidR="004372F0" w:rsidRPr="003C277C" w14:paraId="609A9B80"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6E7D866B" w14:textId="77777777" w:rsidR="004372F0" w:rsidRPr="003C277C" w:rsidRDefault="004372F0" w:rsidP="0062553E">
                  <w:pPr>
                    <w:pStyle w:val="rowtabella0"/>
                    <w:rPr>
                      <w:color w:val="002060"/>
                    </w:rPr>
                  </w:pPr>
                  <w:r w:rsidRPr="003C277C">
                    <w:rPr>
                      <w:color w:val="002060"/>
                    </w:rPr>
                    <w:t>(1) - disputata il 25/09/2025</w:t>
                  </w:r>
                </w:p>
              </w:tc>
            </w:tr>
          </w:tbl>
          <w:p w14:paraId="264C553E"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175C63F"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EF9E6" w14:textId="77777777" w:rsidR="004372F0" w:rsidRPr="003C277C" w:rsidRDefault="004372F0" w:rsidP="0062553E">
                  <w:pPr>
                    <w:pStyle w:val="headertabella0"/>
                    <w:rPr>
                      <w:color w:val="002060"/>
                    </w:rPr>
                  </w:pPr>
                  <w:r w:rsidRPr="003C277C">
                    <w:rPr>
                      <w:color w:val="002060"/>
                    </w:rPr>
                    <w:t>GIRONE 4 - 2 Giornata - A</w:t>
                  </w:r>
                </w:p>
              </w:tc>
            </w:tr>
            <w:tr w:rsidR="004372F0" w:rsidRPr="003C277C" w14:paraId="6036B0BC"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3229F" w14:textId="77777777" w:rsidR="004372F0" w:rsidRPr="003C277C" w:rsidRDefault="004372F0" w:rsidP="0062553E">
                  <w:pPr>
                    <w:pStyle w:val="rowtabella0"/>
                    <w:rPr>
                      <w:color w:val="002060"/>
                    </w:rPr>
                  </w:pPr>
                  <w:r w:rsidRPr="003C277C">
                    <w:rPr>
                      <w:color w:val="002060"/>
                    </w:rPr>
                    <w:t>CIARNIN</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940F65" w14:textId="77777777" w:rsidR="004372F0" w:rsidRPr="003C277C" w:rsidRDefault="004372F0" w:rsidP="0062553E">
                  <w:pPr>
                    <w:pStyle w:val="rowtabella0"/>
                    <w:rPr>
                      <w:color w:val="002060"/>
                    </w:rPr>
                  </w:pPr>
                  <w:r w:rsidRPr="003C277C">
                    <w:rPr>
                      <w:color w:val="002060"/>
                    </w:rPr>
                    <w:t>- CITTA DI FALCONARA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1F633D" w14:textId="77777777" w:rsidR="004372F0" w:rsidRPr="003C277C" w:rsidRDefault="004372F0" w:rsidP="0062553E">
                  <w:pPr>
                    <w:pStyle w:val="rowtabella0"/>
                    <w:jc w:val="center"/>
                    <w:rPr>
                      <w:color w:val="002060"/>
                    </w:rPr>
                  </w:pPr>
                  <w:r w:rsidRPr="003C277C">
                    <w:rPr>
                      <w:color w:val="002060"/>
                    </w:rPr>
                    <w:t>7 - 1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F1B4A" w14:textId="77777777" w:rsidR="004372F0" w:rsidRPr="003C277C" w:rsidRDefault="004372F0" w:rsidP="0062553E">
                  <w:pPr>
                    <w:pStyle w:val="rowtabella0"/>
                    <w:jc w:val="center"/>
                    <w:rPr>
                      <w:color w:val="002060"/>
                    </w:rPr>
                  </w:pPr>
                  <w:r w:rsidRPr="003C277C">
                    <w:rPr>
                      <w:color w:val="002060"/>
                    </w:rPr>
                    <w:t> </w:t>
                  </w:r>
                </w:p>
              </w:tc>
            </w:tr>
            <w:tr w:rsidR="004372F0" w:rsidRPr="003C277C" w14:paraId="5DB109FC"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707BF" w14:textId="77777777" w:rsidR="004372F0" w:rsidRPr="003C277C" w:rsidRDefault="004372F0" w:rsidP="0062553E">
                  <w:pPr>
                    <w:pStyle w:val="rowtabella0"/>
                    <w:rPr>
                      <w:color w:val="002060"/>
                    </w:rPr>
                  </w:pPr>
                  <w:r w:rsidRPr="003C277C">
                    <w:rPr>
                      <w:color w:val="002060"/>
                    </w:rPr>
                    <w:t>SPECIAL ONE SPORTING CLUB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60EFFF" w14:textId="77777777" w:rsidR="004372F0" w:rsidRPr="003C277C" w:rsidRDefault="004372F0" w:rsidP="0062553E">
                  <w:pPr>
                    <w:pStyle w:val="rowtabella0"/>
                    <w:rPr>
                      <w:color w:val="002060"/>
                    </w:rPr>
                  </w:pPr>
                  <w:r w:rsidRPr="003C277C">
                    <w:rPr>
                      <w:color w:val="002060"/>
                    </w:rPr>
                    <w:t>- MONTEMARCIANESE SSDARL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3D9AA" w14:textId="77777777" w:rsidR="004372F0" w:rsidRPr="003C277C" w:rsidRDefault="004372F0" w:rsidP="0062553E">
                  <w:pPr>
                    <w:pStyle w:val="rowtabella0"/>
                    <w:jc w:val="center"/>
                    <w:rPr>
                      <w:color w:val="002060"/>
                    </w:rPr>
                  </w:pPr>
                  <w:r w:rsidRPr="003C277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201EF" w14:textId="77777777" w:rsidR="004372F0" w:rsidRPr="003C277C" w:rsidRDefault="004372F0" w:rsidP="0062553E">
                  <w:pPr>
                    <w:pStyle w:val="rowtabella0"/>
                    <w:jc w:val="center"/>
                    <w:rPr>
                      <w:color w:val="002060"/>
                    </w:rPr>
                  </w:pPr>
                  <w:r w:rsidRPr="003C277C">
                    <w:rPr>
                      <w:color w:val="002060"/>
                    </w:rPr>
                    <w:t> </w:t>
                  </w:r>
                </w:p>
              </w:tc>
            </w:tr>
          </w:tbl>
          <w:p w14:paraId="6BD8F26B" w14:textId="77777777" w:rsidR="004372F0" w:rsidRPr="003C277C" w:rsidRDefault="004372F0" w:rsidP="0062553E">
            <w:pPr>
              <w:rPr>
                <w:color w:val="002060"/>
              </w:rPr>
            </w:pPr>
          </w:p>
        </w:tc>
      </w:tr>
    </w:tbl>
    <w:p w14:paraId="27FAE835"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1B863FD1"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3FD1DF5C"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0B00" w14:textId="77777777" w:rsidR="004372F0" w:rsidRPr="003C277C" w:rsidRDefault="004372F0" w:rsidP="0062553E">
                  <w:pPr>
                    <w:pStyle w:val="headertabella0"/>
                    <w:rPr>
                      <w:color w:val="002060"/>
                    </w:rPr>
                  </w:pPr>
                  <w:r w:rsidRPr="003C277C">
                    <w:rPr>
                      <w:color w:val="002060"/>
                    </w:rPr>
                    <w:t>GIRONE 5 - 2 Giornata - A</w:t>
                  </w:r>
                </w:p>
              </w:tc>
            </w:tr>
            <w:tr w:rsidR="004372F0" w:rsidRPr="003C277C" w14:paraId="21C2550F"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729686" w14:textId="77777777" w:rsidR="004372F0" w:rsidRPr="003C277C" w:rsidRDefault="004372F0" w:rsidP="0062553E">
                  <w:pPr>
                    <w:pStyle w:val="rowtabella0"/>
                    <w:rPr>
                      <w:color w:val="002060"/>
                    </w:rPr>
                  </w:pPr>
                  <w:r w:rsidRPr="003C277C">
                    <w:rPr>
                      <w:color w:val="002060"/>
                    </w:rPr>
                    <w:t>CASENUOVE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5852B" w14:textId="77777777" w:rsidR="004372F0" w:rsidRPr="003C277C" w:rsidRDefault="004372F0" w:rsidP="0062553E">
                  <w:pPr>
                    <w:pStyle w:val="rowtabella0"/>
                    <w:rPr>
                      <w:color w:val="002060"/>
                    </w:rPr>
                  </w:pPr>
                  <w:r w:rsidRPr="003C277C">
                    <w:rPr>
                      <w:color w:val="002060"/>
                    </w:rPr>
                    <w:t>- CANDIA BARACCOLA ASPIO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D2B170" w14:textId="77777777" w:rsidR="004372F0" w:rsidRPr="003C277C" w:rsidRDefault="004372F0" w:rsidP="0062553E">
                  <w:pPr>
                    <w:pStyle w:val="rowtabella0"/>
                    <w:jc w:val="center"/>
                    <w:rPr>
                      <w:color w:val="002060"/>
                    </w:rPr>
                  </w:pPr>
                  <w:r w:rsidRPr="003C277C">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EE0855" w14:textId="77777777" w:rsidR="004372F0" w:rsidRPr="003C277C" w:rsidRDefault="004372F0" w:rsidP="0062553E">
                  <w:pPr>
                    <w:pStyle w:val="rowtabella0"/>
                    <w:jc w:val="center"/>
                    <w:rPr>
                      <w:color w:val="002060"/>
                    </w:rPr>
                  </w:pPr>
                  <w:r w:rsidRPr="003C277C">
                    <w:rPr>
                      <w:color w:val="002060"/>
                    </w:rPr>
                    <w:t> </w:t>
                  </w:r>
                </w:p>
              </w:tc>
            </w:tr>
            <w:tr w:rsidR="004372F0" w:rsidRPr="003C277C" w14:paraId="0E71155F"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45F26C" w14:textId="77777777" w:rsidR="004372F0" w:rsidRPr="003C277C" w:rsidRDefault="004372F0" w:rsidP="0062553E">
                  <w:pPr>
                    <w:pStyle w:val="rowtabella0"/>
                    <w:rPr>
                      <w:color w:val="002060"/>
                    </w:rPr>
                  </w:pPr>
                  <w:r w:rsidRPr="003C277C">
                    <w:rPr>
                      <w:color w:val="002060"/>
                    </w:rPr>
                    <w:t>(1) CHIARAVALLE FUTSAL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71E823" w14:textId="77777777" w:rsidR="004372F0" w:rsidRPr="003C277C" w:rsidRDefault="004372F0" w:rsidP="0062553E">
                  <w:pPr>
                    <w:pStyle w:val="rowtabella0"/>
                    <w:rPr>
                      <w:color w:val="002060"/>
                    </w:rPr>
                  </w:pPr>
                  <w:r w:rsidRPr="003C277C">
                    <w:rPr>
                      <w:color w:val="002060"/>
                    </w:rPr>
                    <w:t>- POLVERIGI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E34474" w14:textId="77777777" w:rsidR="004372F0" w:rsidRPr="003C277C" w:rsidRDefault="004372F0" w:rsidP="0062553E">
                  <w:pPr>
                    <w:pStyle w:val="rowtabella0"/>
                    <w:jc w:val="center"/>
                    <w:rPr>
                      <w:color w:val="002060"/>
                    </w:rPr>
                  </w:pPr>
                  <w:r w:rsidRPr="003C277C">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C609C0" w14:textId="77777777" w:rsidR="004372F0" w:rsidRPr="003C277C" w:rsidRDefault="004372F0" w:rsidP="0062553E">
                  <w:pPr>
                    <w:pStyle w:val="rowtabella0"/>
                    <w:jc w:val="center"/>
                    <w:rPr>
                      <w:color w:val="002060"/>
                    </w:rPr>
                  </w:pPr>
                  <w:r w:rsidRPr="003C277C">
                    <w:rPr>
                      <w:color w:val="002060"/>
                    </w:rPr>
                    <w:t> </w:t>
                  </w:r>
                </w:p>
              </w:tc>
            </w:tr>
            <w:tr w:rsidR="004372F0" w:rsidRPr="003C277C" w14:paraId="71F988FE"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234D927D" w14:textId="77777777" w:rsidR="004372F0" w:rsidRPr="003C277C" w:rsidRDefault="004372F0" w:rsidP="0062553E">
                  <w:pPr>
                    <w:pStyle w:val="rowtabella0"/>
                    <w:rPr>
                      <w:color w:val="002060"/>
                    </w:rPr>
                  </w:pPr>
                  <w:r w:rsidRPr="003C277C">
                    <w:rPr>
                      <w:color w:val="002060"/>
                    </w:rPr>
                    <w:t>(1) - disputata il 29/09/2025</w:t>
                  </w:r>
                </w:p>
              </w:tc>
            </w:tr>
          </w:tbl>
          <w:p w14:paraId="0D097256"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02B12B81"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73FCAC" w14:textId="77777777" w:rsidR="004372F0" w:rsidRPr="003C277C" w:rsidRDefault="004372F0" w:rsidP="0062553E">
                  <w:pPr>
                    <w:pStyle w:val="headertabella0"/>
                    <w:rPr>
                      <w:color w:val="002060"/>
                    </w:rPr>
                  </w:pPr>
                  <w:r w:rsidRPr="003C277C">
                    <w:rPr>
                      <w:color w:val="002060"/>
                    </w:rPr>
                    <w:t>GIRONE 6 - 2 Giornata - A</w:t>
                  </w:r>
                </w:p>
              </w:tc>
            </w:tr>
            <w:tr w:rsidR="004372F0" w:rsidRPr="003C277C" w14:paraId="4D650E4F"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DE9F3F" w14:textId="77777777" w:rsidR="004372F0" w:rsidRPr="003C277C" w:rsidRDefault="004372F0" w:rsidP="0062553E">
                  <w:pPr>
                    <w:pStyle w:val="rowtabella0"/>
                    <w:rPr>
                      <w:color w:val="002060"/>
                    </w:rPr>
                  </w:pPr>
                  <w:r w:rsidRPr="003C277C">
                    <w:rPr>
                      <w:color w:val="002060"/>
                    </w:rPr>
                    <w:t>FABRIANO CALCIO A 5 2023</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90143F" w14:textId="77777777" w:rsidR="004372F0" w:rsidRPr="003C277C" w:rsidRDefault="004372F0" w:rsidP="0062553E">
                  <w:pPr>
                    <w:pStyle w:val="rowtabella0"/>
                    <w:rPr>
                      <w:color w:val="002060"/>
                    </w:rPr>
                  </w:pPr>
                  <w:r w:rsidRPr="003C277C">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6595FF" w14:textId="77777777" w:rsidR="004372F0" w:rsidRPr="003C277C" w:rsidRDefault="004372F0" w:rsidP="0062553E">
                  <w:pPr>
                    <w:pStyle w:val="rowtabella0"/>
                    <w:jc w:val="center"/>
                    <w:rPr>
                      <w:color w:val="002060"/>
                    </w:rPr>
                  </w:pPr>
                  <w:r w:rsidRPr="003C277C">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81AB2" w14:textId="77777777" w:rsidR="004372F0" w:rsidRPr="003C277C" w:rsidRDefault="004372F0" w:rsidP="0062553E">
                  <w:pPr>
                    <w:pStyle w:val="rowtabella0"/>
                    <w:jc w:val="center"/>
                    <w:rPr>
                      <w:color w:val="002060"/>
                    </w:rPr>
                  </w:pPr>
                  <w:r w:rsidRPr="003C277C">
                    <w:rPr>
                      <w:color w:val="002060"/>
                    </w:rPr>
                    <w:t> </w:t>
                  </w:r>
                </w:p>
              </w:tc>
            </w:tr>
            <w:tr w:rsidR="004372F0" w:rsidRPr="003C277C" w14:paraId="1F43AE14"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E2B8E7" w14:textId="77777777" w:rsidR="004372F0" w:rsidRPr="003C277C" w:rsidRDefault="004372F0" w:rsidP="0062553E">
                  <w:pPr>
                    <w:pStyle w:val="rowtabella0"/>
                    <w:rPr>
                      <w:color w:val="002060"/>
                    </w:rPr>
                  </w:pPr>
                  <w:r w:rsidRPr="003C277C">
                    <w:rPr>
                      <w:color w:val="002060"/>
                    </w:rPr>
                    <w:t>SANTA MARIA NUOVA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C4557" w14:textId="77777777" w:rsidR="004372F0" w:rsidRPr="003C277C" w:rsidRDefault="004372F0" w:rsidP="0062553E">
                  <w:pPr>
                    <w:pStyle w:val="rowtabella0"/>
                    <w:rPr>
                      <w:color w:val="002060"/>
                    </w:rPr>
                  </w:pPr>
                  <w:r w:rsidRPr="003C277C">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5D0920" w14:textId="77777777" w:rsidR="004372F0" w:rsidRPr="003C277C" w:rsidRDefault="004372F0" w:rsidP="0062553E">
                  <w:pPr>
                    <w:pStyle w:val="rowtabella0"/>
                    <w:jc w:val="center"/>
                    <w:rPr>
                      <w:color w:val="002060"/>
                    </w:rPr>
                  </w:pPr>
                  <w:r w:rsidRPr="003C277C">
                    <w:rPr>
                      <w:color w:val="002060"/>
                    </w:rPr>
                    <w:t>5 - 4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33E777" w14:textId="77777777" w:rsidR="004372F0" w:rsidRPr="003C277C" w:rsidRDefault="004372F0" w:rsidP="0062553E">
                  <w:pPr>
                    <w:pStyle w:val="rowtabella0"/>
                    <w:jc w:val="center"/>
                    <w:rPr>
                      <w:color w:val="002060"/>
                    </w:rPr>
                  </w:pPr>
                  <w:r w:rsidRPr="003C277C">
                    <w:rPr>
                      <w:color w:val="002060"/>
                    </w:rPr>
                    <w:t> </w:t>
                  </w:r>
                </w:p>
              </w:tc>
            </w:tr>
          </w:tbl>
          <w:p w14:paraId="0279F3AF" w14:textId="77777777" w:rsidR="004372F0" w:rsidRPr="003C277C" w:rsidRDefault="004372F0" w:rsidP="0062553E">
            <w:pPr>
              <w:rPr>
                <w:color w:val="002060"/>
              </w:rPr>
            </w:pPr>
          </w:p>
        </w:tc>
      </w:tr>
    </w:tbl>
    <w:p w14:paraId="084AF419"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773820CD"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46D0FFC"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30BEB" w14:textId="77777777" w:rsidR="004372F0" w:rsidRPr="003C277C" w:rsidRDefault="004372F0" w:rsidP="0062553E">
                  <w:pPr>
                    <w:pStyle w:val="headertabella0"/>
                    <w:rPr>
                      <w:color w:val="002060"/>
                    </w:rPr>
                  </w:pPr>
                  <w:r w:rsidRPr="003C277C">
                    <w:rPr>
                      <w:color w:val="002060"/>
                    </w:rPr>
                    <w:t>GIRONE 7 - 2 Giornata - A</w:t>
                  </w:r>
                </w:p>
              </w:tc>
            </w:tr>
            <w:tr w:rsidR="004372F0" w:rsidRPr="003C277C" w14:paraId="2FBFB626"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70B19AE" w14:textId="77777777" w:rsidR="004372F0" w:rsidRPr="003C277C" w:rsidRDefault="004372F0" w:rsidP="0062553E">
                  <w:pPr>
                    <w:pStyle w:val="rowtabella0"/>
                    <w:rPr>
                      <w:color w:val="002060"/>
                    </w:rPr>
                  </w:pPr>
                  <w:r w:rsidRPr="003C277C">
                    <w:rPr>
                      <w:color w:val="002060"/>
                    </w:rPr>
                    <w:t>FUTSAL SENTINUM</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E4E799" w14:textId="77777777" w:rsidR="004372F0" w:rsidRPr="003C277C" w:rsidRDefault="004372F0" w:rsidP="0062553E">
                  <w:pPr>
                    <w:pStyle w:val="rowtabella0"/>
                    <w:rPr>
                      <w:color w:val="002060"/>
                    </w:rPr>
                  </w:pPr>
                  <w:r w:rsidRPr="003C277C">
                    <w:rPr>
                      <w:color w:val="002060"/>
                    </w:rPr>
                    <w:t>- ATLETICO CHIARAVALLE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95CC0C" w14:textId="77777777" w:rsidR="004372F0" w:rsidRPr="003C277C" w:rsidRDefault="004372F0" w:rsidP="0062553E">
                  <w:pPr>
                    <w:pStyle w:val="rowtabella0"/>
                    <w:jc w:val="center"/>
                    <w:rPr>
                      <w:color w:val="002060"/>
                    </w:rPr>
                  </w:pPr>
                  <w:r w:rsidRPr="003C277C">
                    <w:rPr>
                      <w:color w:val="002060"/>
                    </w:rPr>
                    <w:t>6 - 5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C1BEC0" w14:textId="77777777" w:rsidR="004372F0" w:rsidRPr="003C277C" w:rsidRDefault="004372F0" w:rsidP="0062553E">
                  <w:pPr>
                    <w:pStyle w:val="rowtabella0"/>
                    <w:jc w:val="center"/>
                    <w:rPr>
                      <w:color w:val="002060"/>
                    </w:rPr>
                  </w:pPr>
                  <w:r w:rsidRPr="003C277C">
                    <w:rPr>
                      <w:color w:val="002060"/>
                    </w:rPr>
                    <w:t> </w:t>
                  </w:r>
                </w:p>
              </w:tc>
            </w:tr>
            <w:tr w:rsidR="004372F0" w:rsidRPr="003C277C" w14:paraId="334CFF20"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BBA6F2" w14:textId="77777777" w:rsidR="004372F0" w:rsidRPr="003C277C" w:rsidRDefault="004372F0" w:rsidP="0062553E">
                  <w:pPr>
                    <w:pStyle w:val="rowtabella0"/>
                    <w:rPr>
                      <w:color w:val="002060"/>
                    </w:rPr>
                  </w:pPr>
                  <w:r w:rsidRPr="003C277C">
                    <w:rPr>
                      <w:color w:val="002060"/>
                    </w:rPr>
                    <w:t>(1)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007546" w14:textId="77777777" w:rsidR="004372F0" w:rsidRPr="003C277C" w:rsidRDefault="004372F0" w:rsidP="0062553E">
                  <w:pPr>
                    <w:pStyle w:val="rowtabella0"/>
                    <w:rPr>
                      <w:color w:val="002060"/>
                    </w:rPr>
                  </w:pPr>
                  <w:r w:rsidRPr="003C277C">
                    <w:rPr>
                      <w:color w:val="002060"/>
                    </w:rPr>
                    <w:t>- OSIMO STAZIONE SSD A 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FAC5C" w14:textId="77777777" w:rsidR="004372F0" w:rsidRPr="003C277C" w:rsidRDefault="004372F0" w:rsidP="0062553E">
                  <w:pPr>
                    <w:pStyle w:val="rowtabella0"/>
                    <w:jc w:val="center"/>
                    <w:rPr>
                      <w:color w:val="002060"/>
                    </w:rPr>
                  </w:pPr>
                  <w:r w:rsidRPr="003C277C">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A42C87" w14:textId="77777777" w:rsidR="004372F0" w:rsidRPr="003C277C" w:rsidRDefault="004372F0" w:rsidP="0062553E">
                  <w:pPr>
                    <w:pStyle w:val="rowtabella0"/>
                    <w:jc w:val="center"/>
                    <w:rPr>
                      <w:color w:val="002060"/>
                    </w:rPr>
                  </w:pPr>
                  <w:r w:rsidRPr="003C277C">
                    <w:rPr>
                      <w:color w:val="002060"/>
                    </w:rPr>
                    <w:t> </w:t>
                  </w:r>
                </w:p>
              </w:tc>
            </w:tr>
            <w:tr w:rsidR="004372F0" w:rsidRPr="003C277C" w14:paraId="6E3BA03B"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2BE43E6D" w14:textId="77777777" w:rsidR="004372F0" w:rsidRPr="003C277C" w:rsidRDefault="004372F0" w:rsidP="0062553E">
                  <w:pPr>
                    <w:pStyle w:val="rowtabella0"/>
                    <w:rPr>
                      <w:color w:val="002060"/>
                    </w:rPr>
                  </w:pPr>
                  <w:r w:rsidRPr="003C277C">
                    <w:rPr>
                      <w:color w:val="002060"/>
                    </w:rPr>
                    <w:t>(1) - disputata il 27/09/2025</w:t>
                  </w:r>
                </w:p>
              </w:tc>
            </w:tr>
          </w:tbl>
          <w:p w14:paraId="007EDFF6"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490D7D47"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2A2D5" w14:textId="77777777" w:rsidR="004372F0" w:rsidRPr="003C277C" w:rsidRDefault="004372F0" w:rsidP="0062553E">
                  <w:pPr>
                    <w:pStyle w:val="headertabella0"/>
                    <w:rPr>
                      <w:color w:val="002060"/>
                    </w:rPr>
                  </w:pPr>
                  <w:r w:rsidRPr="003C277C">
                    <w:rPr>
                      <w:color w:val="002060"/>
                    </w:rPr>
                    <w:t>GIRONE 8 - 2 Giornata - A</w:t>
                  </w:r>
                </w:p>
              </w:tc>
            </w:tr>
            <w:tr w:rsidR="004372F0" w:rsidRPr="003C277C" w14:paraId="0E187978"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8BDF1B" w14:textId="77777777" w:rsidR="004372F0" w:rsidRPr="003C277C" w:rsidRDefault="004372F0" w:rsidP="0062553E">
                  <w:pPr>
                    <w:pStyle w:val="rowtabella0"/>
                    <w:rPr>
                      <w:color w:val="002060"/>
                    </w:rPr>
                  </w:pPr>
                  <w:r w:rsidRPr="003C277C">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FAC390" w14:textId="77777777" w:rsidR="004372F0" w:rsidRPr="003C277C" w:rsidRDefault="004372F0" w:rsidP="0062553E">
                  <w:pPr>
                    <w:pStyle w:val="rowtabella0"/>
                    <w:rPr>
                      <w:color w:val="002060"/>
                    </w:rPr>
                  </w:pPr>
                  <w:r w:rsidRPr="003C277C">
                    <w:rPr>
                      <w:color w:val="002060"/>
                    </w:rPr>
                    <w:t>- POLISPORTIVA FUTURA A.D.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2D19FF" w14:textId="77777777" w:rsidR="004372F0" w:rsidRPr="003C277C" w:rsidRDefault="004372F0" w:rsidP="0062553E">
                  <w:pPr>
                    <w:pStyle w:val="rowtabella0"/>
                    <w:jc w:val="center"/>
                    <w:rPr>
                      <w:color w:val="002060"/>
                    </w:rPr>
                  </w:pPr>
                  <w:r w:rsidRPr="003C277C">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4B0556" w14:textId="77777777" w:rsidR="004372F0" w:rsidRPr="003C277C" w:rsidRDefault="004372F0" w:rsidP="0062553E">
                  <w:pPr>
                    <w:pStyle w:val="rowtabella0"/>
                    <w:jc w:val="center"/>
                    <w:rPr>
                      <w:color w:val="002060"/>
                    </w:rPr>
                  </w:pPr>
                  <w:r w:rsidRPr="003C277C">
                    <w:rPr>
                      <w:color w:val="002060"/>
                    </w:rPr>
                    <w:t> </w:t>
                  </w:r>
                </w:p>
              </w:tc>
            </w:tr>
            <w:tr w:rsidR="004372F0" w:rsidRPr="003C277C" w14:paraId="4854D1EB"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F8B4DA" w14:textId="77777777" w:rsidR="004372F0" w:rsidRPr="003C277C" w:rsidRDefault="004372F0" w:rsidP="0062553E">
                  <w:pPr>
                    <w:pStyle w:val="rowtabella0"/>
                    <w:rPr>
                      <w:color w:val="002060"/>
                    </w:rPr>
                  </w:pPr>
                  <w:r w:rsidRPr="003C277C">
                    <w:rPr>
                      <w:color w:val="002060"/>
                    </w:rPr>
                    <w:t>FUTSAL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3EFB3D" w14:textId="77777777" w:rsidR="004372F0" w:rsidRPr="003C277C" w:rsidRDefault="004372F0" w:rsidP="0062553E">
                  <w:pPr>
                    <w:pStyle w:val="rowtabella0"/>
                    <w:rPr>
                      <w:color w:val="002060"/>
                    </w:rPr>
                  </w:pPr>
                  <w:r w:rsidRPr="003C277C">
                    <w:rPr>
                      <w:color w:val="002060"/>
                    </w:rPr>
                    <w:t>- VIRTUS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395084" w14:textId="77777777" w:rsidR="004372F0" w:rsidRPr="003C277C" w:rsidRDefault="004372F0" w:rsidP="0062553E">
                  <w:pPr>
                    <w:pStyle w:val="rowtabella0"/>
                    <w:jc w:val="center"/>
                    <w:rPr>
                      <w:color w:val="002060"/>
                    </w:rPr>
                  </w:pPr>
                  <w:r w:rsidRPr="003C277C">
                    <w:rPr>
                      <w:color w:val="002060"/>
                    </w:rPr>
                    <w:t>7 - 0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D2AD72" w14:textId="77777777" w:rsidR="004372F0" w:rsidRPr="003C277C" w:rsidRDefault="004372F0" w:rsidP="0062553E">
                  <w:pPr>
                    <w:pStyle w:val="rowtabella0"/>
                    <w:jc w:val="center"/>
                    <w:rPr>
                      <w:color w:val="002060"/>
                    </w:rPr>
                  </w:pPr>
                  <w:r w:rsidRPr="003C277C">
                    <w:rPr>
                      <w:color w:val="002060"/>
                    </w:rPr>
                    <w:t> </w:t>
                  </w:r>
                </w:p>
              </w:tc>
            </w:tr>
          </w:tbl>
          <w:p w14:paraId="79060699" w14:textId="77777777" w:rsidR="004372F0" w:rsidRPr="003C277C" w:rsidRDefault="004372F0" w:rsidP="0062553E">
            <w:pPr>
              <w:rPr>
                <w:color w:val="002060"/>
              </w:rPr>
            </w:pPr>
          </w:p>
        </w:tc>
      </w:tr>
    </w:tbl>
    <w:p w14:paraId="3F4F572D"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0C2868C4"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0C2E7FC4"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D0392E" w14:textId="77777777" w:rsidR="004372F0" w:rsidRPr="003C277C" w:rsidRDefault="004372F0" w:rsidP="0062553E">
                  <w:pPr>
                    <w:pStyle w:val="headertabella0"/>
                    <w:rPr>
                      <w:color w:val="002060"/>
                    </w:rPr>
                  </w:pPr>
                  <w:r w:rsidRPr="003C277C">
                    <w:rPr>
                      <w:color w:val="002060"/>
                    </w:rPr>
                    <w:t>GIRONE 9 - 2 Giornata - A</w:t>
                  </w:r>
                </w:p>
              </w:tc>
            </w:tr>
            <w:tr w:rsidR="004372F0" w:rsidRPr="003C277C" w14:paraId="312B144A"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E844D0" w14:textId="77777777" w:rsidR="004372F0" w:rsidRPr="003C277C" w:rsidRDefault="004372F0" w:rsidP="0062553E">
                  <w:pPr>
                    <w:pStyle w:val="rowtabella0"/>
                    <w:rPr>
                      <w:color w:val="002060"/>
                    </w:rPr>
                  </w:pPr>
                  <w:r w:rsidRPr="003C277C">
                    <w:rPr>
                      <w:color w:val="002060"/>
                    </w:rPr>
                    <w:t>(1) EUROPE TT</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A4CBC2" w14:textId="77777777" w:rsidR="004372F0" w:rsidRPr="003C277C" w:rsidRDefault="004372F0" w:rsidP="0062553E">
                  <w:pPr>
                    <w:pStyle w:val="rowtabella0"/>
                    <w:rPr>
                      <w:color w:val="002060"/>
                    </w:rPr>
                  </w:pPr>
                  <w:r w:rsidRPr="003C277C">
                    <w:rPr>
                      <w:color w:val="002060"/>
                    </w:rPr>
                    <w:t>- UNION PICENA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9B668" w14:textId="77777777" w:rsidR="004372F0" w:rsidRPr="003C277C" w:rsidRDefault="004372F0" w:rsidP="0062553E">
                  <w:pPr>
                    <w:pStyle w:val="rowtabella0"/>
                    <w:jc w:val="center"/>
                    <w:rPr>
                      <w:color w:val="002060"/>
                    </w:rPr>
                  </w:pPr>
                  <w:r w:rsidRPr="003C277C">
                    <w:rPr>
                      <w:color w:val="002060"/>
                    </w:rPr>
                    <w:t>4 - 6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4780F4" w14:textId="77777777" w:rsidR="004372F0" w:rsidRPr="003C277C" w:rsidRDefault="004372F0" w:rsidP="0062553E">
                  <w:pPr>
                    <w:pStyle w:val="rowtabella0"/>
                    <w:jc w:val="center"/>
                    <w:rPr>
                      <w:color w:val="002060"/>
                    </w:rPr>
                  </w:pPr>
                  <w:r w:rsidRPr="003C277C">
                    <w:rPr>
                      <w:color w:val="002060"/>
                    </w:rPr>
                    <w:t> </w:t>
                  </w:r>
                </w:p>
              </w:tc>
            </w:tr>
            <w:tr w:rsidR="004372F0" w:rsidRPr="003C277C" w14:paraId="566A0A30"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63A44" w14:textId="77777777" w:rsidR="004372F0" w:rsidRPr="003C277C" w:rsidRDefault="004372F0" w:rsidP="0062553E">
                  <w:pPr>
                    <w:pStyle w:val="rowtabella0"/>
                    <w:rPr>
                      <w:color w:val="002060"/>
                    </w:rPr>
                  </w:pPr>
                  <w:r w:rsidRPr="003C277C">
                    <w:rPr>
                      <w:color w:val="002060"/>
                    </w:rPr>
                    <w:lastRenderedPageBreak/>
                    <w:t>RIPE SAN GINESIO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E6254F" w14:textId="77777777" w:rsidR="004372F0" w:rsidRPr="003C277C" w:rsidRDefault="004372F0" w:rsidP="0062553E">
                  <w:pPr>
                    <w:pStyle w:val="rowtabella0"/>
                    <w:rPr>
                      <w:color w:val="002060"/>
                    </w:rPr>
                  </w:pPr>
                  <w:r w:rsidRPr="003C277C">
                    <w:rPr>
                      <w:color w:val="002060"/>
                    </w:rPr>
                    <w:t>- ESANATOGLIA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322309" w14:textId="77777777" w:rsidR="004372F0" w:rsidRPr="003C277C" w:rsidRDefault="004372F0" w:rsidP="0062553E">
                  <w:pPr>
                    <w:pStyle w:val="rowtabella0"/>
                    <w:jc w:val="center"/>
                    <w:rPr>
                      <w:color w:val="002060"/>
                    </w:rPr>
                  </w:pPr>
                  <w:r w:rsidRPr="003C277C">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6FA39" w14:textId="77777777" w:rsidR="004372F0" w:rsidRPr="003C277C" w:rsidRDefault="004372F0" w:rsidP="0062553E">
                  <w:pPr>
                    <w:pStyle w:val="rowtabella0"/>
                    <w:jc w:val="center"/>
                    <w:rPr>
                      <w:color w:val="002060"/>
                    </w:rPr>
                  </w:pPr>
                  <w:r w:rsidRPr="003C277C">
                    <w:rPr>
                      <w:color w:val="002060"/>
                    </w:rPr>
                    <w:t> </w:t>
                  </w:r>
                </w:p>
              </w:tc>
            </w:tr>
            <w:tr w:rsidR="004372F0" w:rsidRPr="003C277C" w14:paraId="051DDD87"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3D15B718" w14:textId="77777777" w:rsidR="004372F0" w:rsidRPr="003C277C" w:rsidRDefault="004372F0" w:rsidP="0062553E">
                  <w:pPr>
                    <w:pStyle w:val="rowtabella0"/>
                    <w:rPr>
                      <w:color w:val="002060"/>
                    </w:rPr>
                  </w:pPr>
                  <w:r w:rsidRPr="003C277C">
                    <w:rPr>
                      <w:color w:val="002060"/>
                    </w:rPr>
                    <w:t>(1) - disputata il 25/09/2025</w:t>
                  </w:r>
                </w:p>
              </w:tc>
            </w:tr>
          </w:tbl>
          <w:p w14:paraId="65C8344B"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06C8C01"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B208C" w14:textId="77777777" w:rsidR="004372F0" w:rsidRPr="003C277C" w:rsidRDefault="004372F0" w:rsidP="0062553E">
                  <w:pPr>
                    <w:pStyle w:val="headertabella0"/>
                    <w:rPr>
                      <w:color w:val="002060"/>
                    </w:rPr>
                  </w:pPr>
                  <w:r w:rsidRPr="003C277C">
                    <w:rPr>
                      <w:color w:val="002060"/>
                    </w:rPr>
                    <w:lastRenderedPageBreak/>
                    <w:t>GIRONE 10 - 2 Giornata - A</w:t>
                  </w:r>
                </w:p>
              </w:tc>
            </w:tr>
            <w:tr w:rsidR="004372F0" w:rsidRPr="003C277C" w14:paraId="705CBAC5" w14:textId="77777777" w:rsidTr="0062553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43C07B" w14:textId="77777777" w:rsidR="004372F0" w:rsidRPr="003C277C" w:rsidRDefault="004372F0" w:rsidP="0062553E">
                  <w:pPr>
                    <w:pStyle w:val="rowtabella0"/>
                    <w:rPr>
                      <w:color w:val="002060"/>
                    </w:rPr>
                  </w:pPr>
                  <w:r w:rsidRPr="003C277C">
                    <w:rPr>
                      <w:color w:val="002060"/>
                    </w:rPr>
                    <w:t>(1) POLISPORTIVA S.C. LORETO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3BF869" w14:textId="77777777" w:rsidR="004372F0" w:rsidRPr="003C277C" w:rsidRDefault="004372F0" w:rsidP="0062553E">
                  <w:pPr>
                    <w:pStyle w:val="rowtabella0"/>
                    <w:rPr>
                      <w:color w:val="002060"/>
                    </w:rPr>
                  </w:pPr>
                  <w:r w:rsidRPr="003C277C">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B5CA27" w14:textId="77777777" w:rsidR="004372F0" w:rsidRPr="003C277C" w:rsidRDefault="004372F0" w:rsidP="0062553E">
                  <w:pPr>
                    <w:pStyle w:val="rowtabella0"/>
                    <w:jc w:val="center"/>
                    <w:rPr>
                      <w:color w:val="002060"/>
                    </w:rPr>
                  </w:pPr>
                  <w:r w:rsidRPr="003C277C">
                    <w:rPr>
                      <w:color w:val="002060"/>
                    </w:rPr>
                    <w:t>0 - 5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193D97" w14:textId="77777777" w:rsidR="004372F0" w:rsidRPr="003C277C" w:rsidRDefault="004372F0" w:rsidP="0062553E">
                  <w:pPr>
                    <w:pStyle w:val="rowtabella0"/>
                    <w:jc w:val="center"/>
                    <w:rPr>
                      <w:color w:val="002060"/>
                    </w:rPr>
                  </w:pPr>
                  <w:r w:rsidRPr="003C277C">
                    <w:rPr>
                      <w:color w:val="002060"/>
                    </w:rPr>
                    <w:t> </w:t>
                  </w:r>
                </w:p>
              </w:tc>
            </w:tr>
            <w:tr w:rsidR="004372F0" w:rsidRPr="003C277C" w14:paraId="3BF3C3E7"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30760D94" w14:textId="77777777" w:rsidR="004372F0" w:rsidRPr="003C277C" w:rsidRDefault="004372F0" w:rsidP="0062553E">
                  <w:pPr>
                    <w:pStyle w:val="rowtabella0"/>
                    <w:rPr>
                      <w:color w:val="002060"/>
                    </w:rPr>
                  </w:pPr>
                  <w:r w:rsidRPr="003C277C">
                    <w:rPr>
                      <w:color w:val="002060"/>
                    </w:rPr>
                    <w:lastRenderedPageBreak/>
                    <w:t>(1) - disputata il 28/09/2025</w:t>
                  </w:r>
                </w:p>
              </w:tc>
            </w:tr>
          </w:tbl>
          <w:p w14:paraId="11AF464B" w14:textId="77777777" w:rsidR="004372F0" w:rsidRPr="003C277C" w:rsidRDefault="004372F0" w:rsidP="0062553E">
            <w:pPr>
              <w:rPr>
                <w:color w:val="002060"/>
              </w:rPr>
            </w:pPr>
          </w:p>
        </w:tc>
      </w:tr>
    </w:tbl>
    <w:p w14:paraId="0547DF8E"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043DD4AF"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5649863"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7EE7A" w14:textId="77777777" w:rsidR="004372F0" w:rsidRPr="003C277C" w:rsidRDefault="004372F0" w:rsidP="0062553E">
                  <w:pPr>
                    <w:pStyle w:val="headertabella0"/>
                    <w:rPr>
                      <w:color w:val="002060"/>
                    </w:rPr>
                  </w:pPr>
                  <w:r w:rsidRPr="003C277C">
                    <w:rPr>
                      <w:color w:val="002060"/>
                    </w:rPr>
                    <w:t>GIRONE 11 - 2 Giornata - A</w:t>
                  </w:r>
                </w:p>
              </w:tc>
            </w:tr>
            <w:tr w:rsidR="004372F0" w:rsidRPr="003C277C" w14:paraId="394BB7AF"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F36CE2E" w14:textId="77777777" w:rsidR="004372F0" w:rsidRPr="003C277C" w:rsidRDefault="004372F0" w:rsidP="0062553E">
                  <w:pPr>
                    <w:pStyle w:val="rowtabella0"/>
                    <w:rPr>
                      <w:color w:val="002060"/>
                    </w:rPr>
                  </w:pPr>
                  <w:r w:rsidRPr="003C277C">
                    <w:rPr>
                      <w:color w:val="002060"/>
                    </w:rPr>
                    <w:t>CASTIGNANO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087BE" w14:textId="77777777" w:rsidR="004372F0" w:rsidRPr="003C277C" w:rsidRDefault="004372F0" w:rsidP="0062553E">
                  <w:pPr>
                    <w:pStyle w:val="rowtabella0"/>
                    <w:rPr>
                      <w:color w:val="002060"/>
                    </w:rPr>
                  </w:pPr>
                  <w:r w:rsidRPr="003C277C">
                    <w:rPr>
                      <w:color w:val="002060"/>
                    </w:rPr>
                    <w:t>- CALCIO S.ELPIDIO A 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42D03" w14:textId="77777777" w:rsidR="004372F0" w:rsidRPr="003C277C" w:rsidRDefault="004372F0" w:rsidP="0062553E">
                  <w:pPr>
                    <w:pStyle w:val="rowtabella0"/>
                    <w:jc w:val="center"/>
                    <w:rPr>
                      <w:color w:val="002060"/>
                    </w:rPr>
                  </w:pPr>
                  <w:r w:rsidRPr="003C277C">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2F8D48" w14:textId="77777777" w:rsidR="004372F0" w:rsidRPr="003C277C" w:rsidRDefault="004372F0" w:rsidP="0062553E">
                  <w:pPr>
                    <w:pStyle w:val="rowtabella0"/>
                    <w:jc w:val="center"/>
                    <w:rPr>
                      <w:color w:val="002060"/>
                    </w:rPr>
                  </w:pPr>
                  <w:r w:rsidRPr="003C277C">
                    <w:rPr>
                      <w:color w:val="002060"/>
                    </w:rPr>
                    <w:t> </w:t>
                  </w:r>
                </w:p>
              </w:tc>
            </w:tr>
            <w:tr w:rsidR="004372F0" w:rsidRPr="003C277C" w14:paraId="3C46A9AC"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8D274B7" w14:textId="77777777" w:rsidR="004372F0" w:rsidRPr="003C277C" w:rsidRDefault="004372F0" w:rsidP="0062553E">
                  <w:pPr>
                    <w:pStyle w:val="rowtabella0"/>
                    <w:rPr>
                      <w:color w:val="002060"/>
                    </w:rPr>
                  </w:pPr>
                  <w:r w:rsidRPr="003C277C">
                    <w:rPr>
                      <w:color w:val="002060"/>
                    </w:rPr>
                    <w:t>(1) SANTA MARIA APPARENTE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4568A" w14:textId="77777777" w:rsidR="004372F0" w:rsidRPr="003C277C" w:rsidRDefault="004372F0" w:rsidP="0062553E">
                  <w:pPr>
                    <w:pStyle w:val="rowtabella0"/>
                    <w:rPr>
                      <w:color w:val="002060"/>
                    </w:rPr>
                  </w:pPr>
                  <w:r w:rsidRPr="003C277C">
                    <w:rPr>
                      <w:color w:val="002060"/>
                    </w:rPr>
                    <w:t>- AMATORI STESE 2007 SRL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08BF9A" w14:textId="77777777" w:rsidR="004372F0" w:rsidRPr="003C277C" w:rsidRDefault="004372F0" w:rsidP="0062553E">
                  <w:pPr>
                    <w:pStyle w:val="rowtabella0"/>
                    <w:jc w:val="center"/>
                    <w:rPr>
                      <w:color w:val="002060"/>
                    </w:rPr>
                  </w:pPr>
                  <w:r w:rsidRPr="003C277C">
                    <w:rPr>
                      <w:color w:val="002060"/>
                    </w:rPr>
                    <w:t>1 - 5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B5E20" w14:textId="77777777" w:rsidR="004372F0" w:rsidRPr="003C277C" w:rsidRDefault="004372F0" w:rsidP="0062553E">
                  <w:pPr>
                    <w:pStyle w:val="rowtabella0"/>
                    <w:jc w:val="center"/>
                    <w:rPr>
                      <w:color w:val="002060"/>
                    </w:rPr>
                  </w:pPr>
                  <w:r w:rsidRPr="003C277C">
                    <w:rPr>
                      <w:color w:val="002060"/>
                    </w:rPr>
                    <w:t> </w:t>
                  </w:r>
                </w:p>
              </w:tc>
            </w:tr>
            <w:tr w:rsidR="004372F0" w:rsidRPr="003C277C" w14:paraId="485D9B9E"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7DE8003A" w14:textId="77777777" w:rsidR="004372F0" w:rsidRPr="003C277C" w:rsidRDefault="004372F0" w:rsidP="0062553E">
                  <w:pPr>
                    <w:pStyle w:val="rowtabella0"/>
                    <w:rPr>
                      <w:color w:val="002060"/>
                    </w:rPr>
                  </w:pPr>
                  <w:r w:rsidRPr="003C277C">
                    <w:rPr>
                      <w:color w:val="002060"/>
                    </w:rPr>
                    <w:t>(1) - disputata il 29/09/2025</w:t>
                  </w:r>
                </w:p>
              </w:tc>
            </w:tr>
          </w:tbl>
          <w:p w14:paraId="4A27E1A0"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A98AB25"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7A02C" w14:textId="77777777" w:rsidR="004372F0" w:rsidRPr="003C277C" w:rsidRDefault="004372F0" w:rsidP="0062553E">
                  <w:pPr>
                    <w:pStyle w:val="headertabella0"/>
                    <w:rPr>
                      <w:color w:val="002060"/>
                    </w:rPr>
                  </w:pPr>
                  <w:r w:rsidRPr="003C277C">
                    <w:rPr>
                      <w:color w:val="002060"/>
                    </w:rPr>
                    <w:t>GIRONE 13 - 2 Giornata - A</w:t>
                  </w:r>
                </w:p>
              </w:tc>
            </w:tr>
            <w:tr w:rsidR="004372F0" w:rsidRPr="003C277C" w14:paraId="390D674B"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EAB1B0" w14:textId="77777777" w:rsidR="004372F0" w:rsidRPr="003C277C" w:rsidRDefault="004372F0" w:rsidP="0062553E">
                  <w:pPr>
                    <w:pStyle w:val="rowtabella0"/>
                    <w:rPr>
                      <w:color w:val="002060"/>
                    </w:rPr>
                  </w:pPr>
                  <w:r w:rsidRPr="003C277C">
                    <w:rPr>
                      <w:color w:val="002060"/>
                    </w:rPr>
                    <w:t>MANSARDA PAGLIARE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AF8188" w14:textId="77777777" w:rsidR="004372F0" w:rsidRPr="003C277C" w:rsidRDefault="004372F0" w:rsidP="0062553E">
                  <w:pPr>
                    <w:pStyle w:val="rowtabella0"/>
                    <w:rPr>
                      <w:color w:val="002060"/>
                    </w:rPr>
                  </w:pPr>
                  <w:r w:rsidRPr="003C277C">
                    <w:rPr>
                      <w:color w:val="002060"/>
                    </w:rPr>
                    <w:t>- VAL TENNA UNITED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091B04" w14:textId="77777777" w:rsidR="004372F0" w:rsidRPr="003C277C" w:rsidRDefault="004372F0" w:rsidP="0062553E">
                  <w:pPr>
                    <w:pStyle w:val="rowtabella0"/>
                    <w:jc w:val="center"/>
                    <w:rPr>
                      <w:color w:val="002060"/>
                    </w:rPr>
                  </w:pPr>
                  <w:r w:rsidRPr="003C277C">
                    <w:rPr>
                      <w:color w:val="002060"/>
                    </w:rPr>
                    <w:t>3 - 6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E55C6" w14:textId="77777777" w:rsidR="004372F0" w:rsidRPr="003C277C" w:rsidRDefault="004372F0" w:rsidP="0062553E">
                  <w:pPr>
                    <w:pStyle w:val="rowtabella0"/>
                    <w:jc w:val="center"/>
                    <w:rPr>
                      <w:color w:val="002060"/>
                    </w:rPr>
                  </w:pPr>
                  <w:r w:rsidRPr="003C277C">
                    <w:rPr>
                      <w:color w:val="002060"/>
                    </w:rPr>
                    <w:t> </w:t>
                  </w:r>
                </w:p>
              </w:tc>
            </w:tr>
            <w:tr w:rsidR="004372F0" w:rsidRPr="003C277C" w14:paraId="5FEE99E0"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408455" w14:textId="77777777" w:rsidR="004372F0" w:rsidRPr="003C277C" w:rsidRDefault="004372F0" w:rsidP="0062553E">
                  <w:pPr>
                    <w:pStyle w:val="rowtabella0"/>
                    <w:rPr>
                      <w:color w:val="002060"/>
                    </w:rPr>
                  </w:pPr>
                  <w:r w:rsidRPr="003C277C">
                    <w:rPr>
                      <w:color w:val="002060"/>
                    </w:rPr>
                    <w:t>PICENO UNITED MMX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2193CA" w14:textId="77777777" w:rsidR="004372F0" w:rsidRPr="003C277C" w:rsidRDefault="004372F0" w:rsidP="0062553E">
                  <w:pPr>
                    <w:pStyle w:val="rowtabella0"/>
                    <w:rPr>
                      <w:color w:val="002060"/>
                    </w:rPr>
                  </w:pPr>
                  <w:r w:rsidRPr="003C277C">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2F56DD" w14:textId="77777777" w:rsidR="004372F0" w:rsidRPr="003C277C" w:rsidRDefault="004372F0" w:rsidP="0062553E">
                  <w:pPr>
                    <w:pStyle w:val="rowtabella0"/>
                    <w:jc w:val="center"/>
                    <w:rPr>
                      <w:color w:val="002060"/>
                    </w:rPr>
                  </w:pPr>
                  <w:r w:rsidRPr="003C277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245C1C" w14:textId="77777777" w:rsidR="004372F0" w:rsidRPr="003C277C" w:rsidRDefault="004372F0" w:rsidP="0062553E">
                  <w:pPr>
                    <w:pStyle w:val="rowtabella0"/>
                    <w:jc w:val="center"/>
                    <w:rPr>
                      <w:color w:val="002060"/>
                    </w:rPr>
                  </w:pPr>
                  <w:r w:rsidRPr="003C277C">
                    <w:rPr>
                      <w:color w:val="002060"/>
                    </w:rPr>
                    <w:t> </w:t>
                  </w:r>
                </w:p>
              </w:tc>
            </w:tr>
          </w:tbl>
          <w:p w14:paraId="5F922261" w14:textId="77777777" w:rsidR="004372F0" w:rsidRPr="003C277C" w:rsidRDefault="004372F0" w:rsidP="0062553E">
            <w:pPr>
              <w:rPr>
                <w:color w:val="002060"/>
              </w:rPr>
            </w:pPr>
          </w:p>
        </w:tc>
      </w:tr>
    </w:tbl>
    <w:p w14:paraId="5314F133"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372F0" w:rsidRPr="003C277C" w14:paraId="76A43854"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7D7C3CDC"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61122" w14:textId="77777777" w:rsidR="004372F0" w:rsidRPr="003C277C" w:rsidRDefault="004372F0" w:rsidP="0062553E">
                  <w:pPr>
                    <w:pStyle w:val="headertabella0"/>
                    <w:rPr>
                      <w:color w:val="002060"/>
                    </w:rPr>
                  </w:pPr>
                  <w:r w:rsidRPr="003C277C">
                    <w:rPr>
                      <w:color w:val="002060"/>
                    </w:rPr>
                    <w:t>GIRONE 14 - 2 Giornata - A</w:t>
                  </w:r>
                </w:p>
              </w:tc>
            </w:tr>
            <w:tr w:rsidR="004372F0" w:rsidRPr="003C277C" w14:paraId="5942F0B9"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37B943" w14:textId="77777777" w:rsidR="004372F0" w:rsidRPr="003C277C" w:rsidRDefault="004372F0" w:rsidP="0062553E">
                  <w:pPr>
                    <w:pStyle w:val="rowtabella0"/>
                    <w:rPr>
                      <w:color w:val="002060"/>
                    </w:rPr>
                  </w:pPr>
                  <w:r w:rsidRPr="003C277C">
                    <w:rPr>
                      <w:color w:val="002060"/>
                    </w:rPr>
                    <w:t>(1) RIPABERARDA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CB0433" w14:textId="77777777" w:rsidR="004372F0" w:rsidRPr="003C277C" w:rsidRDefault="004372F0" w:rsidP="0062553E">
                  <w:pPr>
                    <w:pStyle w:val="rowtabella0"/>
                    <w:rPr>
                      <w:color w:val="002060"/>
                    </w:rPr>
                  </w:pPr>
                  <w:r w:rsidRPr="003C277C">
                    <w:rPr>
                      <w:color w:val="002060"/>
                    </w:rPr>
                    <w:t>- POLISPORTIVA RIPATRANSONE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6CEF98" w14:textId="77777777" w:rsidR="004372F0" w:rsidRPr="003C277C" w:rsidRDefault="004372F0" w:rsidP="0062553E">
                  <w:pPr>
                    <w:pStyle w:val="rowtabella0"/>
                    <w:jc w:val="center"/>
                    <w:rPr>
                      <w:color w:val="002060"/>
                    </w:rPr>
                  </w:pPr>
                  <w:r w:rsidRPr="003C277C">
                    <w:rPr>
                      <w:color w:val="002060"/>
                    </w:rPr>
                    <w:t>5 - 7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30769B" w14:textId="77777777" w:rsidR="004372F0" w:rsidRPr="003C277C" w:rsidRDefault="004372F0" w:rsidP="0062553E">
                  <w:pPr>
                    <w:pStyle w:val="rowtabella0"/>
                    <w:jc w:val="center"/>
                    <w:rPr>
                      <w:color w:val="002060"/>
                    </w:rPr>
                  </w:pPr>
                  <w:r w:rsidRPr="003C277C">
                    <w:rPr>
                      <w:color w:val="002060"/>
                    </w:rPr>
                    <w:t> </w:t>
                  </w:r>
                </w:p>
              </w:tc>
            </w:tr>
            <w:tr w:rsidR="004372F0" w:rsidRPr="003C277C" w14:paraId="62F3E6BE"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9CFEE" w14:textId="77777777" w:rsidR="004372F0" w:rsidRPr="003C277C" w:rsidRDefault="004372F0" w:rsidP="0062553E">
                  <w:pPr>
                    <w:pStyle w:val="rowtabella0"/>
                    <w:rPr>
                      <w:color w:val="002060"/>
                    </w:rPr>
                  </w:pPr>
                  <w:r w:rsidRPr="003C277C">
                    <w:rPr>
                      <w:color w:val="002060"/>
                    </w:rPr>
                    <w:t>(2)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ADECA" w14:textId="77777777" w:rsidR="004372F0" w:rsidRPr="003C277C" w:rsidRDefault="004372F0" w:rsidP="0062553E">
                  <w:pPr>
                    <w:pStyle w:val="rowtabella0"/>
                    <w:rPr>
                      <w:color w:val="002060"/>
                    </w:rPr>
                  </w:pPr>
                  <w:r w:rsidRPr="003C277C">
                    <w:rPr>
                      <w:color w:val="002060"/>
                    </w:rPr>
                    <w:t>- POLISPORTIVA VILLA PIGNA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51B2A5" w14:textId="77777777" w:rsidR="004372F0" w:rsidRPr="003C277C" w:rsidRDefault="004372F0" w:rsidP="0062553E">
                  <w:pPr>
                    <w:pStyle w:val="rowtabella0"/>
                    <w:jc w:val="center"/>
                    <w:rPr>
                      <w:color w:val="002060"/>
                    </w:rPr>
                  </w:pPr>
                  <w:r w:rsidRPr="003C277C">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F0D73" w14:textId="77777777" w:rsidR="004372F0" w:rsidRPr="003C277C" w:rsidRDefault="004372F0" w:rsidP="0062553E">
                  <w:pPr>
                    <w:pStyle w:val="rowtabella0"/>
                    <w:jc w:val="center"/>
                    <w:rPr>
                      <w:color w:val="002060"/>
                    </w:rPr>
                  </w:pPr>
                  <w:r w:rsidRPr="003C277C">
                    <w:rPr>
                      <w:color w:val="002060"/>
                    </w:rPr>
                    <w:t> </w:t>
                  </w:r>
                </w:p>
              </w:tc>
            </w:tr>
            <w:tr w:rsidR="004372F0" w:rsidRPr="003C277C" w14:paraId="7B6784E3"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41E7F9D0" w14:textId="77777777" w:rsidR="004372F0" w:rsidRPr="003C277C" w:rsidRDefault="004372F0" w:rsidP="0062553E">
                  <w:pPr>
                    <w:pStyle w:val="rowtabella0"/>
                    <w:rPr>
                      <w:color w:val="002060"/>
                    </w:rPr>
                  </w:pPr>
                  <w:r w:rsidRPr="003C277C">
                    <w:rPr>
                      <w:color w:val="002060"/>
                    </w:rPr>
                    <w:t>(1) - disputata il 27/09/2025</w:t>
                  </w:r>
                </w:p>
              </w:tc>
            </w:tr>
            <w:tr w:rsidR="004372F0" w:rsidRPr="003C277C" w14:paraId="43CC9B96" w14:textId="77777777" w:rsidTr="0062553E">
              <w:tc>
                <w:tcPr>
                  <w:tcW w:w="4700" w:type="dxa"/>
                  <w:gridSpan w:val="4"/>
                  <w:tcBorders>
                    <w:top w:val="nil"/>
                    <w:left w:val="nil"/>
                    <w:bottom w:val="nil"/>
                    <w:right w:val="nil"/>
                  </w:tcBorders>
                  <w:tcMar>
                    <w:top w:w="20" w:type="dxa"/>
                    <w:left w:w="20" w:type="dxa"/>
                    <w:bottom w:w="20" w:type="dxa"/>
                    <w:right w:w="20" w:type="dxa"/>
                  </w:tcMar>
                  <w:vAlign w:val="center"/>
                  <w:hideMark/>
                </w:tcPr>
                <w:p w14:paraId="4D6200FC" w14:textId="77777777" w:rsidR="004372F0" w:rsidRPr="003C277C" w:rsidRDefault="004372F0" w:rsidP="0062553E">
                  <w:pPr>
                    <w:pStyle w:val="rowtabella0"/>
                    <w:rPr>
                      <w:color w:val="002060"/>
                    </w:rPr>
                  </w:pPr>
                  <w:r w:rsidRPr="003C277C">
                    <w:rPr>
                      <w:color w:val="002060"/>
                    </w:rPr>
                    <w:t>(2) - disputata il 25/09/2025</w:t>
                  </w:r>
                </w:p>
              </w:tc>
            </w:tr>
          </w:tbl>
          <w:p w14:paraId="1B79B3BE" w14:textId="77777777" w:rsidR="004372F0" w:rsidRPr="003C277C" w:rsidRDefault="004372F0" w:rsidP="0062553E">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119321AC"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1493B" w14:textId="77777777" w:rsidR="004372F0" w:rsidRPr="003C277C" w:rsidRDefault="004372F0" w:rsidP="0062553E">
                  <w:pPr>
                    <w:pStyle w:val="headertabella0"/>
                    <w:rPr>
                      <w:color w:val="002060"/>
                    </w:rPr>
                  </w:pPr>
                  <w:r w:rsidRPr="003C277C">
                    <w:rPr>
                      <w:color w:val="002060"/>
                    </w:rPr>
                    <w:t>GIRONE 15 - 2 Giornata - A</w:t>
                  </w:r>
                </w:p>
              </w:tc>
            </w:tr>
            <w:tr w:rsidR="004372F0" w:rsidRPr="003C277C" w14:paraId="223ABC8A" w14:textId="77777777" w:rsidTr="0062553E">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F70AA" w14:textId="77777777" w:rsidR="004372F0" w:rsidRPr="003C277C" w:rsidRDefault="004372F0" w:rsidP="0062553E">
                  <w:pPr>
                    <w:pStyle w:val="rowtabella0"/>
                    <w:rPr>
                      <w:color w:val="002060"/>
                    </w:rPr>
                  </w:pPr>
                  <w:r w:rsidRPr="003C277C">
                    <w:rPr>
                      <w:color w:val="002060"/>
                    </w:rPr>
                    <w:t>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217E7" w14:textId="77777777" w:rsidR="004372F0" w:rsidRPr="003C277C" w:rsidRDefault="004372F0" w:rsidP="0062553E">
                  <w:pPr>
                    <w:pStyle w:val="rowtabella0"/>
                    <w:rPr>
                      <w:color w:val="002060"/>
                    </w:rPr>
                  </w:pPr>
                  <w:r w:rsidRPr="003C277C">
                    <w:rPr>
                      <w:color w:val="002060"/>
                    </w:rPr>
                    <w:t>- FROGS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2BD335" w14:textId="77777777" w:rsidR="004372F0" w:rsidRPr="003C277C" w:rsidRDefault="004372F0" w:rsidP="0062553E">
                  <w:pPr>
                    <w:pStyle w:val="rowtabella0"/>
                    <w:jc w:val="center"/>
                    <w:rPr>
                      <w:color w:val="002060"/>
                    </w:rPr>
                  </w:pPr>
                  <w:r w:rsidRPr="003C277C">
                    <w:rPr>
                      <w:color w:val="002060"/>
                    </w:rPr>
                    <w:t>6 - 4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526D60" w14:textId="77777777" w:rsidR="004372F0" w:rsidRPr="003C277C" w:rsidRDefault="004372F0" w:rsidP="0062553E">
                  <w:pPr>
                    <w:pStyle w:val="rowtabella0"/>
                    <w:jc w:val="center"/>
                    <w:rPr>
                      <w:color w:val="002060"/>
                    </w:rPr>
                  </w:pPr>
                  <w:r w:rsidRPr="003C277C">
                    <w:rPr>
                      <w:color w:val="002060"/>
                    </w:rPr>
                    <w:t> </w:t>
                  </w:r>
                </w:p>
              </w:tc>
            </w:tr>
            <w:tr w:rsidR="004372F0" w:rsidRPr="003C277C" w14:paraId="75F062DB"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5FCA9B" w14:textId="77777777" w:rsidR="004372F0" w:rsidRPr="003C277C" w:rsidRDefault="004372F0" w:rsidP="0062553E">
                  <w:pPr>
                    <w:pStyle w:val="rowtabella0"/>
                    <w:rPr>
                      <w:color w:val="002060"/>
                    </w:rPr>
                  </w:pPr>
                  <w:r w:rsidRPr="003C277C">
                    <w:rPr>
                      <w:color w:val="002060"/>
                    </w:rPr>
                    <w:t>CITTA DI MARTINSICURO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EC794B" w14:textId="77777777" w:rsidR="004372F0" w:rsidRPr="003C277C" w:rsidRDefault="004372F0" w:rsidP="0062553E">
                  <w:pPr>
                    <w:pStyle w:val="rowtabella0"/>
                    <w:rPr>
                      <w:color w:val="002060"/>
                    </w:rPr>
                  </w:pPr>
                  <w:r w:rsidRPr="003C277C">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61C0B" w14:textId="77777777" w:rsidR="004372F0" w:rsidRPr="003C277C" w:rsidRDefault="004372F0" w:rsidP="0062553E">
                  <w:pPr>
                    <w:pStyle w:val="rowtabella0"/>
                    <w:jc w:val="center"/>
                    <w:rPr>
                      <w:color w:val="002060"/>
                    </w:rPr>
                  </w:pPr>
                  <w:r w:rsidRPr="003C277C">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9EBE1E" w14:textId="77777777" w:rsidR="004372F0" w:rsidRPr="003C277C" w:rsidRDefault="004372F0" w:rsidP="0062553E">
                  <w:pPr>
                    <w:pStyle w:val="rowtabella0"/>
                    <w:jc w:val="center"/>
                    <w:rPr>
                      <w:color w:val="002060"/>
                    </w:rPr>
                  </w:pPr>
                  <w:r w:rsidRPr="003C277C">
                    <w:rPr>
                      <w:color w:val="002060"/>
                    </w:rPr>
                    <w:t> </w:t>
                  </w:r>
                </w:p>
              </w:tc>
            </w:tr>
          </w:tbl>
          <w:p w14:paraId="220D6339" w14:textId="77777777" w:rsidR="004372F0" w:rsidRPr="003C277C" w:rsidRDefault="004372F0" w:rsidP="0062553E">
            <w:pPr>
              <w:rPr>
                <w:color w:val="002060"/>
              </w:rPr>
            </w:pPr>
          </w:p>
        </w:tc>
      </w:tr>
    </w:tbl>
    <w:p w14:paraId="1511D851" w14:textId="77777777" w:rsidR="004372F0" w:rsidRPr="003C277C" w:rsidRDefault="004372F0" w:rsidP="004372F0">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372F0" w:rsidRPr="003C277C" w14:paraId="550AF383" w14:textId="77777777" w:rsidTr="0062553E">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0531260A"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A4612F" w14:textId="77777777" w:rsidR="004372F0" w:rsidRPr="003C277C" w:rsidRDefault="004372F0" w:rsidP="0062553E">
                  <w:pPr>
                    <w:pStyle w:val="headertabella0"/>
                    <w:rPr>
                      <w:color w:val="002060"/>
                    </w:rPr>
                  </w:pPr>
                  <w:r w:rsidRPr="003C277C">
                    <w:rPr>
                      <w:color w:val="002060"/>
                    </w:rPr>
                    <w:t>GIRONE 16 - 2 Giornata - A</w:t>
                  </w:r>
                </w:p>
              </w:tc>
            </w:tr>
            <w:tr w:rsidR="004372F0" w:rsidRPr="003C277C" w14:paraId="45C492A4" w14:textId="77777777" w:rsidTr="0062553E">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8CF891" w14:textId="77777777" w:rsidR="004372F0" w:rsidRPr="003C277C" w:rsidRDefault="004372F0" w:rsidP="0062553E">
                  <w:pPr>
                    <w:pStyle w:val="rowtabella0"/>
                    <w:rPr>
                      <w:color w:val="002060"/>
                    </w:rPr>
                  </w:pPr>
                  <w:r w:rsidRPr="003C277C">
                    <w:rPr>
                      <w:color w:val="002060"/>
                    </w:rPr>
                    <w:t>CASTORANESE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28AF96" w14:textId="77777777" w:rsidR="004372F0" w:rsidRPr="003C277C" w:rsidRDefault="004372F0" w:rsidP="0062553E">
                  <w:pPr>
                    <w:pStyle w:val="rowtabella0"/>
                    <w:rPr>
                      <w:color w:val="002060"/>
                    </w:rPr>
                  </w:pPr>
                  <w:r w:rsidRPr="003C277C">
                    <w:rPr>
                      <w:color w:val="002060"/>
                    </w:rPr>
                    <w:t>- ACQUAVIVA CALCIO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E4F052" w14:textId="77777777" w:rsidR="004372F0" w:rsidRPr="003C277C" w:rsidRDefault="004372F0" w:rsidP="0062553E">
                  <w:pPr>
                    <w:pStyle w:val="rowtabella0"/>
                    <w:jc w:val="center"/>
                    <w:rPr>
                      <w:color w:val="002060"/>
                    </w:rPr>
                  </w:pPr>
                  <w:r w:rsidRPr="003C277C">
                    <w:rPr>
                      <w:color w:val="002060"/>
                    </w:rPr>
                    <w:t>3 - 4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E46A08" w14:textId="77777777" w:rsidR="004372F0" w:rsidRPr="003C277C" w:rsidRDefault="004372F0" w:rsidP="0062553E">
                  <w:pPr>
                    <w:pStyle w:val="rowtabella0"/>
                    <w:jc w:val="center"/>
                    <w:rPr>
                      <w:color w:val="002060"/>
                    </w:rPr>
                  </w:pPr>
                  <w:r w:rsidRPr="003C277C">
                    <w:rPr>
                      <w:color w:val="002060"/>
                    </w:rPr>
                    <w:t> </w:t>
                  </w:r>
                </w:p>
              </w:tc>
            </w:tr>
          </w:tbl>
          <w:p w14:paraId="213A8056" w14:textId="77777777" w:rsidR="004372F0" w:rsidRDefault="004372F0" w:rsidP="0062553E">
            <w:pPr>
              <w:rPr>
                <w:color w:val="002060"/>
              </w:rPr>
            </w:pPr>
          </w:p>
          <w:p w14:paraId="5C5A2627" w14:textId="77777777" w:rsidR="004372F0" w:rsidRDefault="004372F0" w:rsidP="0062553E">
            <w:pPr>
              <w:rPr>
                <w:color w:val="002060"/>
              </w:rPr>
            </w:pPr>
          </w:p>
          <w:p w14:paraId="097687E1" w14:textId="77777777" w:rsidR="004372F0" w:rsidRDefault="004372F0" w:rsidP="0062553E">
            <w:pPr>
              <w:rPr>
                <w:color w:val="002060"/>
              </w:rPr>
            </w:pPr>
          </w:p>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372F0" w:rsidRPr="003C277C" w14:paraId="06BFF6F8" w14:textId="77777777" w:rsidTr="0062553E">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4770D2" w14:textId="77777777" w:rsidR="004372F0" w:rsidRPr="003C277C" w:rsidRDefault="004372F0" w:rsidP="0062553E">
                  <w:pPr>
                    <w:pStyle w:val="headertabella0"/>
                    <w:rPr>
                      <w:color w:val="002060"/>
                    </w:rPr>
                  </w:pPr>
                  <w:r w:rsidRPr="003C277C">
                    <w:rPr>
                      <w:color w:val="002060"/>
                    </w:rPr>
                    <w:t>GIRONE 1</w:t>
                  </w:r>
                  <w:r>
                    <w:rPr>
                      <w:color w:val="002060"/>
                    </w:rPr>
                    <w:t>2</w:t>
                  </w:r>
                  <w:r w:rsidRPr="003C277C">
                    <w:rPr>
                      <w:color w:val="002060"/>
                    </w:rPr>
                    <w:t xml:space="preserve"> - 2 Giornata - A</w:t>
                  </w:r>
                </w:p>
              </w:tc>
            </w:tr>
            <w:tr w:rsidR="004372F0" w:rsidRPr="003C277C" w14:paraId="4E9A185E" w14:textId="77777777" w:rsidTr="0062553E">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7230EF" w14:textId="77777777" w:rsidR="004372F0" w:rsidRPr="003C277C" w:rsidRDefault="004372F0" w:rsidP="0062553E">
                  <w:pPr>
                    <w:pStyle w:val="rowtabella0"/>
                    <w:rPr>
                      <w:color w:val="002060"/>
                    </w:rPr>
                  </w:pPr>
                  <w:r>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CBF413" w14:textId="77777777" w:rsidR="004372F0" w:rsidRPr="003C277C" w:rsidRDefault="004372F0" w:rsidP="0062553E">
                  <w:pPr>
                    <w:pStyle w:val="rowtabella0"/>
                    <w:rPr>
                      <w:color w:val="002060"/>
                    </w:rPr>
                  </w:pPr>
                  <w:r w:rsidRPr="003C277C">
                    <w:rPr>
                      <w:color w:val="002060"/>
                    </w:rPr>
                    <w:t>- C</w:t>
                  </w:r>
                  <w:r>
                    <w:rPr>
                      <w:color w:val="002060"/>
                    </w:rPr>
                    <w:t>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5F6008" w14:textId="77777777" w:rsidR="004372F0" w:rsidRPr="003C277C" w:rsidRDefault="004372F0" w:rsidP="0062553E">
                  <w:pPr>
                    <w:pStyle w:val="rowtabella0"/>
                    <w:jc w:val="center"/>
                    <w:rPr>
                      <w:color w:val="002060"/>
                    </w:rPr>
                  </w:pPr>
                  <w:r>
                    <w:rPr>
                      <w:color w:val="002060"/>
                    </w:rPr>
                    <w:t>7 - 5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F3F8BB" w14:textId="77777777" w:rsidR="004372F0" w:rsidRPr="003C277C" w:rsidRDefault="004372F0" w:rsidP="0062553E">
                  <w:pPr>
                    <w:pStyle w:val="rowtabella0"/>
                    <w:jc w:val="center"/>
                    <w:rPr>
                      <w:color w:val="002060"/>
                    </w:rPr>
                  </w:pPr>
                  <w:r w:rsidRPr="003C277C">
                    <w:rPr>
                      <w:color w:val="002060"/>
                    </w:rPr>
                    <w:t> </w:t>
                  </w:r>
                </w:p>
              </w:tc>
            </w:tr>
          </w:tbl>
          <w:p w14:paraId="08A5A080" w14:textId="77777777" w:rsidR="004372F0" w:rsidRPr="003C277C" w:rsidRDefault="004372F0" w:rsidP="0062553E">
            <w:pPr>
              <w:rPr>
                <w:color w:val="002060"/>
              </w:rPr>
            </w:pPr>
          </w:p>
        </w:tc>
      </w:tr>
    </w:tbl>
    <w:p w14:paraId="202CDE74" w14:textId="77777777" w:rsidR="004372F0" w:rsidRPr="003C277C" w:rsidRDefault="004372F0" w:rsidP="004372F0">
      <w:pPr>
        <w:pStyle w:val="breakline"/>
        <w:rPr>
          <w:rFonts w:eastAsiaTheme="minorEastAsia"/>
          <w:color w:val="002060"/>
        </w:rPr>
      </w:pPr>
    </w:p>
    <w:p w14:paraId="745ED743" w14:textId="77777777" w:rsidR="004372F0" w:rsidRPr="003C277C" w:rsidRDefault="004372F0" w:rsidP="004372F0">
      <w:pPr>
        <w:pStyle w:val="breakline"/>
        <w:rPr>
          <w:color w:val="002060"/>
        </w:rPr>
      </w:pPr>
    </w:p>
    <w:p w14:paraId="75751E59" w14:textId="77777777" w:rsidR="004372F0" w:rsidRPr="003C277C" w:rsidRDefault="004372F0" w:rsidP="004372F0">
      <w:pPr>
        <w:pStyle w:val="titoloprinc0"/>
        <w:rPr>
          <w:color w:val="002060"/>
        </w:rPr>
      </w:pPr>
      <w:r w:rsidRPr="003C277C">
        <w:rPr>
          <w:color w:val="002060"/>
        </w:rPr>
        <w:t>GIUDICE SPORTIVO</w:t>
      </w:r>
    </w:p>
    <w:p w14:paraId="291A23A9" w14:textId="77777777" w:rsidR="004372F0" w:rsidRPr="003C277C" w:rsidRDefault="004372F0" w:rsidP="004372F0">
      <w:pPr>
        <w:pStyle w:val="diffida"/>
        <w:rPr>
          <w:color w:val="002060"/>
        </w:rPr>
      </w:pPr>
      <w:r w:rsidRPr="003C277C">
        <w:rPr>
          <w:color w:val="002060"/>
        </w:rPr>
        <w:t>Il Giudice Sportivo Avv. Agnese Lazzaretti, con l'assistenza del Segretario Angelo Castellana, nella seduta del 01/10/2025, ha adottato le decisioni che di seguito integralmente si riportano:</w:t>
      </w:r>
    </w:p>
    <w:p w14:paraId="6AD6D073" w14:textId="77777777" w:rsidR="004372F0" w:rsidRPr="003C277C" w:rsidRDefault="004372F0" w:rsidP="004372F0">
      <w:pPr>
        <w:pStyle w:val="titolo10"/>
        <w:rPr>
          <w:color w:val="002060"/>
        </w:rPr>
      </w:pPr>
      <w:r w:rsidRPr="003C277C">
        <w:rPr>
          <w:color w:val="002060"/>
        </w:rPr>
        <w:t xml:space="preserve">GARE DEL 25/ 9/2025 </w:t>
      </w:r>
    </w:p>
    <w:p w14:paraId="4E07C59C" w14:textId="77777777" w:rsidR="004372F0" w:rsidRPr="003C277C" w:rsidRDefault="004372F0" w:rsidP="004372F0">
      <w:pPr>
        <w:pStyle w:val="titolo7a"/>
        <w:rPr>
          <w:color w:val="002060"/>
        </w:rPr>
      </w:pPr>
      <w:r w:rsidRPr="003C277C">
        <w:rPr>
          <w:color w:val="002060"/>
        </w:rPr>
        <w:t xml:space="preserve">PROVVEDIMENTI DISCIPLINARI </w:t>
      </w:r>
    </w:p>
    <w:p w14:paraId="1B34D900"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55759AFB" w14:textId="77777777" w:rsidR="004372F0" w:rsidRPr="003C277C" w:rsidRDefault="004372F0" w:rsidP="004372F0">
      <w:pPr>
        <w:pStyle w:val="titolo30"/>
        <w:rPr>
          <w:color w:val="002060"/>
        </w:rPr>
      </w:pPr>
      <w:r w:rsidRPr="003C277C">
        <w:rPr>
          <w:color w:val="002060"/>
        </w:rPr>
        <w:t xml:space="preserve">ALLENATORI </w:t>
      </w:r>
    </w:p>
    <w:p w14:paraId="1BC7820D" w14:textId="77777777" w:rsidR="004372F0" w:rsidRPr="003C277C" w:rsidRDefault="004372F0" w:rsidP="004372F0">
      <w:pPr>
        <w:pStyle w:val="titolo20"/>
        <w:rPr>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4D1DD6B" w14:textId="77777777" w:rsidTr="0062553E">
        <w:tc>
          <w:tcPr>
            <w:tcW w:w="2200" w:type="dxa"/>
            <w:tcMar>
              <w:top w:w="20" w:type="dxa"/>
              <w:left w:w="20" w:type="dxa"/>
              <w:bottom w:w="20" w:type="dxa"/>
              <w:right w:w="20" w:type="dxa"/>
            </w:tcMar>
            <w:vAlign w:val="center"/>
            <w:hideMark/>
          </w:tcPr>
          <w:p w14:paraId="4FD4F1A8" w14:textId="77777777" w:rsidR="004372F0" w:rsidRPr="003C277C" w:rsidRDefault="004372F0" w:rsidP="0062553E">
            <w:pPr>
              <w:pStyle w:val="movimento"/>
              <w:rPr>
                <w:color w:val="002060"/>
              </w:rPr>
            </w:pPr>
            <w:r w:rsidRPr="003C277C">
              <w:rPr>
                <w:color w:val="002060"/>
              </w:rPr>
              <w:t>FICCADENTI DANIEL CLAUDIO</w:t>
            </w:r>
          </w:p>
        </w:tc>
        <w:tc>
          <w:tcPr>
            <w:tcW w:w="2200" w:type="dxa"/>
            <w:tcMar>
              <w:top w:w="20" w:type="dxa"/>
              <w:left w:w="20" w:type="dxa"/>
              <w:bottom w:w="20" w:type="dxa"/>
              <w:right w:w="20" w:type="dxa"/>
            </w:tcMar>
            <w:vAlign w:val="center"/>
            <w:hideMark/>
          </w:tcPr>
          <w:p w14:paraId="37479811" w14:textId="77777777" w:rsidR="004372F0" w:rsidRPr="003C277C" w:rsidRDefault="004372F0" w:rsidP="0062553E">
            <w:pPr>
              <w:pStyle w:val="movimento2"/>
              <w:rPr>
                <w:color w:val="002060"/>
              </w:rPr>
            </w:pPr>
            <w:r w:rsidRPr="003C277C">
              <w:rPr>
                <w:color w:val="002060"/>
              </w:rPr>
              <w:t xml:space="preserve">(SPORTING GROTTAMMARE) </w:t>
            </w:r>
          </w:p>
        </w:tc>
        <w:tc>
          <w:tcPr>
            <w:tcW w:w="800" w:type="dxa"/>
            <w:tcMar>
              <w:top w:w="20" w:type="dxa"/>
              <w:left w:w="20" w:type="dxa"/>
              <w:bottom w:w="20" w:type="dxa"/>
              <w:right w:w="20" w:type="dxa"/>
            </w:tcMar>
            <w:vAlign w:val="center"/>
            <w:hideMark/>
          </w:tcPr>
          <w:p w14:paraId="50A19C71"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2FB73D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397E24F" w14:textId="77777777" w:rsidR="004372F0" w:rsidRPr="003C277C" w:rsidRDefault="004372F0" w:rsidP="0062553E">
            <w:pPr>
              <w:pStyle w:val="movimento2"/>
              <w:rPr>
                <w:color w:val="002060"/>
              </w:rPr>
            </w:pPr>
            <w:r w:rsidRPr="003C277C">
              <w:rPr>
                <w:color w:val="002060"/>
              </w:rPr>
              <w:t> </w:t>
            </w:r>
          </w:p>
        </w:tc>
      </w:tr>
    </w:tbl>
    <w:p w14:paraId="12284138"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2D5AB1AD" w14:textId="77777777" w:rsidR="004372F0" w:rsidRPr="003C277C" w:rsidRDefault="004372F0" w:rsidP="004372F0">
      <w:pPr>
        <w:pStyle w:val="titolo20"/>
        <w:rPr>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44EAA23" w14:textId="77777777" w:rsidTr="0062553E">
        <w:tc>
          <w:tcPr>
            <w:tcW w:w="2200" w:type="dxa"/>
            <w:tcMar>
              <w:top w:w="20" w:type="dxa"/>
              <w:left w:w="20" w:type="dxa"/>
              <w:bottom w:w="20" w:type="dxa"/>
              <w:right w:w="20" w:type="dxa"/>
            </w:tcMar>
            <w:vAlign w:val="center"/>
            <w:hideMark/>
          </w:tcPr>
          <w:p w14:paraId="0B5EF365" w14:textId="77777777" w:rsidR="004372F0" w:rsidRPr="003C277C" w:rsidRDefault="004372F0" w:rsidP="0062553E">
            <w:pPr>
              <w:pStyle w:val="movimento"/>
              <w:rPr>
                <w:color w:val="002060"/>
              </w:rPr>
            </w:pPr>
            <w:r w:rsidRPr="003C277C">
              <w:rPr>
                <w:color w:val="002060"/>
              </w:rPr>
              <w:t>MICARELLI MATTEO</w:t>
            </w:r>
          </w:p>
        </w:tc>
        <w:tc>
          <w:tcPr>
            <w:tcW w:w="2200" w:type="dxa"/>
            <w:tcMar>
              <w:top w:w="20" w:type="dxa"/>
              <w:left w:w="20" w:type="dxa"/>
              <w:bottom w:w="20" w:type="dxa"/>
              <w:right w:w="20" w:type="dxa"/>
            </w:tcMar>
            <w:vAlign w:val="center"/>
            <w:hideMark/>
          </w:tcPr>
          <w:p w14:paraId="54AC3059" w14:textId="77777777" w:rsidR="004372F0" w:rsidRPr="003C277C" w:rsidRDefault="004372F0" w:rsidP="0062553E">
            <w:pPr>
              <w:pStyle w:val="movimento2"/>
              <w:rPr>
                <w:color w:val="002060"/>
              </w:rPr>
            </w:pPr>
            <w:r w:rsidRPr="003C277C">
              <w:rPr>
                <w:color w:val="002060"/>
              </w:rPr>
              <w:t xml:space="preserve">(EUROPE TT) </w:t>
            </w:r>
          </w:p>
        </w:tc>
        <w:tc>
          <w:tcPr>
            <w:tcW w:w="800" w:type="dxa"/>
            <w:tcMar>
              <w:top w:w="20" w:type="dxa"/>
              <w:left w:w="20" w:type="dxa"/>
              <w:bottom w:w="20" w:type="dxa"/>
              <w:right w:w="20" w:type="dxa"/>
            </w:tcMar>
            <w:vAlign w:val="center"/>
            <w:hideMark/>
          </w:tcPr>
          <w:p w14:paraId="6CC7AB2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2FF16A5" w14:textId="77777777" w:rsidR="004372F0" w:rsidRPr="003C277C" w:rsidRDefault="004372F0" w:rsidP="0062553E">
            <w:pPr>
              <w:pStyle w:val="movimento"/>
              <w:rPr>
                <w:color w:val="002060"/>
              </w:rPr>
            </w:pPr>
            <w:r w:rsidRPr="003C277C">
              <w:rPr>
                <w:color w:val="002060"/>
              </w:rPr>
              <w:t>FRANCO GIOVANNIFRANCES</w:t>
            </w:r>
          </w:p>
        </w:tc>
        <w:tc>
          <w:tcPr>
            <w:tcW w:w="2200" w:type="dxa"/>
            <w:tcMar>
              <w:top w:w="20" w:type="dxa"/>
              <w:left w:w="20" w:type="dxa"/>
              <w:bottom w:w="20" w:type="dxa"/>
              <w:right w:w="20" w:type="dxa"/>
            </w:tcMar>
            <w:vAlign w:val="center"/>
            <w:hideMark/>
          </w:tcPr>
          <w:p w14:paraId="4F14996C" w14:textId="77777777" w:rsidR="004372F0" w:rsidRPr="003C277C" w:rsidRDefault="004372F0" w:rsidP="0062553E">
            <w:pPr>
              <w:pStyle w:val="movimento2"/>
              <w:rPr>
                <w:color w:val="002060"/>
              </w:rPr>
            </w:pPr>
            <w:r w:rsidRPr="003C277C">
              <w:rPr>
                <w:color w:val="002060"/>
              </w:rPr>
              <w:t xml:space="preserve">(GRADARA CALCIO) </w:t>
            </w:r>
          </w:p>
        </w:tc>
      </w:tr>
      <w:tr w:rsidR="004372F0" w:rsidRPr="003C277C" w14:paraId="03DBC0F9" w14:textId="77777777" w:rsidTr="0062553E">
        <w:tc>
          <w:tcPr>
            <w:tcW w:w="2200" w:type="dxa"/>
            <w:tcMar>
              <w:top w:w="20" w:type="dxa"/>
              <w:left w:w="20" w:type="dxa"/>
              <w:bottom w:w="20" w:type="dxa"/>
              <w:right w:w="20" w:type="dxa"/>
            </w:tcMar>
            <w:vAlign w:val="center"/>
            <w:hideMark/>
          </w:tcPr>
          <w:p w14:paraId="38E1DBC1" w14:textId="77777777" w:rsidR="004372F0" w:rsidRPr="003C277C" w:rsidRDefault="004372F0" w:rsidP="0062553E">
            <w:pPr>
              <w:pStyle w:val="movimento"/>
              <w:rPr>
                <w:color w:val="002060"/>
              </w:rPr>
            </w:pPr>
            <w:r w:rsidRPr="003C277C">
              <w:rPr>
                <w:color w:val="002060"/>
              </w:rPr>
              <w:t>CANNELLA IVAN</w:t>
            </w:r>
          </w:p>
        </w:tc>
        <w:tc>
          <w:tcPr>
            <w:tcW w:w="2200" w:type="dxa"/>
            <w:tcMar>
              <w:top w:w="20" w:type="dxa"/>
              <w:left w:w="20" w:type="dxa"/>
              <w:bottom w:w="20" w:type="dxa"/>
              <w:right w:w="20" w:type="dxa"/>
            </w:tcMar>
            <w:vAlign w:val="center"/>
            <w:hideMark/>
          </w:tcPr>
          <w:p w14:paraId="4BB84930" w14:textId="77777777" w:rsidR="004372F0" w:rsidRPr="003C277C" w:rsidRDefault="004372F0" w:rsidP="0062553E">
            <w:pPr>
              <w:pStyle w:val="movimento2"/>
              <w:rPr>
                <w:color w:val="002060"/>
              </w:rPr>
            </w:pPr>
            <w:r w:rsidRPr="003C277C">
              <w:rPr>
                <w:color w:val="002060"/>
              </w:rPr>
              <w:t xml:space="preserve">(SPORTING GROTTAMMARE) </w:t>
            </w:r>
          </w:p>
        </w:tc>
        <w:tc>
          <w:tcPr>
            <w:tcW w:w="800" w:type="dxa"/>
            <w:tcMar>
              <w:top w:w="20" w:type="dxa"/>
              <w:left w:w="20" w:type="dxa"/>
              <w:bottom w:w="20" w:type="dxa"/>
              <w:right w:w="20" w:type="dxa"/>
            </w:tcMar>
            <w:vAlign w:val="center"/>
            <w:hideMark/>
          </w:tcPr>
          <w:p w14:paraId="77DC9A9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524739E" w14:textId="77777777" w:rsidR="004372F0" w:rsidRPr="003C277C" w:rsidRDefault="004372F0" w:rsidP="0062553E">
            <w:pPr>
              <w:pStyle w:val="movimento"/>
              <w:rPr>
                <w:color w:val="002060"/>
              </w:rPr>
            </w:pPr>
            <w:r w:rsidRPr="003C277C">
              <w:rPr>
                <w:color w:val="002060"/>
              </w:rPr>
              <w:t>ROSATI ALESSANDRO</w:t>
            </w:r>
          </w:p>
        </w:tc>
        <w:tc>
          <w:tcPr>
            <w:tcW w:w="2200" w:type="dxa"/>
            <w:tcMar>
              <w:top w:w="20" w:type="dxa"/>
              <w:left w:w="20" w:type="dxa"/>
              <w:bottom w:w="20" w:type="dxa"/>
              <w:right w:w="20" w:type="dxa"/>
            </w:tcMar>
            <w:vAlign w:val="center"/>
            <w:hideMark/>
          </w:tcPr>
          <w:p w14:paraId="42745488" w14:textId="77777777" w:rsidR="004372F0" w:rsidRPr="003C277C" w:rsidRDefault="004372F0" w:rsidP="0062553E">
            <w:pPr>
              <w:pStyle w:val="movimento2"/>
              <w:rPr>
                <w:color w:val="002060"/>
              </w:rPr>
            </w:pPr>
            <w:r w:rsidRPr="003C277C">
              <w:rPr>
                <w:color w:val="002060"/>
              </w:rPr>
              <w:t xml:space="preserve">(SPORTING GROTTAMMARE) </w:t>
            </w:r>
          </w:p>
        </w:tc>
      </w:tr>
    </w:tbl>
    <w:p w14:paraId="2086C296" w14:textId="77777777" w:rsidR="004372F0" w:rsidRPr="003C277C" w:rsidRDefault="004372F0" w:rsidP="004372F0">
      <w:pPr>
        <w:pStyle w:val="titolo10"/>
        <w:rPr>
          <w:rFonts w:eastAsiaTheme="minorEastAsia"/>
          <w:color w:val="002060"/>
        </w:rPr>
      </w:pPr>
      <w:r w:rsidRPr="003C277C">
        <w:rPr>
          <w:color w:val="002060"/>
        </w:rPr>
        <w:t xml:space="preserve">GARE DEL 26/ 9/2025 </w:t>
      </w:r>
    </w:p>
    <w:p w14:paraId="6CE3BBD2" w14:textId="77777777" w:rsidR="004372F0" w:rsidRPr="003C277C" w:rsidRDefault="004372F0" w:rsidP="004372F0">
      <w:pPr>
        <w:pStyle w:val="titolo7a"/>
        <w:rPr>
          <w:color w:val="002060"/>
        </w:rPr>
      </w:pPr>
      <w:r w:rsidRPr="003C277C">
        <w:rPr>
          <w:color w:val="002060"/>
        </w:rPr>
        <w:t xml:space="preserve">PROVVEDIMENTI DISCIPLINARI </w:t>
      </w:r>
    </w:p>
    <w:p w14:paraId="77A9647E"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388123B2" w14:textId="77777777" w:rsidR="004372F0" w:rsidRPr="003C277C" w:rsidRDefault="004372F0" w:rsidP="004372F0">
      <w:pPr>
        <w:pStyle w:val="titolo30"/>
        <w:rPr>
          <w:color w:val="002060"/>
        </w:rPr>
      </w:pPr>
      <w:r w:rsidRPr="003C277C">
        <w:rPr>
          <w:color w:val="002060"/>
        </w:rPr>
        <w:t xml:space="preserve">DIRIGENTI </w:t>
      </w:r>
    </w:p>
    <w:p w14:paraId="4D43291F" w14:textId="77777777" w:rsidR="004372F0" w:rsidRPr="003C277C" w:rsidRDefault="004372F0" w:rsidP="004372F0">
      <w:pPr>
        <w:pStyle w:val="titolo20"/>
        <w:rPr>
          <w:color w:val="002060"/>
        </w:rPr>
      </w:pPr>
      <w:r w:rsidRPr="003C277C">
        <w:rPr>
          <w:color w:val="002060"/>
        </w:rPr>
        <w:t xml:space="preserve">INIBIZIONE A TEMPO OPPURE SQUALIFICA A GARE: FINO AL 8/10/2025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355AFD4" w14:textId="77777777" w:rsidTr="0062553E">
        <w:tc>
          <w:tcPr>
            <w:tcW w:w="2200" w:type="dxa"/>
            <w:tcMar>
              <w:top w:w="20" w:type="dxa"/>
              <w:left w:w="20" w:type="dxa"/>
              <w:bottom w:w="20" w:type="dxa"/>
              <w:right w:w="20" w:type="dxa"/>
            </w:tcMar>
            <w:vAlign w:val="center"/>
            <w:hideMark/>
          </w:tcPr>
          <w:p w14:paraId="248D72B7" w14:textId="77777777" w:rsidR="004372F0" w:rsidRPr="003C277C" w:rsidRDefault="004372F0" w:rsidP="0062553E">
            <w:pPr>
              <w:pStyle w:val="movimento"/>
              <w:rPr>
                <w:color w:val="002060"/>
              </w:rPr>
            </w:pPr>
            <w:r w:rsidRPr="003C277C">
              <w:rPr>
                <w:color w:val="002060"/>
              </w:rPr>
              <w:t>MASSETTI MARCO</w:t>
            </w:r>
          </w:p>
        </w:tc>
        <w:tc>
          <w:tcPr>
            <w:tcW w:w="2200" w:type="dxa"/>
            <w:tcMar>
              <w:top w:w="20" w:type="dxa"/>
              <w:left w:w="20" w:type="dxa"/>
              <w:bottom w:w="20" w:type="dxa"/>
              <w:right w:w="20" w:type="dxa"/>
            </w:tcMar>
            <w:vAlign w:val="center"/>
            <w:hideMark/>
          </w:tcPr>
          <w:p w14:paraId="617691E6" w14:textId="77777777" w:rsidR="004372F0" w:rsidRPr="003C277C" w:rsidRDefault="004372F0" w:rsidP="0062553E">
            <w:pPr>
              <w:pStyle w:val="movimento2"/>
              <w:rPr>
                <w:color w:val="002060"/>
              </w:rPr>
            </w:pPr>
            <w:r w:rsidRPr="003C277C">
              <w:rPr>
                <w:color w:val="002060"/>
              </w:rPr>
              <w:t xml:space="preserve">(CITTA DI MARTINSICURO C5) </w:t>
            </w:r>
          </w:p>
        </w:tc>
        <w:tc>
          <w:tcPr>
            <w:tcW w:w="800" w:type="dxa"/>
            <w:tcMar>
              <w:top w:w="20" w:type="dxa"/>
              <w:left w:w="20" w:type="dxa"/>
              <w:bottom w:w="20" w:type="dxa"/>
              <w:right w:w="20" w:type="dxa"/>
            </w:tcMar>
            <w:vAlign w:val="center"/>
            <w:hideMark/>
          </w:tcPr>
          <w:p w14:paraId="1CC7FFF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FB397A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7CD8AE0" w14:textId="77777777" w:rsidR="004372F0" w:rsidRPr="003C277C" w:rsidRDefault="004372F0" w:rsidP="0062553E">
            <w:pPr>
              <w:pStyle w:val="movimento2"/>
              <w:rPr>
                <w:color w:val="002060"/>
              </w:rPr>
            </w:pPr>
            <w:r w:rsidRPr="003C277C">
              <w:rPr>
                <w:color w:val="002060"/>
              </w:rPr>
              <w:t> </w:t>
            </w:r>
          </w:p>
        </w:tc>
      </w:tr>
    </w:tbl>
    <w:p w14:paraId="19474CE8" w14:textId="77777777" w:rsidR="004372F0" w:rsidRPr="003C277C" w:rsidRDefault="004372F0" w:rsidP="004372F0">
      <w:pPr>
        <w:pStyle w:val="diffida"/>
        <w:spacing w:before="80" w:beforeAutospacing="0" w:after="40" w:afterAutospacing="0"/>
        <w:rPr>
          <w:rFonts w:eastAsiaTheme="minorEastAsia"/>
          <w:color w:val="002060"/>
        </w:rPr>
      </w:pPr>
      <w:r w:rsidRPr="003C277C">
        <w:rPr>
          <w:color w:val="002060"/>
        </w:rPr>
        <w:t>Espulso per somma di</w:t>
      </w:r>
      <w:r>
        <w:rPr>
          <w:color w:val="002060"/>
        </w:rPr>
        <w:t xml:space="preserve"> </w:t>
      </w:r>
      <w:r w:rsidRPr="003C277C">
        <w:rPr>
          <w:color w:val="002060"/>
        </w:rPr>
        <w:t xml:space="preserve">ammonizioni. Allontanato. </w:t>
      </w:r>
    </w:p>
    <w:p w14:paraId="5F5E218B" w14:textId="77777777" w:rsidR="004372F0" w:rsidRPr="003C277C" w:rsidRDefault="004372F0" w:rsidP="004372F0">
      <w:pPr>
        <w:pStyle w:val="titolo30"/>
        <w:rPr>
          <w:color w:val="002060"/>
        </w:rPr>
      </w:pPr>
      <w:r w:rsidRPr="003C277C">
        <w:rPr>
          <w:color w:val="002060"/>
        </w:rPr>
        <w:t xml:space="preserve">MASSAGGIATORI </w:t>
      </w:r>
    </w:p>
    <w:p w14:paraId="3939B35A" w14:textId="77777777" w:rsidR="004372F0" w:rsidRPr="003C277C" w:rsidRDefault="004372F0" w:rsidP="004372F0">
      <w:pPr>
        <w:pStyle w:val="titolo20"/>
        <w:rPr>
          <w:color w:val="002060"/>
        </w:rPr>
      </w:pPr>
      <w:r w:rsidRPr="003C277C">
        <w:rPr>
          <w:color w:val="002060"/>
        </w:rPr>
        <w:t xml:space="preserve">INIBIZIONE FINO AL 8/10/2025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94B5E37" w14:textId="77777777" w:rsidTr="0062553E">
        <w:tc>
          <w:tcPr>
            <w:tcW w:w="2200" w:type="dxa"/>
            <w:tcMar>
              <w:top w:w="20" w:type="dxa"/>
              <w:left w:w="20" w:type="dxa"/>
              <w:bottom w:w="20" w:type="dxa"/>
              <w:right w:w="20" w:type="dxa"/>
            </w:tcMar>
            <w:vAlign w:val="center"/>
            <w:hideMark/>
          </w:tcPr>
          <w:p w14:paraId="75A26613" w14:textId="77777777" w:rsidR="004372F0" w:rsidRPr="003C277C" w:rsidRDefault="004372F0" w:rsidP="0062553E">
            <w:pPr>
              <w:pStyle w:val="movimento"/>
              <w:rPr>
                <w:color w:val="002060"/>
              </w:rPr>
            </w:pPr>
            <w:r w:rsidRPr="003C277C">
              <w:rPr>
                <w:color w:val="002060"/>
              </w:rPr>
              <w:t>CAPRETTI FABIO</w:t>
            </w:r>
          </w:p>
        </w:tc>
        <w:tc>
          <w:tcPr>
            <w:tcW w:w="2200" w:type="dxa"/>
            <w:tcMar>
              <w:top w:w="20" w:type="dxa"/>
              <w:left w:w="20" w:type="dxa"/>
              <w:bottom w:w="20" w:type="dxa"/>
              <w:right w:w="20" w:type="dxa"/>
            </w:tcMar>
            <w:vAlign w:val="center"/>
            <w:hideMark/>
          </w:tcPr>
          <w:p w14:paraId="7232D3B2" w14:textId="77777777" w:rsidR="004372F0" w:rsidRPr="003C277C" w:rsidRDefault="004372F0" w:rsidP="0062553E">
            <w:pPr>
              <w:pStyle w:val="movimento2"/>
              <w:rPr>
                <w:color w:val="002060"/>
              </w:rPr>
            </w:pPr>
            <w:r w:rsidRPr="003C277C">
              <w:rPr>
                <w:color w:val="002060"/>
              </w:rPr>
              <w:t xml:space="preserve">(ACQUAVIVA CALCIO) </w:t>
            </w:r>
          </w:p>
        </w:tc>
        <w:tc>
          <w:tcPr>
            <w:tcW w:w="800" w:type="dxa"/>
            <w:tcMar>
              <w:top w:w="20" w:type="dxa"/>
              <w:left w:w="20" w:type="dxa"/>
              <w:bottom w:w="20" w:type="dxa"/>
              <w:right w:w="20" w:type="dxa"/>
            </w:tcMar>
            <w:vAlign w:val="center"/>
            <w:hideMark/>
          </w:tcPr>
          <w:p w14:paraId="22F049F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752CE7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EC7927B" w14:textId="77777777" w:rsidR="004372F0" w:rsidRPr="003C277C" w:rsidRDefault="004372F0" w:rsidP="0062553E">
            <w:pPr>
              <w:pStyle w:val="movimento2"/>
              <w:rPr>
                <w:color w:val="002060"/>
              </w:rPr>
            </w:pPr>
            <w:r w:rsidRPr="003C277C">
              <w:rPr>
                <w:color w:val="002060"/>
              </w:rPr>
              <w:t> </w:t>
            </w:r>
          </w:p>
        </w:tc>
      </w:tr>
    </w:tbl>
    <w:p w14:paraId="2B6A1C2E" w14:textId="77777777" w:rsidR="004372F0" w:rsidRPr="003C277C" w:rsidRDefault="004372F0" w:rsidP="004372F0">
      <w:pPr>
        <w:pStyle w:val="diffida"/>
        <w:spacing w:before="80" w:beforeAutospacing="0" w:after="40" w:afterAutospacing="0"/>
        <w:rPr>
          <w:rFonts w:eastAsiaTheme="minorEastAsia"/>
          <w:color w:val="002060"/>
        </w:rPr>
      </w:pPr>
      <w:r w:rsidRPr="003C277C">
        <w:rPr>
          <w:color w:val="002060"/>
        </w:rPr>
        <w:lastRenderedPageBreak/>
        <w:t xml:space="preserve">Per proteste nei confronti dell'arbitro. Allontanato. </w:t>
      </w:r>
    </w:p>
    <w:p w14:paraId="20C7CD08" w14:textId="77777777" w:rsidR="004372F0" w:rsidRPr="003C277C" w:rsidRDefault="004372F0" w:rsidP="004372F0">
      <w:pPr>
        <w:pStyle w:val="titolo30"/>
        <w:rPr>
          <w:color w:val="002060"/>
        </w:rPr>
      </w:pPr>
      <w:r w:rsidRPr="003C277C">
        <w:rPr>
          <w:color w:val="002060"/>
        </w:rPr>
        <w:t xml:space="preserve">ALLENATORI </w:t>
      </w:r>
    </w:p>
    <w:p w14:paraId="2C1167DA" w14:textId="77777777" w:rsidR="004372F0" w:rsidRPr="003C277C" w:rsidRDefault="004372F0" w:rsidP="004372F0">
      <w:pPr>
        <w:pStyle w:val="titolo20"/>
        <w:rPr>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1117CA46" w14:textId="77777777" w:rsidTr="0062553E">
        <w:tc>
          <w:tcPr>
            <w:tcW w:w="2200" w:type="dxa"/>
            <w:tcMar>
              <w:top w:w="20" w:type="dxa"/>
              <w:left w:w="20" w:type="dxa"/>
              <w:bottom w:w="20" w:type="dxa"/>
              <w:right w:w="20" w:type="dxa"/>
            </w:tcMar>
            <w:vAlign w:val="center"/>
            <w:hideMark/>
          </w:tcPr>
          <w:p w14:paraId="32C9D5A9" w14:textId="77777777" w:rsidR="004372F0" w:rsidRPr="003C277C" w:rsidRDefault="004372F0" w:rsidP="0062553E">
            <w:pPr>
              <w:pStyle w:val="movimento"/>
              <w:rPr>
                <w:color w:val="002060"/>
              </w:rPr>
            </w:pPr>
            <w:r w:rsidRPr="003C277C">
              <w:rPr>
                <w:color w:val="002060"/>
              </w:rPr>
              <w:t>MOSCIATTI STEFANO</w:t>
            </w:r>
          </w:p>
        </w:tc>
        <w:tc>
          <w:tcPr>
            <w:tcW w:w="2200" w:type="dxa"/>
            <w:tcMar>
              <w:top w:w="20" w:type="dxa"/>
              <w:left w:w="20" w:type="dxa"/>
              <w:bottom w:w="20" w:type="dxa"/>
              <w:right w:w="20" w:type="dxa"/>
            </w:tcMar>
            <w:vAlign w:val="center"/>
            <w:hideMark/>
          </w:tcPr>
          <w:p w14:paraId="04168878" w14:textId="77777777" w:rsidR="004372F0" w:rsidRPr="003C277C" w:rsidRDefault="004372F0" w:rsidP="0062553E">
            <w:pPr>
              <w:pStyle w:val="movimento2"/>
              <w:rPr>
                <w:color w:val="002060"/>
              </w:rPr>
            </w:pPr>
            <w:r w:rsidRPr="003C277C">
              <w:rPr>
                <w:color w:val="002060"/>
              </w:rPr>
              <w:t xml:space="preserve">(ESANATOGLIA) </w:t>
            </w:r>
          </w:p>
        </w:tc>
        <w:tc>
          <w:tcPr>
            <w:tcW w:w="800" w:type="dxa"/>
            <w:tcMar>
              <w:top w:w="20" w:type="dxa"/>
              <w:left w:w="20" w:type="dxa"/>
              <w:bottom w:w="20" w:type="dxa"/>
              <w:right w:w="20" w:type="dxa"/>
            </w:tcMar>
            <w:vAlign w:val="center"/>
            <w:hideMark/>
          </w:tcPr>
          <w:p w14:paraId="6F7E0F6D"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222AC67" w14:textId="77777777" w:rsidR="004372F0" w:rsidRPr="003C277C" w:rsidRDefault="004372F0" w:rsidP="0062553E">
            <w:pPr>
              <w:pStyle w:val="movimento"/>
              <w:rPr>
                <w:color w:val="002060"/>
              </w:rPr>
            </w:pPr>
            <w:r w:rsidRPr="003C277C">
              <w:rPr>
                <w:color w:val="002060"/>
              </w:rPr>
              <w:t>MAGRINI PAOLO</w:t>
            </w:r>
          </w:p>
        </w:tc>
        <w:tc>
          <w:tcPr>
            <w:tcW w:w="2200" w:type="dxa"/>
            <w:tcMar>
              <w:top w:w="20" w:type="dxa"/>
              <w:left w:w="20" w:type="dxa"/>
              <w:bottom w:w="20" w:type="dxa"/>
              <w:right w:w="20" w:type="dxa"/>
            </w:tcMar>
            <w:vAlign w:val="center"/>
            <w:hideMark/>
          </w:tcPr>
          <w:p w14:paraId="173CC329" w14:textId="77777777" w:rsidR="004372F0" w:rsidRPr="003C277C" w:rsidRDefault="004372F0" w:rsidP="0062553E">
            <w:pPr>
              <w:pStyle w:val="movimento2"/>
              <w:rPr>
                <w:color w:val="002060"/>
              </w:rPr>
            </w:pPr>
            <w:r w:rsidRPr="003C277C">
              <w:rPr>
                <w:color w:val="002060"/>
              </w:rPr>
              <w:t xml:space="preserve">(REAL CASEBRUCIATE W.FIRE) </w:t>
            </w:r>
          </w:p>
        </w:tc>
      </w:tr>
      <w:tr w:rsidR="004372F0" w:rsidRPr="003C277C" w14:paraId="0014D00D" w14:textId="77777777" w:rsidTr="0062553E">
        <w:tc>
          <w:tcPr>
            <w:tcW w:w="2200" w:type="dxa"/>
            <w:tcMar>
              <w:top w:w="20" w:type="dxa"/>
              <w:left w:w="20" w:type="dxa"/>
              <w:bottom w:w="20" w:type="dxa"/>
              <w:right w:w="20" w:type="dxa"/>
            </w:tcMar>
            <w:vAlign w:val="center"/>
            <w:hideMark/>
          </w:tcPr>
          <w:p w14:paraId="58B792C1" w14:textId="77777777" w:rsidR="004372F0" w:rsidRPr="003C277C" w:rsidRDefault="004372F0" w:rsidP="0062553E">
            <w:pPr>
              <w:pStyle w:val="movimento"/>
              <w:rPr>
                <w:color w:val="002060"/>
              </w:rPr>
            </w:pPr>
            <w:r w:rsidRPr="003C277C">
              <w:rPr>
                <w:color w:val="002060"/>
              </w:rPr>
              <w:t>FAZIO FRANCESCO PAOLO</w:t>
            </w:r>
          </w:p>
        </w:tc>
        <w:tc>
          <w:tcPr>
            <w:tcW w:w="2200" w:type="dxa"/>
            <w:tcMar>
              <w:top w:w="20" w:type="dxa"/>
              <w:left w:w="20" w:type="dxa"/>
              <w:bottom w:w="20" w:type="dxa"/>
              <w:right w:w="20" w:type="dxa"/>
            </w:tcMar>
            <w:vAlign w:val="center"/>
            <w:hideMark/>
          </w:tcPr>
          <w:p w14:paraId="1585E037" w14:textId="77777777" w:rsidR="004372F0" w:rsidRPr="003C277C" w:rsidRDefault="004372F0" w:rsidP="0062553E">
            <w:pPr>
              <w:pStyle w:val="movimento2"/>
              <w:rPr>
                <w:color w:val="002060"/>
              </w:rPr>
            </w:pPr>
            <w:r w:rsidRPr="003C277C">
              <w:rPr>
                <w:color w:val="002060"/>
              </w:rPr>
              <w:t xml:space="preserve">(SPECIAL ONE SPORTING CLUB) </w:t>
            </w:r>
          </w:p>
        </w:tc>
        <w:tc>
          <w:tcPr>
            <w:tcW w:w="800" w:type="dxa"/>
            <w:tcMar>
              <w:top w:w="20" w:type="dxa"/>
              <w:left w:w="20" w:type="dxa"/>
              <w:bottom w:w="20" w:type="dxa"/>
              <w:right w:w="20" w:type="dxa"/>
            </w:tcMar>
            <w:vAlign w:val="center"/>
            <w:hideMark/>
          </w:tcPr>
          <w:p w14:paraId="4BF7594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B27B9B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E0CE75D" w14:textId="77777777" w:rsidR="004372F0" w:rsidRPr="003C277C" w:rsidRDefault="004372F0" w:rsidP="0062553E">
            <w:pPr>
              <w:pStyle w:val="movimento2"/>
              <w:rPr>
                <w:color w:val="002060"/>
              </w:rPr>
            </w:pPr>
            <w:r w:rsidRPr="003C277C">
              <w:rPr>
                <w:color w:val="002060"/>
              </w:rPr>
              <w:t> </w:t>
            </w:r>
          </w:p>
        </w:tc>
      </w:tr>
    </w:tbl>
    <w:p w14:paraId="397E408A" w14:textId="77777777" w:rsidR="004372F0" w:rsidRPr="003C277C" w:rsidRDefault="004372F0" w:rsidP="004372F0">
      <w:pPr>
        <w:pStyle w:val="titolo30"/>
        <w:rPr>
          <w:rFonts w:eastAsiaTheme="minorEastAsia"/>
          <w:color w:val="002060"/>
        </w:rPr>
      </w:pPr>
      <w:r w:rsidRPr="003C277C">
        <w:rPr>
          <w:color w:val="002060"/>
        </w:rPr>
        <w:t xml:space="preserve">CALCIATORI ESPULSI </w:t>
      </w:r>
    </w:p>
    <w:p w14:paraId="3B7EC25B" w14:textId="77777777" w:rsidR="004372F0" w:rsidRPr="003C277C" w:rsidRDefault="004372F0" w:rsidP="004372F0">
      <w:pPr>
        <w:pStyle w:val="titolo20"/>
        <w:rPr>
          <w:color w:val="002060"/>
        </w:rPr>
      </w:pPr>
      <w:r w:rsidRPr="003C277C">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37B0E4C4" w14:textId="77777777" w:rsidTr="0062553E">
        <w:tc>
          <w:tcPr>
            <w:tcW w:w="2200" w:type="dxa"/>
            <w:tcMar>
              <w:top w:w="20" w:type="dxa"/>
              <w:left w:w="20" w:type="dxa"/>
              <w:bottom w:w="20" w:type="dxa"/>
              <w:right w:w="20" w:type="dxa"/>
            </w:tcMar>
            <w:vAlign w:val="center"/>
            <w:hideMark/>
          </w:tcPr>
          <w:p w14:paraId="08F2E478" w14:textId="77777777" w:rsidR="004372F0" w:rsidRPr="003C277C" w:rsidRDefault="004372F0" w:rsidP="0062553E">
            <w:pPr>
              <w:pStyle w:val="movimento"/>
              <w:rPr>
                <w:color w:val="002060"/>
              </w:rPr>
            </w:pPr>
            <w:r w:rsidRPr="003C277C">
              <w:rPr>
                <w:color w:val="002060"/>
              </w:rPr>
              <w:t>MICHELETTI ALESSIO</w:t>
            </w:r>
          </w:p>
        </w:tc>
        <w:tc>
          <w:tcPr>
            <w:tcW w:w="2200" w:type="dxa"/>
            <w:tcMar>
              <w:top w:w="20" w:type="dxa"/>
              <w:left w:w="20" w:type="dxa"/>
              <w:bottom w:w="20" w:type="dxa"/>
              <w:right w:w="20" w:type="dxa"/>
            </w:tcMar>
            <w:vAlign w:val="center"/>
            <w:hideMark/>
          </w:tcPr>
          <w:p w14:paraId="6933870A" w14:textId="77777777" w:rsidR="004372F0" w:rsidRPr="003C277C" w:rsidRDefault="004372F0" w:rsidP="0062553E">
            <w:pPr>
              <w:pStyle w:val="movimento2"/>
              <w:rPr>
                <w:color w:val="002060"/>
              </w:rPr>
            </w:pPr>
            <w:r w:rsidRPr="003C277C">
              <w:rPr>
                <w:color w:val="002060"/>
              </w:rPr>
              <w:t xml:space="preserve">(ASPIO 2005) </w:t>
            </w:r>
          </w:p>
        </w:tc>
        <w:tc>
          <w:tcPr>
            <w:tcW w:w="800" w:type="dxa"/>
            <w:tcMar>
              <w:top w:w="20" w:type="dxa"/>
              <w:left w:w="20" w:type="dxa"/>
              <w:bottom w:w="20" w:type="dxa"/>
              <w:right w:w="20" w:type="dxa"/>
            </w:tcMar>
            <w:vAlign w:val="center"/>
            <w:hideMark/>
          </w:tcPr>
          <w:p w14:paraId="78D0745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00CAC3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13775D9" w14:textId="77777777" w:rsidR="004372F0" w:rsidRPr="003C277C" w:rsidRDefault="004372F0" w:rsidP="0062553E">
            <w:pPr>
              <w:pStyle w:val="movimento2"/>
              <w:rPr>
                <w:color w:val="002060"/>
              </w:rPr>
            </w:pPr>
            <w:r w:rsidRPr="003C277C">
              <w:rPr>
                <w:color w:val="002060"/>
              </w:rPr>
              <w:t> </w:t>
            </w:r>
          </w:p>
        </w:tc>
      </w:tr>
    </w:tbl>
    <w:p w14:paraId="1845125D" w14:textId="77777777" w:rsidR="004372F0" w:rsidRPr="003C277C" w:rsidRDefault="004372F0" w:rsidP="004372F0">
      <w:pPr>
        <w:pStyle w:val="titolo20"/>
        <w:rPr>
          <w:rFonts w:eastAsiaTheme="minorEastAsia"/>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2A84907" w14:textId="77777777" w:rsidTr="0062553E">
        <w:tc>
          <w:tcPr>
            <w:tcW w:w="2200" w:type="dxa"/>
            <w:tcMar>
              <w:top w:w="20" w:type="dxa"/>
              <w:left w:w="20" w:type="dxa"/>
              <w:bottom w:w="20" w:type="dxa"/>
              <w:right w:w="20" w:type="dxa"/>
            </w:tcMar>
            <w:vAlign w:val="center"/>
            <w:hideMark/>
          </w:tcPr>
          <w:p w14:paraId="2CDE477D" w14:textId="77777777" w:rsidR="004372F0" w:rsidRPr="003C277C" w:rsidRDefault="004372F0" w:rsidP="0062553E">
            <w:pPr>
              <w:pStyle w:val="movimento"/>
              <w:rPr>
                <w:color w:val="002060"/>
              </w:rPr>
            </w:pPr>
            <w:r w:rsidRPr="003C277C">
              <w:rPr>
                <w:color w:val="002060"/>
              </w:rPr>
              <w:t>DI MATTEO RICCARDO</w:t>
            </w:r>
          </w:p>
        </w:tc>
        <w:tc>
          <w:tcPr>
            <w:tcW w:w="2200" w:type="dxa"/>
            <w:tcMar>
              <w:top w:w="20" w:type="dxa"/>
              <w:left w:w="20" w:type="dxa"/>
              <w:bottom w:w="20" w:type="dxa"/>
              <w:right w:w="20" w:type="dxa"/>
            </w:tcMar>
            <w:vAlign w:val="center"/>
            <w:hideMark/>
          </w:tcPr>
          <w:p w14:paraId="666947BF" w14:textId="77777777" w:rsidR="004372F0" w:rsidRPr="003C277C" w:rsidRDefault="004372F0" w:rsidP="0062553E">
            <w:pPr>
              <w:pStyle w:val="movimento2"/>
              <w:rPr>
                <w:color w:val="002060"/>
              </w:rPr>
            </w:pPr>
            <w:r w:rsidRPr="003C277C">
              <w:rPr>
                <w:color w:val="002060"/>
              </w:rPr>
              <w:t xml:space="preserve">(ACQUAVIVA CALCIO) </w:t>
            </w:r>
          </w:p>
        </w:tc>
        <w:tc>
          <w:tcPr>
            <w:tcW w:w="800" w:type="dxa"/>
            <w:tcMar>
              <w:top w:w="20" w:type="dxa"/>
              <w:left w:w="20" w:type="dxa"/>
              <w:bottom w:w="20" w:type="dxa"/>
              <w:right w:w="20" w:type="dxa"/>
            </w:tcMar>
            <w:vAlign w:val="center"/>
            <w:hideMark/>
          </w:tcPr>
          <w:p w14:paraId="6FF2533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E6F1CE1" w14:textId="77777777" w:rsidR="004372F0" w:rsidRPr="003C277C" w:rsidRDefault="004372F0" w:rsidP="0062553E">
            <w:pPr>
              <w:pStyle w:val="movimento"/>
              <w:rPr>
                <w:color w:val="002060"/>
              </w:rPr>
            </w:pPr>
            <w:r w:rsidRPr="003C277C">
              <w:rPr>
                <w:color w:val="002060"/>
              </w:rPr>
              <w:t>TELLONI EDOARDO</w:t>
            </w:r>
          </w:p>
        </w:tc>
        <w:tc>
          <w:tcPr>
            <w:tcW w:w="2200" w:type="dxa"/>
            <w:tcMar>
              <w:top w:w="20" w:type="dxa"/>
              <w:left w:w="20" w:type="dxa"/>
              <w:bottom w:w="20" w:type="dxa"/>
              <w:right w:w="20" w:type="dxa"/>
            </w:tcMar>
            <w:vAlign w:val="center"/>
            <w:hideMark/>
          </w:tcPr>
          <w:p w14:paraId="47B3AAB2" w14:textId="77777777" w:rsidR="004372F0" w:rsidRPr="003C277C" w:rsidRDefault="004372F0" w:rsidP="0062553E">
            <w:pPr>
              <w:pStyle w:val="movimento2"/>
              <w:rPr>
                <w:color w:val="002060"/>
              </w:rPr>
            </w:pPr>
            <w:r w:rsidRPr="003C277C">
              <w:rPr>
                <w:color w:val="002060"/>
              </w:rPr>
              <w:t xml:space="preserve">(CAPODARCO CASABIANCA C5) </w:t>
            </w:r>
          </w:p>
        </w:tc>
      </w:tr>
      <w:tr w:rsidR="004372F0" w:rsidRPr="003C277C" w14:paraId="4DC12DED" w14:textId="77777777" w:rsidTr="0062553E">
        <w:tc>
          <w:tcPr>
            <w:tcW w:w="2200" w:type="dxa"/>
            <w:tcMar>
              <w:top w:w="20" w:type="dxa"/>
              <w:left w:w="20" w:type="dxa"/>
              <w:bottom w:w="20" w:type="dxa"/>
              <w:right w:w="20" w:type="dxa"/>
            </w:tcMar>
            <w:vAlign w:val="center"/>
            <w:hideMark/>
          </w:tcPr>
          <w:p w14:paraId="1D066DA2" w14:textId="77777777" w:rsidR="004372F0" w:rsidRPr="003C277C" w:rsidRDefault="004372F0" w:rsidP="0062553E">
            <w:pPr>
              <w:pStyle w:val="movimento"/>
              <w:rPr>
                <w:color w:val="002060"/>
              </w:rPr>
            </w:pPr>
            <w:r w:rsidRPr="003C277C">
              <w:rPr>
                <w:color w:val="002060"/>
              </w:rPr>
              <w:t>STRACCIA LUCA</w:t>
            </w:r>
          </w:p>
        </w:tc>
        <w:tc>
          <w:tcPr>
            <w:tcW w:w="2200" w:type="dxa"/>
            <w:tcMar>
              <w:top w:w="20" w:type="dxa"/>
              <w:left w:w="20" w:type="dxa"/>
              <w:bottom w:w="20" w:type="dxa"/>
              <w:right w:w="20" w:type="dxa"/>
            </w:tcMar>
            <w:vAlign w:val="center"/>
            <w:hideMark/>
          </w:tcPr>
          <w:p w14:paraId="1AA89C65" w14:textId="77777777" w:rsidR="004372F0" w:rsidRPr="003C277C" w:rsidRDefault="004372F0" w:rsidP="0062553E">
            <w:pPr>
              <w:pStyle w:val="movimento2"/>
              <w:rPr>
                <w:color w:val="002060"/>
              </w:rPr>
            </w:pPr>
            <w:r w:rsidRPr="003C277C">
              <w:rPr>
                <w:color w:val="002060"/>
              </w:rPr>
              <w:t xml:space="preserve">(CASTORANESE) </w:t>
            </w:r>
          </w:p>
        </w:tc>
        <w:tc>
          <w:tcPr>
            <w:tcW w:w="800" w:type="dxa"/>
            <w:tcMar>
              <w:top w:w="20" w:type="dxa"/>
              <w:left w:w="20" w:type="dxa"/>
              <w:bottom w:w="20" w:type="dxa"/>
              <w:right w:w="20" w:type="dxa"/>
            </w:tcMar>
            <w:vAlign w:val="center"/>
            <w:hideMark/>
          </w:tcPr>
          <w:p w14:paraId="51849F8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7E94A9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BDFA4C6" w14:textId="77777777" w:rsidR="004372F0" w:rsidRPr="003C277C" w:rsidRDefault="004372F0" w:rsidP="0062553E">
            <w:pPr>
              <w:pStyle w:val="movimento2"/>
              <w:rPr>
                <w:color w:val="002060"/>
              </w:rPr>
            </w:pPr>
            <w:r w:rsidRPr="003C277C">
              <w:rPr>
                <w:color w:val="002060"/>
              </w:rPr>
              <w:t> </w:t>
            </w:r>
          </w:p>
        </w:tc>
      </w:tr>
    </w:tbl>
    <w:p w14:paraId="070BA974"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65707E23" w14:textId="77777777" w:rsidR="004372F0" w:rsidRPr="003C277C" w:rsidRDefault="004372F0" w:rsidP="004372F0">
      <w:pPr>
        <w:pStyle w:val="titolo20"/>
        <w:rPr>
          <w:color w:val="002060"/>
        </w:rPr>
      </w:pPr>
      <w:r w:rsidRPr="003C277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C54A8F0" w14:textId="77777777" w:rsidTr="0062553E">
        <w:tc>
          <w:tcPr>
            <w:tcW w:w="2200" w:type="dxa"/>
            <w:tcMar>
              <w:top w:w="20" w:type="dxa"/>
              <w:left w:w="20" w:type="dxa"/>
              <w:bottom w:w="20" w:type="dxa"/>
              <w:right w:w="20" w:type="dxa"/>
            </w:tcMar>
            <w:vAlign w:val="center"/>
            <w:hideMark/>
          </w:tcPr>
          <w:p w14:paraId="27A3EAFE" w14:textId="77777777" w:rsidR="004372F0" w:rsidRPr="003C277C" w:rsidRDefault="004372F0" w:rsidP="0062553E">
            <w:pPr>
              <w:pStyle w:val="movimento"/>
              <w:rPr>
                <w:color w:val="002060"/>
              </w:rPr>
            </w:pPr>
            <w:r w:rsidRPr="003C277C">
              <w:rPr>
                <w:color w:val="002060"/>
              </w:rPr>
              <w:t>MAZZIERI JONATHAN</w:t>
            </w:r>
          </w:p>
        </w:tc>
        <w:tc>
          <w:tcPr>
            <w:tcW w:w="2200" w:type="dxa"/>
            <w:tcMar>
              <w:top w:w="20" w:type="dxa"/>
              <w:left w:w="20" w:type="dxa"/>
              <w:bottom w:w="20" w:type="dxa"/>
              <w:right w:w="20" w:type="dxa"/>
            </w:tcMar>
            <w:vAlign w:val="center"/>
            <w:hideMark/>
          </w:tcPr>
          <w:p w14:paraId="567AE9CA" w14:textId="77777777" w:rsidR="004372F0" w:rsidRPr="003C277C" w:rsidRDefault="004372F0" w:rsidP="0062553E">
            <w:pPr>
              <w:pStyle w:val="movimento2"/>
              <w:rPr>
                <w:color w:val="002060"/>
              </w:rPr>
            </w:pPr>
            <w:r w:rsidRPr="003C277C">
              <w:rPr>
                <w:color w:val="002060"/>
              </w:rPr>
              <w:t xml:space="preserve">(ATLETICO CHIARAVALLE) </w:t>
            </w:r>
          </w:p>
        </w:tc>
        <w:tc>
          <w:tcPr>
            <w:tcW w:w="800" w:type="dxa"/>
            <w:tcMar>
              <w:top w:w="20" w:type="dxa"/>
              <w:left w:w="20" w:type="dxa"/>
              <w:bottom w:w="20" w:type="dxa"/>
              <w:right w:w="20" w:type="dxa"/>
            </w:tcMar>
            <w:vAlign w:val="center"/>
            <w:hideMark/>
          </w:tcPr>
          <w:p w14:paraId="4467CA3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CC58608" w14:textId="77777777" w:rsidR="004372F0" w:rsidRPr="003C277C" w:rsidRDefault="004372F0" w:rsidP="0062553E">
            <w:pPr>
              <w:pStyle w:val="movimento"/>
              <w:rPr>
                <w:color w:val="002060"/>
              </w:rPr>
            </w:pPr>
            <w:r w:rsidRPr="003C277C">
              <w:rPr>
                <w:color w:val="002060"/>
              </w:rPr>
              <w:t>BORGOGNONI GIACOMO</w:t>
            </w:r>
          </w:p>
        </w:tc>
        <w:tc>
          <w:tcPr>
            <w:tcW w:w="2200" w:type="dxa"/>
            <w:tcMar>
              <w:top w:w="20" w:type="dxa"/>
              <w:left w:w="20" w:type="dxa"/>
              <w:bottom w:w="20" w:type="dxa"/>
              <w:right w:w="20" w:type="dxa"/>
            </w:tcMar>
            <w:vAlign w:val="center"/>
            <w:hideMark/>
          </w:tcPr>
          <w:p w14:paraId="20B3C9E2" w14:textId="77777777" w:rsidR="004372F0" w:rsidRPr="003C277C" w:rsidRDefault="004372F0" w:rsidP="0062553E">
            <w:pPr>
              <w:pStyle w:val="movimento2"/>
              <w:rPr>
                <w:color w:val="002060"/>
              </w:rPr>
            </w:pPr>
            <w:r w:rsidRPr="003C277C">
              <w:rPr>
                <w:color w:val="002060"/>
              </w:rPr>
              <w:t xml:space="preserve">(CITTA DI FALCONARA) </w:t>
            </w:r>
          </w:p>
        </w:tc>
      </w:tr>
      <w:tr w:rsidR="004372F0" w:rsidRPr="003C277C" w14:paraId="302DE28B" w14:textId="77777777" w:rsidTr="0062553E">
        <w:tc>
          <w:tcPr>
            <w:tcW w:w="2200" w:type="dxa"/>
            <w:tcMar>
              <w:top w:w="20" w:type="dxa"/>
              <w:left w:w="20" w:type="dxa"/>
              <w:bottom w:w="20" w:type="dxa"/>
              <w:right w:w="20" w:type="dxa"/>
            </w:tcMar>
            <w:vAlign w:val="center"/>
            <w:hideMark/>
          </w:tcPr>
          <w:p w14:paraId="46E1BDC1" w14:textId="77777777" w:rsidR="004372F0" w:rsidRPr="003C277C" w:rsidRDefault="004372F0" w:rsidP="0062553E">
            <w:pPr>
              <w:pStyle w:val="movimento"/>
              <w:rPr>
                <w:color w:val="002060"/>
              </w:rPr>
            </w:pPr>
            <w:r w:rsidRPr="003C277C">
              <w:rPr>
                <w:color w:val="002060"/>
              </w:rPr>
              <w:t>DE ANGELIS MANUEL</w:t>
            </w:r>
          </w:p>
        </w:tc>
        <w:tc>
          <w:tcPr>
            <w:tcW w:w="2200" w:type="dxa"/>
            <w:tcMar>
              <w:top w:w="20" w:type="dxa"/>
              <w:left w:w="20" w:type="dxa"/>
              <w:bottom w:w="20" w:type="dxa"/>
              <w:right w:w="20" w:type="dxa"/>
            </w:tcMar>
            <w:vAlign w:val="center"/>
            <w:hideMark/>
          </w:tcPr>
          <w:p w14:paraId="5D39624A" w14:textId="77777777" w:rsidR="004372F0" w:rsidRPr="003C277C" w:rsidRDefault="004372F0" w:rsidP="0062553E">
            <w:pPr>
              <w:pStyle w:val="movimento2"/>
              <w:rPr>
                <w:color w:val="002060"/>
              </w:rPr>
            </w:pPr>
            <w:r w:rsidRPr="003C277C">
              <w:rPr>
                <w:color w:val="002060"/>
              </w:rPr>
              <w:t xml:space="preserve">(PICENO UNITED MMX A R.L.) </w:t>
            </w:r>
          </w:p>
        </w:tc>
        <w:tc>
          <w:tcPr>
            <w:tcW w:w="800" w:type="dxa"/>
            <w:tcMar>
              <w:top w:w="20" w:type="dxa"/>
              <w:left w:w="20" w:type="dxa"/>
              <w:bottom w:w="20" w:type="dxa"/>
              <w:right w:w="20" w:type="dxa"/>
            </w:tcMar>
            <w:vAlign w:val="center"/>
            <w:hideMark/>
          </w:tcPr>
          <w:p w14:paraId="7D7C8E2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E66E6EE" w14:textId="77777777" w:rsidR="004372F0" w:rsidRPr="003C277C" w:rsidRDefault="004372F0" w:rsidP="0062553E">
            <w:pPr>
              <w:pStyle w:val="movimento"/>
              <w:rPr>
                <w:color w:val="002060"/>
              </w:rPr>
            </w:pPr>
            <w:r w:rsidRPr="003C277C">
              <w:rPr>
                <w:color w:val="002060"/>
              </w:rPr>
              <w:t>CURI ANDREA</w:t>
            </w:r>
          </w:p>
        </w:tc>
        <w:tc>
          <w:tcPr>
            <w:tcW w:w="2200" w:type="dxa"/>
            <w:tcMar>
              <w:top w:w="20" w:type="dxa"/>
              <w:left w:w="20" w:type="dxa"/>
              <w:bottom w:w="20" w:type="dxa"/>
              <w:right w:w="20" w:type="dxa"/>
            </w:tcMar>
            <w:vAlign w:val="center"/>
            <w:hideMark/>
          </w:tcPr>
          <w:p w14:paraId="3CB61419" w14:textId="77777777" w:rsidR="004372F0" w:rsidRPr="003C277C" w:rsidRDefault="004372F0" w:rsidP="0062553E">
            <w:pPr>
              <w:pStyle w:val="movimento2"/>
              <w:rPr>
                <w:color w:val="002060"/>
              </w:rPr>
            </w:pPr>
            <w:r w:rsidRPr="003C277C">
              <w:rPr>
                <w:color w:val="002060"/>
              </w:rPr>
              <w:t xml:space="preserve">(RIPE SAN GINESIO A.S.D.) </w:t>
            </w:r>
          </w:p>
        </w:tc>
      </w:tr>
    </w:tbl>
    <w:p w14:paraId="6B58B1B4" w14:textId="77777777" w:rsidR="004372F0" w:rsidRPr="003C277C" w:rsidRDefault="004372F0" w:rsidP="004372F0">
      <w:pPr>
        <w:pStyle w:val="titolo20"/>
        <w:rPr>
          <w:rFonts w:eastAsiaTheme="minorEastAsia"/>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3477CA00" w14:textId="77777777" w:rsidTr="0062553E">
        <w:tc>
          <w:tcPr>
            <w:tcW w:w="2200" w:type="dxa"/>
            <w:tcMar>
              <w:top w:w="20" w:type="dxa"/>
              <w:left w:w="20" w:type="dxa"/>
              <w:bottom w:w="20" w:type="dxa"/>
              <w:right w:w="20" w:type="dxa"/>
            </w:tcMar>
            <w:vAlign w:val="center"/>
            <w:hideMark/>
          </w:tcPr>
          <w:p w14:paraId="44A643F8" w14:textId="77777777" w:rsidR="004372F0" w:rsidRPr="003C277C" w:rsidRDefault="004372F0" w:rsidP="0062553E">
            <w:pPr>
              <w:pStyle w:val="movimento"/>
              <w:rPr>
                <w:color w:val="002060"/>
              </w:rPr>
            </w:pPr>
            <w:r w:rsidRPr="003C277C">
              <w:rPr>
                <w:color w:val="002060"/>
              </w:rPr>
              <w:t>BERNABUCCI MASSIMO</w:t>
            </w:r>
          </w:p>
        </w:tc>
        <w:tc>
          <w:tcPr>
            <w:tcW w:w="2200" w:type="dxa"/>
            <w:tcMar>
              <w:top w:w="20" w:type="dxa"/>
              <w:left w:w="20" w:type="dxa"/>
              <w:bottom w:w="20" w:type="dxa"/>
              <w:right w:w="20" w:type="dxa"/>
            </w:tcMar>
            <w:vAlign w:val="center"/>
            <w:hideMark/>
          </w:tcPr>
          <w:p w14:paraId="398A6B6B" w14:textId="77777777" w:rsidR="004372F0" w:rsidRPr="003C277C" w:rsidRDefault="004372F0" w:rsidP="0062553E">
            <w:pPr>
              <w:pStyle w:val="movimento2"/>
              <w:rPr>
                <w:color w:val="002060"/>
              </w:rPr>
            </w:pPr>
            <w:r w:rsidRPr="003C277C">
              <w:rPr>
                <w:color w:val="002060"/>
              </w:rPr>
              <w:t xml:space="preserve">(ANGELI) </w:t>
            </w:r>
          </w:p>
        </w:tc>
        <w:tc>
          <w:tcPr>
            <w:tcW w:w="800" w:type="dxa"/>
            <w:tcMar>
              <w:top w:w="20" w:type="dxa"/>
              <w:left w:w="20" w:type="dxa"/>
              <w:bottom w:w="20" w:type="dxa"/>
              <w:right w:w="20" w:type="dxa"/>
            </w:tcMar>
            <w:vAlign w:val="center"/>
            <w:hideMark/>
          </w:tcPr>
          <w:p w14:paraId="0E47B80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06C6578" w14:textId="77777777" w:rsidR="004372F0" w:rsidRPr="003C277C" w:rsidRDefault="004372F0" w:rsidP="0062553E">
            <w:pPr>
              <w:pStyle w:val="movimento"/>
              <w:rPr>
                <w:color w:val="002060"/>
              </w:rPr>
            </w:pPr>
            <w:r w:rsidRPr="003C277C">
              <w:rPr>
                <w:color w:val="002060"/>
              </w:rPr>
              <w:t>CHIAPPA SAMUELE</w:t>
            </w:r>
          </w:p>
        </w:tc>
        <w:tc>
          <w:tcPr>
            <w:tcW w:w="2200" w:type="dxa"/>
            <w:tcMar>
              <w:top w:w="20" w:type="dxa"/>
              <w:left w:w="20" w:type="dxa"/>
              <w:bottom w:w="20" w:type="dxa"/>
              <w:right w:w="20" w:type="dxa"/>
            </w:tcMar>
            <w:vAlign w:val="center"/>
            <w:hideMark/>
          </w:tcPr>
          <w:p w14:paraId="097DA6E1" w14:textId="77777777" w:rsidR="004372F0" w:rsidRPr="003C277C" w:rsidRDefault="004372F0" w:rsidP="0062553E">
            <w:pPr>
              <w:pStyle w:val="movimento2"/>
              <w:rPr>
                <w:color w:val="002060"/>
              </w:rPr>
            </w:pPr>
            <w:r w:rsidRPr="003C277C">
              <w:rPr>
                <w:color w:val="002060"/>
              </w:rPr>
              <w:t xml:space="preserve">(ANGELI) </w:t>
            </w:r>
          </w:p>
        </w:tc>
      </w:tr>
      <w:tr w:rsidR="004372F0" w:rsidRPr="003C277C" w14:paraId="5508416B" w14:textId="77777777" w:rsidTr="0062553E">
        <w:tc>
          <w:tcPr>
            <w:tcW w:w="2200" w:type="dxa"/>
            <w:tcMar>
              <w:top w:w="20" w:type="dxa"/>
              <w:left w:w="20" w:type="dxa"/>
              <w:bottom w:w="20" w:type="dxa"/>
              <w:right w:w="20" w:type="dxa"/>
            </w:tcMar>
            <w:vAlign w:val="center"/>
            <w:hideMark/>
          </w:tcPr>
          <w:p w14:paraId="728D27AE" w14:textId="77777777" w:rsidR="004372F0" w:rsidRPr="003C277C" w:rsidRDefault="004372F0" w:rsidP="0062553E">
            <w:pPr>
              <w:pStyle w:val="movimento"/>
              <w:rPr>
                <w:color w:val="002060"/>
              </w:rPr>
            </w:pPr>
            <w:r w:rsidRPr="003C277C">
              <w:rPr>
                <w:color w:val="002060"/>
              </w:rPr>
              <w:t>BARBABELLA DANIELE</w:t>
            </w:r>
          </w:p>
        </w:tc>
        <w:tc>
          <w:tcPr>
            <w:tcW w:w="2200" w:type="dxa"/>
            <w:tcMar>
              <w:top w:w="20" w:type="dxa"/>
              <w:left w:w="20" w:type="dxa"/>
              <w:bottom w:w="20" w:type="dxa"/>
              <w:right w:w="20" w:type="dxa"/>
            </w:tcMar>
            <w:vAlign w:val="center"/>
            <w:hideMark/>
          </w:tcPr>
          <w:p w14:paraId="2C383B91" w14:textId="77777777" w:rsidR="004372F0" w:rsidRPr="003C277C" w:rsidRDefault="004372F0" w:rsidP="0062553E">
            <w:pPr>
              <w:pStyle w:val="movimento2"/>
              <w:rPr>
                <w:color w:val="002060"/>
              </w:rPr>
            </w:pPr>
            <w:r w:rsidRPr="003C277C">
              <w:rPr>
                <w:color w:val="002060"/>
              </w:rPr>
              <w:t xml:space="preserve">(ASPIO 2005) </w:t>
            </w:r>
          </w:p>
        </w:tc>
        <w:tc>
          <w:tcPr>
            <w:tcW w:w="800" w:type="dxa"/>
            <w:tcMar>
              <w:top w:w="20" w:type="dxa"/>
              <w:left w:w="20" w:type="dxa"/>
              <w:bottom w:w="20" w:type="dxa"/>
              <w:right w:w="20" w:type="dxa"/>
            </w:tcMar>
            <w:vAlign w:val="center"/>
            <w:hideMark/>
          </w:tcPr>
          <w:p w14:paraId="0451FF2C"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58B6F820" w14:textId="77777777" w:rsidR="004372F0" w:rsidRPr="003C277C" w:rsidRDefault="004372F0" w:rsidP="0062553E">
            <w:pPr>
              <w:pStyle w:val="movimento"/>
              <w:rPr>
                <w:color w:val="002060"/>
              </w:rPr>
            </w:pPr>
            <w:r w:rsidRPr="003C277C">
              <w:rPr>
                <w:color w:val="002060"/>
              </w:rPr>
              <w:t>ROCCHETTI DAVIDE MARIA</w:t>
            </w:r>
          </w:p>
        </w:tc>
        <w:tc>
          <w:tcPr>
            <w:tcW w:w="2200" w:type="dxa"/>
            <w:tcMar>
              <w:top w:w="20" w:type="dxa"/>
              <w:left w:w="20" w:type="dxa"/>
              <w:bottom w:w="20" w:type="dxa"/>
              <w:right w:w="20" w:type="dxa"/>
            </w:tcMar>
            <w:vAlign w:val="center"/>
            <w:hideMark/>
          </w:tcPr>
          <w:p w14:paraId="7E59C5DA" w14:textId="77777777" w:rsidR="004372F0" w:rsidRPr="003C277C" w:rsidRDefault="004372F0" w:rsidP="0062553E">
            <w:pPr>
              <w:pStyle w:val="movimento2"/>
              <w:rPr>
                <w:color w:val="002060"/>
              </w:rPr>
            </w:pPr>
            <w:r w:rsidRPr="003C277C">
              <w:rPr>
                <w:color w:val="002060"/>
              </w:rPr>
              <w:t xml:space="preserve">(ATLETICO CHIARAVALLE) </w:t>
            </w:r>
          </w:p>
        </w:tc>
      </w:tr>
      <w:tr w:rsidR="004372F0" w:rsidRPr="003C277C" w14:paraId="1AEC9E72" w14:textId="77777777" w:rsidTr="0062553E">
        <w:tc>
          <w:tcPr>
            <w:tcW w:w="2200" w:type="dxa"/>
            <w:tcMar>
              <w:top w:w="20" w:type="dxa"/>
              <w:left w:w="20" w:type="dxa"/>
              <w:bottom w:w="20" w:type="dxa"/>
              <w:right w:w="20" w:type="dxa"/>
            </w:tcMar>
            <w:vAlign w:val="center"/>
            <w:hideMark/>
          </w:tcPr>
          <w:p w14:paraId="38C27E36" w14:textId="77777777" w:rsidR="004372F0" w:rsidRPr="003C277C" w:rsidRDefault="004372F0" w:rsidP="0062553E">
            <w:pPr>
              <w:pStyle w:val="movimento"/>
              <w:rPr>
                <w:color w:val="002060"/>
              </w:rPr>
            </w:pPr>
            <w:r w:rsidRPr="003C277C">
              <w:rPr>
                <w:color w:val="002060"/>
              </w:rPr>
              <w:t>BAGALINI FRANCESCO</w:t>
            </w:r>
          </w:p>
        </w:tc>
        <w:tc>
          <w:tcPr>
            <w:tcW w:w="2200" w:type="dxa"/>
            <w:tcMar>
              <w:top w:w="20" w:type="dxa"/>
              <w:left w:w="20" w:type="dxa"/>
              <w:bottom w:w="20" w:type="dxa"/>
              <w:right w:w="20" w:type="dxa"/>
            </w:tcMar>
            <w:vAlign w:val="center"/>
            <w:hideMark/>
          </w:tcPr>
          <w:p w14:paraId="1870BD61" w14:textId="77777777" w:rsidR="004372F0" w:rsidRPr="003C277C" w:rsidRDefault="004372F0" w:rsidP="0062553E">
            <w:pPr>
              <w:pStyle w:val="movimento2"/>
              <w:rPr>
                <w:color w:val="002060"/>
              </w:rPr>
            </w:pPr>
            <w:r w:rsidRPr="003C277C">
              <w:rPr>
                <w:color w:val="002060"/>
              </w:rPr>
              <w:t xml:space="preserve">(CALCIO S.ELPIDIO A MARE) </w:t>
            </w:r>
          </w:p>
        </w:tc>
        <w:tc>
          <w:tcPr>
            <w:tcW w:w="800" w:type="dxa"/>
            <w:tcMar>
              <w:top w:w="20" w:type="dxa"/>
              <w:left w:w="20" w:type="dxa"/>
              <w:bottom w:w="20" w:type="dxa"/>
              <w:right w:w="20" w:type="dxa"/>
            </w:tcMar>
            <w:vAlign w:val="center"/>
            <w:hideMark/>
          </w:tcPr>
          <w:p w14:paraId="381DEAF6"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ECBA619" w14:textId="77777777" w:rsidR="004372F0" w:rsidRPr="003C277C" w:rsidRDefault="004372F0" w:rsidP="0062553E">
            <w:pPr>
              <w:pStyle w:val="movimento"/>
              <w:rPr>
                <w:color w:val="002060"/>
              </w:rPr>
            </w:pPr>
            <w:r w:rsidRPr="003C277C">
              <w:rPr>
                <w:color w:val="002060"/>
              </w:rPr>
              <w:t>GIORDANO SIMEONE</w:t>
            </w:r>
          </w:p>
        </w:tc>
        <w:tc>
          <w:tcPr>
            <w:tcW w:w="2200" w:type="dxa"/>
            <w:tcMar>
              <w:top w:w="20" w:type="dxa"/>
              <w:left w:w="20" w:type="dxa"/>
              <w:bottom w:w="20" w:type="dxa"/>
              <w:right w:w="20" w:type="dxa"/>
            </w:tcMar>
            <w:vAlign w:val="center"/>
            <w:hideMark/>
          </w:tcPr>
          <w:p w14:paraId="15AFF8E8" w14:textId="77777777" w:rsidR="004372F0" w:rsidRPr="003C277C" w:rsidRDefault="004372F0" w:rsidP="0062553E">
            <w:pPr>
              <w:pStyle w:val="movimento2"/>
              <w:rPr>
                <w:color w:val="002060"/>
              </w:rPr>
            </w:pPr>
            <w:r w:rsidRPr="003C277C">
              <w:rPr>
                <w:color w:val="002060"/>
              </w:rPr>
              <w:t xml:space="preserve">(CALCIO S.ELPIDIO A MARE) </w:t>
            </w:r>
          </w:p>
        </w:tc>
      </w:tr>
      <w:tr w:rsidR="004372F0" w:rsidRPr="003C277C" w14:paraId="43D8CCE6" w14:textId="77777777" w:rsidTr="0062553E">
        <w:tc>
          <w:tcPr>
            <w:tcW w:w="2200" w:type="dxa"/>
            <w:tcMar>
              <w:top w:w="20" w:type="dxa"/>
              <w:left w:w="20" w:type="dxa"/>
              <w:bottom w:w="20" w:type="dxa"/>
              <w:right w:w="20" w:type="dxa"/>
            </w:tcMar>
            <w:vAlign w:val="center"/>
            <w:hideMark/>
          </w:tcPr>
          <w:p w14:paraId="02873DCE" w14:textId="77777777" w:rsidR="004372F0" w:rsidRPr="003C277C" w:rsidRDefault="004372F0" w:rsidP="0062553E">
            <w:pPr>
              <w:pStyle w:val="movimento"/>
              <w:rPr>
                <w:color w:val="002060"/>
              </w:rPr>
            </w:pPr>
            <w:r w:rsidRPr="003C277C">
              <w:rPr>
                <w:color w:val="002060"/>
              </w:rPr>
              <w:t>MERCURI FRANCESCO</w:t>
            </w:r>
          </w:p>
        </w:tc>
        <w:tc>
          <w:tcPr>
            <w:tcW w:w="2200" w:type="dxa"/>
            <w:tcMar>
              <w:top w:w="20" w:type="dxa"/>
              <w:left w:w="20" w:type="dxa"/>
              <w:bottom w:w="20" w:type="dxa"/>
              <w:right w:w="20" w:type="dxa"/>
            </w:tcMar>
            <w:vAlign w:val="center"/>
            <w:hideMark/>
          </w:tcPr>
          <w:p w14:paraId="195AB8C4" w14:textId="77777777" w:rsidR="004372F0" w:rsidRPr="003C277C" w:rsidRDefault="004372F0" w:rsidP="0062553E">
            <w:pPr>
              <w:pStyle w:val="movimento2"/>
              <w:rPr>
                <w:color w:val="002060"/>
              </w:rPr>
            </w:pPr>
            <w:r w:rsidRPr="003C277C">
              <w:rPr>
                <w:color w:val="002060"/>
              </w:rPr>
              <w:t xml:space="preserve">(CALCIO S.ELPIDIO A MARE) </w:t>
            </w:r>
          </w:p>
        </w:tc>
        <w:tc>
          <w:tcPr>
            <w:tcW w:w="800" w:type="dxa"/>
            <w:tcMar>
              <w:top w:w="20" w:type="dxa"/>
              <w:left w:w="20" w:type="dxa"/>
              <w:bottom w:w="20" w:type="dxa"/>
              <w:right w:w="20" w:type="dxa"/>
            </w:tcMar>
            <w:vAlign w:val="center"/>
            <w:hideMark/>
          </w:tcPr>
          <w:p w14:paraId="486F022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5B1B568" w14:textId="77777777" w:rsidR="004372F0" w:rsidRPr="003C277C" w:rsidRDefault="004372F0" w:rsidP="0062553E">
            <w:pPr>
              <w:pStyle w:val="movimento"/>
              <w:rPr>
                <w:color w:val="002060"/>
              </w:rPr>
            </w:pPr>
            <w:r w:rsidRPr="003C277C">
              <w:rPr>
                <w:color w:val="002060"/>
              </w:rPr>
              <w:t>DAVID MATTIA</w:t>
            </w:r>
          </w:p>
        </w:tc>
        <w:tc>
          <w:tcPr>
            <w:tcW w:w="2200" w:type="dxa"/>
            <w:tcMar>
              <w:top w:w="20" w:type="dxa"/>
              <w:left w:w="20" w:type="dxa"/>
              <w:bottom w:w="20" w:type="dxa"/>
              <w:right w:w="20" w:type="dxa"/>
            </w:tcMar>
            <w:vAlign w:val="center"/>
            <w:hideMark/>
          </w:tcPr>
          <w:p w14:paraId="6D893590" w14:textId="77777777" w:rsidR="004372F0" w:rsidRPr="003C277C" w:rsidRDefault="004372F0" w:rsidP="0062553E">
            <w:pPr>
              <w:pStyle w:val="movimento2"/>
              <w:rPr>
                <w:color w:val="002060"/>
              </w:rPr>
            </w:pPr>
            <w:r w:rsidRPr="003C277C">
              <w:rPr>
                <w:color w:val="002060"/>
              </w:rPr>
              <w:t xml:space="preserve">(CANDIA BARACCOLA ASPIO) </w:t>
            </w:r>
          </w:p>
        </w:tc>
      </w:tr>
      <w:tr w:rsidR="004372F0" w:rsidRPr="003C277C" w14:paraId="535570C7" w14:textId="77777777" w:rsidTr="0062553E">
        <w:tc>
          <w:tcPr>
            <w:tcW w:w="2200" w:type="dxa"/>
            <w:tcMar>
              <w:top w:w="20" w:type="dxa"/>
              <w:left w:w="20" w:type="dxa"/>
              <w:bottom w:w="20" w:type="dxa"/>
              <w:right w:w="20" w:type="dxa"/>
            </w:tcMar>
            <w:vAlign w:val="center"/>
            <w:hideMark/>
          </w:tcPr>
          <w:p w14:paraId="6F39697F" w14:textId="77777777" w:rsidR="004372F0" w:rsidRPr="003C277C" w:rsidRDefault="004372F0" w:rsidP="0062553E">
            <w:pPr>
              <w:pStyle w:val="movimento"/>
              <w:rPr>
                <w:color w:val="002060"/>
              </w:rPr>
            </w:pPr>
            <w:r w:rsidRPr="003C277C">
              <w:rPr>
                <w:color w:val="002060"/>
              </w:rPr>
              <w:t>MAGGIORI NICOLO</w:t>
            </w:r>
          </w:p>
        </w:tc>
        <w:tc>
          <w:tcPr>
            <w:tcW w:w="2200" w:type="dxa"/>
            <w:tcMar>
              <w:top w:w="20" w:type="dxa"/>
              <w:left w:w="20" w:type="dxa"/>
              <w:bottom w:w="20" w:type="dxa"/>
              <w:right w:w="20" w:type="dxa"/>
            </w:tcMar>
            <w:vAlign w:val="center"/>
            <w:hideMark/>
          </w:tcPr>
          <w:p w14:paraId="08911418" w14:textId="77777777" w:rsidR="004372F0" w:rsidRPr="003C277C" w:rsidRDefault="004372F0" w:rsidP="0062553E">
            <w:pPr>
              <w:pStyle w:val="movimento2"/>
              <w:rPr>
                <w:color w:val="002060"/>
              </w:rPr>
            </w:pPr>
            <w:r w:rsidRPr="003C277C">
              <w:rPr>
                <w:color w:val="002060"/>
              </w:rPr>
              <w:t xml:space="preserve">(CASENUOVE) </w:t>
            </w:r>
          </w:p>
        </w:tc>
        <w:tc>
          <w:tcPr>
            <w:tcW w:w="800" w:type="dxa"/>
            <w:tcMar>
              <w:top w:w="20" w:type="dxa"/>
              <w:left w:w="20" w:type="dxa"/>
              <w:bottom w:w="20" w:type="dxa"/>
              <w:right w:w="20" w:type="dxa"/>
            </w:tcMar>
            <w:vAlign w:val="center"/>
            <w:hideMark/>
          </w:tcPr>
          <w:p w14:paraId="40BC800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A87BBC6" w14:textId="77777777" w:rsidR="004372F0" w:rsidRPr="003C277C" w:rsidRDefault="004372F0" w:rsidP="0062553E">
            <w:pPr>
              <w:pStyle w:val="movimento"/>
              <w:rPr>
                <w:color w:val="002060"/>
              </w:rPr>
            </w:pPr>
            <w:r w:rsidRPr="003C277C">
              <w:rPr>
                <w:color w:val="002060"/>
              </w:rPr>
              <w:t>PETROCCHI MARCELLO</w:t>
            </w:r>
          </w:p>
        </w:tc>
        <w:tc>
          <w:tcPr>
            <w:tcW w:w="2200" w:type="dxa"/>
            <w:tcMar>
              <w:top w:w="20" w:type="dxa"/>
              <w:left w:w="20" w:type="dxa"/>
              <w:bottom w:w="20" w:type="dxa"/>
              <w:right w:w="20" w:type="dxa"/>
            </w:tcMar>
            <w:vAlign w:val="center"/>
            <w:hideMark/>
          </w:tcPr>
          <w:p w14:paraId="643B55BF" w14:textId="77777777" w:rsidR="004372F0" w:rsidRPr="003C277C" w:rsidRDefault="004372F0" w:rsidP="0062553E">
            <w:pPr>
              <w:pStyle w:val="movimento2"/>
              <w:rPr>
                <w:color w:val="002060"/>
              </w:rPr>
            </w:pPr>
            <w:r w:rsidRPr="003C277C">
              <w:rPr>
                <w:color w:val="002060"/>
              </w:rPr>
              <w:t xml:space="preserve">(CASTIGNANO A.S.D.) </w:t>
            </w:r>
          </w:p>
        </w:tc>
      </w:tr>
      <w:tr w:rsidR="004372F0" w:rsidRPr="003C277C" w14:paraId="77FFE666" w14:textId="77777777" w:rsidTr="0062553E">
        <w:tc>
          <w:tcPr>
            <w:tcW w:w="2200" w:type="dxa"/>
            <w:tcMar>
              <w:top w:w="20" w:type="dxa"/>
              <w:left w:w="20" w:type="dxa"/>
              <w:bottom w:w="20" w:type="dxa"/>
              <w:right w:w="20" w:type="dxa"/>
            </w:tcMar>
            <w:vAlign w:val="center"/>
            <w:hideMark/>
          </w:tcPr>
          <w:p w14:paraId="0FD46DD1" w14:textId="77777777" w:rsidR="004372F0" w:rsidRPr="003C277C" w:rsidRDefault="004372F0" w:rsidP="0062553E">
            <w:pPr>
              <w:pStyle w:val="movimento"/>
              <w:rPr>
                <w:color w:val="002060"/>
              </w:rPr>
            </w:pPr>
            <w:r w:rsidRPr="003C277C">
              <w:rPr>
                <w:color w:val="002060"/>
              </w:rPr>
              <w:t>SPINA SIMONE</w:t>
            </w:r>
          </w:p>
        </w:tc>
        <w:tc>
          <w:tcPr>
            <w:tcW w:w="2200" w:type="dxa"/>
            <w:tcMar>
              <w:top w:w="20" w:type="dxa"/>
              <w:left w:w="20" w:type="dxa"/>
              <w:bottom w:w="20" w:type="dxa"/>
              <w:right w:w="20" w:type="dxa"/>
            </w:tcMar>
            <w:vAlign w:val="center"/>
            <w:hideMark/>
          </w:tcPr>
          <w:p w14:paraId="6385B780" w14:textId="77777777" w:rsidR="004372F0" w:rsidRPr="003C277C" w:rsidRDefault="004372F0" w:rsidP="0062553E">
            <w:pPr>
              <w:pStyle w:val="movimento2"/>
              <w:rPr>
                <w:color w:val="002060"/>
              </w:rPr>
            </w:pPr>
            <w:r w:rsidRPr="003C277C">
              <w:rPr>
                <w:color w:val="002060"/>
              </w:rPr>
              <w:t xml:space="preserve">(CASTIGNANO A.S.D.) </w:t>
            </w:r>
          </w:p>
        </w:tc>
        <w:tc>
          <w:tcPr>
            <w:tcW w:w="800" w:type="dxa"/>
            <w:tcMar>
              <w:top w:w="20" w:type="dxa"/>
              <w:left w:w="20" w:type="dxa"/>
              <w:bottom w:w="20" w:type="dxa"/>
              <w:right w:w="20" w:type="dxa"/>
            </w:tcMar>
            <w:vAlign w:val="center"/>
            <w:hideMark/>
          </w:tcPr>
          <w:p w14:paraId="1BDD9BC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FAD881F" w14:textId="77777777" w:rsidR="004372F0" w:rsidRPr="003C277C" w:rsidRDefault="004372F0" w:rsidP="0062553E">
            <w:pPr>
              <w:pStyle w:val="movimento"/>
              <w:rPr>
                <w:color w:val="002060"/>
              </w:rPr>
            </w:pPr>
            <w:r w:rsidRPr="003C277C">
              <w:rPr>
                <w:color w:val="002060"/>
              </w:rPr>
              <w:t>CAMPLONE LORIS</w:t>
            </w:r>
          </w:p>
        </w:tc>
        <w:tc>
          <w:tcPr>
            <w:tcW w:w="2200" w:type="dxa"/>
            <w:tcMar>
              <w:top w:w="20" w:type="dxa"/>
              <w:left w:w="20" w:type="dxa"/>
              <w:bottom w:w="20" w:type="dxa"/>
              <w:right w:w="20" w:type="dxa"/>
            </w:tcMar>
            <w:vAlign w:val="center"/>
            <w:hideMark/>
          </w:tcPr>
          <w:p w14:paraId="5F4BBF89" w14:textId="77777777" w:rsidR="004372F0" w:rsidRPr="003C277C" w:rsidRDefault="004372F0" w:rsidP="0062553E">
            <w:pPr>
              <w:pStyle w:val="movimento2"/>
              <w:rPr>
                <w:color w:val="002060"/>
              </w:rPr>
            </w:pPr>
            <w:r w:rsidRPr="003C277C">
              <w:rPr>
                <w:color w:val="002060"/>
              </w:rPr>
              <w:t xml:space="preserve">(CASTORANESE) </w:t>
            </w:r>
          </w:p>
        </w:tc>
      </w:tr>
      <w:tr w:rsidR="004372F0" w:rsidRPr="003C277C" w14:paraId="04C75883" w14:textId="77777777" w:rsidTr="0062553E">
        <w:tc>
          <w:tcPr>
            <w:tcW w:w="2200" w:type="dxa"/>
            <w:tcMar>
              <w:top w:w="20" w:type="dxa"/>
              <w:left w:w="20" w:type="dxa"/>
              <w:bottom w:w="20" w:type="dxa"/>
              <w:right w:w="20" w:type="dxa"/>
            </w:tcMar>
            <w:vAlign w:val="center"/>
            <w:hideMark/>
          </w:tcPr>
          <w:p w14:paraId="2F36CC05" w14:textId="77777777" w:rsidR="004372F0" w:rsidRPr="003C277C" w:rsidRDefault="004372F0" w:rsidP="0062553E">
            <w:pPr>
              <w:pStyle w:val="movimento"/>
              <w:rPr>
                <w:color w:val="002060"/>
              </w:rPr>
            </w:pPr>
            <w:r w:rsidRPr="003C277C">
              <w:rPr>
                <w:color w:val="002060"/>
              </w:rPr>
              <w:t>BENEDETTI MATTEO</w:t>
            </w:r>
          </w:p>
        </w:tc>
        <w:tc>
          <w:tcPr>
            <w:tcW w:w="2200" w:type="dxa"/>
            <w:tcMar>
              <w:top w:w="20" w:type="dxa"/>
              <w:left w:w="20" w:type="dxa"/>
              <w:bottom w:w="20" w:type="dxa"/>
              <w:right w:w="20" w:type="dxa"/>
            </w:tcMar>
            <w:vAlign w:val="center"/>
            <w:hideMark/>
          </w:tcPr>
          <w:p w14:paraId="643DA41F" w14:textId="77777777" w:rsidR="004372F0" w:rsidRPr="003C277C" w:rsidRDefault="004372F0" w:rsidP="0062553E">
            <w:pPr>
              <w:pStyle w:val="movimento2"/>
              <w:rPr>
                <w:color w:val="002060"/>
              </w:rPr>
            </w:pPr>
            <w:r w:rsidRPr="003C277C">
              <w:rPr>
                <w:color w:val="002060"/>
              </w:rPr>
              <w:t xml:space="preserve">(CITTA DI FALCONARA) </w:t>
            </w:r>
          </w:p>
        </w:tc>
        <w:tc>
          <w:tcPr>
            <w:tcW w:w="800" w:type="dxa"/>
            <w:tcMar>
              <w:top w:w="20" w:type="dxa"/>
              <w:left w:w="20" w:type="dxa"/>
              <w:bottom w:w="20" w:type="dxa"/>
              <w:right w:w="20" w:type="dxa"/>
            </w:tcMar>
            <w:vAlign w:val="center"/>
            <w:hideMark/>
          </w:tcPr>
          <w:p w14:paraId="2BCE1DF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D606B5E" w14:textId="77777777" w:rsidR="004372F0" w:rsidRPr="003C277C" w:rsidRDefault="004372F0" w:rsidP="0062553E">
            <w:pPr>
              <w:pStyle w:val="movimento"/>
              <w:rPr>
                <w:color w:val="002060"/>
              </w:rPr>
            </w:pPr>
            <w:r w:rsidRPr="003C277C">
              <w:rPr>
                <w:color w:val="002060"/>
              </w:rPr>
              <w:t>CAMELI ANDREA</w:t>
            </w:r>
          </w:p>
        </w:tc>
        <w:tc>
          <w:tcPr>
            <w:tcW w:w="2200" w:type="dxa"/>
            <w:tcMar>
              <w:top w:w="20" w:type="dxa"/>
              <w:left w:w="20" w:type="dxa"/>
              <w:bottom w:w="20" w:type="dxa"/>
              <w:right w:w="20" w:type="dxa"/>
            </w:tcMar>
            <w:vAlign w:val="center"/>
            <w:hideMark/>
          </w:tcPr>
          <w:p w14:paraId="1703B870" w14:textId="77777777" w:rsidR="004372F0" w:rsidRPr="003C277C" w:rsidRDefault="004372F0" w:rsidP="0062553E">
            <w:pPr>
              <w:pStyle w:val="movimento2"/>
              <w:rPr>
                <w:color w:val="002060"/>
              </w:rPr>
            </w:pPr>
            <w:r w:rsidRPr="003C277C">
              <w:rPr>
                <w:color w:val="002060"/>
              </w:rPr>
              <w:t xml:space="preserve">(CITTA DI MARTINSICURO C5) </w:t>
            </w:r>
          </w:p>
        </w:tc>
      </w:tr>
      <w:tr w:rsidR="004372F0" w:rsidRPr="003C277C" w14:paraId="2F7E3982" w14:textId="77777777" w:rsidTr="0062553E">
        <w:tc>
          <w:tcPr>
            <w:tcW w:w="2200" w:type="dxa"/>
            <w:tcMar>
              <w:top w:w="20" w:type="dxa"/>
              <w:left w:w="20" w:type="dxa"/>
              <w:bottom w:w="20" w:type="dxa"/>
              <w:right w:w="20" w:type="dxa"/>
            </w:tcMar>
            <w:vAlign w:val="center"/>
            <w:hideMark/>
          </w:tcPr>
          <w:p w14:paraId="6E9B596D" w14:textId="77777777" w:rsidR="004372F0" w:rsidRPr="003C277C" w:rsidRDefault="004372F0" w:rsidP="0062553E">
            <w:pPr>
              <w:pStyle w:val="movimento"/>
              <w:rPr>
                <w:color w:val="002060"/>
              </w:rPr>
            </w:pPr>
            <w:r w:rsidRPr="003C277C">
              <w:rPr>
                <w:color w:val="002060"/>
              </w:rPr>
              <w:t>LUGLIO ALESSIO</w:t>
            </w:r>
          </w:p>
        </w:tc>
        <w:tc>
          <w:tcPr>
            <w:tcW w:w="2200" w:type="dxa"/>
            <w:tcMar>
              <w:top w:w="20" w:type="dxa"/>
              <w:left w:w="20" w:type="dxa"/>
              <w:bottom w:w="20" w:type="dxa"/>
              <w:right w:w="20" w:type="dxa"/>
            </w:tcMar>
            <w:vAlign w:val="center"/>
            <w:hideMark/>
          </w:tcPr>
          <w:p w14:paraId="58C2A182" w14:textId="77777777" w:rsidR="004372F0" w:rsidRPr="003C277C" w:rsidRDefault="004372F0" w:rsidP="0062553E">
            <w:pPr>
              <w:pStyle w:val="movimento2"/>
              <w:rPr>
                <w:color w:val="002060"/>
              </w:rPr>
            </w:pPr>
            <w:r w:rsidRPr="003C277C">
              <w:rPr>
                <w:color w:val="002060"/>
              </w:rPr>
              <w:t xml:space="preserve">(CSI STELLA A.S.D.) </w:t>
            </w:r>
          </w:p>
        </w:tc>
        <w:tc>
          <w:tcPr>
            <w:tcW w:w="800" w:type="dxa"/>
            <w:tcMar>
              <w:top w:w="20" w:type="dxa"/>
              <w:left w:w="20" w:type="dxa"/>
              <w:bottom w:w="20" w:type="dxa"/>
              <w:right w:w="20" w:type="dxa"/>
            </w:tcMar>
            <w:vAlign w:val="center"/>
            <w:hideMark/>
          </w:tcPr>
          <w:p w14:paraId="3DBADC4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4A09642" w14:textId="77777777" w:rsidR="004372F0" w:rsidRPr="003C277C" w:rsidRDefault="004372F0" w:rsidP="0062553E">
            <w:pPr>
              <w:pStyle w:val="movimento"/>
              <w:rPr>
                <w:color w:val="002060"/>
              </w:rPr>
            </w:pPr>
            <w:r w:rsidRPr="003C277C">
              <w:rPr>
                <w:color w:val="002060"/>
              </w:rPr>
              <w:t>BARTOLOMEI SEBASTIANO</w:t>
            </w:r>
          </w:p>
        </w:tc>
        <w:tc>
          <w:tcPr>
            <w:tcW w:w="2200" w:type="dxa"/>
            <w:tcMar>
              <w:top w:w="20" w:type="dxa"/>
              <w:left w:w="20" w:type="dxa"/>
              <w:bottom w:w="20" w:type="dxa"/>
              <w:right w:w="20" w:type="dxa"/>
            </w:tcMar>
            <w:vAlign w:val="center"/>
            <w:hideMark/>
          </w:tcPr>
          <w:p w14:paraId="5FB14A5A" w14:textId="77777777" w:rsidR="004372F0" w:rsidRPr="003C277C" w:rsidRDefault="004372F0" w:rsidP="0062553E">
            <w:pPr>
              <w:pStyle w:val="movimento2"/>
              <w:rPr>
                <w:color w:val="002060"/>
              </w:rPr>
            </w:pPr>
            <w:r w:rsidRPr="003C277C">
              <w:rPr>
                <w:color w:val="002060"/>
              </w:rPr>
              <w:t xml:space="preserve">(DURANTINA SANTA CECILIA) </w:t>
            </w:r>
          </w:p>
        </w:tc>
      </w:tr>
      <w:tr w:rsidR="004372F0" w:rsidRPr="003C277C" w14:paraId="28509FA2" w14:textId="77777777" w:rsidTr="0062553E">
        <w:tc>
          <w:tcPr>
            <w:tcW w:w="2200" w:type="dxa"/>
            <w:tcMar>
              <w:top w:w="20" w:type="dxa"/>
              <w:left w:w="20" w:type="dxa"/>
              <w:bottom w:w="20" w:type="dxa"/>
              <w:right w:w="20" w:type="dxa"/>
            </w:tcMar>
            <w:vAlign w:val="center"/>
            <w:hideMark/>
          </w:tcPr>
          <w:p w14:paraId="18710FC3" w14:textId="77777777" w:rsidR="004372F0" w:rsidRPr="003C277C" w:rsidRDefault="004372F0" w:rsidP="0062553E">
            <w:pPr>
              <w:pStyle w:val="movimento"/>
              <w:rPr>
                <w:color w:val="002060"/>
              </w:rPr>
            </w:pPr>
            <w:r w:rsidRPr="003C277C">
              <w:rPr>
                <w:color w:val="002060"/>
              </w:rPr>
              <w:t>CULLHAJ RENATO</w:t>
            </w:r>
          </w:p>
        </w:tc>
        <w:tc>
          <w:tcPr>
            <w:tcW w:w="2200" w:type="dxa"/>
            <w:tcMar>
              <w:top w:w="20" w:type="dxa"/>
              <w:left w:w="20" w:type="dxa"/>
              <w:bottom w:w="20" w:type="dxa"/>
              <w:right w:w="20" w:type="dxa"/>
            </w:tcMar>
            <w:vAlign w:val="center"/>
            <w:hideMark/>
          </w:tcPr>
          <w:p w14:paraId="44767605" w14:textId="77777777" w:rsidR="004372F0" w:rsidRPr="003C277C" w:rsidRDefault="004372F0" w:rsidP="0062553E">
            <w:pPr>
              <w:pStyle w:val="movimento2"/>
              <w:rPr>
                <w:color w:val="002060"/>
              </w:rPr>
            </w:pPr>
            <w:r w:rsidRPr="003C277C">
              <w:rPr>
                <w:color w:val="002060"/>
              </w:rPr>
              <w:t xml:space="preserve">(ESANATOGLIA) </w:t>
            </w:r>
          </w:p>
        </w:tc>
        <w:tc>
          <w:tcPr>
            <w:tcW w:w="800" w:type="dxa"/>
            <w:tcMar>
              <w:top w:w="20" w:type="dxa"/>
              <w:left w:w="20" w:type="dxa"/>
              <w:bottom w:w="20" w:type="dxa"/>
              <w:right w:w="20" w:type="dxa"/>
            </w:tcMar>
            <w:vAlign w:val="center"/>
            <w:hideMark/>
          </w:tcPr>
          <w:p w14:paraId="0F9A70E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2EA8558" w14:textId="77777777" w:rsidR="004372F0" w:rsidRPr="003C277C" w:rsidRDefault="004372F0" w:rsidP="0062553E">
            <w:pPr>
              <w:pStyle w:val="movimento"/>
              <w:rPr>
                <w:color w:val="002060"/>
              </w:rPr>
            </w:pPr>
            <w:r w:rsidRPr="003C277C">
              <w:rPr>
                <w:color w:val="002060"/>
              </w:rPr>
              <w:t>VANITA GIANLUCA</w:t>
            </w:r>
          </w:p>
        </w:tc>
        <w:tc>
          <w:tcPr>
            <w:tcW w:w="2200" w:type="dxa"/>
            <w:tcMar>
              <w:top w:w="20" w:type="dxa"/>
              <w:left w:w="20" w:type="dxa"/>
              <w:bottom w:w="20" w:type="dxa"/>
              <w:right w:w="20" w:type="dxa"/>
            </w:tcMar>
            <w:vAlign w:val="center"/>
            <w:hideMark/>
          </w:tcPr>
          <w:p w14:paraId="6A0A4D9E" w14:textId="77777777" w:rsidR="004372F0" w:rsidRPr="003C277C" w:rsidRDefault="004372F0" w:rsidP="0062553E">
            <w:pPr>
              <w:pStyle w:val="movimento2"/>
              <w:rPr>
                <w:color w:val="002060"/>
              </w:rPr>
            </w:pPr>
            <w:r w:rsidRPr="003C277C">
              <w:rPr>
                <w:color w:val="002060"/>
              </w:rPr>
              <w:t xml:space="preserve">(ESANATOGLIA) </w:t>
            </w:r>
          </w:p>
        </w:tc>
      </w:tr>
      <w:tr w:rsidR="004372F0" w:rsidRPr="003C277C" w14:paraId="328E5EAA" w14:textId="77777777" w:rsidTr="0062553E">
        <w:tc>
          <w:tcPr>
            <w:tcW w:w="2200" w:type="dxa"/>
            <w:tcMar>
              <w:top w:w="20" w:type="dxa"/>
              <w:left w:w="20" w:type="dxa"/>
              <w:bottom w:w="20" w:type="dxa"/>
              <w:right w:w="20" w:type="dxa"/>
            </w:tcMar>
            <w:vAlign w:val="center"/>
            <w:hideMark/>
          </w:tcPr>
          <w:p w14:paraId="3808DFA5" w14:textId="77777777" w:rsidR="004372F0" w:rsidRPr="003C277C" w:rsidRDefault="004372F0" w:rsidP="0062553E">
            <w:pPr>
              <w:pStyle w:val="movimento"/>
              <w:rPr>
                <w:color w:val="002060"/>
              </w:rPr>
            </w:pPr>
            <w:r w:rsidRPr="003C277C">
              <w:rPr>
                <w:color w:val="002060"/>
              </w:rPr>
              <w:t>SIGNORELLI ANTONIO</w:t>
            </w:r>
          </w:p>
        </w:tc>
        <w:tc>
          <w:tcPr>
            <w:tcW w:w="2200" w:type="dxa"/>
            <w:tcMar>
              <w:top w:w="20" w:type="dxa"/>
              <w:left w:w="20" w:type="dxa"/>
              <w:bottom w:w="20" w:type="dxa"/>
              <w:right w:w="20" w:type="dxa"/>
            </w:tcMar>
            <w:vAlign w:val="center"/>
            <w:hideMark/>
          </w:tcPr>
          <w:p w14:paraId="477895F5" w14:textId="77777777" w:rsidR="004372F0" w:rsidRPr="003C277C" w:rsidRDefault="004372F0" w:rsidP="0062553E">
            <w:pPr>
              <w:pStyle w:val="movimento2"/>
              <w:rPr>
                <w:color w:val="002060"/>
              </w:rPr>
            </w:pPr>
            <w:r w:rsidRPr="003C277C">
              <w:rPr>
                <w:color w:val="002060"/>
              </w:rPr>
              <w:t xml:space="preserve">(FABRIANO CALCIO A 5 2023) </w:t>
            </w:r>
          </w:p>
        </w:tc>
        <w:tc>
          <w:tcPr>
            <w:tcW w:w="800" w:type="dxa"/>
            <w:tcMar>
              <w:top w:w="20" w:type="dxa"/>
              <w:left w:w="20" w:type="dxa"/>
              <w:bottom w:w="20" w:type="dxa"/>
              <w:right w:w="20" w:type="dxa"/>
            </w:tcMar>
            <w:vAlign w:val="center"/>
            <w:hideMark/>
          </w:tcPr>
          <w:p w14:paraId="781DA9B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5060B1C" w14:textId="77777777" w:rsidR="004372F0" w:rsidRPr="003C277C" w:rsidRDefault="004372F0" w:rsidP="0062553E">
            <w:pPr>
              <w:pStyle w:val="movimento"/>
              <w:rPr>
                <w:color w:val="002060"/>
              </w:rPr>
            </w:pPr>
            <w:r w:rsidRPr="003C277C">
              <w:rPr>
                <w:color w:val="002060"/>
              </w:rPr>
              <w:t>BRUFFA GABRIELE</w:t>
            </w:r>
          </w:p>
        </w:tc>
        <w:tc>
          <w:tcPr>
            <w:tcW w:w="2200" w:type="dxa"/>
            <w:tcMar>
              <w:top w:w="20" w:type="dxa"/>
              <w:left w:w="20" w:type="dxa"/>
              <w:bottom w:w="20" w:type="dxa"/>
              <w:right w:w="20" w:type="dxa"/>
            </w:tcMar>
            <w:vAlign w:val="center"/>
            <w:hideMark/>
          </w:tcPr>
          <w:p w14:paraId="73E4FB6C" w14:textId="77777777" w:rsidR="004372F0" w:rsidRPr="003C277C" w:rsidRDefault="004372F0" w:rsidP="0062553E">
            <w:pPr>
              <w:pStyle w:val="movimento2"/>
              <w:rPr>
                <w:color w:val="002060"/>
              </w:rPr>
            </w:pPr>
            <w:r w:rsidRPr="003C277C">
              <w:rPr>
                <w:color w:val="002060"/>
              </w:rPr>
              <w:t xml:space="preserve">(FRASASSI C5) </w:t>
            </w:r>
          </w:p>
        </w:tc>
      </w:tr>
      <w:tr w:rsidR="004372F0" w:rsidRPr="003C277C" w14:paraId="1AB00776" w14:textId="77777777" w:rsidTr="0062553E">
        <w:tc>
          <w:tcPr>
            <w:tcW w:w="2200" w:type="dxa"/>
            <w:tcMar>
              <w:top w:w="20" w:type="dxa"/>
              <w:left w:w="20" w:type="dxa"/>
              <w:bottom w:w="20" w:type="dxa"/>
              <w:right w:w="20" w:type="dxa"/>
            </w:tcMar>
            <w:vAlign w:val="center"/>
            <w:hideMark/>
          </w:tcPr>
          <w:p w14:paraId="1AD26020" w14:textId="77777777" w:rsidR="004372F0" w:rsidRPr="003C277C" w:rsidRDefault="004372F0" w:rsidP="0062553E">
            <w:pPr>
              <w:pStyle w:val="movimento"/>
              <w:rPr>
                <w:color w:val="002060"/>
              </w:rPr>
            </w:pPr>
            <w:r w:rsidRPr="003C277C">
              <w:rPr>
                <w:color w:val="002060"/>
              </w:rPr>
              <w:t>CARMENATI ANDREA</w:t>
            </w:r>
          </w:p>
        </w:tc>
        <w:tc>
          <w:tcPr>
            <w:tcW w:w="2200" w:type="dxa"/>
            <w:tcMar>
              <w:top w:w="20" w:type="dxa"/>
              <w:left w:w="20" w:type="dxa"/>
              <w:bottom w:w="20" w:type="dxa"/>
              <w:right w:w="20" w:type="dxa"/>
            </w:tcMar>
            <w:vAlign w:val="center"/>
            <w:hideMark/>
          </w:tcPr>
          <w:p w14:paraId="13BE603A" w14:textId="77777777" w:rsidR="004372F0" w:rsidRPr="003C277C" w:rsidRDefault="004372F0" w:rsidP="0062553E">
            <w:pPr>
              <w:pStyle w:val="movimento2"/>
              <w:rPr>
                <w:color w:val="002060"/>
              </w:rPr>
            </w:pPr>
            <w:r w:rsidRPr="003C277C">
              <w:rPr>
                <w:color w:val="002060"/>
              </w:rPr>
              <w:t xml:space="preserve">(FRASASSI C5) </w:t>
            </w:r>
          </w:p>
        </w:tc>
        <w:tc>
          <w:tcPr>
            <w:tcW w:w="800" w:type="dxa"/>
            <w:tcMar>
              <w:top w:w="20" w:type="dxa"/>
              <w:left w:w="20" w:type="dxa"/>
              <w:bottom w:w="20" w:type="dxa"/>
              <w:right w:w="20" w:type="dxa"/>
            </w:tcMar>
            <w:vAlign w:val="center"/>
            <w:hideMark/>
          </w:tcPr>
          <w:p w14:paraId="097E582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F099EA6" w14:textId="77777777" w:rsidR="004372F0" w:rsidRPr="003C277C" w:rsidRDefault="004372F0" w:rsidP="0062553E">
            <w:pPr>
              <w:pStyle w:val="movimento"/>
              <w:rPr>
                <w:color w:val="002060"/>
              </w:rPr>
            </w:pPr>
            <w:r w:rsidRPr="003C277C">
              <w:rPr>
                <w:color w:val="002060"/>
              </w:rPr>
              <w:t>ANZALDI FILIPPO STEVEN</w:t>
            </w:r>
          </w:p>
        </w:tc>
        <w:tc>
          <w:tcPr>
            <w:tcW w:w="2200" w:type="dxa"/>
            <w:tcMar>
              <w:top w:w="20" w:type="dxa"/>
              <w:left w:w="20" w:type="dxa"/>
              <w:bottom w:w="20" w:type="dxa"/>
              <w:right w:w="20" w:type="dxa"/>
            </w:tcMar>
            <w:vAlign w:val="center"/>
            <w:hideMark/>
          </w:tcPr>
          <w:p w14:paraId="3F181A26" w14:textId="77777777" w:rsidR="004372F0" w:rsidRPr="003C277C" w:rsidRDefault="004372F0" w:rsidP="0062553E">
            <w:pPr>
              <w:pStyle w:val="movimento2"/>
              <w:rPr>
                <w:color w:val="002060"/>
              </w:rPr>
            </w:pPr>
            <w:r w:rsidRPr="003C277C">
              <w:rPr>
                <w:color w:val="002060"/>
              </w:rPr>
              <w:t xml:space="preserve">(FUTSAL ANCONA) </w:t>
            </w:r>
          </w:p>
        </w:tc>
      </w:tr>
      <w:tr w:rsidR="004372F0" w:rsidRPr="003C277C" w14:paraId="03703199" w14:textId="77777777" w:rsidTr="0062553E">
        <w:tc>
          <w:tcPr>
            <w:tcW w:w="2200" w:type="dxa"/>
            <w:tcMar>
              <w:top w:w="20" w:type="dxa"/>
              <w:left w:w="20" w:type="dxa"/>
              <w:bottom w:w="20" w:type="dxa"/>
              <w:right w:w="20" w:type="dxa"/>
            </w:tcMar>
            <w:vAlign w:val="center"/>
            <w:hideMark/>
          </w:tcPr>
          <w:p w14:paraId="6E1B03AB" w14:textId="77777777" w:rsidR="004372F0" w:rsidRPr="003C277C" w:rsidRDefault="004372F0" w:rsidP="0062553E">
            <w:pPr>
              <w:pStyle w:val="movimento"/>
              <w:rPr>
                <w:color w:val="002060"/>
              </w:rPr>
            </w:pPr>
            <w:r w:rsidRPr="003C277C">
              <w:rPr>
                <w:color w:val="002060"/>
              </w:rPr>
              <w:t>BELLABARBA STEFANO</w:t>
            </w:r>
          </w:p>
        </w:tc>
        <w:tc>
          <w:tcPr>
            <w:tcW w:w="2200" w:type="dxa"/>
            <w:tcMar>
              <w:top w:w="20" w:type="dxa"/>
              <w:left w:w="20" w:type="dxa"/>
              <w:bottom w:w="20" w:type="dxa"/>
              <w:right w:w="20" w:type="dxa"/>
            </w:tcMar>
            <w:vAlign w:val="center"/>
            <w:hideMark/>
          </w:tcPr>
          <w:p w14:paraId="1D68B41B" w14:textId="77777777" w:rsidR="004372F0" w:rsidRPr="003C277C" w:rsidRDefault="004372F0" w:rsidP="0062553E">
            <w:pPr>
              <w:pStyle w:val="movimento2"/>
              <w:rPr>
                <w:color w:val="002060"/>
              </w:rPr>
            </w:pPr>
            <w:r w:rsidRPr="003C277C">
              <w:rPr>
                <w:color w:val="002060"/>
              </w:rPr>
              <w:t xml:space="preserve">(FUTSAL COMUNANZA A.S.D.) </w:t>
            </w:r>
          </w:p>
        </w:tc>
        <w:tc>
          <w:tcPr>
            <w:tcW w:w="800" w:type="dxa"/>
            <w:tcMar>
              <w:top w:w="20" w:type="dxa"/>
              <w:left w:w="20" w:type="dxa"/>
              <w:bottom w:w="20" w:type="dxa"/>
              <w:right w:w="20" w:type="dxa"/>
            </w:tcMar>
            <w:vAlign w:val="center"/>
            <w:hideMark/>
          </w:tcPr>
          <w:p w14:paraId="54D2226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1C7DFABF" w14:textId="77777777" w:rsidR="004372F0" w:rsidRPr="003C277C" w:rsidRDefault="004372F0" w:rsidP="0062553E">
            <w:pPr>
              <w:pStyle w:val="movimento"/>
              <w:rPr>
                <w:color w:val="002060"/>
              </w:rPr>
            </w:pPr>
            <w:r w:rsidRPr="003C277C">
              <w:rPr>
                <w:color w:val="002060"/>
              </w:rPr>
              <w:t>ZBOCH MATEUSZ LUKASZ</w:t>
            </w:r>
          </w:p>
        </w:tc>
        <w:tc>
          <w:tcPr>
            <w:tcW w:w="2200" w:type="dxa"/>
            <w:tcMar>
              <w:top w:w="20" w:type="dxa"/>
              <w:left w:w="20" w:type="dxa"/>
              <w:bottom w:w="20" w:type="dxa"/>
              <w:right w:w="20" w:type="dxa"/>
            </w:tcMar>
            <w:vAlign w:val="center"/>
            <w:hideMark/>
          </w:tcPr>
          <w:p w14:paraId="28092F81" w14:textId="77777777" w:rsidR="004372F0" w:rsidRPr="003C277C" w:rsidRDefault="004372F0" w:rsidP="0062553E">
            <w:pPr>
              <w:pStyle w:val="movimento2"/>
              <w:rPr>
                <w:color w:val="002060"/>
              </w:rPr>
            </w:pPr>
            <w:r w:rsidRPr="003C277C">
              <w:rPr>
                <w:color w:val="002060"/>
              </w:rPr>
              <w:t xml:space="preserve">(FUTSAL COMUNANZA A.S.D.) </w:t>
            </w:r>
          </w:p>
        </w:tc>
      </w:tr>
      <w:tr w:rsidR="004372F0" w:rsidRPr="003C277C" w14:paraId="29B62DFF" w14:textId="77777777" w:rsidTr="0062553E">
        <w:tc>
          <w:tcPr>
            <w:tcW w:w="2200" w:type="dxa"/>
            <w:tcMar>
              <w:top w:w="20" w:type="dxa"/>
              <w:left w:w="20" w:type="dxa"/>
              <w:bottom w:w="20" w:type="dxa"/>
              <w:right w:w="20" w:type="dxa"/>
            </w:tcMar>
            <w:vAlign w:val="center"/>
            <w:hideMark/>
          </w:tcPr>
          <w:p w14:paraId="022B63DF" w14:textId="77777777" w:rsidR="004372F0" w:rsidRPr="003C277C" w:rsidRDefault="004372F0" w:rsidP="0062553E">
            <w:pPr>
              <w:pStyle w:val="movimento"/>
              <w:rPr>
                <w:color w:val="002060"/>
              </w:rPr>
            </w:pPr>
            <w:r w:rsidRPr="003C277C">
              <w:rPr>
                <w:color w:val="002060"/>
              </w:rPr>
              <w:t>POLONI ALESSANDRO</w:t>
            </w:r>
          </w:p>
        </w:tc>
        <w:tc>
          <w:tcPr>
            <w:tcW w:w="2200" w:type="dxa"/>
            <w:tcMar>
              <w:top w:w="20" w:type="dxa"/>
              <w:left w:w="20" w:type="dxa"/>
              <w:bottom w:w="20" w:type="dxa"/>
              <w:right w:w="20" w:type="dxa"/>
            </w:tcMar>
            <w:vAlign w:val="center"/>
            <w:hideMark/>
          </w:tcPr>
          <w:p w14:paraId="55A318B5" w14:textId="77777777" w:rsidR="004372F0" w:rsidRPr="003C277C" w:rsidRDefault="004372F0" w:rsidP="0062553E">
            <w:pPr>
              <w:pStyle w:val="movimento2"/>
              <w:rPr>
                <w:color w:val="002060"/>
              </w:rPr>
            </w:pPr>
            <w:r w:rsidRPr="003C277C">
              <w:rPr>
                <w:color w:val="002060"/>
              </w:rPr>
              <w:t xml:space="preserve">(GROTTACCIA 2005) </w:t>
            </w:r>
          </w:p>
        </w:tc>
        <w:tc>
          <w:tcPr>
            <w:tcW w:w="800" w:type="dxa"/>
            <w:tcMar>
              <w:top w:w="20" w:type="dxa"/>
              <w:left w:w="20" w:type="dxa"/>
              <w:bottom w:w="20" w:type="dxa"/>
              <w:right w:w="20" w:type="dxa"/>
            </w:tcMar>
            <w:vAlign w:val="center"/>
            <w:hideMark/>
          </w:tcPr>
          <w:p w14:paraId="6CF7C88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8D49551" w14:textId="77777777" w:rsidR="004372F0" w:rsidRPr="003C277C" w:rsidRDefault="004372F0" w:rsidP="0062553E">
            <w:pPr>
              <w:pStyle w:val="movimento"/>
              <w:rPr>
                <w:color w:val="002060"/>
              </w:rPr>
            </w:pPr>
            <w:r w:rsidRPr="003C277C">
              <w:rPr>
                <w:color w:val="002060"/>
              </w:rPr>
              <w:t>MATTEUCCI DAVIDE</w:t>
            </w:r>
          </w:p>
        </w:tc>
        <w:tc>
          <w:tcPr>
            <w:tcW w:w="2200" w:type="dxa"/>
            <w:tcMar>
              <w:top w:w="20" w:type="dxa"/>
              <w:left w:w="20" w:type="dxa"/>
              <w:bottom w:w="20" w:type="dxa"/>
              <w:right w:w="20" w:type="dxa"/>
            </w:tcMar>
            <w:vAlign w:val="center"/>
            <w:hideMark/>
          </w:tcPr>
          <w:p w14:paraId="0E714023" w14:textId="77777777" w:rsidR="004372F0" w:rsidRPr="003C277C" w:rsidRDefault="004372F0" w:rsidP="0062553E">
            <w:pPr>
              <w:pStyle w:val="movimento2"/>
              <w:rPr>
                <w:color w:val="002060"/>
              </w:rPr>
            </w:pPr>
            <w:r w:rsidRPr="003C277C">
              <w:rPr>
                <w:color w:val="002060"/>
              </w:rPr>
              <w:t xml:space="preserve">(MONTECCHIO SPORT) </w:t>
            </w:r>
          </w:p>
        </w:tc>
      </w:tr>
      <w:tr w:rsidR="004372F0" w:rsidRPr="003C277C" w14:paraId="7A539653" w14:textId="77777777" w:rsidTr="0062553E">
        <w:tc>
          <w:tcPr>
            <w:tcW w:w="2200" w:type="dxa"/>
            <w:tcMar>
              <w:top w:w="20" w:type="dxa"/>
              <w:left w:w="20" w:type="dxa"/>
              <w:bottom w:w="20" w:type="dxa"/>
              <w:right w:w="20" w:type="dxa"/>
            </w:tcMar>
            <w:vAlign w:val="center"/>
            <w:hideMark/>
          </w:tcPr>
          <w:p w14:paraId="4D0F5AB7" w14:textId="77777777" w:rsidR="004372F0" w:rsidRPr="003C277C" w:rsidRDefault="004372F0" w:rsidP="0062553E">
            <w:pPr>
              <w:pStyle w:val="movimento"/>
              <w:rPr>
                <w:color w:val="002060"/>
              </w:rPr>
            </w:pPr>
            <w:r w:rsidRPr="003C277C">
              <w:rPr>
                <w:color w:val="002060"/>
              </w:rPr>
              <w:t>PANDOLFI LORENZO</w:t>
            </w:r>
          </w:p>
        </w:tc>
        <w:tc>
          <w:tcPr>
            <w:tcW w:w="2200" w:type="dxa"/>
            <w:tcMar>
              <w:top w:w="20" w:type="dxa"/>
              <w:left w:w="20" w:type="dxa"/>
              <w:bottom w:w="20" w:type="dxa"/>
              <w:right w:w="20" w:type="dxa"/>
            </w:tcMar>
            <w:vAlign w:val="center"/>
            <w:hideMark/>
          </w:tcPr>
          <w:p w14:paraId="6117F878" w14:textId="77777777" w:rsidR="004372F0" w:rsidRPr="003C277C" w:rsidRDefault="004372F0" w:rsidP="0062553E">
            <w:pPr>
              <w:pStyle w:val="movimento2"/>
              <w:rPr>
                <w:color w:val="002060"/>
              </w:rPr>
            </w:pPr>
            <w:r w:rsidRPr="003C277C">
              <w:rPr>
                <w:color w:val="002060"/>
              </w:rPr>
              <w:t xml:space="preserve">(MONTEMARCIANESE SSDARL) </w:t>
            </w:r>
          </w:p>
        </w:tc>
        <w:tc>
          <w:tcPr>
            <w:tcW w:w="800" w:type="dxa"/>
            <w:tcMar>
              <w:top w:w="20" w:type="dxa"/>
              <w:left w:w="20" w:type="dxa"/>
              <w:bottom w:w="20" w:type="dxa"/>
              <w:right w:w="20" w:type="dxa"/>
            </w:tcMar>
            <w:vAlign w:val="center"/>
            <w:hideMark/>
          </w:tcPr>
          <w:p w14:paraId="6FA3F333"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B5E309" w14:textId="77777777" w:rsidR="004372F0" w:rsidRPr="003C277C" w:rsidRDefault="004372F0" w:rsidP="0062553E">
            <w:pPr>
              <w:pStyle w:val="movimento"/>
              <w:rPr>
                <w:color w:val="002060"/>
              </w:rPr>
            </w:pPr>
            <w:r w:rsidRPr="003C277C">
              <w:rPr>
                <w:color w:val="002060"/>
              </w:rPr>
              <w:t>TESTA GINO</w:t>
            </w:r>
          </w:p>
        </w:tc>
        <w:tc>
          <w:tcPr>
            <w:tcW w:w="2200" w:type="dxa"/>
            <w:tcMar>
              <w:top w:w="20" w:type="dxa"/>
              <w:left w:w="20" w:type="dxa"/>
              <w:bottom w:w="20" w:type="dxa"/>
              <w:right w:w="20" w:type="dxa"/>
            </w:tcMar>
            <w:vAlign w:val="center"/>
            <w:hideMark/>
          </w:tcPr>
          <w:p w14:paraId="7FD3C5AE" w14:textId="77777777" w:rsidR="004372F0" w:rsidRPr="003C277C" w:rsidRDefault="004372F0" w:rsidP="0062553E">
            <w:pPr>
              <w:pStyle w:val="movimento2"/>
              <w:rPr>
                <w:color w:val="002060"/>
              </w:rPr>
            </w:pPr>
            <w:r w:rsidRPr="003C277C">
              <w:rPr>
                <w:color w:val="002060"/>
              </w:rPr>
              <w:t xml:space="preserve">(PICENO UNITED MMX A R.L.) </w:t>
            </w:r>
          </w:p>
        </w:tc>
      </w:tr>
      <w:tr w:rsidR="004372F0" w:rsidRPr="003C277C" w14:paraId="65BC841C" w14:textId="77777777" w:rsidTr="0062553E">
        <w:tc>
          <w:tcPr>
            <w:tcW w:w="2200" w:type="dxa"/>
            <w:tcMar>
              <w:top w:w="20" w:type="dxa"/>
              <w:left w:w="20" w:type="dxa"/>
              <w:bottom w:w="20" w:type="dxa"/>
              <w:right w:w="20" w:type="dxa"/>
            </w:tcMar>
            <w:vAlign w:val="center"/>
            <w:hideMark/>
          </w:tcPr>
          <w:p w14:paraId="73BAE091" w14:textId="77777777" w:rsidR="004372F0" w:rsidRPr="003C277C" w:rsidRDefault="004372F0" w:rsidP="0062553E">
            <w:pPr>
              <w:pStyle w:val="movimento"/>
              <w:rPr>
                <w:color w:val="002060"/>
              </w:rPr>
            </w:pPr>
            <w:r w:rsidRPr="003C277C">
              <w:rPr>
                <w:color w:val="002060"/>
              </w:rPr>
              <w:t>GULINO DAVIDE</w:t>
            </w:r>
          </w:p>
        </w:tc>
        <w:tc>
          <w:tcPr>
            <w:tcW w:w="2200" w:type="dxa"/>
            <w:tcMar>
              <w:top w:w="20" w:type="dxa"/>
              <w:left w:w="20" w:type="dxa"/>
              <w:bottom w:w="20" w:type="dxa"/>
              <w:right w:w="20" w:type="dxa"/>
            </w:tcMar>
            <w:vAlign w:val="center"/>
            <w:hideMark/>
          </w:tcPr>
          <w:p w14:paraId="63460299" w14:textId="77777777" w:rsidR="004372F0" w:rsidRPr="003C277C" w:rsidRDefault="004372F0" w:rsidP="0062553E">
            <w:pPr>
              <w:pStyle w:val="movimento2"/>
              <w:rPr>
                <w:color w:val="002060"/>
              </w:rPr>
            </w:pPr>
            <w:r w:rsidRPr="003C277C">
              <w:rPr>
                <w:color w:val="002060"/>
              </w:rPr>
              <w:t xml:space="preserve">(POLISPORTIVA UROBORO) </w:t>
            </w:r>
          </w:p>
        </w:tc>
        <w:tc>
          <w:tcPr>
            <w:tcW w:w="800" w:type="dxa"/>
            <w:tcMar>
              <w:top w:w="20" w:type="dxa"/>
              <w:left w:w="20" w:type="dxa"/>
              <w:bottom w:w="20" w:type="dxa"/>
              <w:right w:w="20" w:type="dxa"/>
            </w:tcMar>
            <w:vAlign w:val="center"/>
            <w:hideMark/>
          </w:tcPr>
          <w:p w14:paraId="0FDEA564"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B7B9FD4" w14:textId="77777777" w:rsidR="004372F0" w:rsidRPr="003C277C" w:rsidRDefault="004372F0" w:rsidP="0062553E">
            <w:pPr>
              <w:pStyle w:val="movimento"/>
              <w:rPr>
                <w:color w:val="002060"/>
              </w:rPr>
            </w:pPr>
            <w:r w:rsidRPr="003C277C">
              <w:rPr>
                <w:color w:val="002060"/>
              </w:rPr>
              <w:t>CATALANI DAMIANO</w:t>
            </w:r>
          </w:p>
        </w:tc>
        <w:tc>
          <w:tcPr>
            <w:tcW w:w="2200" w:type="dxa"/>
            <w:tcMar>
              <w:top w:w="20" w:type="dxa"/>
              <w:left w:w="20" w:type="dxa"/>
              <w:bottom w:w="20" w:type="dxa"/>
              <w:right w:w="20" w:type="dxa"/>
            </w:tcMar>
            <w:vAlign w:val="center"/>
            <w:hideMark/>
          </w:tcPr>
          <w:p w14:paraId="00AF7231" w14:textId="77777777" w:rsidR="004372F0" w:rsidRPr="003C277C" w:rsidRDefault="004372F0" w:rsidP="0062553E">
            <w:pPr>
              <w:pStyle w:val="movimento2"/>
              <w:rPr>
                <w:color w:val="002060"/>
              </w:rPr>
            </w:pPr>
            <w:r w:rsidRPr="003C277C">
              <w:rPr>
                <w:color w:val="002060"/>
              </w:rPr>
              <w:t xml:space="preserve">(REAL CASEBRUCIATE W.FIRE) </w:t>
            </w:r>
          </w:p>
        </w:tc>
      </w:tr>
      <w:tr w:rsidR="004372F0" w:rsidRPr="003C277C" w14:paraId="6494824B" w14:textId="77777777" w:rsidTr="0062553E">
        <w:tc>
          <w:tcPr>
            <w:tcW w:w="2200" w:type="dxa"/>
            <w:tcMar>
              <w:top w:w="20" w:type="dxa"/>
              <w:left w:w="20" w:type="dxa"/>
              <w:bottom w:w="20" w:type="dxa"/>
              <w:right w:w="20" w:type="dxa"/>
            </w:tcMar>
            <w:vAlign w:val="center"/>
            <w:hideMark/>
          </w:tcPr>
          <w:p w14:paraId="0C251CDD" w14:textId="77777777" w:rsidR="004372F0" w:rsidRPr="003C277C" w:rsidRDefault="004372F0" w:rsidP="0062553E">
            <w:pPr>
              <w:pStyle w:val="movimento"/>
              <w:rPr>
                <w:color w:val="002060"/>
              </w:rPr>
            </w:pPr>
            <w:r w:rsidRPr="003C277C">
              <w:rPr>
                <w:color w:val="002060"/>
              </w:rPr>
              <w:t>PAZZELLI ANDREA</w:t>
            </w:r>
          </w:p>
        </w:tc>
        <w:tc>
          <w:tcPr>
            <w:tcW w:w="2200" w:type="dxa"/>
            <w:tcMar>
              <w:top w:w="20" w:type="dxa"/>
              <w:left w:w="20" w:type="dxa"/>
              <w:bottom w:w="20" w:type="dxa"/>
              <w:right w:w="20" w:type="dxa"/>
            </w:tcMar>
            <w:vAlign w:val="center"/>
            <w:hideMark/>
          </w:tcPr>
          <w:p w14:paraId="06D0FE70" w14:textId="77777777" w:rsidR="004372F0" w:rsidRPr="003C277C" w:rsidRDefault="004372F0" w:rsidP="0062553E">
            <w:pPr>
              <w:pStyle w:val="movimento2"/>
              <w:rPr>
                <w:color w:val="002060"/>
              </w:rPr>
            </w:pPr>
            <w:r w:rsidRPr="003C277C">
              <w:rPr>
                <w:color w:val="002060"/>
              </w:rPr>
              <w:t xml:space="preserve">(RIPE SAN GINESIO A.S.D.) </w:t>
            </w:r>
          </w:p>
        </w:tc>
        <w:tc>
          <w:tcPr>
            <w:tcW w:w="800" w:type="dxa"/>
            <w:tcMar>
              <w:top w:w="20" w:type="dxa"/>
              <w:left w:w="20" w:type="dxa"/>
              <w:bottom w:w="20" w:type="dxa"/>
              <w:right w:w="20" w:type="dxa"/>
            </w:tcMar>
            <w:vAlign w:val="center"/>
            <w:hideMark/>
          </w:tcPr>
          <w:p w14:paraId="1ABDD25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F3B7AFE" w14:textId="77777777" w:rsidR="004372F0" w:rsidRPr="003C277C" w:rsidRDefault="004372F0" w:rsidP="0062553E">
            <w:pPr>
              <w:pStyle w:val="movimento"/>
              <w:rPr>
                <w:color w:val="002060"/>
              </w:rPr>
            </w:pPr>
            <w:r w:rsidRPr="003C277C">
              <w:rPr>
                <w:color w:val="002060"/>
              </w:rPr>
              <w:t>D ORSANEO MARCO</w:t>
            </w:r>
          </w:p>
        </w:tc>
        <w:tc>
          <w:tcPr>
            <w:tcW w:w="2200" w:type="dxa"/>
            <w:tcMar>
              <w:top w:w="20" w:type="dxa"/>
              <w:left w:w="20" w:type="dxa"/>
              <w:bottom w:w="20" w:type="dxa"/>
              <w:right w:w="20" w:type="dxa"/>
            </w:tcMar>
            <w:vAlign w:val="center"/>
            <w:hideMark/>
          </w:tcPr>
          <w:p w14:paraId="27EA5A3C" w14:textId="77777777" w:rsidR="004372F0" w:rsidRPr="003C277C" w:rsidRDefault="004372F0" w:rsidP="0062553E">
            <w:pPr>
              <w:pStyle w:val="movimento2"/>
              <w:rPr>
                <w:color w:val="002060"/>
              </w:rPr>
            </w:pPr>
            <w:r w:rsidRPr="003C277C">
              <w:rPr>
                <w:color w:val="002060"/>
              </w:rPr>
              <w:t xml:space="preserve">(SANTA MARIA NUOVA A.S.D.) </w:t>
            </w:r>
          </w:p>
        </w:tc>
      </w:tr>
      <w:tr w:rsidR="004372F0" w:rsidRPr="003C277C" w14:paraId="75E65A06" w14:textId="77777777" w:rsidTr="0062553E">
        <w:tc>
          <w:tcPr>
            <w:tcW w:w="2200" w:type="dxa"/>
            <w:tcMar>
              <w:top w:w="20" w:type="dxa"/>
              <w:left w:w="20" w:type="dxa"/>
              <w:bottom w:w="20" w:type="dxa"/>
              <w:right w:w="20" w:type="dxa"/>
            </w:tcMar>
            <w:vAlign w:val="center"/>
            <w:hideMark/>
          </w:tcPr>
          <w:p w14:paraId="30575090" w14:textId="77777777" w:rsidR="004372F0" w:rsidRPr="003C277C" w:rsidRDefault="004372F0" w:rsidP="0062553E">
            <w:pPr>
              <w:pStyle w:val="movimento"/>
              <w:rPr>
                <w:color w:val="002060"/>
              </w:rPr>
            </w:pPr>
            <w:r w:rsidRPr="003C277C">
              <w:rPr>
                <w:color w:val="002060"/>
              </w:rPr>
              <w:t>COSTANTINI LEONARDO</w:t>
            </w:r>
          </w:p>
        </w:tc>
        <w:tc>
          <w:tcPr>
            <w:tcW w:w="2200" w:type="dxa"/>
            <w:tcMar>
              <w:top w:w="20" w:type="dxa"/>
              <w:left w:w="20" w:type="dxa"/>
              <w:bottom w:w="20" w:type="dxa"/>
              <w:right w:w="20" w:type="dxa"/>
            </w:tcMar>
            <w:vAlign w:val="center"/>
            <w:hideMark/>
          </w:tcPr>
          <w:p w14:paraId="20BA6B92" w14:textId="77777777" w:rsidR="004372F0" w:rsidRPr="003C277C" w:rsidRDefault="004372F0" w:rsidP="0062553E">
            <w:pPr>
              <w:pStyle w:val="movimento2"/>
              <w:rPr>
                <w:color w:val="002060"/>
              </w:rPr>
            </w:pPr>
            <w:r w:rsidRPr="003C277C">
              <w:rPr>
                <w:color w:val="002060"/>
              </w:rPr>
              <w:t xml:space="preserve">(VIRTUS ASD) </w:t>
            </w:r>
          </w:p>
        </w:tc>
        <w:tc>
          <w:tcPr>
            <w:tcW w:w="800" w:type="dxa"/>
            <w:tcMar>
              <w:top w:w="20" w:type="dxa"/>
              <w:left w:w="20" w:type="dxa"/>
              <w:bottom w:w="20" w:type="dxa"/>
              <w:right w:w="20" w:type="dxa"/>
            </w:tcMar>
            <w:vAlign w:val="center"/>
            <w:hideMark/>
          </w:tcPr>
          <w:p w14:paraId="2ABD8FE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546CF9C" w14:textId="77777777" w:rsidR="004372F0" w:rsidRPr="003C277C" w:rsidRDefault="004372F0" w:rsidP="0062553E">
            <w:pPr>
              <w:pStyle w:val="movimento"/>
              <w:rPr>
                <w:color w:val="002060"/>
              </w:rPr>
            </w:pPr>
            <w:r w:rsidRPr="003C277C">
              <w:rPr>
                <w:color w:val="002060"/>
              </w:rPr>
              <w:t>GASPARINI MARCO</w:t>
            </w:r>
          </w:p>
        </w:tc>
        <w:tc>
          <w:tcPr>
            <w:tcW w:w="2200" w:type="dxa"/>
            <w:tcMar>
              <w:top w:w="20" w:type="dxa"/>
              <w:left w:w="20" w:type="dxa"/>
              <w:bottom w:w="20" w:type="dxa"/>
              <w:right w:w="20" w:type="dxa"/>
            </w:tcMar>
            <w:vAlign w:val="center"/>
            <w:hideMark/>
          </w:tcPr>
          <w:p w14:paraId="48977813" w14:textId="77777777" w:rsidR="004372F0" w:rsidRPr="003C277C" w:rsidRDefault="004372F0" w:rsidP="0062553E">
            <w:pPr>
              <w:pStyle w:val="movimento2"/>
              <w:rPr>
                <w:color w:val="002060"/>
              </w:rPr>
            </w:pPr>
            <w:r w:rsidRPr="003C277C">
              <w:rPr>
                <w:color w:val="002060"/>
              </w:rPr>
              <w:t xml:space="preserve">(VIRTUS ASD) </w:t>
            </w:r>
          </w:p>
        </w:tc>
      </w:tr>
      <w:tr w:rsidR="004372F0" w:rsidRPr="003C277C" w14:paraId="2A8B830D" w14:textId="77777777" w:rsidTr="0062553E">
        <w:tc>
          <w:tcPr>
            <w:tcW w:w="2200" w:type="dxa"/>
            <w:tcMar>
              <w:top w:w="20" w:type="dxa"/>
              <w:left w:w="20" w:type="dxa"/>
              <w:bottom w:w="20" w:type="dxa"/>
              <w:right w:w="20" w:type="dxa"/>
            </w:tcMar>
            <w:vAlign w:val="center"/>
            <w:hideMark/>
          </w:tcPr>
          <w:p w14:paraId="21189251" w14:textId="77777777" w:rsidR="004372F0" w:rsidRPr="003C277C" w:rsidRDefault="004372F0" w:rsidP="0062553E">
            <w:pPr>
              <w:pStyle w:val="movimento"/>
              <w:rPr>
                <w:color w:val="002060"/>
              </w:rPr>
            </w:pPr>
            <w:r w:rsidRPr="003C277C">
              <w:rPr>
                <w:color w:val="002060"/>
              </w:rPr>
              <w:t>TANTUCCI ALESSIO</w:t>
            </w:r>
          </w:p>
        </w:tc>
        <w:tc>
          <w:tcPr>
            <w:tcW w:w="2200" w:type="dxa"/>
            <w:tcMar>
              <w:top w:w="20" w:type="dxa"/>
              <w:left w:w="20" w:type="dxa"/>
              <w:bottom w:w="20" w:type="dxa"/>
              <w:right w:w="20" w:type="dxa"/>
            </w:tcMar>
            <w:vAlign w:val="center"/>
            <w:hideMark/>
          </w:tcPr>
          <w:p w14:paraId="46B1E3E6" w14:textId="77777777" w:rsidR="004372F0" w:rsidRPr="003C277C" w:rsidRDefault="004372F0" w:rsidP="0062553E">
            <w:pPr>
              <w:pStyle w:val="movimento2"/>
              <w:rPr>
                <w:color w:val="002060"/>
              </w:rPr>
            </w:pPr>
            <w:r w:rsidRPr="003C277C">
              <w:rPr>
                <w:color w:val="002060"/>
              </w:rPr>
              <w:t xml:space="preserve">(VIRTUS ASD) </w:t>
            </w:r>
          </w:p>
        </w:tc>
        <w:tc>
          <w:tcPr>
            <w:tcW w:w="800" w:type="dxa"/>
            <w:tcMar>
              <w:top w:w="20" w:type="dxa"/>
              <w:left w:w="20" w:type="dxa"/>
              <w:bottom w:w="20" w:type="dxa"/>
              <w:right w:w="20" w:type="dxa"/>
            </w:tcMar>
            <w:vAlign w:val="center"/>
            <w:hideMark/>
          </w:tcPr>
          <w:p w14:paraId="3180CA6B"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4E238DF"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5ACA038" w14:textId="77777777" w:rsidR="004372F0" w:rsidRPr="003C277C" w:rsidRDefault="004372F0" w:rsidP="0062553E">
            <w:pPr>
              <w:pStyle w:val="movimento2"/>
              <w:rPr>
                <w:color w:val="002060"/>
              </w:rPr>
            </w:pPr>
            <w:r w:rsidRPr="003C277C">
              <w:rPr>
                <w:color w:val="002060"/>
              </w:rPr>
              <w:t> </w:t>
            </w:r>
          </w:p>
        </w:tc>
      </w:tr>
    </w:tbl>
    <w:p w14:paraId="452F431E" w14:textId="77777777" w:rsidR="004372F0" w:rsidRPr="003C277C" w:rsidRDefault="004372F0" w:rsidP="004372F0">
      <w:pPr>
        <w:pStyle w:val="titolo10"/>
        <w:rPr>
          <w:rFonts w:eastAsiaTheme="minorEastAsia"/>
          <w:color w:val="002060"/>
        </w:rPr>
      </w:pPr>
      <w:r w:rsidRPr="003C277C">
        <w:rPr>
          <w:color w:val="002060"/>
        </w:rPr>
        <w:t xml:space="preserve">GARE DEL 27/ 9/2025 </w:t>
      </w:r>
    </w:p>
    <w:p w14:paraId="412EB4FC" w14:textId="77777777" w:rsidR="004372F0" w:rsidRPr="003C277C" w:rsidRDefault="004372F0" w:rsidP="004372F0">
      <w:pPr>
        <w:pStyle w:val="titolo7a"/>
        <w:rPr>
          <w:color w:val="002060"/>
        </w:rPr>
      </w:pPr>
      <w:r w:rsidRPr="003C277C">
        <w:rPr>
          <w:color w:val="002060"/>
        </w:rPr>
        <w:t xml:space="preserve">PROVVEDIMENTI DISCIPLINARI </w:t>
      </w:r>
    </w:p>
    <w:p w14:paraId="37E1EE48"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717F059D" w14:textId="77777777" w:rsidR="004372F0" w:rsidRPr="003C277C" w:rsidRDefault="004372F0" w:rsidP="004372F0">
      <w:pPr>
        <w:pStyle w:val="titolo30"/>
        <w:rPr>
          <w:color w:val="002060"/>
        </w:rPr>
      </w:pPr>
      <w:r w:rsidRPr="003C277C">
        <w:rPr>
          <w:color w:val="002060"/>
        </w:rPr>
        <w:t xml:space="preserve">CALCIATORI NON ESPULSI </w:t>
      </w:r>
    </w:p>
    <w:p w14:paraId="3107407D" w14:textId="77777777" w:rsidR="004372F0" w:rsidRPr="003C277C" w:rsidRDefault="004372F0" w:rsidP="004372F0">
      <w:pPr>
        <w:pStyle w:val="titolo20"/>
        <w:rPr>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0FA06B76" w14:textId="77777777" w:rsidTr="0062553E">
        <w:tc>
          <w:tcPr>
            <w:tcW w:w="2200" w:type="dxa"/>
            <w:tcMar>
              <w:top w:w="20" w:type="dxa"/>
              <w:left w:w="20" w:type="dxa"/>
              <w:bottom w:w="20" w:type="dxa"/>
              <w:right w:w="20" w:type="dxa"/>
            </w:tcMar>
            <w:vAlign w:val="center"/>
            <w:hideMark/>
          </w:tcPr>
          <w:p w14:paraId="7E41B6FA" w14:textId="77777777" w:rsidR="004372F0" w:rsidRPr="003C277C" w:rsidRDefault="004372F0" w:rsidP="0062553E">
            <w:pPr>
              <w:pStyle w:val="movimento"/>
              <w:rPr>
                <w:color w:val="002060"/>
              </w:rPr>
            </w:pPr>
            <w:r w:rsidRPr="003C277C">
              <w:rPr>
                <w:color w:val="002060"/>
              </w:rPr>
              <w:t>PASTORESSA ANDREA</w:t>
            </w:r>
          </w:p>
        </w:tc>
        <w:tc>
          <w:tcPr>
            <w:tcW w:w="2200" w:type="dxa"/>
            <w:tcMar>
              <w:top w:w="20" w:type="dxa"/>
              <w:left w:w="20" w:type="dxa"/>
              <w:bottom w:w="20" w:type="dxa"/>
              <w:right w:w="20" w:type="dxa"/>
            </w:tcMar>
            <w:vAlign w:val="center"/>
            <w:hideMark/>
          </w:tcPr>
          <w:p w14:paraId="3A157E2C" w14:textId="77777777" w:rsidR="004372F0" w:rsidRPr="003C277C" w:rsidRDefault="004372F0" w:rsidP="0062553E">
            <w:pPr>
              <w:pStyle w:val="movimento2"/>
              <w:rPr>
                <w:color w:val="002060"/>
              </w:rPr>
            </w:pPr>
            <w:r w:rsidRPr="003C277C">
              <w:rPr>
                <w:color w:val="002060"/>
              </w:rPr>
              <w:t xml:space="preserve">(AUDAX PIOBBICO CALCIO) </w:t>
            </w:r>
          </w:p>
        </w:tc>
        <w:tc>
          <w:tcPr>
            <w:tcW w:w="800" w:type="dxa"/>
            <w:tcMar>
              <w:top w:w="20" w:type="dxa"/>
              <w:left w:w="20" w:type="dxa"/>
              <w:bottom w:w="20" w:type="dxa"/>
              <w:right w:w="20" w:type="dxa"/>
            </w:tcMar>
            <w:vAlign w:val="center"/>
            <w:hideMark/>
          </w:tcPr>
          <w:p w14:paraId="6596207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B6793AC" w14:textId="77777777" w:rsidR="004372F0" w:rsidRPr="003C277C" w:rsidRDefault="004372F0" w:rsidP="0062553E">
            <w:pPr>
              <w:pStyle w:val="movimento"/>
              <w:rPr>
                <w:color w:val="002060"/>
              </w:rPr>
            </w:pPr>
            <w:r w:rsidRPr="003C277C">
              <w:rPr>
                <w:color w:val="002060"/>
              </w:rPr>
              <w:t>IACONISI ALESSANDRO</w:t>
            </w:r>
          </w:p>
        </w:tc>
        <w:tc>
          <w:tcPr>
            <w:tcW w:w="2200" w:type="dxa"/>
            <w:tcMar>
              <w:top w:w="20" w:type="dxa"/>
              <w:left w:w="20" w:type="dxa"/>
              <w:bottom w:w="20" w:type="dxa"/>
              <w:right w:w="20" w:type="dxa"/>
            </w:tcMar>
            <w:vAlign w:val="center"/>
            <w:hideMark/>
          </w:tcPr>
          <w:p w14:paraId="5F991AA7" w14:textId="77777777" w:rsidR="004372F0" w:rsidRPr="003C277C" w:rsidRDefault="004372F0" w:rsidP="0062553E">
            <w:pPr>
              <w:pStyle w:val="movimento2"/>
              <w:rPr>
                <w:color w:val="002060"/>
              </w:rPr>
            </w:pPr>
            <w:r w:rsidRPr="003C277C">
              <w:rPr>
                <w:color w:val="002060"/>
              </w:rPr>
              <w:t xml:space="preserve">(OSIMO STAZIONE SSD A R.L.) </w:t>
            </w:r>
          </w:p>
        </w:tc>
      </w:tr>
      <w:tr w:rsidR="004372F0" w:rsidRPr="003C277C" w14:paraId="087F22AD" w14:textId="77777777" w:rsidTr="0062553E">
        <w:tc>
          <w:tcPr>
            <w:tcW w:w="2200" w:type="dxa"/>
            <w:tcMar>
              <w:top w:w="20" w:type="dxa"/>
              <w:left w:w="20" w:type="dxa"/>
              <w:bottom w:w="20" w:type="dxa"/>
              <w:right w:w="20" w:type="dxa"/>
            </w:tcMar>
            <w:vAlign w:val="center"/>
            <w:hideMark/>
          </w:tcPr>
          <w:p w14:paraId="18474BD6" w14:textId="77777777" w:rsidR="004372F0" w:rsidRPr="003C277C" w:rsidRDefault="004372F0" w:rsidP="0062553E">
            <w:pPr>
              <w:pStyle w:val="movimento"/>
              <w:rPr>
                <w:color w:val="002060"/>
              </w:rPr>
            </w:pPr>
            <w:r w:rsidRPr="003C277C">
              <w:rPr>
                <w:color w:val="002060"/>
              </w:rPr>
              <w:t>SANTANGELO ALESSANDRO</w:t>
            </w:r>
          </w:p>
        </w:tc>
        <w:tc>
          <w:tcPr>
            <w:tcW w:w="2200" w:type="dxa"/>
            <w:tcMar>
              <w:top w:w="20" w:type="dxa"/>
              <w:left w:w="20" w:type="dxa"/>
              <w:bottom w:w="20" w:type="dxa"/>
              <w:right w:w="20" w:type="dxa"/>
            </w:tcMar>
            <w:vAlign w:val="center"/>
            <w:hideMark/>
          </w:tcPr>
          <w:p w14:paraId="02350C8A" w14:textId="77777777" w:rsidR="004372F0" w:rsidRPr="003C277C" w:rsidRDefault="004372F0" w:rsidP="0062553E">
            <w:pPr>
              <w:pStyle w:val="movimento2"/>
              <w:rPr>
                <w:color w:val="002060"/>
              </w:rPr>
            </w:pPr>
            <w:r w:rsidRPr="003C277C">
              <w:rPr>
                <w:color w:val="002060"/>
              </w:rPr>
              <w:t xml:space="preserve">(OSIMO STAZIONE SSD A R.L.) </w:t>
            </w:r>
          </w:p>
        </w:tc>
        <w:tc>
          <w:tcPr>
            <w:tcW w:w="800" w:type="dxa"/>
            <w:tcMar>
              <w:top w:w="20" w:type="dxa"/>
              <w:left w:w="20" w:type="dxa"/>
              <w:bottom w:w="20" w:type="dxa"/>
              <w:right w:w="20" w:type="dxa"/>
            </w:tcMar>
            <w:vAlign w:val="center"/>
            <w:hideMark/>
          </w:tcPr>
          <w:p w14:paraId="482EBBA9"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3E21EB5" w14:textId="77777777" w:rsidR="004372F0" w:rsidRPr="003C277C" w:rsidRDefault="004372F0" w:rsidP="0062553E">
            <w:pPr>
              <w:pStyle w:val="movimento"/>
              <w:rPr>
                <w:color w:val="002060"/>
              </w:rPr>
            </w:pPr>
            <w:r w:rsidRPr="003C277C">
              <w:rPr>
                <w:color w:val="002060"/>
              </w:rPr>
              <w:t>CAPRIOTTI FRANCESCO</w:t>
            </w:r>
          </w:p>
        </w:tc>
        <w:tc>
          <w:tcPr>
            <w:tcW w:w="2200" w:type="dxa"/>
            <w:tcMar>
              <w:top w:w="20" w:type="dxa"/>
              <w:left w:w="20" w:type="dxa"/>
              <w:bottom w:w="20" w:type="dxa"/>
              <w:right w:w="20" w:type="dxa"/>
            </w:tcMar>
            <w:vAlign w:val="center"/>
            <w:hideMark/>
          </w:tcPr>
          <w:p w14:paraId="54C0EE34" w14:textId="77777777" w:rsidR="004372F0" w:rsidRPr="003C277C" w:rsidRDefault="004372F0" w:rsidP="0062553E">
            <w:pPr>
              <w:pStyle w:val="movimento2"/>
              <w:rPr>
                <w:color w:val="002060"/>
              </w:rPr>
            </w:pPr>
            <w:r w:rsidRPr="003C277C">
              <w:rPr>
                <w:color w:val="002060"/>
              </w:rPr>
              <w:t xml:space="preserve">(POLISPORTIVA RIPATRANSONE) </w:t>
            </w:r>
          </w:p>
        </w:tc>
      </w:tr>
      <w:tr w:rsidR="004372F0" w:rsidRPr="003C277C" w14:paraId="23B604C1" w14:textId="77777777" w:rsidTr="0062553E">
        <w:tc>
          <w:tcPr>
            <w:tcW w:w="2200" w:type="dxa"/>
            <w:tcMar>
              <w:top w:w="20" w:type="dxa"/>
              <w:left w:w="20" w:type="dxa"/>
              <w:bottom w:w="20" w:type="dxa"/>
              <w:right w:w="20" w:type="dxa"/>
            </w:tcMar>
            <w:vAlign w:val="center"/>
            <w:hideMark/>
          </w:tcPr>
          <w:p w14:paraId="1061FBE6" w14:textId="77777777" w:rsidR="004372F0" w:rsidRPr="003C277C" w:rsidRDefault="004372F0" w:rsidP="0062553E">
            <w:pPr>
              <w:pStyle w:val="movimento"/>
              <w:rPr>
                <w:color w:val="002060"/>
              </w:rPr>
            </w:pPr>
            <w:r w:rsidRPr="003C277C">
              <w:rPr>
                <w:color w:val="002060"/>
              </w:rPr>
              <w:t>SICA OCTAVIAN ANTON</w:t>
            </w:r>
          </w:p>
        </w:tc>
        <w:tc>
          <w:tcPr>
            <w:tcW w:w="2200" w:type="dxa"/>
            <w:tcMar>
              <w:top w:w="20" w:type="dxa"/>
              <w:left w:w="20" w:type="dxa"/>
              <w:bottom w:w="20" w:type="dxa"/>
              <w:right w:w="20" w:type="dxa"/>
            </w:tcMar>
            <w:vAlign w:val="center"/>
            <w:hideMark/>
          </w:tcPr>
          <w:p w14:paraId="1A09711C" w14:textId="77777777" w:rsidR="004372F0" w:rsidRPr="003C277C" w:rsidRDefault="004372F0" w:rsidP="0062553E">
            <w:pPr>
              <w:pStyle w:val="movimento2"/>
              <w:rPr>
                <w:color w:val="002060"/>
              </w:rPr>
            </w:pPr>
            <w:r w:rsidRPr="003C277C">
              <w:rPr>
                <w:color w:val="002060"/>
              </w:rPr>
              <w:t xml:space="preserve">(POLISPORTIVA RIPATRANSONE) </w:t>
            </w:r>
          </w:p>
        </w:tc>
        <w:tc>
          <w:tcPr>
            <w:tcW w:w="800" w:type="dxa"/>
            <w:tcMar>
              <w:top w:w="20" w:type="dxa"/>
              <w:left w:w="20" w:type="dxa"/>
              <w:bottom w:w="20" w:type="dxa"/>
              <w:right w:w="20" w:type="dxa"/>
            </w:tcMar>
            <w:vAlign w:val="center"/>
            <w:hideMark/>
          </w:tcPr>
          <w:p w14:paraId="77450EB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F538B7B" w14:textId="77777777" w:rsidR="004372F0" w:rsidRPr="003C277C" w:rsidRDefault="004372F0" w:rsidP="0062553E">
            <w:pPr>
              <w:pStyle w:val="movimento"/>
              <w:rPr>
                <w:color w:val="002060"/>
              </w:rPr>
            </w:pPr>
            <w:r w:rsidRPr="003C277C">
              <w:rPr>
                <w:color w:val="002060"/>
              </w:rPr>
              <w:t>LATINI ANDREA</w:t>
            </w:r>
          </w:p>
        </w:tc>
        <w:tc>
          <w:tcPr>
            <w:tcW w:w="2200" w:type="dxa"/>
            <w:tcMar>
              <w:top w:w="20" w:type="dxa"/>
              <w:left w:w="20" w:type="dxa"/>
              <w:bottom w:w="20" w:type="dxa"/>
              <w:right w:w="20" w:type="dxa"/>
            </w:tcMar>
            <w:vAlign w:val="center"/>
            <w:hideMark/>
          </w:tcPr>
          <w:p w14:paraId="331ABC49" w14:textId="77777777" w:rsidR="004372F0" w:rsidRPr="003C277C" w:rsidRDefault="004372F0" w:rsidP="0062553E">
            <w:pPr>
              <w:pStyle w:val="movimento2"/>
              <w:rPr>
                <w:color w:val="002060"/>
              </w:rPr>
            </w:pPr>
            <w:r w:rsidRPr="003C277C">
              <w:rPr>
                <w:color w:val="002060"/>
              </w:rPr>
              <w:t xml:space="preserve">(RIPABERARDA) </w:t>
            </w:r>
          </w:p>
        </w:tc>
      </w:tr>
      <w:tr w:rsidR="004372F0" w:rsidRPr="003C277C" w14:paraId="0C859E70" w14:textId="77777777" w:rsidTr="0062553E">
        <w:tc>
          <w:tcPr>
            <w:tcW w:w="2200" w:type="dxa"/>
            <w:tcMar>
              <w:top w:w="20" w:type="dxa"/>
              <w:left w:w="20" w:type="dxa"/>
              <w:bottom w:w="20" w:type="dxa"/>
              <w:right w:w="20" w:type="dxa"/>
            </w:tcMar>
            <w:vAlign w:val="center"/>
            <w:hideMark/>
          </w:tcPr>
          <w:p w14:paraId="18E1177D" w14:textId="77777777" w:rsidR="004372F0" w:rsidRPr="003C277C" w:rsidRDefault="004372F0" w:rsidP="0062553E">
            <w:pPr>
              <w:pStyle w:val="movimento"/>
              <w:rPr>
                <w:color w:val="002060"/>
              </w:rPr>
            </w:pPr>
            <w:r w:rsidRPr="003C277C">
              <w:rPr>
                <w:color w:val="002060"/>
              </w:rPr>
              <w:t>VALACCHI MAURO</w:t>
            </w:r>
          </w:p>
        </w:tc>
        <w:tc>
          <w:tcPr>
            <w:tcW w:w="2200" w:type="dxa"/>
            <w:tcMar>
              <w:top w:w="20" w:type="dxa"/>
              <w:left w:w="20" w:type="dxa"/>
              <w:bottom w:w="20" w:type="dxa"/>
              <w:right w:w="20" w:type="dxa"/>
            </w:tcMar>
            <w:vAlign w:val="center"/>
            <w:hideMark/>
          </w:tcPr>
          <w:p w14:paraId="0E4ED2CE" w14:textId="77777777" w:rsidR="004372F0" w:rsidRPr="003C277C" w:rsidRDefault="004372F0" w:rsidP="0062553E">
            <w:pPr>
              <w:pStyle w:val="movimento2"/>
              <w:rPr>
                <w:color w:val="002060"/>
              </w:rPr>
            </w:pPr>
            <w:r w:rsidRPr="003C277C">
              <w:rPr>
                <w:color w:val="002060"/>
              </w:rPr>
              <w:t xml:space="preserve">(RIPABERARDA) </w:t>
            </w:r>
          </w:p>
        </w:tc>
        <w:tc>
          <w:tcPr>
            <w:tcW w:w="800" w:type="dxa"/>
            <w:tcMar>
              <w:top w:w="20" w:type="dxa"/>
              <w:left w:w="20" w:type="dxa"/>
              <w:bottom w:w="20" w:type="dxa"/>
              <w:right w:w="20" w:type="dxa"/>
            </w:tcMar>
            <w:vAlign w:val="center"/>
            <w:hideMark/>
          </w:tcPr>
          <w:p w14:paraId="00F9EBC0"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0ED5E019" w14:textId="77777777" w:rsidR="004372F0" w:rsidRPr="003C277C" w:rsidRDefault="004372F0" w:rsidP="0062553E">
            <w:pPr>
              <w:pStyle w:val="movimento"/>
              <w:rPr>
                <w:color w:val="002060"/>
              </w:rPr>
            </w:pPr>
            <w:r w:rsidRPr="003C277C">
              <w:rPr>
                <w:color w:val="002060"/>
              </w:rPr>
              <w:t>EJLLI FATJON</w:t>
            </w:r>
          </w:p>
        </w:tc>
        <w:tc>
          <w:tcPr>
            <w:tcW w:w="2200" w:type="dxa"/>
            <w:tcMar>
              <w:top w:w="20" w:type="dxa"/>
              <w:left w:w="20" w:type="dxa"/>
              <w:bottom w:w="20" w:type="dxa"/>
              <w:right w:w="20" w:type="dxa"/>
            </w:tcMar>
            <w:vAlign w:val="center"/>
            <w:hideMark/>
          </w:tcPr>
          <w:p w14:paraId="3E02CD2A" w14:textId="77777777" w:rsidR="004372F0" w:rsidRPr="003C277C" w:rsidRDefault="004372F0" w:rsidP="0062553E">
            <w:pPr>
              <w:pStyle w:val="movimento2"/>
              <w:rPr>
                <w:color w:val="002060"/>
              </w:rPr>
            </w:pPr>
            <w:r w:rsidRPr="003C277C">
              <w:rPr>
                <w:color w:val="002060"/>
              </w:rPr>
              <w:t xml:space="preserve">(VADO C5) </w:t>
            </w:r>
          </w:p>
        </w:tc>
      </w:tr>
    </w:tbl>
    <w:p w14:paraId="7D1BE622" w14:textId="77777777" w:rsidR="004372F0" w:rsidRPr="003C277C" w:rsidRDefault="004372F0" w:rsidP="004372F0">
      <w:pPr>
        <w:pStyle w:val="titolo10"/>
        <w:rPr>
          <w:rFonts w:eastAsiaTheme="minorEastAsia"/>
          <w:color w:val="002060"/>
        </w:rPr>
      </w:pPr>
      <w:r w:rsidRPr="003C277C">
        <w:rPr>
          <w:color w:val="002060"/>
        </w:rPr>
        <w:lastRenderedPageBreak/>
        <w:t xml:space="preserve">GARE DEL 28/ 9/2025 </w:t>
      </w:r>
    </w:p>
    <w:p w14:paraId="32589014" w14:textId="77777777" w:rsidR="004372F0" w:rsidRPr="003C277C" w:rsidRDefault="004372F0" w:rsidP="004372F0">
      <w:pPr>
        <w:pStyle w:val="titolo7a"/>
        <w:rPr>
          <w:color w:val="002060"/>
        </w:rPr>
      </w:pPr>
      <w:r w:rsidRPr="003C277C">
        <w:rPr>
          <w:color w:val="002060"/>
        </w:rPr>
        <w:t xml:space="preserve">PROVVEDIMENTI DISCIPLINARI </w:t>
      </w:r>
    </w:p>
    <w:p w14:paraId="0A9C0E22"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1FD6F10A" w14:textId="77777777" w:rsidR="004372F0" w:rsidRPr="003C277C" w:rsidRDefault="004372F0" w:rsidP="004372F0">
      <w:pPr>
        <w:pStyle w:val="titolo30"/>
        <w:rPr>
          <w:color w:val="002060"/>
        </w:rPr>
      </w:pPr>
      <w:r w:rsidRPr="003C277C">
        <w:rPr>
          <w:color w:val="002060"/>
        </w:rPr>
        <w:t xml:space="preserve">CALCIATORI ESPULSI </w:t>
      </w:r>
    </w:p>
    <w:p w14:paraId="13E9D970" w14:textId="77777777" w:rsidR="004372F0" w:rsidRPr="003C277C" w:rsidRDefault="004372F0" w:rsidP="004372F0">
      <w:pPr>
        <w:pStyle w:val="titolo20"/>
        <w:rPr>
          <w:color w:val="002060"/>
        </w:rPr>
      </w:pPr>
      <w:r w:rsidRPr="003C277C">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9AF3F30" w14:textId="77777777" w:rsidTr="0062553E">
        <w:tc>
          <w:tcPr>
            <w:tcW w:w="2200" w:type="dxa"/>
            <w:tcMar>
              <w:top w:w="20" w:type="dxa"/>
              <w:left w:w="20" w:type="dxa"/>
              <w:bottom w:w="20" w:type="dxa"/>
              <w:right w:w="20" w:type="dxa"/>
            </w:tcMar>
            <w:vAlign w:val="center"/>
            <w:hideMark/>
          </w:tcPr>
          <w:p w14:paraId="0D475823" w14:textId="77777777" w:rsidR="004372F0" w:rsidRPr="003C277C" w:rsidRDefault="004372F0" w:rsidP="0062553E">
            <w:pPr>
              <w:pStyle w:val="movimento"/>
              <w:rPr>
                <w:color w:val="002060"/>
              </w:rPr>
            </w:pPr>
            <w:r w:rsidRPr="003C277C">
              <w:rPr>
                <w:color w:val="002060"/>
              </w:rPr>
              <w:t>SIMONETTI FEDERICO</w:t>
            </w:r>
          </w:p>
        </w:tc>
        <w:tc>
          <w:tcPr>
            <w:tcW w:w="2200" w:type="dxa"/>
            <w:tcMar>
              <w:top w:w="20" w:type="dxa"/>
              <w:left w:w="20" w:type="dxa"/>
              <w:bottom w:w="20" w:type="dxa"/>
              <w:right w:w="20" w:type="dxa"/>
            </w:tcMar>
            <w:vAlign w:val="center"/>
            <w:hideMark/>
          </w:tcPr>
          <w:p w14:paraId="050CDDE8" w14:textId="77777777" w:rsidR="004372F0" w:rsidRPr="003C277C" w:rsidRDefault="004372F0" w:rsidP="0062553E">
            <w:pPr>
              <w:pStyle w:val="movimento2"/>
              <w:rPr>
                <w:color w:val="002060"/>
              </w:rPr>
            </w:pPr>
            <w:r w:rsidRPr="003C277C">
              <w:rPr>
                <w:color w:val="002060"/>
              </w:rPr>
              <w:t xml:space="preserve">(POLISPORTIVA S.C. LORETO) </w:t>
            </w:r>
          </w:p>
        </w:tc>
        <w:tc>
          <w:tcPr>
            <w:tcW w:w="800" w:type="dxa"/>
            <w:tcMar>
              <w:top w:w="20" w:type="dxa"/>
              <w:left w:w="20" w:type="dxa"/>
              <w:bottom w:w="20" w:type="dxa"/>
              <w:right w:w="20" w:type="dxa"/>
            </w:tcMar>
            <w:vAlign w:val="center"/>
            <w:hideMark/>
          </w:tcPr>
          <w:p w14:paraId="59A9C0AE"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6051C447"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BE3B54E" w14:textId="77777777" w:rsidR="004372F0" w:rsidRPr="003C277C" w:rsidRDefault="004372F0" w:rsidP="0062553E">
            <w:pPr>
              <w:pStyle w:val="movimento2"/>
              <w:rPr>
                <w:color w:val="002060"/>
              </w:rPr>
            </w:pPr>
            <w:r w:rsidRPr="003C277C">
              <w:rPr>
                <w:color w:val="002060"/>
              </w:rPr>
              <w:t> </w:t>
            </w:r>
          </w:p>
        </w:tc>
      </w:tr>
    </w:tbl>
    <w:p w14:paraId="4317E3B6" w14:textId="77777777" w:rsidR="004372F0" w:rsidRPr="003C277C" w:rsidRDefault="004372F0" w:rsidP="004372F0">
      <w:pPr>
        <w:pStyle w:val="titolo30"/>
        <w:rPr>
          <w:rFonts w:eastAsiaTheme="minorEastAsia"/>
          <w:color w:val="002060"/>
        </w:rPr>
      </w:pPr>
      <w:r w:rsidRPr="003C277C">
        <w:rPr>
          <w:color w:val="002060"/>
        </w:rPr>
        <w:t xml:space="preserve">CALCIATORI NON ESPULSI </w:t>
      </w:r>
    </w:p>
    <w:p w14:paraId="06879DB4" w14:textId="77777777" w:rsidR="004372F0" w:rsidRPr="003C277C" w:rsidRDefault="004372F0" w:rsidP="004372F0">
      <w:pPr>
        <w:pStyle w:val="titolo20"/>
        <w:rPr>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684F43F1" w14:textId="77777777" w:rsidTr="0062553E">
        <w:tc>
          <w:tcPr>
            <w:tcW w:w="2200" w:type="dxa"/>
            <w:tcMar>
              <w:top w:w="20" w:type="dxa"/>
              <w:left w:w="20" w:type="dxa"/>
              <w:bottom w:w="20" w:type="dxa"/>
              <w:right w:w="20" w:type="dxa"/>
            </w:tcMar>
            <w:vAlign w:val="center"/>
            <w:hideMark/>
          </w:tcPr>
          <w:p w14:paraId="1BB9BB0A" w14:textId="77777777" w:rsidR="004372F0" w:rsidRPr="003C277C" w:rsidRDefault="004372F0" w:rsidP="0062553E">
            <w:pPr>
              <w:pStyle w:val="movimento"/>
              <w:rPr>
                <w:color w:val="002060"/>
              </w:rPr>
            </w:pPr>
            <w:r w:rsidRPr="003C277C">
              <w:rPr>
                <w:color w:val="002060"/>
              </w:rPr>
              <w:t>BUDINI LORENZO</w:t>
            </w:r>
          </w:p>
        </w:tc>
        <w:tc>
          <w:tcPr>
            <w:tcW w:w="2200" w:type="dxa"/>
            <w:tcMar>
              <w:top w:w="20" w:type="dxa"/>
              <w:left w:w="20" w:type="dxa"/>
              <w:bottom w:w="20" w:type="dxa"/>
              <w:right w:w="20" w:type="dxa"/>
            </w:tcMar>
            <w:vAlign w:val="center"/>
            <w:hideMark/>
          </w:tcPr>
          <w:p w14:paraId="3F492E66" w14:textId="77777777" w:rsidR="004372F0" w:rsidRPr="003C277C" w:rsidRDefault="004372F0" w:rsidP="0062553E">
            <w:pPr>
              <w:pStyle w:val="movimento2"/>
              <w:rPr>
                <w:color w:val="002060"/>
              </w:rPr>
            </w:pPr>
            <w:r w:rsidRPr="003C277C">
              <w:rPr>
                <w:color w:val="002060"/>
              </w:rPr>
              <w:t xml:space="preserve">(POLISPORTIVA S.C. LORETO) </w:t>
            </w:r>
          </w:p>
        </w:tc>
        <w:tc>
          <w:tcPr>
            <w:tcW w:w="800" w:type="dxa"/>
            <w:tcMar>
              <w:top w:w="20" w:type="dxa"/>
              <w:left w:w="20" w:type="dxa"/>
              <w:bottom w:w="20" w:type="dxa"/>
              <w:right w:w="20" w:type="dxa"/>
            </w:tcMar>
            <w:vAlign w:val="center"/>
            <w:hideMark/>
          </w:tcPr>
          <w:p w14:paraId="7585C8A2"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286ED6EE" w14:textId="77777777" w:rsidR="004372F0" w:rsidRPr="003C277C" w:rsidRDefault="004372F0" w:rsidP="0062553E">
            <w:pPr>
              <w:pStyle w:val="movimento"/>
              <w:rPr>
                <w:color w:val="002060"/>
              </w:rPr>
            </w:pPr>
            <w:r w:rsidRPr="003C277C">
              <w:rPr>
                <w:color w:val="002060"/>
              </w:rPr>
              <w:t>CHIARINI TOMMASO</w:t>
            </w:r>
          </w:p>
        </w:tc>
        <w:tc>
          <w:tcPr>
            <w:tcW w:w="2200" w:type="dxa"/>
            <w:tcMar>
              <w:top w:w="20" w:type="dxa"/>
              <w:left w:w="20" w:type="dxa"/>
              <w:bottom w:w="20" w:type="dxa"/>
              <w:right w:w="20" w:type="dxa"/>
            </w:tcMar>
            <w:vAlign w:val="center"/>
            <w:hideMark/>
          </w:tcPr>
          <w:p w14:paraId="3F38277A" w14:textId="77777777" w:rsidR="004372F0" w:rsidRPr="003C277C" w:rsidRDefault="004372F0" w:rsidP="0062553E">
            <w:pPr>
              <w:pStyle w:val="movimento2"/>
              <w:rPr>
                <w:color w:val="002060"/>
              </w:rPr>
            </w:pPr>
            <w:r w:rsidRPr="003C277C">
              <w:rPr>
                <w:color w:val="002060"/>
              </w:rPr>
              <w:t xml:space="preserve">(POLISPORTIVA S.C. LORETO) </w:t>
            </w:r>
          </w:p>
        </w:tc>
      </w:tr>
    </w:tbl>
    <w:p w14:paraId="43EE5F79" w14:textId="77777777" w:rsidR="004372F0" w:rsidRPr="003C277C" w:rsidRDefault="004372F0" w:rsidP="004372F0">
      <w:pPr>
        <w:pStyle w:val="titolo10"/>
        <w:rPr>
          <w:rFonts w:eastAsiaTheme="minorEastAsia"/>
          <w:color w:val="002060"/>
        </w:rPr>
      </w:pPr>
      <w:r w:rsidRPr="003C277C">
        <w:rPr>
          <w:color w:val="002060"/>
        </w:rPr>
        <w:t xml:space="preserve">GARE DEL 29/ 9/2025 </w:t>
      </w:r>
    </w:p>
    <w:p w14:paraId="2AD18684" w14:textId="77777777" w:rsidR="004372F0" w:rsidRPr="003C277C" w:rsidRDefault="004372F0" w:rsidP="004372F0">
      <w:pPr>
        <w:pStyle w:val="titolo7a"/>
        <w:rPr>
          <w:color w:val="002060"/>
        </w:rPr>
      </w:pPr>
      <w:r w:rsidRPr="003C277C">
        <w:rPr>
          <w:color w:val="002060"/>
        </w:rPr>
        <w:t xml:space="preserve">PROVVEDIMENTI DISCIPLINARI </w:t>
      </w:r>
    </w:p>
    <w:p w14:paraId="43223C76" w14:textId="77777777" w:rsidR="004372F0" w:rsidRPr="003C277C" w:rsidRDefault="004372F0" w:rsidP="004372F0">
      <w:pPr>
        <w:pStyle w:val="titolo7b0"/>
        <w:rPr>
          <w:color w:val="002060"/>
        </w:rPr>
      </w:pPr>
      <w:r w:rsidRPr="003C277C">
        <w:rPr>
          <w:color w:val="002060"/>
        </w:rPr>
        <w:t xml:space="preserve">In base alle risultanze degli atti ufficiali sono state deliberate le seguenti sanzioni disciplinari. </w:t>
      </w:r>
    </w:p>
    <w:p w14:paraId="137651C9" w14:textId="77777777" w:rsidR="004372F0" w:rsidRPr="003C277C" w:rsidRDefault="004372F0" w:rsidP="004372F0">
      <w:pPr>
        <w:pStyle w:val="titolo30"/>
        <w:rPr>
          <w:color w:val="002060"/>
        </w:rPr>
      </w:pPr>
      <w:r w:rsidRPr="003C277C">
        <w:rPr>
          <w:color w:val="002060"/>
        </w:rPr>
        <w:t xml:space="preserve">CALCIATORI NON ESPULSI </w:t>
      </w:r>
    </w:p>
    <w:p w14:paraId="3D2C5A78" w14:textId="77777777" w:rsidR="004372F0" w:rsidRPr="003C277C" w:rsidRDefault="004372F0" w:rsidP="004372F0">
      <w:pPr>
        <w:pStyle w:val="titolo20"/>
        <w:rPr>
          <w:color w:val="002060"/>
        </w:rPr>
      </w:pPr>
      <w:r w:rsidRPr="003C277C">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5EE5A340" w14:textId="77777777" w:rsidTr="0062553E">
        <w:tc>
          <w:tcPr>
            <w:tcW w:w="2200" w:type="dxa"/>
            <w:tcMar>
              <w:top w:w="20" w:type="dxa"/>
              <w:left w:w="20" w:type="dxa"/>
              <w:bottom w:w="20" w:type="dxa"/>
              <w:right w:w="20" w:type="dxa"/>
            </w:tcMar>
            <w:vAlign w:val="center"/>
            <w:hideMark/>
          </w:tcPr>
          <w:p w14:paraId="69978E40" w14:textId="77777777" w:rsidR="004372F0" w:rsidRPr="003C277C" w:rsidRDefault="004372F0" w:rsidP="0062553E">
            <w:pPr>
              <w:pStyle w:val="movimento"/>
              <w:rPr>
                <w:color w:val="002060"/>
              </w:rPr>
            </w:pPr>
            <w:r w:rsidRPr="003C277C">
              <w:rPr>
                <w:color w:val="002060"/>
              </w:rPr>
              <w:t>PETRINI FEDERICO</w:t>
            </w:r>
          </w:p>
        </w:tc>
        <w:tc>
          <w:tcPr>
            <w:tcW w:w="2200" w:type="dxa"/>
            <w:tcMar>
              <w:top w:w="20" w:type="dxa"/>
              <w:left w:w="20" w:type="dxa"/>
              <w:bottom w:w="20" w:type="dxa"/>
              <w:right w:w="20" w:type="dxa"/>
            </w:tcMar>
            <w:vAlign w:val="center"/>
            <w:hideMark/>
          </w:tcPr>
          <w:p w14:paraId="76391339" w14:textId="77777777" w:rsidR="004372F0" w:rsidRPr="003C277C" w:rsidRDefault="004372F0" w:rsidP="0062553E">
            <w:pPr>
              <w:pStyle w:val="movimento2"/>
              <w:rPr>
                <w:color w:val="002060"/>
              </w:rPr>
            </w:pPr>
            <w:r w:rsidRPr="003C277C">
              <w:rPr>
                <w:color w:val="002060"/>
              </w:rPr>
              <w:t xml:space="preserve">(AMATORI STESE 2007 SRL) </w:t>
            </w:r>
          </w:p>
        </w:tc>
        <w:tc>
          <w:tcPr>
            <w:tcW w:w="800" w:type="dxa"/>
            <w:tcMar>
              <w:top w:w="20" w:type="dxa"/>
              <w:left w:w="20" w:type="dxa"/>
              <w:bottom w:w="20" w:type="dxa"/>
              <w:right w:w="20" w:type="dxa"/>
            </w:tcMar>
            <w:vAlign w:val="center"/>
            <w:hideMark/>
          </w:tcPr>
          <w:p w14:paraId="06A37A15"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488F1B38"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51417E6" w14:textId="77777777" w:rsidR="004372F0" w:rsidRPr="003C277C" w:rsidRDefault="004372F0" w:rsidP="0062553E">
            <w:pPr>
              <w:pStyle w:val="movimento2"/>
              <w:rPr>
                <w:color w:val="002060"/>
              </w:rPr>
            </w:pPr>
            <w:r w:rsidRPr="003C277C">
              <w:rPr>
                <w:color w:val="002060"/>
              </w:rPr>
              <w:t> </w:t>
            </w:r>
          </w:p>
        </w:tc>
      </w:tr>
    </w:tbl>
    <w:p w14:paraId="2AB4C025" w14:textId="77777777" w:rsidR="004372F0" w:rsidRPr="003C277C" w:rsidRDefault="004372F0" w:rsidP="004372F0">
      <w:pPr>
        <w:pStyle w:val="titolo20"/>
        <w:rPr>
          <w:rFonts w:eastAsiaTheme="minorEastAsia"/>
          <w:color w:val="002060"/>
        </w:rPr>
      </w:pPr>
      <w:r w:rsidRPr="003C277C">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372F0" w:rsidRPr="003C277C" w14:paraId="239AB47B" w14:textId="77777777" w:rsidTr="0062553E">
        <w:tc>
          <w:tcPr>
            <w:tcW w:w="2200" w:type="dxa"/>
            <w:tcMar>
              <w:top w:w="20" w:type="dxa"/>
              <w:left w:w="20" w:type="dxa"/>
              <w:bottom w:w="20" w:type="dxa"/>
              <w:right w:w="20" w:type="dxa"/>
            </w:tcMar>
            <w:vAlign w:val="center"/>
            <w:hideMark/>
          </w:tcPr>
          <w:p w14:paraId="733C0283" w14:textId="77777777" w:rsidR="004372F0" w:rsidRPr="003C277C" w:rsidRDefault="004372F0" w:rsidP="0062553E">
            <w:pPr>
              <w:pStyle w:val="movimento"/>
              <w:rPr>
                <w:color w:val="002060"/>
              </w:rPr>
            </w:pPr>
            <w:r w:rsidRPr="003C277C">
              <w:rPr>
                <w:color w:val="002060"/>
              </w:rPr>
              <w:t>ANGRI FRANCESCO</w:t>
            </w:r>
          </w:p>
        </w:tc>
        <w:tc>
          <w:tcPr>
            <w:tcW w:w="2200" w:type="dxa"/>
            <w:tcMar>
              <w:top w:w="20" w:type="dxa"/>
              <w:left w:w="20" w:type="dxa"/>
              <w:bottom w:w="20" w:type="dxa"/>
              <w:right w:w="20" w:type="dxa"/>
            </w:tcMar>
            <w:vAlign w:val="center"/>
            <w:hideMark/>
          </w:tcPr>
          <w:p w14:paraId="603948D5" w14:textId="77777777" w:rsidR="004372F0" w:rsidRPr="003C277C" w:rsidRDefault="004372F0" w:rsidP="0062553E">
            <w:pPr>
              <w:pStyle w:val="movimento2"/>
              <w:rPr>
                <w:color w:val="002060"/>
              </w:rPr>
            </w:pPr>
            <w:r w:rsidRPr="003C277C">
              <w:rPr>
                <w:color w:val="002060"/>
              </w:rPr>
              <w:t xml:space="preserve">(CHIARAVALLE FUTSAL) </w:t>
            </w:r>
          </w:p>
        </w:tc>
        <w:tc>
          <w:tcPr>
            <w:tcW w:w="800" w:type="dxa"/>
            <w:tcMar>
              <w:top w:w="20" w:type="dxa"/>
              <w:left w:w="20" w:type="dxa"/>
              <w:bottom w:w="20" w:type="dxa"/>
              <w:right w:w="20" w:type="dxa"/>
            </w:tcMar>
            <w:vAlign w:val="center"/>
            <w:hideMark/>
          </w:tcPr>
          <w:p w14:paraId="10AC0D4A" w14:textId="77777777" w:rsidR="004372F0" w:rsidRPr="003C277C" w:rsidRDefault="004372F0" w:rsidP="0062553E">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338697AA" w14:textId="77777777" w:rsidR="004372F0" w:rsidRPr="003C277C" w:rsidRDefault="004372F0" w:rsidP="0062553E">
            <w:pPr>
              <w:pStyle w:val="movimento"/>
              <w:rPr>
                <w:color w:val="002060"/>
              </w:rPr>
            </w:pPr>
            <w:r w:rsidRPr="003C277C">
              <w:rPr>
                <w:color w:val="002060"/>
              </w:rPr>
              <w:t>TORRESI MICHELE</w:t>
            </w:r>
          </w:p>
        </w:tc>
        <w:tc>
          <w:tcPr>
            <w:tcW w:w="2200" w:type="dxa"/>
            <w:tcMar>
              <w:top w:w="20" w:type="dxa"/>
              <w:left w:w="20" w:type="dxa"/>
              <w:bottom w:w="20" w:type="dxa"/>
              <w:right w:w="20" w:type="dxa"/>
            </w:tcMar>
            <w:vAlign w:val="center"/>
            <w:hideMark/>
          </w:tcPr>
          <w:p w14:paraId="4D752F0C" w14:textId="77777777" w:rsidR="004372F0" w:rsidRPr="003C277C" w:rsidRDefault="004372F0" w:rsidP="0062553E">
            <w:pPr>
              <w:pStyle w:val="movimento2"/>
              <w:rPr>
                <w:color w:val="002060"/>
              </w:rPr>
            </w:pPr>
            <w:r w:rsidRPr="003C277C">
              <w:rPr>
                <w:color w:val="002060"/>
              </w:rPr>
              <w:t xml:space="preserve">(SANTA MARIA APPARENTE) </w:t>
            </w:r>
          </w:p>
        </w:tc>
      </w:tr>
    </w:tbl>
    <w:p w14:paraId="010A935A" w14:textId="77777777" w:rsidR="004372F0" w:rsidRDefault="004372F0" w:rsidP="004372F0">
      <w:pPr>
        <w:pStyle w:val="breakline"/>
        <w:rPr>
          <w:color w:val="002060"/>
        </w:rPr>
      </w:pPr>
    </w:p>
    <w:p w14:paraId="0DC38DCF" w14:textId="77777777" w:rsidR="004372F0" w:rsidRPr="00BD581B" w:rsidRDefault="004372F0" w:rsidP="004372F0">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223F4D3" w14:textId="77777777" w:rsidR="004372F0" w:rsidRPr="00BD581B" w:rsidRDefault="004372F0" w:rsidP="004372F0">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8741197" w14:textId="77777777" w:rsidR="004372F0" w:rsidRDefault="004372F0" w:rsidP="004372F0">
      <w:pPr>
        <w:pStyle w:val="breakline"/>
        <w:rPr>
          <w:color w:val="002060"/>
        </w:rPr>
      </w:pPr>
    </w:p>
    <w:p w14:paraId="77D3A242" w14:textId="77777777" w:rsidR="004372F0" w:rsidRPr="003C277C" w:rsidRDefault="004372F0" w:rsidP="004372F0">
      <w:pPr>
        <w:pStyle w:val="titoloprinc0"/>
        <w:rPr>
          <w:color w:val="002060"/>
        </w:rPr>
      </w:pPr>
      <w:r>
        <w:rPr>
          <w:color w:val="002060"/>
        </w:rPr>
        <w:t>PROGRAMMA GARE</w:t>
      </w:r>
    </w:p>
    <w:p w14:paraId="0D04C2C1" w14:textId="77777777" w:rsidR="004372F0" w:rsidRDefault="004372F0" w:rsidP="004372F0">
      <w:pPr>
        <w:pStyle w:val="breakline"/>
        <w:rPr>
          <w:color w:val="002060"/>
        </w:rPr>
      </w:pPr>
    </w:p>
    <w:p w14:paraId="0AB0147F" w14:textId="77777777" w:rsidR="004372F0" w:rsidRPr="000A5012" w:rsidRDefault="004372F0" w:rsidP="004372F0">
      <w:pPr>
        <w:pStyle w:val="sottotitolocampionato10"/>
        <w:rPr>
          <w:color w:val="002060"/>
        </w:rPr>
      </w:pPr>
      <w:r w:rsidRPr="000A5012">
        <w:rPr>
          <w:color w:val="002060"/>
        </w:rPr>
        <w:t>GIRONE 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7"/>
        <w:gridCol w:w="385"/>
        <w:gridCol w:w="898"/>
        <w:gridCol w:w="1178"/>
        <w:gridCol w:w="1552"/>
        <w:gridCol w:w="1552"/>
      </w:tblGrid>
      <w:tr w:rsidR="004372F0" w:rsidRPr="000A5012" w14:paraId="75808A56"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0F1053"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FEDD"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CB65C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BEE3"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A6C43D"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C30D5C"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E45AEA"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02B68DC"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480272" w14:textId="77777777" w:rsidR="004372F0" w:rsidRPr="000A5012" w:rsidRDefault="004372F0" w:rsidP="0062553E">
            <w:pPr>
              <w:pStyle w:val="rowtabella0"/>
              <w:rPr>
                <w:color w:val="002060"/>
              </w:rPr>
            </w:pPr>
            <w:r w:rsidRPr="000A5012">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92BD55" w14:textId="77777777" w:rsidR="004372F0" w:rsidRPr="000A5012" w:rsidRDefault="004372F0" w:rsidP="0062553E">
            <w:pPr>
              <w:pStyle w:val="rowtabella0"/>
              <w:rPr>
                <w:color w:val="002060"/>
              </w:rPr>
            </w:pPr>
            <w:r w:rsidRPr="000A5012">
              <w:rPr>
                <w:color w:val="002060"/>
              </w:rPr>
              <w:t>DURANTINA SANTA CECILIA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7651A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26489C"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BC4835" w14:textId="77777777" w:rsidR="004372F0" w:rsidRPr="000A5012" w:rsidRDefault="004372F0" w:rsidP="0062553E">
            <w:pPr>
              <w:pStyle w:val="rowtabella0"/>
              <w:rPr>
                <w:color w:val="002060"/>
              </w:rPr>
            </w:pPr>
            <w:r w:rsidRPr="000A5012">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B1AA7" w14:textId="77777777" w:rsidR="004372F0" w:rsidRPr="000A5012" w:rsidRDefault="004372F0" w:rsidP="0062553E">
            <w:pPr>
              <w:pStyle w:val="rowtabella0"/>
              <w:rPr>
                <w:color w:val="002060"/>
              </w:rPr>
            </w:pPr>
            <w:r w:rsidRPr="000A5012">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AA6D2F" w14:textId="77777777" w:rsidR="004372F0" w:rsidRPr="000A5012" w:rsidRDefault="004372F0" w:rsidP="0062553E">
            <w:pPr>
              <w:pStyle w:val="rowtabella0"/>
              <w:rPr>
                <w:color w:val="002060"/>
              </w:rPr>
            </w:pPr>
            <w:r w:rsidRPr="000A5012">
              <w:rPr>
                <w:color w:val="002060"/>
              </w:rPr>
              <w:t>VIA GIOVANNI XXIII</w:t>
            </w:r>
          </w:p>
        </w:tc>
      </w:tr>
      <w:tr w:rsidR="004372F0" w:rsidRPr="000A5012" w14:paraId="3A042779"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629005" w14:textId="77777777" w:rsidR="004372F0" w:rsidRPr="000A5012" w:rsidRDefault="004372F0" w:rsidP="0062553E">
            <w:pPr>
              <w:pStyle w:val="rowtabella0"/>
              <w:rPr>
                <w:color w:val="002060"/>
              </w:rPr>
            </w:pPr>
            <w:r w:rsidRPr="000A5012">
              <w:rPr>
                <w:color w:val="002060"/>
              </w:rPr>
              <w:t>MONTECCHIO SPORT</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3BF053" w14:textId="77777777" w:rsidR="004372F0" w:rsidRPr="000A5012" w:rsidRDefault="004372F0" w:rsidP="0062553E">
            <w:pPr>
              <w:pStyle w:val="rowtabella0"/>
              <w:rPr>
                <w:color w:val="002060"/>
              </w:rPr>
            </w:pPr>
            <w:r w:rsidRPr="000A5012">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F7832"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32DA0D"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E3EDEE" w14:textId="77777777" w:rsidR="004372F0" w:rsidRPr="000A5012" w:rsidRDefault="004372F0" w:rsidP="0062553E">
            <w:pPr>
              <w:pStyle w:val="rowtabella0"/>
              <w:rPr>
                <w:color w:val="002060"/>
              </w:rPr>
            </w:pPr>
            <w:r w:rsidRPr="000A5012">
              <w:rPr>
                <w:color w:val="002060"/>
              </w:rPr>
              <w:t>5414 PALESTRA PIAN DEL BRUSCOLO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88B1" w14:textId="77777777" w:rsidR="004372F0" w:rsidRPr="000A5012" w:rsidRDefault="004372F0" w:rsidP="0062553E">
            <w:pPr>
              <w:pStyle w:val="rowtabella0"/>
              <w:rPr>
                <w:color w:val="002060"/>
              </w:rPr>
            </w:pPr>
            <w:r w:rsidRPr="000A5012">
              <w:rPr>
                <w:color w:val="002060"/>
              </w:rPr>
              <w:t>TAVULLIA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7E835" w14:textId="77777777" w:rsidR="004372F0" w:rsidRPr="000A5012" w:rsidRDefault="004372F0" w:rsidP="0062553E">
            <w:pPr>
              <w:pStyle w:val="rowtabella0"/>
              <w:rPr>
                <w:color w:val="002060"/>
              </w:rPr>
            </w:pPr>
            <w:r w:rsidRPr="000A5012">
              <w:rPr>
                <w:color w:val="002060"/>
              </w:rPr>
              <w:t>PIAN DEL BRUSCOLO</w:t>
            </w:r>
          </w:p>
        </w:tc>
      </w:tr>
    </w:tbl>
    <w:p w14:paraId="4C6B2E4A" w14:textId="77777777" w:rsidR="004372F0" w:rsidRPr="000A5012" w:rsidRDefault="004372F0" w:rsidP="004372F0">
      <w:pPr>
        <w:pStyle w:val="breakline"/>
        <w:rPr>
          <w:rFonts w:eastAsiaTheme="minorEastAsia"/>
          <w:color w:val="002060"/>
        </w:rPr>
      </w:pPr>
    </w:p>
    <w:p w14:paraId="46DBA4D9" w14:textId="77777777" w:rsidR="004372F0" w:rsidRPr="000A5012" w:rsidRDefault="004372F0" w:rsidP="004372F0">
      <w:pPr>
        <w:pStyle w:val="breakline"/>
        <w:rPr>
          <w:color w:val="002060"/>
        </w:rPr>
      </w:pPr>
    </w:p>
    <w:p w14:paraId="734FFC1C" w14:textId="77777777" w:rsidR="004372F0" w:rsidRPr="000A5012" w:rsidRDefault="004372F0" w:rsidP="004372F0">
      <w:pPr>
        <w:pStyle w:val="breakline"/>
        <w:rPr>
          <w:color w:val="002060"/>
        </w:rPr>
      </w:pPr>
    </w:p>
    <w:p w14:paraId="5E87B1DC" w14:textId="77777777" w:rsidR="004372F0" w:rsidRPr="000A5012" w:rsidRDefault="004372F0" w:rsidP="004372F0">
      <w:pPr>
        <w:pStyle w:val="sottotitolocampionato10"/>
        <w:rPr>
          <w:color w:val="002060"/>
        </w:rPr>
      </w:pPr>
      <w:r w:rsidRPr="000A5012">
        <w:rPr>
          <w:color w:val="002060"/>
        </w:rPr>
        <w:t>GIRONE 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3"/>
        <w:gridCol w:w="385"/>
        <w:gridCol w:w="898"/>
        <w:gridCol w:w="1178"/>
        <w:gridCol w:w="1551"/>
        <w:gridCol w:w="1551"/>
      </w:tblGrid>
      <w:tr w:rsidR="004372F0" w:rsidRPr="000A5012" w14:paraId="54D09690"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F3026"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6D282"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E6A19C"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D2DC74"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600E8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1945D3"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989D20"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D198BC3"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2CE628" w14:textId="77777777" w:rsidR="004372F0" w:rsidRPr="000A5012" w:rsidRDefault="004372F0" w:rsidP="0062553E">
            <w:pPr>
              <w:pStyle w:val="rowtabella0"/>
              <w:rPr>
                <w:color w:val="002060"/>
              </w:rPr>
            </w:pPr>
            <w:r w:rsidRPr="000A5012">
              <w:rPr>
                <w:color w:val="002060"/>
              </w:rPr>
              <w:t>VIRTUS AURORA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67030" w14:textId="77777777" w:rsidR="004372F0" w:rsidRPr="000A5012" w:rsidRDefault="004372F0" w:rsidP="0062553E">
            <w:pPr>
              <w:pStyle w:val="rowtabella0"/>
              <w:rPr>
                <w:color w:val="002060"/>
              </w:rPr>
            </w:pPr>
            <w:r w:rsidRPr="000A5012">
              <w:rPr>
                <w:color w:val="002060"/>
              </w:rPr>
              <w:t>REAL CASEBRUCIATE W.FIRE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8AAB3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4D84024"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217E05" w14:textId="77777777" w:rsidR="004372F0" w:rsidRPr="000A5012" w:rsidRDefault="004372F0" w:rsidP="0062553E">
            <w:pPr>
              <w:pStyle w:val="rowtabella0"/>
              <w:rPr>
                <w:color w:val="002060"/>
              </w:rPr>
            </w:pPr>
            <w:r w:rsidRPr="000A5012">
              <w:rPr>
                <w:color w:val="002060"/>
              </w:rPr>
              <w:t>5089 PALASPORT "ZANNONI 2"</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EC5099" w14:textId="77777777" w:rsidR="004372F0" w:rsidRPr="000A5012" w:rsidRDefault="004372F0" w:rsidP="0062553E">
            <w:pPr>
              <w:pStyle w:val="rowtabella0"/>
              <w:rPr>
                <w:color w:val="002060"/>
              </w:rPr>
            </w:pPr>
            <w:r w:rsidRPr="000A5012">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DCBBB2" w14:textId="77777777" w:rsidR="004372F0" w:rsidRPr="000A5012" w:rsidRDefault="004372F0" w:rsidP="0062553E">
            <w:pPr>
              <w:pStyle w:val="rowtabella0"/>
              <w:rPr>
                <w:color w:val="002060"/>
              </w:rPr>
            </w:pPr>
            <w:r w:rsidRPr="000A5012">
              <w:rPr>
                <w:color w:val="002060"/>
              </w:rPr>
              <w:t>VIA ZANNONI</w:t>
            </w:r>
          </w:p>
        </w:tc>
      </w:tr>
    </w:tbl>
    <w:p w14:paraId="28136121" w14:textId="77777777" w:rsidR="004372F0" w:rsidRPr="000A5012" w:rsidRDefault="004372F0" w:rsidP="004372F0">
      <w:pPr>
        <w:pStyle w:val="breakline"/>
        <w:rPr>
          <w:rFonts w:eastAsiaTheme="minorEastAsia"/>
          <w:color w:val="002060"/>
        </w:rPr>
      </w:pPr>
    </w:p>
    <w:p w14:paraId="0A81E5B1" w14:textId="77777777" w:rsidR="004372F0" w:rsidRPr="000A5012" w:rsidRDefault="004372F0" w:rsidP="004372F0">
      <w:pPr>
        <w:pStyle w:val="breakline"/>
        <w:rPr>
          <w:color w:val="002060"/>
        </w:rPr>
      </w:pPr>
    </w:p>
    <w:p w14:paraId="34555B58" w14:textId="77777777" w:rsidR="004372F0" w:rsidRPr="000A5012" w:rsidRDefault="004372F0" w:rsidP="004372F0">
      <w:pPr>
        <w:pStyle w:val="breakline"/>
        <w:rPr>
          <w:color w:val="002060"/>
        </w:rPr>
      </w:pPr>
    </w:p>
    <w:p w14:paraId="499E009B" w14:textId="77777777" w:rsidR="004372F0" w:rsidRPr="000A5012" w:rsidRDefault="004372F0" w:rsidP="004372F0">
      <w:pPr>
        <w:pStyle w:val="sottotitolocampionato10"/>
        <w:rPr>
          <w:color w:val="002060"/>
        </w:rPr>
      </w:pPr>
      <w:r w:rsidRPr="000A5012">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132815E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8A18A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E03FB8"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93E26"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21C82"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C85DD"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3292"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8E93A"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3BD30230"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DD5C32" w14:textId="77777777" w:rsidR="004372F0" w:rsidRPr="000A5012" w:rsidRDefault="004372F0" w:rsidP="0062553E">
            <w:pPr>
              <w:pStyle w:val="rowtabella0"/>
              <w:rPr>
                <w:color w:val="002060"/>
                <w:lang w:val="es-ES"/>
              </w:rPr>
            </w:pPr>
            <w:r w:rsidRPr="000A5012">
              <w:rPr>
                <w:color w:val="002060"/>
                <w:lang w:val="es-ES"/>
              </w:rPr>
              <w:t>VALMISA FUTSAL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E26A7C1" w14:textId="77777777" w:rsidR="004372F0" w:rsidRPr="000A5012" w:rsidRDefault="004372F0" w:rsidP="0062553E">
            <w:pPr>
              <w:pStyle w:val="rowtabella0"/>
              <w:rPr>
                <w:color w:val="002060"/>
              </w:rPr>
            </w:pPr>
            <w:r w:rsidRPr="000A5012">
              <w:rPr>
                <w:color w:val="002060"/>
              </w:rPr>
              <w:t>URBINO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E7CCB"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063DE1"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80BB2E" w14:textId="77777777" w:rsidR="004372F0" w:rsidRPr="000A5012" w:rsidRDefault="004372F0" w:rsidP="0062553E">
            <w:pPr>
              <w:pStyle w:val="rowtabella0"/>
              <w:rPr>
                <w:color w:val="002060"/>
              </w:rPr>
            </w:pPr>
            <w:r w:rsidRPr="000A5012">
              <w:rPr>
                <w:color w:val="002060"/>
              </w:rPr>
              <w:t>5109 CAMPO COPERTO NÂ°3</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999067" w14:textId="77777777" w:rsidR="004372F0" w:rsidRPr="000A5012" w:rsidRDefault="004372F0" w:rsidP="0062553E">
            <w:pPr>
              <w:pStyle w:val="rowtabella0"/>
              <w:rPr>
                <w:color w:val="002060"/>
              </w:rPr>
            </w:pPr>
            <w:r w:rsidRPr="000A5012">
              <w:rPr>
                <w:color w:val="002060"/>
              </w:rPr>
              <w:t>SENIGALLIA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A459E33" w14:textId="77777777" w:rsidR="004372F0" w:rsidRPr="000A5012" w:rsidRDefault="004372F0" w:rsidP="0062553E">
            <w:pPr>
              <w:pStyle w:val="rowtabella0"/>
              <w:rPr>
                <w:color w:val="002060"/>
              </w:rPr>
            </w:pPr>
            <w:r w:rsidRPr="000A5012">
              <w:rPr>
                <w:color w:val="002060"/>
              </w:rPr>
              <w:t>VIA CELLINI</w:t>
            </w:r>
          </w:p>
        </w:tc>
      </w:tr>
    </w:tbl>
    <w:p w14:paraId="2907C85A" w14:textId="77777777" w:rsidR="004372F0" w:rsidRPr="000A5012" w:rsidRDefault="004372F0" w:rsidP="004372F0">
      <w:pPr>
        <w:pStyle w:val="breakline"/>
        <w:rPr>
          <w:rFonts w:eastAsiaTheme="minorEastAsia"/>
          <w:color w:val="002060"/>
        </w:rPr>
      </w:pPr>
    </w:p>
    <w:p w14:paraId="2A9DE12A" w14:textId="77777777" w:rsidR="004372F0" w:rsidRPr="000A5012" w:rsidRDefault="004372F0" w:rsidP="004372F0">
      <w:pPr>
        <w:pStyle w:val="breakline"/>
        <w:rPr>
          <w:color w:val="002060"/>
        </w:rPr>
      </w:pPr>
    </w:p>
    <w:p w14:paraId="05D3D224" w14:textId="77777777" w:rsidR="004372F0" w:rsidRPr="000A5012" w:rsidRDefault="004372F0" w:rsidP="004372F0">
      <w:pPr>
        <w:pStyle w:val="breakline"/>
        <w:rPr>
          <w:color w:val="002060"/>
        </w:rPr>
      </w:pPr>
    </w:p>
    <w:p w14:paraId="2A31664D" w14:textId="77777777" w:rsidR="004372F0" w:rsidRPr="000A5012" w:rsidRDefault="004372F0" w:rsidP="004372F0">
      <w:pPr>
        <w:pStyle w:val="sottotitolocampionato10"/>
        <w:rPr>
          <w:color w:val="002060"/>
        </w:rPr>
      </w:pPr>
      <w:r w:rsidRPr="000A5012">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4"/>
        <w:gridCol w:w="2002"/>
        <w:gridCol w:w="385"/>
        <w:gridCol w:w="898"/>
        <w:gridCol w:w="1175"/>
        <w:gridCol w:w="1563"/>
        <w:gridCol w:w="1543"/>
      </w:tblGrid>
      <w:tr w:rsidR="004372F0" w:rsidRPr="000A5012" w14:paraId="59C4719F"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E6CCB" w14:textId="77777777" w:rsidR="004372F0" w:rsidRPr="000A5012" w:rsidRDefault="004372F0" w:rsidP="0062553E">
            <w:pPr>
              <w:pStyle w:val="headertabella0"/>
              <w:rPr>
                <w:color w:val="002060"/>
              </w:rPr>
            </w:pPr>
            <w:r w:rsidRPr="000A501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1072E6"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4C283"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76F714"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18BC9"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8C8FD6"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6DB36"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E21DA3E"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47B3C8" w14:textId="77777777" w:rsidR="004372F0" w:rsidRPr="000A5012" w:rsidRDefault="004372F0" w:rsidP="0062553E">
            <w:pPr>
              <w:pStyle w:val="rowtabella0"/>
              <w:rPr>
                <w:color w:val="002060"/>
              </w:rPr>
            </w:pPr>
            <w:r w:rsidRPr="000A5012">
              <w:rPr>
                <w:color w:val="002060"/>
              </w:rPr>
              <w:t>CIARNIN</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8E363" w14:textId="77777777" w:rsidR="004372F0" w:rsidRPr="000A5012" w:rsidRDefault="004372F0" w:rsidP="0062553E">
            <w:pPr>
              <w:pStyle w:val="rowtabella0"/>
              <w:rPr>
                <w:color w:val="002060"/>
              </w:rPr>
            </w:pPr>
            <w:r w:rsidRPr="000A5012">
              <w:rPr>
                <w:color w:val="002060"/>
              </w:rPr>
              <w:t>SPECIAL ONE SPORTING CLUB</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C81DB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29AE29" w14:textId="77777777" w:rsidR="004372F0" w:rsidRPr="000A5012" w:rsidRDefault="004372F0" w:rsidP="0062553E">
            <w:pPr>
              <w:pStyle w:val="rowtabella0"/>
              <w:rPr>
                <w:color w:val="002060"/>
              </w:rPr>
            </w:pPr>
            <w:r w:rsidRPr="000A5012">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0B0DEC" w14:textId="77777777" w:rsidR="004372F0" w:rsidRPr="000A5012" w:rsidRDefault="004372F0" w:rsidP="0062553E">
            <w:pPr>
              <w:pStyle w:val="rowtabella0"/>
              <w:rPr>
                <w:color w:val="002060"/>
              </w:rPr>
            </w:pPr>
            <w:r w:rsidRPr="000A5012">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21E4F5" w14:textId="77777777" w:rsidR="004372F0" w:rsidRPr="000A5012" w:rsidRDefault="004372F0" w:rsidP="0062553E">
            <w:pPr>
              <w:pStyle w:val="rowtabella0"/>
              <w:rPr>
                <w:color w:val="002060"/>
              </w:rPr>
            </w:pPr>
            <w:r w:rsidRPr="000A5012">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97D1F" w14:textId="77777777" w:rsidR="004372F0" w:rsidRPr="000A5012" w:rsidRDefault="004372F0" w:rsidP="0062553E">
            <w:pPr>
              <w:pStyle w:val="rowtabella0"/>
              <w:rPr>
                <w:color w:val="002060"/>
              </w:rPr>
            </w:pPr>
            <w:r w:rsidRPr="000A5012">
              <w:rPr>
                <w:color w:val="002060"/>
              </w:rPr>
              <w:t>VIA ANTONIO ROSMINI 22/B</w:t>
            </w:r>
          </w:p>
        </w:tc>
      </w:tr>
      <w:tr w:rsidR="004372F0" w:rsidRPr="000A5012" w14:paraId="491BB32E"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BE370A" w14:textId="77777777" w:rsidR="004372F0" w:rsidRPr="000A5012" w:rsidRDefault="004372F0" w:rsidP="0062553E">
            <w:pPr>
              <w:pStyle w:val="rowtabella0"/>
              <w:rPr>
                <w:color w:val="002060"/>
              </w:rPr>
            </w:pPr>
            <w:r w:rsidRPr="000A5012">
              <w:rPr>
                <w:color w:val="002060"/>
              </w:rPr>
              <w:t>MONTEMARCIANESE SSDARL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27585" w14:textId="77777777" w:rsidR="004372F0" w:rsidRPr="000A5012" w:rsidRDefault="004372F0" w:rsidP="0062553E">
            <w:pPr>
              <w:pStyle w:val="rowtabella0"/>
              <w:rPr>
                <w:color w:val="002060"/>
              </w:rPr>
            </w:pPr>
            <w:r w:rsidRPr="000A5012">
              <w:rPr>
                <w:color w:val="002060"/>
              </w:rPr>
              <w:t>CITTA DI FALCONARA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731E9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699EAA" w14:textId="77777777" w:rsidR="004372F0" w:rsidRPr="000A5012" w:rsidRDefault="004372F0" w:rsidP="0062553E">
            <w:pPr>
              <w:pStyle w:val="rowtabella0"/>
              <w:rPr>
                <w:color w:val="002060"/>
              </w:rPr>
            </w:pPr>
            <w:r w:rsidRPr="000A5012">
              <w:rPr>
                <w:color w:val="002060"/>
              </w:rPr>
              <w:t>03/10/2025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F89363" w14:textId="77777777" w:rsidR="004372F0" w:rsidRPr="000A5012" w:rsidRDefault="004372F0" w:rsidP="0062553E">
            <w:pPr>
              <w:pStyle w:val="rowtabella0"/>
              <w:rPr>
                <w:color w:val="002060"/>
              </w:rPr>
            </w:pPr>
            <w:r w:rsidRPr="000A5012">
              <w:rPr>
                <w:color w:val="002060"/>
              </w:rPr>
              <w:t>5041 PALLONE GEODETICO LOC. MARINA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AF637" w14:textId="77777777" w:rsidR="004372F0" w:rsidRPr="000A5012" w:rsidRDefault="004372F0" w:rsidP="0062553E">
            <w:pPr>
              <w:pStyle w:val="rowtabella0"/>
              <w:rPr>
                <w:color w:val="002060"/>
              </w:rPr>
            </w:pPr>
            <w:r w:rsidRPr="000A5012">
              <w:rPr>
                <w:color w:val="002060"/>
              </w:rPr>
              <w:t>MONTEMARCIANO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446C5" w14:textId="77777777" w:rsidR="004372F0" w:rsidRPr="000A5012" w:rsidRDefault="004372F0" w:rsidP="0062553E">
            <w:pPr>
              <w:pStyle w:val="rowtabella0"/>
              <w:rPr>
                <w:color w:val="002060"/>
              </w:rPr>
            </w:pPr>
            <w:r w:rsidRPr="000A5012">
              <w:rPr>
                <w:color w:val="002060"/>
              </w:rPr>
              <w:t>VIA GRAZIA DELEDDA</w:t>
            </w:r>
          </w:p>
        </w:tc>
      </w:tr>
    </w:tbl>
    <w:p w14:paraId="46B5CDB8" w14:textId="77777777" w:rsidR="004372F0" w:rsidRPr="000A5012" w:rsidRDefault="004372F0" w:rsidP="004372F0">
      <w:pPr>
        <w:pStyle w:val="breakline"/>
        <w:rPr>
          <w:rFonts w:eastAsiaTheme="minorEastAsia"/>
          <w:color w:val="002060"/>
        </w:rPr>
      </w:pPr>
    </w:p>
    <w:p w14:paraId="47A1D5CC" w14:textId="77777777" w:rsidR="004372F0" w:rsidRPr="000A5012" w:rsidRDefault="004372F0" w:rsidP="004372F0">
      <w:pPr>
        <w:pStyle w:val="breakline"/>
        <w:rPr>
          <w:color w:val="002060"/>
        </w:rPr>
      </w:pPr>
    </w:p>
    <w:p w14:paraId="2693D7AA" w14:textId="77777777" w:rsidR="004372F0" w:rsidRPr="000A5012" w:rsidRDefault="004372F0" w:rsidP="004372F0">
      <w:pPr>
        <w:pStyle w:val="breakline"/>
        <w:rPr>
          <w:color w:val="002060"/>
        </w:rPr>
      </w:pPr>
    </w:p>
    <w:p w14:paraId="10C56575" w14:textId="77777777" w:rsidR="004372F0" w:rsidRPr="000A5012" w:rsidRDefault="004372F0" w:rsidP="004372F0">
      <w:pPr>
        <w:pStyle w:val="sottotitolocampionato10"/>
        <w:rPr>
          <w:color w:val="002060"/>
        </w:rPr>
      </w:pPr>
      <w:r w:rsidRPr="000A5012">
        <w:rPr>
          <w:color w:val="002060"/>
        </w:rPr>
        <w:t>GIRONE 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372F0" w:rsidRPr="000A5012" w14:paraId="35D82A4B"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20507"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7E158"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CB3ED"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FF6577"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E43BF4"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CE28B"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EBE5B5"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79E8709"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0DB5B68" w14:textId="77777777" w:rsidR="004372F0" w:rsidRPr="000A5012" w:rsidRDefault="004372F0" w:rsidP="0062553E">
            <w:pPr>
              <w:pStyle w:val="rowtabella0"/>
              <w:rPr>
                <w:color w:val="002060"/>
              </w:rPr>
            </w:pPr>
            <w:r w:rsidRPr="000A5012">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E8EA8" w14:textId="77777777" w:rsidR="004372F0" w:rsidRPr="000A5012" w:rsidRDefault="004372F0" w:rsidP="0062553E">
            <w:pPr>
              <w:pStyle w:val="rowtabella0"/>
              <w:rPr>
                <w:color w:val="002060"/>
              </w:rPr>
            </w:pPr>
            <w:r w:rsidRPr="000A5012">
              <w:rPr>
                <w:color w:val="002060"/>
              </w:rPr>
              <w:t>POLVERIGI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C38FC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6EDF51" w14:textId="77777777" w:rsidR="004372F0" w:rsidRPr="000A5012" w:rsidRDefault="004372F0" w:rsidP="0062553E">
            <w:pPr>
              <w:pStyle w:val="rowtabella0"/>
              <w:rPr>
                <w:color w:val="002060"/>
              </w:rPr>
            </w:pPr>
            <w:r w:rsidRPr="000A5012">
              <w:rPr>
                <w:color w:val="002060"/>
              </w:rPr>
              <w:t>04/10/2025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79F82C" w14:textId="77777777" w:rsidR="004372F0" w:rsidRPr="000A5012" w:rsidRDefault="004372F0" w:rsidP="0062553E">
            <w:pPr>
              <w:pStyle w:val="rowtabella0"/>
              <w:rPr>
                <w:color w:val="002060"/>
              </w:rPr>
            </w:pPr>
            <w:r w:rsidRPr="000A5012">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329057"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84A12" w14:textId="77777777" w:rsidR="004372F0" w:rsidRPr="000A5012" w:rsidRDefault="004372F0" w:rsidP="0062553E">
            <w:pPr>
              <w:pStyle w:val="rowtabella0"/>
              <w:rPr>
                <w:color w:val="002060"/>
              </w:rPr>
            </w:pPr>
            <w:r w:rsidRPr="000A5012">
              <w:rPr>
                <w:color w:val="002060"/>
              </w:rPr>
              <w:t>LOCALITA' CANDIA</w:t>
            </w:r>
          </w:p>
        </w:tc>
      </w:tr>
      <w:tr w:rsidR="004372F0" w:rsidRPr="000A5012" w14:paraId="53F21ABB"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AF065C" w14:textId="77777777" w:rsidR="004372F0" w:rsidRPr="000A5012" w:rsidRDefault="004372F0" w:rsidP="0062553E">
            <w:pPr>
              <w:pStyle w:val="rowtabella0"/>
              <w:rPr>
                <w:color w:val="002060"/>
              </w:rPr>
            </w:pPr>
            <w:r w:rsidRPr="000A5012">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3EA10" w14:textId="77777777" w:rsidR="004372F0" w:rsidRPr="000A5012" w:rsidRDefault="004372F0" w:rsidP="0062553E">
            <w:pPr>
              <w:pStyle w:val="rowtabella0"/>
              <w:rPr>
                <w:color w:val="002060"/>
              </w:rPr>
            </w:pPr>
            <w:r w:rsidRPr="000A5012">
              <w:rPr>
                <w:color w:val="002060"/>
              </w:rPr>
              <w:t>CASENUOVE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873E35"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A3B4A" w14:textId="77777777" w:rsidR="004372F0" w:rsidRPr="000A5012" w:rsidRDefault="004372F0" w:rsidP="0062553E">
            <w:pPr>
              <w:pStyle w:val="rowtabella0"/>
              <w:rPr>
                <w:color w:val="002060"/>
              </w:rPr>
            </w:pPr>
            <w:r w:rsidRPr="000A5012">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15D05" w14:textId="77777777" w:rsidR="004372F0" w:rsidRPr="000A5012" w:rsidRDefault="004372F0" w:rsidP="0062553E">
            <w:pPr>
              <w:pStyle w:val="rowtabella0"/>
              <w:rPr>
                <w:color w:val="002060"/>
              </w:rPr>
            </w:pPr>
            <w:r w:rsidRPr="000A5012">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A9288" w14:textId="77777777" w:rsidR="004372F0" w:rsidRPr="000A5012" w:rsidRDefault="004372F0" w:rsidP="0062553E">
            <w:pPr>
              <w:pStyle w:val="rowtabella0"/>
              <w:rPr>
                <w:color w:val="002060"/>
              </w:rPr>
            </w:pPr>
            <w:r w:rsidRPr="000A5012">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A46638" w14:textId="77777777" w:rsidR="004372F0" w:rsidRPr="000A5012" w:rsidRDefault="004372F0" w:rsidP="0062553E">
            <w:pPr>
              <w:pStyle w:val="rowtabella0"/>
              <w:rPr>
                <w:color w:val="002060"/>
              </w:rPr>
            </w:pPr>
            <w:r w:rsidRPr="000A5012">
              <w:rPr>
                <w:color w:val="002060"/>
              </w:rPr>
              <w:t>VIA FALCONARA</w:t>
            </w:r>
          </w:p>
        </w:tc>
      </w:tr>
    </w:tbl>
    <w:p w14:paraId="09F84E1B" w14:textId="77777777" w:rsidR="004372F0" w:rsidRPr="000A5012" w:rsidRDefault="004372F0" w:rsidP="004372F0">
      <w:pPr>
        <w:pStyle w:val="breakline"/>
        <w:rPr>
          <w:rFonts w:eastAsiaTheme="minorEastAsia"/>
          <w:color w:val="002060"/>
        </w:rPr>
      </w:pPr>
    </w:p>
    <w:p w14:paraId="15D910F1" w14:textId="77777777" w:rsidR="004372F0" w:rsidRPr="000A5012" w:rsidRDefault="004372F0" w:rsidP="004372F0">
      <w:pPr>
        <w:pStyle w:val="breakline"/>
        <w:rPr>
          <w:color w:val="002060"/>
        </w:rPr>
      </w:pPr>
    </w:p>
    <w:p w14:paraId="436BAAB1" w14:textId="77777777" w:rsidR="004372F0" w:rsidRPr="000A5012" w:rsidRDefault="004372F0" w:rsidP="004372F0">
      <w:pPr>
        <w:pStyle w:val="breakline"/>
        <w:rPr>
          <w:color w:val="002060"/>
        </w:rPr>
      </w:pPr>
    </w:p>
    <w:p w14:paraId="14802A89" w14:textId="77777777" w:rsidR="004372F0" w:rsidRPr="000A5012" w:rsidRDefault="004372F0" w:rsidP="004372F0">
      <w:pPr>
        <w:pStyle w:val="sottotitolocampionato10"/>
        <w:rPr>
          <w:color w:val="002060"/>
        </w:rPr>
      </w:pPr>
      <w:r w:rsidRPr="000A5012">
        <w:rPr>
          <w:color w:val="002060"/>
        </w:rPr>
        <w:t>GIRONE 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9"/>
        <w:gridCol w:w="385"/>
        <w:gridCol w:w="898"/>
        <w:gridCol w:w="1185"/>
        <w:gridCol w:w="1550"/>
        <w:gridCol w:w="1550"/>
      </w:tblGrid>
      <w:tr w:rsidR="004372F0" w:rsidRPr="000A5012" w14:paraId="529A064B"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EC824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E42E4"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91D04"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8AE36B"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345DA"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DBAF10"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7BDD2"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7661BA1"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F03F63" w14:textId="77777777" w:rsidR="004372F0" w:rsidRPr="000A5012" w:rsidRDefault="004372F0" w:rsidP="0062553E">
            <w:pPr>
              <w:pStyle w:val="rowtabella0"/>
              <w:rPr>
                <w:color w:val="002060"/>
              </w:rPr>
            </w:pPr>
            <w:r w:rsidRPr="000A5012">
              <w:rPr>
                <w:color w:val="002060"/>
              </w:rPr>
              <w:t>FABRIANO CALCIO A 5 2023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CB87F" w14:textId="77777777" w:rsidR="004372F0" w:rsidRPr="000A5012" w:rsidRDefault="004372F0" w:rsidP="0062553E">
            <w:pPr>
              <w:pStyle w:val="rowtabella0"/>
              <w:rPr>
                <w:color w:val="002060"/>
              </w:rPr>
            </w:pPr>
            <w:r w:rsidRPr="000A5012">
              <w:rPr>
                <w:color w:val="002060"/>
              </w:rPr>
              <w:t>SANTA MARIA NUOVA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E999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57B55C"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D57365" w14:textId="77777777" w:rsidR="004372F0" w:rsidRPr="000A5012" w:rsidRDefault="004372F0" w:rsidP="0062553E">
            <w:pPr>
              <w:pStyle w:val="rowtabella0"/>
              <w:rPr>
                <w:color w:val="002060"/>
              </w:rPr>
            </w:pPr>
            <w:r w:rsidRPr="000A5012">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B8D5F6" w14:textId="77777777" w:rsidR="004372F0" w:rsidRPr="000A5012" w:rsidRDefault="004372F0" w:rsidP="0062553E">
            <w:pPr>
              <w:pStyle w:val="rowtabella0"/>
              <w:rPr>
                <w:color w:val="002060"/>
              </w:rPr>
            </w:pPr>
            <w:r w:rsidRPr="000A5012">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F52A57" w14:textId="77777777" w:rsidR="004372F0" w:rsidRPr="000A5012" w:rsidRDefault="004372F0" w:rsidP="0062553E">
            <w:pPr>
              <w:pStyle w:val="rowtabella0"/>
              <w:rPr>
                <w:color w:val="002060"/>
              </w:rPr>
            </w:pPr>
            <w:r w:rsidRPr="000A5012">
              <w:rPr>
                <w:color w:val="002060"/>
              </w:rPr>
              <w:t>VIA VERDI</w:t>
            </w:r>
          </w:p>
        </w:tc>
      </w:tr>
      <w:tr w:rsidR="004372F0" w:rsidRPr="000A5012" w14:paraId="5FF8E9AD"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33EC907" w14:textId="77777777" w:rsidR="004372F0" w:rsidRPr="000A5012" w:rsidRDefault="004372F0" w:rsidP="0062553E">
            <w:pPr>
              <w:pStyle w:val="rowtabella0"/>
              <w:rPr>
                <w:color w:val="002060"/>
              </w:rPr>
            </w:pPr>
            <w:r w:rsidRPr="000A5012">
              <w:rPr>
                <w:color w:val="002060"/>
              </w:rPr>
              <w:t>FRASASSI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2EDB5" w14:textId="77777777" w:rsidR="004372F0" w:rsidRPr="000A5012" w:rsidRDefault="004372F0" w:rsidP="0062553E">
            <w:pPr>
              <w:pStyle w:val="rowtabella0"/>
              <w:rPr>
                <w:color w:val="002060"/>
              </w:rPr>
            </w:pPr>
            <w:r w:rsidRPr="000A5012">
              <w:rPr>
                <w:color w:val="002060"/>
              </w:rPr>
              <w:t>POLISPORTIVA UROBORO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5FC45"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BB896E"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941ACD" w14:textId="77777777" w:rsidR="004372F0" w:rsidRPr="000A5012" w:rsidRDefault="004372F0" w:rsidP="0062553E">
            <w:pPr>
              <w:pStyle w:val="rowtabella0"/>
              <w:rPr>
                <w:color w:val="002060"/>
              </w:rPr>
            </w:pPr>
            <w:r w:rsidRPr="000A5012">
              <w:rPr>
                <w:color w:val="002060"/>
              </w:rPr>
              <w:t>5048 CAMPO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D4FC24" w14:textId="77777777" w:rsidR="004372F0" w:rsidRPr="000A5012" w:rsidRDefault="004372F0" w:rsidP="0062553E">
            <w:pPr>
              <w:pStyle w:val="rowtabella0"/>
              <w:rPr>
                <w:color w:val="002060"/>
              </w:rPr>
            </w:pPr>
            <w:r w:rsidRPr="000A5012">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D9F0D5" w14:textId="77777777" w:rsidR="004372F0" w:rsidRPr="000A5012" w:rsidRDefault="004372F0" w:rsidP="0062553E">
            <w:pPr>
              <w:pStyle w:val="rowtabella0"/>
              <w:rPr>
                <w:color w:val="002060"/>
              </w:rPr>
            </w:pPr>
            <w:r w:rsidRPr="000A5012">
              <w:rPr>
                <w:color w:val="002060"/>
              </w:rPr>
              <w:t>VIA MARCONI GENGA STAZIONE</w:t>
            </w:r>
          </w:p>
        </w:tc>
      </w:tr>
    </w:tbl>
    <w:p w14:paraId="6B298AEE" w14:textId="77777777" w:rsidR="004372F0" w:rsidRPr="000A5012" w:rsidRDefault="004372F0" w:rsidP="004372F0">
      <w:pPr>
        <w:pStyle w:val="breakline"/>
        <w:rPr>
          <w:rFonts w:eastAsiaTheme="minorEastAsia"/>
          <w:color w:val="002060"/>
        </w:rPr>
      </w:pPr>
    </w:p>
    <w:p w14:paraId="33C3BAAE" w14:textId="77777777" w:rsidR="004372F0" w:rsidRPr="000A5012" w:rsidRDefault="004372F0" w:rsidP="004372F0">
      <w:pPr>
        <w:pStyle w:val="breakline"/>
        <w:rPr>
          <w:color w:val="002060"/>
        </w:rPr>
      </w:pPr>
    </w:p>
    <w:p w14:paraId="76DD868A" w14:textId="77777777" w:rsidR="004372F0" w:rsidRPr="000A5012" w:rsidRDefault="004372F0" w:rsidP="004372F0">
      <w:pPr>
        <w:pStyle w:val="breakline"/>
        <w:rPr>
          <w:color w:val="002060"/>
        </w:rPr>
      </w:pPr>
    </w:p>
    <w:p w14:paraId="2B7F5A77" w14:textId="77777777" w:rsidR="004372F0" w:rsidRPr="000A5012" w:rsidRDefault="004372F0" w:rsidP="004372F0">
      <w:pPr>
        <w:pStyle w:val="sottotitolocampionato10"/>
        <w:rPr>
          <w:color w:val="002060"/>
        </w:rPr>
      </w:pPr>
      <w:r w:rsidRPr="000A5012">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78"/>
        <w:gridCol w:w="1561"/>
        <w:gridCol w:w="1550"/>
      </w:tblGrid>
      <w:tr w:rsidR="004372F0" w:rsidRPr="000A5012" w14:paraId="77FF4F7C"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BE444C"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EF2DF"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837FE"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8E318"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CBEB3"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BCAE98"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E7B1"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50DBC69E"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992E40" w14:textId="77777777" w:rsidR="004372F0" w:rsidRPr="000A5012" w:rsidRDefault="004372F0" w:rsidP="0062553E">
            <w:pPr>
              <w:pStyle w:val="rowtabella0"/>
              <w:rPr>
                <w:color w:val="002060"/>
              </w:rPr>
            </w:pPr>
            <w:r w:rsidRPr="000A5012">
              <w:rPr>
                <w:color w:val="002060"/>
              </w:rPr>
              <w:t>FUTSAL SENTINUM</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901DCC" w14:textId="77777777" w:rsidR="004372F0" w:rsidRPr="000A5012" w:rsidRDefault="004372F0" w:rsidP="0062553E">
            <w:pPr>
              <w:pStyle w:val="rowtabella0"/>
              <w:rPr>
                <w:color w:val="002060"/>
              </w:rPr>
            </w:pPr>
            <w:r w:rsidRPr="000A5012">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3FF0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CEE7E" w14:textId="77777777" w:rsidR="004372F0" w:rsidRPr="000A5012" w:rsidRDefault="004372F0" w:rsidP="0062553E">
            <w:pPr>
              <w:pStyle w:val="rowtabella0"/>
              <w:rPr>
                <w:color w:val="002060"/>
              </w:rPr>
            </w:pPr>
            <w:r w:rsidRPr="000A5012">
              <w:rPr>
                <w:color w:val="002060"/>
              </w:rPr>
              <w:t>03/10/2025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861DFC" w14:textId="77777777" w:rsidR="004372F0" w:rsidRPr="000A5012" w:rsidRDefault="004372F0" w:rsidP="0062553E">
            <w:pPr>
              <w:pStyle w:val="rowtabella0"/>
              <w:rPr>
                <w:color w:val="002060"/>
              </w:rPr>
            </w:pPr>
            <w:r w:rsidRPr="000A5012">
              <w:rPr>
                <w:color w:val="002060"/>
              </w:rPr>
              <w:t>5141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90797" w14:textId="77777777" w:rsidR="004372F0" w:rsidRPr="000A5012" w:rsidRDefault="004372F0" w:rsidP="0062553E">
            <w:pPr>
              <w:pStyle w:val="rowtabella0"/>
              <w:rPr>
                <w:color w:val="002060"/>
              </w:rPr>
            </w:pPr>
            <w:r w:rsidRPr="000A5012">
              <w:rPr>
                <w:color w:val="002060"/>
              </w:rPr>
              <w:t>SASSOFERRATO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E50ACA" w14:textId="77777777" w:rsidR="004372F0" w:rsidRPr="000A5012" w:rsidRDefault="004372F0" w:rsidP="0062553E">
            <w:pPr>
              <w:pStyle w:val="rowtabella0"/>
              <w:rPr>
                <w:color w:val="002060"/>
              </w:rPr>
            </w:pPr>
            <w:r w:rsidRPr="000A5012">
              <w:rPr>
                <w:color w:val="002060"/>
              </w:rPr>
              <w:t>VIA FABIO RULLIANO</w:t>
            </w:r>
          </w:p>
        </w:tc>
      </w:tr>
      <w:tr w:rsidR="004372F0" w:rsidRPr="000A5012" w14:paraId="248552EC"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5F7012" w14:textId="77777777" w:rsidR="004372F0" w:rsidRPr="000A5012" w:rsidRDefault="004372F0" w:rsidP="0062553E">
            <w:pPr>
              <w:pStyle w:val="rowtabella0"/>
              <w:rPr>
                <w:color w:val="002060"/>
              </w:rPr>
            </w:pPr>
            <w:r w:rsidRPr="000A5012">
              <w:rPr>
                <w:color w:val="002060"/>
              </w:rPr>
              <w:t>OSIMO STAZIONE SSD A 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B1FC1" w14:textId="77777777" w:rsidR="004372F0" w:rsidRPr="000A5012" w:rsidRDefault="004372F0" w:rsidP="0062553E">
            <w:pPr>
              <w:pStyle w:val="rowtabella0"/>
              <w:rPr>
                <w:color w:val="002060"/>
              </w:rPr>
            </w:pPr>
            <w:r w:rsidRPr="000A5012">
              <w:rPr>
                <w:color w:val="002060"/>
              </w:rPr>
              <w:t>ATLETICO CHIARAVALLE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DE184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578FCE" w14:textId="77777777" w:rsidR="004372F0" w:rsidRPr="000A5012" w:rsidRDefault="004372F0" w:rsidP="0062553E">
            <w:pPr>
              <w:pStyle w:val="rowtabella0"/>
              <w:rPr>
                <w:color w:val="002060"/>
              </w:rPr>
            </w:pPr>
            <w:r w:rsidRPr="000A5012">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34841D" w14:textId="77777777" w:rsidR="004372F0" w:rsidRPr="000A5012" w:rsidRDefault="004372F0" w:rsidP="0062553E">
            <w:pPr>
              <w:pStyle w:val="rowtabella0"/>
              <w:rPr>
                <w:color w:val="002060"/>
              </w:rPr>
            </w:pPr>
            <w:r w:rsidRPr="000A5012">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BD21CF" w14:textId="77777777" w:rsidR="004372F0" w:rsidRPr="000A5012" w:rsidRDefault="004372F0" w:rsidP="0062553E">
            <w:pPr>
              <w:pStyle w:val="rowtabella0"/>
              <w:rPr>
                <w:color w:val="002060"/>
              </w:rPr>
            </w:pPr>
            <w:r w:rsidRPr="000A501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C6AA70" w14:textId="77777777" w:rsidR="004372F0" w:rsidRPr="000A5012" w:rsidRDefault="004372F0" w:rsidP="0062553E">
            <w:pPr>
              <w:pStyle w:val="rowtabella0"/>
              <w:rPr>
                <w:color w:val="002060"/>
              </w:rPr>
            </w:pPr>
            <w:r w:rsidRPr="000A5012">
              <w:rPr>
                <w:color w:val="002060"/>
              </w:rPr>
              <w:t>VIA MASSIMO D'AZEGLIO</w:t>
            </w:r>
          </w:p>
        </w:tc>
      </w:tr>
    </w:tbl>
    <w:p w14:paraId="29CADF1C" w14:textId="77777777" w:rsidR="004372F0" w:rsidRPr="000A5012" w:rsidRDefault="004372F0" w:rsidP="004372F0">
      <w:pPr>
        <w:pStyle w:val="breakline"/>
        <w:rPr>
          <w:rFonts w:eastAsiaTheme="minorEastAsia"/>
          <w:color w:val="002060"/>
        </w:rPr>
      </w:pPr>
    </w:p>
    <w:p w14:paraId="66DDF190" w14:textId="77777777" w:rsidR="004372F0" w:rsidRPr="000A5012" w:rsidRDefault="004372F0" w:rsidP="004372F0">
      <w:pPr>
        <w:pStyle w:val="breakline"/>
        <w:rPr>
          <w:color w:val="002060"/>
        </w:rPr>
      </w:pPr>
    </w:p>
    <w:p w14:paraId="6B890A96" w14:textId="77777777" w:rsidR="004372F0" w:rsidRPr="000A5012" w:rsidRDefault="004372F0" w:rsidP="004372F0">
      <w:pPr>
        <w:pStyle w:val="breakline"/>
        <w:rPr>
          <w:color w:val="002060"/>
        </w:rPr>
      </w:pPr>
    </w:p>
    <w:p w14:paraId="0367FE34" w14:textId="77777777" w:rsidR="004372F0" w:rsidRPr="000A5012" w:rsidRDefault="004372F0" w:rsidP="004372F0">
      <w:pPr>
        <w:pStyle w:val="sottotitolocampionato10"/>
        <w:rPr>
          <w:color w:val="002060"/>
        </w:rPr>
      </w:pPr>
      <w:r w:rsidRPr="000A5012">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3"/>
        <w:gridCol w:w="385"/>
        <w:gridCol w:w="898"/>
        <w:gridCol w:w="1182"/>
        <w:gridCol w:w="1550"/>
        <w:gridCol w:w="1553"/>
      </w:tblGrid>
      <w:tr w:rsidR="004372F0" w:rsidRPr="000A5012" w14:paraId="40D8D03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8FBEF9"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E2521"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3588C"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8F2E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BBED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44087"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C4466"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40C3E70"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B90C5F" w14:textId="77777777" w:rsidR="004372F0" w:rsidRPr="000A5012" w:rsidRDefault="004372F0" w:rsidP="0062553E">
            <w:pPr>
              <w:pStyle w:val="rowtabella0"/>
              <w:rPr>
                <w:color w:val="002060"/>
              </w:rPr>
            </w:pPr>
            <w:r w:rsidRPr="000A5012">
              <w:rPr>
                <w:color w:val="002060"/>
              </w:rPr>
              <w:t>FUTSAL ANCONA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1C8768" w14:textId="77777777" w:rsidR="004372F0" w:rsidRPr="000A5012" w:rsidRDefault="004372F0" w:rsidP="0062553E">
            <w:pPr>
              <w:pStyle w:val="rowtabella0"/>
              <w:rPr>
                <w:color w:val="002060"/>
              </w:rPr>
            </w:pPr>
            <w:r w:rsidRPr="000A5012">
              <w:rPr>
                <w:color w:val="002060"/>
              </w:rPr>
              <w:t>ASPIO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837407"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0702D0"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03D056" w14:textId="77777777" w:rsidR="004372F0" w:rsidRPr="000A5012" w:rsidRDefault="004372F0" w:rsidP="0062553E">
            <w:pPr>
              <w:pStyle w:val="rowtabella0"/>
              <w:rPr>
                <w:color w:val="002060"/>
              </w:rPr>
            </w:pPr>
            <w:r w:rsidRPr="000A5012">
              <w:rPr>
                <w:color w:val="002060"/>
              </w:rPr>
              <w:t>5023 PALLONE GEODETICO MONTESICURO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C46DE"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175B0A" w14:textId="77777777" w:rsidR="004372F0" w:rsidRPr="000A5012" w:rsidRDefault="004372F0" w:rsidP="0062553E">
            <w:pPr>
              <w:pStyle w:val="rowtabella0"/>
              <w:rPr>
                <w:color w:val="002060"/>
              </w:rPr>
            </w:pPr>
            <w:r w:rsidRPr="000A5012">
              <w:rPr>
                <w:color w:val="002060"/>
              </w:rPr>
              <w:t>LOCALITA' NONTESICURO</w:t>
            </w:r>
          </w:p>
        </w:tc>
      </w:tr>
      <w:tr w:rsidR="004372F0" w:rsidRPr="000A5012" w14:paraId="2E1FB32E"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C4242F" w14:textId="77777777" w:rsidR="004372F0" w:rsidRPr="000A5012" w:rsidRDefault="004372F0" w:rsidP="0062553E">
            <w:pPr>
              <w:pStyle w:val="rowtabella0"/>
              <w:rPr>
                <w:color w:val="002060"/>
              </w:rPr>
            </w:pPr>
            <w:r w:rsidRPr="000A5012">
              <w:rPr>
                <w:color w:val="002060"/>
              </w:rPr>
              <w:t>POLISPORTIVA FUTURA A.D.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ACDC36" w14:textId="77777777" w:rsidR="004372F0" w:rsidRPr="000A5012" w:rsidRDefault="004372F0" w:rsidP="0062553E">
            <w:pPr>
              <w:pStyle w:val="rowtabella0"/>
              <w:rPr>
                <w:color w:val="002060"/>
              </w:rPr>
            </w:pPr>
            <w:r w:rsidRPr="000A5012">
              <w:rPr>
                <w:color w:val="002060"/>
              </w:rPr>
              <w:t>VIRTUS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890C3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6528E" w14:textId="77777777" w:rsidR="004372F0" w:rsidRPr="000A5012" w:rsidRDefault="004372F0" w:rsidP="0062553E">
            <w:pPr>
              <w:pStyle w:val="rowtabella0"/>
              <w:rPr>
                <w:color w:val="002060"/>
              </w:rPr>
            </w:pPr>
            <w:r w:rsidRPr="000A5012">
              <w:rPr>
                <w:color w:val="002060"/>
              </w:rPr>
              <w:t>03/10/2025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9CA61" w14:textId="77777777" w:rsidR="004372F0" w:rsidRPr="000A5012" w:rsidRDefault="004372F0" w:rsidP="0062553E">
            <w:pPr>
              <w:pStyle w:val="rowtabella0"/>
              <w:rPr>
                <w:color w:val="002060"/>
              </w:rPr>
            </w:pPr>
            <w:r w:rsidRPr="000A5012">
              <w:rPr>
                <w:color w:val="002060"/>
              </w:rPr>
              <w:t>5002 PALASPORT OSIMO STAZIONE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95DF4E" w14:textId="77777777" w:rsidR="004372F0" w:rsidRPr="000A5012" w:rsidRDefault="004372F0" w:rsidP="0062553E">
            <w:pPr>
              <w:pStyle w:val="rowtabella0"/>
              <w:rPr>
                <w:color w:val="002060"/>
              </w:rPr>
            </w:pPr>
            <w:r w:rsidRPr="000A5012">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474C0" w14:textId="77777777" w:rsidR="004372F0" w:rsidRPr="000A5012" w:rsidRDefault="004372F0" w:rsidP="0062553E">
            <w:pPr>
              <w:pStyle w:val="rowtabella0"/>
              <w:rPr>
                <w:color w:val="002060"/>
              </w:rPr>
            </w:pPr>
            <w:r w:rsidRPr="000A5012">
              <w:rPr>
                <w:color w:val="002060"/>
              </w:rPr>
              <w:t>VIA MASSIMO D'AZEGLIO</w:t>
            </w:r>
          </w:p>
        </w:tc>
      </w:tr>
    </w:tbl>
    <w:p w14:paraId="1129C5DA" w14:textId="77777777" w:rsidR="004372F0" w:rsidRPr="000A5012" w:rsidRDefault="004372F0" w:rsidP="004372F0">
      <w:pPr>
        <w:pStyle w:val="breakline"/>
        <w:rPr>
          <w:rFonts w:eastAsiaTheme="minorEastAsia"/>
          <w:color w:val="002060"/>
        </w:rPr>
      </w:pPr>
    </w:p>
    <w:p w14:paraId="0A980361" w14:textId="77777777" w:rsidR="004372F0" w:rsidRPr="000A5012" w:rsidRDefault="004372F0" w:rsidP="004372F0">
      <w:pPr>
        <w:pStyle w:val="breakline"/>
        <w:rPr>
          <w:color w:val="002060"/>
        </w:rPr>
      </w:pPr>
    </w:p>
    <w:p w14:paraId="04C66926" w14:textId="77777777" w:rsidR="004372F0" w:rsidRPr="000A5012" w:rsidRDefault="004372F0" w:rsidP="004372F0">
      <w:pPr>
        <w:pStyle w:val="breakline"/>
        <w:rPr>
          <w:color w:val="002060"/>
        </w:rPr>
      </w:pPr>
    </w:p>
    <w:p w14:paraId="4ABC802A" w14:textId="77777777" w:rsidR="004372F0" w:rsidRPr="000A5012" w:rsidRDefault="004372F0" w:rsidP="004372F0">
      <w:pPr>
        <w:pStyle w:val="sottotitolocampionato10"/>
        <w:rPr>
          <w:color w:val="002060"/>
        </w:rPr>
      </w:pPr>
      <w:r w:rsidRPr="000A5012">
        <w:rPr>
          <w:color w:val="002060"/>
        </w:rPr>
        <w:t>GIRONE 9 - 3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5"/>
        <w:gridCol w:w="385"/>
        <w:gridCol w:w="898"/>
        <w:gridCol w:w="1191"/>
        <w:gridCol w:w="1549"/>
        <w:gridCol w:w="1549"/>
      </w:tblGrid>
      <w:tr w:rsidR="004372F0" w:rsidRPr="000A5012" w14:paraId="75554D12"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DAF4A"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A702B"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DE3A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298AB"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7914B"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DB46C"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F8CB2"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9EAD586"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7AA585" w14:textId="77777777" w:rsidR="004372F0" w:rsidRPr="000A5012" w:rsidRDefault="004372F0" w:rsidP="0062553E">
            <w:pPr>
              <w:pStyle w:val="rowtabella0"/>
              <w:rPr>
                <w:color w:val="002060"/>
              </w:rPr>
            </w:pPr>
            <w:r w:rsidRPr="000A5012">
              <w:rPr>
                <w:color w:val="002060"/>
              </w:rPr>
              <w:t>RIPE SAN GINESIO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2CD46E" w14:textId="77777777" w:rsidR="004372F0" w:rsidRPr="000A5012" w:rsidRDefault="004372F0" w:rsidP="0062553E">
            <w:pPr>
              <w:pStyle w:val="rowtabella0"/>
              <w:rPr>
                <w:color w:val="002060"/>
              </w:rPr>
            </w:pPr>
            <w:r w:rsidRPr="000A5012">
              <w:rPr>
                <w:color w:val="002060"/>
              </w:rPr>
              <w:t>EUROPE TT</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DE562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B057C"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2E2331" w14:textId="77777777" w:rsidR="004372F0" w:rsidRPr="000A5012" w:rsidRDefault="004372F0" w:rsidP="0062553E">
            <w:pPr>
              <w:pStyle w:val="rowtabella0"/>
              <w:rPr>
                <w:color w:val="002060"/>
              </w:rPr>
            </w:pPr>
            <w:r w:rsidRPr="000A5012">
              <w:rPr>
                <w:color w:val="002060"/>
              </w:rPr>
              <w:t>5284 PALAZZETTO POLIFUNZIONALE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8CAAA" w14:textId="77777777" w:rsidR="004372F0" w:rsidRPr="000A5012" w:rsidRDefault="004372F0" w:rsidP="0062553E">
            <w:pPr>
              <w:pStyle w:val="rowtabella0"/>
              <w:rPr>
                <w:color w:val="002060"/>
              </w:rPr>
            </w:pPr>
            <w:r w:rsidRPr="000A5012">
              <w:rPr>
                <w:color w:val="002060"/>
              </w:rPr>
              <w:t>RIPE SAN GINESIO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53E0FB" w14:textId="77777777" w:rsidR="004372F0" w:rsidRPr="000A5012" w:rsidRDefault="004372F0" w:rsidP="0062553E">
            <w:pPr>
              <w:pStyle w:val="rowtabella0"/>
              <w:rPr>
                <w:color w:val="002060"/>
              </w:rPr>
            </w:pPr>
            <w:r w:rsidRPr="000A5012">
              <w:rPr>
                <w:color w:val="002060"/>
              </w:rPr>
              <w:t>VIA FAVETO</w:t>
            </w:r>
          </w:p>
        </w:tc>
      </w:tr>
      <w:tr w:rsidR="004372F0" w:rsidRPr="000A5012" w14:paraId="0C635E27"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10E556F" w14:textId="77777777" w:rsidR="004372F0" w:rsidRPr="000A5012" w:rsidRDefault="004372F0" w:rsidP="0062553E">
            <w:pPr>
              <w:pStyle w:val="rowtabella0"/>
              <w:rPr>
                <w:color w:val="002060"/>
              </w:rPr>
            </w:pPr>
            <w:r w:rsidRPr="000A5012">
              <w:rPr>
                <w:color w:val="002060"/>
              </w:rPr>
              <w:t>UNION PICENA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F088C5" w14:textId="77777777" w:rsidR="004372F0" w:rsidRPr="000A5012" w:rsidRDefault="004372F0" w:rsidP="0062553E">
            <w:pPr>
              <w:pStyle w:val="rowtabella0"/>
              <w:rPr>
                <w:color w:val="002060"/>
              </w:rPr>
            </w:pPr>
            <w:r w:rsidRPr="000A5012">
              <w:rPr>
                <w:color w:val="002060"/>
              </w:rPr>
              <w:t>ESANATOGLIA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BBDAB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C35117" w14:textId="77777777" w:rsidR="004372F0" w:rsidRPr="000A5012" w:rsidRDefault="004372F0" w:rsidP="0062553E">
            <w:pPr>
              <w:pStyle w:val="rowtabella0"/>
              <w:rPr>
                <w:color w:val="002060"/>
              </w:rPr>
            </w:pPr>
            <w:r w:rsidRPr="000A5012">
              <w:rPr>
                <w:color w:val="002060"/>
              </w:rPr>
              <w:t>05/10/2025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A9D52" w14:textId="77777777" w:rsidR="004372F0" w:rsidRPr="000A5012" w:rsidRDefault="004372F0" w:rsidP="0062553E">
            <w:pPr>
              <w:pStyle w:val="rowtabella0"/>
              <w:rPr>
                <w:color w:val="002060"/>
              </w:rPr>
            </w:pPr>
            <w:r w:rsidRPr="000A5012">
              <w:rPr>
                <w:color w:val="002060"/>
              </w:rPr>
              <w:t>5228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4234F2" w14:textId="77777777" w:rsidR="004372F0" w:rsidRPr="000A5012" w:rsidRDefault="004372F0" w:rsidP="0062553E">
            <w:pPr>
              <w:pStyle w:val="rowtabella0"/>
              <w:rPr>
                <w:color w:val="002060"/>
              </w:rPr>
            </w:pPr>
            <w:r w:rsidRPr="000A5012">
              <w:rPr>
                <w:color w:val="002060"/>
              </w:rPr>
              <w:t>POTENZA PICENA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F5FFCF" w14:textId="77777777" w:rsidR="004372F0" w:rsidRPr="000A5012" w:rsidRDefault="004372F0" w:rsidP="0062553E">
            <w:pPr>
              <w:pStyle w:val="rowtabella0"/>
              <w:rPr>
                <w:color w:val="002060"/>
              </w:rPr>
            </w:pPr>
            <w:r w:rsidRPr="000A5012">
              <w:rPr>
                <w:color w:val="002060"/>
              </w:rPr>
              <w:t>VIA PIEMONTE-PORTO POTENZA P.</w:t>
            </w:r>
          </w:p>
        </w:tc>
      </w:tr>
    </w:tbl>
    <w:p w14:paraId="5B1FA940" w14:textId="77777777" w:rsidR="004372F0" w:rsidRPr="000A5012" w:rsidRDefault="004372F0" w:rsidP="004372F0">
      <w:pPr>
        <w:pStyle w:val="breakline"/>
        <w:rPr>
          <w:rFonts w:eastAsiaTheme="minorEastAsia"/>
          <w:color w:val="002060"/>
        </w:rPr>
      </w:pPr>
    </w:p>
    <w:p w14:paraId="68ACE718" w14:textId="77777777" w:rsidR="004372F0" w:rsidRPr="000A5012" w:rsidRDefault="004372F0" w:rsidP="004372F0">
      <w:pPr>
        <w:pStyle w:val="breakline"/>
        <w:rPr>
          <w:color w:val="002060"/>
        </w:rPr>
      </w:pPr>
    </w:p>
    <w:p w14:paraId="4C2A84AB" w14:textId="77777777" w:rsidR="004372F0" w:rsidRPr="000A5012" w:rsidRDefault="004372F0" w:rsidP="004372F0">
      <w:pPr>
        <w:pStyle w:val="breakline"/>
        <w:rPr>
          <w:color w:val="002060"/>
        </w:rPr>
      </w:pPr>
    </w:p>
    <w:p w14:paraId="1630851E" w14:textId="77777777" w:rsidR="004372F0" w:rsidRPr="000A5012" w:rsidRDefault="004372F0" w:rsidP="004372F0">
      <w:pPr>
        <w:pStyle w:val="sottotitolocampionato10"/>
        <w:rPr>
          <w:color w:val="002060"/>
        </w:rPr>
      </w:pPr>
      <w:r w:rsidRPr="000A5012">
        <w:rPr>
          <w:color w:val="002060"/>
        </w:rPr>
        <w:t>GIRONE 10 - 3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24"/>
        <w:gridCol w:w="385"/>
        <w:gridCol w:w="898"/>
        <w:gridCol w:w="1178"/>
        <w:gridCol w:w="1550"/>
        <w:gridCol w:w="1550"/>
      </w:tblGrid>
      <w:tr w:rsidR="004372F0" w:rsidRPr="000A5012" w14:paraId="328FB309"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F8013"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1513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6600F"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003A2"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80BB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5FEE3"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02608"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5827BDB2"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DD4279A" w14:textId="77777777" w:rsidR="004372F0" w:rsidRPr="000A5012" w:rsidRDefault="004372F0" w:rsidP="0062553E">
            <w:pPr>
              <w:pStyle w:val="rowtabella0"/>
              <w:rPr>
                <w:color w:val="002060"/>
              </w:rPr>
            </w:pPr>
            <w:r w:rsidRPr="000A5012">
              <w:rPr>
                <w:color w:val="002060"/>
              </w:rPr>
              <w:t>CANTINE RIUNITE CSI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0015C9" w14:textId="77777777" w:rsidR="004372F0" w:rsidRPr="000A5012" w:rsidRDefault="004372F0" w:rsidP="0062553E">
            <w:pPr>
              <w:pStyle w:val="rowtabella0"/>
              <w:rPr>
                <w:color w:val="002060"/>
              </w:rPr>
            </w:pPr>
            <w:r w:rsidRPr="000A5012">
              <w:rPr>
                <w:color w:val="002060"/>
              </w:rPr>
              <w:t>ACLI AUDAX MONTECOSARO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50ADD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ADC11"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49376B" w14:textId="77777777" w:rsidR="004372F0" w:rsidRPr="000A5012" w:rsidRDefault="004372F0" w:rsidP="0062553E">
            <w:pPr>
              <w:pStyle w:val="rowtabella0"/>
              <w:rPr>
                <w:color w:val="002060"/>
              </w:rPr>
            </w:pPr>
            <w:r w:rsidRPr="000A5012">
              <w:rPr>
                <w:color w:val="002060"/>
              </w:rPr>
              <w:t>5255 PALLONE GEODETICO "CIOMMEI"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FC30A" w14:textId="77777777" w:rsidR="004372F0" w:rsidRPr="000A5012" w:rsidRDefault="004372F0" w:rsidP="0062553E">
            <w:pPr>
              <w:pStyle w:val="rowtabella0"/>
              <w:rPr>
                <w:color w:val="002060"/>
              </w:rPr>
            </w:pPr>
            <w:r w:rsidRPr="000A5012">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4A0ED3" w14:textId="77777777" w:rsidR="004372F0" w:rsidRPr="000A5012" w:rsidRDefault="004372F0" w:rsidP="0062553E">
            <w:pPr>
              <w:pStyle w:val="rowtabella0"/>
              <w:rPr>
                <w:color w:val="002060"/>
              </w:rPr>
            </w:pPr>
            <w:r w:rsidRPr="000A5012">
              <w:rPr>
                <w:color w:val="002060"/>
              </w:rPr>
              <w:t>VIA WEBER - ZONA STICCHI</w:t>
            </w:r>
          </w:p>
        </w:tc>
      </w:tr>
    </w:tbl>
    <w:p w14:paraId="07A5380C" w14:textId="77777777" w:rsidR="004372F0" w:rsidRPr="000A5012" w:rsidRDefault="004372F0" w:rsidP="004372F0">
      <w:pPr>
        <w:pStyle w:val="breakline"/>
        <w:rPr>
          <w:rFonts w:eastAsiaTheme="minorEastAsia"/>
          <w:color w:val="002060"/>
        </w:rPr>
      </w:pPr>
    </w:p>
    <w:p w14:paraId="6863EACA" w14:textId="77777777" w:rsidR="004372F0" w:rsidRPr="000A5012" w:rsidRDefault="004372F0" w:rsidP="004372F0">
      <w:pPr>
        <w:pStyle w:val="breakline"/>
        <w:rPr>
          <w:color w:val="002060"/>
        </w:rPr>
      </w:pPr>
    </w:p>
    <w:p w14:paraId="5C333DB1" w14:textId="77777777" w:rsidR="004372F0" w:rsidRPr="000A5012" w:rsidRDefault="004372F0" w:rsidP="004372F0">
      <w:pPr>
        <w:pStyle w:val="breakline"/>
        <w:rPr>
          <w:color w:val="002060"/>
        </w:rPr>
      </w:pPr>
    </w:p>
    <w:p w14:paraId="34D2A83C" w14:textId="77777777" w:rsidR="004372F0" w:rsidRPr="000A5012" w:rsidRDefault="004372F0" w:rsidP="004372F0">
      <w:pPr>
        <w:pStyle w:val="sottotitolocampionato10"/>
        <w:rPr>
          <w:color w:val="002060"/>
        </w:rPr>
      </w:pPr>
      <w:r w:rsidRPr="000A5012">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4372F0" w:rsidRPr="000A5012" w14:paraId="58DE8A91"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CE61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376C5"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00D73"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0E33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39D1A9"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CEC9A"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DB03B"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704FCA84"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76D349" w14:textId="77777777" w:rsidR="004372F0" w:rsidRPr="000A5012" w:rsidRDefault="004372F0" w:rsidP="0062553E">
            <w:pPr>
              <w:pStyle w:val="rowtabella0"/>
              <w:rPr>
                <w:color w:val="002060"/>
              </w:rPr>
            </w:pPr>
            <w:r w:rsidRPr="000A5012">
              <w:rPr>
                <w:color w:val="002060"/>
              </w:rPr>
              <w:lastRenderedPageBreak/>
              <w:t>CALCIO S.ELPIDIO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485F7" w14:textId="77777777" w:rsidR="004372F0" w:rsidRPr="000A5012" w:rsidRDefault="004372F0" w:rsidP="0062553E">
            <w:pPr>
              <w:pStyle w:val="rowtabella0"/>
              <w:rPr>
                <w:color w:val="002060"/>
              </w:rPr>
            </w:pPr>
            <w:r w:rsidRPr="000A5012">
              <w:rPr>
                <w:color w:val="002060"/>
              </w:rPr>
              <w:t>AMATORI STESE 2007 SRL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E424AE"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FF9C8" w14:textId="77777777" w:rsidR="004372F0" w:rsidRPr="000A5012" w:rsidRDefault="004372F0" w:rsidP="0062553E">
            <w:pPr>
              <w:pStyle w:val="rowtabella0"/>
              <w:rPr>
                <w:color w:val="002060"/>
              </w:rPr>
            </w:pPr>
            <w:r w:rsidRPr="000A5012">
              <w:rPr>
                <w:color w:val="002060"/>
              </w:rPr>
              <w:t>03/10/2025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FE4DF1" w14:textId="77777777" w:rsidR="004372F0" w:rsidRPr="000A5012" w:rsidRDefault="004372F0" w:rsidP="0062553E">
            <w:pPr>
              <w:pStyle w:val="rowtabella0"/>
              <w:rPr>
                <w:color w:val="002060"/>
              </w:rPr>
            </w:pPr>
            <w:r w:rsidRPr="000A5012">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00D9B0" w14:textId="77777777" w:rsidR="004372F0" w:rsidRPr="000A5012" w:rsidRDefault="004372F0" w:rsidP="0062553E">
            <w:pPr>
              <w:pStyle w:val="rowtabella0"/>
              <w:rPr>
                <w:color w:val="002060"/>
              </w:rPr>
            </w:pPr>
            <w:r w:rsidRPr="000A5012">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AC052F" w14:textId="77777777" w:rsidR="004372F0" w:rsidRPr="000A5012" w:rsidRDefault="004372F0" w:rsidP="0062553E">
            <w:pPr>
              <w:pStyle w:val="rowtabella0"/>
              <w:rPr>
                <w:color w:val="002060"/>
              </w:rPr>
            </w:pPr>
            <w:r w:rsidRPr="000A5012">
              <w:rPr>
                <w:color w:val="002060"/>
              </w:rPr>
              <w:t>VIA CARDUCCI</w:t>
            </w:r>
          </w:p>
        </w:tc>
      </w:tr>
      <w:tr w:rsidR="004372F0" w:rsidRPr="000A5012" w14:paraId="0CE33726"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19201E" w14:textId="77777777" w:rsidR="004372F0" w:rsidRPr="000A5012" w:rsidRDefault="004372F0" w:rsidP="0062553E">
            <w:pPr>
              <w:pStyle w:val="rowtabella0"/>
              <w:rPr>
                <w:color w:val="002060"/>
              </w:rPr>
            </w:pPr>
            <w:r w:rsidRPr="000A5012">
              <w:rPr>
                <w:color w:val="002060"/>
              </w:rPr>
              <w:t>SANTA MARIA APPARENTE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1E39C" w14:textId="77777777" w:rsidR="004372F0" w:rsidRPr="000A5012" w:rsidRDefault="004372F0" w:rsidP="0062553E">
            <w:pPr>
              <w:pStyle w:val="rowtabella0"/>
              <w:rPr>
                <w:color w:val="002060"/>
              </w:rPr>
            </w:pPr>
            <w:r w:rsidRPr="000A5012">
              <w:rPr>
                <w:color w:val="002060"/>
              </w:rPr>
              <w:t>CASTIGNANO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B5A0C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E6BD1B" w14:textId="77777777" w:rsidR="004372F0" w:rsidRPr="000A5012" w:rsidRDefault="004372F0" w:rsidP="0062553E">
            <w:pPr>
              <w:pStyle w:val="rowtabella0"/>
              <w:rPr>
                <w:color w:val="002060"/>
              </w:rPr>
            </w:pPr>
            <w:r w:rsidRPr="000A5012">
              <w:rPr>
                <w:color w:val="002060"/>
              </w:rPr>
              <w:t>03/10/2025 22:15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F1661D" w14:textId="77777777" w:rsidR="004372F0" w:rsidRPr="000A5012" w:rsidRDefault="004372F0" w:rsidP="0062553E">
            <w:pPr>
              <w:pStyle w:val="rowtabella0"/>
              <w:rPr>
                <w:color w:val="002060"/>
              </w:rPr>
            </w:pPr>
            <w:r w:rsidRPr="000A5012">
              <w:rPr>
                <w:color w:val="002060"/>
              </w:rPr>
              <w:t>5280 TENSOSTRUTTURA S.M.APPARENTE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72DF2" w14:textId="77777777" w:rsidR="004372F0" w:rsidRPr="000A5012" w:rsidRDefault="004372F0" w:rsidP="0062553E">
            <w:pPr>
              <w:pStyle w:val="rowtabella0"/>
              <w:rPr>
                <w:color w:val="002060"/>
              </w:rPr>
            </w:pPr>
            <w:r w:rsidRPr="000A5012">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DA545D" w14:textId="77777777" w:rsidR="004372F0" w:rsidRPr="000A5012" w:rsidRDefault="004372F0" w:rsidP="0062553E">
            <w:pPr>
              <w:pStyle w:val="rowtabella0"/>
              <w:rPr>
                <w:color w:val="002060"/>
              </w:rPr>
            </w:pPr>
            <w:r w:rsidRPr="000A5012">
              <w:rPr>
                <w:color w:val="002060"/>
              </w:rPr>
              <w:t>VIA LORENZO LOTTO</w:t>
            </w:r>
          </w:p>
        </w:tc>
      </w:tr>
    </w:tbl>
    <w:p w14:paraId="03C76B9A" w14:textId="77777777" w:rsidR="004372F0" w:rsidRPr="000A5012" w:rsidRDefault="004372F0" w:rsidP="004372F0">
      <w:pPr>
        <w:pStyle w:val="breakline"/>
        <w:rPr>
          <w:rFonts w:eastAsiaTheme="minorEastAsia"/>
          <w:color w:val="002060"/>
        </w:rPr>
      </w:pPr>
    </w:p>
    <w:p w14:paraId="14779F4C" w14:textId="77777777" w:rsidR="004372F0" w:rsidRPr="000A5012" w:rsidRDefault="004372F0" w:rsidP="004372F0">
      <w:pPr>
        <w:pStyle w:val="breakline"/>
        <w:rPr>
          <w:color w:val="002060"/>
        </w:rPr>
      </w:pPr>
    </w:p>
    <w:p w14:paraId="4C26DF35" w14:textId="77777777" w:rsidR="004372F0" w:rsidRPr="000A5012" w:rsidRDefault="004372F0" w:rsidP="004372F0">
      <w:pPr>
        <w:pStyle w:val="breakline"/>
        <w:rPr>
          <w:color w:val="002060"/>
        </w:rPr>
      </w:pPr>
    </w:p>
    <w:p w14:paraId="0A4DDAD6" w14:textId="77777777" w:rsidR="004372F0" w:rsidRPr="000A5012" w:rsidRDefault="004372F0" w:rsidP="004372F0">
      <w:pPr>
        <w:pStyle w:val="sottotitolocampionato10"/>
        <w:rPr>
          <w:color w:val="002060"/>
        </w:rPr>
      </w:pPr>
      <w:r w:rsidRPr="000A5012">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32FB846C"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0EA67"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BD6721"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A448B"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43D05"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F5CF5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1F4E4F"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C1E83"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899C537"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13EE62" w14:textId="77777777" w:rsidR="004372F0" w:rsidRPr="000A5012" w:rsidRDefault="004372F0" w:rsidP="0062553E">
            <w:pPr>
              <w:pStyle w:val="rowtabella0"/>
              <w:rPr>
                <w:color w:val="002060"/>
              </w:rPr>
            </w:pPr>
            <w:r w:rsidRPr="000A5012">
              <w:rPr>
                <w:color w:val="002060"/>
              </w:rPr>
              <w:t>FUTSAL OTTRANO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AD2CEB" w14:textId="77777777" w:rsidR="004372F0" w:rsidRPr="000A5012" w:rsidRDefault="004372F0" w:rsidP="0062553E">
            <w:pPr>
              <w:pStyle w:val="rowtabella0"/>
              <w:rPr>
                <w:color w:val="002060"/>
              </w:rPr>
            </w:pPr>
            <w:r w:rsidRPr="000A5012">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A1356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95D0C" w14:textId="77777777" w:rsidR="004372F0" w:rsidRPr="000A5012" w:rsidRDefault="004372F0" w:rsidP="0062553E">
            <w:pPr>
              <w:pStyle w:val="rowtabella0"/>
              <w:rPr>
                <w:color w:val="002060"/>
              </w:rPr>
            </w:pPr>
            <w:r w:rsidRPr="000A5012">
              <w:rPr>
                <w:color w:val="002060"/>
              </w:rPr>
              <w:t>03/10/2025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C35F8A" w14:textId="77777777" w:rsidR="004372F0" w:rsidRPr="000A5012" w:rsidRDefault="004372F0" w:rsidP="0062553E">
            <w:pPr>
              <w:pStyle w:val="rowtabella0"/>
              <w:rPr>
                <w:color w:val="002060"/>
              </w:rPr>
            </w:pPr>
            <w:r w:rsidRPr="000A5012">
              <w:rPr>
                <w:color w:val="002060"/>
              </w:rPr>
              <w:t>5063 PALASPORT "GIANCARLO GALIZIA"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35043B" w14:textId="77777777" w:rsidR="004372F0" w:rsidRPr="000A5012" w:rsidRDefault="004372F0" w:rsidP="0062553E">
            <w:pPr>
              <w:pStyle w:val="rowtabella0"/>
              <w:rPr>
                <w:color w:val="002060"/>
              </w:rPr>
            </w:pPr>
            <w:r w:rsidRPr="000A5012">
              <w:rPr>
                <w:color w:val="002060"/>
              </w:rPr>
              <w:t>FILOTTRANO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00FC4" w14:textId="77777777" w:rsidR="004372F0" w:rsidRPr="000A5012" w:rsidRDefault="004372F0" w:rsidP="0062553E">
            <w:pPr>
              <w:pStyle w:val="rowtabella0"/>
              <w:rPr>
                <w:color w:val="002060"/>
              </w:rPr>
            </w:pPr>
            <w:r w:rsidRPr="000A5012">
              <w:rPr>
                <w:color w:val="002060"/>
              </w:rPr>
              <w:t>VIA GEMME, 13</w:t>
            </w:r>
          </w:p>
        </w:tc>
      </w:tr>
    </w:tbl>
    <w:p w14:paraId="6E2FC836" w14:textId="77777777" w:rsidR="004372F0" w:rsidRPr="000A5012" w:rsidRDefault="004372F0" w:rsidP="004372F0">
      <w:pPr>
        <w:pStyle w:val="breakline"/>
        <w:rPr>
          <w:rFonts w:eastAsiaTheme="minorEastAsia"/>
          <w:color w:val="002060"/>
        </w:rPr>
      </w:pPr>
    </w:p>
    <w:p w14:paraId="3A20BBC6" w14:textId="77777777" w:rsidR="004372F0" w:rsidRPr="000A5012" w:rsidRDefault="004372F0" w:rsidP="004372F0">
      <w:pPr>
        <w:pStyle w:val="breakline"/>
        <w:rPr>
          <w:color w:val="002060"/>
        </w:rPr>
      </w:pPr>
    </w:p>
    <w:p w14:paraId="14D07406" w14:textId="77777777" w:rsidR="004372F0" w:rsidRPr="000A5012" w:rsidRDefault="004372F0" w:rsidP="004372F0">
      <w:pPr>
        <w:pStyle w:val="breakline"/>
        <w:rPr>
          <w:color w:val="002060"/>
        </w:rPr>
      </w:pPr>
    </w:p>
    <w:p w14:paraId="1BFFBC89" w14:textId="77777777" w:rsidR="004372F0" w:rsidRPr="000A5012" w:rsidRDefault="004372F0" w:rsidP="004372F0">
      <w:pPr>
        <w:pStyle w:val="sottotitolocampionato10"/>
        <w:rPr>
          <w:color w:val="002060"/>
        </w:rPr>
      </w:pPr>
      <w:r w:rsidRPr="000A5012">
        <w:rPr>
          <w:color w:val="002060"/>
        </w:rPr>
        <w:t>GIRONE 13 - 3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15"/>
        <w:gridCol w:w="385"/>
        <w:gridCol w:w="898"/>
        <w:gridCol w:w="1178"/>
        <w:gridCol w:w="1551"/>
        <w:gridCol w:w="1558"/>
      </w:tblGrid>
      <w:tr w:rsidR="004372F0" w:rsidRPr="000A5012" w14:paraId="327E2B7C"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089A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D496B"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67CD7"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01E65"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9ADDCF"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C353A"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2C28A"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3ECBBE3E"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56F78F" w14:textId="77777777" w:rsidR="004372F0" w:rsidRPr="000A5012" w:rsidRDefault="004372F0" w:rsidP="0062553E">
            <w:pPr>
              <w:pStyle w:val="rowtabella0"/>
              <w:rPr>
                <w:color w:val="002060"/>
              </w:rPr>
            </w:pPr>
            <w:r w:rsidRPr="000A5012">
              <w:rPr>
                <w:color w:val="002060"/>
              </w:rPr>
              <w:t>FUTSAL COMUNANZA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3F5AC" w14:textId="77777777" w:rsidR="004372F0" w:rsidRPr="000A5012" w:rsidRDefault="004372F0" w:rsidP="0062553E">
            <w:pPr>
              <w:pStyle w:val="rowtabella0"/>
              <w:rPr>
                <w:color w:val="002060"/>
              </w:rPr>
            </w:pPr>
            <w:r w:rsidRPr="000A5012">
              <w:rPr>
                <w:color w:val="002060"/>
              </w:rPr>
              <w:t>VAL TENNA UNITED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D4C7B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FD7CAE" w14:textId="77777777" w:rsidR="004372F0" w:rsidRPr="000A5012" w:rsidRDefault="004372F0" w:rsidP="0062553E">
            <w:pPr>
              <w:pStyle w:val="rowtabella0"/>
              <w:rPr>
                <w:color w:val="002060"/>
              </w:rPr>
            </w:pPr>
            <w:r w:rsidRPr="000A5012">
              <w:rPr>
                <w:color w:val="002060"/>
              </w:rPr>
              <w:t>03/10/2025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A525EE" w14:textId="77777777" w:rsidR="004372F0" w:rsidRPr="000A5012" w:rsidRDefault="004372F0" w:rsidP="0062553E">
            <w:pPr>
              <w:pStyle w:val="rowtabella0"/>
              <w:rPr>
                <w:color w:val="002060"/>
              </w:rPr>
            </w:pPr>
            <w:r w:rsidRPr="000A5012">
              <w:rPr>
                <w:color w:val="002060"/>
              </w:rPr>
              <w:t>5689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AD0C13" w14:textId="77777777" w:rsidR="004372F0" w:rsidRPr="000A5012" w:rsidRDefault="004372F0" w:rsidP="0062553E">
            <w:pPr>
              <w:pStyle w:val="rowtabella0"/>
              <w:rPr>
                <w:color w:val="002060"/>
              </w:rPr>
            </w:pPr>
            <w:r w:rsidRPr="000A5012">
              <w:rPr>
                <w:color w:val="002060"/>
              </w:rPr>
              <w:t>COMUNANZA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B53555" w14:textId="77777777" w:rsidR="004372F0" w:rsidRPr="000A5012" w:rsidRDefault="004372F0" w:rsidP="0062553E">
            <w:pPr>
              <w:pStyle w:val="rowtabella0"/>
              <w:rPr>
                <w:color w:val="002060"/>
              </w:rPr>
            </w:pPr>
            <w:r w:rsidRPr="000A5012">
              <w:rPr>
                <w:color w:val="002060"/>
              </w:rPr>
              <w:t>VIA DELLA LIBERTA'</w:t>
            </w:r>
          </w:p>
        </w:tc>
      </w:tr>
      <w:tr w:rsidR="004372F0" w:rsidRPr="000A5012" w14:paraId="55D77BE1"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94E2B7D" w14:textId="77777777" w:rsidR="004372F0" w:rsidRPr="000A5012" w:rsidRDefault="004372F0" w:rsidP="0062553E">
            <w:pPr>
              <w:pStyle w:val="rowtabella0"/>
              <w:rPr>
                <w:color w:val="002060"/>
              </w:rPr>
            </w:pPr>
            <w:r w:rsidRPr="000A5012">
              <w:rPr>
                <w:color w:val="002060"/>
              </w:rPr>
              <w:t>MANSARDA PAGLIARE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E72185" w14:textId="77777777" w:rsidR="004372F0" w:rsidRPr="000A5012" w:rsidRDefault="004372F0" w:rsidP="0062553E">
            <w:pPr>
              <w:pStyle w:val="rowtabella0"/>
              <w:rPr>
                <w:color w:val="002060"/>
              </w:rPr>
            </w:pPr>
            <w:r w:rsidRPr="000A5012">
              <w:rPr>
                <w:color w:val="002060"/>
              </w:rPr>
              <w:t>PICENO UNITED MMX A 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FDAD40"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EC6A76" w14:textId="77777777" w:rsidR="004372F0" w:rsidRPr="000A5012" w:rsidRDefault="004372F0" w:rsidP="0062553E">
            <w:pPr>
              <w:pStyle w:val="rowtabella0"/>
              <w:rPr>
                <w:color w:val="002060"/>
              </w:rPr>
            </w:pPr>
            <w:r w:rsidRPr="000A5012">
              <w:rPr>
                <w:color w:val="002060"/>
              </w:rPr>
              <w:t>03/10/2025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BCEE28" w14:textId="77777777" w:rsidR="004372F0" w:rsidRPr="000A5012" w:rsidRDefault="004372F0" w:rsidP="0062553E">
            <w:pPr>
              <w:pStyle w:val="rowtabella0"/>
              <w:rPr>
                <w:color w:val="002060"/>
              </w:rPr>
            </w:pPr>
            <w:r w:rsidRPr="000A5012">
              <w:rPr>
                <w:color w:val="002060"/>
              </w:rPr>
              <w:t>5629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0964B3" w14:textId="77777777" w:rsidR="004372F0" w:rsidRPr="000A5012" w:rsidRDefault="004372F0" w:rsidP="0062553E">
            <w:pPr>
              <w:pStyle w:val="rowtabella0"/>
              <w:rPr>
                <w:color w:val="002060"/>
              </w:rPr>
            </w:pPr>
            <w:r w:rsidRPr="000A5012">
              <w:rPr>
                <w:color w:val="002060"/>
              </w:rPr>
              <w:t>SPINETOLI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68FDA6" w14:textId="77777777" w:rsidR="004372F0" w:rsidRPr="000A5012" w:rsidRDefault="004372F0" w:rsidP="0062553E">
            <w:pPr>
              <w:pStyle w:val="rowtabella0"/>
              <w:rPr>
                <w:color w:val="002060"/>
              </w:rPr>
            </w:pPr>
            <w:r w:rsidRPr="000A5012">
              <w:rPr>
                <w:color w:val="002060"/>
              </w:rPr>
              <w:t>FRAZ.PAGLIARE VIA VECCHI</w:t>
            </w:r>
          </w:p>
        </w:tc>
      </w:tr>
    </w:tbl>
    <w:p w14:paraId="46B857E1" w14:textId="77777777" w:rsidR="004372F0" w:rsidRPr="000A5012" w:rsidRDefault="004372F0" w:rsidP="004372F0">
      <w:pPr>
        <w:pStyle w:val="breakline"/>
        <w:rPr>
          <w:rFonts w:eastAsiaTheme="minorEastAsia"/>
          <w:color w:val="002060"/>
        </w:rPr>
      </w:pPr>
    </w:p>
    <w:p w14:paraId="29103738" w14:textId="77777777" w:rsidR="004372F0" w:rsidRPr="000A5012" w:rsidRDefault="004372F0" w:rsidP="004372F0">
      <w:pPr>
        <w:pStyle w:val="breakline"/>
        <w:rPr>
          <w:color w:val="002060"/>
        </w:rPr>
      </w:pPr>
    </w:p>
    <w:p w14:paraId="6E232912" w14:textId="77777777" w:rsidR="004372F0" w:rsidRPr="000A5012" w:rsidRDefault="004372F0" w:rsidP="004372F0">
      <w:pPr>
        <w:pStyle w:val="breakline"/>
        <w:rPr>
          <w:color w:val="002060"/>
        </w:rPr>
      </w:pPr>
    </w:p>
    <w:p w14:paraId="55EB8D8D" w14:textId="77777777" w:rsidR="004372F0" w:rsidRPr="000A5012" w:rsidRDefault="004372F0" w:rsidP="004372F0">
      <w:pPr>
        <w:pStyle w:val="sottotitolocampionato10"/>
        <w:rPr>
          <w:color w:val="002060"/>
        </w:rPr>
      </w:pPr>
      <w:r w:rsidRPr="000A5012">
        <w:rPr>
          <w:color w:val="002060"/>
        </w:rPr>
        <w:t>GIRONE 14 - 3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6"/>
        <w:gridCol w:w="385"/>
        <w:gridCol w:w="898"/>
        <w:gridCol w:w="1177"/>
        <w:gridCol w:w="1556"/>
        <w:gridCol w:w="1548"/>
      </w:tblGrid>
      <w:tr w:rsidR="004372F0" w:rsidRPr="000A5012" w14:paraId="5C011B55"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2375C"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295C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A970A0"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5288D6"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843FF"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567B4"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8249C"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7B2E442"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28198" w14:textId="77777777" w:rsidR="004372F0" w:rsidRPr="000A5012" w:rsidRDefault="004372F0" w:rsidP="0062553E">
            <w:pPr>
              <w:pStyle w:val="rowtabella0"/>
              <w:rPr>
                <w:color w:val="002060"/>
              </w:rPr>
            </w:pPr>
            <w:r w:rsidRPr="000A5012">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B27C68" w14:textId="77777777" w:rsidR="004372F0" w:rsidRPr="000A5012" w:rsidRDefault="004372F0" w:rsidP="0062553E">
            <w:pPr>
              <w:pStyle w:val="rowtabella0"/>
              <w:rPr>
                <w:color w:val="002060"/>
              </w:rPr>
            </w:pPr>
            <w:r w:rsidRPr="000A5012">
              <w:rPr>
                <w:color w:val="002060"/>
              </w:rPr>
              <w:t>POLISPORTIVA VILLA PIGNA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5B99F8"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D2E800F" w14:textId="77777777" w:rsidR="004372F0" w:rsidRPr="000A5012" w:rsidRDefault="004372F0" w:rsidP="0062553E">
            <w:pPr>
              <w:pStyle w:val="rowtabella0"/>
              <w:rPr>
                <w:color w:val="002060"/>
              </w:rPr>
            </w:pPr>
            <w:r w:rsidRPr="000A5012">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F3856E" w14:textId="77777777" w:rsidR="004372F0" w:rsidRPr="000A5012" w:rsidRDefault="004372F0" w:rsidP="0062553E">
            <w:pPr>
              <w:pStyle w:val="rowtabella0"/>
              <w:rPr>
                <w:color w:val="002060"/>
              </w:rPr>
            </w:pPr>
            <w:r w:rsidRPr="000A5012">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2BFD3" w14:textId="77777777" w:rsidR="004372F0" w:rsidRPr="000A5012" w:rsidRDefault="004372F0" w:rsidP="0062553E">
            <w:pPr>
              <w:pStyle w:val="rowtabella0"/>
              <w:rPr>
                <w:color w:val="002060"/>
              </w:rPr>
            </w:pPr>
            <w:r w:rsidRPr="000A5012">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95ED07" w14:textId="77777777" w:rsidR="004372F0" w:rsidRPr="000A5012" w:rsidRDefault="004372F0" w:rsidP="0062553E">
            <w:pPr>
              <w:pStyle w:val="rowtabella0"/>
              <w:rPr>
                <w:color w:val="002060"/>
              </w:rPr>
            </w:pPr>
            <w:r w:rsidRPr="000A5012">
              <w:rPr>
                <w:color w:val="002060"/>
              </w:rPr>
              <w:t>VIA FONTE ABECETO, 4</w:t>
            </w:r>
          </w:p>
        </w:tc>
      </w:tr>
      <w:tr w:rsidR="004372F0" w:rsidRPr="000A5012" w14:paraId="20CD1E3F"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B9318" w14:textId="77777777" w:rsidR="004372F0" w:rsidRPr="000A5012" w:rsidRDefault="004372F0" w:rsidP="0062553E">
            <w:pPr>
              <w:pStyle w:val="rowtabella0"/>
              <w:rPr>
                <w:color w:val="002060"/>
              </w:rPr>
            </w:pPr>
            <w:r w:rsidRPr="000A5012">
              <w:rPr>
                <w:color w:val="002060"/>
              </w:rPr>
              <w:t>SPORTING GROTTAMMARE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76AE67" w14:textId="77777777" w:rsidR="004372F0" w:rsidRPr="000A5012" w:rsidRDefault="004372F0" w:rsidP="0062553E">
            <w:pPr>
              <w:pStyle w:val="rowtabella0"/>
              <w:rPr>
                <w:color w:val="002060"/>
              </w:rPr>
            </w:pPr>
            <w:r w:rsidRPr="000A5012">
              <w:rPr>
                <w:color w:val="002060"/>
              </w:rPr>
              <w:t>RIPABERARDA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0D5F1C"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06B020" w14:textId="77777777" w:rsidR="004372F0" w:rsidRPr="000A5012" w:rsidRDefault="004372F0" w:rsidP="0062553E">
            <w:pPr>
              <w:pStyle w:val="rowtabella0"/>
              <w:rPr>
                <w:color w:val="002060"/>
              </w:rPr>
            </w:pPr>
            <w:r w:rsidRPr="000A5012">
              <w:rPr>
                <w:color w:val="002060"/>
              </w:rPr>
              <w:t>03/10/2025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9FBE9A" w14:textId="77777777" w:rsidR="004372F0" w:rsidRPr="000A5012" w:rsidRDefault="004372F0" w:rsidP="0062553E">
            <w:pPr>
              <w:pStyle w:val="rowtabella0"/>
              <w:rPr>
                <w:color w:val="002060"/>
              </w:rPr>
            </w:pPr>
            <w:r w:rsidRPr="000A5012">
              <w:rPr>
                <w:color w:val="002060"/>
              </w:rPr>
              <w:t>5749 CAMPO C5 "SPORTING VILLAGE"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FE0E7" w14:textId="77777777" w:rsidR="004372F0" w:rsidRPr="000A5012" w:rsidRDefault="004372F0" w:rsidP="0062553E">
            <w:pPr>
              <w:pStyle w:val="rowtabella0"/>
              <w:rPr>
                <w:color w:val="002060"/>
              </w:rPr>
            </w:pPr>
            <w:r w:rsidRPr="000A5012">
              <w:rPr>
                <w:color w:val="002060"/>
              </w:rPr>
              <w:t>GROTTAMMARE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3D849" w14:textId="77777777" w:rsidR="004372F0" w:rsidRPr="000A5012" w:rsidRDefault="004372F0" w:rsidP="0062553E">
            <w:pPr>
              <w:pStyle w:val="rowtabella0"/>
              <w:rPr>
                <w:color w:val="002060"/>
              </w:rPr>
            </w:pPr>
            <w:r w:rsidRPr="000A5012">
              <w:rPr>
                <w:color w:val="002060"/>
              </w:rPr>
              <w:t>VIA PERTINI</w:t>
            </w:r>
          </w:p>
        </w:tc>
      </w:tr>
    </w:tbl>
    <w:p w14:paraId="780E136D" w14:textId="77777777" w:rsidR="004372F0" w:rsidRPr="000A5012" w:rsidRDefault="004372F0" w:rsidP="004372F0">
      <w:pPr>
        <w:pStyle w:val="breakline"/>
        <w:rPr>
          <w:rFonts w:eastAsiaTheme="minorEastAsia"/>
          <w:color w:val="002060"/>
        </w:rPr>
      </w:pPr>
    </w:p>
    <w:p w14:paraId="4F0C33CF" w14:textId="77777777" w:rsidR="004372F0" w:rsidRPr="000A5012" w:rsidRDefault="004372F0" w:rsidP="004372F0">
      <w:pPr>
        <w:pStyle w:val="breakline"/>
        <w:rPr>
          <w:color w:val="002060"/>
        </w:rPr>
      </w:pPr>
    </w:p>
    <w:p w14:paraId="222C65BE" w14:textId="77777777" w:rsidR="004372F0" w:rsidRPr="000A5012" w:rsidRDefault="004372F0" w:rsidP="004372F0">
      <w:pPr>
        <w:pStyle w:val="breakline"/>
        <w:rPr>
          <w:color w:val="002060"/>
        </w:rPr>
      </w:pPr>
    </w:p>
    <w:p w14:paraId="1C47DFD3" w14:textId="77777777" w:rsidR="004372F0" w:rsidRPr="000A5012" w:rsidRDefault="004372F0" w:rsidP="004372F0">
      <w:pPr>
        <w:pStyle w:val="sottotitolocampionato10"/>
        <w:rPr>
          <w:color w:val="002060"/>
        </w:rPr>
      </w:pPr>
      <w:r w:rsidRPr="000A5012">
        <w:rPr>
          <w:color w:val="002060"/>
        </w:rPr>
        <w:t>GIRONE 15 - 3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2"/>
        <w:gridCol w:w="385"/>
        <w:gridCol w:w="898"/>
        <w:gridCol w:w="1178"/>
        <w:gridCol w:w="1553"/>
        <w:gridCol w:w="1550"/>
      </w:tblGrid>
      <w:tr w:rsidR="004372F0" w:rsidRPr="000A5012" w14:paraId="55798610"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2652B"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FC8F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E456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8B8A3"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F01EC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D8AE46"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29D4F"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197DEB38"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18EDA7" w14:textId="77777777" w:rsidR="004372F0" w:rsidRPr="000A5012" w:rsidRDefault="004372F0" w:rsidP="0062553E">
            <w:pPr>
              <w:pStyle w:val="rowtabella0"/>
              <w:rPr>
                <w:color w:val="002060"/>
              </w:rPr>
            </w:pPr>
            <w:r w:rsidRPr="000A5012">
              <w:rPr>
                <w:color w:val="002060"/>
              </w:rPr>
              <w:t>CASELLE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1F158" w14:textId="77777777" w:rsidR="004372F0" w:rsidRPr="000A5012" w:rsidRDefault="004372F0" w:rsidP="0062553E">
            <w:pPr>
              <w:pStyle w:val="rowtabella0"/>
              <w:rPr>
                <w:color w:val="002060"/>
              </w:rPr>
            </w:pPr>
            <w:r w:rsidRPr="000A5012">
              <w:rPr>
                <w:color w:val="002060"/>
              </w:rPr>
              <w:t>CITTA DI MARTINSICURO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746FFF"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957DC" w14:textId="77777777" w:rsidR="004372F0" w:rsidRPr="000A5012" w:rsidRDefault="004372F0" w:rsidP="0062553E">
            <w:pPr>
              <w:pStyle w:val="rowtabella0"/>
              <w:rPr>
                <w:color w:val="002060"/>
              </w:rPr>
            </w:pPr>
            <w:r w:rsidRPr="000A5012">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AC908A" w14:textId="77777777" w:rsidR="004372F0" w:rsidRPr="000A5012" w:rsidRDefault="004372F0" w:rsidP="0062553E">
            <w:pPr>
              <w:pStyle w:val="rowtabella0"/>
              <w:rPr>
                <w:color w:val="002060"/>
              </w:rPr>
            </w:pPr>
            <w:r w:rsidRPr="000A5012">
              <w:rPr>
                <w:color w:val="002060"/>
              </w:rPr>
              <w:t>5731 PALAROZZI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1D8DE" w14:textId="77777777" w:rsidR="004372F0" w:rsidRPr="000A5012" w:rsidRDefault="004372F0" w:rsidP="0062553E">
            <w:pPr>
              <w:pStyle w:val="rowtabella0"/>
              <w:rPr>
                <w:color w:val="002060"/>
              </w:rPr>
            </w:pPr>
            <w:r w:rsidRPr="000A5012">
              <w:rPr>
                <w:color w:val="002060"/>
              </w:rPr>
              <w:t>FOLIGNANO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59BB93" w14:textId="77777777" w:rsidR="004372F0" w:rsidRPr="000A5012" w:rsidRDefault="004372F0" w:rsidP="0062553E">
            <w:pPr>
              <w:pStyle w:val="rowtabella0"/>
              <w:rPr>
                <w:color w:val="002060"/>
              </w:rPr>
            </w:pPr>
            <w:r w:rsidRPr="000A5012">
              <w:rPr>
                <w:color w:val="002060"/>
              </w:rPr>
              <w:t>PIAZZA S. D'ACQUISTO</w:t>
            </w:r>
          </w:p>
        </w:tc>
      </w:tr>
      <w:tr w:rsidR="004372F0" w:rsidRPr="000A5012" w14:paraId="13259F4D"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B57DB7" w14:textId="77777777" w:rsidR="004372F0" w:rsidRPr="000A5012" w:rsidRDefault="004372F0" w:rsidP="0062553E">
            <w:pPr>
              <w:pStyle w:val="rowtabella0"/>
              <w:rPr>
                <w:color w:val="002060"/>
              </w:rPr>
            </w:pPr>
            <w:r w:rsidRPr="000A5012">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49C10" w14:textId="77777777" w:rsidR="004372F0" w:rsidRPr="000A5012" w:rsidRDefault="004372F0" w:rsidP="0062553E">
            <w:pPr>
              <w:pStyle w:val="rowtabella0"/>
              <w:rPr>
                <w:color w:val="002060"/>
              </w:rPr>
            </w:pPr>
            <w:r w:rsidRPr="000A5012">
              <w:rPr>
                <w:color w:val="002060"/>
              </w:rPr>
              <w:t>FROGS CLUB SPORT</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3EFB3"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F705B" w14:textId="77777777" w:rsidR="004372F0" w:rsidRPr="000A5012" w:rsidRDefault="004372F0" w:rsidP="0062553E">
            <w:pPr>
              <w:pStyle w:val="rowtabella0"/>
              <w:rPr>
                <w:color w:val="002060"/>
              </w:rPr>
            </w:pPr>
            <w:r w:rsidRPr="000A5012">
              <w:rPr>
                <w:color w:val="002060"/>
              </w:rPr>
              <w:t>04/10/2025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63416" w14:textId="77777777" w:rsidR="004372F0" w:rsidRPr="000A5012" w:rsidRDefault="004372F0" w:rsidP="0062553E">
            <w:pPr>
              <w:pStyle w:val="rowtabella0"/>
              <w:rPr>
                <w:color w:val="002060"/>
              </w:rPr>
            </w:pPr>
            <w:r w:rsidRPr="000A5012">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1938CF" w14:textId="77777777" w:rsidR="004372F0" w:rsidRPr="000A5012" w:rsidRDefault="004372F0" w:rsidP="0062553E">
            <w:pPr>
              <w:pStyle w:val="rowtabella0"/>
              <w:rPr>
                <w:color w:val="002060"/>
              </w:rPr>
            </w:pPr>
            <w:r w:rsidRPr="000A5012">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A5511D" w14:textId="77777777" w:rsidR="004372F0" w:rsidRPr="000A5012" w:rsidRDefault="004372F0" w:rsidP="0062553E">
            <w:pPr>
              <w:pStyle w:val="rowtabella0"/>
              <w:rPr>
                <w:color w:val="002060"/>
              </w:rPr>
            </w:pPr>
            <w:r w:rsidRPr="000A5012">
              <w:rPr>
                <w:color w:val="002060"/>
              </w:rPr>
              <w:t>VIA CORRADI</w:t>
            </w:r>
          </w:p>
        </w:tc>
      </w:tr>
    </w:tbl>
    <w:p w14:paraId="255D17AE" w14:textId="77777777" w:rsidR="004372F0" w:rsidRPr="000A5012" w:rsidRDefault="004372F0" w:rsidP="004372F0">
      <w:pPr>
        <w:pStyle w:val="breakline"/>
        <w:rPr>
          <w:rFonts w:eastAsiaTheme="minorEastAsia"/>
          <w:color w:val="002060"/>
        </w:rPr>
      </w:pPr>
    </w:p>
    <w:p w14:paraId="7F62255B" w14:textId="77777777" w:rsidR="004372F0" w:rsidRPr="000A5012" w:rsidRDefault="004372F0" w:rsidP="004372F0">
      <w:pPr>
        <w:pStyle w:val="breakline"/>
        <w:rPr>
          <w:color w:val="002060"/>
        </w:rPr>
      </w:pPr>
    </w:p>
    <w:p w14:paraId="73400845" w14:textId="77777777" w:rsidR="004372F0" w:rsidRPr="000A5012" w:rsidRDefault="004372F0" w:rsidP="004372F0">
      <w:pPr>
        <w:pStyle w:val="breakline"/>
        <w:rPr>
          <w:color w:val="002060"/>
        </w:rPr>
      </w:pPr>
    </w:p>
    <w:p w14:paraId="7A8A34C7" w14:textId="77777777" w:rsidR="004372F0" w:rsidRPr="000A5012" w:rsidRDefault="004372F0" w:rsidP="004372F0">
      <w:pPr>
        <w:pStyle w:val="sottotitolocampionato10"/>
        <w:rPr>
          <w:color w:val="002060"/>
        </w:rPr>
      </w:pPr>
      <w:r w:rsidRPr="000A5012">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4372F0" w:rsidRPr="000A5012" w14:paraId="71B28833"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79DEC"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2224D"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ACD5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3AB77"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5C48E"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24AA2"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61AE4"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178DB63" w14:textId="77777777" w:rsidTr="0062553E">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1FF19A" w14:textId="77777777" w:rsidR="004372F0" w:rsidRPr="000A5012" w:rsidRDefault="004372F0" w:rsidP="0062553E">
            <w:pPr>
              <w:pStyle w:val="rowtabella0"/>
              <w:rPr>
                <w:color w:val="002060"/>
              </w:rPr>
            </w:pPr>
            <w:r w:rsidRPr="000A5012">
              <w:rPr>
                <w:color w:val="002060"/>
              </w:rPr>
              <w:t>CASTORANESE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4A280" w14:textId="77777777" w:rsidR="004372F0" w:rsidRPr="000A5012" w:rsidRDefault="004372F0" w:rsidP="0062553E">
            <w:pPr>
              <w:pStyle w:val="rowtabella0"/>
              <w:rPr>
                <w:color w:val="002060"/>
              </w:rPr>
            </w:pPr>
            <w:r w:rsidRPr="000A5012">
              <w:rPr>
                <w:color w:val="002060"/>
              </w:rPr>
              <w:t>FUTSAL L.C.</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5ABE2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3D93BD" w14:textId="77777777" w:rsidR="004372F0" w:rsidRPr="000A5012" w:rsidRDefault="004372F0" w:rsidP="0062553E">
            <w:pPr>
              <w:pStyle w:val="rowtabella0"/>
              <w:rPr>
                <w:color w:val="002060"/>
              </w:rPr>
            </w:pPr>
            <w:r w:rsidRPr="000A5012">
              <w:rPr>
                <w:color w:val="002060"/>
              </w:rPr>
              <w:t>03/10/2025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59B4FD" w14:textId="77777777" w:rsidR="004372F0" w:rsidRPr="000A5012" w:rsidRDefault="004372F0" w:rsidP="0062553E">
            <w:pPr>
              <w:pStyle w:val="rowtabella0"/>
              <w:rPr>
                <w:color w:val="002060"/>
              </w:rPr>
            </w:pPr>
            <w:r w:rsidRPr="000A5012">
              <w:rPr>
                <w:color w:val="002060"/>
              </w:rPr>
              <w:t>5642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814D84" w14:textId="77777777" w:rsidR="004372F0" w:rsidRPr="000A5012" w:rsidRDefault="004372F0" w:rsidP="0062553E">
            <w:pPr>
              <w:pStyle w:val="rowtabella0"/>
              <w:rPr>
                <w:color w:val="002060"/>
              </w:rPr>
            </w:pPr>
            <w:r w:rsidRPr="000A5012">
              <w:rPr>
                <w:color w:val="002060"/>
              </w:rPr>
              <w:t>CASTORANO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878151" w14:textId="77777777" w:rsidR="004372F0" w:rsidRPr="000A5012" w:rsidRDefault="004372F0" w:rsidP="0062553E">
            <w:pPr>
              <w:pStyle w:val="rowtabella0"/>
              <w:rPr>
                <w:color w:val="002060"/>
              </w:rPr>
            </w:pPr>
            <w:r w:rsidRPr="000A5012">
              <w:rPr>
                <w:color w:val="002060"/>
              </w:rPr>
              <w:t>VIA ROCCHETTA</w:t>
            </w:r>
          </w:p>
        </w:tc>
      </w:tr>
      <w:tr w:rsidR="004372F0" w:rsidRPr="000A5012" w14:paraId="5155E657" w14:textId="77777777" w:rsidTr="0062553E">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55DE5" w14:textId="77777777" w:rsidR="004372F0" w:rsidRPr="000A5012" w:rsidRDefault="004372F0" w:rsidP="0062553E">
            <w:pPr>
              <w:pStyle w:val="rowtabella0"/>
              <w:rPr>
                <w:color w:val="002060"/>
              </w:rPr>
            </w:pPr>
            <w:r w:rsidRPr="000A5012">
              <w:rPr>
                <w:color w:val="002060"/>
              </w:rPr>
              <w:t>CSI MONTEFIORE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7020D7" w14:textId="77777777" w:rsidR="004372F0" w:rsidRPr="000A5012" w:rsidRDefault="004372F0" w:rsidP="0062553E">
            <w:pPr>
              <w:pStyle w:val="rowtabella0"/>
              <w:rPr>
                <w:color w:val="002060"/>
              </w:rPr>
            </w:pPr>
            <w:r w:rsidRPr="000A5012">
              <w:rPr>
                <w:color w:val="002060"/>
              </w:rPr>
              <w:t>ACQUAVIVA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A89B51" w14:textId="77777777" w:rsidR="004372F0" w:rsidRPr="000A5012" w:rsidRDefault="004372F0" w:rsidP="0062553E">
            <w:pPr>
              <w:pStyle w:val="rowtabella0"/>
              <w:jc w:val="center"/>
              <w:rPr>
                <w:color w:val="002060"/>
              </w:rPr>
            </w:pPr>
            <w:r w:rsidRPr="000A5012">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5B49A4" w14:textId="77777777" w:rsidR="004372F0" w:rsidRPr="000A5012" w:rsidRDefault="004372F0" w:rsidP="0062553E">
            <w:pPr>
              <w:pStyle w:val="rowtabella0"/>
              <w:rPr>
                <w:color w:val="002060"/>
              </w:rPr>
            </w:pPr>
            <w:r w:rsidRPr="000A5012">
              <w:rPr>
                <w:color w:val="002060"/>
              </w:rPr>
              <w:t>03/10/2025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2502E7" w14:textId="77777777" w:rsidR="004372F0" w:rsidRPr="000A5012" w:rsidRDefault="004372F0" w:rsidP="0062553E">
            <w:pPr>
              <w:pStyle w:val="rowtabella0"/>
              <w:rPr>
                <w:color w:val="002060"/>
              </w:rPr>
            </w:pPr>
            <w:r w:rsidRPr="000A5012">
              <w:rPr>
                <w:color w:val="002060"/>
              </w:rPr>
              <w:t>5743 CAMPO DI C5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ED282A" w14:textId="77777777" w:rsidR="004372F0" w:rsidRPr="000A5012" w:rsidRDefault="004372F0" w:rsidP="0062553E">
            <w:pPr>
              <w:pStyle w:val="rowtabella0"/>
              <w:rPr>
                <w:color w:val="002060"/>
              </w:rPr>
            </w:pPr>
            <w:r w:rsidRPr="000A5012">
              <w:rPr>
                <w:color w:val="002060"/>
              </w:rPr>
              <w:t>MONTEFIORE DELL'ASO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2AC1B4" w14:textId="77777777" w:rsidR="004372F0" w:rsidRPr="000A5012" w:rsidRDefault="004372F0" w:rsidP="0062553E">
            <w:pPr>
              <w:pStyle w:val="rowtabella0"/>
              <w:rPr>
                <w:color w:val="002060"/>
              </w:rPr>
            </w:pPr>
            <w:r w:rsidRPr="000A5012">
              <w:rPr>
                <w:color w:val="002060"/>
              </w:rPr>
              <w:t>TRAVERSA VIA U.T0MEI</w:t>
            </w:r>
          </w:p>
        </w:tc>
      </w:tr>
    </w:tbl>
    <w:p w14:paraId="67726A2D" w14:textId="77777777" w:rsidR="004372F0" w:rsidRDefault="004372F0" w:rsidP="004372F0">
      <w:pPr>
        <w:pStyle w:val="breakline"/>
        <w:rPr>
          <w:color w:val="002060"/>
        </w:rPr>
      </w:pPr>
    </w:p>
    <w:p w14:paraId="2B6020A2" w14:textId="77777777" w:rsidR="004372F0" w:rsidRDefault="004372F0" w:rsidP="004372F0">
      <w:pPr>
        <w:pStyle w:val="breakline"/>
        <w:rPr>
          <w:color w:val="002060"/>
        </w:rPr>
      </w:pPr>
    </w:p>
    <w:p w14:paraId="21D0A9FD" w14:textId="77777777" w:rsidR="004372F0" w:rsidRPr="000A5012" w:rsidRDefault="004372F0" w:rsidP="004372F0">
      <w:pPr>
        <w:pStyle w:val="titolocampionato0"/>
        <w:shd w:val="clear" w:color="auto" w:fill="CCCCCC"/>
        <w:spacing w:before="80" w:after="40"/>
        <w:rPr>
          <w:color w:val="002060"/>
        </w:rPr>
      </w:pPr>
      <w:r w:rsidRPr="000A5012">
        <w:rPr>
          <w:color w:val="002060"/>
        </w:rPr>
        <w:t>COPPA ITALIA FEMM.LE CALCIO A5</w:t>
      </w:r>
    </w:p>
    <w:p w14:paraId="5D161F28" w14:textId="77777777" w:rsidR="004372F0" w:rsidRPr="000A5012" w:rsidRDefault="004372F0" w:rsidP="004372F0">
      <w:pPr>
        <w:pStyle w:val="titoloprinc0"/>
        <w:rPr>
          <w:color w:val="002060"/>
        </w:rPr>
      </w:pPr>
      <w:r w:rsidRPr="000A5012">
        <w:rPr>
          <w:color w:val="002060"/>
        </w:rPr>
        <w:t>PROGRAMMA GARE</w:t>
      </w:r>
    </w:p>
    <w:p w14:paraId="34B62FFA" w14:textId="77777777" w:rsidR="004372F0" w:rsidRPr="000A5012" w:rsidRDefault="004372F0" w:rsidP="004372F0">
      <w:pPr>
        <w:pStyle w:val="breakline"/>
        <w:rPr>
          <w:color w:val="002060"/>
        </w:rPr>
      </w:pPr>
    </w:p>
    <w:p w14:paraId="4C5B599E" w14:textId="77777777" w:rsidR="004372F0" w:rsidRPr="000A5012" w:rsidRDefault="004372F0" w:rsidP="004372F0">
      <w:pPr>
        <w:pStyle w:val="breakline"/>
        <w:rPr>
          <w:color w:val="002060"/>
        </w:rPr>
      </w:pPr>
    </w:p>
    <w:p w14:paraId="6789ED65"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89"/>
        <w:gridCol w:w="1550"/>
        <w:gridCol w:w="1550"/>
      </w:tblGrid>
      <w:tr w:rsidR="004372F0" w:rsidRPr="000A5012" w14:paraId="0B26B889"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52438"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B3ABC"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8EF39"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7E4EFF"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97F0D"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7BFDA5"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EA0AB"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72DD1292"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7820F59" w14:textId="77777777" w:rsidR="004372F0" w:rsidRPr="000A5012" w:rsidRDefault="004372F0" w:rsidP="0062553E">
            <w:pPr>
              <w:pStyle w:val="rowtabella0"/>
              <w:rPr>
                <w:color w:val="002060"/>
              </w:rPr>
            </w:pPr>
            <w:r w:rsidRPr="000A5012">
              <w:rPr>
                <w:color w:val="002060"/>
              </w:rPr>
              <w:t>ATLETICO MATELICA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3B04A" w14:textId="77777777" w:rsidR="004372F0" w:rsidRPr="000A5012" w:rsidRDefault="004372F0" w:rsidP="0062553E">
            <w:pPr>
              <w:pStyle w:val="rowtabella0"/>
              <w:rPr>
                <w:color w:val="002060"/>
              </w:rPr>
            </w:pPr>
            <w:r w:rsidRPr="000A5012">
              <w:rPr>
                <w:color w:val="002060"/>
              </w:rPr>
              <w:t>PIANDIROSE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EAA0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D894A" w14:textId="77777777" w:rsidR="004372F0" w:rsidRPr="000A5012" w:rsidRDefault="004372F0" w:rsidP="0062553E">
            <w:pPr>
              <w:pStyle w:val="rowtabella0"/>
              <w:rPr>
                <w:color w:val="002060"/>
              </w:rPr>
            </w:pPr>
            <w:r w:rsidRPr="000A5012">
              <w:rPr>
                <w:color w:val="002060"/>
              </w:rPr>
              <w:t>07/10/2025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F89EF2" w14:textId="77777777" w:rsidR="004372F0" w:rsidRPr="000A5012" w:rsidRDefault="004372F0" w:rsidP="0062553E">
            <w:pPr>
              <w:pStyle w:val="rowtabella0"/>
              <w:rPr>
                <w:color w:val="002060"/>
              </w:rPr>
            </w:pPr>
            <w:r w:rsidRPr="000A5012">
              <w:rPr>
                <w:color w:val="002060"/>
              </w:rPr>
              <w:t>5266 CAMPO SCOPERTO "S.BORGONOVO"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67332" w14:textId="77777777" w:rsidR="004372F0" w:rsidRPr="000A5012" w:rsidRDefault="004372F0" w:rsidP="0062553E">
            <w:pPr>
              <w:pStyle w:val="rowtabella0"/>
              <w:rPr>
                <w:color w:val="002060"/>
              </w:rPr>
            </w:pPr>
            <w:r w:rsidRPr="000A5012">
              <w:rPr>
                <w:color w:val="002060"/>
              </w:rPr>
              <w:t>GAGLIOLE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AE115E" w14:textId="77777777" w:rsidR="004372F0" w:rsidRPr="000A5012" w:rsidRDefault="004372F0" w:rsidP="0062553E">
            <w:pPr>
              <w:pStyle w:val="rowtabella0"/>
              <w:rPr>
                <w:color w:val="002060"/>
              </w:rPr>
            </w:pPr>
            <w:r w:rsidRPr="000A5012">
              <w:rPr>
                <w:color w:val="002060"/>
              </w:rPr>
              <w:t>LOCALITA' MADONNA DELLA PIEVE</w:t>
            </w:r>
          </w:p>
        </w:tc>
      </w:tr>
    </w:tbl>
    <w:p w14:paraId="261E598F" w14:textId="77777777" w:rsidR="004372F0" w:rsidRPr="000A5012" w:rsidRDefault="004372F0" w:rsidP="004372F0">
      <w:pPr>
        <w:pStyle w:val="breakline"/>
        <w:rPr>
          <w:rFonts w:eastAsiaTheme="minorEastAsia"/>
          <w:color w:val="002060"/>
        </w:rPr>
      </w:pPr>
    </w:p>
    <w:p w14:paraId="755E99CA" w14:textId="77777777" w:rsidR="004372F0" w:rsidRPr="000A5012" w:rsidRDefault="004372F0" w:rsidP="004372F0">
      <w:pPr>
        <w:pStyle w:val="breakline"/>
        <w:rPr>
          <w:color w:val="002060"/>
        </w:rPr>
      </w:pPr>
    </w:p>
    <w:p w14:paraId="493EC83A" w14:textId="77777777" w:rsidR="004372F0" w:rsidRPr="000A5012" w:rsidRDefault="004372F0" w:rsidP="004372F0">
      <w:pPr>
        <w:pStyle w:val="breakline"/>
        <w:rPr>
          <w:color w:val="002060"/>
        </w:rPr>
      </w:pPr>
    </w:p>
    <w:p w14:paraId="08943E01" w14:textId="77777777" w:rsidR="004372F0" w:rsidRPr="000A5012" w:rsidRDefault="004372F0" w:rsidP="004372F0">
      <w:pPr>
        <w:pStyle w:val="sottotitolocampionato10"/>
        <w:rPr>
          <w:color w:val="002060"/>
        </w:rPr>
      </w:pPr>
      <w:r w:rsidRPr="000A501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78"/>
        <w:gridCol w:w="1554"/>
        <w:gridCol w:w="1552"/>
      </w:tblGrid>
      <w:tr w:rsidR="004372F0" w:rsidRPr="000A5012" w14:paraId="5DE93B09"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B532D" w14:textId="77777777" w:rsidR="004372F0" w:rsidRPr="000A5012" w:rsidRDefault="004372F0" w:rsidP="0062553E">
            <w:pPr>
              <w:pStyle w:val="headertabella0"/>
              <w:rPr>
                <w:color w:val="002060"/>
              </w:rPr>
            </w:pPr>
            <w:r w:rsidRPr="000A5012">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2C2A2"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01A02A"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A2088"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EE0DD"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567DC"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E3A23"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A756F32"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78ABEE1" w14:textId="77777777" w:rsidR="004372F0" w:rsidRPr="000A5012" w:rsidRDefault="004372F0" w:rsidP="0062553E">
            <w:pPr>
              <w:pStyle w:val="rowtabella0"/>
              <w:rPr>
                <w:color w:val="002060"/>
              </w:rPr>
            </w:pPr>
            <w:r w:rsidRPr="000A5012">
              <w:rPr>
                <w:color w:val="002060"/>
              </w:rPr>
              <w:t>CENTRO SPORTIVO SUASA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9AC30" w14:textId="77777777" w:rsidR="004372F0" w:rsidRPr="000A5012" w:rsidRDefault="004372F0" w:rsidP="0062553E">
            <w:pPr>
              <w:pStyle w:val="rowtabella0"/>
              <w:rPr>
                <w:color w:val="002060"/>
              </w:rPr>
            </w:pPr>
            <w:r w:rsidRPr="000A5012">
              <w:rPr>
                <w:color w:val="002060"/>
              </w:rPr>
              <w:t>GRADARA CALCIO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DF56DF"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149403" w14:textId="77777777" w:rsidR="004372F0" w:rsidRPr="000A5012" w:rsidRDefault="004372F0" w:rsidP="0062553E">
            <w:pPr>
              <w:pStyle w:val="rowtabella0"/>
              <w:rPr>
                <w:color w:val="002060"/>
              </w:rPr>
            </w:pPr>
            <w:r w:rsidRPr="000A5012">
              <w:rPr>
                <w:color w:val="002060"/>
              </w:rPr>
              <w:t>07/10/2025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7F04B7" w14:textId="77777777" w:rsidR="004372F0" w:rsidRPr="000A5012" w:rsidRDefault="004372F0" w:rsidP="0062553E">
            <w:pPr>
              <w:pStyle w:val="rowtabella0"/>
              <w:rPr>
                <w:color w:val="002060"/>
              </w:rPr>
            </w:pPr>
            <w:r w:rsidRPr="000A5012">
              <w:rPr>
                <w:color w:val="002060"/>
              </w:rPr>
              <w:t>5113 PALASPORT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E4C137" w14:textId="77777777" w:rsidR="004372F0" w:rsidRPr="000A5012" w:rsidRDefault="004372F0" w:rsidP="0062553E">
            <w:pPr>
              <w:pStyle w:val="rowtabella0"/>
              <w:rPr>
                <w:color w:val="002060"/>
              </w:rPr>
            </w:pPr>
            <w:r w:rsidRPr="000A5012">
              <w:rPr>
                <w:color w:val="002060"/>
              </w:rPr>
              <w:t>CASTELLEONE DI SUASA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D52190" w14:textId="77777777" w:rsidR="004372F0" w:rsidRPr="000A5012" w:rsidRDefault="004372F0" w:rsidP="0062553E">
            <w:pPr>
              <w:pStyle w:val="rowtabella0"/>
              <w:rPr>
                <w:color w:val="002060"/>
              </w:rPr>
            </w:pPr>
            <w:r w:rsidRPr="000A5012">
              <w:rPr>
                <w:color w:val="002060"/>
              </w:rPr>
              <w:t>VIA ROSSINI</w:t>
            </w:r>
          </w:p>
        </w:tc>
      </w:tr>
    </w:tbl>
    <w:p w14:paraId="3637C1EF" w14:textId="77777777" w:rsidR="004372F0" w:rsidRPr="000A5012" w:rsidRDefault="004372F0" w:rsidP="004372F0">
      <w:pPr>
        <w:pStyle w:val="breakline"/>
        <w:rPr>
          <w:rFonts w:eastAsiaTheme="minorEastAsia"/>
          <w:color w:val="002060"/>
        </w:rPr>
      </w:pPr>
    </w:p>
    <w:p w14:paraId="1417AF77" w14:textId="77777777" w:rsidR="004372F0" w:rsidRPr="000A5012" w:rsidRDefault="004372F0" w:rsidP="004372F0">
      <w:pPr>
        <w:pStyle w:val="breakline"/>
        <w:rPr>
          <w:color w:val="002060"/>
        </w:rPr>
      </w:pPr>
    </w:p>
    <w:p w14:paraId="6BB32033" w14:textId="77777777" w:rsidR="004372F0" w:rsidRPr="000A5012" w:rsidRDefault="004372F0" w:rsidP="004372F0">
      <w:pPr>
        <w:pStyle w:val="breakline"/>
        <w:rPr>
          <w:color w:val="002060"/>
        </w:rPr>
      </w:pPr>
    </w:p>
    <w:p w14:paraId="51E738AA" w14:textId="77777777" w:rsidR="004372F0" w:rsidRPr="000A5012" w:rsidRDefault="004372F0" w:rsidP="004372F0">
      <w:pPr>
        <w:pStyle w:val="sottotitolocampionato10"/>
        <w:rPr>
          <w:color w:val="002060"/>
        </w:rPr>
      </w:pPr>
      <w:r w:rsidRPr="000A5012">
        <w:rPr>
          <w:color w:val="002060"/>
        </w:rP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4372F0" w:rsidRPr="000A5012" w14:paraId="66D171CB"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C094"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69BA0A"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30E63"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BD670"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E64CC"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DC557"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3895A4"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593B6F3"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C0761F3" w14:textId="77777777" w:rsidR="004372F0" w:rsidRPr="000A5012" w:rsidRDefault="004372F0" w:rsidP="0062553E">
            <w:pPr>
              <w:pStyle w:val="rowtabella0"/>
              <w:rPr>
                <w:color w:val="002060"/>
              </w:rPr>
            </w:pPr>
            <w:r w:rsidRPr="000A5012">
              <w:rPr>
                <w:color w:val="002060"/>
              </w:rPr>
              <w:t>TRODICA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455BA8" w14:textId="77777777" w:rsidR="004372F0" w:rsidRPr="000A5012" w:rsidRDefault="004372F0" w:rsidP="0062553E">
            <w:pPr>
              <w:pStyle w:val="rowtabella0"/>
              <w:rPr>
                <w:color w:val="002060"/>
              </w:rPr>
            </w:pPr>
            <w:r w:rsidRPr="000A5012">
              <w:rPr>
                <w:color w:val="002060"/>
              </w:rPr>
              <w:t>RIPABERARDA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D9EE3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95421A" w14:textId="77777777" w:rsidR="004372F0" w:rsidRPr="000A5012" w:rsidRDefault="004372F0" w:rsidP="0062553E">
            <w:pPr>
              <w:pStyle w:val="rowtabella0"/>
              <w:rPr>
                <w:color w:val="002060"/>
              </w:rPr>
            </w:pPr>
            <w:r w:rsidRPr="000A5012">
              <w:rPr>
                <w:color w:val="002060"/>
              </w:rPr>
              <w:t>08/10/2025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158BCD" w14:textId="77777777" w:rsidR="004372F0" w:rsidRPr="000A5012" w:rsidRDefault="004372F0" w:rsidP="0062553E">
            <w:pPr>
              <w:pStyle w:val="rowtabella0"/>
              <w:rPr>
                <w:color w:val="002060"/>
              </w:rPr>
            </w:pPr>
            <w:r w:rsidRPr="000A5012">
              <w:rPr>
                <w:color w:val="002060"/>
              </w:rPr>
              <w:t>5219 PALESTRA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125B2" w14:textId="77777777" w:rsidR="004372F0" w:rsidRPr="000A5012" w:rsidRDefault="004372F0" w:rsidP="0062553E">
            <w:pPr>
              <w:pStyle w:val="rowtabella0"/>
              <w:rPr>
                <w:color w:val="002060"/>
              </w:rPr>
            </w:pPr>
            <w:r w:rsidRPr="000A5012">
              <w:rPr>
                <w:color w:val="002060"/>
              </w:rPr>
              <w:t>MORROVALLE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FD88F" w14:textId="77777777" w:rsidR="004372F0" w:rsidRPr="000A5012" w:rsidRDefault="004372F0" w:rsidP="0062553E">
            <w:pPr>
              <w:pStyle w:val="rowtabella0"/>
              <w:rPr>
                <w:color w:val="002060"/>
              </w:rPr>
            </w:pPr>
            <w:r w:rsidRPr="000A5012">
              <w:rPr>
                <w:color w:val="002060"/>
              </w:rPr>
              <w:t>VIA LIGURIA - BORGO PINTURA</w:t>
            </w:r>
          </w:p>
        </w:tc>
      </w:tr>
    </w:tbl>
    <w:p w14:paraId="0EDE4952" w14:textId="77777777" w:rsidR="004372F0" w:rsidRPr="000A5012" w:rsidRDefault="004372F0" w:rsidP="004372F0">
      <w:pPr>
        <w:pStyle w:val="breakline"/>
        <w:rPr>
          <w:rFonts w:eastAsiaTheme="minorEastAsia"/>
          <w:color w:val="002060"/>
        </w:rPr>
      </w:pPr>
    </w:p>
    <w:p w14:paraId="00AF7562" w14:textId="77777777" w:rsidR="004372F0" w:rsidRPr="000A5012" w:rsidRDefault="004372F0" w:rsidP="004372F0">
      <w:pPr>
        <w:pStyle w:val="breakline"/>
        <w:rPr>
          <w:color w:val="002060"/>
        </w:rPr>
      </w:pPr>
    </w:p>
    <w:p w14:paraId="6636D29E" w14:textId="77777777" w:rsidR="004372F0" w:rsidRPr="000A5012" w:rsidRDefault="004372F0" w:rsidP="004372F0">
      <w:pPr>
        <w:pStyle w:val="breakline"/>
        <w:rPr>
          <w:color w:val="002060"/>
        </w:rPr>
      </w:pPr>
    </w:p>
    <w:p w14:paraId="603AE312" w14:textId="77777777" w:rsidR="004372F0" w:rsidRPr="000A5012" w:rsidRDefault="004372F0" w:rsidP="004372F0">
      <w:pPr>
        <w:pStyle w:val="sottotitolocampionato10"/>
        <w:rPr>
          <w:color w:val="002060"/>
        </w:rPr>
      </w:pPr>
      <w:r w:rsidRPr="000A5012">
        <w:rPr>
          <w:color w:val="002060"/>
        </w:rP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4372F0" w:rsidRPr="000A5012" w14:paraId="2C63DB34"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260F84"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2E1CF6"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19D352"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CD557"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2161D2"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26877"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7964"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12856F80"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DDD26B2" w14:textId="77777777" w:rsidR="004372F0" w:rsidRPr="000A5012" w:rsidRDefault="004372F0" w:rsidP="0062553E">
            <w:pPr>
              <w:pStyle w:val="rowtabella0"/>
              <w:rPr>
                <w:color w:val="002060"/>
              </w:rPr>
            </w:pPr>
            <w:r w:rsidRPr="000A5012">
              <w:rPr>
                <w:color w:val="002060"/>
              </w:rPr>
              <w:t>FUTSAL COMUNANZA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22351B" w14:textId="77777777" w:rsidR="004372F0" w:rsidRPr="000A5012" w:rsidRDefault="004372F0" w:rsidP="0062553E">
            <w:pPr>
              <w:pStyle w:val="rowtabella0"/>
              <w:rPr>
                <w:color w:val="002060"/>
              </w:rPr>
            </w:pPr>
            <w:r w:rsidRPr="000A5012">
              <w:rPr>
                <w:color w:val="002060"/>
              </w:rPr>
              <w:t>U.MANDOLESI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5C40B9"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2BD30D" w14:textId="77777777" w:rsidR="004372F0" w:rsidRPr="000A5012" w:rsidRDefault="004372F0" w:rsidP="0062553E">
            <w:pPr>
              <w:pStyle w:val="rowtabella0"/>
              <w:rPr>
                <w:color w:val="002060"/>
              </w:rPr>
            </w:pPr>
            <w:r w:rsidRPr="000A5012">
              <w:rPr>
                <w:color w:val="002060"/>
              </w:rPr>
              <w:t>07/10/2025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C4508" w14:textId="77777777" w:rsidR="004372F0" w:rsidRPr="000A5012" w:rsidRDefault="004372F0" w:rsidP="0062553E">
            <w:pPr>
              <w:pStyle w:val="rowtabella0"/>
              <w:rPr>
                <w:color w:val="002060"/>
              </w:rPr>
            </w:pPr>
            <w:r w:rsidRPr="000A5012">
              <w:rPr>
                <w:color w:val="002060"/>
              </w:rPr>
              <w:t>5689 CAMPO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11D4D" w14:textId="77777777" w:rsidR="004372F0" w:rsidRPr="000A5012" w:rsidRDefault="004372F0" w:rsidP="0062553E">
            <w:pPr>
              <w:pStyle w:val="rowtabella0"/>
              <w:rPr>
                <w:color w:val="002060"/>
              </w:rPr>
            </w:pPr>
            <w:r w:rsidRPr="000A5012">
              <w:rPr>
                <w:color w:val="002060"/>
              </w:rPr>
              <w:t>COMUNANZA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CDBAD5" w14:textId="77777777" w:rsidR="004372F0" w:rsidRPr="000A5012" w:rsidRDefault="004372F0" w:rsidP="0062553E">
            <w:pPr>
              <w:pStyle w:val="rowtabella0"/>
              <w:rPr>
                <w:color w:val="002060"/>
              </w:rPr>
            </w:pPr>
            <w:r w:rsidRPr="000A5012">
              <w:rPr>
                <w:color w:val="002060"/>
              </w:rPr>
              <w:t>VIA DELLA LIBERTA'</w:t>
            </w:r>
          </w:p>
        </w:tc>
      </w:tr>
    </w:tbl>
    <w:p w14:paraId="24133E1E" w14:textId="77777777" w:rsidR="004372F0" w:rsidRPr="000A5012" w:rsidRDefault="004372F0" w:rsidP="004372F0">
      <w:pPr>
        <w:pStyle w:val="breakline"/>
        <w:rPr>
          <w:rFonts w:eastAsiaTheme="minorEastAsia"/>
          <w:color w:val="002060"/>
        </w:rPr>
      </w:pPr>
    </w:p>
    <w:p w14:paraId="1142DCB8" w14:textId="77777777" w:rsidR="004372F0" w:rsidRDefault="004372F0" w:rsidP="004372F0">
      <w:pPr>
        <w:pStyle w:val="breakline"/>
        <w:rPr>
          <w:color w:val="002060"/>
        </w:rPr>
      </w:pPr>
    </w:p>
    <w:p w14:paraId="4D1A2DD3" w14:textId="77777777" w:rsidR="004372F0" w:rsidRPr="003C277C" w:rsidRDefault="004372F0" w:rsidP="004372F0">
      <w:pPr>
        <w:pStyle w:val="breakline"/>
        <w:rPr>
          <w:rFonts w:eastAsiaTheme="minorEastAsia"/>
          <w:color w:val="002060"/>
        </w:rPr>
      </w:pPr>
    </w:p>
    <w:p w14:paraId="005CCD3A" w14:textId="77777777" w:rsidR="004372F0" w:rsidRPr="003C277C" w:rsidRDefault="004372F0" w:rsidP="004372F0">
      <w:pPr>
        <w:pStyle w:val="titolocampionato0"/>
        <w:shd w:val="clear" w:color="auto" w:fill="CCCCCC"/>
        <w:spacing w:before="80" w:after="40"/>
        <w:rPr>
          <w:color w:val="002060"/>
        </w:rPr>
      </w:pPr>
      <w:r w:rsidRPr="003C277C">
        <w:rPr>
          <w:color w:val="002060"/>
        </w:rPr>
        <w:t>COPPA MARCHE UNDER 19 CALCIO 5</w:t>
      </w:r>
    </w:p>
    <w:p w14:paraId="0339C7D2" w14:textId="77777777" w:rsidR="004372F0" w:rsidRPr="003C277C" w:rsidRDefault="004372F0" w:rsidP="004372F0">
      <w:pPr>
        <w:pStyle w:val="titoloprinc0"/>
        <w:rPr>
          <w:color w:val="002060"/>
        </w:rPr>
      </w:pPr>
      <w:r w:rsidRPr="003C277C">
        <w:rPr>
          <w:color w:val="002060"/>
        </w:rPr>
        <w:t>VARIAZIONI AL PROGRAMMA GARE</w:t>
      </w:r>
    </w:p>
    <w:p w14:paraId="5AB37B09" w14:textId="77777777" w:rsidR="004372F0" w:rsidRPr="003C277C" w:rsidRDefault="004372F0" w:rsidP="004372F0">
      <w:pPr>
        <w:pStyle w:val="breakline"/>
        <w:rPr>
          <w:color w:val="002060"/>
        </w:rPr>
      </w:pPr>
    </w:p>
    <w:p w14:paraId="3283F5E1" w14:textId="77777777" w:rsidR="004372F0" w:rsidRPr="003C277C" w:rsidRDefault="004372F0" w:rsidP="004372F0">
      <w:pPr>
        <w:pStyle w:val="breakline"/>
        <w:rPr>
          <w:color w:val="002060"/>
        </w:rPr>
      </w:pPr>
    </w:p>
    <w:p w14:paraId="6EC25DB9" w14:textId="77777777" w:rsidR="004372F0" w:rsidRPr="003C277C" w:rsidRDefault="004372F0" w:rsidP="004372F0">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372F0" w:rsidRPr="003C277C" w14:paraId="635AE700" w14:textId="77777777" w:rsidTr="0062553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278D2" w14:textId="77777777" w:rsidR="004372F0" w:rsidRPr="003C277C" w:rsidRDefault="004372F0" w:rsidP="0062553E">
            <w:pPr>
              <w:pStyle w:val="headertabella0"/>
              <w:rPr>
                <w:color w:val="002060"/>
              </w:rPr>
            </w:pPr>
            <w:r w:rsidRPr="003C277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31D872"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9642F" w14:textId="77777777" w:rsidR="004372F0" w:rsidRPr="003C277C" w:rsidRDefault="004372F0" w:rsidP="0062553E">
            <w:pPr>
              <w:pStyle w:val="headertabella0"/>
              <w:rPr>
                <w:color w:val="002060"/>
              </w:rPr>
            </w:pPr>
            <w:r w:rsidRPr="003C277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51F96"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9A665"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A12F8E"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AA43A3"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1912B" w14:textId="77777777" w:rsidR="004372F0" w:rsidRPr="003C277C" w:rsidRDefault="004372F0" w:rsidP="0062553E">
            <w:pPr>
              <w:pStyle w:val="headertabella0"/>
              <w:rPr>
                <w:color w:val="002060"/>
              </w:rPr>
            </w:pPr>
            <w:r w:rsidRPr="003C277C">
              <w:rPr>
                <w:color w:val="002060"/>
              </w:rPr>
              <w:t>Impianto</w:t>
            </w:r>
          </w:p>
        </w:tc>
      </w:tr>
      <w:tr w:rsidR="004372F0" w:rsidRPr="003C277C" w14:paraId="5D949B85" w14:textId="77777777" w:rsidTr="0062553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D6AC" w14:textId="77777777" w:rsidR="004372F0" w:rsidRPr="00781BB0" w:rsidRDefault="004372F0" w:rsidP="0062553E">
            <w:pPr>
              <w:pStyle w:val="rowtabella0"/>
              <w:rPr>
                <w:color w:val="002060"/>
                <w:highlight w:val="yellow"/>
              </w:rPr>
            </w:pPr>
            <w:r w:rsidRPr="00781BB0">
              <w:rPr>
                <w:color w:val="002060"/>
                <w:highlight w:val="yellow"/>
              </w:rPr>
              <w:t>06/10/2025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45EFF" w14:textId="77777777" w:rsidR="004372F0" w:rsidRPr="00781BB0" w:rsidRDefault="004372F0" w:rsidP="0062553E">
            <w:pPr>
              <w:pStyle w:val="rowtabella0"/>
              <w:jc w:val="center"/>
              <w:rPr>
                <w:color w:val="002060"/>
                <w:highlight w:val="yellow"/>
              </w:rPr>
            </w:pPr>
            <w:r w:rsidRPr="00781BB0">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46A9" w14:textId="77777777" w:rsidR="004372F0" w:rsidRPr="00781BB0" w:rsidRDefault="004372F0" w:rsidP="0062553E">
            <w:pPr>
              <w:pStyle w:val="rowtabella0"/>
              <w:rPr>
                <w:color w:val="002060"/>
                <w:highlight w:val="yellow"/>
              </w:rPr>
            </w:pPr>
            <w:r w:rsidRPr="00781BB0">
              <w:rPr>
                <w:color w:val="002060"/>
                <w:highlight w:val="yellow"/>
              </w:rPr>
              <w:t>CHIARAVALLE FUTSAL</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C9C0F" w14:textId="77777777" w:rsidR="004372F0" w:rsidRPr="00781BB0" w:rsidRDefault="004372F0" w:rsidP="0062553E">
            <w:pPr>
              <w:pStyle w:val="rowtabella0"/>
              <w:rPr>
                <w:color w:val="002060"/>
                <w:highlight w:val="yellow"/>
              </w:rPr>
            </w:pPr>
            <w:r w:rsidRPr="00781BB0">
              <w:rPr>
                <w:color w:val="002060"/>
                <w:highlight w:val="yellow"/>
              </w:rPr>
              <w:t>ALMA JUVENTUS FANO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BBD0D" w14:textId="77777777" w:rsidR="004372F0" w:rsidRPr="003C277C" w:rsidRDefault="004372F0" w:rsidP="0062553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47C7" w14:textId="77777777" w:rsidR="004372F0" w:rsidRPr="00781BB0" w:rsidRDefault="004372F0" w:rsidP="0062553E">
            <w:pPr>
              <w:pStyle w:val="rowtabella0"/>
              <w:jc w:val="center"/>
              <w:rPr>
                <w:color w:val="002060"/>
                <w:highlight w:val="yellow"/>
              </w:rPr>
            </w:pPr>
            <w:r w:rsidRPr="00781BB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9600" w14:textId="77777777" w:rsidR="004372F0" w:rsidRPr="003C277C" w:rsidRDefault="004372F0" w:rsidP="0062553E">
            <w:pPr>
              <w:pStyle w:val="rowtabella0"/>
              <w:jc w:val="center"/>
              <w:rPr>
                <w:color w:val="002060"/>
              </w:rPr>
            </w:pPr>
            <w:r w:rsidRPr="003C277C">
              <w:rPr>
                <w:color w:val="002060"/>
              </w:rPr>
              <w:t>21:00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D6FBE" w14:textId="77777777" w:rsidR="004372F0" w:rsidRPr="003C277C" w:rsidRDefault="004372F0" w:rsidP="0062553E">
            <w:pPr>
              <w:pStyle w:val="rowtabella0"/>
              <w:rPr>
                <w:color w:val="002060"/>
              </w:rPr>
            </w:pPr>
            <w:r w:rsidRPr="00781BB0">
              <w:rPr>
                <w:color w:val="002060"/>
                <w:highlight w:val="yellow"/>
              </w:rPr>
              <w:t>ALMA ARENA CALCIO A CINQUE FANO VIA ROMA 201</w:t>
            </w:r>
          </w:p>
        </w:tc>
      </w:tr>
      <w:tr w:rsidR="004372F0" w:rsidRPr="003C277C" w14:paraId="7737B9DE" w14:textId="77777777" w:rsidTr="0062553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32CE" w14:textId="77777777" w:rsidR="004372F0" w:rsidRPr="00781BB0" w:rsidRDefault="004372F0" w:rsidP="0062553E">
            <w:pPr>
              <w:pStyle w:val="rowtabella0"/>
              <w:rPr>
                <w:color w:val="002060"/>
                <w:highlight w:val="yellow"/>
              </w:rPr>
            </w:pPr>
            <w:r w:rsidRPr="00781BB0">
              <w:rPr>
                <w:color w:val="002060"/>
                <w:highlight w:val="yellow"/>
              </w:rPr>
              <w:t>22/10/2025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CDB7C" w14:textId="77777777" w:rsidR="004372F0" w:rsidRPr="00781BB0" w:rsidRDefault="004372F0" w:rsidP="0062553E">
            <w:pPr>
              <w:pStyle w:val="rowtabella0"/>
              <w:jc w:val="center"/>
              <w:rPr>
                <w:color w:val="002060"/>
                <w:highlight w:val="yellow"/>
              </w:rPr>
            </w:pPr>
            <w:r w:rsidRPr="00781BB0">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CE4F0" w14:textId="77777777" w:rsidR="004372F0" w:rsidRPr="00781BB0" w:rsidRDefault="004372F0" w:rsidP="0062553E">
            <w:pPr>
              <w:pStyle w:val="rowtabella0"/>
              <w:rPr>
                <w:color w:val="002060"/>
                <w:highlight w:val="yellow"/>
              </w:rPr>
            </w:pPr>
            <w:r w:rsidRPr="00781BB0">
              <w:rPr>
                <w:color w:val="002060"/>
                <w:highlight w:val="yellow"/>
              </w:rPr>
              <w:t>ALMA JUVENTUS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78A34" w14:textId="77777777" w:rsidR="004372F0" w:rsidRPr="00781BB0" w:rsidRDefault="004372F0" w:rsidP="0062553E">
            <w:pPr>
              <w:pStyle w:val="rowtabella0"/>
              <w:rPr>
                <w:color w:val="002060"/>
                <w:highlight w:val="yellow"/>
              </w:rPr>
            </w:pPr>
            <w:r w:rsidRPr="00781BB0">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DBD83" w14:textId="77777777" w:rsidR="004372F0" w:rsidRPr="003C277C" w:rsidRDefault="004372F0" w:rsidP="0062553E">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C3584" w14:textId="77777777" w:rsidR="004372F0" w:rsidRPr="00781BB0" w:rsidRDefault="004372F0" w:rsidP="0062553E">
            <w:pPr>
              <w:pStyle w:val="rowtabella0"/>
              <w:jc w:val="center"/>
              <w:rPr>
                <w:color w:val="002060"/>
                <w:highlight w:val="yellow"/>
              </w:rPr>
            </w:pPr>
            <w:r w:rsidRPr="00781BB0">
              <w:rPr>
                <w:color w:val="002060"/>
                <w:highlight w:val="yellow"/>
              </w:rPr>
              <w:t>18:15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DC439" w14:textId="77777777" w:rsidR="004372F0" w:rsidRPr="003C277C" w:rsidRDefault="004372F0" w:rsidP="0062553E">
            <w:pPr>
              <w:pStyle w:val="rowtabella0"/>
              <w:jc w:val="center"/>
              <w:rPr>
                <w:color w:val="002060"/>
              </w:rPr>
            </w:pPr>
            <w:r w:rsidRPr="003C277C">
              <w:rPr>
                <w:color w:val="002060"/>
              </w:rPr>
              <w:t>17:00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D8C2E" w14:textId="77777777" w:rsidR="004372F0" w:rsidRPr="003C277C" w:rsidRDefault="004372F0" w:rsidP="0062553E">
            <w:pPr>
              <w:rPr>
                <w:color w:val="002060"/>
              </w:rPr>
            </w:pPr>
          </w:p>
        </w:tc>
      </w:tr>
    </w:tbl>
    <w:p w14:paraId="2FE26EEA" w14:textId="77777777" w:rsidR="004372F0" w:rsidRPr="003C277C" w:rsidRDefault="004372F0" w:rsidP="004372F0">
      <w:pPr>
        <w:pStyle w:val="breakline"/>
        <w:rPr>
          <w:rFonts w:eastAsiaTheme="minorEastAsia"/>
          <w:color w:val="002060"/>
        </w:rPr>
      </w:pPr>
    </w:p>
    <w:p w14:paraId="1CC5C4D3" w14:textId="77777777" w:rsidR="004372F0" w:rsidRPr="003C277C" w:rsidRDefault="004372F0" w:rsidP="004372F0">
      <w:pPr>
        <w:pStyle w:val="breakline"/>
        <w:rPr>
          <w:color w:val="002060"/>
        </w:rPr>
      </w:pPr>
    </w:p>
    <w:p w14:paraId="6A1CA6DF" w14:textId="77777777" w:rsidR="004372F0" w:rsidRPr="003C277C" w:rsidRDefault="004372F0" w:rsidP="004372F0">
      <w:pPr>
        <w:pStyle w:val="sottotitolocampionato10"/>
        <w:rPr>
          <w:color w:val="002060"/>
        </w:rPr>
      </w:pPr>
      <w:r w:rsidRPr="003C277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81BB0" w:rsidRPr="003C277C" w14:paraId="5C5AC6BF" w14:textId="77777777" w:rsidTr="0062553E">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3A9925" w14:textId="77777777" w:rsidR="004372F0" w:rsidRPr="003C277C" w:rsidRDefault="004372F0" w:rsidP="0062553E">
            <w:pPr>
              <w:pStyle w:val="headertabella0"/>
              <w:rPr>
                <w:color w:val="002060"/>
              </w:rPr>
            </w:pPr>
            <w:r w:rsidRPr="003C277C">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11FC01" w14:textId="77777777" w:rsidR="004372F0" w:rsidRPr="003C277C" w:rsidRDefault="004372F0" w:rsidP="0062553E">
            <w:pPr>
              <w:pStyle w:val="headertabella0"/>
              <w:rPr>
                <w:color w:val="002060"/>
              </w:rPr>
            </w:pPr>
            <w:r w:rsidRPr="003C277C">
              <w:rPr>
                <w:color w:val="002060"/>
              </w:rPr>
              <w:t xml:space="preserve">N° </w:t>
            </w:r>
            <w:proofErr w:type="spellStart"/>
            <w:r w:rsidRPr="003C277C">
              <w:rPr>
                <w:color w:val="002060"/>
              </w:rPr>
              <w:t>Gior</w:t>
            </w:r>
            <w:proofErr w:type="spellEnd"/>
            <w:r w:rsidRPr="003C277C">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D8ADA" w14:textId="77777777" w:rsidR="004372F0" w:rsidRPr="003C277C" w:rsidRDefault="004372F0" w:rsidP="0062553E">
            <w:pPr>
              <w:pStyle w:val="headertabella0"/>
              <w:rPr>
                <w:color w:val="002060"/>
              </w:rPr>
            </w:pPr>
            <w:r w:rsidRPr="003C277C">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C4BAE3" w14:textId="77777777" w:rsidR="004372F0" w:rsidRPr="003C277C" w:rsidRDefault="004372F0" w:rsidP="0062553E">
            <w:pPr>
              <w:pStyle w:val="headertabella0"/>
              <w:rPr>
                <w:color w:val="002060"/>
              </w:rPr>
            </w:pPr>
            <w:r w:rsidRPr="003C277C">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4293AC" w14:textId="77777777" w:rsidR="004372F0" w:rsidRPr="003C277C" w:rsidRDefault="004372F0" w:rsidP="0062553E">
            <w:pPr>
              <w:pStyle w:val="headertabella0"/>
              <w:rPr>
                <w:color w:val="002060"/>
              </w:rPr>
            </w:pPr>
            <w:r w:rsidRPr="003C277C">
              <w:rPr>
                <w:color w:val="002060"/>
              </w:rPr>
              <w:t xml:space="preserve">Data </w:t>
            </w:r>
            <w:proofErr w:type="spellStart"/>
            <w:r w:rsidRPr="003C277C">
              <w:rPr>
                <w:color w:val="002060"/>
              </w:rPr>
              <w:t>Orig</w:t>
            </w:r>
            <w:proofErr w:type="spellEnd"/>
            <w:r w:rsidRPr="003C277C">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7F50A" w14:textId="77777777" w:rsidR="004372F0" w:rsidRPr="003C277C" w:rsidRDefault="004372F0" w:rsidP="0062553E">
            <w:pPr>
              <w:pStyle w:val="headertabella0"/>
              <w:rPr>
                <w:color w:val="002060"/>
              </w:rPr>
            </w:pPr>
            <w:r w:rsidRPr="003C277C">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06C61" w14:textId="77777777" w:rsidR="004372F0" w:rsidRPr="003C277C" w:rsidRDefault="004372F0" w:rsidP="0062553E">
            <w:pPr>
              <w:pStyle w:val="headertabella0"/>
              <w:rPr>
                <w:color w:val="002060"/>
              </w:rPr>
            </w:pPr>
            <w:r w:rsidRPr="003C277C">
              <w:rPr>
                <w:color w:val="002060"/>
              </w:rPr>
              <w:t xml:space="preserve">Ora </w:t>
            </w:r>
            <w:proofErr w:type="spellStart"/>
            <w:r w:rsidRPr="003C277C">
              <w:rPr>
                <w:color w:val="002060"/>
              </w:rPr>
              <w:t>Orig</w:t>
            </w:r>
            <w:proofErr w:type="spellEnd"/>
            <w:r w:rsidRPr="003C277C">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A6B8" w14:textId="77777777" w:rsidR="004372F0" w:rsidRPr="003C277C" w:rsidRDefault="004372F0" w:rsidP="0062553E">
            <w:pPr>
              <w:pStyle w:val="headertabella0"/>
              <w:rPr>
                <w:color w:val="002060"/>
              </w:rPr>
            </w:pPr>
            <w:r w:rsidRPr="003C277C">
              <w:rPr>
                <w:color w:val="002060"/>
              </w:rPr>
              <w:t>Impianto</w:t>
            </w:r>
          </w:p>
        </w:tc>
      </w:tr>
      <w:tr w:rsidR="00781BB0" w:rsidRPr="003C277C" w14:paraId="3243FCAB" w14:textId="77777777" w:rsidTr="0062553E">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7686D" w14:textId="77777777" w:rsidR="004372F0" w:rsidRPr="00781BB0" w:rsidRDefault="004372F0" w:rsidP="0062553E">
            <w:pPr>
              <w:pStyle w:val="rowtabella0"/>
              <w:rPr>
                <w:color w:val="002060"/>
                <w:highlight w:val="yellow"/>
              </w:rPr>
            </w:pPr>
            <w:r w:rsidRPr="00781BB0">
              <w:rPr>
                <w:color w:val="002060"/>
                <w:highlight w:val="yellow"/>
              </w:rPr>
              <w:t>07/10/2025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DEBAC" w14:textId="77777777" w:rsidR="004372F0" w:rsidRPr="00781BB0" w:rsidRDefault="004372F0" w:rsidP="0062553E">
            <w:pPr>
              <w:pStyle w:val="rowtabella0"/>
              <w:jc w:val="center"/>
              <w:rPr>
                <w:color w:val="002060"/>
                <w:highlight w:val="yellow"/>
              </w:rPr>
            </w:pPr>
            <w:r w:rsidRPr="00781BB0">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09AA" w14:textId="77777777" w:rsidR="004372F0" w:rsidRPr="00781BB0" w:rsidRDefault="004372F0" w:rsidP="0062553E">
            <w:pPr>
              <w:pStyle w:val="rowtabella0"/>
              <w:rPr>
                <w:color w:val="002060"/>
                <w:highlight w:val="yellow"/>
              </w:rPr>
            </w:pPr>
            <w:r w:rsidRPr="00781BB0">
              <w:rPr>
                <w:color w:val="002060"/>
                <w:highlight w:val="yellow"/>
              </w:rPr>
              <w:t>U.MANDOLESI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A92FA" w14:textId="77777777" w:rsidR="004372F0" w:rsidRPr="00781BB0" w:rsidRDefault="004372F0" w:rsidP="0062553E">
            <w:pPr>
              <w:pStyle w:val="rowtabella0"/>
              <w:rPr>
                <w:color w:val="002060"/>
                <w:highlight w:val="yellow"/>
              </w:rPr>
            </w:pPr>
            <w:r w:rsidRPr="00781BB0">
              <w:rPr>
                <w:color w:val="002060"/>
                <w:highlight w:val="yellow"/>
              </w:rPr>
              <w:t>FUTSAL VIRE GEOSISTEM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560F4" w14:textId="2DC84445" w:rsidR="004372F0" w:rsidRPr="00781BB0" w:rsidRDefault="00781BB0" w:rsidP="0062553E">
            <w:pPr>
              <w:rPr>
                <w:rFonts w:ascii="Arial" w:hAnsi="Arial" w:cs="Arial"/>
                <w:color w:val="002060"/>
                <w:sz w:val="12"/>
                <w:szCs w:val="12"/>
              </w:rPr>
            </w:pPr>
            <w:r w:rsidRPr="00781BB0">
              <w:rPr>
                <w:rFonts w:ascii="Arial" w:hAnsi="Arial" w:cs="Arial"/>
                <w:color w:val="002060"/>
                <w:sz w:val="12"/>
                <w:szCs w:val="12"/>
              </w:rPr>
              <w:t>08/10/2025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4C34" w14:textId="77777777" w:rsidR="004372F0" w:rsidRPr="003C277C" w:rsidRDefault="004372F0" w:rsidP="0062553E">
            <w:pPr>
              <w:pStyle w:val="rowtabella0"/>
              <w:jc w:val="center"/>
              <w:rPr>
                <w:color w:val="002060"/>
              </w:rPr>
            </w:pPr>
            <w:r w:rsidRPr="00781BB0">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93F63" w14:textId="77777777" w:rsidR="004372F0" w:rsidRPr="003C277C" w:rsidRDefault="004372F0" w:rsidP="0062553E">
            <w:pPr>
              <w:pStyle w:val="rowtabella0"/>
              <w:jc w:val="center"/>
              <w:rPr>
                <w:color w:val="002060"/>
              </w:rPr>
            </w:pPr>
            <w:r w:rsidRPr="003C277C">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59EE" w14:textId="77777777" w:rsidR="004372F0" w:rsidRPr="003C277C" w:rsidRDefault="004372F0" w:rsidP="0062553E">
            <w:pPr>
              <w:rPr>
                <w:color w:val="002060"/>
              </w:rPr>
            </w:pPr>
          </w:p>
        </w:tc>
      </w:tr>
    </w:tbl>
    <w:p w14:paraId="75410210" w14:textId="77777777" w:rsidR="004372F0" w:rsidRDefault="004372F0" w:rsidP="004372F0">
      <w:pPr>
        <w:pStyle w:val="breakline"/>
        <w:rPr>
          <w:rFonts w:eastAsiaTheme="minorEastAsia"/>
          <w:color w:val="002060"/>
        </w:rPr>
      </w:pPr>
    </w:p>
    <w:p w14:paraId="0CEC9735" w14:textId="77777777" w:rsidR="00781BB0" w:rsidRPr="003C277C" w:rsidRDefault="00781BB0" w:rsidP="004372F0">
      <w:pPr>
        <w:pStyle w:val="breakline"/>
        <w:rPr>
          <w:rFonts w:eastAsiaTheme="minorEastAsia"/>
          <w:color w:val="002060"/>
        </w:rPr>
      </w:pPr>
    </w:p>
    <w:p w14:paraId="59F906C3" w14:textId="77777777" w:rsidR="004372F0" w:rsidRPr="003C277C" w:rsidRDefault="004372F0" w:rsidP="004372F0">
      <w:pPr>
        <w:pStyle w:val="titoloprinc0"/>
        <w:rPr>
          <w:color w:val="002060"/>
        </w:rPr>
      </w:pPr>
      <w:r>
        <w:rPr>
          <w:color w:val="002060"/>
        </w:rPr>
        <w:t>PROGRAMMA GARE</w:t>
      </w:r>
    </w:p>
    <w:p w14:paraId="418556DC" w14:textId="77777777" w:rsidR="004372F0" w:rsidRDefault="004372F0" w:rsidP="004372F0">
      <w:pPr>
        <w:pStyle w:val="breakline"/>
        <w:rPr>
          <w:color w:val="002060"/>
        </w:rPr>
      </w:pPr>
    </w:p>
    <w:p w14:paraId="3361FE9A" w14:textId="77777777" w:rsidR="004372F0" w:rsidRPr="000A5012" w:rsidRDefault="004372F0" w:rsidP="004372F0">
      <w:pPr>
        <w:pStyle w:val="sottotitolocampionato10"/>
        <w:rPr>
          <w:color w:val="002060"/>
        </w:rPr>
      </w:pPr>
      <w:r w:rsidRPr="000A5012">
        <w:rPr>
          <w:color w:val="002060"/>
        </w:rP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372F0" w:rsidRPr="000A5012" w14:paraId="4F557DB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713B20"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62B04"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DD23FA"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B9FA7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AC6D3"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3A88CF"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F4637"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BDA7B89"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C528EE" w14:textId="77777777" w:rsidR="004372F0" w:rsidRPr="000A5012" w:rsidRDefault="004372F0" w:rsidP="0062553E">
            <w:pPr>
              <w:pStyle w:val="rowtabella0"/>
              <w:rPr>
                <w:color w:val="002060"/>
              </w:rPr>
            </w:pPr>
            <w:r w:rsidRPr="000A5012">
              <w:rPr>
                <w:color w:val="002060"/>
              </w:rPr>
              <w:t>CHIARAVALLE FUTSAL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BFFC91" w14:textId="77777777" w:rsidR="004372F0" w:rsidRPr="000A5012" w:rsidRDefault="004372F0" w:rsidP="0062553E">
            <w:pPr>
              <w:pStyle w:val="rowtabella0"/>
              <w:rPr>
                <w:color w:val="002060"/>
              </w:rPr>
            </w:pPr>
            <w:r w:rsidRPr="000A5012">
              <w:rPr>
                <w:color w:val="002060"/>
              </w:rPr>
              <w:t>ALMA JUVENTUS FANO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4912CD"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63314A" w14:textId="77777777" w:rsidR="004372F0" w:rsidRPr="000A5012" w:rsidRDefault="004372F0" w:rsidP="0062553E">
            <w:pPr>
              <w:pStyle w:val="rowtabella0"/>
              <w:rPr>
                <w:color w:val="002060"/>
              </w:rPr>
            </w:pPr>
            <w:r w:rsidRPr="000A5012">
              <w:rPr>
                <w:color w:val="002060"/>
              </w:rPr>
              <w:t>06/10/2025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66D699" w14:textId="77777777" w:rsidR="004372F0" w:rsidRPr="000A5012" w:rsidRDefault="004372F0" w:rsidP="0062553E">
            <w:pPr>
              <w:pStyle w:val="rowtabella0"/>
              <w:rPr>
                <w:color w:val="002060"/>
              </w:rPr>
            </w:pPr>
            <w:r w:rsidRPr="000A5012">
              <w:rPr>
                <w:color w:val="002060"/>
              </w:rPr>
              <w:t>5446 ALMA ARENA CALCIO A CINQUE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4388F1" w14:textId="77777777" w:rsidR="004372F0" w:rsidRPr="000A5012" w:rsidRDefault="004372F0" w:rsidP="0062553E">
            <w:pPr>
              <w:pStyle w:val="rowtabella0"/>
              <w:rPr>
                <w:color w:val="002060"/>
              </w:rPr>
            </w:pPr>
            <w:r w:rsidRPr="000A5012">
              <w:rPr>
                <w:color w:val="002060"/>
              </w:rPr>
              <w:t>FANO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E96BD5" w14:textId="77777777" w:rsidR="004372F0" w:rsidRPr="000A5012" w:rsidRDefault="004372F0" w:rsidP="0062553E">
            <w:pPr>
              <w:pStyle w:val="rowtabella0"/>
              <w:rPr>
                <w:color w:val="002060"/>
              </w:rPr>
            </w:pPr>
            <w:r w:rsidRPr="000A5012">
              <w:rPr>
                <w:color w:val="002060"/>
              </w:rPr>
              <w:t>VIA ROMA 201</w:t>
            </w:r>
          </w:p>
        </w:tc>
      </w:tr>
    </w:tbl>
    <w:p w14:paraId="77C1F03D" w14:textId="77777777" w:rsidR="004372F0" w:rsidRPr="000A5012" w:rsidRDefault="004372F0" w:rsidP="004372F0">
      <w:pPr>
        <w:pStyle w:val="breakline"/>
        <w:rPr>
          <w:rFonts w:eastAsiaTheme="minorEastAsia"/>
          <w:color w:val="002060"/>
        </w:rPr>
      </w:pPr>
    </w:p>
    <w:p w14:paraId="662A3A36" w14:textId="77777777" w:rsidR="004372F0" w:rsidRPr="000A5012" w:rsidRDefault="004372F0" w:rsidP="004372F0">
      <w:pPr>
        <w:pStyle w:val="breakline"/>
        <w:rPr>
          <w:color w:val="002060"/>
        </w:rPr>
      </w:pPr>
    </w:p>
    <w:p w14:paraId="7D0812BD" w14:textId="77777777" w:rsidR="004372F0" w:rsidRPr="000A5012" w:rsidRDefault="004372F0" w:rsidP="004372F0">
      <w:pPr>
        <w:pStyle w:val="breakline"/>
        <w:rPr>
          <w:color w:val="002060"/>
        </w:rPr>
      </w:pPr>
    </w:p>
    <w:p w14:paraId="39C3D6CB" w14:textId="77777777" w:rsidR="004372F0" w:rsidRPr="000A5012" w:rsidRDefault="004372F0" w:rsidP="004372F0">
      <w:pPr>
        <w:pStyle w:val="sottotitolocampionato10"/>
        <w:rPr>
          <w:color w:val="002060"/>
        </w:rPr>
      </w:pPr>
      <w:r w:rsidRPr="000A5012">
        <w:rPr>
          <w:color w:val="002060"/>
        </w:rP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6A5EEEA3"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4069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D5DFF"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1BA746"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D05A4"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E4B4F"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BCA4C"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ACB314"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4069E9E"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F5E464" w14:textId="77777777" w:rsidR="004372F0" w:rsidRPr="000A5012" w:rsidRDefault="004372F0" w:rsidP="0062553E">
            <w:pPr>
              <w:pStyle w:val="rowtabella0"/>
              <w:rPr>
                <w:color w:val="002060"/>
              </w:rPr>
            </w:pPr>
            <w:r w:rsidRPr="000A5012">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47AFDD" w14:textId="77777777" w:rsidR="004372F0" w:rsidRPr="000A5012" w:rsidRDefault="004372F0" w:rsidP="0062553E">
            <w:pPr>
              <w:pStyle w:val="rowtabella0"/>
              <w:rPr>
                <w:color w:val="002060"/>
              </w:rPr>
            </w:pPr>
            <w:r w:rsidRPr="000A5012">
              <w:rPr>
                <w:color w:val="002060"/>
              </w:rPr>
              <w:t>BULDOG T.N.T. LUCREZIA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327B78"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B75753" w14:textId="77777777" w:rsidR="004372F0" w:rsidRPr="000A5012" w:rsidRDefault="004372F0" w:rsidP="0062553E">
            <w:pPr>
              <w:pStyle w:val="rowtabella0"/>
              <w:rPr>
                <w:color w:val="002060"/>
              </w:rPr>
            </w:pPr>
            <w:r w:rsidRPr="000A5012">
              <w:rPr>
                <w:color w:val="002060"/>
              </w:rPr>
              <w:t>07/10/2025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9DF5DB" w14:textId="77777777" w:rsidR="004372F0" w:rsidRPr="000A5012" w:rsidRDefault="004372F0" w:rsidP="0062553E">
            <w:pPr>
              <w:pStyle w:val="rowtabella0"/>
              <w:rPr>
                <w:color w:val="002060"/>
              </w:rPr>
            </w:pPr>
            <w:r w:rsidRPr="000A5012">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ED8FD9" w14:textId="77777777" w:rsidR="004372F0" w:rsidRPr="000A5012" w:rsidRDefault="004372F0" w:rsidP="0062553E">
            <w:pPr>
              <w:pStyle w:val="rowtabella0"/>
              <w:rPr>
                <w:color w:val="002060"/>
              </w:rPr>
            </w:pPr>
            <w:r w:rsidRPr="000A5012">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B46800" w14:textId="77777777" w:rsidR="004372F0" w:rsidRPr="000A5012" w:rsidRDefault="004372F0" w:rsidP="0062553E">
            <w:pPr>
              <w:pStyle w:val="rowtabella0"/>
              <w:rPr>
                <w:color w:val="002060"/>
              </w:rPr>
            </w:pPr>
            <w:r w:rsidRPr="000A5012">
              <w:rPr>
                <w:color w:val="002060"/>
              </w:rPr>
              <w:t>VIA VESCOVARA, 7</w:t>
            </w:r>
          </w:p>
        </w:tc>
      </w:tr>
    </w:tbl>
    <w:p w14:paraId="4CFFEC56" w14:textId="77777777" w:rsidR="004372F0" w:rsidRPr="000A5012" w:rsidRDefault="004372F0" w:rsidP="004372F0">
      <w:pPr>
        <w:pStyle w:val="breakline"/>
        <w:rPr>
          <w:rFonts w:eastAsiaTheme="minorEastAsia"/>
          <w:color w:val="002060"/>
        </w:rPr>
      </w:pPr>
    </w:p>
    <w:p w14:paraId="111A9063" w14:textId="77777777" w:rsidR="004372F0" w:rsidRPr="000A5012" w:rsidRDefault="004372F0" w:rsidP="004372F0">
      <w:pPr>
        <w:pStyle w:val="breakline"/>
        <w:rPr>
          <w:color w:val="002060"/>
        </w:rPr>
      </w:pPr>
    </w:p>
    <w:p w14:paraId="4321E415" w14:textId="77777777" w:rsidR="004372F0" w:rsidRPr="000A5012" w:rsidRDefault="004372F0" w:rsidP="004372F0">
      <w:pPr>
        <w:pStyle w:val="breakline"/>
        <w:rPr>
          <w:color w:val="002060"/>
        </w:rPr>
      </w:pPr>
    </w:p>
    <w:p w14:paraId="0637C35D" w14:textId="77777777" w:rsidR="004372F0" w:rsidRPr="000A5012" w:rsidRDefault="004372F0" w:rsidP="004372F0">
      <w:pPr>
        <w:pStyle w:val="sottotitolocampionato10"/>
        <w:rPr>
          <w:color w:val="002060"/>
        </w:rPr>
      </w:pPr>
      <w:r w:rsidRPr="000A5012">
        <w:rPr>
          <w:color w:val="002060"/>
        </w:rP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4372F0" w:rsidRPr="000A5012" w14:paraId="0EE7DBBB"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4E7013"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3F99"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AC15A"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5B69"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078A17"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4937A6"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E8A3FD"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586C19C7"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FE55EF6" w14:textId="77777777" w:rsidR="004372F0" w:rsidRPr="000A5012" w:rsidRDefault="004372F0" w:rsidP="0062553E">
            <w:pPr>
              <w:pStyle w:val="rowtabella0"/>
              <w:rPr>
                <w:color w:val="002060"/>
              </w:rPr>
            </w:pPr>
            <w:r w:rsidRPr="000A5012">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78EEE4" w14:textId="77777777" w:rsidR="004372F0" w:rsidRPr="000A5012" w:rsidRDefault="004372F0" w:rsidP="0062553E">
            <w:pPr>
              <w:pStyle w:val="rowtabella0"/>
              <w:rPr>
                <w:color w:val="002060"/>
              </w:rPr>
            </w:pPr>
            <w:r w:rsidRPr="000A5012">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716D7B"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81DA8E" w14:textId="77777777" w:rsidR="004372F0" w:rsidRPr="000A5012" w:rsidRDefault="004372F0" w:rsidP="0062553E">
            <w:pPr>
              <w:pStyle w:val="rowtabella0"/>
              <w:rPr>
                <w:color w:val="002060"/>
              </w:rPr>
            </w:pPr>
            <w:r w:rsidRPr="000A5012">
              <w:rPr>
                <w:color w:val="002060"/>
              </w:rPr>
              <w:t>07/10/2025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A4F62" w14:textId="77777777" w:rsidR="004372F0" w:rsidRPr="000A5012" w:rsidRDefault="004372F0" w:rsidP="0062553E">
            <w:pPr>
              <w:pStyle w:val="rowtabella0"/>
              <w:rPr>
                <w:color w:val="002060"/>
              </w:rPr>
            </w:pPr>
            <w:r w:rsidRPr="000A5012">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41540"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A0305C" w14:textId="77777777" w:rsidR="004372F0" w:rsidRPr="000A5012" w:rsidRDefault="004372F0" w:rsidP="0062553E">
            <w:pPr>
              <w:pStyle w:val="rowtabella0"/>
              <w:rPr>
                <w:color w:val="002060"/>
              </w:rPr>
            </w:pPr>
            <w:r w:rsidRPr="000A5012">
              <w:rPr>
                <w:color w:val="002060"/>
              </w:rPr>
              <w:t>VIA MONTEPELAGO</w:t>
            </w:r>
          </w:p>
        </w:tc>
      </w:tr>
    </w:tbl>
    <w:p w14:paraId="4625D7E9" w14:textId="77777777" w:rsidR="004372F0" w:rsidRPr="000A5012" w:rsidRDefault="004372F0" w:rsidP="004372F0">
      <w:pPr>
        <w:pStyle w:val="breakline"/>
        <w:rPr>
          <w:rFonts w:eastAsiaTheme="minorEastAsia"/>
          <w:color w:val="002060"/>
        </w:rPr>
      </w:pPr>
    </w:p>
    <w:p w14:paraId="34D8DFB6" w14:textId="77777777" w:rsidR="004372F0" w:rsidRPr="000A5012" w:rsidRDefault="004372F0" w:rsidP="004372F0">
      <w:pPr>
        <w:pStyle w:val="breakline"/>
        <w:rPr>
          <w:color w:val="002060"/>
        </w:rPr>
      </w:pPr>
    </w:p>
    <w:p w14:paraId="7F0B0954" w14:textId="77777777" w:rsidR="004372F0" w:rsidRPr="000A5012" w:rsidRDefault="004372F0" w:rsidP="004372F0">
      <w:pPr>
        <w:pStyle w:val="breakline"/>
        <w:rPr>
          <w:color w:val="002060"/>
        </w:rPr>
      </w:pPr>
    </w:p>
    <w:p w14:paraId="6571CEE7" w14:textId="77777777" w:rsidR="004372F0" w:rsidRPr="000A5012" w:rsidRDefault="004372F0" w:rsidP="004372F0">
      <w:pPr>
        <w:pStyle w:val="sottotitolocampionato10"/>
        <w:rPr>
          <w:color w:val="002060"/>
        </w:rPr>
      </w:pPr>
      <w:r w:rsidRPr="000A5012">
        <w:rPr>
          <w:color w:val="002060"/>
        </w:rPr>
        <w:lastRenderedPageBreak/>
        <w:t>GIRONE D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372F0" w:rsidRPr="000A5012" w14:paraId="30F3B3B7"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B69A1"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B02D09"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CB385"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FDBD1"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0CD5A"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2A2CE"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C79A5"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0012E45E"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042483A" w14:textId="77777777" w:rsidR="004372F0" w:rsidRPr="000A5012" w:rsidRDefault="004372F0" w:rsidP="0062553E">
            <w:pPr>
              <w:pStyle w:val="rowtabella0"/>
              <w:rPr>
                <w:color w:val="002060"/>
              </w:rPr>
            </w:pPr>
            <w:r w:rsidRPr="000A5012">
              <w:rPr>
                <w:color w:val="002060"/>
              </w:rPr>
              <w:t>C.U.S. ANCONA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D99D41" w14:textId="77777777" w:rsidR="004372F0" w:rsidRPr="000A5012" w:rsidRDefault="004372F0" w:rsidP="0062553E">
            <w:pPr>
              <w:pStyle w:val="rowtabella0"/>
              <w:rPr>
                <w:color w:val="002060"/>
              </w:rPr>
            </w:pPr>
            <w:r w:rsidRPr="000A5012">
              <w:rPr>
                <w:color w:val="002060"/>
              </w:rPr>
              <w:t>DINAMIS 1990</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72ABB2"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1806A" w14:textId="77777777" w:rsidR="004372F0" w:rsidRPr="000A5012" w:rsidRDefault="004372F0" w:rsidP="0062553E">
            <w:pPr>
              <w:pStyle w:val="rowtabella0"/>
              <w:rPr>
                <w:color w:val="002060"/>
              </w:rPr>
            </w:pPr>
            <w:r w:rsidRPr="000A5012">
              <w:rPr>
                <w:color w:val="002060"/>
              </w:rPr>
              <w:t>08/10/2025 19:30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18378D" w14:textId="77777777" w:rsidR="004372F0" w:rsidRPr="000A5012" w:rsidRDefault="004372F0" w:rsidP="0062553E">
            <w:pPr>
              <w:pStyle w:val="rowtabella0"/>
              <w:rPr>
                <w:color w:val="002060"/>
              </w:rPr>
            </w:pPr>
            <w:r w:rsidRPr="000A5012">
              <w:rPr>
                <w:color w:val="002060"/>
              </w:rPr>
              <w:t>5030 PALLONE GEODETICO CUS 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17FC48" w14:textId="77777777" w:rsidR="004372F0" w:rsidRPr="000A5012" w:rsidRDefault="004372F0" w:rsidP="0062553E">
            <w:pPr>
              <w:pStyle w:val="rowtabella0"/>
              <w:rPr>
                <w:color w:val="002060"/>
              </w:rPr>
            </w:pPr>
            <w:r w:rsidRPr="000A5012">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362ABF" w14:textId="77777777" w:rsidR="004372F0" w:rsidRPr="000A5012" w:rsidRDefault="004372F0" w:rsidP="0062553E">
            <w:pPr>
              <w:pStyle w:val="rowtabella0"/>
              <w:rPr>
                <w:color w:val="002060"/>
              </w:rPr>
            </w:pPr>
            <w:r w:rsidRPr="000A5012">
              <w:rPr>
                <w:color w:val="002060"/>
              </w:rPr>
              <w:t>VIA GROTTE DI POSATORA 19/A</w:t>
            </w:r>
          </w:p>
        </w:tc>
      </w:tr>
    </w:tbl>
    <w:p w14:paraId="6FCF8ABD" w14:textId="77777777" w:rsidR="004372F0" w:rsidRPr="000A5012" w:rsidRDefault="004372F0" w:rsidP="004372F0">
      <w:pPr>
        <w:pStyle w:val="breakline"/>
        <w:rPr>
          <w:rFonts w:eastAsiaTheme="minorEastAsia"/>
          <w:color w:val="002060"/>
        </w:rPr>
      </w:pPr>
    </w:p>
    <w:p w14:paraId="080A7564" w14:textId="77777777" w:rsidR="004372F0" w:rsidRPr="000A5012" w:rsidRDefault="004372F0" w:rsidP="004372F0">
      <w:pPr>
        <w:pStyle w:val="breakline"/>
        <w:rPr>
          <w:color w:val="002060"/>
        </w:rPr>
      </w:pPr>
    </w:p>
    <w:p w14:paraId="144640D7" w14:textId="77777777" w:rsidR="004372F0" w:rsidRPr="000A5012" w:rsidRDefault="004372F0" w:rsidP="004372F0">
      <w:pPr>
        <w:pStyle w:val="breakline"/>
        <w:rPr>
          <w:color w:val="002060"/>
        </w:rPr>
      </w:pPr>
    </w:p>
    <w:p w14:paraId="663244D4" w14:textId="77777777" w:rsidR="004372F0" w:rsidRPr="000A5012" w:rsidRDefault="004372F0" w:rsidP="004372F0">
      <w:pPr>
        <w:pStyle w:val="sottotitolocampionato10"/>
        <w:rPr>
          <w:color w:val="002060"/>
        </w:rPr>
      </w:pPr>
      <w:r w:rsidRPr="000A5012">
        <w:rPr>
          <w:color w:val="002060"/>
        </w:rPr>
        <w:t>GIRONE E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4372F0" w:rsidRPr="000A5012" w14:paraId="4C756700"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877938"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422B04"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7911D8"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E59B2"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3CD6B"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C4DD9"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A35EB7"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6C075859"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FD40A4" w14:textId="77777777" w:rsidR="004372F0" w:rsidRPr="000A5012" w:rsidRDefault="004372F0" w:rsidP="0062553E">
            <w:pPr>
              <w:pStyle w:val="rowtabella0"/>
              <w:rPr>
                <w:color w:val="002060"/>
              </w:rPr>
            </w:pPr>
            <w:r w:rsidRPr="000A5012">
              <w:rPr>
                <w:color w:val="002060"/>
              </w:rPr>
              <w:t>ACLI AUDAX MONTECOSARO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A5C505" w14:textId="77777777" w:rsidR="004372F0" w:rsidRPr="000A5012" w:rsidRDefault="004372F0" w:rsidP="0062553E">
            <w:pPr>
              <w:pStyle w:val="rowtabella0"/>
              <w:rPr>
                <w:color w:val="002060"/>
              </w:rPr>
            </w:pPr>
            <w:r w:rsidRPr="000A5012">
              <w:rPr>
                <w:color w:val="002060"/>
              </w:rPr>
              <w:t>FIGHT BULLS CORRIDONIA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842ACE"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6B0071" w14:textId="77777777" w:rsidR="004372F0" w:rsidRPr="000A5012" w:rsidRDefault="004372F0" w:rsidP="0062553E">
            <w:pPr>
              <w:pStyle w:val="rowtabella0"/>
              <w:rPr>
                <w:color w:val="002060"/>
              </w:rPr>
            </w:pPr>
            <w:r w:rsidRPr="000A5012">
              <w:rPr>
                <w:color w:val="002060"/>
              </w:rPr>
              <w:t>07/10/2025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FCE690" w14:textId="77777777" w:rsidR="004372F0" w:rsidRPr="000A5012" w:rsidRDefault="004372F0" w:rsidP="0062553E">
            <w:pPr>
              <w:pStyle w:val="rowtabella0"/>
              <w:rPr>
                <w:color w:val="002060"/>
              </w:rPr>
            </w:pPr>
            <w:r w:rsidRPr="000A5012">
              <w:rPr>
                <w:color w:val="002060"/>
              </w:rPr>
              <w:t>5236 TENSOSTRUTTURA VIA ROSSINI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25F14A" w14:textId="77777777" w:rsidR="004372F0" w:rsidRPr="000A5012" w:rsidRDefault="004372F0" w:rsidP="0062553E">
            <w:pPr>
              <w:pStyle w:val="rowtabella0"/>
              <w:rPr>
                <w:color w:val="002060"/>
              </w:rPr>
            </w:pPr>
            <w:r w:rsidRPr="000A5012">
              <w:rPr>
                <w:color w:val="002060"/>
              </w:rPr>
              <w:t>MONTECOSARO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A66897" w14:textId="77777777" w:rsidR="004372F0" w:rsidRPr="000A5012" w:rsidRDefault="004372F0" w:rsidP="0062553E">
            <w:pPr>
              <w:pStyle w:val="rowtabella0"/>
              <w:rPr>
                <w:color w:val="002060"/>
              </w:rPr>
            </w:pPr>
            <w:r w:rsidRPr="000A5012">
              <w:rPr>
                <w:color w:val="002060"/>
              </w:rPr>
              <w:t>VIA ROSSINI</w:t>
            </w:r>
          </w:p>
        </w:tc>
      </w:tr>
    </w:tbl>
    <w:p w14:paraId="70D532F5" w14:textId="77777777" w:rsidR="004372F0" w:rsidRPr="000A5012" w:rsidRDefault="004372F0" w:rsidP="004372F0">
      <w:pPr>
        <w:pStyle w:val="breakline"/>
        <w:rPr>
          <w:rFonts w:eastAsiaTheme="minorEastAsia"/>
          <w:color w:val="002060"/>
        </w:rPr>
      </w:pPr>
    </w:p>
    <w:p w14:paraId="3E10DF1C" w14:textId="77777777" w:rsidR="004372F0" w:rsidRPr="000A5012" w:rsidRDefault="004372F0" w:rsidP="004372F0">
      <w:pPr>
        <w:pStyle w:val="breakline"/>
        <w:rPr>
          <w:color w:val="002060"/>
        </w:rPr>
      </w:pPr>
    </w:p>
    <w:p w14:paraId="284C03A0" w14:textId="77777777" w:rsidR="004372F0" w:rsidRPr="000A5012" w:rsidRDefault="004372F0" w:rsidP="004372F0">
      <w:pPr>
        <w:pStyle w:val="breakline"/>
        <w:rPr>
          <w:color w:val="002060"/>
        </w:rPr>
      </w:pPr>
    </w:p>
    <w:p w14:paraId="0733CB6C" w14:textId="77777777" w:rsidR="004372F0" w:rsidRPr="000A5012" w:rsidRDefault="004372F0" w:rsidP="004372F0">
      <w:pPr>
        <w:pStyle w:val="sottotitolocampionato10"/>
        <w:rPr>
          <w:color w:val="002060"/>
        </w:rPr>
      </w:pPr>
      <w:r w:rsidRPr="000A5012">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4372F0" w:rsidRPr="000A5012" w14:paraId="4DC4170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FADD9"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D3FD7"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6E50F"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E5502"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FD811"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0A958"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D578B"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48B981A6"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6B4B8B9" w14:textId="77777777" w:rsidR="004372F0" w:rsidRPr="000A5012" w:rsidRDefault="004372F0" w:rsidP="0062553E">
            <w:pPr>
              <w:pStyle w:val="rowtabella0"/>
              <w:rPr>
                <w:color w:val="002060"/>
              </w:rPr>
            </w:pPr>
            <w:r w:rsidRPr="000A5012">
              <w:rPr>
                <w:color w:val="002060"/>
              </w:rPr>
              <w:t>TRE TORRI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1F7850" w14:textId="77777777" w:rsidR="004372F0" w:rsidRPr="000A5012" w:rsidRDefault="004372F0" w:rsidP="0062553E">
            <w:pPr>
              <w:pStyle w:val="rowtabella0"/>
              <w:rPr>
                <w:color w:val="002060"/>
              </w:rPr>
            </w:pPr>
            <w:r w:rsidRPr="000A5012">
              <w:rPr>
                <w:color w:val="002060"/>
              </w:rPr>
              <w:t>POLISPORTIVA ROSSO BLU</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574623"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2AABF1" w14:textId="77777777" w:rsidR="004372F0" w:rsidRPr="000A5012" w:rsidRDefault="004372F0" w:rsidP="0062553E">
            <w:pPr>
              <w:pStyle w:val="rowtabella0"/>
              <w:rPr>
                <w:color w:val="002060"/>
              </w:rPr>
            </w:pPr>
            <w:r w:rsidRPr="000A5012">
              <w:rPr>
                <w:color w:val="002060"/>
              </w:rPr>
              <w:t>07/10/2025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B1326BA" w14:textId="77777777" w:rsidR="004372F0" w:rsidRPr="000A5012" w:rsidRDefault="004372F0" w:rsidP="0062553E">
            <w:pPr>
              <w:pStyle w:val="rowtabella0"/>
              <w:rPr>
                <w:color w:val="002060"/>
              </w:rPr>
            </w:pPr>
            <w:r w:rsidRPr="000A5012">
              <w:rPr>
                <w:color w:val="002060"/>
              </w:rPr>
              <w:t>5222 PALASPORT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C16FE1" w14:textId="77777777" w:rsidR="004372F0" w:rsidRPr="000A5012" w:rsidRDefault="004372F0" w:rsidP="0062553E">
            <w:pPr>
              <w:pStyle w:val="rowtabella0"/>
              <w:rPr>
                <w:color w:val="002060"/>
              </w:rPr>
            </w:pPr>
            <w:r w:rsidRPr="000A5012">
              <w:rPr>
                <w:color w:val="002060"/>
              </w:rPr>
              <w:t>SARNANO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EE016C" w14:textId="77777777" w:rsidR="004372F0" w:rsidRPr="000A5012" w:rsidRDefault="004372F0" w:rsidP="0062553E">
            <w:pPr>
              <w:pStyle w:val="rowtabella0"/>
              <w:rPr>
                <w:color w:val="002060"/>
              </w:rPr>
            </w:pPr>
            <w:r w:rsidRPr="000A5012">
              <w:rPr>
                <w:color w:val="002060"/>
              </w:rPr>
              <w:t>VIA LUDOVICO SCARFIOTTI</w:t>
            </w:r>
          </w:p>
        </w:tc>
      </w:tr>
    </w:tbl>
    <w:p w14:paraId="0FAF88FC" w14:textId="77777777" w:rsidR="004372F0" w:rsidRPr="000A5012" w:rsidRDefault="004372F0" w:rsidP="004372F0">
      <w:pPr>
        <w:pStyle w:val="breakline"/>
        <w:rPr>
          <w:rFonts w:eastAsiaTheme="minorEastAsia"/>
          <w:color w:val="002060"/>
        </w:rPr>
      </w:pPr>
    </w:p>
    <w:p w14:paraId="5C26F08E" w14:textId="77777777" w:rsidR="004372F0" w:rsidRPr="000A5012" w:rsidRDefault="004372F0" w:rsidP="004372F0">
      <w:pPr>
        <w:pStyle w:val="breakline"/>
        <w:rPr>
          <w:color w:val="002060"/>
        </w:rPr>
      </w:pPr>
    </w:p>
    <w:p w14:paraId="5CE75C96" w14:textId="77777777" w:rsidR="004372F0" w:rsidRPr="000A5012" w:rsidRDefault="004372F0" w:rsidP="004372F0">
      <w:pPr>
        <w:pStyle w:val="breakline"/>
        <w:rPr>
          <w:color w:val="002060"/>
        </w:rPr>
      </w:pPr>
    </w:p>
    <w:p w14:paraId="32D7E100" w14:textId="77777777" w:rsidR="004372F0" w:rsidRPr="000A5012" w:rsidRDefault="004372F0" w:rsidP="004372F0">
      <w:pPr>
        <w:pStyle w:val="sottotitolocampionato10"/>
        <w:rPr>
          <w:color w:val="002060"/>
        </w:rPr>
      </w:pPr>
      <w:r w:rsidRPr="000A5012">
        <w:rPr>
          <w:color w:val="002060"/>
        </w:rPr>
        <w:t>GIRONE G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4372F0" w:rsidRPr="000A5012" w14:paraId="106EC6DD"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F962B"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0A8F2"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DFDAC"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953FA"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779E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1C6E2E"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BBDD7"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1D76C377"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4CFB32D" w14:textId="77777777" w:rsidR="004372F0" w:rsidRPr="000A5012" w:rsidRDefault="004372F0" w:rsidP="0062553E">
            <w:pPr>
              <w:pStyle w:val="rowtabella0"/>
              <w:rPr>
                <w:color w:val="002060"/>
              </w:rPr>
            </w:pPr>
            <w:r w:rsidRPr="000A5012">
              <w:rPr>
                <w:color w:val="002060"/>
              </w:rPr>
              <w:t>U.MANDOLESI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19833D" w14:textId="77777777" w:rsidR="004372F0" w:rsidRPr="000A5012" w:rsidRDefault="004372F0" w:rsidP="0062553E">
            <w:pPr>
              <w:pStyle w:val="rowtabella0"/>
              <w:rPr>
                <w:color w:val="002060"/>
              </w:rPr>
            </w:pPr>
            <w:r w:rsidRPr="000A5012">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CC965A"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B0B058" w14:textId="77777777" w:rsidR="004372F0" w:rsidRPr="000A5012" w:rsidRDefault="004372F0" w:rsidP="0062553E">
            <w:pPr>
              <w:pStyle w:val="rowtabella0"/>
              <w:rPr>
                <w:color w:val="002060"/>
              </w:rPr>
            </w:pPr>
            <w:r w:rsidRPr="000A5012">
              <w:rPr>
                <w:color w:val="002060"/>
              </w:rPr>
              <w:t>07/10/2025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69FBE8" w14:textId="77777777" w:rsidR="004372F0" w:rsidRPr="000A5012" w:rsidRDefault="004372F0" w:rsidP="0062553E">
            <w:pPr>
              <w:pStyle w:val="rowtabella0"/>
              <w:rPr>
                <w:color w:val="002060"/>
              </w:rPr>
            </w:pPr>
            <w:r w:rsidRPr="000A5012">
              <w:rPr>
                <w:color w:val="002060"/>
              </w:rPr>
              <w:t>5700 CAMPO C/5 "MANDOLESI"- COPERTO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8F1D3B7" w14:textId="77777777" w:rsidR="004372F0" w:rsidRPr="000A5012" w:rsidRDefault="004372F0" w:rsidP="0062553E">
            <w:pPr>
              <w:pStyle w:val="rowtabella0"/>
              <w:rPr>
                <w:color w:val="002060"/>
              </w:rPr>
            </w:pPr>
            <w:r w:rsidRPr="000A5012">
              <w:rPr>
                <w:color w:val="002060"/>
              </w:rPr>
              <w:t>PORTO SAN GIORGIO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53E4A1" w14:textId="77777777" w:rsidR="004372F0" w:rsidRPr="000A5012" w:rsidRDefault="004372F0" w:rsidP="0062553E">
            <w:pPr>
              <w:pStyle w:val="rowtabella0"/>
              <w:rPr>
                <w:color w:val="002060"/>
              </w:rPr>
            </w:pPr>
            <w:r w:rsidRPr="000A5012">
              <w:rPr>
                <w:color w:val="002060"/>
              </w:rPr>
              <w:t>VIA DELLE REGIONI, 8</w:t>
            </w:r>
          </w:p>
        </w:tc>
      </w:tr>
    </w:tbl>
    <w:p w14:paraId="703570F0" w14:textId="77777777" w:rsidR="004372F0" w:rsidRPr="000A5012" w:rsidRDefault="004372F0" w:rsidP="004372F0">
      <w:pPr>
        <w:pStyle w:val="breakline"/>
        <w:rPr>
          <w:rFonts w:eastAsiaTheme="minorEastAsia"/>
          <w:color w:val="002060"/>
        </w:rPr>
      </w:pPr>
    </w:p>
    <w:p w14:paraId="4D3A96AE" w14:textId="77777777" w:rsidR="004372F0" w:rsidRPr="000A5012" w:rsidRDefault="004372F0" w:rsidP="004372F0">
      <w:pPr>
        <w:pStyle w:val="breakline"/>
        <w:rPr>
          <w:color w:val="002060"/>
        </w:rPr>
      </w:pPr>
    </w:p>
    <w:p w14:paraId="5BB375D7" w14:textId="77777777" w:rsidR="004372F0" w:rsidRPr="000A5012" w:rsidRDefault="004372F0" w:rsidP="004372F0">
      <w:pPr>
        <w:pStyle w:val="breakline"/>
        <w:rPr>
          <w:color w:val="002060"/>
        </w:rPr>
      </w:pPr>
    </w:p>
    <w:p w14:paraId="0EBC90C6" w14:textId="77777777" w:rsidR="004372F0" w:rsidRPr="000A5012" w:rsidRDefault="004372F0" w:rsidP="004372F0">
      <w:pPr>
        <w:pStyle w:val="sottotitolocampionato10"/>
        <w:rPr>
          <w:color w:val="002060"/>
        </w:rPr>
      </w:pPr>
      <w:r w:rsidRPr="000A5012">
        <w:rPr>
          <w:color w:val="002060"/>
        </w:rPr>
        <w:t>GIRONE H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6"/>
        <w:gridCol w:w="385"/>
        <w:gridCol w:w="898"/>
        <w:gridCol w:w="1198"/>
        <w:gridCol w:w="1552"/>
        <w:gridCol w:w="1546"/>
      </w:tblGrid>
      <w:tr w:rsidR="004372F0" w:rsidRPr="000A5012" w14:paraId="76DC2DDA"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0AC355"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4980D"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A1473"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6F3EA4"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302A1"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8A74B"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46A2B0"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50E6DF71"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7D7EC6B" w14:textId="77777777" w:rsidR="004372F0" w:rsidRPr="000A5012" w:rsidRDefault="004372F0" w:rsidP="0062553E">
            <w:pPr>
              <w:pStyle w:val="rowtabella0"/>
              <w:rPr>
                <w:color w:val="002060"/>
              </w:rPr>
            </w:pPr>
            <w:r w:rsidRPr="000A5012">
              <w:rPr>
                <w:color w:val="002060"/>
              </w:rPr>
              <w:t>MONTELUPONE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195B830" w14:textId="77777777" w:rsidR="004372F0" w:rsidRPr="000A5012" w:rsidRDefault="004372F0" w:rsidP="0062553E">
            <w:pPr>
              <w:pStyle w:val="rowtabella0"/>
              <w:rPr>
                <w:color w:val="002060"/>
              </w:rPr>
            </w:pPr>
            <w:r w:rsidRPr="000A5012">
              <w:rPr>
                <w:color w:val="002060"/>
              </w:rPr>
              <w:t>CANTINE RIUNITE CSI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7C7D1E4"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CC0A78" w14:textId="77777777" w:rsidR="004372F0" w:rsidRPr="000A5012" w:rsidRDefault="004372F0" w:rsidP="0062553E">
            <w:pPr>
              <w:pStyle w:val="rowtabella0"/>
              <w:rPr>
                <w:color w:val="002060"/>
              </w:rPr>
            </w:pPr>
            <w:r w:rsidRPr="000A5012">
              <w:rPr>
                <w:color w:val="002060"/>
              </w:rPr>
              <w:t>08/10/2025 18:30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BA73FC" w14:textId="77777777" w:rsidR="004372F0" w:rsidRPr="000A5012" w:rsidRDefault="004372F0" w:rsidP="0062553E">
            <w:pPr>
              <w:pStyle w:val="rowtabella0"/>
              <w:rPr>
                <w:color w:val="002060"/>
              </w:rPr>
            </w:pPr>
            <w:r w:rsidRPr="000A5012">
              <w:rPr>
                <w:color w:val="002060"/>
              </w:rPr>
              <w:t>5262 TENSOSTRUTTURA CALCIO A 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0074F1" w14:textId="77777777" w:rsidR="004372F0" w:rsidRPr="000A5012" w:rsidRDefault="004372F0" w:rsidP="0062553E">
            <w:pPr>
              <w:pStyle w:val="rowtabella0"/>
              <w:rPr>
                <w:color w:val="002060"/>
              </w:rPr>
            </w:pPr>
            <w:r w:rsidRPr="000A5012">
              <w:rPr>
                <w:color w:val="002060"/>
              </w:rPr>
              <w:t>MONTELUPONE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933F0E" w14:textId="77777777" w:rsidR="004372F0" w:rsidRPr="000A5012" w:rsidRDefault="004372F0" w:rsidP="0062553E">
            <w:pPr>
              <w:pStyle w:val="rowtabella0"/>
              <w:rPr>
                <w:color w:val="002060"/>
              </w:rPr>
            </w:pPr>
            <w:r w:rsidRPr="000A5012">
              <w:rPr>
                <w:color w:val="002060"/>
              </w:rPr>
              <w:t>VIA ALESSANDRO MANZONI</w:t>
            </w:r>
          </w:p>
        </w:tc>
      </w:tr>
    </w:tbl>
    <w:p w14:paraId="4416C658" w14:textId="77777777" w:rsidR="004372F0" w:rsidRDefault="004372F0" w:rsidP="004372F0">
      <w:pPr>
        <w:pStyle w:val="breakline"/>
        <w:rPr>
          <w:rFonts w:eastAsiaTheme="minorEastAsia"/>
          <w:color w:val="002060"/>
        </w:rPr>
      </w:pPr>
    </w:p>
    <w:p w14:paraId="7E886038" w14:textId="77777777" w:rsidR="00781BB0" w:rsidRPr="000A5012" w:rsidRDefault="00781BB0" w:rsidP="004372F0">
      <w:pPr>
        <w:pStyle w:val="breakline"/>
        <w:rPr>
          <w:rFonts w:eastAsiaTheme="minorEastAsia"/>
          <w:color w:val="002060"/>
        </w:rPr>
      </w:pPr>
    </w:p>
    <w:p w14:paraId="38C40512" w14:textId="77777777" w:rsidR="004372F0" w:rsidRPr="000A5012" w:rsidRDefault="004372F0" w:rsidP="004372F0">
      <w:pPr>
        <w:pStyle w:val="titolocampionato0"/>
        <w:shd w:val="clear" w:color="auto" w:fill="CCCCCC"/>
        <w:spacing w:before="80" w:after="40"/>
        <w:rPr>
          <w:color w:val="002060"/>
        </w:rPr>
      </w:pPr>
      <w:r w:rsidRPr="000A5012">
        <w:rPr>
          <w:color w:val="002060"/>
        </w:rPr>
        <w:t>COPPA MARCHE UNDER17 CALCIO A5</w:t>
      </w:r>
    </w:p>
    <w:p w14:paraId="53035AFB" w14:textId="77777777" w:rsidR="004372F0" w:rsidRPr="003C277C" w:rsidRDefault="004372F0" w:rsidP="004372F0">
      <w:pPr>
        <w:pStyle w:val="titoloprinc0"/>
        <w:rPr>
          <w:color w:val="002060"/>
        </w:rPr>
      </w:pPr>
      <w:r>
        <w:rPr>
          <w:color w:val="002060"/>
        </w:rPr>
        <w:t>PROGRAMMA GARE</w:t>
      </w:r>
    </w:p>
    <w:p w14:paraId="42C6280C" w14:textId="77777777" w:rsidR="004372F0" w:rsidRPr="000A5012" w:rsidRDefault="004372F0" w:rsidP="004372F0">
      <w:pPr>
        <w:pStyle w:val="breakline"/>
        <w:rPr>
          <w:color w:val="002060"/>
        </w:rPr>
      </w:pPr>
    </w:p>
    <w:p w14:paraId="46FB3E88" w14:textId="77777777" w:rsidR="004372F0" w:rsidRPr="000A5012" w:rsidRDefault="004372F0" w:rsidP="004372F0">
      <w:pPr>
        <w:pStyle w:val="breakline"/>
        <w:rPr>
          <w:color w:val="002060"/>
        </w:rPr>
      </w:pPr>
    </w:p>
    <w:p w14:paraId="2F9AD002" w14:textId="77777777" w:rsidR="004372F0" w:rsidRPr="000A5012" w:rsidRDefault="004372F0" w:rsidP="004372F0">
      <w:pPr>
        <w:pStyle w:val="sottotitolocampionato10"/>
        <w:rPr>
          <w:color w:val="002060"/>
        </w:rPr>
      </w:pPr>
      <w:r w:rsidRPr="000A5012">
        <w:rPr>
          <w:color w:val="002060"/>
        </w:rPr>
        <w:t>GIRONE E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4372F0" w:rsidRPr="000A5012" w14:paraId="00CF4B39"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AA614"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3246CD"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2F1C6"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9227D4"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0E9CE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5F5D3"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48A6C"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31DCEE5B"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857218" w14:textId="77777777" w:rsidR="004372F0" w:rsidRPr="000A5012" w:rsidRDefault="004372F0" w:rsidP="0062553E">
            <w:pPr>
              <w:pStyle w:val="rowtabella0"/>
              <w:rPr>
                <w:color w:val="002060"/>
              </w:rPr>
            </w:pPr>
            <w:r w:rsidRPr="000A5012">
              <w:rPr>
                <w:color w:val="002060"/>
              </w:rPr>
              <w:t>POLISPORTIVA RIPATRANSONE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76D8E3" w14:textId="77777777" w:rsidR="004372F0" w:rsidRPr="000A5012" w:rsidRDefault="004372F0" w:rsidP="0062553E">
            <w:pPr>
              <w:pStyle w:val="rowtabella0"/>
              <w:rPr>
                <w:color w:val="002060"/>
              </w:rPr>
            </w:pPr>
            <w:r w:rsidRPr="000A5012">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F6B5D76" w14:textId="77777777" w:rsidR="004372F0" w:rsidRPr="000A5012" w:rsidRDefault="004372F0" w:rsidP="0062553E">
            <w:pPr>
              <w:pStyle w:val="rowtabella0"/>
              <w:jc w:val="center"/>
              <w:rPr>
                <w:color w:val="002060"/>
              </w:rPr>
            </w:pPr>
            <w:r w:rsidRPr="000A5012">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D43B1" w14:textId="77777777" w:rsidR="004372F0" w:rsidRPr="000A5012" w:rsidRDefault="004372F0" w:rsidP="0062553E">
            <w:pPr>
              <w:pStyle w:val="rowtabella0"/>
              <w:rPr>
                <w:color w:val="002060"/>
              </w:rPr>
            </w:pPr>
            <w:r w:rsidRPr="000A5012">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AD69C" w14:textId="77777777" w:rsidR="004372F0" w:rsidRPr="000A5012" w:rsidRDefault="004372F0" w:rsidP="0062553E">
            <w:pPr>
              <w:pStyle w:val="rowtabella0"/>
              <w:rPr>
                <w:color w:val="002060"/>
              </w:rPr>
            </w:pPr>
            <w:r w:rsidRPr="000A5012">
              <w:rPr>
                <w:color w:val="002060"/>
              </w:rPr>
              <w:t>5697 PALAZZETTO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17FB82" w14:textId="77777777" w:rsidR="004372F0" w:rsidRPr="000A5012" w:rsidRDefault="004372F0" w:rsidP="0062553E">
            <w:pPr>
              <w:pStyle w:val="rowtabella0"/>
              <w:rPr>
                <w:color w:val="002060"/>
              </w:rPr>
            </w:pPr>
            <w:r w:rsidRPr="000A5012">
              <w:rPr>
                <w:color w:val="002060"/>
              </w:rPr>
              <w:t>RIPATRANSONE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188616" w14:textId="77777777" w:rsidR="004372F0" w:rsidRPr="000A5012" w:rsidRDefault="004372F0" w:rsidP="0062553E">
            <w:pPr>
              <w:pStyle w:val="rowtabella0"/>
              <w:rPr>
                <w:color w:val="002060"/>
              </w:rPr>
            </w:pPr>
            <w:r w:rsidRPr="000A5012">
              <w:rPr>
                <w:color w:val="002060"/>
              </w:rPr>
              <w:t>VIA FONTE ABECETO, 4</w:t>
            </w:r>
          </w:p>
        </w:tc>
      </w:tr>
    </w:tbl>
    <w:p w14:paraId="03B0F659" w14:textId="77777777" w:rsidR="004372F0" w:rsidRPr="000A5012" w:rsidRDefault="004372F0" w:rsidP="004372F0">
      <w:pPr>
        <w:pStyle w:val="breakline"/>
        <w:rPr>
          <w:rFonts w:eastAsiaTheme="minorEastAsia"/>
          <w:color w:val="002060"/>
        </w:rPr>
      </w:pPr>
    </w:p>
    <w:p w14:paraId="36E76D47" w14:textId="77777777" w:rsidR="004372F0" w:rsidRPr="000A5012" w:rsidRDefault="004372F0" w:rsidP="004372F0">
      <w:pPr>
        <w:pStyle w:val="breakline"/>
        <w:rPr>
          <w:color w:val="002060"/>
        </w:rPr>
      </w:pPr>
    </w:p>
    <w:p w14:paraId="6758186E" w14:textId="77777777" w:rsidR="004372F0" w:rsidRPr="000A5012" w:rsidRDefault="004372F0" w:rsidP="004372F0">
      <w:pPr>
        <w:pStyle w:val="breakline"/>
        <w:rPr>
          <w:color w:val="002060"/>
        </w:rPr>
      </w:pPr>
    </w:p>
    <w:p w14:paraId="39AE136C" w14:textId="77777777" w:rsidR="004372F0" w:rsidRPr="000A5012" w:rsidRDefault="004372F0" w:rsidP="004372F0">
      <w:pPr>
        <w:pStyle w:val="sottotitolocampionato10"/>
        <w:rPr>
          <w:color w:val="002060"/>
        </w:rPr>
      </w:pPr>
      <w:r w:rsidRPr="000A5012">
        <w:rPr>
          <w:color w:val="002060"/>
        </w:rP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4372F0" w:rsidRPr="000A5012" w14:paraId="52A2BD30" w14:textId="77777777" w:rsidTr="0062553E">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BD971" w14:textId="77777777" w:rsidR="004372F0" w:rsidRPr="000A5012" w:rsidRDefault="004372F0" w:rsidP="0062553E">
            <w:pPr>
              <w:pStyle w:val="headertabella0"/>
              <w:rPr>
                <w:color w:val="002060"/>
              </w:rPr>
            </w:pPr>
            <w:r w:rsidRPr="000A5012">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1C1A2" w14:textId="77777777" w:rsidR="004372F0" w:rsidRPr="000A5012" w:rsidRDefault="004372F0" w:rsidP="0062553E">
            <w:pPr>
              <w:pStyle w:val="headertabella0"/>
              <w:rPr>
                <w:color w:val="002060"/>
              </w:rPr>
            </w:pPr>
            <w:r w:rsidRPr="000A5012">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E27CF" w14:textId="77777777" w:rsidR="004372F0" w:rsidRPr="000A5012" w:rsidRDefault="004372F0" w:rsidP="0062553E">
            <w:pPr>
              <w:pStyle w:val="headertabella0"/>
              <w:rPr>
                <w:color w:val="002060"/>
              </w:rPr>
            </w:pPr>
            <w:r w:rsidRPr="000A5012">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A26BD" w14:textId="77777777" w:rsidR="004372F0" w:rsidRPr="000A5012" w:rsidRDefault="004372F0" w:rsidP="0062553E">
            <w:pPr>
              <w:pStyle w:val="headertabella0"/>
              <w:rPr>
                <w:color w:val="002060"/>
              </w:rPr>
            </w:pPr>
            <w:r w:rsidRPr="000A5012">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ECE1C6" w14:textId="77777777" w:rsidR="004372F0" w:rsidRPr="000A5012" w:rsidRDefault="004372F0" w:rsidP="0062553E">
            <w:pPr>
              <w:pStyle w:val="headertabella0"/>
              <w:rPr>
                <w:color w:val="002060"/>
              </w:rPr>
            </w:pPr>
            <w:r w:rsidRPr="000A5012">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E3CD9" w14:textId="77777777" w:rsidR="004372F0" w:rsidRPr="000A5012" w:rsidRDefault="004372F0" w:rsidP="0062553E">
            <w:pPr>
              <w:pStyle w:val="headertabella0"/>
              <w:rPr>
                <w:color w:val="002060"/>
              </w:rPr>
            </w:pPr>
            <w:proofErr w:type="spellStart"/>
            <w:r w:rsidRPr="000A5012">
              <w:rPr>
                <w:color w:val="002060"/>
              </w:rPr>
              <w:t>Localita'</w:t>
            </w:r>
            <w:proofErr w:type="spellEnd"/>
            <w:r w:rsidRPr="000A5012">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13B75" w14:textId="77777777" w:rsidR="004372F0" w:rsidRPr="000A5012" w:rsidRDefault="004372F0" w:rsidP="0062553E">
            <w:pPr>
              <w:pStyle w:val="headertabella0"/>
              <w:rPr>
                <w:color w:val="002060"/>
              </w:rPr>
            </w:pPr>
            <w:r w:rsidRPr="000A5012">
              <w:rPr>
                <w:color w:val="002060"/>
              </w:rPr>
              <w:t>Indirizzo Impianto</w:t>
            </w:r>
          </w:p>
        </w:tc>
      </w:tr>
      <w:tr w:rsidR="004372F0" w:rsidRPr="000A5012" w14:paraId="23B0EC65" w14:textId="77777777" w:rsidTr="0062553E">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840B16E" w14:textId="77777777" w:rsidR="004372F0" w:rsidRPr="000A5012" w:rsidRDefault="004372F0" w:rsidP="0062553E">
            <w:pPr>
              <w:pStyle w:val="rowtabella0"/>
              <w:rPr>
                <w:color w:val="002060"/>
              </w:rPr>
            </w:pPr>
            <w:r w:rsidRPr="000A5012">
              <w:rPr>
                <w:color w:val="002060"/>
              </w:rPr>
              <w:t>FIGHT BULLS CORRIDONIA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E39E60" w14:textId="77777777" w:rsidR="004372F0" w:rsidRPr="000A5012" w:rsidRDefault="004372F0" w:rsidP="0062553E">
            <w:pPr>
              <w:pStyle w:val="rowtabella0"/>
              <w:rPr>
                <w:color w:val="002060"/>
              </w:rPr>
            </w:pPr>
            <w:r w:rsidRPr="000A5012">
              <w:rPr>
                <w:color w:val="002060"/>
              </w:rPr>
              <w:t>GROTTACCIA 2005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3FCBC6" w14:textId="77777777" w:rsidR="004372F0" w:rsidRPr="000A5012" w:rsidRDefault="004372F0" w:rsidP="0062553E">
            <w:pPr>
              <w:pStyle w:val="rowtabella0"/>
              <w:jc w:val="center"/>
              <w:rPr>
                <w:color w:val="002060"/>
              </w:rPr>
            </w:pPr>
            <w:r w:rsidRPr="000A5012">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79515B" w14:textId="77777777" w:rsidR="004372F0" w:rsidRPr="000A5012" w:rsidRDefault="004372F0" w:rsidP="0062553E">
            <w:pPr>
              <w:pStyle w:val="rowtabella0"/>
              <w:rPr>
                <w:color w:val="002060"/>
              </w:rPr>
            </w:pPr>
            <w:r w:rsidRPr="000A5012">
              <w:rPr>
                <w:color w:val="002060"/>
              </w:rPr>
              <w:t>02/10/2025 19:00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32F582" w14:textId="77777777" w:rsidR="004372F0" w:rsidRPr="000A5012" w:rsidRDefault="004372F0" w:rsidP="0062553E">
            <w:pPr>
              <w:pStyle w:val="rowtabella0"/>
              <w:rPr>
                <w:color w:val="002060"/>
              </w:rPr>
            </w:pPr>
            <w:r w:rsidRPr="000A5012">
              <w:rPr>
                <w:color w:val="002060"/>
              </w:rPr>
              <w:t>5295 TENSOSTRUTTURA VIA E.MATTEI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017A2F" w14:textId="77777777" w:rsidR="004372F0" w:rsidRPr="000A5012" w:rsidRDefault="004372F0" w:rsidP="0062553E">
            <w:pPr>
              <w:pStyle w:val="rowtabella0"/>
              <w:rPr>
                <w:color w:val="002060"/>
              </w:rPr>
            </w:pPr>
            <w:r w:rsidRPr="000A5012">
              <w:rPr>
                <w:color w:val="002060"/>
              </w:rPr>
              <w:t>CORRIDONIA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B91D96" w14:textId="77777777" w:rsidR="004372F0" w:rsidRPr="000A5012" w:rsidRDefault="004372F0" w:rsidP="0062553E">
            <w:pPr>
              <w:pStyle w:val="rowtabella0"/>
              <w:rPr>
                <w:color w:val="002060"/>
              </w:rPr>
            </w:pPr>
            <w:r w:rsidRPr="000A5012">
              <w:rPr>
                <w:color w:val="002060"/>
              </w:rPr>
              <w:t>VIA E.MATTEI</w:t>
            </w:r>
          </w:p>
        </w:tc>
      </w:tr>
    </w:tbl>
    <w:p w14:paraId="55699D8E" w14:textId="77777777" w:rsidR="004372F0" w:rsidRPr="003C277C" w:rsidRDefault="004372F0" w:rsidP="004372F0">
      <w:pPr>
        <w:pStyle w:val="breakline"/>
        <w:rPr>
          <w:color w:val="002060"/>
        </w:rPr>
      </w:pPr>
    </w:p>
    <w:p w14:paraId="7FA9CC38" w14:textId="77777777" w:rsidR="000A0BC5" w:rsidRDefault="000A0BC5" w:rsidP="000A0BC5">
      <w:pPr>
        <w:pStyle w:val="breakline"/>
        <w:rPr>
          <w:rFonts w:eastAsiaTheme="minorEastAsia"/>
          <w:color w:val="002060"/>
        </w:rPr>
      </w:pPr>
    </w:p>
    <w:p w14:paraId="7D7C6870" w14:textId="77777777" w:rsidR="000A0BC5" w:rsidRPr="000A0BC5" w:rsidRDefault="000A0BC5" w:rsidP="000A0BC5">
      <w:pPr>
        <w:pStyle w:val="breakline"/>
        <w:rPr>
          <w:rFonts w:eastAsiaTheme="minorEastAsia"/>
          <w:color w:val="002060"/>
        </w:rPr>
      </w:pPr>
    </w:p>
    <w:p w14:paraId="53547818" w14:textId="77777777" w:rsidR="000A0BC5" w:rsidRPr="000A0BC5" w:rsidRDefault="000A0BC5" w:rsidP="001F7657">
      <w:pPr>
        <w:pStyle w:val="breakline"/>
        <w:rPr>
          <w:color w:val="002060"/>
        </w:rPr>
      </w:pPr>
    </w:p>
    <w:p w14:paraId="4F2CA987" w14:textId="77777777" w:rsidR="00264D36" w:rsidRDefault="00264D36" w:rsidP="001F7657">
      <w:pPr>
        <w:pStyle w:val="breakline"/>
        <w:rPr>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749C4782"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13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BD4FDE4" w14:textId="77777777" w:rsidR="00343E9C" w:rsidRPr="00343E9C" w:rsidRDefault="00343E9C" w:rsidP="00343E9C">
      <w:pPr>
        <w:pStyle w:val="Nessunaspaziatura"/>
        <w:jc w:val="both"/>
        <w:rPr>
          <w:rFonts w:ascii="Arial" w:hAnsi="Arial" w:cs="Arial"/>
          <w:bCs/>
          <w:color w:val="002060"/>
        </w:rPr>
      </w:pP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lastRenderedPageBreak/>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52F18C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1E2995">
        <w:rPr>
          <w:b/>
          <w:color w:val="002060"/>
          <w:u w:val="single"/>
        </w:rPr>
        <w:t>01</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11B36" w14:textId="77777777" w:rsidR="00526F28" w:rsidRDefault="00526F28">
      <w:r>
        <w:separator/>
      </w:r>
    </w:p>
  </w:endnote>
  <w:endnote w:type="continuationSeparator" w:id="0">
    <w:p w14:paraId="2F36A3E5" w14:textId="77777777" w:rsidR="00526F28" w:rsidRDefault="00526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1938E3E6"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E2995">
      <w:rPr>
        <w:rStyle w:val="Numeropagina"/>
        <w:rFonts w:ascii="Arial" w:hAnsi="Arial" w:cs="Arial"/>
        <w:color w:val="002060"/>
      </w:rPr>
      <w:t>24</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77E99" w14:textId="77777777" w:rsidR="00526F28" w:rsidRDefault="00526F28">
      <w:r>
        <w:separator/>
      </w:r>
    </w:p>
  </w:footnote>
  <w:footnote w:type="continuationSeparator" w:id="0">
    <w:p w14:paraId="07F03BFB" w14:textId="77777777" w:rsidR="00526F28" w:rsidRDefault="00526F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1"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0"/>
  </w:num>
  <w:num w:numId="3" w16cid:durableId="57946484">
    <w:abstractNumId w:val="4"/>
  </w:num>
  <w:num w:numId="4" w16cid:durableId="564266614">
    <w:abstractNumId w:val="18"/>
  </w:num>
  <w:num w:numId="5" w16cid:durableId="1249315646">
    <w:abstractNumId w:val="15"/>
  </w:num>
  <w:num w:numId="6" w16cid:durableId="934754267">
    <w:abstractNumId w:val="6"/>
  </w:num>
  <w:num w:numId="7" w16cid:durableId="2088965195">
    <w:abstractNumId w:val="11"/>
  </w:num>
  <w:num w:numId="8" w16cid:durableId="1258707900">
    <w:abstractNumId w:val="22"/>
  </w:num>
  <w:num w:numId="9" w16cid:durableId="745029327">
    <w:abstractNumId w:val="16"/>
  </w:num>
  <w:num w:numId="10" w16cid:durableId="1282424059">
    <w:abstractNumId w:val="21"/>
  </w:num>
  <w:num w:numId="11" w16cid:durableId="1817067011">
    <w:abstractNumId w:val="10"/>
  </w:num>
  <w:num w:numId="12" w16cid:durableId="1075978335">
    <w:abstractNumId w:val="14"/>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19"/>
  </w:num>
  <w:num w:numId="19" w16cid:durableId="1200316192">
    <w:abstractNumId w:val="13"/>
  </w:num>
  <w:num w:numId="20" w16cid:durableId="1089040843">
    <w:abstractNumId w:val="17"/>
  </w:num>
  <w:num w:numId="21" w16cid:durableId="1447233848">
    <w:abstractNumId w:val="12"/>
  </w:num>
  <w:num w:numId="22" w16cid:durableId="164513832">
    <w:abstractNumId w:val="2"/>
  </w:num>
  <w:num w:numId="23" w16cid:durableId="117834738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6F28"/>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271</TotalTime>
  <Pages>31</Pages>
  <Words>10337</Words>
  <Characters>58924</Characters>
  <Application>Microsoft Office Word</Application>
  <DocSecurity>0</DocSecurity>
  <Lines>491</Lines>
  <Paragraphs>138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69123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23</cp:revision>
  <cp:lastPrinted>2025-09-29T13:31:00Z</cp:lastPrinted>
  <dcterms:created xsi:type="dcterms:W3CDTF">2025-10-01T08:48:00Z</dcterms:created>
  <dcterms:modified xsi:type="dcterms:W3CDTF">2025-10-01T14:41:00Z</dcterms:modified>
</cp:coreProperties>
</file>